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rPr>
          <w:rFonts w:asciiTheme="majorHAnsi" w:eastAsiaTheme="majorEastAsia" w:hAnsiTheme="majorHAnsi" w:cstheme="majorBidi"/>
          <w:color w:val="000000" w:themeColor="text1"/>
        </w:rPr>
        <w:id w:val="124526111"/>
        <w:docPartObj>
          <w:docPartGallery w:val="Cover Pages"/>
          <w:docPartUnique/>
        </w:docPartObj>
      </w:sdtPr>
      <w:sdtEndPr>
        <w:rPr>
          <w:rFonts w:asciiTheme="minorHAnsi" w:eastAsiaTheme="minorEastAsia" w:hAnsiTheme="minorHAnsi" w:cstheme="minorBidi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7405"/>
          </w:tblGrid>
          <w:tr w:rsidR="002C092D" w:rsidRPr="00002E99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2C092D" w:rsidRPr="00002E99" w:rsidRDefault="000C5FCF" w:rsidP="002C092D">
                <w:pPr>
                  <w:jc w:val="left"/>
                  <w:rPr>
                    <w:color w:val="000000" w:themeColor="text1"/>
                    <w:sz w:val="96"/>
                    <w:szCs w:val="96"/>
                  </w:rPr>
                </w:pPr>
                <w:sdt>
                  <w:sdtPr>
                    <w:rPr>
                      <w:rFonts w:ascii="Broadway"/>
                      <w:i/>
                      <w:color w:val="000000" w:themeColor="text1"/>
                      <w:sz w:val="40"/>
                      <w:szCs w:val="40"/>
                    </w:rPr>
                    <w:alias w:val="연도"/>
                    <w:id w:val="18366977"/>
                    <w:dataBinding w:prefixMappings="xmlns:ns0='http://schemas.microsoft.com/office/2006/coverPageProps'" w:xpath="/ns0:CoverPageProperties[1]/ns0:PublishDate[1]" w:storeItemID="{55AF091B-3C7A-41E3-B477-F2FDAA23CFDA}"/>
                    <w:date w:fullDate="2018-01-04T00:00:00Z">
                      <w:dateFormat w:val="yy"/>
                      <w:lid w:val="ko-KR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002E99">
                      <w:rPr>
                        <w:rFonts w:ascii="Broadway" w:hint="eastAsia"/>
                        <w:i/>
                        <w:color w:val="000000" w:themeColor="text1"/>
                        <w:sz w:val="40"/>
                        <w:szCs w:val="40"/>
                      </w:rPr>
                      <w:t>18</w:t>
                    </w:r>
                  </w:sdtContent>
                </w:sdt>
              </w:p>
            </w:tc>
          </w:tr>
          <w:tr w:rsidR="002C092D" w:rsidRPr="00002E99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 w:hint="eastAsia"/>
                    <w:b/>
                    <w:color w:val="000000" w:themeColor="text1"/>
                    <w:sz w:val="72"/>
                    <w:szCs w:val="80"/>
                  </w:rPr>
                  <w:alias w:val="제목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FE64DB" w:rsidRPr="00002E99" w:rsidRDefault="00190425" w:rsidP="00190425">
                    <w:pPr>
                      <w:jc w:val="right"/>
                      <w:rPr>
                        <w:rFonts w:asciiTheme="majorHAnsi" w:eastAsiaTheme="majorEastAsia" w:hAnsiTheme="majorHAnsi" w:cstheme="majorBidi"/>
                        <w:b/>
                        <w:color w:val="000000" w:themeColor="text1"/>
                        <w:sz w:val="80"/>
                        <w:szCs w:val="80"/>
                      </w:rPr>
                    </w:pPr>
                    <w:r w:rsidRPr="00002E99">
                      <w:rPr>
                        <w:rFonts w:asciiTheme="majorHAnsi" w:eastAsiaTheme="majorEastAsia" w:hAnsiTheme="majorHAnsi" w:cstheme="majorBidi" w:hint="eastAsia"/>
                        <w:b/>
                        <w:color w:val="000000" w:themeColor="text1"/>
                        <w:sz w:val="72"/>
                        <w:szCs w:val="80"/>
                      </w:rPr>
                      <w:t xml:space="preserve">대신정보통신      </w:t>
                    </w:r>
                    <w:r w:rsidR="009E63AC" w:rsidRPr="00002E99">
                      <w:rPr>
                        <w:rFonts w:asciiTheme="majorHAnsi" w:eastAsiaTheme="majorEastAsia" w:hAnsiTheme="majorHAnsi" w:cstheme="majorBidi" w:hint="eastAsia"/>
                        <w:b/>
                        <w:color w:val="000000" w:themeColor="text1"/>
                        <w:sz w:val="72"/>
                        <w:szCs w:val="80"/>
                      </w:rPr>
                      <w:t>제품설치확인서</w:t>
                    </w:r>
                  </w:p>
                </w:sdtContent>
              </w:sdt>
            </w:tc>
          </w:tr>
          <w:tr w:rsidR="002C092D" w:rsidRPr="00002E99">
            <w:sdt>
              <w:sdtPr>
                <w:rPr>
                  <w:rFonts w:asciiTheme="majorHAnsi" w:eastAsiaTheme="majorEastAsia" w:hAnsiTheme="majorHAnsi" w:cstheme="majorBidi" w:hint="eastAsia"/>
                  <w:b/>
                  <w:color w:val="000000" w:themeColor="text1"/>
                </w:rPr>
                <w:alias w:val="부제"/>
                <w:id w:val="13406923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2C092D" w:rsidRPr="00002E99" w:rsidRDefault="009E63AC" w:rsidP="003518BE">
                    <w:pPr>
                      <w:pStyle w:val="a7"/>
                      <w:jc w:val="right"/>
                      <w:rPr>
                        <w:rFonts w:asciiTheme="majorHAnsi" w:eastAsiaTheme="majorEastAsia" w:hAnsiTheme="majorHAnsi" w:cstheme="majorBidi"/>
                        <w:b/>
                        <w:color w:val="000000" w:themeColor="text1"/>
                      </w:rPr>
                    </w:pPr>
                    <w:r w:rsidRPr="00002E99">
                      <w:rPr>
                        <w:rFonts w:asciiTheme="majorHAnsi" w:eastAsiaTheme="majorEastAsia" w:hAnsiTheme="majorHAnsi" w:cstheme="majorBidi" w:hint="eastAsia"/>
                        <w:b/>
                        <w:color w:val="000000" w:themeColor="text1"/>
                      </w:rPr>
                      <w:t>[Exafe Package]</w:t>
                    </w:r>
                  </w:p>
                </w:tc>
              </w:sdtContent>
            </w:sdt>
          </w:tr>
        </w:tbl>
        <w:p w:rsidR="002C092D" w:rsidRPr="00002E99" w:rsidRDefault="002C092D">
          <w:pPr>
            <w:rPr>
              <w:b/>
              <w:color w:val="000000" w:themeColor="text1"/>
            </w:rPr>
          </w:pPr>
        </w:p>
        <w:p w:rsidR="002C092D" w:rsidRPr="00002E99" w:rsidRDefault="002C092D">
          <w:pPr>
            <w:rPr>
              <w:b/>
              <w:color w:val="000000" w:themeColor="text1"/>
            </w:rPr>
          </w:pPr>
        </w:p>
        <w:tbl>
          <w:tblPr>
            <w:tblpPr w:leftFromText="187" w:rightFromText="187" w:horzAnchor="margin" w:tblpXSpec="center" w:tblpYSpec="bottom"/>
            <w:tblW w:w="4000" w:type="pct"/>
            <w:tblLook w:val="04A0" w:firstRow="1" w:lastRow="0" w:firstColumn="1" w:lastColumn="0" w:noHBand="0" w:noVBand="1"/>
          </w:tblPr>
          <w:tblGrid>
            <w:gridCol w:w="7405"/>
          </w:tblGrid>
          <w:tr w:rsidR="002C092D" w:rsidRPr="00002E99" w:rsidTr="002C092D">
            <w:trPr>
              <w:trHeight w:val="1208"/>
            </w:trPr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b/>
                    <w:color w:val="000000" w:themeColor="text1"/>
                  </w:rPr>
                  <w:alias w:val="날짜"/>
                  <w:id w:val="13406932"/>
                  <w:dataBinding w:prefixMappings="xmlns:ns0='http://schemas.microsoft.com/office/2006/coverPageProps'" w:xpath="/ns0:CoverPageProperties[1]/ns0:PublishDate[1]" w:storeItemID="{55AF091B-3C7A-41E3-B477-F2FDAA23CFDA}"/>
                  <w:date w:fullDate="2018-01-04T00:00:00Z">
                    <w:dateFormat w:val="yyyy-MM-dd"/>
                    <w:lid w:val="ko-KR"/>
                    <w:storeMappedDataAs w:val="dateTime"/>
                    <w:calendar w:val="gregorian"/>
                  </w:date>
                </w:sdtPr>
                <w:sdtEndPr/>
                <w:sdtContent>
                  <w:p w:rsidR="002C092D" w:rsidRPr="00002E99" w:rsidRDefault="00002E99" w:rsidP="002C092D">
                    <w:pPr>
                      <w:pStyle w:val="a7"/>
                      <w:jc w:val="right"/>
                      <w:rPr>
                        <w:b/>
                        <w:color w:val="000000" w:themeColor="text1"/>
                      </w:rPr>
                    </w:pPr>
                    <w:r>
                      <w:rPr>
                        <w:rFonts w:hint="eastAsia"/>
                        <w:b/>
                        <w:color w:val="000000" w:themeColor="text1"/>
                      </w:rPr>
                      <w:t>2018-01</w:t>
                    </w:r>
                    <w:r w:rsidR="003655A7" w:rsidRPr="00002E99">
                      <w:rPr>
                        <w:rFonts w:hint="eastAsia"/>
                        <w:b/>
                        <w:color w:val="000000" w:themeColor="text1"/>
                      </w:rPr>
                      <w:t>-</w:t>
                    </w:r>
                    <w:r>
                      <w:rPr>
                        <w:rFonts w:hint="eastAsia"/>
                        <w:b/>
                        <w:color w:val="000000" w:themeColor="text1"/>
                      </w:rPr>
                      <w:t>04</w:t>
                    </w:r>
                  </w:p>
                </w:sdtContent>
              </w:sdt>
              <w:p w:rsidR="002C092D" w:rsidRPr="00002E99" w:rsidRDefault="002C092D" w:rsidP="002C092D">
                <w:pPr>
                  <w:pStyle w:val="a7"/>
                  <w:jc w:val="right"/>
                  <w:rPr>
                    <w:b/>
                    <w:color w:val="000000" w:themeColor="text1"/>
                  </w:rPr>
                </w:pPr>
              </w:p>
              <w:p w:rsidR="002C092D" w:rsidRPr="00002E99" w:rsidRDefault="002C092D" w:rsidP="000D2C34">
                <w:pPr>
                  <w:pStyle w:val="a7"/>
                  <w:ind w:right="220"/>
                  <w:jc w:val="right"/>
                  <w:rPr>
                    <w:b/>
                    <w:color w:val="000000" w:themeColor="text1"/>
                  </w:rPr>
                </w:pPr>
              </w:p>
              <w:p w:rsidR="002C092D" w:rsidRPr="00002E99" w:rsidRDefault="000C5FCF" w:rsidP="002C092D">
                <w:pPr>
                  <w:pStyle w:val="a7"/>
                  <w:jc w:val="right"/>
                  <w:rPr>
                    <w:b/>
                    <w:color w:val="000000" w:themeColor="text1"/>
                  </w:rPr>
                </w:pPr>
                <w:sdt>
                  <w:sdtPr>
                    <w:rPr>
                      <w:rFonts w:hint="eastAsia"/>
                      <w:b/>
                      <w:color w:val="000000" w:themeColor="text1"/>
                      <w:sz w:val="32"/>
                      <w:szCs w:val="32"/>
                    </w:rPr>
                    <w:alias w:val="만든 이"/>
                    <w:id w:val="13406928"/>
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<w:text/>
                  </w:sdtPr>
                  <w:sdtEndPr/>
                  <w:sdtContent>
                    <w:r w:rsidR="00703130" w:rsidRPr="00002E99">
                      <w:rPr>
                        <w:rFonts w:hint="eastAsia"/>
                        <w:b/>
                        <w:color w:val="000000" w:themeColor="text1"/>
                        <w:sz w:val="32"/>
                        <w:szCs w:val="32"/>
                      </w:rPr>
                      <w:t>보안기술팀</w:t>
                    </w:r>
                  </w:sdtContent>
                </w:sdt>
              </w:p>
              <w:p w:rsidR="002C092D" w:rsidRPr="00002E99" w:rsidRDefault="002C092D" w:rsidP="002C092D">
                <w:pPr>
                  <w:pStyle w:val="a7"/>
                  <w:jc w:val="right"/>
                  <w:rPr>
                    <w:b/>
                    <w:color w:val="000000" w:themeColor="text1"/>
                  </w:rPr>
                </w:pPr>
              </w:p>
              <w:p w:rsidR="002C092D" w:rsidRPr="00002E99" w:rsidRDefault="002C092D" w:rsidP="002C092D">
                <w:pPr>
                  <w:pStyle w:val="a7"/>
                  <w:jc w:val="right"/>
                  <w:rPr>
                    <w:b/>
                    <w:color w:val="000000" w:themeColor="text1"/>
                  </w:rPr>
                </w:pPr>
              </w:p>
              <w:p w:rsidR="002C092D" w:rsidRPr="00002E99" w:rsidRDefault="000C5FCF" w:rsidP="00FD2921">
                <w:pPr>
                  <w:pStyle w:val="a7"/>
                  <w:jc w:val="center"/>
                  <w:rPr>
                    <w:b/>
                    <w:color w:val="000000" w:themeColor="text1"/>
                  </w:rPr>
                </w:pPr>
                <w:sdt>
                  <w:sdtPr>
                    <w:rPr>
                      <w:rFonts w:ascii="Edwardian Script ITC" w:hAnsi="Edwardian Script ITC"/>
                      <w:b/>
                      <w:color w:val="000000" w:themeColor="text1"/>
                      <w:sz w:val="44"/>
                      <w:szCs w:val="44"/>
                    </w:rPr>
                    <w:alias w:val="회사"/>
                    <w:id w:val="124526206"/>
                    <w:dataBinding w:prefixMappings="xmlns:ns0='http://schemas.openxmlformats.org/officeDocument/2006/extended-properties' " w:xpath="/ns0:Properties[1]/ns0:Company[1]" w:storeItemID="{6668398D-A668-4E3E-A5EB-62B293D839F1}"/>
                    <w:text/>
                  </w:sdtPr>
                  <w:sdtEndPr/>
                  <w:sdtContent>
                    <w:r w:rsidR="00FD2921" w:rsidRPr="00002E99">
                      <w:rPr>
                        <w:rFonts w:ascii="Edwardian Script ITC" w:hAnsi="Edwardian Script ITC" w:hint="eastAsia"/>
                        <w:b/>
                        <w:color w:val="000000" w:themeColor="text1"/>
                        <w:sz w:val="44"/>
                        <w:szCs w:val="44"/>
                      </w:rPr>
                      <w:t>Extrus, Inc.</w:t>
                    </w:r>
                  </w:sdtContent>
                </w:sdt>
              </w:p>
            </w:tc>
          </w:tr>
        </w:tbl>
        <w:p w:rsidR="002C092D" w:rsidRPr="00002E99" w:rsidRDefault="002C092D">
          <w:pPr>
            <w:rPr>
              <w:b/>
              <w:color w:val="000000" w:themeColor="text1"/>
            </w:rPr>
          </w:pPr>
        </w:p>
        <w:p w:rsidR="0055472B" w:rsidRPr="00002E99" w:rsidRDefault="002C092D" w:rsidP="0055472B">
          <w:pPr>
            <w:widowControl/>
            <w:wordWrap/>
            <w:autoSpaceDE/>
            <w:autoSpaceDN/>
            <w:jc w:val="left"/>
            <w:rPr>
              <w:color w:val="000000" w:themeColor="text1"/>
            </w:rPr>
          </w:pPr>
          <w:r w:rsidRPr="00002E99">
            <w:rPr>
              <w:color w:val="000000" w:themeColor="text1"/>
            </w:rPr>
            <w:br w:type="page"/>
          </w:r>
        </w:p>
      </w:sdtContent>
    </w:sdt>
    <w:bookmarkStart w:id="1" w:name="_Toc243287523" w:displacedByCustomXml="prev"/>
    <w:p w:rsidR="00831F7B" w:rsidRPr="00002E99" w:rsidRDefault="00861591" w:rsidP="00967204">
      <w:pPr>
        <w:pStyle w:val="1"/>
        <w:rPr>
          <w:color w:val="000000" w:themeColor="text1"/>
        </w:rPr>
      </w:pPr>
      <w:bookmarkStart w:id="2" w:name="_Toc501450542"/>
      <w:bookmarkEnd w:id="1"/>
      <w:r w:rsidRPr="00002E99">
        <w:rPr>
          <w:rFonts w:hint="eastAsia"/>
          <w:color w:val="000000" w:themeColor="text1"/>
        </w:rPr>
        <w:lastRenderedPageBreak/>
        <w:t>설치 정보</w:t>
      </w:r>
      <w:bookmarkEnd w:id="2"/>
    </w:p>
    <w:p w:rsidR="00EA0C26" w:rsidRPr="00002E99" w:rsidRDefault="00EA0C26" w:rsidP="00EA0C26">
      <w:pPr>
        <w:pStyle w:val="2"/>
        <w:rPr>
          <w:color w:val="000000" w:themeColor="text1"/>
        </w:rPr>
      </w:pPr>
      <w:bookmarkStart w:id="3" w:name="_Toc501450543"/>
      <w:r w:rsidRPr="00002E99">
        <w:rPr>
          <w:rFonts w:hint="eastAsia"/>
          <w:color w:val="000000" w:themeColor="text1"/>
        </w:rPr>
        <w:t>공통 환경 정보</w:t>
      </w:r>
      <w:bookmarkEnd w:id="3"/>
    </w:p>
    <w:tbl>
      <w:tblPr>
        <w:tblStyle w:val="a6"/>
        <w:tblW w:w="90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63"/>
        <w:gridCol w:w="2137"/>
        <w:gridCol w:w="5365"/>
      </w:tblGrid>
      <w:tr w:rsidR="00EA0C26" w:rsidRPr="00002E99" w:rsidTr="00872179">
        <w:trPr>
          <w:trHeight w:val="549"/>
        </w:trPr>
        <w:tc>
          <w:tcPr>
            <w:tcW w:w="1563" w:type="dxa"/>
            <w:shd w:val="clear" w:color="auto" w:fill="8DB3E2" w:themeFill="text2" w:themeFillTint="66"/>
            <w:vAlign w:val="center"/>
          </w:tcPr>
          <w:p w:rsidR="00EA0C26" w:rsidRPr="00002E99" w:rsidRDefault="00EA0C26" w:rsidP="00872179">
            <w:pPr>
              <w:jc w:val="center"/>
              <w:rPr>
                <w:b/>
                <w:color w:val="000000" w:themeColor="text1"/>
                <w:szCs w:val="18"/>
              </w:rPr>
            </w:pPr>
            <w:r w:rsidRPr="00002E99">
              <w:rPr>
                <w:rFonts w:hint="eastAsia"/>
                <w:b/>
                <w:color w:val="000000" w:themeColor="text1"/>
                <w:szCs w:val="18"/>
              </w:rPr>
              <w:t>구분</w:t>
            </w:r>
          </w:p>
        </w:tc>
        <w:tc>
          <w:tcPr>
            <w:tcW w:w="2137" w:type="dxa"/>
            <w:shd w:val="clear" w:color="auto" w:fill="8DB3E2" w:themeFill="text2" w:themeFillTint="66"/>
            <w:vAlign w:val="center"/>
          </w:tcPr>
          <w:p w:rsidR="00EA0C26" w:rsidRPr="00002E99" w:rsidRDefault="00EA0C26" w:rsidP="00872179">
            <w:pPr>
              <w:jc w:val="center"/>
              <w:rPr>
                <w:b/>
                <w:color w:val="000000" w:themeColor="text1"/>
                <w:szCs w:val="18"/>
              </w:rPr>
            </w:pPr>
            <w:r w:rsidRPr="00002E99">
              <w:rPr>
                <w:rFonts w:hint="eastAsia"/>
                <w:b/>
                <w:color w:val="000000" w:themeColor="text1"/>
                <w:szCs w:val="18"/>
              </w:rPr>
              <w:t>타입</w:t>
            </w:r>
          </w:p>
        </w:tc>
        <w:tc>
          <w:tcPr>
            <w:tcW w:w="5365" w:type="dxa"/>
            <w:shd w:val="clear" w:color="auto" w:fill="8DB3E2" w:themeFill="text2" w:themeFillTint="66"/>
            <w:vAlign w:val="center"/>
          </w:tcPr>
          <w:p w:rsidR="00EA0C26" w:rsidRPr="00002E99" w:rsidRDefault="00EA0C26" w:rsidP="00872179">
            <w:pPr>
              <w:jc w:val="center"/>
              <w:rPr>
                <w:b/>
                <w:color w:val="000000" w:themeColor="text1"/>
                <w:szCs w:val="18"/>
              </w:rPr>
            </w:pPr>
            <w:r w:rsidRPr="00002E99">
              <w:rPr>
                <w:rFonts w:hint="eastAsia"/>
                <w:b/>
                <w:color w:val="000000" w:themeColor="text1"/>
                <w:szCs w:val="18"/>
              </w:rPr>
              <w:t>내용</w:t>
            </w:r>
          </w:p>
        </w:tc>
      </w:tr>
      <w:tr w:rsidR="00EA0C26" w:rsidRPr="00002E99" w:rsidTr="009E63AC">
        <w:trPr>
          <w:trHeight w:val="2244"/>
        </w:trPr>
        <w:tc>
          <w:tcPr>
            <w:tcW w:w="1563" w:type="dxa"/>
            <w:vAlign w:val="center"/>
          </w:tcPr>
          <w:p w:rsidR="00EA0C26" w:rsidRPr="00002E99" w:rsidRDefault="00EA0C26" w:rsidP="00872179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WAS</w:t>
            </w:r>
          </w:p>
        </w:tc>
        <w:tc>
          <w:tcPr>
            <w:tcW w:w="2137" w:type="dxa"/>
            <w:vAlign w:val="center"/>
          </w:tcPr>
          <w:p w:rsidR="00EA0C26" w:rsidRPr="00002E99" w:rsidRDefault="00EA0C26" w:rsidP="00EA0C26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rFonts w:hint="eastAsia"/>
                <w:color w:val="000000" w:themeColor="text1"/>
                <w:sz w:val="20"/>
                <w:szCs w:val="18"/>
              </w:rPr>
              <w:t>OS</w:t>
            </w:r>
          </w:p>
          <w:p w:rsidR="00EA0C26" w:rsidRPr="00002E99" w:rsidRDefault="00EA0C26" w:rsidP="00EA0C26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IP</w:t>
            </w:r>
          </w:p>
          <w:p w:rsidR="00EA0C26" w:rsidRPr="00002E99" w:rsidRDefault="00EA0C26" w:rsidP="00EA0C26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HOSTNAME</w:t>
            </w:r>
          </w:p>
          <w:p w:rsidR="00EA0C26" w:rsidRPr="00002E99" w:rsidRDefault="00EA0C26" w:rsidP="00EA0C26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JDK VERSION</w:t>
            </w:r>
          </w:p>
          <w:p w:rsidR="00B51B06" w:rsidRPr="00002E99" w:rsidRDefault="00EA0C26" w:rsidP="00EA0C26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WAS TYPE</w:t>
            </w:r>
          </w:p>
        </w:tc>
        <w:tc>
          <w:tcPr>
            <w:tcW w:w="5365" w:type="dxa"/>
            <w:vAlign w:val="center"/>
          </w:tcPr>
          <w:p w:rsidR="00EA0C26" w:rsidRPr="00002E99" w:rsidRDefault="00190425" w:rsidP="00EA0C26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 xml:space="preserve">Linux IDBSBDEV </w:t>
            </w:r>
            <w:r w:rsidR="00EB1683" w:rsidRPr="00002E99">
              <w:rPr>
                <w:color w:val="000000" w:themeColor="text1"/>
                <w:sz w:val="20"/>
                <w:szCs w:val="18"/>
              </w:rPr>
              <w:t>2.6.32-</w:t>
            </w:r>
            <w:r w:rsidR="00EB1683" w:rsidRPr="00002E99">
              <w:rPr>
                <w:rFonts w:hint="eastAsia"/>
                <w:color w:val="000000" w:themeColor="text1"/>
                <w:sz w:val="20"/>
                <w:szCs w:val="18"/>
              </w:rPr>
              <w:t>696</w:t>
            </w:r>
            <w:r w:rsidRPr="00002E99">
              <w:rPr>
                <w:color w:val="000000" w:themeColor="text1"/>
                <w:sz w:val="20"/>
                <w:szCs w:val="18"/>
              </w:rPr>
              <w:t>.el6.x86_64 #1</w:t>
            </w:r>
          </w:p>
          <w:p w:rsidR="00EA0C26" w:rsidRPr="00002E99" w:rsidRDefault="00190425" w:rsidP="00EA0C26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50.10.4.164</w:t>
            </w:r>
          </w:p>
          <w:p w:rsidR="00EA0C26" w:rsidRPr="00002E99" w:rsidRDefault="00190425" w:rsidP="00EA0C26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IDBSBDEV</w:t>
            </w:r>
          </w:p>
          <w:p w:rsidR="00EA0C26" w:rsidRPr="00002E99" w:rsidRDefault="00EB1683" w:rsidP="00EA0C26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rFonts w:hint="eastAsia"/>
                <w:color w:val="000000" w:themeColor="text1"/>
                <w:sz w:val="20"/>
                <w:szCs w:val="18"/>
              </w:rPr>
              <w:t>v1.8.0_151</w:t>
            </w:r>
          </w:p>
          <w:p w:rsidR="00B51B06" w:rsidRPr="00002E99" w:rsidRDefault="00EA0C26" w:rsidP="00EA0C26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JEUS7</w:t>
            </w:r>
          </w:p>
        </w:tc>
      </w:tr>
      <w:tr w:rsidR="00EA0C26" w:rsidRPr="00002E99" w:rsidTr="009E63AC">
        <w:trPr>
          <w:trHeight w:val="2146"/>
        </w:trPr>
        <w:tc>
          <w:tcPr>
            <w:tcW w:w="1563" w:type="dxa"/>
            <w:vAlign w:val="center"/>
          </w:tcPr>
          <w:p w:rsidR="00EA0C26" w:rsidRPr="00002E99" w:rsidRDefault="00EA0C26" w:rsidP="00872179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rFonts w:hint="eastAsia"/>
                <w:color w:val="000000" w:themeColor="text1"/>
                <w:sz w:val="20"/>
                <w:szCs w:val="18"/>
              </w:rPr>
              <w:t>WEB</w:t>
            </w:r>
          </w:p>
        </w:tc>
        <w:tc>
          <w:tcPr>
            <w:tcW w:w="2137" w:type="dxa"/>
            <w:vAlign w:val="center"/>
          </w:tcPr>
          <w:p w:rsidR="00EA0C26" w:rsidRPr="00002E99" w:rsidRDefault="00EA0C26" w:rsidP="00EA0C26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OS</w:t>
            </w:r>
          </w:p>
          <w:p w:rsidR="00EA0C26" w:rsidRPr="00002E99" w:rsidRDefault="00EA0C26" w:rsidP="00EA0C26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IP</w:t>
            </w:r>
          </w:p>
          <w:p w:rsidR="00EA0C26" w:rsidRPr="00002E99" w:rsidRDefault="00EA0C26" w:rsidP="00EA0C26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HOSTNAME</w:t>
            </w:r>
          </w:p>
          <w:p w:rsidR="00EA0C26" w:rsidRPr="00002E99" w:rsidRDefault="00EA0C26" w:rsidP="00EA0C26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JDK VERSION</w:t>
            </w:r>
          </w:p>
          <w:p w:rsidR="00B51B06" w:rsidRPr="00002E99" w:rsidRDefault="00EA0C26" w:rsidP="00EA0C26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WEB TYPE</w:t>
            </w:r>
          </w:p>
        </w:tc>
        <w:tc>
          <w:tcPr>
            <w:tcW w:w="5365" w:type="dxa"/>
            <w:vAlign w:val="center"/>
          </w:tcPr>
          <w:p w:rsidR="009E1C00" w:rsidRPr="00002E99" w:rsidRDefault="009E1C00" w:rsidP="009E1C00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Linux IDBSBDEV 2.6.32-</w:t>
            </w:r>
            <w:r w:rsidRPr="00002E99">
              <w:rPr>
                <w:rFonts w:hint="eastAsia"/>
                <w:color w:val="000000" w:themeColor="text1"/>
                <w:sz w:val="20"/>
                <w:szCs w:val="18"/>
              </w:rPr>
              <w:t>696</w:t>
            </w:r>
            <w:r w:rsidRPr="00002E99">
              <w:rPr>
                <w:color w:val="000000" w:themeColor="text1"/>
                <w:sz w:val="20"/>
                <w:szCs w:val="18"/>
              </w:rPr>
              <w:t>.el6.x86_64 #1</w:t>
            </w:r>
          </w:p>
          <w:p w:rsidR="00190425" w:rsidRPr="00002E99" w:rsidRDefault="00190425" w:rsidP="00190425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50.10.4.164</w:t>
            </w:r>
          </w:p>
          <w:p w:rsidR="00190425" w:rsidRPr="00002E99" w:rsidRDefault="00190425" w:rsidP="00190425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IDBSBDEV</w:t>
            </w:r>
          </w:p>
          <w:p w:rsidR="00190425" w:rsidRPr="00002E99" w:rsidRDefault="009E1C00" w:rsidP="00190425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rFonts w:hint="eastAsia"/>
                <w:color w:val="000000" w:themeColor="text1"/>
                <w:sz w:val="20"/>
                <w:szCs w:val="18"/>
              </w:rPr>
              <w:t>v1.8.0_151</w:t>
            </w:r>
          </w:p>
          <w:p w:rsidR="00B51B06" w:rsidRPr="00002E99" w:rsidRDefault="00190425" w:rsidP="00190425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rFonts w:hint="eastAsia"/>
                <w:color w:val="000000" w:themeColor="text1"/>
                <w:sz w:val="20"/>
                <w:szCs w:val="18"/>
              </w:rPr>
              <w:t>WEBTOB5</w:t>
            </w:r>
          </w:p>
        </w:tc>
      </w:tr>
      <w:tr w:rsidR="00EA0C26" w:rsidRPr="00002E99" w:rsidTr="00E5690C">
        <w:trPr>
          <w:trHeight w:val="1514"/>
        </w:trPr>
        <w:tc>
          <w:tcPr>
            <w:tcW w:w="1563" w:type="dxa"/>
            <w:vAlign w:val="center"/>
          </w:tcPr>
          <w:p w:rsidR="00EA0C26" w:rsidRPr="00002E99" w:rsidRDefault="00EA0C26" w:rsidP="00872179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rFonts w:hint="eastAsia"/>
                <w:color w:val="000000" w:themeColor="text1"/>
                <w:sz w:val="20"/>
                <w:szCs w:val="18"/>
              </w:rPr>
              <w:t>DB</w:t>
            </w:r>
          </w:p>
        </w:tc>
        <w:tc>
          <w:tcPr>
            <w:tcW w:w="2137" w:type="dxa"/>
            <w:vAlign w:val="center"/>
          </w:tcPr>
          <w:p w:rsidR="00EA0C26" w:rsidRPr="00002E99" w:rsidRDefault="00EA0C26" w:rsidP="00EA0C26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rFonts w:hint="eastAsia"/>
                <w:color w:val="000000" w:themeColor="text1"/>
                <w:sz w:val="20"/>
                <w:szCs w:val="18"/>
              </w:rPr>
              <w:t>OS</w:t>
            </w:r>
          </w:p>
          <w:p w:rsidR="00EA0C26" w:rsidRPr="00002E99" w:rsidRDefault="00EA0C26" w:rsidP="00EA0C26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IP</w:t>
            </w:r>
          </w:p>
          <w:p w:rsidR="00EA0C26" w:rsidRPr="00002E99" w:rsidRDefault="00EA0C26" w:rsidP="00EA0C26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HOSTNAME</w:t>
            </w:r>
          </w:p>
          <w:p w:rsidR="00EA0C26" w:rsidRPr="00002E99" w:rsidRDefault="00EA0C26" w:rsidP="00EA0C26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rFonts w:hint="eastAsia"/>
                <w:color w:val="000000" w:themeColor="text1"/>
                <w:sz w:val="20"/>
                <w:szCs w:val="18"/>
              </w:rPr>
              <w:t>DB TYPE</w:t>
            </w:r>
          </w:p>
        </w:tc>
        <w:tc>
          <w:tcPr>
            <w:tcW w:w="5365" w:type="dxa"/>
            <w:vAlign w:val="center"/>
          </w:tcPr>
          <w:p w:rsidR="009E1C00" w:rsidRPr="00002E99" w:rsidRDefault="009E1C00" w:rsidP="009E1C00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Linux IDBSBDEV 2.6.32-</w:t>
            </w:r>
            <w:r w:rsidRPr="00002E99">
              <w:rPr>
                <w:rFonts w:hint="eastAsia"/>
                <w:color w:val="000000" w:themeColor="text1"/>
                <w:sz w:val="20"/>
                <w:szCs w:val="18"/>
              </w:rPr>
              <w:t>696</w:t>
            </w:r>
            <w:r w:rsidRPr="00002E99">
              <w:rPr>
                <w:color w:val="000000" w:themeColor="text1"/>
                <w:sz w:val="20"/>
                <w:szCs w:val="18"/>
              </w:rPr>
              <w:t>.el6.x86_64 #1</w:t>
            </w:r>
          </w:p>
          <w:p w:rsidR="00190425" w:rsidRPr="00002E99" w:rsidRDefault="00190425" w:rsidP="00190425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50.10.4.164</w:t>
            </w:r>
          </w:p>
          <w:p w:rsidR="00190425" w:rsidRPr="00002E99" w:rsidRDefault="00190425" w:rsidP="00190425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IDBSBDEV</w:t>
            </w:r>
          </w:p>
          <w:p w:rsidR="00002E99" w:rsidRPr="00002E99" w:rsidRDefault="00EA0C26" w:rsidP="00002E99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M</w:t>
            </w:r>
            <w:r w:rsidR="00190425" w:rsidRPr="00002E99">
              <w:rPr>
                <w:rFonts w:hint="eastAsia"/>
                <w:color w:val="000000" w:themeColor="text1"/>
                <w:sz w:val="20"/>
                <w:szCs w:val="18"/>
              </w:rPr>
              <w:t>YS</w:t>
            </w:r>
            <w:r w:rsidR="00190425" w:rsidRPr="00002E99">
              <w:rPr>
                <w:color w:val="000000" w:themeColor="text1"/>
                <w:sz w:val="20"/>
                <w:szCs w:val="18"/>
              </w:rPr>
              <w:t>QL</w:t>
            </w:r>
            <w:r w:rsidR="00002E99">
              <w:rPr>
                <w:rFonts w:hint="eastAsia"/>
                <w:color w:val="000000" w:themeColor="text1"/>
                <w:sz w:val="20"/>
                <w:szCs w:val="18"/>
              </w:rPr>
              <w:t xml:space="preserve"> 5.7.20</w:t>
            </w:r>
          </w:p>
        </w:tc>
      </w:tr>
    </w:tbl>
    <w:p w:rsidR="00EA0C26" w:rsidRDefault="00EA0C26" w:rsidP="00EA0C26">
      <w:pPr>
        <w:rPr>
          <w:color w:val="000000" w:themeColor="text1"/>
        </w:rPr>
      </w:pPr>
    </w:p>
    <w:p w:rsidR="00872179" w:rsidRPr="00002E99" w:rsidRDefault="00872179" w:rsidP="00872179">
      <w:pPr>
        <w:pStyle w:val="2"/>
        <w:rPr>
          <w:color w:val="000000" w:themeColor="text1"/>
        </w:rPr>
      </w:pPr>
      <w:bookmarkStart w:id="4" w:name="_Toc501450544"/>
      <w:r w:rsidRPr="00002E99">
        <w:rPr>
          <w:rFonts w:hint="eastAsia"/>
          <w:color w:val="000000" w:themeColor="text1"/>
        </w:rPr>
        <w:t>각 솔루션 설치 정보</w:t>
      </w:r>
      <w:bookmarkEnd w:id="4"/>
    </w:p>
    <w:p w:rsidR="00872179" w:rsidRPr="00002E99" w:rsidRDefault="00872179" w:rsidP="00872179">
      <w:pPr>
        <w:pStyle w:val="3"/>
        <w:rPr>
          <w:color w:val="000000" w:themeColor="text1"/>
        </w:rPr>
      </w:pPr>
      <w:bookmarkStart w:id="5" w:name="_Toc501450545"/>
      <w:r w:rsidRPr="00002E99">
        <w:rPr>
          <w:rFonts w:hint="eastAsia"/>
          <w:color w:val="000000" w:themeColor="text1"/>
        </w:rPr>
        <w:t>ExafeAPPDEFENCE</w:t>
      </w:r>
      <w:bookmarkEnd w:id="5"/>
    </w:p>
    <w:tbl>
      <w:tblPr>
        <w:tblStyle w:val="a6"/>
        <w:tblW w:w="90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63"/>
        <w:gridCol w:w="2231"/>
        <w:gridCol w:w="5271"/>
      </w:tblGrid>
      <w:tr w:rsidR="00872179" w:rsidRPr="00002E99" w:rsidTr="009E63AC">
        <w:trPr>
          <w:trHeight w:val="549"/>
        </w:trPr>
        <w:tc>
          <w:tcPr>
            <w:tcW w:w="1563" w:type="dxa"/>
            <w:shd w:val="clear" w:color="auto" w:fill="8DB3E2" w:themeFill="text2" w:themeFillTint="66"/>
            <w:vAlign w:val="center"/>
          </w:tcPr>
          <w:p w:rsidR="00872179" w:rsidRPr="00002E99" w:rsidRDefault="00872179" w:rsidP="00182258">
            <w:pPr>
              <w:jc w:val="center"/>
              <w:rPr>
                <w:b/>
                <w:color w:val="000000" w:themeColor="text1"/>
                <w:szCs w:val="18"/>
              </w:rPr>
            </w:pPr>
            <w:r w:rsidRPr="00002E99">
              <w:rPr>
                <w:rFonts w:hint="eastAsia"/>
                <w:b/>
                <w:color w:val="000000" w:themeColor="text1"/>
                <w:szCs w:val="18"/>
              </w:rPr>
              <w:t>구분</w:t>
            </w:r>
          </w:p>
        </w:tc>
        <w:tc>
          <w:tcPr>
            <w:tcW w:w="2231" w:type="dxa"/>
            <w:shd w:val="clear" w:color="auto" w:fill="8DB3E2" w:themeFill="text2" w:themeFillTint="66"/>
            <w:vAlign w:val="center"/>
          </w:tcPr>
          <w:p w:rsidR="00872179" w:rsidRPr="00002E99" w:rsidRDefault="00872179" w:rsidP="00182258">
            <w:pPr>
              <w:jc w:val="center"/>
              <w:rPr>
                <w:b/>
                <w:color w:val="000000" w:themeColor="text1"/>
                <w:szCs w:val="18"/>
              </w:rPr>
            </w:pPr>
            <w:r w:rsidRPr="00002E99">
              <w:rPr>
                <w:rFonts w:hint="eastAsia"/>
                <w:b/>
                <w:color w:val="000000" w:themeColor="text1"/>
                <w:szCs w:val="18"/>
              </w:rPr>
              <w:t>타입</w:t>
            </w:r>
          </w:p>
        </w:tc>
        <w:tc>
          <w:tcPr>
            <w:tcW w:w="5271" w:type="dxa"/>
            <w:shd w:val="clear" w:color="auto" w:fill="8DB3E2" w:themeFill="text2" w:themeFillTint="66"/>
            <w:vAlign w:val="center"/>
          </w:tcPr>
          <w:p w:rsidR="00872179" w:rsidRPr="00002E99" w:rsidRDefault="00872179" w:rsidP="00182258">
            <w:pPr>
              <w:jc w:val="center"/>
              <w:rPr>
                <w:b/>
                <w:color w:val="000000" w:themeColor="text1"/>
                <w:szCs w:val="18"/>
              </w:rPr>
            </w:pPr>
            <w:r w:rsidRPr="00002E99">
              <w:rPr>
                <w:rFonts w:hint="eastAsia"/>
                <w:b/>
                <w:color w:val="000000" w:themeColor="text1"/>
                <w:szCs w:val="18"/>
              </w:rPr>
              <w:t>내용</w:t>
            </w:r>
          </w:p>
        </w:tc>
      </w:tr>
      <w:tr w:rsidR="00872179" w:rsidRPr="00002E99" w:rsidTr="009E63AC">
        <w:trPr>
          <w:trHeight w:val="2532"/>
        </w:trPr>
        <w:tc>
          <w:tcPr>
            <w:tcW w:w="1563" w:type="dxa"/>
            <w:vAlign w:val="center"/>
          </w:tcPr>
          <w:p w:rsidR="00872179" w:rsidRPr="00002E99" w:rsidRDefault="00872179" w:rsidP="00182258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ADMIN</w:t>
            </w:r>
          </w:p>
        </w:tc>
        <w:tc>
          <w:tcPr>
            <w:tcW w:w="2231" w:type="dxa"/>
            <w:vAlign w:val="center"/>
          </w:tcPr>
          <w:p w:rsidR="00872179" w:rsidRPr="00002E99" w:rsidRDefault="00872179" w:rsidP="00182258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rFonts w:hint="eastAsia"/>
                <w:color w:val="000000" w:themeColor="text1"/>
                <w:sz w:val="20"/>
                <w:szCs w:val="18"/>
              </w:rPr>
              <w:t>WAS TYPE</w:t>
            </w:r>
          </w:p>
          <w:p w:rsidR="009E63AC" w:rsidRPr="00002E99" w:rsidRDefault="00002E99" w:rsidP="00182258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CONTAINER</w:t>
            </w:r>
            <w:r w:rsidR="009E63AC" w:rsidRPr="00002E99">
              <w:rPr>
                <w:rFonts w:hint="eastAsia"/>
                <w:color w:val="000000" w:themeColor="text1"/>
                <w:sz w:val="20"/>
                <w:szCs w:val="18"/>
              </w:rPr>
              <w:t xml:space="preserve"> NAME</w:t>
            </w:r>
          </w:p>
          <w:p w:rsidR="00872179" w:rsidRPr="00002E99" w:rsidRDefault="00002E99" w:rsidP="00182258">
            <w:pPr>
              <w:rPr>
                <w:color w:val="000000" w:themeColor="text1"/>
                <w:sz w:val="20"/>
                <w:szCs w:val="18"/>
              </w:rPr>
            </w:pPr>
            <w:r>
              <w:rPr>
                <w:rFonts w:hint="eastAsia"/>
                <w:color w:val="000000" w:themeColor="text1"/>
                <w:sz w:val="20"/>
                <w:szCs w:val="18"/>
              </w:rPr>
              <w:t>APPLICATION</w:t>
            </w:r>
            <w:r w:rsidR="00872179" w:rsidRPr="00002E99">
              <w:rPr>
                <w:color w:val="000000" w:themeColor="text1"/>
                <w:sz w:val="20"/>
                <w:szCs w:val="18"/>
              </w:rPr>
              <w:t xml:space="preserve"> NAME</w:t>
            </w:r>
          </w:p>
          <w:p w:rsidR="00803586" w:rsidRPr="00002E99" w:rsidRDefault="00803586" w:rsidP="00182258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INSTALL PATH</w:t>
            </w:r>
          </w:p>
          <w:p w:rsidR="00872179" w:rsidRPr="00002E99" w:rsidRDefault="00002E99" w:rsidP="00182258">
            <w:pPr>
              <w:rPr>
                <w:color w:val="000000" w:themeColor="text1"/>
                <w:sz w:val="20"/>
                <w:szCs w:val="18"/>
              </w:rPr>
            </w:pPr>
            <w:r>
              <w:rPr>
                <w:color w:val="000000" w:themeColor="text1"/>
                <w:sz w:val="20"/>
                <w:szCs w:val="18"/>
              </w:rPr>
              <w:t>SERVICE PORT</w:t>
            </w:r>
            <w:r w:rsidR="00872179" w:rsidRPr="00002E99">
              <w:rPr>
                <w:color w:val="000000" w:themeColor="text1"/>
                <w:sz w:val="20"/>
                <w:szCs w:val="18"/>
              </w:rPr>
              <w:br/>
              <w:t>CONTEXT ROOT</w:t>
            </w:r>
          </w:p>
        </w:tc>
        <w:tc>
          <w:tcPr>
            <w:tcW w:w="5271" w:type="dxa"/>
            <w:vAlign w:val="center"/>
          </w:tcPr>
          <w:p w:rsidR="00872179" w:rsidRPr="00002E99" w:rsidRDefault="00872179" w:rsidP="00182258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rFonts w:hint="eastAsia"/>
                <w:color w:val="000000" w:themeColor="text1"/>
                <w:sz w:val="20"/>
                <w:szCs w:val="18"/>
              </w:rPr>
              <w:t>JEUS7</w:t>
            </w:r>
          </w:p>
          <w:p w:rsidR="00002E99" w:rsidRPr="00002E99" w:rsidRDefault="007978FE" w:rsidP="00182258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rFonts w:hint="eastAsia"/>
                <w:color w:val="000000" w:themeColor="text1"/>
                <w:sz w:val="20"/>
                <w:szCs w:val="18"/>
              </w:rPr>
              <w:t>a</w:t>
            </w:r>
            <w:r w:rsidR="009E63AC" w:rsidRPr="00002E99">
              <w:rPr>
                <w:rFonts w:hint="eastAsia"/>
                <w:color w:val="000000" w:themeColor="text1"/>
                <w:sz w:val="20"/>
                <w:szCs w:val="18"/>
              </w:rPr>
              <w:t>ppd</w:t>
            </w:r>
            <w:r w:rsidRPr="00002E99">
              <w:rPr>
                <w:rFonts w:hint="eastAsia"/>
                <w:color w:val="000000" w:themeColor="text1"/>
                <w:sz w:val="20"/>
                <w:szCs w:val="18"/>
              </w:rPr>
              <w:t>_admin</w:t>
            </w:r>
          </w:p>
          <w:p w:rsidR="00872179" w:rsidRPr="00002E99" w:rsidRDefault="00872179" w:rsidP="00182258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appd_admin</w:t>
            </w:r>
          </w:p>
          <w:p w:rsidR="00872179" w:rsidRPr="00002E99" w:rsidRDefault="005B764C" w:rsidP="00182258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/SOL/exafe/appd_admin</w:t>
            </w:r>
          </w:p>
          <w:p w:rsidR="00872179" w:rsidRDefault="00FE272D" w:rsidP="00182258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8089</w:t>
            </w:r>
          </w:p>
          <w:p w:rsidR="00872179" w:rsidRPr="00002E99" w:rsidRDefault="00872179" w:rsidP="00872179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/appd</w:t>
            </w:r>
            <w:r w:rsidRPr="00002E99">
              <w:rPr>
                <w:rFonts w:hint="eastAsia"/>
                <w:color w:val="000000" w:themeColor="text1"/>
                <w:sz w:val="20"/>
                <w:szCs w:val="18"/>
              </w:rPr>
              <w:t>_admin</w:t>
            </w:r>
          </w:p>
        </w:tc>
      </w:tr>
      <w:tr w:rsidR="00872179" w:rsidRPr="00002E99" w:rsidTr="009E63AC">
        <w:trPr>
          <w:trHeight w:val="2253"/>
        </w:trPr>
        <w:tc>
          <w:tcPr>
            <w:tcW w:w="1563" w:type="dxa"/>
            <w:vAlign w:val="center"/>
          </w:tcPr>
          <w:p w:rsidR="00872179" w:rsidRPr="00002E99" w:rsidRDefault="00872179" w:rsidP="00182258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lastRenderedPageBreak/>
              <w:t>E2E</w:t>
            </w:r>
          </w:p>
        </w:tc>
        <w:tc>
          <w:tcPr>
            <w:tcW w:w="2231" w:type="dxa"/>
            <w:vAlign w:val="center"/>
          </w:tcPr>
          <w:p w:rsidR="00872179" w:rsidRPr="00002E99" w:rsidRDefault="00872179" w:rsidP="00182258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rFonts w:hint="eastAsia"/>
                <w:color w:val="000000" w:themeColor="text1"/>
                <w:sz w:val="20"/>
                <w:szCs w:val="18"/>
              </w:rPr>
              <w:t>WAS TYPE</w:t>
            </w:r>
          </w:p>
          <w:p w:rsidR="00002E99" w:rsidRPr="00002E99" w:rsidRDefault="00002E99" w:rsidP="00002E99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CONTAINER</w:t>
            </w:r>
            <w:r w:rsidRPr="00002E99">
              <w:rPr>
                <w:rFonts w:hint="eastAsia"/>
                <w:color w:val="000000" w:themeColor="text1"/>
                <w:sz w:val="20"/>
                <w:szCs w:val="18"/>
              </w:rPr>
              <w:t xml:space="preserve"> NAME</w:t>
            </w:r>
          </w:p>
          <w:p w:rsidR="00002E99" w:rsidRPr="00002E99" w:rsidRDefault="00002E99" w:rsidP="00002E99">
            <w:pPr>
              <w:rPr>
                <w:color w:val="000000" w:themeColor="text1"/>
                <w:sz w:val="20"/>
                <w:szCs w:val="18"/>
              </w:rPr>
            </w:pPr>
            <w:r>
              <w:rPr>
                <w:rFonts w:hint="eastAsia"/>
                <w:color w:val="000000" w:themeColor="text1"/>
                <w:sz w:val="20"/>
                <w:szCs w:val="18"/>
              </w:rPr>
              <w:t>APPLICATION</w:t>
            </w:r>
            <w:r w:rsidRPr="00002E99">
              <w:rPr>
                <w:color w:val="000000" w:themeColor="text1"/>
                <w:sz w:val="20"/>
                <w:szCs w:val="18"/>
              </w:rPr>
              <w:t xml:space="preserve"> NAME</w:t>
            </w:r>
          </w:p>
          <w:p w:rsidR="00803586" w:rsidRPr="00002E99" w:rsidRDefault="00803586" w:rsidP="00182258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INSTALL PATH</w:t>
            </w:r>
          </w:p>
          <w:p w:rsidR="00872179" w:rsidRPr="00002E99" w:rsidRDefault="00002E99" w:rsidP="00182258">
            <w:pPr>
              <w:rPr>
                <w:color w:val="000000" w:themeColor="text1"/>
                <w:sz w:val="20"/>
                <w:szCs w:val="18"/>
              </w:rPr>
            </w:pPr>
            <w:r>
              <w:rPr>
                <w:color w:val="000000" w:themeColor="text1"/>
                <w:sz w:val="20"/>
                <w:szCs w:val="18"/>
              </w:rPr>
              <w:t>SERVICE PORT</w:t>
            </w:r>
            <w:r w:rsidR="00872179" w:rsidRPr="00002E99">
              <w:rPr>
                <w:color w:val="000000" w:themeColor="text1"/>
                <w:sz w:val="20"/>
                <w:szCs w:val="18"/>
              </w:rPr>
              <w:br/>
              <w:t>CONTEXT ROOT</w:t>
            </w:r>
          </w:p>
        </w:tc>
        <w:tc>
          <w:tcPr>
            <w:tcW w:w="5271" w:type="dxa"/>
            <w:vAlign w:val="center"/>
          </w:tcPr>
          <w:p w:rsidR="00002E99" w:rsidRPr="00002E99" w:rsidRDefault="00002E99" w:rsidP="00002E99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rFonts w:hint="eastAsia"/>
                <w:color w:val="000000" w:themeColor="text1"/>
                <w:sz w:val="20"/>
                <w:szCs w:val="18"/>
              </w:rPr>
              <w:t>JEUS7</w:t>
            </w:r>
          </w:p>
          <w:p w:rsidR="00002E99" w:rsidRPr="00002E99" w:rsidRDefault="008736D5" w:rsidP="00002E99">
            <w:pPr>
              <w:rPr>
                <w:color w:val="000000" w:themeColor="text1"/>
                <w:sz w:val="20"/>
                <w:szCs w:val="18"/>
              </w:rPr>
            </w:pPr>
            <w:r>
              <w:rPr>
                <w:rFonts w:hint="eastAsia"/>
                <w:color w:val="000000" w:themeColor="text1"/>
                <w:sz w:val="20"/>
                <w:szCs w:val="18"/>
              </w:rPr>
              <w:t>e2e</w:t>
            </w:r>
          </w:p>
          <w:p w:rsidR="00002E99" w:rsidRPr="00002E99" w:rsidRDefault="008736D5" w:rsidP="00002E99">
            <w:pPr>
              <w:rPr>
                <w:color w:val="000000" w:themeColor="text1"/>
                <w:sz w:val="20"/>
                <w:szCs w:val="18"/>
              </w:rPr>
            </w:pPr>
            <w:r>
              <w:rPr>
                <w:rFonts w:hint="eastAsia"/>
                <w:color w:val="000000" w:themeColor="text1"/>
                <w:sz w:val="20"/>
                <w:szCs w:val="18"/>
              </w:rPr>
              <w:t>e2e</w:t>
            </w:r>
          </w:p>
          <w:p w:rsidR="00002E99" w:rsidRPr="00002E99" w:rsidRDefault="00002E99" w:rsidP="00002E99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/SOL/exafe</w:t>
            </w:r>
            <w:r w:rsidR="008736D5">
              <w:rPr>
                <w:color w:val="000000" w:themeColor="text1"/>
                <w:sz w:val="20"/>
                <w:szCs w:val="18"/>
              </w:rPr>
              <w:t>/</w:t>
            </w:r>
            <w:r w:rsidR="008736D5">
              <w:rPr>
                <w:rFonts w:hint="eastAsia"/>
                <w:color w:val="000000" w:themeColor="text1"/>
                <w:sz w:val="20"/>
                <w:szCs w:val="18"/>
              </w:rPr>
              <w:t>e2e</w:t>
            </w:r>
          </w:p>
          <w:p w:rsidR="00002E99" w:rsidRDefault="00002E99" w:rsidP="00002E99">
            <w:pPr>
              <w:rPr>
                <w:color w:val="000000" w:themeColor="text1"/>
                <w:sz w:val="20"/>
                <w:szCs w:val="18"/>
              </w:rPr>
            </w:pPr>
            <w:r>
              <w:rPr>
                <w:color w:val="000000" w:themeColor="text1"/>
                <w:sz w:val="20"/>
                <w:szCs w:val="18"/>
              </w:rPr>
              <w:t>80</w:t>
            </w:r>
            <w:r>
              <w:rPr>
                <w:rFonts w:hint="eastAsia"/>
                <w:color w:val="000000" w:themeColor="text1"/>
                <w:sz w:val="20"/>
                <w:szCs w:val="18"/>
              </w:rPr>
              <w:t>90</w:t>
            </w:r>
          </w:p>
          <w:p w:rsidR="00872179" w:rsidRPr="00002E99" w:rsidRDefault="00002E99" w:rsidP="00002E99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/</w:t>
            </w:r>
            <w:r w:rsidR="008736D5">
              <w:rPr>
                <w:rFonts w:hint="eastAsia"/>
                <w:color w:val="000000" w:themeColor="text1"/>
                <w:sz w:val="20"/>
                <w:szCs w:val="18"/>
              </w:rPr>
              <w:t>e2e</w:t>
            </w:r>
          </w:p>
        </w:tc>
      </w:tr>
      <w:tr w:rsidR="00872179" w:rsidRPr="00002E99" w:rsidTr="009E63AC">
        <w:trPr>
          <w:trHeight w:val="1959"/>
        </w:trPr>
        <w:tc>
          <w:tcPr>
            <w:tcW w:w="1563" w:type="dxa"/>
            <w:vAlign w:val="center"/>
          </w:tcPr>
          <w:p w:rsidR="00872179" w:rsidRPr="00002E99" w:rsidRDefault="00872179" w:rsidP="00182258">
            <w:pPr>
              <w:jc w:val="center"/>
              <w:rPr>
                <w:color w:val="000000" w:themeColor="text1"/>
                <w:szCs w:val="18"/>
              </w:rPr>
            </w:pPr>
            <w:r w:rsidRPr="00002E99">
              <w:rPr>
                <w:rFonts w:hint="eastAsia"/>
                <w:color w:val="000000" w:themeColor="text1"/>
                <w:szCs w:val="18"/>
              </w:rPr>
              <w:t>DAEMON</w:t>
            </w:r>
          </w:p>
        </w:tc>
        <w:tc>
          <w:tcPr>
            <w:tcW w:w="2231" w:type="dxa"/>
            <w:vAlign w:val="center"/>
          </w:tcPr>
          <w:p w:rsidR="00872179" w:rsidRPr="00002E99" w:rsidRDefault="00872179" w:rsidP="00872179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rFonts w:hint="eastAsia"/>
                <w:color w:val="000000" w:themeColor="text1"/>
                <w:sz w:val="20"/>
                <w:szCs w:val="18"/>
              </w:rPr>
              <w:t>TYPE</w:t>
            </w:r>
          </w:p>
          <w:p w:rsidR="00B51B06" w:rsidRPr="00002E99" w:rsidRDefault="00872179" w:rsidP="00872179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SERVICE PORT</w:t>
            </w:r>
          </w:p>
          <w:p w:rsidR="00791590" w:rsidRPr="00002E99" w:rsidRDefault="00791590" w:rsidP="00872179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INSTALL PATH</w:t>
            </w:r>
          </w:p>
          <w:p w:rsidR="00872179" w:rsidRPr="00002E99" w:rsidRDefault="00B51B06" w:rsidP="00B51B06">
            <w:pPr>
              <w:rPr>
                <w:color w:val="000000" w:themeColor="text1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LOG PATH</w:t>
            </w:r>
            <w:r w:rsidR="00872179" w:rsidRPr="00002E99">
              <w:rPr>
                <w:color w:val="000000" w:themeColor="text1"/>
                <w:sz w:val="20"/>
                <w:szCs w:val="18"/>
              </w:rPr>
              <w:br/>
            </w:r>
            <w:r w:rsidRPr="00002E99">
              <w:rPr>
                <w:color w:val="000000" w:themeColor="text1"/>
                <w:szCs w:val="18"/>
              </w:rPr>
              <w:t>INFO</w:t>
            </w:r>
          </w:p>
        </w:tc>
        <w:tc>
          <w:tcPr>
            <w:tcW w:w="5271" w:type="dxa"/>
            <w:vAlign w:val="center"/>
          </w:tcPr>
          <w:p w:rsidR="00872179" w:rsidRPr="00002E99" w:rsidRDefault="00872179" w:rsidP="00182258">
            <w:pPr>
              <w:rPr>
                <w:color w:val="000000" w:themeColor="text1"/>
                <w:szCs w:val="18"/>
              </w:rPr>
            </w:pPr>
            <w:r w:rsidRPr="00002E99">
              <w:rPr>
                <w:color w:val="000000" w:themeColor="text1"/>
                <w:szCs w:val="18"/>
              </w:rPr>
              <w:t>D</w:t>
            </w:r>
            <w:r w:rsidRPr="00002E99">
              <w:rPr>
                <w:rFonts w:hint="eastAsia"/>
                <w:color w:val="000000" w:themeColor="text1"/>
                <w:szCs w:val="18"/>
              </w:rPr>
              <w:t xml:space="preserve">aemon </w:t>
            </w:r>
            <w:r w:rsidRPr="00002E99">
              <w:rPr>
                <w:color w:val="000000" w:themeColor="text1"/>
                <w:szCs w:val="18"/>
              </w:rPr>
              <w:t>type</w:t>
            </w:r>
          </w:p>
          <w:p w:rsidR="00872179" w:rsidRPr="00002E99" w:rsidRDefault="00C068DB" w:rsidP="00182258">
            <w:pPr>
              <w:rPr>
                <w:color w:val="000000" w:themeColor="text1"/>
                <w:szCs w:val="18"/>
              </w:rPr>
            </w:pPr>
            <w:r w:rsidRPr="00002E99">
              <w:rPr>
                <w:color w:val="000000" w:themeColor="text1"/>
                <w:szCs w:val="18"/>
              </w:rPr>
              <w:t>8081</w:t>
            </w:r>
          </w:p>
          <w:p w:rsidR="00791590" w:rsidRPr="00002E99" w:rsidRDefault="00002E99" w:rsidP="00182258">
            <w:pPr>
              <w:rPr>
                <w:color w:val="000000" w:themeColor="text1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/SOL/exafe</w:t>
            </w:r>
            <w:r>
              <w:rPr>
                <w:rFonts w:hint="eastAsia"/>
                <w:color w:val="000000" w:themeColor="text1"/>
                <w:sz w:val="20"/>
                <w:szCs w:val="18"/>
              </w:rPr>
              <w:t>/appd_deamon</w:t>
            </w:r>
          </w:p>
          <w:p w:rsidR="00002E99" w:rsidRPr="00002E99" w:rsidRDefault="00002E99" w:rsidP="00002E99">
            <w:pPr>
              <w:rPr>
                <w:color w:val="000000" w:themeColor="text1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/SOL/exafe</w:t>
            </w:r>
            <w:r>
              <w:rPr>
                <w:rFonts w:hint="eastAsia"/>
                <w:color w:val="000000" w:themeColor="text1"/>
                <w:sz w:val="20"/>
                <w:szCs w:val="18"/>
              </w:rPr>
              <w:t>/logs/appd_deamon.log</w:t>
            </w:r>
          </w:p>
          <w:p w:rsidR="00872179" w:rsidRPr="00002E99" w:rsidRDefault="00872179" w:rsidP="00182258">
            <w:pPr>
              <w:rPr>
                <w:color w:val="000000" w:themeColor="text1"/>
                <w:szCs w:val="18"/>
              </w:rPr>
            </w:pPr>
            <w:r w:rsidRPr="00002E99">
              <w:rPr>
                <w:rFonts w:hint="eastAsia"/>
                <w:color w:val="000000" w:themeColor="text1"/>
                <w:szCs w:val="18"/>
              </w:rPr>
              <w:t>검증데몬</w:t>
            </w:r>
          </w:p>
        </w:tc>
      </w:tr>
      <w:tr w:rsidR="00B51B06" w:rsidRPr="00002E99" w:rsidTr="009E63AC">
        <w:trPr>
          <w:trHeight w:val="596"/>
        </w:trPr>
        <w:tc>
          <w:tcPr>
            <w:tcW w:w="1563" w:type="dxa"/>
            <w:vAlign w:val="center"/>
          </w:tcPr>
          <w:p w:rsidR="00B51B06" w:rsidRPr="00002E99" w:rsidRDefault="00B51B06" w:rsidP="00182258">
            <w:pPr>
              <w:jc w:val="center"/>
              <w:rPr>
                <w:color w:val="000000" w:themeColor="text1"/>
                <w:szCs w:val="18"/>
              </w:rPr>
            </w:pPr>
            <w:r w:rsidRPr="00002E99">
              <w:rPr>
                <w:rFonts w:hint="eastAsia"/>
                <w:color w:val="000000" w:themeColor="text1"/>
                <w:szCs w:val="18"/>
              </w:rPr>
              <w:t>WATCH DOG</w:t>
            </w:r>
          </w:p>
        </w:tc>
        <w:tc>
          <w:tcPr>
            <w:tcW w:w="2231" w:type="dxa"/>
            <w:vAlign w:val="center"/>
          </w:tcPr>
          <w:p w:rsidR="009E63AC" w:rsidRPr="00002E99" w:rsidRDefault="00B51B06" w:rsidP="00182258">
            <w:pPr>
              <w:rPr>
                <w:color w:val="000000" w:themeColor="text1"/>
                <w:szCs w:val="18"/>
              </w:rPr>
            </w:pPr>
            <w:r w:rsidRPr="00002E99">
              <w:rPr>
                <w:rFonts w:hint="eastAsia"/>
                <w:color w:val="000000" w:themeColor="text1"/>
                <w:szCs w:val="18"/>
              </w:rPr>
              <w:t>TYPE</w:t>
            </w:r>
          </w:p>
          <w:p w:rsidR="00791590" w:rsidRPr="00002E99" w:rsidRDefault="00791590" w:rsidP="00182258">
            <w:pPr>
              <w:rPr>
                <w:color w:val="000000" w:themeColor="text1"/>
                <w:szCs w:val="18"/>
              </w:rPr>
            </w:pPr>
            <w:r w:rsidRPr="00002E99">
              <w:rPr>
                <w:color w:val="000000" w:themeColor="text1"/>
                <w:szCs w:val="18"/>
              </w:rPr>
              <w:t>INSTALL PATH</w:t>
            </w:r>
          </w:p>
          <w:p w:rsidR="009E63AC" w:rsidRPr="00002E99" w:rsidRDefault="009E63AC" w:rsidP="00182258">
            <w:pPr>
              <w:rPr>
                <w:color w:val="000000" w:themeColor="text1"/>
                <w:szCs w:val="18"/>
              </w:rPr>
            </w:pPr>
            <w:r w:rsidRPr="00002E99">
              <w:rPr>
                <w:rFonts w:hint="eastAsia"/>
                <w:color w:val="000000" w:themeColor="text1"/>
                <w:szCs w:val="18"/>
              </w:rPr>
              <w:t>CRONTAB</w:t>
            </w:r>
          </w:p>
          <w:p w:rsidR="009E63AC" w:rsidRPr="00002E99" w:rsidRDefault="009E63AC" w:rsidP="00182258">
            <w:pPr>
              <w:rPr>
                <w:color w:val="000000" w:themeColor="text1"/>
                <w:szCs w:val="18"/>
              </w:rPr>
            </w:pPr>
            <w:r w:rsidRPr="00002E99">
              <w:rPr>
                <w:rFonts w:hint="eastAsia"/>
                <w:color w:val="000000" w:themeColor="text1"/>
                <w:szCs w:val="18"/>
              </w:rPr>
              <w:t>CRONTAB-INFO</w:t>
            </w:r>
          </w:p>
          <w:p w:rsidR="00B51B06" w:rsidRPr="00002E99" w:rsidRDefault="00B51B06" w:rsidP="00182258">
            <w:pPr>
              <w:rPr>
                <w:color w:val="000000" w:themeColor="text1"/>
                <w:szCs w:val="18"/>
              </w:rPr>
            </w:pPr>
            <w:r w:rsidRPr="00002E99">
              <w:rPr>
                <w:rFonts w:hint="eastAsia"/>
                <w:color w:val="000000" w:themeColor="text1"/>
                <w:szCs w:val="18"/>
              </w:rPr>
              <w:t>INFO</w:t>
            </w:r>
          </w:p>
        </w:tc>
        <w:tc>
          <w:tcPr>
            <w:tcW w:w="5271" w:type="dxa"/>
            <w:vAlign w:val="center"/>
          </w:tcPr>
          <w:p w:rsidR="00791590" w:rsidRPr="00002E99" w:rsidRDefault="00B51B06" w:rsidP="00B51B06">
            <w:pPr>
              <w:rPr>
                <w:color w:val="000000" w:themeColor="text1"/>
                <w:szCs w:val="18"/>
              </w:rPr>
            </w:pPr>
            <w:r w:rsidRPr="00002E99">
              <w:rPr>
                <w:color w:val="000000" w:themeColor="text1"/>
                <w:szCs w:val="18"/>
              </w:rPr>
              <w:t>D</w:t>
            </w:r>
            <w:r w:rsidRPr="00002E99">
              <w:rPr>
                <w:rFonts w:hint="eastAsia"/>
                <w:color w:val="000000" w:themeColor="text1"/>
                <w:szCs w:val="18"/>
              </w:rPr>
              <w:t xml:space="preserve">aemon </w:t>
            </w:r>
            <w:r w:rsidRPr="00002E99">
              <w:rPr>
                <w:color w:val="000000" w:themeColor="text1"/>
                <w:szCs w:val="18"/>
              </w:rPr>
              <w:t>type</w:t>
            </w:r>
          </w:p>
          <w:p w:rsidR="00002E99" w:rsidRPr="00002E99" w:rsidRDefault="00002E99" w:rsidP="00002E99">
            <w:pPr>
              <w:rPr>
                <w:color w:val="000000" w:themeColor="text1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/SOL/exafe</w:t>
            </w:r>
            <w:r>
              <w:rPr>
                <w:rFonts w:hint="eastAsia"/>
                <w:color w:val="000000" w:themeColor="text1"/>
                <w:sz w:val="20"/>
                <w:szCs w:val="18"/>
              </w:rPr>
              <w:t>/watchdog</w:t>
            </w:r>
          </w:p>
          <w:p w:rsidR="009E63AC" w:rsidRPr="00002E99" w:rsidRDefault="00CD36C0" w:rsidP="009E63AC">
            <w:pPr>
              <w:rPr>
                <w:color w:val="000000" w:themeColor="text1"/>
                <w:szCs w:val="18"/>
              </w:rPr>
            </w:pPr>
            <w:r w:rsidRPr="00002E99">
              <w:rPr>
                <w:color w:val="000000" w:themeColor="text1"/>
                <w:sz w:val="16"/>
                <w:szCs w:val="18"/>
              </w:rPr>
              <w:t>*/1 * * * * /SOL/exafe</w:t>
            </w:r>
            <w:r w:rsidR="00002E99">
              <w:rPr>
                <w:rFonts w:hint="eastAsia"/>
                <w:color w:val="000000" w:themeColor="text1"/>
                <w:sz w:val="16"/>
                <w:szCs w:val="18"/>
              </w:rPr>
              <w:t>/</w:t>
            </w:r>
            <w:r w:rsidRPr="00002E99">
              <w:rPr>
                <w:color w:val="000000" w:themeColor="text1"/>
                <w:sz w:val="16"/>
                <w:szCs w:val="18"/>
              </w:rPr>
              <w:t>watchdog/run_Watchdog.sh</w:t>
            </w:r>
            <w:r w:rsidRPr="00002E99">
              <w:rPr>
                <w:color w:val="000000" w:themeColor="text1"/>
                <w:szCs w:val="18"/>
              </w:rPr>
              <w:t xml:space="preserve"> </w:t>
            </w:r>
          </w:p>
          <w:p w:rsidR="00CD36C0" w:rsidRPr="00002E99" w:rsidRDefault="00CD36C0" w:rsidP="009E63AC">
            <w:pPr>
              <w:rPr>
                <w:color w:val="000000" w:themeColor="text1"/>
                <w:sz w:val="4"/>
                <w:szCs w:val="2"/>
              </w:rPr>
            </w:pPr>
          </w:p>
          <w:p w:rsidR="009E63AC" w:rsidRPr="00002E99" w:rsidRDefault="009E63AC" w:rsidP="009E63AC">
            <w:pPr>
              <w:rPr>
                <w:color w:val="000000" w:themeColor="text1"/>
                <w:sz w:val="4"/>
                <w:szCs w:val="2"/>
              </w:rPr>
            </w:pPr>
            <w:r w:rsidRPr="00002E99">
              <w:rPr>
                <w:rFonts w:hint="eastAsia"/>
                <w:color w:val="000000" w:themeColor="text1"/>
                <w:sz w:val="18"/>
                <w:szCs w:val="18"/>
              </w:rPr>
              <w:t>1분주기로 실행</w:t>
            </w:r>
            <w:r w:rsidR="00CD36C0" w:rsidRPr="00002E99">
              <w:rPr>
                <w:rFonts w:hint="eastAsia"/>
                <w:color w:val="000000" w:themeColor="text1"/>
                <w:sz w:val="18"/>
                <w:szCs w:val="18"/>
              </w:rPr>
              <w:t xml:space="preserve"> (</w:t>
            </w:r>
            <w:r w:rsidR="00CD36C0" w:rsidRPr="00002E99">
              <w:rPr>
                <w:color w:val="000000" w:themeColor="text1"/>
                <w:sz w:val="18"/>
                <w:szCs w:val="18"/>
              </w:rPr>
              <w:t xml:space="preserve"> </w:t>
            </w:r>
            <w:r w:rsidR="00CD36C0" w:rsidRPr="00002E99">
              <w:rPr>
                <w:rFonts w:hint="eastAsia"/>
                <w:color w:val="000000" w:themeColor="text1"/>
                <w:sz w:val="18"/>
                <w:szCs w:val="18"/>
              </w:rPr>
              <w:t>확인:</w:t>
            </w:r>
            <w:r w:rsidR="00CD36C0" w:rsidRPr="00002E99">
              <w:rPr>
                <w:color w:val="000000" w:themeColor="text1"/>
                <w:sz w:val="18"/>
                <w:szCs w:val="18"/>
              </w:rPr>
              <w:t xml:space="preserve"> tail -f /var/log/cron )</w:t>
            </w:r>
            <w:r w:rsidRPr="00002E99">
              <w:rPr>
                <w:color w:val="000000" w:themeColor="text1"/>
                <w:sz w:val="18"/>
                <w:szCs w:val="18"/>
              </w:rPr>
              <w:br/>
            </w:r>
          </w:p>
          <w:p w:rsidR="00B51B06" w:rsidRPr="00002E99" w:rsidRDefault="00B51B06" w:rsidP="00B51B06">
            <w:pPr>
              <w:rPr>
                <w:color w:val="000000" w:themeColor="text1"/>
                <w:szCs w:val="18"/>
              </w:rPr>
            </w:pPr>
            <w:r w:rsidRPr="00002E99">
              <w:rPr>
                <w:rFonts w:hint="eastAsia"/>
                <w:color w:val="000000" w:themeColor="text1"/>
                <w:sz w:val="18"/>
                <w:szCs w:val="18"/>
              </w:rPr>
              <w:t>데몬 활성화 상태를 체크하여 서비스DOWN된 경우 재구동</w:t>
            </w:r>
          </w:p>
        </w:tc>
      </w:tr>
      <w:tr w:rsidR="00872179" w:rsidRPr="00002E99" w:rsidTr="00002E99">
        <w:trPr>
          <w:trHeight w:val="835"/>
        </w:trPr>
        <w:tc>
          <w:tcPr>
            <w:tcW w:w="1563" w:type="dxa"/>
            <w:vAlign w:val="center"/>
          </w:tcPr>
          <w:p w:rsidR="00872179" w:rsidRPr="00002E99" w:rsidRDefault="00872179" w:rsidP="00182258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rFonts w:hint="eastAsia"/>
                <w:color w:val="000000" w:themeColor="text1"/>
                <w:sz w:val="20"/>
                <w:szCs w:val="18"/>
              </w:rPr>
              <w:t>DB</w:t>
            </w:r>
          </w:p>
        </w:tc>
        <w:tc>
          <w:tcPr>
            <w:tcW w:w="2231" w:type="dxa"/>
            <w:vAlign w:val="center"/>
          </w:tcPr>
          <w:p w:rsidR="00872179" w:rsidRDefault="00872179" w:rsidP="00182258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DATABASENAME</w:t>
            </w:r>
          </w:p>
          <w:p w:rsidR="00002E99" w:rsidRPr="00002E99" w:rsidRDefault="00002E99" w:rsidP="00182258">
            <w:pPr>
              <w:rPr>
                <w:color w:val="000000" w:themeColor="text1"/>
                <w:sz w:val="20"/>
                <w:szCs w:val="18"/>
              </w:rPr>
            </w:pPr>
            <w:r>
              <w:rPr>
                <w:rFonts w:hint="eastAsia"/>
                <w:color w:val="000000" w:themeColor="text1"/>
                <w:sz w:val="20"/>
                <w:szCs w:val="18"/>
              </w:rPr>
              <w:t>계정</w:t>
            </w:r>
          </w:p>
        </w:tc>
        <w:tc>
          <w:tcPr>
            <w:tcW w:w="5271" w:type="dxa"/>
            <w:vAlign w:val="center"/>
          </w:tcPr>
          <w:p w:rsidR="00872179" w:rsidRDefault="00002E99" w:rsidP="00182258">
            <w:pPr>
              <w:rPr>
                <w:color w:val="000000" w:themeColor="text1"/>
                <w:sz w:val="20"/>
                <w:szCs w:val="18"/>
              </w:rPr>
            </w:pPr>
            <w:r>
              <w:rPr>
                <w:rFonts w:hint="eastAsia"/>
                <w:color w:val="000000" w:themeColor="text1"/>
                <w:sz w:val="20"/>
                <w:szCs w:val="18"/>
              </w:rPr>
              <w:t>a</w:t>
            </w:r>
            <w:r w:rsidR="00872179" w:rsidRPr="00002E99">
              <w:rPr>
                <w:rFonts w:hint="eastAsia"/>
                <w:color w:val="000000" w:themeColor="text1"/>
                <w:sz w:val="20"/>
                <w:szCs w:val="18"/>
              </w:rPr>
              <w:t>ppd</w:t>
            </w:r>
          </w:p>
          <w:p w:rsidR="00002E99" w:rsidRPr="00002E99" w:rsidRDefault="00002E99" w:rsidP="00182258">
            <w:pPr>
              <w:rPr>
                <w:color w:val="000000" w:themeColor="text1"/>
                <w:sz w:val="20"/>
                <w:szCs w:val="18"/>
              </w:rPr>
            </w:pPr>
            <w:r>
              <w:rPr>
                <w:rFonts w:hint="eastAsia"/>
                <w:color w:val="000000" w:themeColor="text1"/>
                <w:sz w:val="20"/>
                <w:szCs w:val="18"/>
              </w:rPr>
              <w:t>appd</w:t>
            </w:r>
          </w:p>
        </w:tc>
      </w:tr>
      <w:tr w:rsidR="00872179" w:rsidRPr="00002E99" w:rsidTr="009E63AC">
        <w:trPr>
          <w:trHeight w:val="641"/>
        </w:trPr>
        <w:tc>
          <w:tcPr>
            <w:tcW w:w="1563" w:type="dxa"/>
            <w:vAlign w:val="center"/>
          </w:tcPr>
          <w:p w:rsidR="00872179" w:rsidRPr="00002E99" w:rsidRDefault="00872179" w:rsidP="00182258">
            <w:pPr>
              <w:jc w:val="center"/>
              <w:rPr>
                <w:color w:val="000000" w:themeColor="text1"/>
                <w:szCs w:val="18"/>
              </w:rPr>
            </w:pPr>
            <w:r w:rsidRPr="00002E99">
              <w:rPr>
                <w:color w:val="000000" w:themeColor="text1"/>
                <w:szCs w:val="18"/>
              </w:rPr>
              <w:t>INFO</w:t>
            </w:r>
          </w:p>
        </w:tc>
        <w:tc>
          <w:tcPr>
            <w:tcW w:w="2231" w:type="dxa"/>
            <w:vAlign w:val="center"/>
          </w:tcPr>
          <w:p w:rsidR="00002E99" w:rsidRDefault="00872179" w:rsidP="00182258">
            <w:pPr>
              <w:rPr>
                <w:color w:val="000000" w:themeColor="text1"/>
                <w:szCs w:val="18"/>
              </w:rPr>
            </w:pPr>
            <w:r w:rsidRPr="00002E99">
              <w:rPr>
                <w:color w:val="000000" w:themeColor="text1"/>
                <w:szCs w:val="18"/>
              </w:rPr>
              <w:t>ADMIN CONSOLE</w:t>
            </w:r>
          </w:p>
          <w:p w:rsidR="009E63AC" w:rsidRPr="00002E99" w:rsidRDefault="00002E99" w:rsidP="00182258">
            <w:pPr>
              <w:rPr>
                <w:color w:val="000000" w:themeColor="text1"/>
                <w:szCs w:val="18"/>
              </w:rPr>
            </w:pPr>
            <w:r>
              <w:rPr>
                <w:rFonts w:hint="eastAsia"/>
                <w:color w:val="000000" w:themeColor="text1"/>
                <w:szCs w:val="18"/>
              </w:rPr>
              <w:t>APPD E2E 호출</w:t>
            </w:r>
            <w:r w:rsidR="009E63AC" w:rsidRPr="00002E99">
              <w:rPr>
                <w:rFonts w:hint="eastAsia"/>
                <w:color w:val="000000" w:themeColor="text1"/>
                <w:szCs w:val="18"/>
              </w:rPr>
              <w:t>URL</w:t>
            </w:r>
          </w:p>
        </w:tc>
        <w:tc>
          <w:tcPr>
            <w:tcW w:w="5271" w:type="dxa"/>
            <w:vAlign w:val="center"/>
          </w:tcPr>
          <w:p w:rsidR="00872179" w:rsidRPr="00002E99" w:rsidRDefault="00872179" w:rsidP="00182258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color w:val="000000" w:themeColor="text1"/>
                <w:sz w:val="20"/>
                <w:szCs w:val="18"/>
              </w:rPr>
              <w:t>http://</w:t>
            </w:r>
            <w:r w:rsidR="00CD36C0" w:rsidRPr="00002E99">
              <w:rPr>
                <w:color w:val="000000" w:themeColor="text1"/>
              </w:rPr>
              <w:t xml:space="preserve"> </w:t>
            </w:r>
            <w:r w:rsidR="00CD36C0" w:rsidRPr="00002E99">
              <w:rPr>
                <w:color w:val="000000" w:themeColor="text1"/>
                <w:sz w:val="20"/>
                <w:szCs w:val="18"/>
              </w:rPr>
              <w:t>50.10.4.164</w:t>
            </w:r>
            <w:r w:rsidR="00002E99">
              <w:rPr>
                <w:color w:val="000000" w:themeColor="text1"/>
                <w:sz w:val="20"/>
                <w:szCs w:val="18"/>
              </w:rPr>
              <w:t>:</w:t>
            </w:r>
            <w:r w:rsidR="00002E99">
              <w:rPr>
                <w:rFonts w:hint="eastAsia"/>
                <w:color w:val="000000" w:themeColor="text1"/>
                <w:sz w:val="20"/>
                <w:szCs w:val="18"/>
              </w:rPr>
              <w:t>8089</w:t>
            </w:r>
            <w:r w:rsidRPr="00002E99">
              <w:rPr>
                <w:color w:val="000000" w:themeColor="text1"/>
                <w:sz w:val="20"/>
                <w:szCs w:val="18"/>
              </w:rPr>
              <w:t>/appd_admin</w:t>
            </w:r>
          </w:p>
          <w:p w:rsidR="009E63AC" w:rsidRPr="00002E99" w:rsidRDefault="009E63AC" w:rsidP="00182258">
            <w:pPr>
              <w:rPr>
                <w:color w:val="000000" w:themeColor="text1"/>
                <w:sz w:val="20"/>
                <w:szCs w:val="18"/>
              </w:rPr>
            </w:pPr>
            <w:r w:rsidRPr="00002E99">
              <w:rPr>
                <w:rFonts w:hint="eastAsia"/>
                <w:color w:val="000000" w:themeColor="text1"/>
                <w:sz w:val="20"/>
                <w:szCs w:val="18"/>
              </w:rPr>
              <w:t>http://</w:t>
            </w:r>
            <w:r w:rsidR="00002E99" w:rsidRPr="00002E99">
              <w:rPr>
                <w:color w:val="000000" w:themeColor="text1"/>
                <w:sz w:val="20"/>
                <w:szCs w:val="18"/>
              </w:rPr>
              <w:t xml:space="preserve"> 50.10.4.164</w:t>
            </w:r>
            <w:r w:rsidR="00002E99">
              <w:rPr>
                <w:color w:val="000000" w:themeColor="text1"/>
                <w:sz w:val="20"/>
                <w:szCs w:val="18"/>
              </w:rPr>
              <w:t>:</w:t>
            </w:r>
            <w:r w:rsidR="00002E99">
              <w:rPr>
                <w:rFonts w:hint="eastAsia"/>
                <w:color w:val="000000" w:themeColor="text1"/>
                <w:sz w:val="20"/>
                <w:szCs w:val="18"/>
              </w:rPr>
              <w:t>8090/</w:t>
            </w:r>
            <w:r w:rsidRPr="00002E99">
              <w:rPr>
                <w:rFonts w:hint="eastAsia"/>
                <w:color w:val="000000" w:themeColor="text1"/>
                <w:sz w:val="20"/>
                <w:szCs w:val="18"/>
              </w:rPr>
              <w:t>e2e/e2e</w:t>
            </w:r>
          </w:p>
        </w:tc>
      </w:tr>
    </w:tbl>
    <w:p w:rsidR="00872179" w:rsidRPr="00002E99" w:rsidRDefault="00872179" w:rsidP="00872179">
      <w:pPr>
        <w:rPr>
          <w:color w:val="000000" w:themeColor="text1"/>
        </w:rPr>
      </w:pPr>
    </w:p>
    <w:p w:rsidR="00B51B06" w:rsidRPr="00002E99" w:rsidRDefault="00B51B06" w:rsidP="00872179">
      <w:pPr>
        <w:rPr>
          <w:color w:val="000000" w:themeColor="text1"/>
        </w:rPr>
      </w:pPr>
    </w:p>
    <w:p w:rsidR="00FF1FD1" w:rsidRPr="00002E99" w:rsidRDefault="00FF1FD1" w:rsidP="00872179">
      <w:pPr>
        <w:rPr>
          <w:color w:val="000000" w:themeColor="text1"/>
        </w:rPr>
      </w:pPr>
    </w:p>
    <w:p w:rsidR="00FF1FD1" w:rsidRPr="00002E99" w:rsidRDefault="00FF1FD1" w:rsidP="00872179">
      <w:pPr>
        <w:rPr>
          <w:color w:val="000000" w:themeColor="text1"/>
        </w:rPr>
      </w:pPr>
    </w:p>
    <w:p w:rsidR="00FF1FD1" w:rsidRPr="00002E99" w:rsidRDefault="00FF1FD1" w:rsidP="00872179">
      <w:pPr>
        <w:rPr>
          <w:color w:val="000000" w:themeColor="text1"/>
        </w:rPr>
      </w:pPr>
    </w:p>
    <w:p w:rsidR="00FF1FD1" w:rsidRPr="00002E99" w:rsidRDefault="00FF1FD1" w:rsidP="00872179">
      <w:pPr>
        <w:rPr>
          <w:color w:val="000000" w:themeColor="text1"/>
        </w:rPr>
      </w:pPr>
    </w:p>
    <w:p w:rsidR="00B70FFB" w:rsidRPr="00002E99" w:rsidRDefault="00B70FFB" w:rsidP="00872179">
      <w:pPr>
        <w:rPr>
          <w:color w:val="000000" w:themeColor="text1"/>
        </w:rPr>
      </w:pPr>
    </w:p>
    <w:tbl>
      <w:tblPr>
        <w:tblStyle w:val="a6"/>
        <w:tblW w:w="4113" w:type="dxa"/>
        <w:jc w:val="right"/>
        <w:tblLook w:val="04A0" w:firstRow="1" w:lastRow="0" w:firstColumn="1" w:lastColumn="0" w:noHBand="0" w:noVBand="1"/>
      </w:tblPr>
      <w:tblGrid>
        <w:gridCol w:w="1970"/>
        <w:gridCol w:w="2143"/>
      </w:tblGrid>
      <w:tr w:rsidR="00B70FFB" w:rsidRPr="00002E99" w:rsidTr="00182258">
        <w:trPr>
          <w:trHeight w:val="390"/>
          <w:jc w:val="right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B70FFB" w:rsidRPr="00002E99" w:rsidRDefault="00B70FFB" w:rsidP="00182258">
            <w:pPr>
              <w:jc w:val="center"/>
              <w:rPr>
                <w:b/>
                <w:color w:val="000000" w:themeColor="text1"/>
              </w:rPr>
            </w:pPr>
            <w:r w:rsidRPr="00002E99">
              <w:rPr>
                <w:rFonts w:hint="eastAsia"/>
                <w:b/>
                <w:color w:val="000000" w:themeColor="text1"/>
              </w:rPr>
              <w:t>엔지니어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B70FFB" w:rsidRPr="00002E99" w:rsidRDefault="00B70FFB" w:rsidP="00182258">
            <w:pPr>
              <w:jc w:val="center"/>
              <w:rPr>
                <w:b/>
                <w:color w:val="000000" w:themeColor="text1"/>
              </w:rPr>
            </w:pPr>
            <w:r w:rsidRPr="00002E99">
              <w:rPr>
                <w:rFonts w:hint="eastAsia"/>
                <w:b/>
                <w:color w:val="000000" w:themeColor="text1"/>
              </w:rPr>
              <w:t>확인자</w:t>
            </w:r>
          </w:p>
        </w:tc>
      </w:tr>
      <w:tr w:rsidR="00B70FFB" w:rsidRPr="00002E99" w:rsidTr="00182258">
        <w:trPr>
          <w:trHeight w:val="828"/>
          <w:jc w:val="right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FFB" w:rsidRPr="00002E99" w:rsidRDefault="00B70FFB" w:rsidP="0018225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FFB" w:rsidRPr="00002E99" w:rsidRDefault="00B70FFB" w:rsidP="00182258">
            <w:pPr>
              <w:jc w:val="center"/>
              <w:rPr>
                <w:color w:val="000000" w:themeColor="text1"/>
              </w:rPr>
            </w:pPr>
          </w:p>
        </w:tc>
      </w:tr>
      <w:tr w:rsidR="00B70FFB" w:rsidRPr="00002E99" w:rsidTr="00182258">
        <w:trPr>
          <w:trHeight w:val="390"/>
          <w:jc w:val="right"/>
        </w:trPr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FFB" w:rsidRPr="00002E99" w:rsidRDefault="00B70FFB" w:rsidP="00B45D13">
            <w:pPr>
              <w:ind w:leftChars="800" w:left="1600"/>
              <w:jc w:val="left"/>
              <w:rPr>
                <w:color w:val="000000" w:themeColor="text1"/>
                <w:sz w:val="20"/>
              </w:rPr>
            </w:pPr>
            <w:r w:rsidRPr="00002E99">
              <w:rPr>
                <w:rFonts w:hint="eastAsia"/>
                <w:b/>
                <w:color w:val="000000" w:themeColor="text1"/>
                <w:sz w:val="20"/>
              </w:rPr>
              <w:t xml:space="preserve">설치일자 </w:t>
            </w:r>
            <w:r w:rsidR="0014752D" w:rsidRPr="00002E99">
              <w:rPr>
                <w:b/>
                <w:color w:val="000000" w:themeColor="text1"/>
                <w:sz w:val="20"/>
              </w:rPr>
              <w:t>: 201</w:t>
            </w:r>
            <w:r w:rsidR="00B45D13">
              <w:rPr>
                <w:rFonts w:hint="eastAsia"/>
                <w:b/>
                <w:color w:val="000000" w:themeColor="text1"/>
                <w:sz w:val="20"/>
              </w:rPr>
              <w:t>8</w:t>
            </w:r>
            <w:r w:rsidR="00B45D13">
              <w:rPr>
                <w:b/>
                <w:color w:val="000000" w:themeColor="text1"/>
                <w:sz w:val="20"/>
              </w:rPr>
              <w:t>/</w:t>
            </w:r>
            <w:r w:rsidR="00B45D13">
              <w:rPr>
                <w:rFonts w:hint="eastAsia"/>
                <w:b/>
                <w:color w:val="000000" w:themeColor="text1"/>
                <w:sz w:val="20"/>
              </w:rPr>
              <w:t>01</w:t>
            </w:r>
            <w:r w:rsidR="0014752D" w:rsidRPr="00002E99">
              <w:rPr>
                <w:b/>
                <w:color w:val="000000" w:themeColor="text1"/>
                <w:sz w:val="20"/>
              </w:rPr>
              <w:t>/</w:t>
            </w:r>
            <w:r w:rsidR="00B45D13">
              <w:rPr>
                <w:rFonts w:hint="eastAsia"/>
                <w:b/>
                <w:color w:val="000000" w:themeColor="text1"/>
                <w:sz w:val="20"/>
              </w:rPr>
              <w:t>04</w:t>
            </w:r>
          </w:p>
        </w:tc>
      </w:tr>
    </w:tbl>
    <w:p w:rsidR="00B70FFB" w:rsidRPr="00002E99" w:rsidRDefault="00B70FFB" w:rsidP="00872179">
      <w:pPr>
        <w:rPr>
          <w:color w:val="000000" w:themeColor="text1"/>
        </w:rPr>
      </w:pPr>
    </w:p>
    <w:sectPr w:rsidR="00B70FFB" w:rsidRPr="00002E99" w:rsidSect="00E948C4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701" w:right="1440" w:bottom="1440" w:left="1440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FCF" w:rsidRDefault="000C5FCF" w:rsidP="00831F7B">
      <w:r>
        <w:separator/>
      </w:r>
    </w:p>
  </w:endnote>
  <w:endnote w:type="continuationSeparator" w:id="0">
    <w:p w:rsidR="000C5FCF" w:rsidRDefault="000C5FCF" w:rsidP="00831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Broadway">
    <w:altName w:val="Gabriola"/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Edwardian Script ITC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30"/>
      <w:gridCol w:w="926"/>
    </w:tblGrid>
    <w:tr w:rsidR="00FE64DB">
      <w:tc>
        <w:tcPr>
          <w:tcW w:w="4500" w:type="pct"/>
          <w:tcBorders>
            <w:top w:val="single" w:sz="4" w:space="0" w:color="000000" w:themeColor="text1"/>
          </w:tcBorders>
        </w:tcPr>
        <w:p w:rsidR="00FE64DB" w:rsidRDefault="000C5FCF" w:rsidP="00231E89">
          <w:pPr>
            <w:pStyle w:val="a4"/>
            <w:jc w:val="right"/>
          </w:pPr>
          <w:sdt>
            <w:sdtPr>
              <w:alias w:val="회사"/>
              <w:id w:val="75971759"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FE64DB">
                <w:rPr>
                  <w:rFonts w:hint="eastAsia"/>
                </w:rPr>
                <w:t>Extrus, Inc.</w:t>
              </w:r>
            </w:sdtContent>
          </w:sdt>
          <w:r w:rsidR="00FE64DB" w:rsidRPr="002B0F35">
            <w:t xml:space="preserve"> |</w:t>
          </w:r>
          <w:sdt>
            <w:sdtPr>
              <w:rPr>
                <w:rFonts w:hint="eastAsia"/>
              </w:rPr>
              <w:alias w:val="제목"/>
              <w:id w:val="12452638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190425">
                <w:rPr>
                  <w:rFonts w:hint="eastAsia"/>
                </w:rPr>
                <w:t>대신정보통신      제품설치확인서</w:t>
              </w:r>
            </w:sdtContent>
          </w:sdt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FE64DB" w:rsidRDefault="000A74C6" w:rsidP="002C092D">
          <w:pPr>
            <w:pStyle w:val="a3"/>
            <w:jc w:val="right"/>
            <w:rPr>
              <w:color w:val="FFFFFF" w:themeColor="background1"/>
            </w:rPr>
          </w:pPr>
          <w:r>
            <w:fldChar w:fldCharType="begin"/>
          </w:r>
          <w:r w:rsidR="00FE64DB">
            <w:instrText xml:space="preserve"> PAGE   \* MERGEFORMAT </w:instrText>
          </w:r>
          <w:r>
            <w:fldChar w:fldCharType="separate"/>
          </w:r>
          <w:r w:rsidR="005A6BEC" w:rsidRPr="005A6BEC">
            <w:rPr>
              <w:noProof/>
              <w:color w:val="FFFFFF" w:themeColor="background1"/>
              <w:lang w:val="ko-KR"/>
            </w:rPr>
            <w:t>3</w:t>
          </w:r>
          <w:r>
            <w:rPr>
              <w:noProof/>
              <w:color w:val="FFFFFF" w:themeColor="background1"/>
              <w:lang w:val="ko-KR"/>
            </w:rPr>
            <w:fldChar w:fldCharType="end"/>
          </w:r>
        </w:p>
      </w:tc>
    </w:tr>
  </w:tbl>
  <w:p w:rsidR="00FE64DB" w:rsidRPr="00831F7B" w:rsidRDefault="00FE64DB" w:rsidP="00831F7B">
    <w:pPr>
      <w:pStyle w:val="a4"/>
      <w:rPr>
        <w:color w:val="FF000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FCF" w:rsidRDefault="000C5FCF" w:rsidP="00831F7B">
      <w:r>
        <w:separator/>
      </w:r>
    </w:p>
  </w:footnote>
  <w:footnote w:type="continuationSeparator" w:id="0">
    <w:p w:rsidR="000C5FCF" w:rsidRDefault="000C5FCF" w:rsidP="00831F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4DB" w:rsidRDefault="000C5FC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93309" o:spid="_x0000_s2059" type="#_x0000_t136" style="position:absolute;left:0;text-align:left;margin-left:0;margin-top:0;width:489.45pt;height:146.8pt;rotation:315;z-index:-251654144;mso-position-horizontal:center;mso-position-horizontal-relative:margin;mso-position-vertical:center;mso-position-vertical-relative:margin" o:allowincell="f" fillcolor="#d8d8d8 [2732]" stroked="f">
          <v:fill opacity=".5"/>
          <v:textpath style="font-family:&quot;휴먼엑스포&quot;;font-size:1pt;v-text-reverse:t" string="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6"/>
      <w:tblW w:w="0" w:type="auto"/>
      <w:tblLook w:val="04A0" w:firstRow="1" w:lastRow="0" w:firstColumn="1" w:lastColumn="0" w:noHBand="0" w:noVBand="1"/>
    </w:tblPr>
    <w:tblGrid>
      <w:gridCol w:w="2518"/>
      <w:gridCol w:w="1654"/>
      <w:gridCol w:w="5070"/>
    </w:tblGrid>
    <w:tr w:rsidR="00FE64DB" w:rsidTr="002C092D">
      <w:tc>
        <w:tcPr>
          <w:tcW w:w="2518" w:type="dxa"/>
          <w:vMerge w:val="restart"/>
          <w:tcBorders>
            <w:top w:val="nil"/>
            <w:left w:val="nil"/>
            <w:bottom w:val="nil"/>
            <w:right w:val="nil"/>
          </w:tcBorders>
        </w:tcPr>
        <w:p w:rsidR="00FE64DB" w:rsidRPr="00FD2921" w:rsidRDefault="00FE64DB" w:rsidP="002C092D">
          <w:pPr>
            <w:pStyle w:val="a3"/>
            <w:jc w:val="center"/>
            <w:rPr>
              <w:noProof/>
              <w:sz w:val="16"/>
              <w:szCs w:val="16"/>
            </w:rPr>
          </w:pPr>
          <w:r w:rsidRPr="00FD2921">
            <w:rPr>
              <w:noProof/>
            </w:rPr>
            <w:drawing>
              <wp:inline distT="0" distB="0" distL="0" distR="0">
                <wp:extent cx="966548" cy="329290"/>
                <wp:effectExtent l="19050" t="0" r="5002" b="0"/>
                <wp:docPr id="2" name="그림 0" descr="extrus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xtrus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0982" cy="33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hint="eastAsia"/>
              <w:noProof/>
            </w:rPr>
            <w:br/>
          </w:r>
        </w:p>
        <w:p w:rsidR="00FE64DB" w:rsidRPr="002C092D" w:rsidRDefault="00FE64DB">
          <w:pPr>
            <w:pStyle w:val="a3"/>
            <w:rPr>
              <w:rFonts w:ascii="Arial Narrow" w:hAnsi="Arial Narrow"/>
              <w:i/>
              <w:noProof/>
              <w:sz w:val="16"/>
              <w:szCs w:val="16"/>
            </w:rPr>
          </w:pPr>
          <w:r>
            <w:rPr>
              <w:rFonts w:ascii="Arial Narrow" w:hAnsi="Arial Narrow" w:hint="eastAsia"/>
              <w:i/>
              <w:noProof/>
              <w:sz w:val="16"/>
              <w:szCs w:val="16"/>
            </w:rPr>
            <w:t>Extreme Security Solution Provider</w:t>
          </w:r>
        </w:p>
      </w:tc>
      <w:tc>
        <w:tcPr>
          <w:tcW w:w="1654" w:type="dxa"/>
          <w:tcBorders>
            <w:top w:val="single" w:sz="12" w:space="0" w:color="000000" w:themeColor="text1"/>
            <w:left w:val="nil"/>
            <w:bottom w:val="dotted" w:sz="4" w:space="0" w:color="auto"/>
            <w:right w:val="dotted" w:sz="4" w:space="0" w:color="auto"/>
          </w:tcBorders>
        </w:tcPr>
        <w:p w:rsidR="00FE64DB" w:rsidRPr="002C092D" w:rsidRDefault="00FE64DB" w:rsidP="002C092D">
          <w:pPr>
            <w:pStyle w:val="a3"/>
            <w:jc w:val="center"/>
            <w:rPr>
              <w:sz w:val="20"/>
              <w:szCs w:val="20"/>
            </w:rPr>
          </w:pPr>
          <w:r w:rsidRPr="002C092D">
            <w:rPr>
              <w:rFonts w:hint="eastAsia"/>
              <w:sz w:val="20"/>
              <w:szCs w:val="20"/>
            </w:rPr>
            <w:t>문서명</w:t>
          </w:r>
        </w:p>
      </w:tc>
      <w:sdt>
        <w:sdtPr>
          <w:rPr>
            <w:szCs w:val="20"/>
          </w:rPr>
          <w:alias w:val="제목"/>
          <w:id w:val="124526338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5070" w:type="dxa"/>
              <w:tcBorders>
                <w:top w:val="single" w:sz="12" w:space="0" w:color="000000" w:themeColor="text1"/>
                <w:left w:val="dotted" w:sz="4" w:space="0" w:color="auto"/>
                <w:bottom w:val="dotted" w:sz="4" w:space="0" w:color="auto"/>
                <w:right w:val="nil"/>
              </w:tcBorders>
            </w:tcPr>
            <w:p w:rsidR="00FE64DB" w:rsidRPr="002C092D" w:rsidRDefault="00190425" w:rsidP="002C092D">
              <w:pPr>
                <w:pStyle w:val="a3"/>
                <w:jc w:val="left"/>
                <w:rPr>
                  <w:sz w:val="20"/>
                  <w:szCs w:val="20"/>
                </w:rPr>
              </w:pPr>
              <w:r>
                <w:rPr>
                  <w:szCs w:val="20"/>
                </w:rPr>
                <w:t>대신정보통신      제품설치확인서</w:t>
              </w:r>
            </w:p>
          </w:tc>
        </w:sdtContent>
      </w:sdt>
    </w:tr>
    <w:tr w:rsidR="00FE64DB" w:rsidTr="002C092D">
      <w:tc>
        <w:tcPr>
          <w:tcW w:w="2518" w:type="dxa"/>
          <w:vMerge/>
          <w:tcBorders>
            <w:left w:val="nil"/>
            <w:bottom w:val="nil"/>
            <w:right w:val="nil"/>
          </w:tcBorders>
        </w:tcPr>
        <w:p w:rsidR="00FE64DB" w:rsidRDefault="00FE64DB">
          <w:pPr>
            <w:pStyle w:val="a3"/>
          </w:pPr>
        </w:p>
      </w:tc>
      <w:tc>
        <w:tcPr>
          <w:tcW w:w="1654" w:type="dxa"/>
          <w:tcBorders>
            <w:top w:val="dotted" w:sz="4" w:space="0" w:color="auto"/>
            <w:left w:val="nil"/>
            <w:bottom w:val="dotted" w:sz="4" w:space="0" w:color="auto"/>
            <w:right w:val="dotted" w:sz="4" w:space="0" w:color="auto"/>
          </w:tcBorders>
        </w:tcPr>
        <w:p w:rsidR="00FE64DB" w:rsidRPr="002C092D" w:rsidRDefault="00FE64DB" w:rsidP="002C092D">
          <w:pPr>
            <w:pStyle w:val="a3"/>
            <w:jc w:val="center"/>
            <w:rPr>
              <w:sz w:val="20"/>
              <w:szCs w:val="20"/>
            </w:rPr>
          </w:pPr>
          <w:r w:rsidRPr="002C092D">
            <w:rPr>
              <w:rFonts w:hint="eastAsia"/>
              <w:sz w:val="20"/>
              <w:szCs w:val="20"/>
            </w:rPr>
            <w:t>작성일</w:t>
          </w:r>
        </w:p>
      </w:tc>
      <w:tc>
        <w:tcPr>
          <w:tcW w:w="5070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nil"/>
          </w:tcBorders>
        </w:tcPr>
        <w:sdt>
          <w:sdtPr>
            <w:rPr>
              <w:sz w:val="20"/>
              <w:szCs w:val="20"/>
            </w:rPr>
            <w:alias w:val="날짜"/>
            <w:id w:val="14700083"/>
            <w:dataBinding w:prefixMappings="xmlns:ns0='http://schemas.microsoft.com/office/2006/coverPageProps'" w:xpath="/ns0:CoverPageProperties[1]/ns0:PublishDate[1]" w:storeItemID="{55AF091B-3C7A-41E3-B477-F2FDAA23CFDA}"/>
            <w:date w:fullDate="2018-01-04T00:00:00Z">
              <w:dateFormat w:val="yyyy-MM-dd"/>
              <w:lid w:val="ko-KR"/>
              <w:storeMappedDataAs w:val="dateTime"/>
              <w:calendar w:val="gregorian"/>
            </w:date>
          </w:sdtPr>
          <w:sdtEndPr/>
          <w:sdtContent>
            <w:p w:rsidR="00FE64DB" w:rsidRPr="002C092D" w:rsidRDefault="00002E99" w:rsidP="002C092D">
              <w:pPr>
                <w:pStyle w:val="a7"/>
                <w:rPr>
                  <w:rFonts w:ascii="굴림체" w:eastAsia="굴림체" w:hAnsi="Times New Roman" w:cs="Times New Roman"/>
                  <w:kern w:val="2"/>
                  <w:sz w:val="20"/>
                  <w:szCs w:val="20"/>
                </w:rPr>
              </w:pPr>
              <w:r>
                <w:rPr>
                  <w:rFonts w:hint="eastAsia"/>
                  <w:sz w:val="20"/>
                  <w:szCs w:val="20"/>
                </w:rPr>
                <w:t>2018-01-04</w:t>
              </w:r>
            </w:p>
          </w:sdtContent>
        </w:sdt>
      </w:tc>
    </w:tr>
    <w:tr w:rsidR="00FE64DB" w:rsidTr="002C092D">
      <w:tc>
        <w:tcPr>
          <w:tcW w:w="2518" w:type="dxa"/>
          <w:vMerge/>
          <w:tcBorders>
            <w:left w:val="nil"/>
            <w:bottom w:val="nil"/>
            <w:right w:val="nil"/>
          </w:tcBorders>
        </w:tcPr>
        <w:p w:rsidR="00FE64DB" w:rsidRDefault="00FE64DB">
          <w:pPr>
            <w:pStyle w:val="a3"/>
          </w:pPr>
        </w:p>
      </w:tc>
      <w:tc>
        <w:tcPr>
          <w:tcW w:w="1654" w:type="dxa"/>
          <w:tcBorders>
            <w:top w:val="dotted" w:sz="4" w:space="0" w:color="auto"/>
            <w:left w:val="nil"/>
            <w:bottom w:val="single" w:sz="12" w:space="0" w:color="000000" w:themeColor="text1"/>
            <w:right w:val="dotted" w:sz="4" w:space="0" w:color="auto"/>
          </w:tcBorders>
        </w:tcPr>
        <w:p w:rsidR="00FE64DB" w:rsidRPr="002C092D" w:rsidRDefault="00FE64DB" w:rsidP="002C092D">
          <w:pPr>
            <w:pStyle w:val="a3"/>
            <w:jc w:val="center"/>
            <w:rPr>
              <w:sz w:val="20"/>
              <w:szCs w:val="20"/>
            </w:rPr>
          </w:pPr>
          <w:r w:rsidRPr="002C092D">
            <w:rPr>
              <w:rFonts w:hint="eastAsia"/>
              <w:sz w:val="20"/>
              <w:szCs w:val="20"/>
            </w:rPr>
            <w:t>작성자</w:t>
          </w:r>
        </w:p>
      </w:tc>
      <w:sdt>
        <w:sdtPr>
          <w:rPr>
            <w:szCs w:val="20"/>
          </w:rPr>
          <w:alias w:val="만든 이"/>
          <w:id w:val="124526339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5070" w:type="dxa"/>
              <w:tcBorders>
                <w:top w:val="dotted" w:sz="4" w:space="0" w:color="auto"/>
                <w:left w:val="dotted" w:sz="4" w:space="0" w:color="auto"/>
                <w:bottom w:val="single" w:sz="12" w:space="0" w:color="000000" w:themeColor="text1"/>
                <w:right w:val="nil"/>
              </w:tcBorders>
            </w:tcPr>
            <w:p w:rsidR="00FE64DB" w:rsidRPr="002C092D" w:rsidRDefault="00703130" w:rsidP="002C092D">
              <w:pPr>
                <w:pStyle w:val="a3"/>
                <w:jc w:val="left"/>
                <w:rPr>
                  <w:sz w:val="20"/>
                  <w:szCs w:val="20"/>
                </w:rPr>
              </w:pPr>
              <w:r>
                <w:rPr>
                  <w:rFonts w:hint="eastAsia"/>
                  <w:szCs w:val="20"/>
                </w:rPr>
                <w:t>보안기술팀</w:t>
              </w:r>
            </w:p>
          </w:tc>
        </w:sdtContent>
      </w:sdt>
    </w:tr>
  </w:tbl>
  <w:p w:rsidR="00FE64DB" w:rsidRPr="00831F7B" w:rsidRDefault="000C5FCF" w:rsidP="002C092D">
    <w:pPr>
      <w:pStyle w:val="a3"/>
      <w:rPr>
        <w:sz w:val="22"/>
      </w:rPr>
    </w:pPr>
    <w:r>
      <w:rPr>
        <w:noProof/>
        <w:szCs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93310" o:spid="_x0000_s2063" type="#_x0000_t136" style="position:absolute;left:0;text-align:left;margin-left:0;margin-top:0;width:489.45pt;height:146.8pt;rotation:315;z-index:-251648000;mso-position-horizontal:center;mso-position-horizontal-relative:margin;mso-position-vertical:center;mso-position-vertical-relative:margin" o:allowincell="f" fillcolor="#d8d8d8 [2732]" stroked="f">
          <v:fill opacity=".5"/>
          <v:textpath style="font-family:&quot;휴먼엑스포&quot;;font-size:1pt;v-text-reverse:t" string="Confidential"/>
          <w10:wrap anchorx="margin" anchory="margin"/>
        </v:shape>
      </w:pict>
    </w:r>
    <w:r w:rsidR="00FE64DB">
      <w:rPr>
        <w:noProof/>
        <w:sz w:val="22"/>
      </w:rPr>
      <w:drawing>
        <wp:inline distT="0" distB="0" distL="0" distR="0">
          <wp:extent cx="5972175" cy="159258"/>
          <wp:effectExtent l="19050" t="0" r="9525" b="0"/>
          <wp:docPr id="4" name="그림 13" descr="C:\Program Files\Microsoft Office\MEDIA\OFFICE12\Lines\BD10289_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Program Files\Microsoft Office\MEDIA\OFFICE12\Lines\BD10289_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149" cy="1769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4DB" w:rsidRPr="00FD2921" w:rsidRDefault="00FE64DB" w:rsidP="002C092D">
    <w:pPr>
      <w:pStyle w:val="a3"/>
      <w:jc w:val="right"/>
      <w:rPr>
        <w:noProof/>
        <w:sz w:val="16"/>
        <w:szCs w:val="16"/>
      </w:rPr>
    </w:pPr>
    <w:r>
      <w:rPr>
        <w:noProof/>
      </w:rPr>
      <w:drawing>
        <wp:inline distT="0" distB="0" distL="0" distR="0">
          <wp:extent cx="966548" cy="329290"/>
          <wp:effectExtent l="19050" t="0" r="5002" b="0"/>
          <wp:docPr id="5" name="그림 0" descr="extrus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rus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0982" cy="33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noProof/>
      </w:rPr>
      <w:br/>
    </w:r>
  </w:p>
  <w:p w:rsidR="00FE64DB" w:rsidRDefault="000C5FCF" w:rsidP="002C092D">
    <w:pPr>
      <w:pStyle w:val="a3"/>
      <w:jc w:val="righ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93308" o:spid="_x0000_s2058" type="#_x0000_t136" style="position:absolute;left:0;text-align:left;margin-left:0;margin-top:0;width:489.45pt;height:146.8pt;rotation:315;z-index:-251656192;mso-position-horizontal:center;mso-position-horizontal-relative:margin;mso-position-vertical:center;mso-position-vertical-relative:margin" o:allowincell="f" fillcolor="#d8d8d8 [2732]" stroked="f">
          <v:fill opacity=".5"/>
          <v:textpath style="font-family:&quot;휴먼엑스포&quot;;font-size:1pt;v-text-reverse:t" string="Confidential"/>
          <w10:wrap anchorx="margin" anchory="margin"/>
        </v:shape>
      </w:pict>
    </w:r>
    <w:r w:rsidR="00FE64DB">
      <w:rPr>
        <w:rFonts w:ascii="Arial Narrow" w:hAnsi="Arial Narrow" w:hint="eastAsia"/>
        <w:i/>
        <w:noProof/>
        <w:sz w:val="16"/>
        <w:szCs w:val="16"/>
      </w:rPr>
      <w:t>Extreme Security Solution Provider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2364C"/>
    <w:multiLevelType w:val="hybridMultilevel"/>
    <w:tmpl w:val="0D8890D8"/>
    <w:lvl w:ilvl="0" w:tplc="4EF0C838">
      <w:start w:val="1"/>
      <w:numFmt w:val="decimal"/>
      <w:lvlText w:val="%1."/>
      <w:lvlJc w:val="left"/>
      <w:pPr>
        <w:ind w:left="760" w:hanging="360"/>
      </w:pPr>
      <w:rPr>
        <w:rFonts w:hint="default"/>
        <w:sz w:val="1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56B11D5"/>
    <w:multiLevelType w:val="hybridMultilevel"/>
    <w:tmpl w:val="0D8890D8"/>
    <w:lvl w:ilvl="0" w:tplc="4EF0C838">
      <w:start w:val="1"/>
      <w:numFmt w:val="decimal"/>
      <w:lvlText w:val="%1."/>
      <w:lvlJc w:val="left"/>
      <w:pPr>
        <w:ind w:left="760" w:hanging="360"/>
      </w:pPr>
      <w:rPr>
        <w:rFonts w:hint="default"/>
        <w:sz w:val="1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A13222C"/>
    <w:multiLevelType w:val="hybridMultilevel"/>
    <w:tmpl w:val="0D8890D8"/>
    <w:lvl w:ilvl="0" w:tplc="4EF0C838">
      <w:start w:val="1"/>
      <w:numFmt w:val="decimal"/>
      <w:lvlText w:val="%1."/>
      <w:lvlJc w:val="left"/>
      <w:pPr>
        <w:ind w:left="760" w:hanging="360"/>
      </w:pPr>
      <w:rPr>
        <w:rFonts w:hint="default"/>
        <w:sz w:val="1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B236AB8"/>
    <w:multiLevelType w:val="hybridMultilevel"/>
    <w:tmpl w:val="870C521A"/>
    <w:lvl w:ilvl="0" w:tplc="05141C5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38331E4"/>
    <w:multiLevelType w:val="hybridMultilevel"/>
    <w:tmpl w:val="6E368C98"/>
    <w:lvl w:ilvl="0" w:tplc="E8EA1AA4">
      <w:start w:val="19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5825DAA"/>
    <w:multiLevelType w:val="hybridMultilevel"/>
    <w:tmpl w:val="0D8890D8"/>
    <w:lvl w:ilvl="0" w:tplc="4EF0C838">
      <w:start w:val="1"/>
      <w:numFmt w:val="decimal"/>
      <w:lvlText w:val="%1."/>
      <w:lvlJc w:val="left"/>
      <w:pPr>
        <w:ind w:left="760" w:hanging="360"/>
      </w:pPr>
      <w:rPr>
        <w:rFonts w:hint="default"/>
        <w:sz w:val="1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7A7056C"/>
    <w:multiLevelType w:val="hybridMultilevel"/>
    <w:tmpl w:val="0D8890D8"/>
    <w:lvl w:ilvl="0" w:tplc="4EF0C838">
      <w:start w:val="1"/>
      <w:numFmt w:val="decimal"/>
      <w:lvlText w:val="%1."/>
      <w:lvlJc w:val="left"/>
      <w:pPr>
        <w:ind w:left="760" w:hanging="360"/>
      </w:pPr>
      <w:rPr>
        <w:rFonts w:hint="default"/>
        <w:sz w:val="1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190E6497"/>
    <w:multiLevelType w:val="hybridMultilevel"/>
    <w:tmpl w:val="0D8890D8"/>
    <w:lvl w:ilvl="0" w:tplc="4EF0C838">
      <w:start w:val="1"/>
      <w:numFmt w:val="decimal"/>
      <w:lvlText w:val="%1."/>
      <w:lvlJc w:val="left"/>
      <w:pPr>
        <w:ind w:left="760" w:hanging="360"/>
      </w:pPr>
      <w:rPr>
        <w:rFonts w:hint="default"/>
        <w:sz w:val="18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1D4D3FF6"/>
    <w:multiLevelType w:val="hybridMultilevel"/>
    <w:tmpl w:val="FAD2F84A"/>
    <w:lvl w:ilvl="0" w:tplc="4EF0C838">
      <w:start w:val="1"/>
      <w:numFmt w:val="decimal"/>
      <w:lvlText w:val="%1."/>
      <w:lvlJc w:val="left"/>
      <w:pPr>
        <w:ind w:left="760" w:hanging="360"/>
      </w:pPr>
      <w:rPr>
        <w:rFonts w:hint="default"/>
        <w:sz w:val="1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1D5335A9"/>
    <w:multiLevelType w:val="hybridMultilevel"/>
    <w:tmpl w:val="383222D6"/>
    <w:lvl w:ilvl="0" w:tplc="F4562CE8">
      <w:start w:val="175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1E305112"/>
    <w:multiLevelType w:val="hybridMultilevel"/>
    <w:tmpl w:val="0D8890D8"/>
    <w:lvl w:ilvl="0" w:tplc="4EF0C838">
      <w:start w:val="1"/>
      <w:numFmt w:val="decimal"/>
      <w:lvlText w:val="%1."/>
      <w:lvlJc w:val="left"/>
      <w:pPr>
        <w:ind w:left="760" w:hanging="360"/>
      </w:pPr>
      <w:rPr>
        <w:rFonts w:hint="default"/>
        <w:sz w:val="1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1241043"/>
    <w:multiLevelType w:val="hybridMultilevel"/>
    <w:tmpl w:val="870C521A"/>
    <w:lvl w:ilvl="0" w:tplc="05141C5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23605717"/>
    <w:multiLevelType w:val="hybridMultilevel"/>
    <w:tmpl w:val="FFF032BE"/>
    <w:lvl w:ilvl="0" w:tplc="4EF0C838">
      <w:start w:val="1"/>
      <w:numFmt w:val="decimal"/>
      <w:lvlText w:val="%1."/>
      <w:lvlJc w:val="left"/>
      <w:pPr>
        <w:ind w:left="760" w:hanging="360"/>
      </w:pPr>
      <w:rPr>
        <w:rFonts w:hint="default"/>
        <w:sz w:val="18"/>
      </w:rPr>
    </w:lvl>
    <w:lvl w:ilvl="1" w:tplc="11228D78">
      <w:start w:val="1"/>
      <w:numFmt w:val="upperLetter"/>
      <w:lvlText w:val="%2."/>
      <w:lvlJc w:val="left"/>
      <w:pPr>
        <w:ind w:left="1200" w:hanging="400"/>
      </w:pPr>
      <w:rPr>
        <w:sz w:val="18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28AC10C4"/>
    <w:multiLevelType w:val="hybridMultilevel"/>
    <w:tmpl w:val="0D8890D8"/>
    <w:lvl w:ilvl="0" w:tplc="4EF0C838">
      <w:start w:val="1"/>
      <w:numFmt w:val="decimal"/>
      <w:lvlText w:val="%1."/>
      <w:lvlJc w:val="left"/>
      <w:pPr>
        <w:ind w:left="760" w:hanging="360"/>
      </w:pPr>
      <w:rPr>
        <w:rFonts w:hint="default"/>
        <w:sz w:val="18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2E3F7023"/>
    <w:multiLevelType w:val="hybridMultilevel"/>
    <w:tmpl w:val="0D8890D8"/>
    <w:lvl w:ilvl="0" w:tplc="4EF0C838">
      <w:start w:val="1"/>
      <w:numFmt w:val="decimal"/>
      <w:lvlText w:val="%1."/>
      <w:lvlJc w:val="left"/>
      <w:pPr>
        <w:ind w:left="760" w:hanging="360"/>
      </w:pPr>
      <w:rPr>
        <w:rFonts w:hint="default"/>
        <w:sz w:val="1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32DF5CDF"/>
    <w:multiLevelType w:val="hybridMultilevel"/>
    <w:tmpl w:val="0D8890D8"/>
    <w:lvl w:ilvl="0" w:tplc="4EF0C838">
      <w:start w:val="1"/>
      <w:numFmt w:val="decimal"/>
      <w:lvlText w:val="%1."/>
      <w:lvlJc w:val="left"/>
      <w:pPr>
        <w:ind w:left="760" w:hanging="360"/>
      </w:pPr>
      <w:rPr>
        <w:rFonts w:hint="default"/>
        <w:sz w:val="1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39152A66"/>
    <w:multiLevelType w:val="hybridMultilevel"/>
    <w:tmpl w:val="0D8890D8"/>
    <w:lvl w:ilvl="0" w:tplc="4EF0C838">
      <w:start w:val="1"/>
      <w:numFmt w:val="decimal"/>
      <w:lvlText w:val="%1."/>
      <w:lvlJc w:val="left"/>
      <w:pPr>
        <w:ind w:left="760" w:hanging="360"/>
      </w:pPr>
      <w:rPr>
        <w:rFonts w:hint="default"/>
        <w:sz w:val="1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3B0D27C8"/>
    <w:multiLevelType w:val="hybridMultilevel"/>
    <w:tmpl w:val="870C521A"/>
    <w:lvl w:ilvl="0" w:tplc="05141C5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4E461DBB"/>
    <w:multiLevelType w:val="hybridMultilevel"/>
    <w:tmpl w:val="0D8890D8"/>
    <w:lvl w:ilvl="0" w:tplc="4EF0C838">
      <w:start w:val="1"/>
      <w:numFmt w:val="decimal"/>
      <w:lvlText w:val="%1."/>
      <w:lvlJc w:val="left"/>
      <w:pPr>
        <w:ind w:left="760" w:hanging="360"/>
      </w:pPr>
      <w:rPr>
        <w:rFonts w:hint="default"/>
        <w:sz w:val="18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5361734C"/>
    <w:multiLevelType w:val="hybridMultilevel"/>
    <w:tmpl w:val="0D8890D8"/>
    <w:lvl w:ilvl="0" w:tplc="4EF0C838">
      <w:start w:val="1"/>
      <w:numFmt w:val="decimal"/>
      <w:lvlText w:val="%1."/>
      <w:lvlJc w:val="left"/>
      <w:pPr>
        <w:ind w:left="760" w:hanging="360"/>
      </w:pPr>
      <w:rPr>
        <w:rFonts w:hint="default"/>
        <w:sz w:val="1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59CE0567"/>
    <w:multiLevelType w:val="hybridMultilevel"/>
    <w:tmpl w:val="0D8890D8"/>
    <w:lvl w:ilvl="0" w:tplc="4EF0C838">
      <w:start w:val="1"/>
      <w:numFmt w:val="decimal"/>
      <w:lvlText w:val="%1."/>
      <w:lvlJc w:val="left"/>
      <w:pPr>
        <w:ind w:left="760" w:hanging="360"/>
      </w:pPr>
      <w:rPr>
        <w:rFonts w:hint="default"/>
        <w:sz w:val="1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5A646880"/>
    <w:multiLevelType w:val="hybridMultilevel"/>
    <w:tmpl w:val="870C521A"/>
    <w:lvl w:ilvl="0" w:tplc="05141C5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62BB7333"/>
    <w:multiLevelType w:val="hybridMultilevel"/>
    <w:tmpl w:val="0D8890D8"/>
    <w:lvl w:ilvl="0" w:tplc="4EF0C838">
      <w:start w:val="1"/>
      <w:numFmt w:val="decimal"/>
      <w:lvlText w:val="%1."/>
      <w:lvlJc w:val="left"/>
      <w:pPr>
        <w:ind w:left="760" w:hanging="360"/>
      </w:pPr>
      <w:rPr>
        <w:rFonts w:hint="default"/>
        <w:sz w:val="18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63895CB9"/>
    <w:multiLevelType w:val="hybridMultilevel"/>
    <w:tmpl w:val="9EFE0614"/>
    <w:lvl w:ilvl="0" w:tplc="3B14E72A">
      <w:start w:val="1"/>
      <w:numFmt w:val="decimal"/>
      <w:lvlText w:val="%1."/>
      <w:lvlJc w:val="left"/>
      <w:pPr>
        <w:ind w:left="760" w:hanging="360"/>
      </w:pPr>
      <w:rPr>
        <w:rFonts w:hint="default"/>
        <w:sz w:val="18"/>
      </w:rPr>
    </w:lvl>
    <w:lvl w:ilvl="1" w:tplc="7DFC936C">
      <w:start w:val="1"/>
      <w:numFmt w:val="upperLetter"/>
      <w:lvlText w:val="%2."/>
      <w:lvlJc w:val="left"/>
      <w:pPr>
        <w:ind w:left="1200" w:hanging="400"/>
      </w:pPr>
      <w:rPr>
        <w:sz w:val="18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64A37B8A"/>
    <w:multiLevelType w:val="hybridMultilevel"/>
    <w:tmpl w:val="870C521A"/>
    <w:lvl w:ilvl="0" w:tplc="05141C5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64C11B92"/>
    <w:multiLevelType w:val="hybridMultilevel"/>
    <w:tmpl w:val="222EAF42"/>
    <w:lvl w:ilvl="0" w:tplc="22F696E4">
      <w:start w:val="1"/>
      <w:numFmt w:val="decimal"/>
      <w:lvlText w:val="%1."/>
      <w:lvlJc w:val="left"/>
      <w:pPr>
        <w:ind w:left="760" w:hanging="360"/>
      </w:pPr>
      <w:rPr>
        <w:rFonts w:hint="default"/>
        <w:sz w:val="18"/>
      </w:rPr>
    </w:lvl>
    <w:lvl w:ilvl="1" w:tplc="2806DC5C">
      <w:start w:val="1"/>
      <w:numFmt w:val="upperLetter"/>
      <w:lvlText w:val="%2."/>
      <w:lvlJc w:val="left"/>
      <w:pPr>
        <w:ind w:left="1200" w:hanging="400"/>
      </w:pPr>
      <w:rPr>
        <w:sz w:val="18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67957A84"/>
    <w:multiLevelType w:val="hybridMultilevel"/>
    <w:tmpl w:val="0D8890D8"/>
    <w:lvl w:ilvl="0" w:tplc="4EF0C838">
      <w:start w:val="1"/>
      <w:numFmt w:val="decimal"/>
      <w:lvlText w:val="%1."/>
      <w:lvlJc w:val="left"/>
      <w:pPr>
        <w:ind w:left="760" w:hanging="360"/>
      </w:pPr>
      <w:rPr>
        <w:rFonts w:hint="default"/>
        <w:sz w:val="1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6B7C3C4B"/>
    <w:multiLevelType w:val="hybridMultilevel"/>
    <w:tmpl w:val="870C521A"/>
    <w:lvl w:ilvl="0" w:tplc="05141C5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70FF47A5"/>
    <w:multiLevelType w:val="hybridMultilevel"/>
    <w:tmpl w:val="0D8890D8"/>
    <w:lvl w:ilvl="0" w:tplc="4EF0C838">
      <w:start w:val="1"/>
      <w:numFmt w:val="decimal"/>
      <w:lvlText w:val="%1."/>
      <w:lvlJc w:val="left"/>
      <w:pPr>
        <w:ind w:left="760" w:hanging="360"/>
      </w:pPr>
      <w:rPr>
        <w:rFonts w:hint="default"/>
        <w:sz w:val="1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 w15:restartNumberingAfterBreak="0">
    <w:nsid w:val="75E942B4"/>
    <w:multiLevelType w:val="hybridMultilevel"/>
    <w:tmpl w:val="A97A5546"/>
    <w:lvl w:ilvl="0" w:tplc="ECA4CEA2">
      <w:start w:val="1"/>
      <w:numFmt w:val="decimal"/>
      <w:lvlText w:val="%1."/>
      <w:lvlJc w:val="left"/>
      <w:pPr>
        <w:ind w:left="760" w:hanging="360"/>
      </w:pPr>
      <w:rPr>
        <w:rFonts w:hint="default"/>
        <w:sz w:val="18"/>
      </w:rPr>
    </w:lvl>
    <w:lvl w:ilvl="1" w:tplc="0506FE08">
      <w:start w:val="1"/>
      <w:numFmt w:val="upperLetter"/>
      <w:lvlText w:val="%2."/>
      <w:lvlJc w:val="left"/>
      <w:pPr>
        <w:ind w:left="1200" w:hanging="400"/>
      </w:pPr>
      <w:rPr>
        <w:sz w:val="18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772A4EB9"/>
    <w:multiLevelType w:val="multilevel"/>
    <w:tmpl w:val="42B0CF38"/>
    <w:lvl w:ilvl="0">
      <w:start w:val="1"/>
      <w:numFmt w:val="decimal"/>
      <w:pStyle w:val="1"/>
      <w:suff w:val="space"/>
      <w:lvlText w:val="%1."/>
      <w:lvlJc w:val="left"/>
      <w:pPr>
        <w:ind w:left="425" w:hanging="425"/>
      </w:pPr>
      <w:rPr>
        <w:rFonts w:ascii="맑은 고딕" w:eastAsia="맑은 고딕" w:hAnsi="맑은 고딕" w:hint="eastAsia"/>
        <w:b/>
        <w:i w:val="0"/>
        <w:sz w:val="32"/>
      </w:rPr>
    </w:lvl>
    <w:lvl w:ilvl="1">
      <w:start w:val="1"/>
      <w:numFmt w:val="decimal"/>
      <w:pStyle w:val="2"/>
      <w:suff w:val="space"/>
      <w:lvlText w:val="%1.%2."/>
      <w:lvlJc w:val="left"/>
      <w:pPr>
        <w:ind w:left="992" w:hanging="822"/>
      </w:pPr>
      <w:rPr>
        <w:rFonts w:ascii="맑은 고딕" w:eastAsia="맑은 고딕" w:hAnsi="맑은 고딕" w:hint="eastAsia"/>
        <w:b/>
        <w:i w:val="0"/>
        <w:sz w:val="28"/>
      </w:rPr>
    </w:lvl>
    <w:lvl w:ilvl="2">
      <w:start w:val="1"/>
      <w:numFmt w:val="decimal"/>
      <w:pStyle w:val="3"/>
      <w:suff w:val="space"/>
      <w:lvlText w:val="%1.%2.%3."/>
      <w:lvlJc w:val="left"/>
      <w:pPr>
        <w:ind w:left="1474" w:hanging="1020"/>
      </w:pPr>
      <w:rPr>
        <w:rFonts w:ascii="맑은 고딕" w:eastAsia="맑은 고딕" w:hAnsi="맑은 고딕" w:hint="eastAsia"/>
        <w:sz w:val="22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2041" w:hanging="1190"/>
      </w:pPr>
      <w:rPr>
        <w:rFonts w:ascii="맑은 고딕" w:eastAsia="맑은 고딕" w:hAnsi="맑은 고딕" w:hint="eastAsia"/>
        <w:b w:val="0"/>
        <w:i w:val="0"/>
        <w:sz w:val="22"/>
      </w:rPr>
    </w:lvl>
    <w:lvl w:ilvl="4">
      <w:start w:val="1"/>
      <w:numFmt w:val="decimal"/>
      <w:pStyle w:val="5"/>
      <w:suff w:val="space"/>
      <w:lvlText w:val="%1.%2.%3.%4.%5."/>
      <w:lvlJc w:val="left"/>
      <w:pPr>
        <w:ind w:left="2608" w:hanging="1474"/>
      </w:pPr>
      <w:rPr>
        <w:rFonts w:ascii="맑은 고딕" w:eastAsia="맑은 고딕" w:hAnsi="맑은 고딕" w:hint="eastAsia"/>
        <w:b w:val="0"/>
        <w:i w:val="0"/>
        <w:sz w:val="20"/>
      </w:rPr>
    </w:lvl>
    <w:lvl w:ilvl="5">
      <w:start w:val="1"/>
      <w:numFmt w:val="decimal"/>
      <w:pStyle w:val="6"/>
      <w:suff w:val="space"/>
      <w:lvlText w:val="%1.%2.%3.%4.%5.%6."/>
      <w:lvlJc w:val="left"/>
      <w:pPr>
        <w:ind w:left="3260" w:hanging="1842"/>
      </w:pPr>
      <w:rPr>
        <w:rFonts w:ascii="맑은 고딕" w:eastAsia="맑은 고딕" w:hAnsi="맑은 고딕" w:hint="eastAsia"/>
        <w:sz w:val="18"/>
      </w:rPr>
    </w:lvl>
    <w:lvl w:ilvl="6">
      <w:start w:val="1"/>
      <w:numFmt w:val="decimal"/>
      <w:pStyle w:val="7"/>
      <w:suff w:val="space"/>
      <w:lvlText w:val="%1.%2.%3.%4.%5.%6.%7."/>
      <w:lvlJc w:val="left"/>
      <w:pPr>
        <w:ind w:left="3827" w:hanging="2126"/>
      </w:pPr>
      <w:rPr>
        <w:rFonts w:ascii="맑은 고딕" w:eastAsia="맑은 고딕" w:hAnsi="맑은 고딕" w:hint="eastAsia"/>
        <w:b w:val="0"/>
        <w:i w:val="0"/>
        <w:sz w:val="18"/>
      </w:rPr>
    </w:lvl>
    <w:lvl w:ilvl="7">
      <w:start w:val="1"/>
      <w:numFmt w:val="decimal"/>
      <w:pStyle w:val="8"/>
      <w:suff w:val="space"/>
      <w:lvlText w:val="%1.%2.%3.%4.%5.%6.%7.%8."/>
      <w:lvlJc w:val="left"/>
      <w:pPr>
        <w:ind w:left="4394" w:hanging="2409"/>
      </w:pPr>
      <w:rPr>
        <w:rFonts w:ascii="맑은 고딕" w:eastAsia="맑은 고딕" w:hAnsi="맑은 고딕" w:hint="eastAsia"/>
        <w:b w:val="0"/>
        <w:i w:val="0"/>
        <w:sz w:val="16"/>
      </w:rPr>
    </w:lvl>
    <w:lvl w:ilvl="8">
      <w:start w:val="1"/>
      <w:numFmt w:val="decimal"/>
      <w:pStyle w:val="9"/>
      <w:suff w:val="space"/>
      <w:lvlText w:val="%1.%2.%3.%4.%5.%6.%7.%8.%9."/>
      <w:lvlJc w:val="left"/>
      <w:pPr>
        <w:ind w:left="4990" w:hanging="2722"/>
      </w:pPr>
      <w:rPr>
        <w:rFonts w:ascii="맑은 고딕" w:eastAsia="맑은 고딕" w:hAnsi="맑은 고딕" w:hint="eastAsia"/>
        <w:b w:val="0"/>
        <w:i w:val="0"/>
        <w:sz w:val="16"/>
      </w:rPr>
    </w:lvl>
  </w:abstractNum>
  <w:abstractNum w:abstractNumId="31" w15:restartNumberingAfterBreak="0">
    <w:nsid w:val="79590CB1"/>
    <w:multiLevelType w:val="hybridMultilevel"/>
    <w:tmpl w:val="0D8890D8"/>
    <w:lvl w:ilvl="0" w:tplc="4EF0C838">
      <w:start w:val="1"/>
      <w:numFmt w:val="decimal"/>
      <w:lvlText w:val="%1."/>
      <w:lvlJc w:val="left"/>
      <w:pPr>
        <w:ind w:left="760" w:hanging="360"/>
      </w:pPr>
      <w:rPr>
        <w:rFonts w:hint="default"/>
        <w:sz w:val="1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0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10"/>
  </w:num>
  <w:num w:numId="5">
    <w:abstractNumId w:val="0"/>
  </w:num>
  <w:num w:numId="6">
    <w:abstractNumId w:val="14"/>
  </w:num>
  <w:num w:numId="7">
    <w:abstractNumId w:val="11"/>
  </w:num>
  <w:num w:numId="8">
    <w:abstractNumId w:val="21"/>
  </w:num>
  <w:num w:numId="9">
    <w:abstractNumId w:val="7"/>
  </w:num>
  <w:num w:numId="10">
    <w:abstractNumId w:val="27"/>
  </w:num>
  <w:num w:numId="11">
    <w:abstractNumId w:val="18"/>
  </w:num>
  <w:num w:numId="12">
    <w:abstractNumId w:val="17"/>
  </w:num>
  <w:num w:numId="13">
    <w:abstractNumId w:val="13"/>
  </w:num>
  <w:num w:numId="14">
    <w:abstractNumId w:val="22"/>
  </w:num>
  <w:num w:numId="15">
    <w:abstractNumId w:val="23"/>
  </w:num>
  <w:num w:numId="16">
    <w:abstractNumId w:val="29"/>
  </w:num>
  <w:num w:numId="17">
    <w:abstractNumId w:val="25"/>
  </w:num>
  <w:num w:numId="18">
    <w:abstractNumId w:val="12"/>
  </w:num>
  <w:num w:numId="19">
    <w:abstractNumId w:val="15"/>
  </w:num>
  <w:num w:numId="20">
    <w:abstractNumId w:val="5"/>
  </w:num>
  <w:num w:numId="21">
    <w:abstractNumId w:val="1"/>
  </w:num>
  <w:num w:numId="22">
    <w:abstractNumId w:val="3"/>
  </w:num>
  <w:num w:numId="23">
    <w:abstractNumId w:val="24"/>
  </w:num>
  <w:num w:numId="24">
    <w:abstractNumId w:val="16"/>
  </w:num>
  <w:num w:numId="25">
    <w:abstractNumId w:val="19"/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2"/>
  </w:num>
  <w:num w:numId="31">
    <w:abstractNumId w:val="8"/>
  </w:num>
  <w:num w:numId="32">
    <w:abstractNumId w:val="6"/>
  </w:num>
  <w:num w:numId="33">
    <w:abstractNumId w:val="4"/>
  </w:num>
  <w:num w:numId="34">
    <w:abstractNumId w:val="26"/>
  </w:num>
  <w:num w:numId="35">
    <w:abstractNumId w:val="31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64" fillcolor="red">
      <v:fill color="red" opacity="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091"/>
    <w:rsid w:val="00002E99"/>
    <w:rsid w:val="000051D3"/>
    <w:rsid w:val="00012AE7"/>
    <w:rsid w:val="00016D16"/>
    <w:rsid w:val="00016DB4"/>
    <w:rsid w:val="00017370"/>
    <w:rsid w:val="00026B14"/>
    <w:rsid w:val="000276C6"/>
    <w:rsid w:val="00051829"/>
    <w:rsid w:val="00055BC7"/>
    <w:rsid w:val="00057449"/>
    <w:rsid w:val="000601BF"/>
    <w:rsid w:val="0007160A"/>
    <w:rsid w:val="000720F5"/>
    <w:rsid w:val="000751E3"/>
    <w:rsid w:val="000765EB"/>
    <w:rsid w:val="00076FFD"/>
    <w:rsid w:val="00080174"/>
    <w:rsid w:val="00087849"/>
    <w:rsid w:val="000957B4"/>
    <w:rsid w:val="00096098"/>
    <w:rsid w:val="000A4908"/>
    <w:rsid w:val="000A535C"/>
    <w:rsid w:val="000A61FD"/>
    <w:rsid w:val="000A7143"/>
    <w:rsid w:val="000A74C6"/>
    <w:rsid w:val="000B381A"/>
    <w:rsid w:val="000B706B"/>
    <w:rsid w:val="000C5AA3"/>
    <w:rsid w:val="000C5FCF"/>
    <w:rsid w:val="000D1BF3"/>
    <w:rsid w:val="000D2C34"/>
    <w:rsid w:val="000D7345"/>
    <w:rsid w:val="000D7892"/>
    <w:rsid w:val="000E1449"/>
    <w:rsid w:val="00106022"/>
    <w:rsid w:val="001104B0"/>
    <w:rsid w:val="00132196"/>
    <w:rsid w:val="00133429"/>
    <w:rsid w:val="00134BEF"/>
    <w:rsid w:val="00141AC4"/>
    <w:rsid w:val="00141F87"/>
    <w:rsid w:val="00147098"/>
    <w:rsid w:val="0014752D"/>
    <w:rsid w:val="0015125F"/>
    <w:rsid w:val="00160D7D"/>
    <w:rsid w:val="001617FC"/>
    <w:rsid w:val="00166F3F"/>
    <w:rsid w:val="00167270"/>
    <w:rsid w:val="0016728C"/>
    <w:rsid w:val="001715B0"/>
    <w:rsid w:val="00175466"/>
    <w:rsid w:val="00175FA1"/>
    <w:rsid w:val="001770BE"/>
    <w:rsid w:val="00183B49"/>
    <w:rsid w:val="00183BBD"/>
    <w:rsid w:val="001851DF"/>
    <w:rsid w:val="001855F7"/>
    <w:rsid w:val="001903D0"/>
    <w:rsid w:val="00190425"/>
    <w:rsid w:val="00191C89"/>
    <w:rsid w:val="001B1314"/>
    <w:rsid w:val="001B74FD"/>
    <w:rsid w:val="001C1595"/>
    <w:rsid w:val="001C46D2"/>
    <w:rsid w:val="001C591E"/>
    <w:rsid w:val="001C646B"/>
    <w:rsid w:val="001C6757"/>
    <w:rsid w:val="001C7339"/>
    <w:rsid w:val="001D2A07"/>
    <w:rsid w:val="001D2FCA"/>
    <w:rsid w:val="001D4A5B"/>
    <w:rsid w:val="001D4C0E"/>
    <w:rsid w:val="001D7F58"/>
    <w:rsid w:val="001E0557"/>
    <w:rsid w:val="001E2B6F"/>
    <w:rsid w:val="001F65C2"/>
    <w:rsid w:val="00207FAA"/>
    <w:rsid w:val="00212CAA"/>
    <w:rsid w:val="00221ADD"/>
    <w:rsid w:val="00230118"/>
    <w:rsid w:val="00231437"/>
    <w:rsid w:val="002319AE"/>
    <w:rsid w:val="00231E89"/>
    <w:rsid w:val="0023371E"/>
    <w:rsid w:val="00240CD7"/>
    <w:rsid w:val="00252FB1"/>
    <w:rsid w:val="00265BC7"/>
    <w:rsid w:val="00265E8C"/>
    <w:rsid w:val="0027051C"/>
    <w:rsid w:val="00273074"/>
    <w:rsid w:val="00276BFA"/>
    <w:rsid w:val="0028097D"/>
    <w:rsid w:val="002815C1"/>
    <w:rsid w:val="002878C9"/>
    <w:rsid w:val="00291C4A"/>
    <w:rsid w:val="00294E7D"/>
    <w:rsid w:val="002A1718"/>
    <w:rsid w:val="002B0F35"/>
    <w:rsid w:val="002C092D"/>
    <w:rsid w:val="002C0C59"/>
    <w:rsid w:val="002C2814"/>
    <w:rsid w:val="002C4143"/>
    <w:rsid w:val="002D1BE8"/>
    <w:rsid w:val="002F16CB"/>
    <w:rsid w:val="002F71CE"/>
    <w:rsid w:val="003003EB"/>
    <w:rsid w:val="00303701"/>
    <w:rsid w:val="00305080"/>
    <w:rsid w:val="00305B06"/>
    <w:rsid w:val="00306AF9"/>
    <w:rsid w:val="00307BD3"/>
    <w:rsid w:val="0031317C"/>
    <w:rsid w:val="003132A7"/>
    <w:rsid w:val="003132AA"/>
    <w:rsid w:val="00317B5F"/>
    <w:rsid w:val="003268F5"/>
    <w:rsid w:val="00326D20"/>
    <w:rsid w:val="00341970"/>
    <w:rsid w:val="00341F31"/>
    <w:rsid w:val="0034323C"/>
    <w:rsid w:val="00343D60"/>
    <w:rsid w:val="0035098D"/>
    <w:rsid w:val="00351309"/>
    <w:rsid w:val="003518BE"/>
    <w:rsid w:val="003564D5"/>
    <w:rsid w:val="00356639"/>
    <w:rsid w:val="00362544"/>
    <w:rsid w:val="003655A7"/>
    <w:rsid w:val="00366B57"/>
    <w:rsid w:val="003838A7"/>
    <w:rsid w:val="0038558F"/>
    <w:rsid w:val="00385CF3"/>
    <w:rsid w:val="003A1F1F"/>
    <w:rsid w:val="003A267D"/>
    <w:rsid w:val="003B19D0"/>
    <w:rsid w:val="003B58F9"/>
    <w:rsid w:val="003B6A40"/>
    <w:rsid w:val="003B7E5F"/>
    <w:rsid w:val="003C39AA"/>
    <w:rsid w:val="003D13B8"/>
    <w:rsid w:val="003D57AC"/>
    <w:rsid w:val="003D6577"/>
    <w:rsid w:val="003E0369"/>
    <w:rsid w:val="003E3A61"/>
    <w:rsid w:val="003E525E"/>
    <w:rsid w:val="003F212A"/>
    <w:rsid w:val="003F3B6F"/>
    <w:rsid w:val="00417262"/>
    <w:rsid w:val="00440929"/>
    <w:rsid w:val="004463A6"/>
    <w:rsid w:val="004470D0"/>
    <w:rsid w:val="00451026"/>
    <w:rsid w:val="00451FE0"/>
    <w:rsid w:val="00456A3C"/>
    <w:rsid w:val="00461DB9"/>
    <w:rsid w:val="00464BA3"/>
    <w:rsid w:val="00470EA6"/>
    <w:rsid w:val="0047116D"/>
    <w:rsid w:val="004875E5"/>
    <w:rsid w:val="004952A5"/>
    <w:rsid w:val="00497475"/>
    <w:rsid w:val="004A0B7C"/>
    <w:rsid w:val="004A166F"/>
    <w:rsid w:val="004A6C65"/>
    <w:rsid w:val="004A784D"/>
    <w:rsid w:val="004B7483"/>
    <w:rsid w:val="004C5AA4"/>
    <w:rsid w:val="004C745B"/>
    <w:rsid w:val="004D753A"/>
    <w:rsid w:val="004E2918"/>
    <w:rsid w:val="004E63AA"/>
    <w:rsid w:val="004F11D9"/>
    <w:rsid w:val="004F419F"/>
    <w:rsid w:val="00501661"/>
    <w:rsid w:val="00501AAF"/>
    <w:rsid w:val="00502AFB"/>
    <w:rsid w:val="0050573B"/>
    <w:rsid w:val="00515C57"/>
    <w:rsid w:val="00525F04"/>
    <w:rsid w:val="00527BA1"/>
    <w:rsid w:val="0053008F"/>
    <w:rsid w:val="005310F5"/>
    <w:rsid w:val="00531CD9"/>
    <w:rsid w:val="005353D5"/>
    <w:rsid w:val="00535FA5"/>
    <w:rsid w:val="0054201F"/>
    <w:rsid w:val="00545B28"/>
    <w:rsid w:val="005466C0"/>
    <w:rsid w:val="00546DB6"/>
    <w:rsid w:val="00550D47"/>
    <w:rsid w:val="0055472B"/>
    <w:rsid w:val="0055542F"/>
    <w:rsid w:val="005634F6"/>
    <w:rsid w:val="0057013E"/>
    <w:rsid w:val="0057437F"/>
    <w:rsid w:val="00575909"/>
    <w:rsid w:val="00577581"/>
    <w:rsid w:val="00582ED1"/>
    <w:rsid w:val="0059018C"/>
    <w:rsid w:val="005A01AB"/>
    <w:rsid w:val="005A2963"/>
    <w:rsid w:val="005A3193"/>
    <w:rsid w:val="005A69F0"/>
    <w:rsid w:val="005A6BEC"/>
    <w:rsid w:val="005B6888"/>
    <w:rsid w:val="005B764C"/>
    <w:rsid w:val="005C79C1"/>
    <w:rsid w:val="005D0A21"/>
    <w:rsid w:val="005D0B8E"/>
    <w:rsid w:val="005E03B8"/>
    <w:rsid w:val="005E6B7F"/>
    <w:rsid w:val="005F2171"/>
    <w:rsid w:val="006039D2"/>
    <w:rsid w:val="00607DED"/>
    <w:rsid w:val="006108AF"/>
    <w:rsid w:val="00612515"/>
    <w:rsid w:val="00624273"/>
    <w:rsid w:val="00625226"/>
    <w:rsid w:val="006342B6"/>
    <w:rsid w:val="00635BC8"/>
    <w:rsid w:val="00641091"/>
    <w:rsid w:val="006428EA"/>
    <w:rsid w:val="006511A8"/>
    <w:rsid w:val="006522AD"/>
    <w:rsid w:val="00660D49"/>
    <w:rsid w:val="00671C7F"/>
    <w:rsid w:val="006832B5"/>
    <w:rsid w:val="00684959"/>
    <w:rsid w:val="00691564"/>
    <w:rsid w:val="0069198E"/>
    <w:rsid w:val="00692BFF"/>
    <w:rsid w:val="006A6EAA"/>
    <w:rsid w:val="006B62DD"/>
    <w:rsid w:val="006C1E04"/>
    <w:rsid w:val="006C67B8"/>
    <w:rsid w:val="006E12E8"/>
    <w:rsid w:val="006E7D16"/>
    <w:rsid w:val="006F5CFF"/>
    <w:rsid w:val="00703130"/>
    <w:rsid w:val="00703C1F"/>
    <w:rsid w:val="00734BCB"/>
    <w:rsid w:val="007417B0"/>
    <w:rsid w:val="007421F3"/>
    <w:rsid w:val="00743182"/>
    <w:rsid w:val="00767715"/>
    <w:rsid w:val="00791590"/>
    <w:rsid w:val="00794E6C"/>
    <w:rsid w:val="007978FE"/>
    <w:rsid w:val="007A2300"/>
    <w:rsid w:val="007A26FA"/>
    <w:rsid w:val="007A7205"/>
    <w:rsid w:val="007B0538"/>
    <w:rsid w:val="007B452D"/>
    <w:rsid w:val="007B4B6A"/>
    <w:rsid w:val="007B4D76"/>
    <w:rsid w:val="007B6327"/>
    <w:rsid w:val="007B6FE7"/>
    <w:rsid w:val="007B7BFD"/>
    <w:rsid w:val="007C1E53"/>
    <w:rsid w:val="007C273B"/>
    <w:rsid w:val="007E0B37"/>
    <w:rsid w:val="007E70DF"/>
    <w:rsid w:val="00800C9D"/>
    <w:rsid w:val="00803586"/>
    <w:rsid w:val="00805551"/>
    <w:rsid w:val="00812630"/>
    <w:rsid w:val="00831F7B"/>
    <w:rsid w:val="00833898"/>
    <w:rsid w:val="00843661"/>
    <w:rsid w:val="00846D7E"/>
    <w:rsid w:val="008551CF"/>
    <w:rsid w:val="00855236"/>
    <w:rsid w:val="00857517"/>
    <w:rsid w:val="0086107A"/>
    <w:rsid w:val="00861092"/>
    <w:rsid w:val="00861591"/>
    <w:rsid w:val="00870B2D"/>
    <w:rsid w:val="00871343"/>
    <w:rsid w:val="00872179"/>
    <w:rsid w:val="00873015"/>
    <w:rsid w:val="008736D5"/>
    <w:rsid w:val="00873AAE"/>
    <w:rsid w:val="0087569F"/>
    <w:rsid w:val="008913A7"/>
    <w:rsid w:val="008A1EE6"/>
    <w:rsid w:val="008A594C"/>
    <w:rsid w:val="008C185A"/>
    <w:rsid w:val="008C47A3"/>
    <w:rsid w:val="008D5DF3"/>
    <w:rsid w:val="008D6F65"/>
    <w:rsid w:val="008E1F7C"/>
    <w:rsid w:val="008E7D6E"/>
    <w:rsid w:val="008F048D"/>
    <w:rsid w:val="008F3684"/>
    <w:rsid w:val="0090562B"/>
    <w:rsid w:val="00906220"/>
    <w:rsid w:val="009101A9"/>
    <w:rsid w:val="00912AE6"/>
    <w:rsid w:val="00934525"/>
    <w:rsid w:val="00935F7A"/>
    <w:rsid w:val="00947F55"/>
    <w:rsid w:val="00950082"/>
    <w:rsid w:val="00953099"/>
    <w:rsid w:val="00955A7C"/>
    <w:rsid w:val="00955E91"/>
    <w:rsid w:val="0096503A"/>
    <w:rsid w:val="00967204"/>
    <w:rsid w:val="00967564"/>
    <w:rsid w:val="00967EA1"/>
    <w:rsid w:val="00974431"/>
    <w:rsid w:val="00977154"/>
    <w:rsid w:val="00977BE9"/>
    <w:rsid w:val="00980AF4"/>
    <w:rsid w:val="00986DBB"/>
    <w:rsid w:val="00992BDA"/>
    <w:rsid w:val="009945F5"/>
    <w:rsid w:val="009A07DB"/>
    <w:rsid w:val="009A3243"/>
    <w:rsid w:val="009A4463"/>
    <w:rsid w:val="009A625B"/>
    <w:rsid w:val="009B74C6"/>
    <w:rsid w:val="009B7BDD"/>
    <w:rsid w:val="009D1B61"/>
    <w:rsid w:val="009D27C8"/>
    <w:rsid w:val="009D3376"/>
    <w:rsid w:val="009D7782"/>
    <w:rsid w:val="009E1C00"/>
    <w:rsid w:val="009E1F55"/>
    <w:rsid w:val="009E63AC"/>
    <w:rsid w:val="009F0327"/>
    <w:rsid w:val="00A01F94"/>
    <w:rsid w:val="00A05F01"/>
    <w:rsid w:val="00A0609F"/>
    <w:rsid w:val="00A1125A"/>
    <w:rsid w:val="00A13707"/>
    <w:rsid w:val="00A144E7"/>
    <w:rsid w:val="00A16428"/>
    <w:rsid w:val="00A17F83"/>
    <w:rsid w:val="00A402BB"/>
    <w:rsid w:val="00A41336"/>
    <w:rsid w:val="00A41D75"/>
    <w:rsid w:val="00A50CE1"/>
    <w:rsid w:val="00A53453"/>
    <w:rsid w:val="00A541B1"/>
    <w:rsid w:val="00A55707"/>
    <w:rsid w:val="00A62C71"/>
    <w:rsid w:val="00A6585A"/>
    <w:rsid w:val="00A72EFC"/>
    <w:rsid w:val="00A801A9"/>
    <w:rsid w:val="00A828D7"/>
    <w:rsid w:val="00A87B19"/>
    <w:rsid w:val="00A93733"/>
    <w:rsid w:val="00AA0E71"/>
    <w:rsid w:val="00AA6555"/>
    <w:rsid w:val="00AC2D25"/>
    <w:rsid w:val="00AC5861"/>
    <w:rsid w:val="00AC6FC5"/>
    <w:rsid w:val="00AD23E4"/>
    <w:rsid w:val="00AD6DED"/>
    <w:rsid w:val="00AD7869"/>
    <w:rsid w:val="00AE1C15"/>
    <w:rsid w:val="00AE25A8"/>
    <w:rsid w:val="00AE3E7E"/>
    <w:rsid w:val="00AF3DB9"/>
    <w:rsid w:val="00AF53CF"/>
    <w:rsid w:val="00AF6DCC"/>
    <w:rsid w:val="00AF7766"/>
    <w:rsid w:val="00B008F1"/>
    <w:rsid w:val="00B049A0"/>
    <w:rsid w:val="00B1101D"/>
    <w:rsid w:val="00B345B9"/>
    <w:rsid w:val="00B36248"/>
    <w:rsid w:val="00B43A14"/>
    <w:rsid w:val="00B45D13"/>
    <w:rsid w:val="00B51B06"/>
    <w:rsid w:val="00B57417"/>
    <w:rsid w:val="00B61EAF"/>
    <w:rsid w:val="00B62915"/>
    <w:rsid w:val="00B639C4"/>
    <w:rsid w:val="00B66777"/>
    <w:rsid w:val="00B70FFB"/>
    <w:rsid w:val="00B729B8"/>
    <w:rsid w:val="00B73F77"/>
    <w:rsid w:val="00B75824"/>
    <w:rsid w:val="00B77CC6"/>
    <w:rsid w:val="00B80D93"/>
    <w:rsid w:val="00B85B95"/>
    <w:rsid w:val="00BA4D91"/>
    <w:rsid w:val="00BA75C1"/>
    <w:rsid w:val="00BC06B3"/>
    <w:rsid w:val="00BC4A5E"/>
    <w:rsid w:val="00BC65D1"/>
    <w:rsid w:val="00BD4830"/>
    <w:rsid w:val="00BE0266"/>
    <w:rsid w:val="00BE601E"/>
    <w:rsid w:val="00BE7971"/>
    <w:rsid w:val="00BF12D3"/>
    <w:rsid w:val="00BF5601"/>
    <w:rsid w:val="00C00021"/>
    <w:rsid w:val="00C04B3A"/>
    <w:rsid w:val="00C068DB"/>
    <w:rsid w:val="00C1098F"/>
    <w:rsid w:val="00C23E34"/>
    <w:rsid w:val="00C25534"/>
    <w:rsid w:val="00C25752"/>
    <w:rsid w:val="00C30352"/>
    <w:rsid w:val="00C3479C"/>
    <w:rsid w:val="00C44A28"/>
    <w:rsid w:val="00C5162A"/>
    <w:rsid w:val="00C556CC"/>
    <w:rsid w:val="00C63898"/>
    <w:rsid w:val="00C71620"/>
    <w:rsid w:val="00C77683"/>
    <w:rsid w:val="00C8006E"/>
    <w:rsid w:val="00C81F20"/>
    <w:rsid w:val="00C82C8C"/>
    <w:rsid w:val="00C92708"/>
    <w:rsid w:val="00C95A4F"/>
    <w:rsid w:val="00CA0A38"/>
    <w:rsid w:val="00CA0C85"/>
    <w:rsid w:val="00CB1598"/>
    <w:rsid w:val="00CB1BB9"/>
    <w:rsid w:val="00CB363E"/>
    <w:rsid w:val="00CB4020"/>
    <w:rsid w:val="00CC0CF6"/>
    <w:rsid w:val="00CC2099"/>
    <w:rsid w:val="00CC3B59"/>
    <w:rsid w:val="00CC3B5B"/>
    <w:rsid w:val="00CD36C0"/>
    <w:rsid w:val="00CD383C"/>
    <w:rsid w:val="00CD3865"/>
    <w:rsid w:val="00CD44AD"/>
    <w:rsid w:val="00CD6AF4"/>
    <w:rsid w:val="00CF0EC3"/>
    <w:rsid w:val="00CF1F45"/>
    <w:rsid w:val="00D02616"/>
    <w:rsid w:val="00D02BC1"/>
    <w:rsid w:val="00D05A4A"/>
    <w:rsid w:val="00D05E02"/>
    <w:rsid w:val="00D10B8F"/>
    <w:rsid w:val="00D157E7"/>
    <w:rsid w:val="00D37EB4"/>
    <w:rsid w:val="00D423FE"/>
    <w:rsid w:val="00D47F89"/>
    <w:rsid w:val="00D51185"/>
    <w:rsid w:val="00D5601D"/>
    <w:rsid w:val="00D5611E"/>
    <w:rsid w:val="00D563C7"/>
    <w:rsid w:val="00D56CE1"/>
    <w:rsid w:val="00D56D3C"/>
    <w:rsid w:val="00D57C45"/>
    <w:rsid w:val="00D637E4"/>
    <w:rsid w:val="00D754A4"/>
    <w:rsid w:val="00D76EF3"/>
    <w:rsid w:val="00D81E21"/>
    <w:rsid w:val="00D81FEB"/>
    <w:rsid w:val="00D856B7"/>
    <w:rsid w:val="00D90570"/>
    <w:rsid w:val="00D959F8"/>
    <w:rsid w:val="00DA368F"/>
    <w:rsid w:val="00DB0DE9"/>
    <w:rsid w:val="00DB504B"/>
    <w:rsid w:val="00DC018F"/>
    <w:rsid w:val="00DC0254"/>
    <w:rsid w:val="00DC0D04"/>
    <w:rsid w:val="00DC1416"/>
    <w:rsid w:val="00DC2442"/>
    <w:rsid w:val="00DC3AB8"/>
    <w:rsid w:val="00DD02F2"/>
    <w:rsid w:val="00DD4DD0"/>
    <w:rsid w:val="00DE207A"/>
    <w:rsid w:val="00DE437C"/>
    <w:rsid w:val="00DE5063"/>
    <w:rsid w:val="00DF2FE5"/>
    <w:rsid w:val="00DF55F7"/>
    <w:rsid w:val="00E1060E"/>
    <w:rsid w:val="00E11ED4"/>
    <w:rsid w:val="00E16BD6"/>
    <w:rsid w:val="00E32FF7"/>
    <w:rsid w:val="00E32FFD"/>
    <w:rsid w:val="00E47CB9"/>
    <w:rsid w:val="00E53046"/>
    <w:rsid w:val="00E5690C"/>
    <w:rsid w:val="00E6178D"/>
    <w:rsid w:val="00E64F68"/>
    <w:rsid w:val="00E66588"/>
    <w:rsid w:val="00E71DD5"/>
    <w:rsid w:val="00E72411"/>
    <w:rsid w:val="00E742EF"/>
    <w:rsid w:val="00E755D1"/>
    <w:rsid w:val="00E76E5B"/>
    <w:rsid w:val="00E77F65"/>
    <w:rsid w:val="00E814C4"/>
    <w:rsid w:val="00E85738"/>
    <w:rsid w:val="00E901EE"/>
    <w:rsid w:val="00E92AEA"/>
    <w:rsid w:val="00E948C4"/>
    <w:rsid w:val="00E97828"/>
    <w:rsid w:val="00E97FF5"/>
    <w:rsid w:val="00EA0C26"/>
    <w:rsid w:val="00EA7B38"/>
    <w:rsid w:val="00EB071A"/>
    <w:rsid w:val="00EB1683"/>
    <w:rsid w:val="00EC1317"/>
    <w:rsid w:val="00EC50E9"/>
    <w:rsid w:val="00EC6281"/>
    <w:rsid w:val="00EC782C"/>
    <w:rsid w:val="00ED240D"/>
    <w:rsid w:val="00ED5C58"/>
    <w:rsid w:val="00EE5EEC"/>
    <w:rsid w:val="00EE691E"/>
    <w:rsid w:val="00EE76C7"/>
    <w:rsid w:val="00EF2AA0"/>
    <w:rsid w:val="00EF4120"/>
    <w:rsid w:val="00EF5DC2"/>
    <w:rsid w:val="00F04224"/>
    <w:rsid w:val="00F05BBE"/>
    <w:rsid w:val="00F162F5"/>
    <w:rsid w:val="00F26891"/>
    <w:rsid w:val="00F373C3"/>
    <w:rsid w:val="00F45148"/>
    <w:rsid w:val="00F46A7E"/>
    <w:rsid w:val="00F53184"/>
    <w:rsid w:val="00F570D6"/>
    <w:rsid w:val="00F63110"/>
    <w:rsid w:val="00F67782"/>
    <w:rsid w:val="00F90A56"/>
    <w:rsid w:val="00F91388"/>
    <w:rsid w:val="00F97E79"/>
    <w:rsid w:val="00FA1565"/>
    <w:rsid w:val="00FA4E36"/>
    <w:rsid w:val="00FC43D7"/>
    <w:rsid w:val="00FC484D"/>
    <w:rsid w:val="00FC5504"/>
    <w:rsid w:val="00FD0983"/>
    <w:rsid w:val="00FD0EDC"/>
    <w:rsid w:val="00FD24B6"/>
    <w:rsid w:val="00FD2921"/>
    <w:rsid w:val="00FD61AB"/>
    <w:rsid w:val="00FE082D"/>
    <w:rsid w:val="00FE231A"/>
    <w:rsid w:val="00FE272D"/>
    <w:rsid w:val="00FE64DB"/>
    <w:rsid w:val="00FF1FD1"/>
    <w:rsid w:val="00FF7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 fillcolor="red">
      <v:fill color="red" opacity="0"/>
    </o:shapedefaults>
    <o:shapelayout v:ext="edit">
      <o:idmap v:ext="edit" data="1"/>
    </o:shapelayout>
  </w:shapeDefaults>
  <w:decimalSymbol w:val="."/>
  <w:listSeparator w:val=","/>
  <w15:docId w15:val="{09712B0B-5779-4101-B7D2-3C4D136DC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BE8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5472B"/>
    <w:pPr>
      <w:keepNext/>
      <w:keepLines/>
      <w:widowControl/>
      <w:numPr>
        <w:numId w:val="1"/>
      </w:numPr>
      <w:wordWrap/>
      <w:autoSpaceDE/>
      <w:autoSpaceDN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32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55472B"/>
    <w:pPr>
      <w:keepNext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b/>
      <w:sz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55472B"/>
    <w:pPr>
      <w:keepNext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sz w:val="24"/>
    </w:rPr>
  </w:style>
  <w:style w:type="paragraph" w:styleId="4">
    <w:name w:val="heading 4"/>
    <w:basedOn w:val="a"/>
    <w:next w:val="a"/>
    <w:link w:val="4Char"/>
    <w:uiPriority w:val="9"/>
    <w:unhideWhenUsed/>
    <w:qFormat/>
    <w:rsid w:val="0055472B"/>
    <w:pPr>
      <w:keepNext/>
      <w:numPr>
        <w:ilvl w:val="3"/>
        <w:numId w:val="1"/>
      </w:numPr>
      <w:outlineLvl w:val="3"/>
    </w:pPr>
    <w:rPr>
      <w:bCs/>
      <w:sz w:val="22"/>
    </w:rPr>
  </w:style>
  <w:style w:type="paragraph" w:styleId="5">
    <w:name w:val="heading 5"/>
    <w:basedOn w:val="a"/>
    <w:next w:val="a"/>
    <w:link w:val="5Char"/>
    <w:uiPriority w:val="9"/>
    <w:unhideWhenUsed/>
    <w:qFormat/>
    <w:rsid w:val="00967204"/>
    <w:pPr>
      <w:keepNext/>
      <w:numPr>
        <w:ilvl w:val="4"/>
        <w:numId w:val="1"/>
      </w:numPr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D2FCA"/>
    <w:pPr>
      <w:keepNext/>
      <w:numPr>
        <w:ilvl w:val="5"/>
        <w:numId w:val="1"/>
      </w:numPr>
      <w:outlineLvl w:val="5"/>
    </w:pPr>
    <w:rPr>
      <w:b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67204"/>
    <w:pPr>
      <w:keepNext/>
      <w:numPr>
        <w:ilvl w:val="6"/>
        <w:numId w:val="1"/>
      </w:numPr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67204"/>
    <w:pPr>
      <w:keepNext/>
      <w:numPr>
        <w:ilvl w:val="7"/>
        <w:numId w:val="1"/>
      </w:numPr>
      <w:outlineLvl w:val="7"/>
    </w:p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67204"/>
    <w:pPr>
      <w:keepNext/>
      <w:numPr>
        <w:ilvl w:val="8"/>
        <w:numId w:val="1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1F7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31F7B"/>
  </w:style>
  <w:style w:type="paragraph" w:styleId="a4">
    <w:name w:val="footer"/>
    <w:basedOn w:val="a"/>
    <w:link w:val="Char0"/>
    <w:uiPriority w:val="99"/>
    <w:unhideWhenUsed/>
    <w:rsid w:val="00831F7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31F7B"/>
  </w:style>
  <w:style w:type="character" w:customStyle="1" w:styleId="1Char">
    <w:name w:val="제목 1 Char"/>
    <w:basedOn w:val="a0"/>
    <w:link w:val="1"/>
    <w:uiPriority w:val="9"/>
    <w:rsid w:val="0055472B"/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32"/>
      <w:szCs w:val="28"/>
    </w:rPr>
  </w:style>
  <w:style w:type="paragraph" w:styleId="a5">
    <w:name w:val="Balloon Text"/>
    <w:basedOn w:val="a"/>
    <w:link w:val="Char1"/>
    <w:uiPriority w:val="99"/>
    <w:semiHidden/>
    <w:unhideWhenUsed/>
    <w:rsid w:val="00831F7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831F7B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1"/>
    <w:rsid w:val="00831F7B"/>
    <w:rPr>
      <w:kern w:val="0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Char2"/>
    <w:uiPriority w:val="1"/>
    <w:qFormat/>
    <w:rsid w:val="002C092D"/>
    <w:rPr>
      <w:kern w:val="0"/>
      <w:sz w:val="22"/>
    </w:rPr>
  </w:style>
  <w:style w:type="character" w:customStyle="1" w:styleId="Char2">
    <w:name w:val="간격 없음 Char"/>
    <w:basedOn w:val="a0"/>
    <w:link w:val="a7"/>
    <w:uiPriority w:val="1"/>
    <w:rsid w:val="002C092D"/>
    <w:rPr>
      <w:kern w:val="0"/>
      <w:sz w:val="22"/>
    </w:rPr>
  </w:style>
  <w:style w:type="character" w:styleId="a8">
    <w:name w:val="Placeholder Text"/>
    <w:basedOn w:val="a0"/>
    <w:uiPriority w:val="99"/>
    <w:semiHidden/>
    <w:rsid w:val="002C092D"/>
    <w:rPr>
      <w:color w:val="808080"/>
    </w:rPr>
  </w:style>
  <w:style w:type="paragraph" w:styleId="a9">
    <w:name w:val="List Paragraph"/>
    <w:basedOn w:val="a"/>
    <w:uiPriority w:val="34"/>
    <w:qFormat/>
    <w:rsid w:val="00967204"/>
    <w:pPr>
      <w:ind w:leftChars="400" w:left="800"/>
    </w:pPr>
  </w:style>
  <w:style w:type="character" w:customStyle="1" w:styleId="2Char">
    <w:name w:val="제목 2 Char"/>
    <w:basedOn w:val="a0"/>
    <w:link w:val="2"/>
    <w:uiPriority w:val="9"/>
    <w:rsid w:val="0055472B"/>
    <w:rPr>
      <w:rFonts w:asciiTheme="majorHAnsi" w:eastAsiaTheme="majorEastAsia" w:hAnsiTheme="majorHAnsi" w:cstheme="majorBidi"/>
      <w:b/>
      <w:sz w:val="28"/>
    </w:rPr>
  </w:style>
  <w:style w:type="character" w:customStyle="1" w:styleId="3Char">
    <w:name w:val="제목 3 Char"/>
    <w:basedOn w:val="a0"/>
    <w:link w:val="3"/>
    <w:uiPriority w:val="9"/>
    <w:rsid w:val="0055472B"/>
    <w:rPr>
      <w:rFonts w:asciiTheme="majorHAnsi" w:eastAsiaTheme="majorEastAsia" w:hAnsiTheme="majorHAnsi" w:cstheme="majorBidi"/>
      <w:sz w:val="24"/>
    </w:rPr>
  </w:style>
  <w:style w:type="character" w:customStyle="1" w:styleId="4Char">
    <w:name w:val="제목 4 Char"/>
    <w:basedOn w:val="a0"/>
    <w:link w:val="4"/>
    <w:uiPriority w:val="9"/>
    <w:rsid w:val="0055472B"/>
    <w:rPr>
      <w:bCs/>
      <w:sz w:val="22"/>
    </w:rPr>
  </w:style>
  <w:style w:type="character" w:customStyle="1" w:styleId="5Char">
    <w:name w:val="제목 5 Char"/>
    <w:basedOn w:val="a0"/>
    <w:link w:val="5"/>
    <w:uiPriority w:val="9"/>
    <w:rsid w:val="00967204"/>
    <w:rPr>
      <w:rFonts w:asciiTheme="majorHAnsi" w:eastAsiaTheme="majorEastAsia" w:hAnsiTheme="majorHAnsi" w:cstheme="majorBidi"/>
    </w:rPr>
  </w:style>
  <w:style w:type="character" w:customStyle="1" w:styleId="6Char">
    <w:name w:val="제목 6 Char"/>
    <w:basedOn w:val="a0"/>
    <w:link w:val="6"/>
    <w:uiPriority w:val="9"/>
    <w:semiHidden/>
    <w:rsid w:val="001D2FCA"/>
    <w:rPr>
      <w:bCs/>
    </w:rPr>
  </w:style>
  <w:style w:type="character" w:customStyle="1" w:styleId="7Char">
    <w:name w:val="제목 7 Char"/>
    <w:basedOn w:val="a0"/>
    <w:link w:val="7"/>
    <w:uiPriority w:val="9"/>
    <w:semiHidden/>
    <w:rsid w:val="00967204"/>
  </w:style>
  <w:style w:type="character" w:customStyle="1" w:styleId="8Char">
    <w:name w:val="제목 8 Char"/>
    <w:basedOn w:val="a0"/>
    <w:link w:val="8"/>
    <w:uiPriority w:val="9"/>
    <w:semiHidden/>
    <w:rsid w:val="00967204"/>
  </w:style>
  <w:style w:type="character" w:customStyle="1" w:styleId="9Char">
    <w:name w:val="제목 9 Char"/>
    <w:basedOn w:val="a0"/>
    <w:link w:val="9"/>
    <w:uiPriority w:val="9"/>
    <w:semiHidden/>
    <w:rsid w:val="00967204"/>
  </w:style>
  <w:style w:type="paragraph" w:styleId="10">
    <w:name w:val="toc 1"/>
    <w:basedOn w:val="a"/>
    <w:next w:val="a"/>
    <w:autoRedefine/>
    <w:uiPriority w:val="39"/>
    <w:unhideWhenUsed/>
    <w:qFormat/>
    <w:rsid w:val="00132196"/>
    <w:pPr>
      <w:tabs>
        <w:tab w:val="right" w:leader="dot" w:pos="9016"/>
      </w:tabs>
    </w:pPr>
    <w:rPr>
      <w:b/>
      <w:sz w:val="24"/>
    </w:rPr>
  </w:style>
  <w:style w:type="paragraph" w:styleId="20">
    <w:name w:val="toc 2"/>
    <w:basedOn w:val="a"/>
    <w:next w:val="a"/>
    <w:autoRedefine/>
    <w:uiPriority w:val="39"/>
    <w:unhideWhenUsed/>
    <w:qFormat/>
    <w:rsid w:val="00132196"/>
    <w:pPr>
      <w:tabs>
        <w:tab w:val="right" w:leader="dot" w:pos="9016"/>
      </w:tabs>
      <w:ind w:leftChars="200" w:left="400"/>
    </w:pPr>
    <w:rPr>
      <w:b/>
      <w:sz w:val="22"/>
    </w:rPr>
  </w:style>
  <w:style w:type="paragraph" w:styleId="30">
    <w:name w:val="toc 3"/>
    <w:basedOn w:val="a"/>
    <w:next w:val="a"/>
    <w:autoRedefine/>
    <w:uiPriority w:val="39"/>
    <w:unhideWhenUsed/>
    <w:qFormat/>
    <w:rsid w:val="00132196"/>
    <w:pPr>
      <w:tabs>
        <w:tab w:val="right" w:leader="dot" w:pos="9016"/>
      </w:tabs>
      <w:ind w:leftChars="400" w:left="800"/>
    </w:pPr>
  </w:style>
  <w:style w:type="character" w:styleId="aa">
    <w:name w:val="Hyperlink"/>
    <w:basedOn w:val="a0"/>
    <w:uiPriority w:val="99"/>
    <w:unhideWhenUsed/>
    <w:rsid w:val="0055472B"/>
    <w:rPr>
      <w:color w:val="0000FF" w:themeColor="hyperlink"/>
      <w:u w:val="single"/>
    </w:rPr>
  </w:style>
  <w:style w:type="paragraph" w:styleId="TOC">
    <w:name w:val="TOC Heading"/>
    <w:basedOn w:val="1"/>
    <w:next w:val="a"/>
    <w:uiPriority w:val="39"/>
    <w:unhideWhenUsed/>
    <w:qFormat/>
    <w:rsid w:val="0055472B"/>
    <w:pPr>
      <w:numPr>
        <w:numId w:val="0"/>
      </w:numPr>
      <w:outlineLvl w:val="9"/>
    </w:pPr>
  </w:style>
  <w:style w:type="paragraph" w:styleId="ab">
    <w:name w:val="caption"/>
    <w:basedOn w:val="a"/>
    <w:next w:val="a"/>
    <w:uiPriority w:val="35"/>
    <w:unhideWhenUsed/>
    <w:qFormat/>
    <w:rsid w:val="0055472B"/>
    <w:rPr>
      <w:b/>
      <w:bCs/>
      <w:szCs w:val="20"/>
    </w:rPr>
  </w:style>
  <w:style w:type="paragraph" w:styleId="ac">
    <w:name w:val="table of figures"/>
    <w:basedOn w:val="a"/>
    <w:next w:val="a"/>
    <w:uiPriority w:val="99"/>
    <w:unhideWhenUsed/>
    <w:rsid w:val="0055472B"/>
    <w:pPr>
      <w:ind w:left="400" w:hanging="400"/>
      <w:jc w:val="left"/>
    </w:pPr>
    <w:rPr>
      <w:rFonts w:eastAsiaTheme="minorHAnsi"/>
      <w:smallCaps/>
      <w:szCs w:val="20"/>
    </w:rPr>
  </w:style>
  <w:style w:type="paragraph" w:customStyle="1" w:styleId="1-">
    <w:name w:val="제목1-내용"/>
    <w:basedOn w:val="a"/>
    <w:link w:val="1-Char"/>
    <w:qFormat/>
    <w:rsid w:val="001D2FCA"/>
    <w:pPr>
      <w:ind w:left="170"/>
    </w:pPr>
    <w:rPr>
      <w:sz w:val="24"/>
    </w:rPr>
  </w:style>
  <w:style w:type="paragraph" w:customStyle="1" w:styleId="2-">
    <w:name w:val="제목2-내용"/>
    <w:basedOn w:val="a"/>
    <w:link w:val="2-Char"/>
    <w:qFormat/>
    <w:rsid w:val="001D2FCA"/>
    <w:pPr>
      <w:ind w:left="454"/>
    </w:pPr>
    <w:rPr>
      <w:sz w:val="22"/>
    </w:rPr>
  </w:style>
  <w:style w:type="character" w:customStyle="1" w:styleId="1-Char">
    <w:name w:val="제목1-내용 Char"/>
    <w:basedOn w:val="a0"/>
    <w:link w:val="1-"/>
    <w:rsid w:val="001D2FCA"/>
    <w:rPr>
      <w:sz w:val="24"/>
    </w:rPr>
  </w:style>
  <w:style w:type="paragraph" w:customStyle="1" w:styleId="3-">
    <w:name w:val="제목3-내용"/>
    <w:basedOn w:val="a"/>
    <w:link w:val="3-Char"/>
    <w:qFormat/>
    <w:rsid w:val="001D2FCA"/>
    <w:pPr>
      <w:ind w:left="800"/>
    </w:pPr>
  </w:style>
  <w:style w:type="character" w:customStyle="1" w:styleId="2-Char">
    <w:name w:val="제목2-내용 Char"/>
    <w:basedOn w:val="a0"/>
    <w:link w:val="2-"/>
    <w:rsid w:val="001D2FCA"/>
    <w:rPr>
      <w:sz w:val="22"/>
    </w:rPr>
  </w:style>
  <w:style w:type="paragraph" w:customStyle="1" w:styleId="4-">
    <w:name w:val="제목4-내용"/>
    <w:basedOn w:val="a"/>
    <w:link w:val="4-Char"/>
    <w:qFormat/>
    <w:rsid w:val="001D2FCA"/>
    <w:pPr>
      <w:ind w:left="1134"/>
    </w:pPr>
  </w:style>
  <w:style w:type="character" w:customStyle="1" w:styleId="3-Char">
    <w:name w:val="제목3-내용 Char"/>
    <w:basedOn w:val="a0"/>
    <w:link w:val="3-"/>
    <w:rsid w:val="001D2FCA"/>
  </w:style>
  <w:style w:type="paragraph" w:customStyle="1" w:styleId="5-">
    <w:name w:val="제목5-내용"/>
    <w:basedOn w:val="a"/>
    <w:link w:val="5-Char"/>
    <w:qFormat/>
    <w:rsid w:val="001D2FCA"/>
    <w:pPr>
      <w:ind w:left="1600"/>
    </w:pPr>
  </w:style>
  <w:style w:type="character" w:customStyle="1" w:styleId="4-Char">
    <w:name w:val="제목4-내용 Char"/>
    <w:basedOn w:val="a0"/>
    <w:link w:val="4-"/>
    <w:rsid w:val="001D2FCA"/>
  </w:style>
  <w:style w:type="character" w:customStyle="1" w:styleId="5-Char">
    <w:name w:val="제목5-내용 Char"/>
    <w:basedOn w:val="a0"/>
    <w:link w:val="5-"/>
    <w:rsid w:val="001D2FCA"/>
  </w:style>
  <w:style w:type="paragraph" w:customStyle="1" w:styleId="Default">
    <w:name w:val="Default"/>
    <w:rsid w:val="006428EA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kern w:val="0"/>
      <w:sz w:val="24"/>
      <w:szCs w:val="24"/>
    </w:rPr>
  </w:style>
  <w:style w:type="character" w:styleId="ad">
    <w:name w:val="FollowedHyperlink"/>
    <w:basedOn w:val="a0"/>
    <w:uiPriority w:val="99"/>
    <w:semiHidden/>
    <w:unhideWhenUsed/>
    <w:rsid w:val="002C28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0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2.&#54924;&#49324;\98.&#44592;&#53440;&#47928;&#49436;\&#47928;&#49436;&#53596;&#54540;&#47551;\Extrus_Template(2007)_v1.0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메트로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2018-01-04T00:00:00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12965A6-0255-4AFE-85EC-FED97C893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Extrus_Template(2007)_v1.0.dotx</Template>
  <TotalTime>0</TotalTime>
  <Pages>3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대신정보통신      제품설치확인서</vt:lpstr>
    </vt:vector>
  </TitlesOfParts>
  <Company>Extrus, Inc.</Company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대신정보통신      제품설치확인서</dc:title>
  <dc:subject>[Exafe Package]</dc:subject>
  <dc:creator>보안기술팀</dc:creator>
  <cp:lastModifiedBy>Windows 사용자</cp:lastModifiedBy>
  <cp:revision>2</cp:revision>
  <cp:lastPrinted>2018-01-04T03:18:00Z</cp:lastPrinted>
  <dcterms:created xsi:type="dcterms:W3CDTF">2018-01-04T03:40:00Z</dcterms:created>
  <dcterms:modified xsi:type="dcterms:W3CDTF">2018-01-04T03:40:00Z</dcterms:modified>
</cp:coreProperties>
</file>