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61946003"/>
        <w:docPartObj>
          <w:docPartGallery w:val="Cover Pages"/>
          <w:docPartUnique/>
        </w:docPartObj>
      </w:sdtPr>
      <w:sdtEndPr>
        <w:rPr>
          <w:rFonts w:eastAsia="굴림"/>
        </w:rPr>
      </w:sdtEndPr>
      <w:sdtContent>
        <w:p w14:paraId="6695B27E" w14:textId="49E1E195" w:rsidR="00BF48FC" w:rsidRDefault="00F74FCA">
          <w:r w:rsidRPr="005C44BE">
            <w:rPr>
              <w:noProof/>
            </w:rPr>
            <w:drawing>
              <wp:inline distT="0" distB="0" distL="0" distR="0" wp14:anchorId="7997E2A6" wp14:editId="52DEEC1F">
                <wp:extent cx="2854708" cy="520262"/>
                <wp:effectExtent l="0" t="0" r="3175" b="0"/>
                <wp:docPr id="18436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8072" cy="5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ED69A9" w14:textId="77777777" w:rsidR="00BF48FC" w:rsidRDefault="00BF48FC"/>
        <w:p w14:paraId="09FB42BA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73B943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3B2CA9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D13DCC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0A704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8E2012E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153E959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B2BD88A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aff6"/>
            <w:tblpPr w:leftFromText="142" w:rightFromText="142" w:vertAnchor="text" w:horzAnchor="margin" w:tblpX="850" w:tblpY="133"/>
            <w:tblW w:w="83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375"/>
          </w:tblGrid>
          <w:tr w:rsidR="00900E21" w:rsidRPr="00B5556A" w14:paraId="21D50594" w14:textId="77777777" w:rsidTr="00A04E47">
            <w:tc>
              <w:tcPr>
                <w:tcW w:w="8375" w:type="dxa"/>
              </w:tcPr>
              <w:p w14:paraId="7F1AA925" w14:textId="176A353C" w:rsidR="00900E21" w:rsidRDefault="00356071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56"/>
                    <w:szCs w:val="56"/>
                  </w:rPr>
                </w:pPr>
                <w:r>
                  <w:rPr>
                    <w:rFonts w:asciiTheme="minorEastAsia" w:eastAsiaTheme="minorEastAsia" w:hAnsiTheme="minorEastAsia" w:hint="eastAsia"/>
                    <w:b/>
                    <w:sz w:val="56"/>
                    <w:szCs w:val="56"/>
                  </w:rPr>
                  <w:t>공통</w:t>
                </w:r>
                <w:r w:rsidR="004E5FA3">
                  <w:rPr>
                    <w:rFonts w:asciiTheme="minorEastAsia" w:eastAsiaTheme="minorEastAsia" w:hAnsiTheme="minorEastAsia" w:hint="eastAsia"/>
                    <w:b/>
                    <w:sz w:val="56"/>
                    <w:szCs w:val="56"/>
                  </w:rPr>
                  <w:t>API사용 가이드</w:t>
                </w:r>
              </w:p>
              <w:p w14:paraId="215E0489" w14:textId="3174D41E" w:rsidR="005F532B" w:rsidRDefault="00A46773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(</w:t>
                </w:r>
                <w:r w:rsidR="004E5FA3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AA</w:t>
                </w: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)</w:t>
                </w:r>
              </w:p>
              <w:tbl>
                <w:tblPr>
                  <w:tblStyle w:val="aff6"/>
                  <w:tblpPr w:leftFromText="142" w:rightFromText="142" w:vertAnchor="text" w:horzAnchor="margin" w:tblpXSpec="right" w:tblpY="554"/>
                  <w:tblW w:w="6248" w:type="dxa"/>
                  <w:tblBorders>
                    <w:top w:val="none" w:sz="0" w:space="0" w:color="auto"/>
                    <w:left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248"/>
                </w:tblGrid>
                <w:tr w:rsidR="00A04E47" w:rsidRPr="005F532B" w14:paraId="3FE142A5" w14:textId="77777777" w:rsidTr="00A04E47">
                  <w:tc>
                    <w:tcPr>
                      <w:tcW w:w="6248" w:type="dxa"/>
                    </w:tcPr>
                    <w:p w14:paraId="54CFB861" w14:textId="77777777" w:rsidR="00A04E47" w:rsidRPr="005F532B" w:rsidRDefault="00A04E47" w:rsidP="00A04E47">
                      <w:pPr>
                        <w:overflowPunct/>
                        <w:autoSpaceDE/>
                        <w:autoSpaceDN/>
                        <w:adjustRightInd/>
                        <w:jc w:val="right"/>
                        <w:textAlignment w:val="auto"/>
                        <w:rPr>
                          <w:rFonts w:asciiTheme="minorEastAsia" w:eastAsiaTheme="minorEastAsia" w:hAnsiTheme="minorEastAsia"/>
                          <w:sz w:val="40"/>
                          <w:szCs w:val="40"/>
                        </w:rPr>
                      </w:pPr>
                      <w:r w:rsidRPr="005F532B">
                        <w:rPr>
                          <w:rFonts w:asciiTheme="minorEastAsia" w:eastAsiaTheme="minorEastAsia" w:hAnsiTheme="minorEastAsia" w:hint="eastAsia"/>
                          <w:sz w:val="40"/>
                          <w:szCs w:val="40"/>
                        </w:rPr>
                        <w:t>고객중심 정보시스템 고도화 사업</w:t>
                      </w:r>
                    </w:p>
                  </w:tc>
                </w:tr>
              </w:tbl>
              <w:p w14:paraId="0C1F24D7" w14:textId="0F96A5A9" w:rsidR="00BD2F02" w:rsidRPr="0042472F" w:rsidRDefault="00BD2F02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</w:p>
            </w:tc>
          </w:tr>
          <w:tr w:rsidR="00900E21" w:rsidRPr="00900E21" w14:paraId="35EE511E" w14:textId="77777777" w:rsidTr="00A04E47">
            <w:tc>
              <w:tcPr>
                <w:tcW w:w="8375" w:type="dxa"/>
              </w:tcPr>
              <w:p w14:paraId="0443BE75" w14:textId="2D258BAA" w:rsidR="00900E21" w:rsidRPr="005F532B" w:rsidRDefault="00900E21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40"/>
                    <w:szCs w:val="40"/>
                  </w:rPr>
                </w:pPr>
              </w:p>
            </w:tc>
          </w:tr>
        </w:tbl>
        <w:p w14:paraId="12AAB1BC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97137D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778E676" w14:textId="74B2094D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D1BC894" w14:textId="55427E88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2FD1506" w14:textId="721C7D6A" w:rsidR="0042472F" w:rsidRPr="003F04FA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A043DA0" w14:textId="2EE0C1D4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F78B57B" w14:textId="0BA5A2BA" w:rsidR="00BD2F02" w:rsidRDefault="00BD2F02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C606061" w14:textId="485E6CE3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841FD9" w14:textId="0CC6AA7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C856607" w14:textId="64A7DE20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7016BB0" w14:textId="2C8CEE4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59E854B" w14:textId="1D6C641E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2498C84" w14:textId="3AA097F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DF1D949" w14:textId="02298C1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F09F55" w14:textId="3AFEAD9C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757026D" w14:textId="4004F7C0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9A146A9" w14:textId="5B2086ED" w:rsidR="00CB7CE5" w:rsidRPr="00A04E47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9E52185" w14:textId="3643A29D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BC23CD2" w14:textId="77777777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2E307933" w14:textId="77777777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aff6"/>
            <w:tblpPr w:leftFromText="142" w:rightFromText="142" w:vertAnchor="text" w:horzAnchor="margin" w:tblpXSpec="right" w:tblpY="133"/>
            <w:tblW w:w="206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12" w:space="0" w:color="auto"/>
            </w:tblBorders>
            <w:tblLook w:val="04A0" w:firstRow="1" w:lastRow="0" w:firstColumn="1" w:lastColumn="0" w:noHBand="0" w:noVBand="1"/>
          </w:tblPr>
          <w:tblGrid>
            <w:gridCol w:w="2068"/>
          </w:tblGrid>
          <w:tr w:rsidR="00900E21" w:rsidRPr="00900E21" w14:paraId="77AE2979" w14:textId="77777777" w:rsidTr="00900E21">
            <w:trPr>
              <w:trHeight w:val="607"/>
            </w:trPr>
            <w:tc>
              <w:tcPr>
                <w:tcW w:w="2068" w:type="dxa"/>
              </w:tcPr>
              <w:p w14:paraId="042E1A28" w14:textId="428A751F" w:rsidR="00900E21" w:rsidRPr="00900E21" w:rsidRDefault="00900E21" w:rsidP="00BA4C8A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 xml:space="preserve">Version </w:t>
                </w:r>
                <w:r w:rsidR="003D1C3B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0</w:t>
                </w: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.</w:t>
                </w:r>
                <w:r w:rsidR="003D1C3B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1</w:t>
                </w:r>
              </w:p>
            </w:tc>
          </w:tr>
          <w:tr w:rsidR="00900E21" w:rsidRPr="00900E21" w14:paraId="37B67E8A" w14:textId="77777777" w:rsidTr="00900E21">
            <w:trPr>
              <w:trHeight w:val="596"/>
            </w:trPr>
            <w:tc>
              <w:tcPr>
                <w:tcW w:w="2068" w:type="dxa"/>
              </w:tcPr>
              <w:p w14:paraId="6F7A08F4" w14:textId="793775D1" w:rsidR="00900E21" w:rsidRPr="00900E21" w:rsidRDefault="003D1C3B" w:rsidP="00EE53B1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2021.12</w:t>
                </w:r>
                <w:r w:rsidR="00900E21"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.</w:t>
                </w: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10</w:t>
                </w:r>
              </w:p>
            </w:tc>
          </w:tr>
        </w:tbl>
        <w:p w14:paraId="6F213E62" w14:textId="77777777" w:rsidR="00900E21" w:rsidRP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633607" w14:textId="77777777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E1C9146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8FDDF07" w14:textId="77777777" w:rsidR="00BF48FC" w:rsidRDefault="007A06F8" w:rsidP="009F2CF1">
          <w:pPr>
            <w:overflowPunct/>
            <w:autoSpaceDE/>
            <w:autoSpaceDN/>
            <w:adjustRightInd/>
            <w:jc w:val="right"/>
            <w:textAlignment w:val="auto"/>
            <w:rPr>
              <w:rFonts w:eastAsia="굴림"/>
            </w:rPr>
          </w:pPr>
        </w:p>
      </w:sdtContent>
    </w:sdt>
    <w:p w14:paraId="4E61FD03" w14:textId="77777777" w:rsidR="00AE56F3" w:rsidRDefault="00AE56F3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20344464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CE54502" w14:textId="77777777" w:rsidR="00B5556A" w:rsidRDefault="00B5556A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629539E3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11DAA357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0BB90D56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5414FB8" w14:textId="77777777" w:rsidR="00900E21" w:rsidRP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459C1784" w14:textId="77777777" w:rsidR="009F2CF1" w:rsidRDefault="004A47F1" w:rsidP="00900E21">
      <w:pPr>
        <w:overflowPunct/>
        <w:autoSpaceDE/>
        <w:autoSpaceDN/>
        <w:adjustRightInd/>
        <w:jc w:val="right"/>
        <w:textAlignment w:val="auto"/>
        <w:rPr>
          <w:rFonts w:ascii="맑은 고딕" w:hAnsi="맑은 고딕" w:cs="Arial"/>
          <w:color w:val="000000"/>
          <w:lang w:val="fr-FR"/>
        </w:rPr>
      </w:pPr>
      <w:r>
        <w:rPr>
          <w:rFonts w:ascii="Times New Roman" w:hAnsi="Times New Roman"/>
          <w:i/>
          <w:iCs/>
          <w:noProof/>
          <w:color w:val="000000" w:themeColor="text1"/>
        </w:rPr>
        <w:drawing>
          <wp:inline distT="0" distB="0" distL="0" distR="0" wp14:anchorId="40B79740" wp14:editId="7B736500">
            <wp:extent cx="2478449" cy="1180214"/>
            <wp:effectExtent l="0" t="0" r="0" b="1270"/>
            <wp:docPr id="79" name="그림 79" descr="E:\02. [경영기획]\03. CI\첨부2 합병회사 CI\SK crp Comm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2. [경영기획]\03. CI\첨부2 합병회사 CI\SK crp Comm 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31455" r="44164" b="38029"/>
                    <a:stretch/>
                  </pic:blipFill>
                  <pic:spPr bwMode="auto">
                    <a:xfrm>
                      <a:off x="0" y="0"/>
                      <a:ext cx="2474444" cy="117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92725" w14:textId="70480DE8" w:rsidR="00DA2372" w:rsidRDefault="00B5556A" w:rsidP="00B922EC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b/>
          <w:sz w:val="28"/>
        </w:rPr>
      </w:pPr>
      <w:r>
        <w:rPr>
          <w:rFonts w:ascii="맑은 고딕" w:hAnsi="맑은 고딕" w:cs="Arial"/>
          <w:color w:val="000000"/>
          <w:lang w:val="fr-FR"/>
        </w:rPr>
        <w:br w:type="page"/>
      </w:r>
    </w:p>
    <w:p w14:paraId="453F8185" w14:textId="77777777" w:rsidR="00F3385C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>
        <w:rPr>
          <w:rFonts w:ascii="맑은 고딕" w:hAnsi="맑은 고딕" w:hint="eastAsia"/>
          <w:b/>
          <w:sz w:val="28"/>
        </w:rPr>
        <w:lastRenderedPageBreak/>
        <w:t>승   인</w:t>
      </w:r>
    </w:p>
    <w:p w14:paraId="3058A54E" w14:textId="77777777" w:rsidR="00F3385C" w:rsidRPr="006545C3" w:rsidRDefault="00F3385C" w:rsidP="00F3385C">
      <w:pPr>
        <w:ind w:left="1120" w:right="880" w:hanging="1262"/>
        <w:rPr>
          <w:rFonts w:ascii="맑은 고딕" w:hAnsi="맑은 고딕"/>
          <w:b/>
          <w:sz w:val="24"/>
          <w:szCs w:val="24"/>
        </w:rPr>
      </w:pPr>
      <w:r>
        <w:rPr>
          <w:rFonts w:ascii="맑은 고딕" w:hAnsi="맑은 고딕" w:hint="eastAsia"/>
          <w:b/>
          <w:sz w:val="24"/>
          <w:szCs w:val="24"/>
        </w:rPr>
        <w:t>[</w:t>
      </w:r>
      <w:r w:rsidRPr="006545C3">
        <w:rPr>
          <w:rFonts w:ascii="맑은 고딕" w:hAnsi="맑은 고딕" w:hint="eastAsia"/>
          <w:b/>
          <w:sz w:val="24"/>
          <w:szCs w:val="24"/>
        </w:rPr>
        <w:t>고객</w:t>
      </w:r>
      <w:r>
        <w:rPr>
          <w:rFonts w:ascii="맑은 고딕" w:hAnsi="맑은 고딕" w:hint="eastAsia"/>
          <w:b/>
          <w:sz w:val="24"/>
          <w:szCs w:val="24"/>
        </w:rPr>
        <w:t xml:space="preserve"> </w:t>
      </w:r>
      <w:r w:rsidRPr="006545C3">
        <w:rPr>
          <w:rFonts w:ascii="맑은 고딕" w:hAnsi="맑은 고딕" w:hint="eastAsia"/>
          <w:b/>
          <w:sz w:val="24"/>
          <w:szCs w:val="24"/>
        </w:rPr>
        <w:t>사</w:t>
      </w:r>
      <w:r>
        <w:rPr>
          <w:rFonts w:ascii="맑은 고딕" w:hAnsi="맑은 고딕" w:hint="eastAsia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32B2C0DA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3CA80F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AC19510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F8055C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4967EB1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4BEAB241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0E9D297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3E4C6B8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4C62E2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1E6522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513731E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05C54CC5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7D1EDD4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41C0A7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2C9717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36343445" w14:textId="77777777" w:rsidR="00F3385C" w:rsidRDefault="00F3385C" w:rsidP="00F3385C">
      <w:pPr>
        <w:ind w:left="1120" w:hanging="720"/>
        <w:jc w:val="left"/>
        <w:rPr>
          <w:rFonts w:ascii="맑은 고딕" w:hAnsi="맑은 고딕"/>
          <w:b/>
          <w:sz w:val="28"/>
        </w:rPr>
      </w:pPr>
    </w:p>
    <w:p w14:paraId="0BC603E6" w14:textId="77777777" w:rsidR="00F3385C" w:rsidRPr="006545C3" w:rsidRDefault="00F3385C" w:rsidP="00F3385C">
      <w:pPr>
        <w:ind w:left="1120" w:hanging="1262"/>
        <w:jc w:val="left"/>
        <w:rPr>
          <w:rFonts w:ascii="맑은 고딕" w:hAnsi="맑은 고딕"/>
          <w:b/>
          <w:sz w:val="24"/>
          <w:szCs w:val="24"/>
        </w:rPr>
      </w:pPr>
      <w:r>
        <w:rPr>
          <w:rFonts w:ascii="맑은 고딕" w:hAnsi="맑은 고딕" w:hint="eastAsia"/>
          <w:b/>
          <w:sz w:val="24"/>
          <w:szCs w:val="24"/>
        </w:rPr>
        <w:t>[</w:t>
      </w:r>
      <w:r w:rsidRPr="006545C3">
        <w:rPr>
          <w:rFonts w:ascii="맑은 고딕" w:hAnsi="맑은 고딕" w:hint="eastAsia"/>
          <w:b/>
          <w:sz w:val="24"/>
          <w:szCs w:val="24"/>
        </w:rPr>
        <w:t>SK C&amp;C</w:t>
      </w:r>
      <w:r>
        <w:rPr>
          <w:rFonts w:ascii="맑은 고딕" w:hAnsi="맑은 고딕" w:hint="eastAsia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261A5C07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690574F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A7259D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FEDC61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5FD5BF5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35F22999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5C492FD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7EBD26E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989E63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A51FA0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6FE4D1A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2632B60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027D6C5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0B29BA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F0B13A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44E0D176" w14:textId="77777777" w:rsidR="00F3385C" w:rsidRPr="001329EF" w:rsidRDefault="00F3385C" w:rsidP="00F3385C">
      <w:pPr>
        <w:jc w:val="center"/>
        <w:rPr>
          <w:rFonts w:ascii="맑은 고딕" w:hAnsi="맑은 고딕"/>
        </w:rPr>
      </w:pPr>
    </w:p>
    <w:p w14:paraId="7FD06EBC" w14:textId="77777777" w:rsidR="00F3385C" w:rsidRPr="0097269A" w:rsidRDefault="00F3385C" w:rsidP="00F3385C">
      <w:pPr>
        <w:jc w:val="center"/>
        <w:rPr>
          <w:rFonts w:ascii="맑은 고딕" w:hAnsi="맑은 고딕"/>
        </w:rPr>
      </w:pPr>
    </w:p>
    <w:p w14:paraId="7A351E73" w14:textId="77777777" w:rsidR="00F3385C" w:rsidRPr="0097269A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 w:rsidRPr="0097269A">
        <w:rPr>
          <w:rFonts w:ascii="맑은 고딕" w:hAnsi="맑은 고딕"/>
          <w:b/>
          <w:sz w:val="28"/>
        </w:rPr>
        <w:t>제</w:t>
      </w:r>
      <w:r w:rsidR="00080351">
        <w:rPr>
          <w:rFonts w:ascii="맑은 고딕" w:hAnsi="맑은 고딕" w:hint="eastAsia"/>
          <w:b/>
          <w:sz w:val="28"/>
        </w:rPr>
        <w:t>ㆍ</w:t>
      </w:r>
      <w:r w:rsidRPr="0097269A">
        <w:rPr>
          <w:rFonts w:ascii="맑은 고딕" w:hAnsi="맑은 고딕"/>
          <w:b/>
          <w:sz w:val="28"/>
        </w:rPr>
        <w:t>개정 이력</w:t>
      </w:r>
    </w:p>
    <w:p w14:paraId="62DE213B" w14:textId="77777777" w:rsidR="00F3385C" w:rsidRPr="00126A5E" w:rsidRDefault="00F3385C" w:rsidP="00F3385C">
      <w:pPr>
        <w:ind w:left="720" w:hangingChars="300" w:hanging="720"/>
        <w:jc w:val="center"/>
        <w:rPr>
          <w:rFonts w:ascii="맑은 고딕" w:hAnsi="맑은 고딕"/>
          <w:b/>
          <w:sz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23"/>
        <w:gridCol w:w="4677"/>
        <w:gridCol w:w="2268"/>
      </w:tblGrid>
      <w:tr w:rsidR="00F3385C" w:rsidRPr="00FE0748" w14:paraId="0C31F8AF" w14:textId="77777777" w:rsidTr="00B23AA5">
        <w:trPr>
          <w:trHeight w:val="243"/>
        </w:trPr>
        <w:tc>
          <w:tcPr>
            <w:tcW w:w="1255" w:type="dxa"/>
            <w:shd w:val="clear" w:color="auto" w:fill="D9D9D9" w:themeFill="background1" w:themeFillShade="D9"/>
          </w:tcPr>
          <w:p w14:paraId="7EADAD3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버전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67DB46E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변경일자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623C455D" w14:textId="77777777" w:rsidR="00F3385C" w:rsidRPr="00B5556A" w:rsidRDefault="00F3385C" w:rsidP="008F1939">
            <w:pPr>
              <w:ind w:leftChars="-39" w:left="-78" w:rightChars="-58" w:right="-116"/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/>
                <w:b/>
                <w:sz w:val="22"/>
                <w:szCs w:val="24"/>
              </w:rPr>
              <w:t xml:space="preserve">제.개정 </w:t>
            </w: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내용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3DF021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작성자</w:t>
            </w:r>
          </w:p>
        </w:tc>
      </w:tr>
      <w:tr w:rsidR="00C120E1" w:rsidRPr="00FE0748" w14:paraId="68293817" w14:textId="77777777" w:rsidTr="00C120E1">
        <w:trPr>
          <w:trHeight w:val="243"/>
        </w:trPr>
        <w:tc>
          <w:tcPr>
            <w:tcW w:w="1255" w:type="dxa"/>
          </w:tcPr>
          <w:p w14:paraId="741E0B1E" w14:textId="37C6883C" w:rsidR="00C120E1" w:rsidRPr="00D20A84" w:rsidRDefault="003D1C3B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0.1</w:t>
            </w:r>
          </w:p>
        </w:tc>
        <w:tc>
          <w:tcPr>
            <w:tcW w:w="1723" w:type="dxa"/>
          </w:tcPr>
          <w:p w14:paraId="3F9D6AEB" w14:textId="5855A9E1" w:rsidR="00C120E1" w:rsidRPr="00D20A84" w:rsidRDefault="008B5A18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</w:t>
            </w:r>
            <w:r w:rsidR="00F979E1">
              <w:rPr>
                <w:rFonts w:ascii="맑은 고딕" w:hAnsi="맑은 고딕"/>
                <w:szCs w:val="24"/>
              </w:rPr>
              <w:t>21</w:t>
            </w:r>
            <w:r w:rsidR="003D1C3B">
              <w:rPr>
                <w:rFonts w:ascii="맑은 고딕" w:hAnsi="맑은 고딕" w:hint="eastAsia"/>
                <w:szCs w:val="24"/>
              </w:rPr>
              <w:t>-12</w:t>
            </w:r>
            <w:r w:rsidR="00C120E1" w:rsidRPr="00D20A84">
              <w:rPr>
                <w:rFonts w:ascii="맑은 고딕" w:hAnsi="맑은 고딕" w:hint="eastAsia"/>
                <w:szCs w:val="24"/>
              </w:rPr>
              <w:t>-</w:t>
            </w:r>
            <w:r w:rsidR="003D1C3B">
              <w:rPr>
                <w:rFonts w:ascii="맑은 고딕" w:hAnsi="맑은 고딕" w:hint="eastAsia"/>
                <w:szCs w:val="24"/>
              </w:rPr>
              <w:t>10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151B9E4D" w14:textId="77777777" w:rsidR="00C120E1" w:rsidRPr="00D20A84" w:rsidRDefault="00C120E1" w:rsidP="00C120E1">
            <w:pPr>
              <w:ind w:left="34"/>
              <w:jc w:val="left"/>
              <w:rPr>
                <w:rFonts w:ascii="맑은 고딕" w:hAnsi="맑은 고딕"/>
                <w:szCs w:val="24"/>
              </w:rPr>
            </w:pPr>
            <w:r w:rsidRPr="00D20A84">
              <w:rPr>
                <w:rFonts w:ascii="맑은 고딕" w:hAnsi="맑은 고딕" w:hint="eastAsia"/>
                <w:szCs w:val="24"/>
              </w:rPr>
              <w:t>최초 등록</w:t>
            </w:r>
          </w:p>
        </w:tc>
        <w:tc>
          <w:tcPr>
            <w:tcW w:w="2268" w:type="dxa"/>
          </w:tcPr>
          <w:p w14:paraId="5F94BD26" w14:textId="387A7B05" w:rsidR="00C120E1" w:rsidRPr="00D20A84" w:rsidRDefault="003D1C3B" w:rsidP="00F979E1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3DB0E375" w14:textId="77777777" w:rsidTr="00C120E1">
        <w:trPr>
          <w:trHeight w:val="243"/>
        </w:trPr>
        <w:tc>
          <w:tcPr>
            <w:tcW w:w="1255" w:type="dxa"/>
          </w:tcPr>
          <w:p w14:paraId="1059A9AB" w14:textId="77777777" w:rsidR="00C120E1" w:rsidRPr="00D20A84" w:rsidRDefault="00C120E1" w:rsidP="007C0138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5ACEBA65" w14:textId="77777777" w:rsidR="00C120E1" w:rsidRPr="00D20A84" w:rsidRDefault="00C120E1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47D19426" w14:textId="77777777" w:rsidR="00C120E1" w:rsidRPr="00D20A84" w:rsidRDefault="00C120E1" w:rsidP="00C120E1">
            <w:pPr>
              <w:ind w:rightChars="-58" w:right="-116"/>
              <w:jc w:val="left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4E2D5F61" w14:textId="77777777" w:rsidR="00C120E1" w:rsidRPr="00D20A84" w:rsidRDefault="00C120E1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72B47FCB" w14:textId="77777777" w:rsidTr="00C120E1">
        <w:trPr>
          <w:trHeight w:val="243"/>
        </w:trPr>
        <w:tc>
          <w:tcPr>
            <w:tcW w:w="1255" w:type="dxa"/>
          </w:tcPr>
          <w:p w14:paraId="4612C377" w14:textId="77777777" w:rsidR="00C120E1" w:rsidRPr="00D20A84" w:rsidRDefault="00C120E1" w:rsidP="007C0138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58E17C67" w14:textId="77777777" w:rsidR="00C120E1" w:rsidRPr="00D20A84" w:rsidRDefault="00C120E1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5D6E62E4" w14:textId="77777777" w:rsidR="00C120E1" w:rsidRPr="00D20A84" w:rsidRDefault="00C120E1" w:rsidP="007C0138">
            <w:pPr>
              <w:ind w:left="-87" w:rightChars="-58" w:right="-116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6ED4BF1C" w14:textId="77777777" w:rsidR="00C120E1" w:rsidRPr="00D20A84" w:rsidRDefault="00C120E1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2A646137" w14:textId="77777777" w:rsidTr="00C120E1">
        <w:trPr>
          <w:trHeight w:val="243"/>
        </w:trPr>
        <w:tc>
          <w:tcPr>
            <w:tcW w:w="1255" w:type="dxa"/>
          </w:tcPr>
          <w:p w14:paraId="11977ADF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B5174AE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EF635D6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7C520C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04830303" w14:textId="77777777" w:rsidTr="00C120E1">
        <w:trPr>
          <w:trHeight w:val="243"/>
        </w:trPr>
        <w:tc>
          <w:tcPr>
            <w:tcW w:w="1255" w:type="dxa"/>
          </w:tcPr>
          <w:p w14:paraId="67F24010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39091C9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C359C0A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B02B89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51E67282" w14:textId="77777777" w:rsidTr="00C120E1">
        <w:trPr>
          <w:trHeight w:val="243"/>
        </w:trPr>
        <w:tc>
          <w:tcPr>
            <w:tcW w:w="1255" w:type="dxa"/>
          </w:tcPr>
          <w:p w14:paraId="31172E35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1546FDC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F542522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217DDD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1F640200" w14:textId="77777777" w:rsidTr="00C120E1">
        <w:trPr>
          <w:trHeight w:val="243"/>
        </w:trPr>
        <w:tc>
          <w:tcPr>
            <w:tcW w:w="1255" w:type="dxa"/>
          </w:tcPr>
          <w:p w14:paraId="10C3BC4C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01B65A2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616D044" w14:textId="4DCE40A3" w:rsidR="00C120E1" w:rsidRPr="008F7F1C" w:rsidRDefault="003D1C3B" w:rsidP="003D1C3B">
            <w:pPr>
              <w:tabs>
                <w:tab w:val="left" w:pos="1130"/>
              </w:tabs>
              <w:ind w:left="34"/>
              <w:rPr>
                <w:rFonts w:ascii="맑은 고딕" w:hAnsi="맑은 고딕"/>
                <w:sz w:val="24"/>
                <w:szCs w:val="24"/>
              </w:rPr>
            </w:pPr>
            <w:r>
              <w:rPr>
                <w:rFonts w:ascii="맑은 고딕" w:hAnsi="맑은 고딕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14:paraId="6440A76E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7C416D4A" w14:textId="77777777" w:rsidTr="00C120E1">
        <w:trPr>
          <w:trHeight w:val="243"/>
        </w:trPr>
        <w:tc>
          <w:tcPr>
            <w:tcW w:w="1255" w:type="dxa"/>
          </w:tcPr>
          <w:p w14:paraId="5AAD8813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E4A2515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D7D6ADA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78E6F8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12EA801D" w14:textId="77777777" w:rsidTr="00C120E1">
        <w:trPr>
          <w:trHeight w:val="243"/>
        </w:trPr>
        <w:tc>
          <w:tcPr>
            <w:tcW w:w="1255" w:type="dxa"/>
          </w:tcPr>
          <w:p w14:paraId="750AAEBC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5DE5011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CB27A10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018224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124D9196" w14:textId="77777777" w:rsidTr="00C120E1">
        <w:trPr>
          <w:trHeight w:val="243"/>
        </w:trPr>
        <w:tc>
          <w:tcPr>
            <w:tcW w:w="1255" w:type="dxa"/>
          </w:tcPr>
          <w:p w14:paraId="494194A1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3EFB1E3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D8843A8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9856F9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38A10F0E" w14:textId="77777777" w:rsidTr="00C120E1">
        <w:trPr>
          <w:trHeight w:val="243"/>
        </w:trPr>
        <w:tc>
          <w:tcPr>
            <w:tcW w:w="1255" w:type="dxa"/>
          </w:tcPr>
          <w:p w14:paraId="44D6D62C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0E3360C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9D1898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C53578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2D60EB2B" w14:textId="77777777" w:rsidTr="00C120E1">
        <w:trPr>
          <w:trHeight w:val="243"/>
        </w:trPr>
        <w:tc>
          <w:tcPr>
            <w:tcW w:w="1255" w:type="dxa"/>
          </w:tcPr>
          <w:p w14:paraId="15CB4EC6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399CEBB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E9CBCBE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019293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6695027F" w14:textId="77777777" w:rsidTr="00C120E1">
        <w:trPr>
          <w:trHeight w:val="243"/>
        </w:trPr>
        <w:tc>
          <w:tcPr>
            <w:tcW w:w="1255" w:type="dxa"/>
          </w:tcPr>
          <w:p w14:paraId="7A2A9B52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F959CAA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9A7F39C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3976F1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</w:tbl>
    <w:p w14:paraId="7D8DA138" w14:textId="77777777" w:rsidR="00F3385C" w:rsidRDefault="00F3385C" w:rsidP="00F3385C">
      <w:pPr>
        <w:overflowPunct/>
        <w:autoSpaceDE/>
        <w:autoSpaceDN/>
        <w:adjustRightInd/>
        <w:textAlignment w:val="auto"/>
        <w:rPr>
          <w:rFonts w:ascii="맑은 고딕" w:hAnsi="맑은 고딕"/>
          <w:b/>
          <w:kern w:val="28"/>
          <w:sz w:val="32"/>
          <w:szCs w:val="28"/>
        </w:rPr>
      </w:pPr>
    </w:p>
    <w:p w14:paraId="3D6ECE71" w14:textId="77777777" w:rsidR="00A30D1B" w:rsidRPr="00DF16FA" w:rsidRDefault="00A30D1B" w:rsidP="00DF16FA">
      <w:pPr>
        <w:pStyle w:val="TOC1"/>
        <w:spacing w:before="0"/>
      </w:pPr>
      <w:r w:rsidRPr="00DF16FA">
        <w:lastRenderedPageBreak/>
        <w:t>목  차</w:t>
      </w:r>
    </w:p>
    <w:p w14:paraId="7DA3F1AA" w14:textId="77777777" w:rsidR="00F4523C" w:rsidRDefault="00397FCA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r w:rsidRPr="00E4274C">
        <w:rPr>
          <w:rFonts w:ascii="맑은 고딕" w:hAnsi="맑은 고딕"/>
        </w:rPr>
        <w:fldChar w:fldCharType="begin"/>
      </w:r>
      <w:r w:rsidR="009678F9" w:rsidRPr="00E4274C">
        <w:rPr>
          <w:rFonts w:ascii="맑은 고딕" w:hAnsi="맑은 고딕"/>
        </w:rPr>
        <w:instrText xml:space="preserve"> TOC \o "1-3" \h \z \u </w:instrText>
      </w:r>
      <w:r w:rsidRPr="00E4274C">
        <w:rPr>
          <w:rFonts w:ascii="맑은 고딕" w:hAnsi="맑은 고딕"/>
        </w:rPr>
        <w:fldChar w:fldCharType="separate"/>
      </w:r>
      <w:hyperlink w:anchor="_Toc90889609" w:history="1">
        <w:r w:rsidR="00F4523C" w:rsidRPr="00D236D2">
          <w:rPr>
            <w:rStyle w:val="af8"/>
            <w:noProof/>
          </w:rPr>
          <w:t>1.</w:t>
        </w:r>
        <w:r w:rsidR="00F4523C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F4523C" w:rsidRPr="00D236D2">
          <w:rPr>
            <w:rStyle w:val="af8"/>
            <w:noProof/>
          </w:rPr>
          <w:t>개요</w:t>
        </w:r>
        <w:r w:rsidR="00F4523C">
          <w:rPr>
            <w:noProof/>
            <w:webHidden/>
          </w:rPr>
          <w:tab/>
        </w:r>
        <w:r w:rsidR="00F4523C">
          <w:rPr>
            <w:noProof/>
            <w:webHidden/>
          </w:rPr>
          <w:fldChar w:fldCharType="begin"/>
        </w:r>
        <w:r w:rsidR="00F4523C">
          <w:rPr>
            <w:noProof/>
            <w:webHidden/>
          </w:rPr>
          <w:instrText xml:space="preserve"> PAGEREF _Toc90889609 \h </w:instrText>
        </w:r>
        <w:r w:rsidR="00F4523C">
          <w:rPr>
            <w:noProof/>
            <w:webHidden/>
          </w:rPr>
        </w:r>
        <w:r w:rsidR="00F4523C">
          <w:rPr>
            <w:noProof/>
            <w:webHidden/>
          </w:rPr>
          <w:fldChar w:fldCharType="separate"/>
        </w:r>
        <w:r w:rsidR="00F4523C">
          <w:rPr>
            <w:noProof/>
            <w:webHidden/>
          </w:rPr>
          <w:t>1-1</w:t>
        </w:r>
        <w:r w:rsidR="00F4523C">
          <w:rPr>
            <w:noProof/>
            <w:webHidden/>
          </w:rPr>
          <w:fldChar w:fldCharType="end"/>
        </w:r>
      </w:hyperlink>
    </w:p>
    <w:p w14:paraId="157B0012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10" w:history="1">
        <w:r w:rsidRPr="00D236D2">
          <w:rPr>
            <w:rStyle w:val="af8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UserHeaderUtil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  <w:bookmarkStart w:id="0" w:name="_GoBack"/>
      <w:bookmarkEnd w:id="0"/>
    </w:p>
    <w:p w14:paraId="2ABE6903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11" w:history="1">
        <w:r w:rsidRPr="00D236D2">
          <w:rPr>
            <w:rStyle w:val="af8"/>
            <w:noProof/>
          </w:rPr>
          <w:t>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</w:p>
    <w:p w14:paraId="65CF73F3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12" w:history="1">
        <w:r w:rsidRPr="00D236D2">
          <w:rPr>
            <w:rStyle w:val="af8"/>
            <w:noProof/>
          </w:rPr>
          <w:t>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</w:p>
    <w:p w14:paraId="62A025A4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3" w:history="1">
        <w:r w:rsidRPr="00D236D2">
          <w:rPr>
            <w:rStyle w:val="af8"/>
            <w:noProof/>
          </w:rPr>
          <w:t>2.2.1.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서버환경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구분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</w:p>
    <w:p w14:paraId="34D0E1CA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4" w:history="1">
        <w:r w:rsidRPr="00D236D2">
          <w:rPr>
            <w:rStyle w:val="af8"/>
            <w:noProof/>
          </w:rPr>
          <w:t>2.2.2.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서버이름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</w:p>
    <w:p w14:paraId="4C72DAB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5" w:history="1">
        <w:r w:rsidRPr="00D236D2">
          <w:rPr>
            <w:rStyle w:val="af8"/>
            <w:noProof/>
          </w:rPr>
          <w:t>2.2.3.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단말기</w:t>
        </w:r>
        <w:r w:rsidRPr="00D236D2">
          <w:rPr>
            <w:rStyle w:val="af8"/>
            <w:noProof/>
          </w:rPr>
          <w:t>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</w:p>
    <w:p w14:paraId="6D3DCAF7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6" w:history="1">
        <w:r w:rsidRPr="00D236D2">
          <w:rPr>
            <w:rStyle w:val="af8"/>
            <w:noProof/>
          </w:rPr>
          <w:t>2.2.4.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상위부서코드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2-2</w:t>
        </w:r>
        <w:r>
          <w:rPr>
            <w:noProof/>
            <w:webHidden/>
          </w:rPr>
          <w:fldChar w:fldCharType="end"/>
        </w:r>
      </w:hyperlink>
    </w:p>
    <w:p w14:paraId="76A044D0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7" w:history="1">
        <w:r w:rsidRPr="00D236D2">
          <w:rPr>
            <w:rStyle w:val="af8"/>
            <w:noProof/>
          </w:rPr>
          <w:t>2.2.5.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상위부서명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2-3</w:t>
        </w:r>
        <w:r>
          <w:rPr>
            <w:noProof/>
            <w:webHidden/>
          </w:rPr>
          <w:fldChar w:fldCharType="end"/>
        </w:r>
      </w:hyperlink>
    </w:p>
    <w:p w14:paraId="7D7CCCBB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8" w:history="1">
        <w:r w:rsidRPr="00D236D2">
          <w:rPr>
            <w:rStyle w:val="af8"/>
            <w:noProof/>
          </w:rPr>
          <w:t>2.2.6.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재무회계</w:t>
        </w:r>
        <w:r w:rsidRPr="00D236D2">
          <w:rPr>
            <w:rStyle w:val="af8"/>
            <w:noProof/>
          </w:rPr>
          <w:t>(</w:t>
        </w:r>
        <w:r w:rsidRPr="00D236D2">
          <w:rPr>
            <w:rStyle w:val="af8"/>
            <w:noProof/>
          </w:rPr>
          <w:t>회계부서코드</w:t>
        </w:r>
        <w:r w:rsidRPr="00D236D2">
          <w:rPr>
            <w:rStyle w:val="af8"/>
            <w:noProof/>
          </w:rPr>
          <w:t>)</w:t>
        </w:r>
        <w:r w:rsidRPr="00D236D2">
          <w:rPr>
            <w:rStyle w:val="af8"/>
            <w:noProof/>
          </w:rPr>
          <w:t>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2-3</w:t>
        </w:r>
        <w:r>
          <w:rPr>
            <w:noProof/>
            <w:webHidden/>
          </w:rPr>
          <w:fldChar w:fldCharType="end"/>
        </w:r>
      </w:hyperlink>
    </w:p>
    <w:p w14:paraId="37C714CD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19" w:history="1">
        <w:r w:rsidRPr="00D236D2">
          <w:rPr>
            <w:rStyle w:val="af8"/>
            <w:noProof/>
          </w:rPr>
          <w:t>2.2.7.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재무회계</w:t>
        </w:r>
        <w:r w:rsidRPr="00D236D2">
          <w:rPr>
            <w:rStyle w:val="af8"/>
            <w:noProof/>
          </w:rPr>
          <w:t>(</w:t>
        </w:r>
        <w:r w:rsidRPr="00D236D2">
          <w:rPr>
            <w:rStyle w:val="af8"/>
            <w:noProof/>
          </w:rPr>
          <w:t>회계부서코드</w:t>
        </w:r>
        <w:r w:rsidRPr="00D236D2">
          <w:rPr>
            <w:rStyle w:val="af8"/>
            <w:noProof/>
          </w:rPr>
          <w:t>)</w:t>
        </w:r>
        <w:r w:rsidRPr="00D236D2">
          <w:rPr>
            <w:rStyle w:val="af8"/>
            <w:noProof/>
          </w:rPr>
          <w:t>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2-3</w:t>
        </w:r>
        <w:r>
          <w:rPr>
            <w:noProof/>
            <w:webHidden/>
          </w:rPr>
          <w:fldChar w:fldCharType="end"/>
        </w:r>
      </w:hyperlink>
    </w:p>
    <w:p w14:paraId="6B75C17B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0" w:history="1">
        <w:r w:rsidRPr="00D236D2">
          <w:rPr>
            <w:rStyle w:val="af8"/>
            <w:noProof/>
          </w:rPr>
          <w:t>2.2.8.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사원번호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2-3</w:t>
        </w:r>
        <w:r>
          <w:rPr>
            <w:noProof/>
            <w:webHidden/>
          </w:rPr>
          <w:fldChar w:fldCharType="end"/>
        </w:r>
      </w:hyperlink>
    </w:p>
    <w:p w14:paraId="1F8C70B0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1" w:history="1">
        <w:r w:rsidRPr="00D236D2">
          <w:rPr>
            <w:rStyle w:val="af8"/>
            <w:noProof/>
          </w:rPr>
          <w:t>2.2.9.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사원명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2-3</w:t>
        </w:r>
        <w:r>
          <w:rPr>
            <w:noProof/>
            <w:webHidden/>
          </w:rPr>
          <w:fldChar w:fldCharType="end"/>
        </w:r>
      </w:hyperlink>
    </w:p>
    <w:p w14:paraId="69CBE414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2" w:history="1">
        <w:r w:rsidRPr="00D236D2">
          <w:rPr>
            <w:rStyle w:val="af8"/>
            <w:noProof/>
          </w:rPr>
          <w:t>2.2.10.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직급코드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2-4</w:t>
        </w:r>
        <w:r>
          <w:rPr>
            <w:noProof/>
            <w:webHidden/>
          </w:rPr>
          <w:fldChar w:fldCharType="end"/>
        </w:r>
      </w:hyperlink>
    </w:p>
    <w:p w14:paraId="4DF9D2CB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3" w:history="1">
        <w:r w:rsidRPr="00D236D2">
          <w:rPr>
            <w:rStyle w:val="af8"/>
            <w:noProof/>
          </w:rPr>
          <w:t>2.2.11.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직급명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2-4</w:t>
        </w:r>
        <w:r>
          <w:rPr>
            <w:noProof/>
            <w:webHidden/>
          </w:rPr>
          <w:fldChar w:fldCharType="end"/>
        </w:r>
      </w:hyperlink>
    </w:p>
    <w:p w14:paraId="0418956F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4" w:history="1">
        <w:r w:rsidRPr="00D236D2">
          <w:rPr>
            <w:rStyle w:val="af8"/>
            <w:noProof/>
          </w:rPr>
          <w:t>2.2.12.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현재일자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2-4</w:t>
        </w:r>
        <w:r>
          <w:rPr>
            <w:noProof/>
            <w:webHidden/>
          </w:rPr>
          <w:fldChar w:fldCharType="end"/>
        </w:r>
      </w:hyperlink>
    </w:p>
    <w:p w14:paraId="3E297514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5" w:history="1">
        <w:r w:rsidRPr="00D236D2">
          <w:rPr>
            <w:rStyle w:val="af8"/>
            <w:noProof/>
          </w:rPr>
          <w:t>2.2.13.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영업일자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2-4</w:t>
        </w:r>
        <w:r>
          <w:rPr>
            <w:noProof/>
            <w:webHidden/>
          </w:rPr>
          <w:fldChar w:fldCharType="end"/>
        </w:r>
      </w:hyperlink>
    </w:p>
    <w:p w14:paraId="577D4B1E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6" w:history="1">
        <w:r w:rsidRPr="00D236D2">
          <w:rPr>
            <w:rStyle w:val="af8"/>
            <w:noProof/>
          </w:rPr>
          <w:t>2.2.14.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취급소코드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2-4</w:t>
        </w:r>
        <w:r>
          <w:rPr>
            <w:noProof/>
            <w:webHidden/>
          </w:rPr>
          <w:fldChar w:fldCharType="end"/>
        </w:r>
      </w:hyperlink>
    </w:p>
    <w:p w14:paraId="7CB7A958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7" w:history="1">
        <w:r w:rsidRPr="00D236D2">
          <w:rPr>
            <w:rStyle w:val="af8"/>
            <w:noProof/>
          </w:rPr>
          <w:t>2.2.15.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사용자</w:t>
        </w:r>
        <w:r w:rsidRPr="00D236D2">
          <w:rPr>
            <w:rStyle w:val="af8"/>
            <w:noProof/>
          </w:rPr>
          <w:t>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2-5</w:t>
        </w:r>
        <w:r>
          <w:rPr>
            <w:noProof/>
            <w:webHidden/>
          </w:rPr>
          <w:fldChar w:fldCharType="end"/>
        </w:r>
      </w:hyperlink>
    </w:p>
    <w:p w14:paraId="2CE880F1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8" w:history="1">
        <w:r w:rsidRPr="00D236D2">
          <w:rPr>
            <w:rStyle w:val="af8"/>
            <w:noProof/>
          </w:rPr>
          <w:t>2.2.16.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부서코드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2-5</w:t>
        </w:r>
        <w:r>
          <w:rPr>
            <w:noProof/>
            <w:webHidden/>
          </w:rPr>
          <w:fldChar w:fldCharType="end"/>
        </w:r>
      </w:hyperlink>
    </w:p>
    <w:p w14:paraId="6EA76DA6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29" w:history="1">
        <w:r w:rsidRPr="00D236D2">
          <w:rPr>
            <w:rStyle w:val="af8"/>
            <w:noProof/>
          </w:rPr>
          <w:t>2.2.17.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부서명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2-5</w:t>
        </w:r>
        <w:r>
          <w:rPr>
            <w:noProof/>
            <w:webHidden/>
          </w:rPr>
          <w:fldChar w:fldCharType="end"/>
        </w:r>
      </w:hyperlink>
    </w:p>
    <w:p w14:paraId="282659D0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0" w:history="1">
        <w:r w:rsidRPr="00D236D2">
          <w:rPr>
            <w:rStyle w:val="af8"/>
            <w:noProof/>
          </w:rPr>
          <w:t>2.2.18.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부서레벨코드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2-5</w:t>
        </w:r>
        <w:r>
          <w:rPr>
            <w:noProof/>
            <w:webHidden/>
          </w:rPr>
          <w:fldChar w:fldCharType="end"/>
        </w:r>
      </w:hyperlink>
    </w:p>
    <w:p w14:paraId="6250589A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1" w:history="1">
        <w:r w:rsidRPr="00D236D2">
          <w:rPr>
            <w:rStyle w:val="af8"/>
            <w:noProof/>
          </w:rPr>
          <w:t>2.2.19.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부서레벨명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2-5</w:t>
        </w:r>
        <w:r>
          <w:rPr>
            <w:noProof/>
            <w:webHidden/>
          </w:rPr>
          <w:fldChar w:fldCharType="end"/>
        </w:r>
      </w:hyperlink>
    </w:p>
    <w:p w14:paraId="3F63F632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2" w:history="1">
        <w:r w:rsidRPr="00D236D2">
          <w:rPr>
            <w:rStyle w:val="af8"/>
            <w:noProof/>
          </w:rPr>
          <w:t>2.2.20.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본지점구분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2-6</w:t>
        </w:r>
        <w:r>
          <w:rPr>
            <w:noProof/>
            <w:webHidden/>
          </w:rPr>
          <w:fldChar w:fldCharType="end"/>
        </w:r>
      </w:hyperlink>
    </w:p>
    <w:p w14:paraId="78E8A55E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3" w:history="1">
        <w:r w:rsidRPr="00D236D2">
          <w:rPr>
            <w:rStyle w:val="af8"/>
            <w:noProof/>
          </w:rPr>
          <w:t>2.2.21.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직책코드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2-6</w:t>
        </w:r>
        <w:r>
          <w:rPr>
            <w:noProof/>
            <w:webHidden/>
          </w:rPr>
          <w:fldChar w:fldCharType="end"/>
        </w:r>
      </w:hyperlink>
    </w:p>
    <w:p w14:paraId="101CF2C0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4" w:history="1">
        <w:r w:rsidRPr="00D236D2">
          <w:rPr>
            <w:rStyle w:val="af8"/>
            <w:noProof/>
          </w:rPr>
          <w:t>2.2.22.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직책명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2-6</w:t>
        </w:r>
        <w:r>
          <w:rPr>
            <w:noProof/>
            <w:webHidden/>
          </w:rPr>
          <w:fldChar w:fldCharType="end"/>
        </w:r>
      </w:hyperlink>
    </w:p>
    <w:p w14:paraId="41995CEF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5" w:history="1">
        <w:r w:rsidRPr="00D236D2">
          <w:rPr>
            <w:rStyle w:val="af8"/>
            <w:noProof/>
          </w:rPr>
          <w:t>2.2.23.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본지점</w:t>
        </w:r>
        <w:r w:rsidRPr="00D236D2">
          <w:rPr>
            <w:rStyle w:val="af8"/>
            <w:noProof/>
          </w:rPr>
          <w:t>(</w:t>
        </w:r>
        <w:r w:rsidRPr="00D236D2">
          <w:rPr>
            <w:rStyle w:val="af8"/>
            <w:noProof/>
          </w:rPr>
          <w:t>회계단위</w:t>
        </w:r>
        <w:r w:rsidRPr="00D236D2">
          <w:rPr>
            <w:rStyle w:val="af8"/>
            <w:noProof/>
          </w:rPr>
          <w:t>)</w:t>
        </w:r>
        <w:r w:rsidRPr="00D236D2">
          <w:rPr>
            <w:rStyle w:val="af8"/>
            <w:noProof/>
          </w:rPr>
          <w:t>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2-6</w:t>
        </w:r>
        <w:r>
          <w:rPr>
            <w:noProof/>
            <w:webHidden/>
          </w:rPr>
          <w:fldChar w:fldCharType="end"/>
        </w:r>
      </w:hyperlink>
    </w:p>
    <w:p w14:paraId="338F049B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6" w:history="1">
        <w:r w:rsidRPr="00D236D2">
          <w:rPr>
            <w:rStyle w:val="af8"/>
            <w:noProof/>
          </w:rPr>
          <w:t>2.2.24.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본지점</w:t>
        </w:r>
        <w:r w:rsidRPr="00D236D2">
          <w:rPr>
            <w:rStyle w:val="af8"/>
            <w:noProof/>
          </w:rPr>
          <w:t>(</w:t>
        </w:r>
        <w:r w:rsidRPr="00D236D2">
          <w:rPr>
            <w:rStyle w:val="af8"/>
            <w:noProof/>
          </w:rPr>
          <w:t>회계단위</w:t>
        </w:r>
        <w:r w:rsidRPr="00D236D2">
          <w:rPr>
            <w:rStyle w:val="af8"/>
            <w:noProof/>
          </w:rPr>
          <w:t>)</w:t>
        </w:r>
        <w:r w:rsidRPr="00D236D2">
          <w:rPr>
            <w:rStyle w:val="af8"/>
            <w:noProof/>
          </w:rPr>
          <w:t>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2-6</w:t>
        </w:r>
        <w:r>
          <w:rPr>
            <w:noProof/>
            <w:webHidden/>
          </w:rPr>
          <w:fldChar w:fldCharType="end"/>
        </w:r>
      </w:hyperlink>
    </w:p>
    <w:p w14:paraId="10B0889A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7" w:history="1">
        <w:r w:rsidRPr="00D236D2">
          <w:rPr>
            <w:rStyle w:val="af8"/>
            <w:noProof/>
          </w:rPr>
          <w:t>2.2.25.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서비스</w:t>
        </w:r>
        <w:r w:rsidRPr="00D236D2">
          <w:rPr>
            <w:rStyle w:val="af8"/>
            <w:noProof/>
          </w:rPr>
          <w:t>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2-6</w:t>
        </w:r>
        <w:r>
          <w:rPr>
            <w:noProof/>
            <w:webHidden/>
          </w:rPr>
          <w:fldChar w:fldCharType="end"/>
        </w:r>
      </w:hyperlink>
    </w:p>
    <w:p w14:paraId="5F752AB3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8" w:history="1">
        <w:r w:rsidRPr="00D236D2">
          <w:rPr>
            <w:rStyle w:val="af8"/>
            <w:noProof/>
          </w:rPr>
          <w:t>2.2.26.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버튼아이디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2-7</w:t>
        </w:r>
        <w:r>
          <w:rPr>
            <w:noProof/>
            <w:webHidden/>
          </w:rPr>
          <w:fldChar w:fldCharType="end"/>
        </w:r>
      </w:hyperlink>
    </w:p>
    <w:p w14:paraId="2CF3FC0E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39" w:history="1">
        <w:r w:rsidRPr="00D236D2">
          <w:rPr>
            <w:rStyle w:val="af8"/>
            <w:noProof/>
          </w:rPr>
          <w:t>2.2.27.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화면</w:t>
        </w:r>
        <w:r w:rsidRPr="00D236D2">
          <w:rPr>
            <w:rStyle w:val="af8"/>
            <w:noProof/>
          </w:rPr>
          <w:t>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2-7</w:t>
        </w:r>
        <w:r>
          <w:rPr>
            <w:noProof/>
            <w:webHidden/>
          </w:rPr>
          <w:fldChar w:fldCharType="end"/>
        </w:r>
      </w:hyperlink>
    </w:p>
    <w:p w14:paraId="27197590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0" w:history="1">
        <w:r w:rsidRPr="00D236D2">
          <w:rPr>
            <w:rStyle w:val="af8"/>
            <w:noProof/>
          </w:rPr>
          <w:t>2.2.28.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화면이름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2-7</w:t>
        </w:r>
        <w:r>
          <w:rPr>
            <w:noProof/>
            <w:webHidden/>
          </w:rPr>
          <w:fldChar w:fldCharType="end"/>
        </w:r>
      </w:hyperlink>
    </w:p>
    <w:p w14:paraId="16BFCBF0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1" w:history="1">
        <w:r w:rsidRPr="00D236D2">
          <w:rPr>
            <w:rStyle w:val="af8"/>
            <w:noProof/>
          </w:rPr>
          <w:t>2.2.29.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로그핸들여부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2-7</w:t>
        </w:r>
        <w:r>
          <w:rPr>
            <w:noProof/>
            <w:webHidden/>
          </w:rPr>
          <w:fldChar w:fldCharType="end"/>
        </w:r>
      </w:hyperlink>
    </w:p>
    <w:p w14:paraId="56FF799F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2" w:history="1">
        <w:r w:rsidRPr="00D236D2">
          <w:rPr>
            <w:rStyle w:val="af8"/>
            <w:noProof/>
          </w:rPr>
          <w:t>2.2.30.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SQL </w:t>
        </w:r>
        <w:r w:rsidRPr="00D236D2">
          <w:rPr>
            <w:rStyle w:val="af8"/>
            <w:noProof/>
          </w:rPr>
          <w:t>로그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저장여부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2-7</w:t>
        </w:r>
        <w:r>
          <w:rPr>
            <w:noProof/>
            <w:webHidden/>
          </w:rPr>
          <w:fldChar w:fldCharType="end"/>
        </w:r>
      </w:hyperlink>
    </w:p>
    <w:p w14:paraId="21E9B4E3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3" w:history="1">
        <w:r w:rsidRPr="00D236D2">
          <w:rPr>
            <w:rStyle w:val="af8"/>
            <w:noProof/>
          </w:rPr>
          <w:t>2.2.31.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마감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이후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서비스요청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허용여부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2-8</w:t>
        </w:r>
        <w:r>
          <w:rPr>
            <w:noProof/>
            <w:webHidden/>
          </w:rPr>
          <w:fldChar w:fldCharType="end"/>
        </w:r>
      </w:hyperlink>
    </w:p>
    <w:p w14:paraId="1DCD2010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4" w:history="1">
        <w:r w:rsidRPr="00D236D2">
          <w:rPr>
            <w:rStyle w:val="af8"/>
            <w:noProof/>
          </w:rPr>
          <w:t>2.2.32.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DB</w:t>
        </w:r>
        <w:r w:rsidRPr="00D236D2">
          <w:rPr>
            <w:rStyle w:val="af8"/>
            <w:noProof/>
          </w:rPr>
          <w:t>타입</w:t>
        </w:r>
        <w:r w:rsidRPr="00D236D2">
          <w:rPr>
            <w:rStyle w:val="af8"/>
            <w:noProof/>
          </w:rPr>
          <w:t xml:space="preserve"> - </w:t>
        </w:r>
        <w:r w:rsidRPr="00D236D2">
          <w:rPr>
            <w:rStyle w:val="af8"/>
            <w:noProof/>
          </w:rPr>
          <w:t>업무에서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사용할</w:t>
        </w:r>
        <w:r w:rsidRPr="00D236D2">
          <w:rPr>
            <w:rStyle w:val="af8"/>
            <w:noProof/>
          </w:rPr>
          <w:t xml:space="preserve"> DB</w:t>
        </w:r>
        <w:r w:rsidRPr="00D236D2">
          <w:rPr>
            <w:rStyle w:val="af8"/>
            <w:noProof/>
          </w:rPr>
          <w:t>속성정보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2-8</w:t>
        </w:r>
        <w:r>
          <w:rPr>
            <w:noProof/>
            <w:webHidden/>
          </w:rPr>
          <w:fldChar w:fldCharType="end"/>
        </w:r>
      </w:hyperlink>
    </w:p>
    <w:p w14:paraId="6153D71C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5" w:history="1">
        <w:r w:rsidRPr="00D236D2">
          <w:rPr>
            <w:rStyle w:val="af8"/>
            <w:noProof/>
          </w:rPr>
          <w:t>2.2.33.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글로벌</w:t>
        </w:r>
        <w:r w:rsidRPr="00D236D2">
          <w:rPr>
            <w:rStyle w:val="af8"/>
            <w:noProof/>
          </w:rPr>
          <w:t>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2-8</w:t>
        </w:r>
        <w:r>
          <w:rPr>
            <w:noProof/>
            <w:webHidden/>
          </w:rPr>
          <w:fldChar w:fldCharType="end"/>
        </w:r>
      </w:hyperlink>
    </w:p>
    <w:p w14:paraId="68702A15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6" w:history="1">
        <w:r w:rsidRPr="00D236D2">
          <w:rPr>
            <w:rStyle w:val="af8"/>
            <w:noProof/>
          </w:rPr>
          <w:t>2.2.34.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원거래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글로벌</w:t>
        </w:r>
        <w:r w:rsidRPr="00D236D2">
          <w:rPr>
            <w:rStyle w:val="af8"/>
            <w:noProof/>
          </w:rPr>
          <w:t>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2-8</w:t>
        </w:r>
        <w:r>
          <w:rPr>
            <w:noProof/>
            <w:webHidden/>
          </w:rPr>
          <w:fldChar w:fldCharType="end"/>
        </w:r>
      </w:hyperlink>
    </w:p>
    <w:p w14:paraId="320B4A76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7" w:history="1">
        <w:r w:rsidRPr="00D236D2">
          <w:rPr>
            <w:rStyle w:val="af8"/>
            <w:noProof/>
          </w:rPr>
          <w:t>2.2.35.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서비스요청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시간</w:t>
        </w:r>
        <w:r w:rsidRPr="00D236D2">
          <w:rPr>
            <w:rStyle w:val="af8"/>
            <w:noProof/>
          </w:rPr>
          <w:t xml:space="preserve"> – </w:t>
        </w:r>
        <w:r w:rsidRPr="00D236D2">
          <w:rPr>
            <w:rStyle w:val="af8"/>
            <w:noProof/>
          </w:rPr>
          <w:t>거래시간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2-8</w:t>
        </w:r>
        <w:r>
          <w:rPr>
            <w:noProof/>
            <w:webHidden/>
          </w:rPr>
          <w:fldChar w:fldCharType="end"/>
        </w:r>
      </w:hyperlink>
    </w:p>
    <w:p w14:paraId="76345ABE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8" w:history="1">
        <w:r w:rsidRPr="00D236D2">
          <w:rPr>
            <w:rStyle w:val="af8"/>
            <w:noProof/>
          </w:rPr>
          <w:t>2.2.36.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공통부에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메시지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2-9</w:t>
        </w:r>
        <w:r>
          <w:rPr>
            <w:noProof/>
            <w:webHidden/>
          </w:rPr>
          <w:fldChar w:fldCharType="end"/>
        </w:r>
      </w:hyperlink>
    </w:p>
    <w:p w14:paraId="518A2EF9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49" w:history="1">
        <w:r w:rsidRPr="00D236D2">
          <w:rPr>
            <w:rStyle w:val="af8"/>
            <w:noProof/>
          </w:rPr>
          <w:t>2.2.37.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공통부에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메시지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상세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추가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2-9</w:t>
        </w:r>
        <w:r>
          <w:rPr>
            <w:noProof/>
            <w:webHidden/>
          </w:rPr>
          <w:fldChar w:fldCharType="end"/>
        </w:r>
      </w:hyperlink>
    </w:p>
    <w:p w14:paraId="3D38DB5A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50" w:history="1">
        <w:r w:rsidRPr="00D236D2">
          <w:rPr>
            <w:rStyle w:val="af8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CgAppDbPropUtil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3-9</w:t>
        </w:r>
        <w:r>
          <w:rPr>
            <w:noProof/>
            <w:webHidden/>
          </w:rPr>
          <w:fldChar w:fldCharType="end"/>
        </w:r>
      </w:hyperlink>
    </w:p>
    <w:p w14:paraId="4943DDD1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51" w:history="1">
        <w:r w:rsidRPr="00D236D2">
          <w:rPr>
            <w:rStyle w:val="af8"/>
            <w:noProof/>
          </w:rPr>
          <w:t>3.1.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3-9</w:t>
        </w:r>
        <w:r>
          <w:rPr>
            <w:noProof/>
            <w:webHidden/>
          </w:rPr>
          <w:fldChar w:fldCharType="end"/>
        </w:r>
      </w:hyperlink>
    </w:p>
    <w:p w14:paraId="4BA177C3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52" w:history="1">
        <w:r w:rsidRPr="00D236D2">
          <w:rPr>
            <w:rStyle w:val="af8"/>
            <w:noProof/>
          </w:rPr>
          <w:t>3.2.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3-10</w:t>
        </w:r>
        <w:r>
          <w:rPr>
            <w:noProof/>
            <w:webHidden/>
          </w:rPr>
          <w:fldChar w:fldCharType="end"/>
        </w:r>
      </w:hyperlink>
    </w:p>
    <w:p w14:paraId="0C7C4FB5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53" w:history="1">
        <w:r w:rsidRPr="00D236D2">
          <w:rPr>
            <w:rStyle w:val="af8"/>
            <w:noProof/>
          </w:rPr>
          <w:t>3.2.1.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3-10</w:t>
        </w:r>
        <w:r>
          <w:rPr>
            <w:noProof/>
            <w:webHidden/>
          </w:rPr>
          <w:fldChar w:fldCharType="end"/>
        </w:r>
      </w:hyperlink>
    </w:p>
    <w:p w14:paraId="180A7A65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54" w:history="1">
        <w:r w:rsidRPr="00D236D2">
          <w:rPr>
            <w:rStyle w:val="af8"/>
            <w:noProof/>
          </w:rPr>
          <w:t>3.2.2.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시스템</w:t>
        </w:r>
        <w:r w:rsidRPr="00D236D2">
          <w:rPr>
            <w:rStyle w:val="af8"/>
            <w:noProof/>
          </w:rPr>
          <w:t xml:space="preserve">  </w:t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3-10</w:t>
        </w:r>
        <w:r>
          <w:rPr>
            <w:noProof/>
            <w:webHidden/>
          </w:rPr>
          <w:fldChar w:fldCharType="end"/>
        </w:r>
      </w:hyperlink>
    </w:p>
    <w:p w14:paraId="65062B8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55" w:history="1">
        <w:r w:rsidRPr="00D236D2">
          <w:rPr>
            <w:rStyle w:val="af8"/>
            <w:noProof/>
          </w:rPr>
          <w:t>3.2.3.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시스템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공통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3-10</w:t>
        </w:r>
        <w:r>
          <w:rPr>
            <w:noProof/>
            <w:webHidden/>
          </w:rPr>
          <w:fldChar w:fldCharType="end"/>
        </w:r>
      </w:hyperlink>
    </w:p>
    <w:p w14:paraId="38C1257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56" w:history="1">
        <w:r w:rsidRPr="00D236D2">
          <w:rPr>
            <w:rStyle w:val="af8"/>
            <w:noProof/>
          </w:rPr>
          <w:t>3.2.4.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업무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3-10</w:t>
        </w:r>
        <w:r>
          <w:rPr>
            <w:noProof/>
            <w:webHidden/>
          </w:rPr>
          <w:fldChar w:fldCharType="end"/>
        </w:r>
      </w:hyperlink>
    </w:p>
    <w:p w14:paraId="64C772B7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57" w:history="1">
        <w:r w:rsidRPr="00D236D2">
          <w:rPr>
            <w:rStyle w:val="af8"/>
            <w:noProof/>
          </w:rPr>
          <w:t>3.2.5.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DB</w:t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3-10</w:t>
        </w:r>
        <w:r>
          <w:rPr>
            <w:noProof/>
            <w:webHidden/>
          </w:rPr>
          <w:fldChar w:fldCharType="end"/>
        </w:r>
      </w:hyperlink>
    </w:p>
    <w:p w14:paraId="5288B590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58" w:history="1">
        <w:r w:rsidRPr="00D236D2">
          <w:rPr>
            <w:rStyle w:val="af8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CgAppUserException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4-11</w:t>
        </w:r>
        <w:r>
          <w:rPr>
            <w:noProof/>
            <w:webHidden/>
          </w:rPr>
          <w:fldChar w:fldCharType="end"/>
        </w:r>
      </w:hyperlink>
    </w:p>
    <w:p w14:paraId="61AA4268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59" w:history="1">
        <w:r w:rsidRPr="00D236D2">
          <w:rPr>
            <w:rStyle w:val="af8"/>
            <w:noProof/>
          </w:rPr>
          <w:t>4.1.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4-11</w:t>
        </w:r>
        <w:r>
          <w:rPr>
            <w:noProof/>
            <w:webHidden/>
          </w:rPr>
          <w:fldChar w:fldCharType="end"/>
        </w:r>
      </w:hyperlink>
    </w:p>
    <w:p w14:paraId="5BC27B9A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60" w:history="1">
        <w:r w:rsidRPr="00D236D2">
          <w:rPr>
            <w:rStyle w:val="af8"/>
            <w:noProof/>
          </w:rPr>
          <w:t>4.2.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4-11</w:t>
        </w:r>
        <w:r>
          <w:rPr>
            <w:noProof/>
            <w:webHidden/>
          </w:rPr>
          <w:fldChar w:fldCharType="end"/>
        </w:r>
      </w:hyperlink>
    </w:p>
    <w:p w14:paraId="4F0CAB65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61" w:history="1">
        <w:r w:rsidRPr="00D236D2">
          <w:rPr>
            <w:rStyle w:val="af8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CgAppMessageUtil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5-14</w:t>
        </w:r>
        <w:r>
          <w:rPr>
            <w:noProof/>
            <w:webHidden/>
          </w:rPr>
          <w:fldChar w:fldCharType="end"/>
        </w:r>
      </w:hyperlink>
    </w:p>
    <w:p w14:paraId="34182379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62" w:history="1">
        <w:r w:rsidRPr="00D236D2">
          <w:rPr>
            <w:rStyle w:val="af8"/>
            <w:noProof/>
          </w:rPr>
          <w:t>5.1.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5-14</w:t>
        </w:r>
        <w:r>
          <w:rPr>
            <w:noProof/>
            <w:webHidden/>
          </w:rPr>
          <w:fldChar w:fldCharType="end"/>
        </w:r>
      </w:hyperlink>
    </w:p>
    <w:p w14:paraId="1D15B45F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63" w:history="1">
        <w:r w:rsidRPr="00D236D2">
          <w:rPr>
            <w:rStyle w:val="af8"/>
            <w:noProof/>
          </w:rPr>
          <w:t>5.2.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5-14</w:t>
        </w:r>
        <w:r>
          <w:rPr>
            <w:noProof/>
            <w:webHidden/>
          </w:rPr>
          <w:fldChar w:fldCharType="end"/>
        </w:r>
      </w:hyperlink>
    </w:p>
    <w:p w14:paraId="64B56B10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64" w:history="1">
        <w:r w:rsidRPr="00D236D2">
          <w:rPr>
            <w:rStyle w:val="af8"/>
            <w:noProof/>
          </w:rPr>
          <w:t>5.2.1.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5-14</w:t>
        </w:r>
        <w:r>
          <w:rPr>
            <w:noProof/>
            <w:webHidden/>
          </w:rPr>
          <w:fldChar w:fldCharType="end"/>
        </w:r>
      </w:hyperlink>
    </w:p>
    <w:p w14:paraId="1ED93AC1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65" w:history="1">
        <w:r w:rsidRPr="00D236D2">
          <w:rPr>
            <w:rStyle w:val="af8"/>
            <w:noProof/>
          </w:rPr>
          <w:t>5.2.2.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단순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메시지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5-15</w:t>
        </w:r>
        <w:r>
          <w:rPr>
            <w:noProof/>
            <w:webHidden/>
          </w:rPr>
          <w:fldChar w:fldCharType="end"/>
        </w:r>
      </w:hyperlink>
    </w:p>
    <w:p w14:paraId="0EAFADD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66" w:history="1">
        <w:r w:rsidRPr="00D236D2">
          <w:rPr>
            <w:rStyle w:val="af8"/>
            <w:noProof/>
          </w:rPr>
          <w:t>5.2.3.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단일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치환문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메시지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5-15</w:t>
        </w:r>
        <w:r>
          <w:rPr>
            <w:noProof/>
            <w:webHidden/>
          </w:rPr>
          <w:fldChar w:fldCharType="end"/>
        </w:r>
      </w:hyperlink>
    </w:p>
    <w:p w14:paraId="04AD05FF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67" w:history="1">
        <w:r w:rsidRPr="00D236D2">
          <w:rPr>
            <w:rStyle w:val="af8"/>
            <w:noProof/>
          </w:rPr>
          <w:t>5.2.4.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복수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치환문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메시지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5-15</w:t>
        </w:r>
        <w:r>
          <w:rPr>
            <w:noProof/>
            <w:webHidden/>
          </w:rPr>
          <w:fldChar w:fldCharType="end"/>
        </w:r>
      </w:hyperlink>
    </w:p>
    <w:p w14:paraId="7CCBC8E5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68" w:history="1">
        <w:r w:rsidRPr="00D236D2">
          <w:rPr>
            <w:rStyle w:val="af8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CodeUtil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6-15</w:t>
        </w:r>
        <w:r>
          <w:rPr>
            <w:noProof/>
            <w:webHidden/>
          </w:rPr>
          <w:fldChar w:fldCharType="end"/>
        </w:r>
      </w:hyperlink>
    </w:p>
    <w:p w14:paraId="30E7016A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69" w:history="1">
        <w:r w:rsidRPr="00D236D2">
          <w:rPr>
            <w:rStyle w:val="af8"/>
            <w:noProof/>
          </w:rPr>
          <w:t>6.1.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6-15</w:t>
        </w:r>
        <w:r>
          <w:rPr>
            <w:noProof/>
            <w:webHidden/>
          </w:rPr>
          <w:fldChar w:fldCharType="end"/>
        </w:r>
      </w:hyperlink>
    </w:p>
    <w:p w14:paraId="292DFB87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70" w:history="1">
        <w:r w:rsidRPr="00D236D2">
          <w:rPr>
            <w:rStyle w:val="af8"/>
            <w:noProof/>
          </w:rPr>
          <w:t>6.2.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6-16</w:t>
        </w:r>
        <w:r>
          <w:rPr>
            <w:noProof/>
            <w:webHidden/>
          </w:rPr>
          <w:fldChar w:fldCharType="end"/>
        </w:r>
      </w:hyperlink>
    </w:p>
    <w:p w14:paraId="6417307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71" w:history="1">
        <w:r w:rsidRPr="00D236D2">
          <w:rPr>
            <w:rStyle w:val="af8"/>
            <w:noProof/>
          </w:rPr>
          <w:t>6.2.1.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DB</w:t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6-16</w:t>
        </w:r>
        <w:r>
          <w:rPr>
            <w:noProof/>
            <w:webHidden/>
          </w:rPr>
          <w:fldChar w:fldCharType="end"/>
        </w:r>
      </w:hyperlink>
    </w:p>
    <w:p w14:paraId="68AB8844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72" w:history="1">
        <w:r w:rsidRPr="00D236D2">
          <w:rPr>
            <w:rStyle w:val="af8"/>
            <w:noProof/>
          </w:rPr>
          <w:t>6.2.2.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메시지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6-16</w:t>
        </w:r>
        <w:r>
          <w:rPr>
            <w:noProof/>
            <w:webHidden/>
          </w:rPr>
          <w:fldChar w:fldCharType="end"/>
        </w:r>
      </w:hyperlink>
    </w:p>
    <w:p w14:paraId="179791A4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73" w:history="1">
        <w:r w:rsidRPr="00D236D2">
          <w:rPr>
            <w:rStyle w:val="af8"/>
            <w:noProof/>
          </w:rPr>
          <w:t>6.2.3.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공통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코드값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6-16</w:t>
        </w:r>
        <w:r>
          <w:rPr>
            <w:noProof/>
            <w:webHidden/>
          </w:rPr>
          <w:fldChar w:fldCharType="end"/>
        </w:r>
      </w:hyperlink>
    </w:p>
    <w:p w14:paraId="2CBAFA80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74" w:history="1">
        <w:r w:rsidRPr="00D236D2">
          <w:rPr>
            <w:rStyle w:val="af8"/>
            <w:noProof/>
          </w:rPr>
          <w:t>6.2.4.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공통코드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6-16</w:t>
        </w:r>
        <w:r>
          <w:rPr>
            <w:noProof/>
            <w:webHidden/>
          </w:rPr>
          <w:fldChar w:fldCharType="end"/>
        </w:r>
      </w:hyperlink>
    </w:p>
    <w:p w14:paraId="1C28C3A3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75" w:history="1">
        <w:r w:rsidRPr="00D236D2">
          <w:rPr>
            <w:rStyle w:val="af8"/>
            <w:noProof/>
          </w:rPr>
          <w:t>6.2.5.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공통코드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존재여부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체크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6-17</w:t>
        </w:r>
        <w:r>
          <w:rPr>
            <w:noProof/>
            <w:webHidden/>
          </w:rPr>
          <w:fldChar w:fldCharType="end"/>
        </w:r>
      </w:hyperlink>
    </w:p>
    <w:p w14:paraId="62E61476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76" w:history="1">
        <w:r w:rsidRPr="00D236D2">
          <w:rPr>
            <w:rStyle w:val="af8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MapDataUtil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7-17</w:t>
        </w:r>
        <w:r>
          <w:rPr>
            <w:noProof/>
            <w:webHidden/>
          </w:rPr>
          <w:fldChar w:fldCharType="end"/>
        </w:r>
      </w:hyperlink>
    </w:p>
    <w:p w14:paraId="2FABE150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77" w:history="1">
        <w:r w:rsidRPr="00D236D2">
          <w:rPr>
            <w:rStyle w:val="af8"/>
            <w:noProof/>
          </w:rPr>
          <w:t>7.1.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7-17</w:t>
        </w:r>
        <w:r>
          <w:rPr>
            <w:noProof/>
            <w:webHidden/>
          </w:rPr>
          <w:fldChar w:fldCharType="end"/>
        </w:r>
      </w:hyperlink>
    </w:p>
    <w:p w14:paraId="6FEF89DC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78" w:history="1">
        <w:r w:rsidRPr="00D236D2">
          <w:rPr>
            <w:rStyle w:val="af8"/>
            <w:noProof/>
          </w:rPr>
          <w:t>7.2.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7-17</w:t>
        </w:r>
        <w:r>
          <w:rPr>
            <w:noProof/>
            <w:webHidden/>
          </w:rPr>
          <w:fldChar w:fldCharType="end"/>
        </w:r>
      </w:hyperlink>
    </w:p>
    <w:p w14:paraId="5388A7EB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79" w:history="1">
        <w:r w:rsidRPr="00D236D2">
          <w:rPr>
            <w:rStyle w:val="af8"/>
            <w:noProof/>
          </w:rPr>
          <w:t>7.2.1.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String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7-17</w:t>
        </w:r>
        <w:r>
          <w:rPr>
            <w:noProof/>
            <w:webHidden/>
          </w:rPr>
          <w:fldChar w:fldCharType="end"/>
        </w:r>
      </w:hyperlink>
    </w:p>
    <w:p w14:paraId="3C9ECAE6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0" w:history="1">
        <w:r w:rsidRPr="00D236D2">
          <w:rPr>
            <w:rStyle w:val="af8"/>
            <w:noProof/>
          </w:rPr>
          <w:t>7.2.2.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int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7-17</w:t>
        </w:r>
        <w:r>
          <w:rPr>
            <w:noProof/>
            <w:webHidden/>
          </w:rPr>
          <w:fldChar w:fldCharType="end"/>
        </w:r>
      </w:hyperlink>
    </w:p>
    <w:p w14:paraId="32DA9BF1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1" w:history="1">
        <w:r w:rsidRPr="00D236D2">
          <w:rPr>
            <w:rStyle w:val="af8"/>
            <w:noProof/>
          </w:rPr>
          <w:t>7.2.3.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long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7-18</w:t>
        </w:r>
        <w:r>
          <w:rPr>
            <w:noProof/>
            <w:webHidden/>
          </w:rPr>
          <w:fldChar w:fldCharType="end"/>
        </w:r>
      </w:hyperlink>
    </w:p>
    <w:p w14:paraId="079D43D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2" w:history="1">
        <w:r w:rsidRPr="00D236D2">
          <w:rPr>
            <w:rStyle w:val="af8"/>
            <w:noProof/>
          </w:rPr>
          <w:t>7.2.4.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boolean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7-18</w:t>
        </w:r>
        <w:r>
          <w:rPr>
            <w:noProof/>
            <w:webHidden/>
          </w:rPr>
          <w:fldChar w:fldCharType="end"/>
        </w:r>
      </w:hyperlink>
    </w:p>
    <w:p w14:paraId="37408066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3" w:history="1">
        <w:r w:rsidRPr="00D236D2">
          <w:rPr>
            <w:rStyle w:val="af8"/>
            <w:noProof/>
          </w:rPr>
          <w:t>7.2.5.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double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7-18</w:t>
        </w:r>
        <w:r>
          <w:rPr>
            <w:noProof/>
            <w:webHidden/>
          </w:rPr>
          <w:fldChar w:fldCharType="end"/>
        </w:r>
      </w:hyperlink>
    </w:p>
    <w:p w14:paraId="408A951B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4" w:history="1">
        <w:r w:rsidRPr="00D236D2">
          <w:rPr>
            <w:rStyle w:val="af8"/>
            <w:noProof/>
          </w:rPr>
          <w:t>7.2.6.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BigDecimal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7-18</w:t>
        </w:r>
        <w:r>
          <w:rPr>
            <w:noProof/>
            <w:webHidden/>
          </w:rPr>
          <w:fldChar w:fldCharType="end"/>
        </w:r>
      </w:hyperlink>
    </w:p>
    <w:p w14:paraId="1F8714A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5" w:history="1">
        <w:r w:rsidRPr="00D236D2">
          <w:rPr>
            <w:rStyle w:val="af8"/>
            <w:noProof/>
          </w:rPr>
          <w:t>7.2.7.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ArrayList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7-19</w:t>
        </w:r>
        <w:r>
          <w:rPr>
            <w:noProof/>
            <w:webHidden/>
          </w:rPr>
          <w:fldChar w:fldCharType="end"/>
        </w:r>
      </w:hyperlink>
    </w:p>
    <w:p w14:paraId="1C3067CC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6" w:history="1">
        <w:r w:rsidRPr="00D236D2">
          <w:rPr>
            <w:rStyle w:val="af8"/>
            <w:noProof/>
          </w:rPr>
          <w:t>7.2.8.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Vector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7-19</w:t>
        </w:r>
        <w:r>
          <w:rPr>
            <w:noProof/>
            <w:webHidden/>
          </w:rPr>
          <w:fldChar w:fldCharType="end"/>
        </w:r>
      </w:hyperlink>
    </w:p>
    <w:p w14:paraId="080AACC4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7" w:history="1">
        <w:r w:rsidRPr="00D236D2">
          <w:rPr>
            <w:rStyle w:val="af8"/>
            <w:noProof/>
          </w:rPr>
          <w:t>7.2.9.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StringArray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7-19</w:t>
        </w:r>
        <w:r>
          <w:rPr>
            <w:noProof/>
            <w:webHidden/>
          </w:rPr>
          <w:fldChar w:fldCharType="end"/>
        </w:r>
      </w:hyperlink>
    </w:p>
    <w:p w14:paraId="1C92A2C3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8" w:history="1">
        <w:r w:rsidRPr="00D236D2">
          <w:rPr>
            <w:rStyle w:val="af8"/>
            <w:noProof/>
          </w:rPr>
          <w:t>7.2.10.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List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7-19</w:t>
        </w:r>
        <w:r>
          <w:rPr>
            <w:noProof/>
            <w:webHidden/>
          </w:rPr>
          <w:fldChar w:fldCharType="end"/>
        </w:r>
      </w:hyperlink>
    </w:p>
    <w:p w14:paraId="407AD839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89" w:history="1">
        <w:r w:rsidRPr="00D236D2">
          <w:rPr>
            <w:rStyle w:val="af8"/>
            <w:noProof/>
          </w:rPr>
          <w:t>7.2.11.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Map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43C5E430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0" w:history="1">
        <w:r w:rsidRPr="00D236D2">
          <w:rPr>
            <w:rStyle w:val="af8"/>
            <w:noProof/>
          </w:rPr>
          <w:t>7.2.12.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HashMap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19CFEB58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1" w:history="1">
        <w:r w:rsidRPr="00D236D2">
          <w:rPr>
            <w:rStyle w:val="af8"/>
            <w:noProof/>
          </w:rPr>
          <w:t>7.2.13.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Byte </w:t>
        </w:r>
        <w:r w:rsidRPr="00D236D2">
          <w:rPr>
            <w:rStyle w:val="af8"/>
            <w:noProof/>
          </w:rPr>
          <w:t>데이터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588443A4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2" w:history="1">
        <w:r w:rsidRPr="00D236D2">
          <w:rPr>
            <w:rStyle w:val="af8"/>
            <w:noProof/>
          </w:rPr>
          <w:t>7.2.14.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List Map </w:t>
        </w:r>
        <w:r w:rsidRPr="00D236D2">
          <w:rPr>
            <w:rStyle w:val="af8"/>
            <w:noProof/>
          </w:rPr>
          <w:t>데이터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6523DF04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3" w:history="1">
        <w:r w:rsidRPr="00D236D2">
          <w:rPr>
            <w:rStyle w:val="af8"/>
            <w:noProof/>
          </w:rPr>
          <w:t>7.2.15.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Map</w:t>
        </w:r>
        <w:r w:rsidRPr="00D236D2">
          <w:rPr>
            <w:rStyle w:val="af8"/>
            <w:noProof/>
          </w:rPr>
          <w:t>내부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데이터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7-21</w:t>
        </w:r>
        <w:r>
          <w:rPr>
            <w:noProof/>
            <w:webHidden/>
          </w:rPr>
          <w:fldChar w:fldCharType="end"/>
        </w:r>
      </w:hyperlink>
    </w:p>
    <w:p w14:paraId="2C2F80A2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694" w:history="1">
        <w:r w:rsidRPr="00D236D2">
          <w:rPr>
            <w:rStyle w:val="af8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DateUtil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35669B12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95" w:history="1">
        <w:r w:rsidRPr="00D236D2">
          <w:rPr>
            <w:rStyle w:val="af8"/>
            <w:noProof/>
          </w:rPr>
          <w:t>8.1.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3C57E1AC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696" w:history="1">
        <w:r w:rsidRPr="00D236D2">
          <w:rPr>
            <w:rStyle w:val="af8"/>
            <w:noProof/>
          </w:rPr>
          <w:t>8.2.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12795F0D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7" w:history="1">
        <w:r w:rsidRPr="00D236D2">
          <w:rPr>
            <w:rStyle w:val="af8"/>
            <w:noProof/>
          </w:rPr>
          <w:t>8.2.1.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윤달이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없는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음력</w:t>
        </w:r>
        <w:r w:rsidRPr="00D236D2">
          <w:rPr>
            <w:rStyle w:val="af8"/>
            <w:noProof/>
          </w:rPr>
          <w:t xml:space="preserve"> → </w:t>
        </w:r>
        <w:r w:rsidRPr="00D236D2">
          <w:rPr>
            <w:rStyle w:val="af8"/>
            <w:noProof/>
          </w:rPr>
          <w:t>양력변환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554027D9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8" w:history="1">
        <w:r w:rsidRPr="00D236D2">
          <w:rPr>
            <w:rStyle w:val="af8"/>
            <w:noProof/>
          </w:rPr>
          <w:t>8.2.2.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윤달여부의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음력</w:t>
        </w:r>
        <w:r w:rsidRPr="00D236D2">
          <w:rPr>
            <w:rStyle w:val="af8"/>
            <w:noProof/>
          </w:rPr>
          <w:t xml:space="preserve"> → </w:t>
        </w:r>
        <w:r w:rsidRPr="00D236D2">
          <w:rPr>
            <w:rStyle w:val="af8"/>
            <w:noProof/>
          </w:rPr>
          <w:t>양력변환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19459D88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699" w:history="1">
        <w:r w:rsidRPr="00D236D2">
          <w:rPr>
            <w:rStyle w:val="af8"/>
            <w:noProof/>
          </w:rPr>
          <w:t>8.2.3.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현재시각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8-22</w:t>
        </w:r>
        <w:r>
          <w:rPr>
            <w:noProof/>
            <w:webHidden/>
          </w:rPr>
          <w:fldChar w:fldCharType="end"/>
        </w:r>
      </w:hyperlink>
    </w:p>
    <w:p w14:paraId="1EB91AE3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00" w:history="1">
        <w:r w:rsidRPr="00D236D2">
          <w:rPr>
            <w:rStyle w:val="af8"/>
            <w:noProof/>
          </w:rPr>
          <w:t>8.2.4.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날짜유효성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체크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8-22</w:t>
        </w:r>
        <w:r>
          <w:rPr>
            <w:noProof/>
            <w:webHidden/>
          </w:rPr>
          <w:fldChar w:fldCharType="end"/>
        </w:r>
      </w:hyperlink>
    </w:p>
    <w:p w14:paraId="3E493DF2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01" w:history="1">
        <w:r w:rsidRPr="00D236D2">
          <w:rPr>
            <w:rStyle w:val="af8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MessageConvertUtil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9-22</w:t>
        </w:r>
        <w:r>
          <w:rPr>
            <w:noProof/>
            <w:webHidden/>
          </w:rPr>
          <w:fldChar w:fldCharType="end"/>
        </w:r>
      </w:hyperlink>
    </w:p>
    <w:p w14:paraId="1ADA51B2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02" w:history="1">
        <w:r w:rsidRPr="00D236D2">
          <w:rPr>
            <w:rStyle w:val="af8"/>
            <w:noProof/>
          </w:rPr>
          <w:t>9.1.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9-22</w:t>
        </w:r>
        <w:r>
          <w:rPr>
            <w:noProof/>
            <w:webHidden/>
          </w:rPr>
          <w:fldChar w:fldCharType="end"/>
        </w:r>
      </w:hyperlink>
    </w:p>
    <w:p w14:paraId="447CD8E7" w14:textId="77777777" w:rsidR="00F4523C" w:rsidRDefault="00F4523C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03" w:history="1">
        <w:r w:rsidRPr="00D236D2">
          <w:rPr>
            <w:rStyle w:val="af8"/>
            <w:noProof/>
          </w:rPr>
          <w:t>9.2.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9-22</w:t>
        </w:r>
        <w:r>
          <w:rPr>
            <w:noProof/>
            <w:webHidden/>
          </w:rPr>
          <w:fldChar w:fldCharType="end"/>
        </w:r>
      </w:hyperlink>
    </w:p>
    <w:p w14:paraId="0499FB73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04" w:history="1">
        <w:r w:rsidRPr="00D236D2">
          <w:rPr>
            <w:rStyle w:val="af8"/>
            <w:noProof/>
          </w:rPr>
          <w:t>9.2.1.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인스턴스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9-22</w:t>
        </w:r>
        <w:r>
          <w:rPr>
            <w:noProof/>
            <w:webHidden/>
          </w:rPr>
          <w:fldChar w:fldCharType="end"/>
        </w:r>
      </w:hyperlink>
    </w:p>
    <w:p w14:paraId="225022FA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05" w:history="1">
        <w:r w:rsidRPr="00D236D2">
          <w:rPr>
            <w:rStyle w:val="af8"/>
            <w:noProof/>
          </w:rPr>
          <w:t>9.2.2.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단일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치환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9-23</w:t>
        </w:r>
        <w:r>
          <w:rPr>
            <w:noProof/>
            <w:webHidden/>
          </w:rPr>
          <w:fldChar w:fldCharType="end"/>
        </w:r>
      </w:hyperlink>
    </w:p>
    <w:p w14:paraId="775A8D22" w14:textId="77777777" w:rsidR="00F4523C" w:rsidRDefault="00F4523C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06" w:history="1">
        <w:r w:rsidRPr="00D236D2">
          <w:rPr>
            <w:rStyle w:val="af8"/>
            <w:noProof/>
          </w:rPr>
          <w:t>9.2.3.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복수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치환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9-23</w:t>
        </w:r>
        <w:r>
          <w:rPr>
            <w:noProof/>
            <w:webHidden/>
          </w:rPr>
          <w:fldChar w:fldCharType="end"/>
        </w:r>
      </w:hyperlink>
    </w:p>
    <w:p w14:paraId="67E55A05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07" w:history="1">
        <w:r w:rsidRPr="00D236D2">
          <w:rPr>
            <w:rStyle w:val="af8"/>
            <w:noProof/>
          </w:rPr>
          <w:t>10.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StackTracePrintUtil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10-23</w:t>
        </w:r>
        <w:r>
          <w:rPr>
            <w:noProof/>
            <w:webHidden/>
          </w:rPr>
          <w:fldChar w:fldCharType="end"/>
        </w:r>
      </w:hyperlink>
    </w:p>
    <w:p w14:paraId="64BB57A4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08" w:history="1">
        <w:r w:rsidRPr="00D236D2">
          <w:rPr>
            <w:rStyle w:val="af8"/>
            <w:noProof/>
          </w:rPr>
          <w:t>10.1.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10-23</w:t>
        </w:r>
        <w:r>
          <w:rPr>
            <w:noProof/>
            <w:webHidden/>
          </w:rPr>
          <w:fldChar w:fldCharType="end"/>
        </w:r>
      </w:hyperlink>
    </w:p>
    <w:p w14:paraId="021E2904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09" w:history="1">
        <w:r w:rsidRPr="00D236D2">
          <w:rPr>
            <w:rStyle w:val="af8"/>
            <w:noProof/>
          </w:rPr>
          <w:t>10.2.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10-23</w:t>
        </w:r>
        <w:r>
          <w:rPr>
            <w:noProof/>
            <w:webHidden/>
          </w:rPr>
          <w:fldChar w:fldCharType="end"/>
        </w:r>
      </w:hyperlink>
    </w:p>
    <w:p w14:paraId="5A182A49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10" w:history="1">
        <w:r w:rsidRPr="00D236D2">
          <w:rPr>
            <w:rStyle w:val="af8"/>
            <w:noProof/>
          </w:rPr>
          <w:t>11.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NullDataUtil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11-24</w:t>
        </w:r>
        <w:r>
          <w:rPr>
            <w:noProof/>
            <w:webHidden/>
          </w:rPr>
          <w:fldChar w:fldCharType="end"/>
        </w:r>
      </w:hyperlink>
    </w:p>
    <w:p w14:paraId="6C1B1653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11" w:history="1">
        <w:r w:rsidRPr="00D236D2">
          <w:rPr>
            <w:rStyle w:val="af8"/>
            <w:noProof/>
          </w:rPr>
          <w:t>11.1.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11-24</w:t>
        </w:r>
        <w:r>
          <w:rPr>
            <w:noProof/>
            <w:webHidden/>
          </w:rPr>
          <w:fldChar w:fldCharType="end"/>
        </w:r>
      </w:hyperlink>
    </w:p>
    <w:p w14:paraId="66345CE5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12" w:history="1">
        <w:r w:rsidRPr="00D236D2">
          <w:rPr>
            <w:rStyle w:val="af8"/>
            <w:noProof/>
          </w:rPr>
          <w:t>11.2.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11-24</w:t>
        </w:r>
        <w:r>
          <w:rPr>
            <w:noProof/>
            <w:webHidden/>
          </w:rPr>
          <w:fldChar w:fldCharType="end"/>
        </w:r>
      </w:hyperlink>
    </w:p>
    <w:p w14:paraId="01DCA8DE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13" w:history="1">
        <w:r w:rsidRPr="00D236D2">
          <w:rPr>
            <w:rStyle w:val="af8"/>
            <w:noProof/>
          </w:rPr>
          <w:t>11.2.1.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인스턴스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11-24</w:t>
        </w:r>
        <w:r>
          <w:rPr>
            <w:noProof/>
            <w:webHidden/>
          </w:rPr>
          <w:fldChar w:fldCharType="end"/>
        </w:r>
      </w:hyperlink>
    </w:p>
    <w:p w14:paraId="094700CD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14" w:history="1">
        <w:r w:rsidRPr="00D236D2">
          <w:rPr>
            <w:rStyle w:val="af8"/>
            <w:noProof/>
          </w:rPr>
          <w:t>11.2.2.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 xml:space="preserve">String Null </w:t>
        </w:r>
        <w:r w:rsidRPr="00D236D2">
          <w:rPr>
            <w:rStyle w:val="af8"/>
            <w:noProof/>
          </w:rPr>
          <w:t>체크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11-24</w:t>
        </w:r>
        <w:r>
          <w:rPr>
            <w:noProof/>
            <w:webHidden/>
          </w:rPr>
          <w:fldChar w:fldCharType="end"/>
        </w:r>
      </w:hyperlink>
    </w:p>
    <w:p w14:paraId="03F67C24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15" w:history="1">
        <w:r w:rsidRPr="00D236D2">
          <w:rPr>
            <w:rStyle w:val="af8"/>
            <w:noProof/>
          </w:rPr>
          <w:t>11.2.3.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Object Null</w:t>
        </w:r>
        <w:r w:rsidRPr="00D236D2">
          <w:rPr>
            <w:rStyle w:val="af8"/>
            <w:noProof/>
          </w:rPr>
          <w:t>체크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11-24</w:t>
        </w:r>
        <w:r>
          <w:rPr>
            <w:noProof/>
            <w:webHidden/>
          </w:rPr>
          <w:fldChar w:fldCharType="end"/>
        </w:r>
      </w:hyperlink>
    </w:p>
    <w:p w14:paraId="22051603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16" w:history="1">
        <w:r w:rsidRPr="00D236D2">
          <w:rPr>
            <w:rStyle w:val="af8"/>
            <w:noProof/>
          </w:rPr>
          <w:t>12.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CGAppCode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12-25</w:t>
        </w:r>
        <w:r>
          <w:rPr>
            <w:noProof/>
            <w:webHidden/>
          </w:rPr>
          <w:fldChar w:fldCharType="end"/>
        </w:r>
      </w:hyperlink>
    </w:p>
    <w:p w14:paraId="382A2A5D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17" w:history="1">
        <w:r w:rsidRPr="00D236D2">
          <w:rPr>
            <w:rStyle w:val="af8"/>
            <w:noProof/>
          </w:rPr>
          <w:t>12.1.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12-25</w:t>
        </w:r>
        <w:r>
          <w:rPr>
            <w:noProof/>
            <w:webHidden/>
          </w:rPr>
          <w:fldChar w:fldCharType="end"/>
        </w:r>
      </w:hyperlink>
    </w:p>
    <w:p w14:paraId="44A80A5A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18" w:history="1">
        <w:r w:rsidRPr="00D236D2">
          <w:rPr>
            <w:rStyle w:val="af8"/>
            <w:noProof/>
          </w:rPr>
          <w:t>12.2.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12-25</w:t>
        </w:r>
        <w:r>
          <w:rPr>
            <w:noProof/>
            <w:webHidden/>
          </w:rPr>
          <w:fldChar w:fldCharType="end"/>
        </w:r>
      </w:hyperlink>
    </w:p>
    <w:p w14:paraId="7DA1ECFE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19" w:history="1">
        <w:r w:rsidRPr="00D236D2">
          <w:rPr>
            <w:rStyle w:val="af8"/>
            <w:noProof/>
          </w:rPr>
          <w:t>12.2.1.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코드값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문자열반환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12-25</w:t>
        </w:r>
        <w:r>
          <w:rPr>
            <w:noProof/>
            <w:webHidden/>
          </w:rPr>
          <w:fldChar w:fldCharType="end"/>
        </w:r>
      </w:hyperlink>
    </w:p>
    <w:p w14:paraId="480DC55B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20" w:history="1">
        <w:r w:rsidRPr="00D236D2">
          <w:rPr>
            <w:rStyle w:val="af8"/>
            <w:noProof/>
          </w:rPr>
          <w:t>12.2.2.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코드값</w:t>
        </w:r>
        <w:r w:rsidRPr="00D236D2">
          <w:rPr>
            <w:rStyle w:val="af8"/>
            <w:noProof/>
          </w:rPr>
          <w:t xml:space="preserve"> VO</w:t>
        </w:r>
        <w:r w:rsidRPr="00D236D2">
          <w:rPr>
            <w:rStyle w:val="af8"/>
            <w:noProof/>
          </w:rPr>
          <w:t>반환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12-25</w:t>
        </w:r>
        <w:r>
          <w:rPr>
            <w:noProof/>
            <w:webHidden/>
          </w:rPr>
          <w:fldChar w:fldCharType="end"/>
        </w:r>
      </w:hyperlink>
    </w:p>
    <w:p w14:paraId="53592247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21" w:history="1">
        <w:r w:rsidRPr="00D236D2">
          <w:rPr>
            <w:rStyle w:val="af8"/>
            <w:noProof/>
          </w:rPr>
          <w:t>12.2.3.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코드키목록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반환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12-25</w:t>
        </w:r>
        <w:r>
          <w:rPr>
            <w:noProof/>
            <w:webHidden/>
          </w:rPr>
          <w:fldChar w:fldCharType="end"/>
        </w:r>
      </w:hyperlink>
    </w:p>
    <w:p w14:paraId="1D84DF0D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22" w:history="1">
        <w:r w:rsidRPr="00D236D2">
          <w:rPr>
            <w:rStyle w:val="af8"/>
            <w:noProof/>
          </w:rPr>
          <w:t>13.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CGConfigCode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13-26</w:t>
        </w:r>
        <w:r>
          <w:rPr>
            <w:noProof/>
            <w:webHidden/>
          </w:rPr>
          <w:fldChar w:fldCharType="end"/>
        </w:r>
      </w:hyperlink>
    </w:p>
    <w:p w14:paraId="0D6DC6B9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23" w:history="1">
        <w:r w:rsidRPr="00D236D2">
          <w:rPr>
            <w:rStyle w:val="af8"/>
            <w:noProof/>
          </w:rPr>
          <w:t>13.1.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13-26</w:t>
        </w:r>
        <w:r>
          <w:rPr>
            <w:noProof/>
            <w:webHidden/>
          </w:rPr>
          <w:fldChar w:fldCharType="end"/>
        </w:r>
      </w:hyperlink>
    </w:p>
    <w:p w14:paraId="476D683F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24" w:history="1">
        <w:r w:rsidRPr="00D236D2">
          <w:rPr>
            <w:rStyle w:val="af8"/>
            <w:noProof/>
          </w:rPr>
          <w:t>13.2.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13-26</w:t>
        </w:r>
        <w:r>
          <w:rPr>
            <w:noProof/>
            <w:webHidden/>
          </w:rPr>
          <w:fldChar w:fldCharType="end"/>
        </w:r>
      </w:hyperlink>
    </w:p>
    <w:p w14:paraId="4B4505D6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25" w:history="1">
        <w:r w:rsidRPr="00D236D2">
          <w:rPr>
            <w:rStyle w:val="af8"/>
            <w:noProof/>
          </w:rPr>
          <w:t>13.2.1.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DB</w:t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키값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13-26</w:t>
        </w:r>
        <w:r>
          <w:rPr>
            <w:noProof/>
            <w:webHidden/>
          </w:rPr>
          <w:fldChar w:fldCharType="end"/>
        </w:r>
      </w:hyperlink>
    </w:p>
    <w:p w14:paraId="31FDD17D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26" w:history="1">
        <w:r w:rsidRPr="00D236D2">
          <w:rPr>
            <w:rStyle w:val="af8"/>
            <w:noProof/>
          </w:rPr>
          <w:t>14.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CGDeptBusinessDateCode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14-26</w:t>
        </w:r>
        <w:r>
          <w:rPr>
            <w:noProof/>
            <w:webHidden/>
          </w:rPr>
          <w:fldChar w:fldCharType="end"/>
        </w:r>
      </w:hyperlink>
    </w:p>
    <w:p w14:paraId="715A6DB7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27" w:history="1">
        <w:r w:rsidRPr="00D236D2">
          <w:rPr>
            <w:rStyle w:val="af8"/>
            <w:noProof/>
          </w:rPr>
          <w:t>14.1.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14-26</w:t>
        </w:r>
        <w:r>
          <w:rPr>
            <w:noProof/>
            <w:webHidden/>
          </w:rPr>
          <w:fldChar w:fldCharType="end"/>
        </w:r>
      </w:hyperlink>
    </w:p>
    <w:p w14:paraId="3530065C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28" w:history="1">
        <w:r w:rsidRPr="00D236D2">
          <w:rPr>
            <w:rStyle w:val="af8"/>
            <w:noProof/>
          </w:rPr>
          <w:t>14.2.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14-27</w:t>
        </w:r>
        <w:r>
          <w:rPr>
            <w:noProof/>
            <w:webHidden/>
          </w:rPr>
          <w:fldChar w:fldCharType="end"/>
        </w:r>
      </w:hyperlink>
    </w:p>
    <w:p w14:paraId="0E70BB16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29" w:history="1">
        <w:r w:rsidRPr="00D236D2">
          <w:rPr>
            <w:rStyle w:val="af8"/>
            <w:noProof/>
          </w:rPr>
          <w:t>14.2.1.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영업일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문자열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14-27</w:t>
        </w:r>
        <w:r>
          <w:rPr>
            <w:noProof/>
            <w:webHidden/>
          </w:rPr>
          <w:fldChar w:fldCharType="end"/>
        </w:r>
      </w:hyperlink>
    </w:p>
    <w:p w14:paraId="15C5EF4C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30" w:history="1">
        <w:r w:rsidRPr="00D236D2">
          <w:rPr>
            <w:rStyle w:val="af8"/>
            <w:noProof/>
          </w:rPr>
          <w:t>14.2.2.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영업일</w:t>
        </w:r>
        <w:r w:rsidRPr="00D236D2">
          <w:rPr>
            <w:rStyle w:val="af8"/>
            <w:noProof/>
          </w:rPr>
          <w:t>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14-27</w:t>
        </w:r>
        <w:r>
          <w:rPr>
            <w:noProof/>
            <w:webHidden/>
          </w:rPr>
          <w:fldChar w:fldCharType="end"/>
        </w:r>
      </w:hyperlink>
    </w:p>
    <w:p w14:paraId="6579E1D7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31" w:history="1">
        <w:r w:rsidRPr="00D236D2">
          <w:rPr>
            <w:rStyle w:val="af8"/>
            <w:noProof/>
          </w:rPr>
          <w:t>15.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CGMsgCode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15-27</w:t>
        </w:r>
        <w:r>
          <w:rPr>
            <w:noProof/>
            <w:webHidden/>
          </w:rPr>
          <w:fldChar w:fldCharType="end"/>
        </w:r>
      </w:hyperlink>
    </w:p>
    <w:p w14:paraId="0FD9EDE5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32" w:history="1">
        <w:r w:rsidRPr="00D236D2">
          <w:rPr>
            <w:rStyle w:val="af8"/>
            <w:noProof/>
          </w:rPr>
          <w:t>15.1.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15-27</w:t>
        </w:r>
        <w:r>
          <w:rPr>
            <w:noProof/>
            <w:webHidden/>
          </w:rPr>
          <w:fldChar w:fldCharType="end"/>
        </w:r>
      </w:hyperlink>
    </w:p>
    <w:p w14:paraId="3688162D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33" w:history="1">
        <w:r w:rsidRPr="00D236D2">
          <w:rPr>
            <w:rStyle w:val="af8"/>
            <w:noProof/>
          </w:rPr>
          <w:t>15.2.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15-27</w:t>
        </w:r>
        <w:r>
          <w:rPr>
            <w:noProof/>
            <w:webHidden/>
          </w:rPr>
          <w:fldChar w:fldCharType="end"/>
        </w:r>
      </w:hyperlink>
    </w:p>
    <w:p w14:paraId="1DC787BA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34" w:history="1">
        <w:r w:rsidRPr="00D236D2">
          <w:rPr>
            <w:rStyle w:val="af8"/>
            <w:noProof/>
          </w:rPr>
          <w:t>15.2.1.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메시지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문자열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15-27</w:t>
        </w:r>
        <w:r>
          <w:rPr>
            <w:noProof/>
            <w:webHidden/>
          </w:rPr>
          <w:fldChar w:fldCharType="end"/>
        </w:r>
      </w:hyperlink>
    </w:p>
    <w:p w14:paraId="0AAEBA13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35" w:history="1">
        <w:r w:rsidRPr="00D236D2">
          <w:rPr>
            <w:rStyle w:val="af8"/>
            <w:noProof/>
          </w:rPr>
          <w:t>15.2.2.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메시지</w:t>
        </w:r>
        <w:r w:rsidRPr="00D236D2">
          <w:rPr>
            <w:rStyle w:val="af8"/>
            <w:noProof/>
          </w:rPr>
          <w:t>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15-28</w:t>
        </w:r>
        <w:r>
          <w:rPr>
            <w:noProof/>
            <w:webHidden/>
          </w:rPr>
          <w:fldChar w:fldCharType="end"/>
        </w:r>
      </w:hyperlink>
    </w:p>
    <w:p w14:paraId="6C2513A9" w14:textId="77777777" w:rsidR="00F4523C" w:rsidRDefault="00F4523C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0889736" w:history="1">
        <w:r w:rsidRPr="00D236D2">
          <w:rPr>
            <w:rStyle w:val="af8"/>
            <w:noProof/>
          </w:rPr>
          <w:t>16.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CGPropertiesCode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16-28</w:t>
        </w:r>
        <w:r>
          <w:rPr>
            <w:noProof/>
            <w:webHidden/>
          </w:rPr>
          <w:fldChar w:fldCharType="end"/>
        </w:r>
      </w:hyperlink>
    </w:p>
    <w:p w14:paraId="65703367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37" w:history="1">
        <w:r w:rsidRPr="00D236D2">
          <w:rPr>
            <w:rStyle w:val="af8"/>
            <w:noProof/>
          </w:rPr>
          <w:t>16.1.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16-28</w:t>
        </w:r>
        <w:r>
          <w:rPr>
            <w:noProof/>
            <w:webHidden/>
          </w:rPr>
          <w:fldChar w:fldCharType="end"/>
        </w:r>
      </w:hyperlink>
    </w:p>
    <w:p w14:paraId="1C70DDBF" w14:textId="77777777" w:rsidR="00F4523C" w:rsidRDefault="00F4523C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0889738" w:history="1">
        <w:r w:rsidRPr="00D236D2">
          <w:rPr>
            <w:rStyle w:val="af8"/>
            <w:noProof/>
          </w:rPr>
          <w:t>16.2.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D236D2">
          <w:rPr>
            <w:rStyle w:val="af8"/>
            <w:noProof/>
          </w:rPr>
          <w:t>메서드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16-28</w:t>
        </w:r>
        <w:r>
          <w:rPr>
            <w:noProof/>
            <w:webHidden/>
          </w:rPr>
          <w:fldChar w:fldCharType="end"/>
        </w:r>
      </w:hyperlink>
    </w:p>
    <w:p w14:paraId="30F7AE5F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39" w:history="1">
        <w:r w:rsidRPr="00D236D2">
          <w:rPr>
            <w:rStyle w:val="af8"/>
            <w:noProof/>
          </w:rPr>
          <w:t>16.2.1.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프러퍼키</w:t>
        </w:r>
        <w:r w:rsidRPr="00D236D2">
          <w:rPr>
            <w:rStyle w:val="af8"/>
            <w:noProof/>
          </w:rPr>
          <w:t xml:space="preserve"> </w:t>
        </w:r>
        <w:r w:rsidRPr="00D236D2">
          <w:rPr>
            <w:rStyle w:val="af8"/>
            <w:noProof/>
          </w:rPr>
          <w:t>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16-28</w:t>
        </w:r>
        <w:r>
          <w:rPr>
            <w:noProof/>
            <w:webHidden/>
          </w:rPr>
          <w:fldChar w:fldCharType="end"/>
        </w:r>
      </w:hyperlink>
    </w:p>
    <w:p w14:paraId="28E93F04" w14:textId="77777777" w:rsidR="00F4523C" w:rsidRDefault="00F4523C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0889740" w:history="1">
        <w:r w:rsidRPr="00D236D2">
          <w:rPr>
            <w:rStyle w:val="af8"/>
            <w:noProof/>
          </w:rPr>
          <w:t>16.2.2.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D236D2">
          <w:rPr>
            <w:rStyle w:val="af8"/>
            <w:noProof/>
          </w:rPr>
          <w:t>프러퍼티</w:t>
        </w:r>
        <w:r w:rsidRPr="00D236D2">
          <w:rPr>
            <w:rStyle w:val="af8"/>
            <w:noProof/>
          </w:rPr>
          <w:t>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_Toc90889740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16-28</w:t>
        </w:r>
        <w:r>
          <w:rPr>
            <w:noProof/>
            <w:webHidden/>
          </w:rPr>
          <w:fldChar w:fldCharType="end"/>
        </w:r>
      </w:hyperlink>
    </w:p>
    <w:p w14:paraId="31DC6C4C" w14:textId="4F1ECC09" w:rsidR="00A30D1B" w:rsidRPr="00C82AC8" w:rsidRDefault="00397FCA" w:rsidP="00E72826">
      <w:pPr>
        <w:pStyle w:val="15"/>
        <w:tabs>
          <w:tab w:val="left" w:pos="600"/>
        </w:tabs>
        <w:rPr>
          <w:sz w:val="22"/>
        </w:rPr>
        <w:sectPr w:rsidR="00A30D1B" w:rsidRPr="00C82AC8" w:rsidSect="0066364D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091" w:right="1440" w:bottom="1440" w:left="1440" w:header="567" w:footer="567" w:gutter="0"/>
          <w:pgNumType w:fmt="lowerRoman" w:start="0"/>
          <w:cols w:space="720"/>
          <w:titlePg/>
          <w:docGrid w:linePitch="272"/>
        </w:sectPr>
      </w:pPr>
      <w:r w:rsidRPr="00E4274C">
        <w:rPr>
          <w:rFonts w:ascii="맑은 고딕" w:hAnsi="맑은 고딕"/>
        </w:rPr>
        <w:fldChar w:fldCharType="end"/>
      </w:r>
    </w:p>
    <w:p w14:paraId="6FEAE8CC" w14:textId="77777777" w:rsidR="000C5B64" w:rsidRPr="00E62D80" w:rsidRDefault="000C5B64" w:rsidP="00E62D80">
      <w:pPr>
        <w:pStyle w:val="1"/>
        <w:jc w:val="left"/>
      </w:pPr>
      <w:bookmarkStart w:id="3" w:name="_Hlk66954738"/>
      <w:bookmarkStart w:id="4" w:name="_Toc39636388"/>
      <w:bookmarkStart w:id="5" w:name="_Toc478370231"/>
      <w:bookmarkStart w:id="6" w:name="_Toc90889609"/>
      <w:r>
        <w:rPr>
          <w:rFonts w:hint="eastAsia"/>
        </w:rPr>
        <w:lastRenderedPageBreak/>
        <w:t>개요</w:t>
      </w:r>
      <w:bookmarkEnd w:id="3"/>
      <w:bookmarkEnd w:id="6"/>
    </w:p>
    <w:p w14:paraId="21F1D1C6" w14:textId="49CD8873" w:rsidR="000C5B64" w:rsidRPr="00745F76" w:rsidRDefault="007D0DE6" w:rsidP="00E62D80">
      <w:pPr>
        <w:spacing w:line="320" w:lineRule="atLeast"/>
        <w:ind w:right="261"/>
      </w:pPr>
      <w:r>
        <w:rPr>
          <w:rFonts w:hint="eastAsia"/>
        </w:rPr>
        <w:t>기간계</w:t>
      </w:r>
      <w:r>
        <w:rPr>
          <w:rFonts w:hint="eastAsia"/>
        </w:rPr>
        <w:t xml:space="preserve"> </w:t>
      </w:r>
      <w:r>
        <w:rPr>
          <w:rFonts w:hint="eastAsia"/>
        </w:rPr>
        <w:t>시스템에서</w:t>
      </w:r>
      <w:r>
        <w:rPr>
          <w:rFonts w:hint="eastAsia"/>
        </w:rPr>
        <w:t xml:space="preserve"> </w:t>
      </w:r>
      <w:r w:rsidR="000C5B64" w:rsidRPr="00745F76">
        <w:rPr>
          <w:rFonts w:hint="eastAsia"/>
        </w:rPr>
        <w:t>공통으로</w:t>
      </w:r>
      <w:r w:rsidR="000C5B64" w:rsidRPr="00745F76">
        <w:rPr>
          <w:rFonts w:hint="eastAsia"/>
        </w:rPr>
        <w:t xml:space="preserve"> </w:t>
      </w:r>
      <w:r w:rsidR="000C5B64" w:rsidRPr="00745F76">
        <w:rPr>
          <w:rFonts w:hint="eastAsia"/>
        </w:rPr>
        <w:t>사용하는</w:t>
      </w:r>
      <w:r w:rsidR="000C5B64" w:rsidRPr="00745F76">
        <w:rPr>
          <w:rFonts w:hint="eastAsia"/>
        </w:rPr>
        <w:t xml:space="preserve"> </w:t>
      </w:r>
      <w:r w:rsidR="000C5B64" w:rsidRPr="00745F76">
        <w:rPr>
          <w:rFonts w:asciiTheme="minorEastAsia" w:eastAsiaTheme="minorEastAsia" w:hAnsiTheme="minorEastAsia" w:hint="eastAsia"/>
        </w:rPr>
        <w:t>API</w:t>
      </w:r>
      <w:r w:rsidR="000C5B64" w:rsidRPr="00745F76">
        <w:rPr>
          <w:rFonts w:hint="eastAsia"/>
        </w:rPr>
        <w:t>의</w:t>
      </w:r>
      <w:r w:rsidR="000C5B64" w:rsidRPr="00745F76">
        <w:rPr>
          <w:rFonts w:hint="eastAsia"/>
        </w:rPr>
        <w:t xml:space="preserve"> </w:t>
      </w:r>
      <w:r w:rsidR="000C5B64" w:rsidRPr="00745F76">
        <w:rPr>
          <w:rFonts w:hint="eastAsia"/>
        </w:rPr>
        <w:t>사용</w:t>
      </w:r>
      <w:r w:rsidR="000C5B64" w:rsidRPr="00745F76">
        <w:rPr>
          <w:rFonts w:hint="eastAsia"/>
        </w:rPr>
        <w:t xml:space="preserve"> </w:t>
      </w:r>
      <w:r w:rsidR="000C5B64" w:rsidRPr="00745F76">
        <w:rPr>
          <w:rFonts w:hint="eastAsia"/>
        </w:rPr>
        <w:t>방법에</w:t>
      </w:r>
      <w:r w:rsidR="000C5B64" w:rsidRPr="00745F76">
        <w:rPr>
          <w:rFonts w:hint="eastAsia"/>
        </w:rPr>
        <w:t xml:space="preserve"> </w:t>
      </w:r>
      <w:r w:rsidR="000C5B64" w:rsidRPr="00745F76">
        <w:rPr>
          <w:rFonts w:hint="eastAsia"/>
        </w:rPr>
        <w:t>대하여</w:t>
      </w:r>
      <w:r w:rsidR="000C5B64" w:rsidRPr="00745F76">
        <w:rPr>
          <w:rFonts w:hint="eastAsia"/>
        </w:rPr>
        <w:t xml:space="preserve"> </w:t>
      </w:r>
      <w:r w:rsidR="000C5B64" w:rsidRPr="00745F76">
        <w:rPr>
          <w:rFonts w:hint="eastAsia"/>
        </w:rPr>
        <w:t>기술한다</w:t>
      </w:r>
      <w:r w:rsidR="000C5B64" w:rsidRPr="00745F76">
        <w:rPr>
          <w:rFonts w:hint="eastAsia"/>
        </w:rPr>
        <w:t>..</w:t>
      </w:r>
    </w:p>
    <w:p w14:paraId="613DBE05" w14:textId="77777777" w:rsidR="000C5B64" w:rsidRPr="007D0DE6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8AFB1F1" w14:textId="77777777" w:rsidR="000C5B64" w:rsidRDefault="000C5B64">
      <w:pPr>
        <w:overflowPunct/>
        <w:autoSpaceDE/>
        <w:autoSpaceDN/>
        <w:adjustRightInd/>
        <w:jc w:val="left"/>
        <w:textAlignment w:val="auto"/>
        <w:rPr>
          <w:sz w:val="19"/>
          <w:szCs w:val="19"/>
        </w:rPr>
      </w:pPr>
      <w:r>
        <w:rPr>
          <w:sz w:val="19"/>
          <w:szCs w:val="19"/>
        </w:rPr>
        <w:br w:type="page"/>
      </w:r>
    </w:p>
    <w:p w14:paraId="274A2226" w14:textId="77777777" w:rsidR="000C5B64" w:rsidRPr="00E038F1" w:rsidRDefault="000C5B64" w:rsidP="00E038F1">
      <w:pPr>
        <w:pStyle w:val="1"/>
        <w:jc w:val="left"/>
      </w:pPr>
      <w:bookmarkStart w:id="7" w:name="_Toc90889610"/>
      <w:r w:rsidRPr="00E038F1">
        <w:lastRenderedPageBreak/>
        <w:t>UserHeaderUtil</w:t>
      </w:r>
      <w:bookmarkEnd w:id="7"/>
    </w:p>
    <w:p w14:paraId="620CDD1A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  <w:r>
        <w:rPr>
          <w:rFonts w:hint="eastAsia"/>
          <w:sz w:val="19"/>
          <w:szCs w:val="19"/>
        </w:rPr>
        <w:t>온라인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서비스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거래시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공통부의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데이터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접근을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위한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클래스로서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공통부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데이터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이외에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화면에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전송할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메시지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정보를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설정할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수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있다</w:t>
      </w:r>
      <w:r>
        <w:rPr>
          <w:rFonts w:hint="eastAsia"/>
          <w:sz w:val="19"/>
          <w:szCs w:val="19"/>
        </w:rPr>
        <w:t>.</w:t>
      </w:r>
    </w:p>
    <w:p w14:paraId="228B0B5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4B3F84E3" w14:textId="77777777" w:rsidR="000C5B64" w:rsidRPr="00310162" w:rsidRDefault="000C5B64" w:rsidP="00310162">
      <w:pPr>
        <w:pStyle w:val="2"/>
        <w:tabs>
          <w:tab w:val="num" w:pos="851"/>
        </w:tabs>
        <w:ind w:left="851" w:hanging="851"/>
        <w:jc w:val="left"/>
      </w:pPr>
      <w:bookmarkStart w:id="8" w:name="_Toc90889611"/>
      <w:r w:rsidRPr="00310162">
        <w:rPr>
          <w:rFonts w:hint="eastAsia"/>
        </w:rPr>
        <w:t>클래스</w:t>
      </w:r>
      <w:bookmarkEnd w:id="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5831"/>
      </w:tblGrid>
      <w:tr w:rsidR="000C5B64" w14:paraId="3526F3C0" w14:textId="77777777" w:rsidTr="000621AC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5ED9E8B5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8C14556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831" w:type="dxa"/>
            <w:shd w:val="clear" w:color="auto" w:fill="D9D9D9" w:themeFill="background1" w:themeFillShade="D9"/>
          </w:tcPr>
          <w:p w14:paraId="598DEF6C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A0377D0" w14:textId="77777777" w:rsidTr="000621AC">
        <w:trPr>
          <w:trHeight w:val="306"/>
        </w:trPr>
        <w:tc>
          <w:tcPr>
            <w:tcW w:w="2410" w:type="dxa"/>
            <w:vAlign w:val="center"/>
          </w:tcPr>
          <w:p w14:paraId="3261EDB5" w14:textId="77777777" w:rsidR="000C5B64" w:rsidRDefault="000C5B64" w:rsidP="00B37537">
            <w:pPr>
              <w:jc w:val="center"/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559" w:type="dxa"/>
            <w:vAlign w:val="center"/>
          </w:tcPr>
          <w:p w14:paraId="71E9143D" w14:textId="77777777" w:rsidR="000C5B64" w:rsidRDefault="000C5B64" w:rsidP="00B37537">
            <w:pPr>
              <w:jc w:val="center"/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</w:t>
            </w:r>
          </w:p>
        </w:tc>
        <w:tc>
          <w:tcPr>
            <w:tcW w:w="5831" w:type="dxa"/>
          </w:tcPr>
          <w:p w14:paraId="15BA600C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LocalContext에 있는 Login사용자의 Session 정보와 화면에서 전달한 공통부 데이터를 접근하여 조회한다.</w:t>
            </w:r>
          </w:p>
        </w:tc>
      </w:tr>
    </w:tbl>
    <w:p w14:paraId="62183D07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56EA26E9" w14:textId="77777777" w:rsidR="000C5B64" w:rsidRPr="00310162" w:rsidRDefault="000C5B64" w:rsidP="00310162">
      <w:pPr>
        <w:pStyle w:val="2"/>
        <w:tabs>
          <w:tab w:val="num" w:pos="851"/>
        </w:tabs>
        <w:ind w:left="851" w:hanging="851"/>
        <w:jc w:val="left"/>
      </w:pPr>
      <w:bookmarkStart w:id="9" w:name="_Toc90889612"/>
      <w:r w:rsidRPr="00310162">
        <w:rPr>
          <w:rFonts w:hint="eastAsia"/>
        </w:rPr>
        <w:t>메서드</w:t>
      </w:r>
      <w:bookmarkEnd w:id="9"/>
    </w:p>
    <w:p w14:paraId="6FE38BAA" w14:textId="77777777" w:rsidR="000C5B64" w:rsidRPr="00EF6418" w:rsidRDefault="000C5B64" w:rsidP="00EF6418">
      <w:pPr>
        <w:pStyle w:val="3"/>
      </w:pPr>
      <w:bookmarkStart w:id="10" w:name="_Toc90889613"/>
      <w:r w:rsidRPr="00EF6418">
        <w:rPr>
          <w:rFonts w:hint="eastAsia"/>
        </w:rPr>
        <w:t>서버환경 구분</w:t>
      </w:r>
      <w:bookmarkEnd w:id="1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9A8A53E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771DC7E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6247842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0265571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2ED94F7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65D8298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0BD9FA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getSvrEnvType</w:t>
            </w:r>
          </w:p>
        </w:tc>
        <w:tc>
          <w:tcPr>
            <w:tcW w:w="6539" w:type="dxa"/>
          </w:tcPr>
          <w:p w14:paraId="75A3407B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DB프러퍼티의 서버환경 구분값을 가져온다.</w:t>
            </w:r>
          </w:p>
        </w:tc>
      </w:tr>
      <w:tr w:rsidR="000C5B64" w14:paraId="5986A58D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3F7878F5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BC535CF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7AE01C5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664F0AD2" w14:textId="77777777" w:rsidTr="00142A55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89FAE6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16B19E1" w14:textId="77777777" w:rsidR="000C5B64" w:rsidRPr="008C7CE5" w:rsidRDefault="000C5B64" w:rsidP="00142A55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14CC9BCA" w14:textId="77777777" w:rsidR="000C5B64" w:rsidRDefault="000C5B64" w:rsidP="00EF6418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서버환경 구분 코드 </w:t>
            </w:r>
          </w:p>
          <w:p w14:paraId="08816010" w14:textId="77777777" w:rsidR="000C5B64" w:rsidRPr="008C7CE5" w:rsidRDefault="000C5B64" w:rsidP="00EF6418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 w:hint="eastAsia"/>
                <w:sz w:val="18"/>
              </w:rPr>
              <w:t>•</w:t>
            </w:r>
            <w:r>
              <w:rPr>
                <w:rFonts w:ascii="맑은 고딕" w:hAnsi="맑은 고딕" w:hint="eastAsia"/>
                <w:sz w:val="18"/>
              </w:rPr>
              <w:t xml:space="preserve"> </w:t>
            </w:r>
            <w:r w:rsidRPr="00EF6418">
              <w:rPr>
                <w:rFonts w:ascii="맑은 고딕" w:hAnsi="맑은 고딕" w:hint="eastAsia"/>
                <w:sz w:val="18"/>
              </w:rPr>
              <w:t>개발서버 : DEV</w:t>
            </w:r>
            <w:r>
              <w:rPr>
                <w:rFonts w:ascii="맑은 고딕" w:hAnsi="맑은 고딕" w:hint="eastAsia"/>
                <w:sz w:val="18"/>
              </w:rPr>
              <w:t xml:space="preserve">   </w:t>
            </w:r>
            <w:r w:rsidRPr="00EF6418">
              <w:rPr>
                <w:rFonts w:ascii="맑은 고딕" w:hAnsi="맑은 고딕" w:hint="eastAsia"/>
                <w:sz w:val="18"/>
              </w:rPr>
              <w:t>•</w:t>
            </w:r>
            <w:r>
              <w:rPr>
                <w:rFonts w:ascii="맑은 고딕" w:hAnsi="맑은 고딕" w:hint="eastAsia"/>
                <w:sz w:val="18"/>
              </w:rPr>
              <w:t xml:space="preserve"> </w:t>
            </w:r>
            <w:r w:rsidRPr="00EF6418">
              <w:rPr>
                <w:rFonts w:ascii="맑은 고딕" w:hAnsi="맑은 고딕" w:hint="eastAsia"/>
                <w:sz w:val="18"/>
              </w:rPr>
              <w:t>테스트서버 : TEST</w:t>
            </w:r>
            <w:r>
              <w:rPr>
                <w:rFonts w:ascii="맑은 고딕" w:hAnsi="맑은 고딕" w:hint="eastAsia"/>
                <w:sz w:val="18"/>
              </w:rPr>
              <w:t xml:space="preserve">   </w:t>
            </w:r>
            <w:r w:rsidRPr="00EF6418">
              <w:rPr>
                <w:rFonts w:ascii="맑은 고딕" w:hAnsi="맑은 고딕" w:hint="eastAsia"/>
                <w:sz w:val="18"/>
              </w:rPr>
              <w:t>•</w:t>
            </w:r>
            <w:r>
              <w:rPr>
                <w:rFonts w:ascii="맑은 고딕" w:hAnsi="맑은 고딕" w:hint="eastAsia"/>
                <w:sz w:val="18"/>
              </w:rPr>
              <w:t xml:space="preserve"> </w:t>
            </w:r>
            <w:r w:rsidRPr="00EF6418">
              <w:rPr>
                <w:rFonts w:ascii="맑은 고딕" w:hAnsi="맑은 고딕" w:hint="eastAsia"/>
                <w:sz w:val="18"/>
              </w:rPr>
              <w:t>운영서버 : RUN</w:t>
            </w:r>
            <w:r>
              <w:rPr>
                <w:rFonts w:ascii="맑은 고딕" w:hAnsi="맑은 고딕" w:hint="eastAsia"/>
                <w:sz w:val="18"/>
              </w:rPr>
              <w:t xml:space="preserve">   </w:t>
            </w:r>
            <w:r w:rsidRPr="00EF6418">
              <w:rPr>
                <w:rFonts w:ascii="맑은 고딕" w:hAnsi="맑은 고딕" w:hint="eastAsia"/>
                <w:sz w:val="18"/>
              </w:rPr>
              <w:t>•</w:t>
            </w:r>
            <w:r>
              <w:rPr>
                <w:rFonts w:ascii="맑은 고딕" w:hAnsi="맑은 고딕" w:hint="eastAsia"/>
                <w:sz w:val="18"/>
              </w:rPr>
              <w:t xml:space="preserve"> </w:t>
            </w:r>
            <w:r w:rsidRPr="00EF6418">
              <w:rPr>
                <w:rFonts w:ascii="맑은 고딕" w:hAnsi="맑은 고딕" w:hint="eastAsia"/>
                <w:sz w:val="18"/>
              </w:rPr>
              <w:t>DR 서버 : DR</w:t>
            </w:r>
          </w:p>
        </w:tc>
      </w:tr>
      <w:tr w:rsidR="000C5B64" w14:paraId="7C39397E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5EFF4C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3474B464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</w:tbl>
    <w:p w14:paraId="3A5F81F6" w14:textId="77777777" w:rsidR="000C5B64" w:rsidRPr="00EF6418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D097ABA" w14:textId="77777777" w:rsidR="000C5B64" w:rsidRPr="00B817C2" w:rsidRDefault="000C5B64" w:rsidP="00B817C2">
      <w:pPr>
        <w:pStyle w:val="3"/>
      </w:pPr>
      <w:bookmarkStart w:id="11" w:name="_Toc90889614"/>
      <w:r w:rsidRPr="00B817C2">
        <w:rPr>
          <w:rFonts w:hint="eastAsia"/>
        </w:rPr>
        <w:t>서버이름</w:t>
      </w:r>
      <w:bookmarkEnd w:id="1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B4C7761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FB632E5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BCB68AA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57B03C6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048FC17B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1F8CA3C6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173AD1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EE1F53">
              <w:rPr>
                <w:rFonts w:ascii="맑은 고딕" w:hAnsi="맑은 고딕"/>
                <w:sz w:val="18"/>
              </w:rPr>
              <w:t>getServerType</w:t>
            </w:r>
          </w:p>
        </w:tc>
        <w:tc>
          <w:tcPr>
            <w:tcW w:w="6539" w:type="dxa"/>
          </w:tcPr>
          <w:p w14:paraId="7DC4DE44" w14:textId="77777777" w:rsidR="000C5B64" w:rsidRPr="008C7CE5" w:rsidRDefault="000C5B64" w:rsidP="00EE1F53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서버이름을 가져온다.</w:t>
            </w:r>
          </w:p>
        </w:tc>
      </w:tr>
      <w:tr w:rsidR="000C5B64" w14:paraId="65D5CEC6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19FE3905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8DE242C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0D1E7E09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0BC39F14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6A61E9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4A3B1BA2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89FF695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서버이름 (서비스 요청한 서버 Domain이름)</w:t>
            </w:r>
          </w:p>
        </w:tc>
      </w:tr>
      <w:tr w:rsidR="000C5B64" w14:paraId="1CC49B27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BA79C9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0EDF04B7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EE1F53">
              <w:rPr>
                <w:rFonts w:ascii="맑은 고딕" w:hAnsi="맑은 고딕"/>
                <w:sz w:val="18"/>
              </w:rPr>
              <w:t>getServerType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3D80E343" w14:textId="77777777" w:rsidR="000C5B64" w:rsidRPr="00EE1F53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49B4EBE" w14:textId="77777777" w:rsidR="000C5B64" w:rsidRPr="00876E21" w:rsidRDefault="000C5B64" w:rsidP="00876E21">
      <w:pPr>
        <w:pStyle w:val="3"/>
      </w:pPr>
      <w:bookmarkStart w:id="12" w:name="_Toc90889615"/>
      <w:r w:rsidRPr="00876E21">
        <w:rPr>
          <w:rFonts w:hint="eastAsia"/>
        </w:rPr>
        <w:t>단말기IP</w:t>
      </w:r>
      <w:bookmarkEnd w:id="1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54D99FF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5289ADA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C97025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7DFF1D7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16EE9E9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3D19C41F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085B61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876E21">
              <w:rPr>
                <w:rFonts w:ascii="맑은 고딕" w:hAnsi="맑은 고딕"/>
                <w:sz w:val="18"/>
              </w:rPr>
              <w:t>getTrmnNo</w:t>
            </w:r>
          </w:p>
        </w:tc>
        <w:tc>
          <w:tcPr>
            <w:tcW w:w="6539" w:type="dxa"/>
          </w:tcPr>
          <w:p w14:paraId="44A7B8F2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서비스요청 클라이언트 단말기의 IP를 가져온다.</w:t>
            </w:r>
          </w:p>
        </w:tc>
      </w:tr>
      <w:tr w:rsidR="000C5B64" w14:paraId="7A26ABF6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47109338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1ECA3AF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4E505055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9F156BF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9FE977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69CC3FB0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BB42B63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서비스요청 클라이언트 단말기의 IP</w:t>
            </w:r>
          </w:p>
        </w:tc>
      </w:tr>
      <w:tr w:rsidR="000C5B64" w14:paraId="26D7EB1E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A99B8C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66535B06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876E21">
              <w:rPr>
                <w:rFonts w:ascii="맑은 고딕" w:hAnsi="맑은 고딕"/>
                <w:sz w:val="18"/>
              </w:rPr>
              <w:t xml:space="preserve">getTrmnNo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463B3FE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FFCE5CC" w14:textId="77777777" w:rsidR="000C5B64" w:rsidRPr="00936F0A" w:rsidRDefault="000C5B64" w:rsidP="00936F0A">
      <w:pPr>
        <w:pStyle w:val="3"/>
      </w:pPr>
      <w:bookmarkStart w:id="13" w:name="_Toc90889616"/>
      <w:r w:rsidRPr="00936F0A">
        <w:rPr>
          <w:rFonts w:hint="eastAsia"/>
        </w:rPr>
        <w:t>상위부서코드</w:t>
      </w:r>
      <w:bookmarkEnd w:id="13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418C9A8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408AABC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B8AD027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7604A8C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0ED85432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65FD01F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641CCC1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2B486A">
              <w:rPr>
                <w:rFonts w:ascii="맑은 고딕" w:hAnsi="맑은 고딕"/>
                <w:sz w:val="18"/>
              </w:rPr>
              <w:t>getHgrnDpcd</w:t>
            </w:r>
          </w:p>
        </w:tc>
        <w:tc>
          <w:tcPr>
            <w:tcW w:w="6539" w:type="dxa"/>
          </w:tcPr>
          <w:p w14:paraId="1558E866" w14:textId="77777777" w:rsidR="000C5B64" w:rsidRPr="008C7CE5" w:rsidRDefault="000C5B64" w:rsidP="002B486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상위부서코드를 가져온다.</w:t>
            </w:r>
          </w:p>
        </w:tc>
      </w:tr>
      <w:tr w:rsidR="000C5B64" w14:paraId="40C6CDED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1C22AC0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lastRenderedPageBreak/>
              <w:t>INPUT</w:t>
            </w:r>
          </w:p>
        </w:tc>
        <w:tc>
          <w:tcPr>
            <w:tcW w:w="1985" w:type="dxa"/>
          </w:tcPr>
          <w:p w14:paraId="792F36C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3564CA3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73A11111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5D6C63B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3B7F83B3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25EC41B2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상위부서코드</w:t>
            </w:r>
          </w:p>
        </w:tc>
      </w:tr>
      <w:tr w:rsidR="000C5B64" w14:paraId="200DA33E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18BD5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2124E90F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2B486A">
              <w:rPr>
                <w:rFonts w:ascii="맑은 고딕" w:hAnsi="맑은 고딕"/>
                <w:sz w:val="18"/>
              </w:rPr>
              <w:t xml:space="preserve">getHgrnDpcd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63C3D3E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0064473" w14:textId="77777777" w:rsidR="000C5B64" w:rsidRPr="00936F0A" w:rsidRDefault="000C5B64" w:rsidP="00936F0A">
      <w:pPr>
        <w:pStyle w:val="3"/>
      </w:pPr>
      <w:bookmarkStart w:id="14" w:name="_Toc90889617"/>
      <w:r w:rsidRPr="00936F0A">
        <w:rPr>
          <w:rFonts w:hint="eastAsia"/>
        </w:rPr>
        <w:t>상위부서명</w:t>
      </w:r>
      <w:bookmarkEnd w:id="1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3BF5C5B7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B7CA9D8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88CBAE7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9EB1E4A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86E120C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5EAEC63C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1F7D3F2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2C726E">
              <w:rPr>
                <w:rFonts w:ascii="맑은 고딕" w:hAnsi="맑은 고딕"/>
                <w:sz w:val="18"/>
              </w:rPr>
              <w:t>getHgrnDpnm</w:t>
            </w:r>
          </w:p>
        </w:tc>
        <w:tc>
          <w:tcPr>
            <w:tcW w:w="6539" w:type="dxa"/>
          </w:tcPr>
          <w:p w14:paraId="4B8AD72F" w14:textId="77777777" w:rsidR="000C5B64" w:rsidRPr="008C7CE5" w:rsidRDefault="000C5B64" w:rsidP="002C726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상위부서명을 가져온다.</w:t>
            </w:r>
          </w:p>
        </w:tc>
      </w:tr>
      <w:tr w:rsidR="000C5B64" w14:paraId="0A64FA0A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1B72663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A485725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1443DC3E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015161AB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D8F7FF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44AECB7A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00C0D8FF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상위부서명</w:t>
            </w:r>
          </w:p>
        </w:tc>
      </w:tr>
      <w:tr w:rsidR="000C5B64" w14:paraId="19411219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A1C84FC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23268ECD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2C726E">
              <w:rPr>
                <w:rFonts w:ascii="맑은 고딕" w:hAnsi="맑은 고딕"/>
                <w:sz w:val="18"/>
              </w:rPr>
              <w:t xml:space="preserve">getHgrnDpnm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70600D1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FE29F1B" w14:textId="77777777" w:rsidR="000C5B64" w:rsidRDefault="000C5B64" w:rsidP="00936F0A">
      <w:pPr>
        <w:pStyle w:val="3"/>
        <w:rPr>
          <w:sz w:val="19"/>
          <w:szCs w:val="19"/>
        </w:rPr>
      </w:pPr>
      <w:bookmarkStart w:id="15" w:name="_Toc90889618"/>
      <w:r w:rsidRPr="00936F0A">
        <w:rPr>
          <w:rFonts w:hint="eastAsia"/>
        </w:rPr>
        <w:t>재무회계(회계부서코드)코드</w:t>
      </w:r>
      <w:bookmarkEnd w:id="1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652423B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3FEA102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A73872A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D15545D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B412E3C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4CC3D87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053C01F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AA470C">
              <w:rPr>
                <w:rFonts w:ascii="맑은 고딕" w:hAnsi="맑은 고딕"/>
                <w:sz w:val="18"/>
              </w:rPr>
              <w:t>getAcngDpcd</w:t>
            </w:r>
          </w:p>
        </w:tc>
        <w:tc>
          <w:tcPr>
            <w:tcW w:w="6539" w:type="dxa"/>
          </w:tcPr>
          <w:p w14:paraId="77FE20E7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공통부에 설정된 </w:t>
            </w:r>
            <w:r w:rsidRPr="00AA470C">
              <w:rPr>
                <w:rFonts w:ascii="맑은 고딕" w:hAnsi="맑은 고딕" w:hint="eastAsia"/>
                <w:sz w:val="18"/>
              </w:rPr>
              <w:t>재무회계(회계부서코드)코드</w:t>
            </w:r>
            <w:r>
              <w:rPr>
                <w:rFonts w:ascii="맑은 고딕" w:hAnsi="맑은 고딕" w:hint="eastAsia"/>
                <w:sz w:val="18"/>
              </w:rPr>
              <w:t>를 가져온다.</w:t>
            </w:r>
          </w:p>
        </w:tc>
      </w:tr>
      <w:tr w:rsidR="000C5B64" w14:paraId="2056DEE0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3E97986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8BF6556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419F88FB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617A1DDB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FB0FB1C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039E42CF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6975A64F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AA470C">
              <w:rPr>
                <w:rFonts w:ascii="맑은 고딕" w:hAnsi="맑은 고딕" w:hint="eastAsia"/>
                <w:sz w:val="18"/>
              </w:rPr>
              <w:t>재무회계(회계부서코드)코드</w:t>
            </w:r>
          </w:p>
        </w:tc>
      </w:tr>
      <w:tr w:rsidR="000C5B64" w14:paraId="32C3F90E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D84FC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9782F86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AA470C">
              <w:rPr>
                <w:rFonts w:ascii="맑은 고딕" w:hAnsi="맑은 고딕"/>
                <w:sz w:val="18"/>
              </w:rPr>
              <w:t xml:space="preserve">getAcngDpcd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23364B9B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4FF31A7" w14:textId="77777777" w:rsidR="000C5B64" w:rsidRDefault="000C5B64" w:rsidP="00936F0A">
      <w:pPr>
        <w:pStyle w:val="3"/>
        <w:rPr>
          <w:sz w:val="19"/>
          <w:szCs w:val="19"/>
        </w:rPr>
      </w:pPr>
      <w:bookmarkStart w:id="16" w:name="_Toc90889619"/>
      <w:r w:rsidRPr="00936F0A">
        <w:rPr>
          <w:rFonts w:hint="eastAsia"/>
        </w:rPr>
        <w:t>재무회계(회계부서코드)명</w:t>
      </w:r>
      <w:bookmarkEnd w:id="1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26CB69E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D20C448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D16FEA8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63460A7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2E2BA20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5FA69DF8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6071361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0E39B3">
              <w:rPr>
                <w:rFonts w:ascii="맑은 고딕" w:hAnsi="맑은 고딕"/>
                <w:sz w:val="18"/>
              </w:rPr>
              <w:t>getAcngDpnm</w:t>
            </w:r>
          </w:p>
        </w:tc>
        <w:tc>
          <w:tcPr>
            <w:tcW w:w="6539" w:type="dxa"/>
          </w:tcPr>
          <w:p w14:paraId="287F3360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공통부에 설정된 </w:t>
            </w:r>
            <w:r w:rsidRPr="00AA470C">
              <w:rPr>
                <w:rFonts w:ascii="맑은 고딕" w:hAnsi="맑은 고딕" w:hint="eastAsia"/>
                <w:sz w:val="18"/>
              </w:rPr>
              <w:t>재무회계(</w:t>
            </w:r>
            <w:r>
              <w:rPr>
                <w:rFonts w:ascii="맑은 고딕" w:hAnsi="맑은 고딕" w:hint="eastAsia"/>
                <w:sz w:val="18"/>
              </w:rPr>
              <w:t>회계부서명</w:t>
            </w:r>
            <w:r w:rsidRPr="00AA470C">
              <w:rPr>
                <w:rFonts w:ascii="맑은 고딕" w:hAnsi="맑은 고딕" w:hint="eastAsia"/>
                <w:sz w:val="18"/>
              </w:rPr>
              <w:t>)</w:t>
            </w:r>
            <w:r>
              <w:rPr>
                <w:rFonts w:ascii="맑은 고딕" w:hAnsi="맑은 고딕" w:hint="eastAsia"/>
                <w:sz w:val="18"/>
              </w:rPr>
              <w:t>명을 가져온다.</w:t>
            </w:r>
          </w:p>
        </w:tc>
      </w:tr>
      <w:tr w:rsidR="000C5B64" w14:paraId="122908DF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3F0B25B5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9B2608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B2EEC39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48F65C64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461566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5AAFC158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23993E43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AA470C">
              <w:rPr>
                <w:rFonts w:ascii="맑은 고딕" w:hAnsi="맑은 고딕" w:hint="eastAsia"/>
                <w:sz w:val="18"/>
              </w:rPr>
              <w:t>재무회계(</w:t>
            </w:r>
            <w:r>
              <w:rPr>
                <w:rFonts w:ascii="맑은 고딕" w:hAnsi="맑은 고딕" w:hint="eastAsia"/>
                <w:sz w:val="18"/>
              </w:rPr>
              <w:t>회계부서명</w:t>
            </w:r>
            <w:r w:rsidRPr="00AA470C">
              <w:rPr>
                <w:rFonts w:ascii="맑은 고딕" w:hAnsi="맑은 고딕" w:hint="eastAsia"/>
                <w:sz w:val="18"/>
              </w:rPr>
              <w:t>)</w:t>
            </w:r>
            <w:r>
              <w:rPr>
                <w:rFonts w:ascii="맑은 고딕" w:hAnsi="맑은 고딕" w:hint="eastAsia"/>
                <w:sz w:val="18"/>
              </w:rPr>
              <w:t>명</w:t>
            </w:r>
          </w:p>
        </w:tc>
      </w:tr>
      <w:tr w:rsidR="000C5B64" w14:paraId="13019931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43502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6767C51B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0E39B3">
              <w:rPr>
                <w:rFonts w:ascii="맑은 고딕" w:hAnsi="맑은 고딕"/>
                <w:sz w:val="18"/>
              </w:rPr>
              <w:t xml:space="preserve">getAcngDpnm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3F5EB45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F39F2CF" w14:textId="77777777" w:rsidR="000C5B64" w:rsidRPr="00520510" w:rsidRDefault="000C5B64" w:rsidP="00520510">
      <w:pPr>
        <w:pStyle w:val="3"/>
      </w:pPr>
      <w:bookmarkStart w:id="17" w:name="_Toc90889620"/>
      <w:r w:rsidRPr="00520510">
        <w:rPr>
          <w:rFonts w:hint="eastAsia"/>
        </w:rPr>
        <w:t>사원번호</w:t>
      </w:r>
      <w:bookmarkEnd w:id="17"/>
      <w:r w:rsidRPr="00520510">
        <w:rPr>
          <w:rFonts w:hint="eastAsia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7FA85A9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D24AA51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2A6CB54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3D3308E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FE3CEC1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70E68892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712439F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AA2014">
              <w:rPr>
                <w:rFonts w:ascii="맑은 고딕" w:hAnsi="맑은 고딕"/>
                <w:sz w:val="18"/>
              </w:rPr>
              <w:t>getEmpno</w:t>
            </w:r>
          </w:p>
        </w:tc>
        <w:tc>
          <w:tcPr>
            <w:tcW w:w="6539" w:type="dxa"/>
          </w:tcPr>
          <w:p w14:paraId="72B90AE4" w14:textId="77777777" w:rsidR="000C5B64" w:rsidRPr="008C7CE5" w:rsidRDefault="000C5B64" w:rsidP="00AA201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서비스 요청자의 사번을 가져온다.</w:t>
            </w:r>
          </w:p>
        </w:tc>
      </w:tr>
      <w:tr w:rsidR="000C5B64" w14:paraId="6E4043B7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17F9A9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75AF3A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741B16C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FB485B3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272A843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73ADD1A7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6E50E029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서비스 요청자 사용자 사번</w:t>
            </w:r>
          </w:p>
        </w:tc>
      </w:tr>
      <w:tr w:rsidR="000C5B64" w14:paraId="34F3489A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79E0C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4DB1B180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AA2014">
              <w:rPr>
                <w:rFonts w:ascii="맑은 고딕" w:hAnsi="맑은 고딕"/>
                <w:sz w:val="18"/>
              </w:rPr>
              <w:t xml:space="preserve">getEmpno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74351243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30A77C5" w14:textId="77777777" w:rsidR="000C5B64" w:rsidRDefault="000C5B64" w:rsidP="00520510">
      <w:pPr>
        <w:pStyle w:val="3"/>
        <w:rPr>
          <w:sz w:val="19"/>
          <w:szCs w:val="19"/>
        </w:rPr>
      </w:pPr>
      <w:bookmarkStart w:id="18" w:name="_Toc90889621"/>
      <w:r w:rsidRPr="00520510">
        <w:rPr>
          <w:rFonts w:hint="eastAsia"/>
        </w:rPr>
        <w:t>사원명</w:t>
      </w:r>
      <w:bookmarkEnd w:id="18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EA4C3AF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3A19BE8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9E6D6DE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7CDD659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C57DC4B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11F408F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A09817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CE4FF4">
              <w:rPr>
                <w:rFonts w:ascii="맑은 고딕" w:hAnsi="맑은 고딕"/>
                <w:sz w:val="18"/>
              </w:rPr>
              <w:t>getEmpnm</w:t>
            </w:r>
          </w:p>
        </w:tc>
        <w:tc>
          <w:tcPr>
            <w:tcW w:w="6539" w:type="dxa"/>
          </w:tcPr>
          <w:p w14:paraId="39B97F5D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서비스 요청자의 사원명을 가져온다.</w:t>
            </w:r>
          </w:p>
        </w:tc>
      </w:tr>
      <w:tr w:rsidR="000C5B64" w14:paraId="635C56C0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71AAE3F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3F94A56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4DA58E99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1DE82808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78F56A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036BD268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A738CA9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서비스 요청자 사용자 사원명</w:t>
            </w:r>
          </w:p>
        </w:tc>
      </w:tr>
      <w:tr w:rsidR="000C5B64" w14:paraId="6AE50D1B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547F5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lastRenderedPageBreak/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3AA51A0C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CE4FF4">
              <w:rPr>
                <w:rFonts w:ascii="맑은 고딕" w:hAnsi="맑은 고딕"/>
                <w:sz w:val="18"/>
              </w:rPr>
              <w:t xml:space="preserve">getEmpnm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7034C156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2E9FC1A" w14:textId="77777777" w:rsidR="000C5B64" w:rsidRDefault="000C5B64" w:rsidP="00520510">
      <w:pPr>
        <w:pStyle w:val="3"/>
        <w:rPr>
          <w:sz w:val="19"/>
          <w:szCs w:val="19"/>
        </w:rPr>
      </w:pPr>
      <w:bookmarkStart w:id="19" w:name="_Toc90889622"/>
      <w:r w:rsidRPr="00B817C2">
        <w:rPr>
          <w:rFonts w:hint="eastAsia"/>
          <w:sz w:val="19"/>
          <w:szCs w:val="19"/>
        </w:rPr>
        <w:t>직급코드</w:t>
      </w:r>
      <w:bookmarkEnd w:id="1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1A80E92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5792EA9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4FFF299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A0A8BF6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F3AD8C5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3743C557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DF66D5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2A54EF">
              <w:rPr>
                <w:rFonts w:ascii="맑은 고딕" w:hAnsi="맑은 고딕"/>
                <w:sz w:val="18"/>
              </w:rPr>
              <w:t>getOlcd</w:t>
            </w:r>
          </w:p>
        </w:tc>
        <w:tc>
          <w:tcPr>
            <w:tcW w:w="6539" w:type="dxa"/>
          </w:tcPr>
          <w:p w14:paraId="31CCF760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로그인사용자의 직급코드를 가져온다.</w:t>
            </w:r>
          </w:p>
        </w:tc>
      </w:tr>
      <w:tr w:rsidR="000C5B64" w14:paraId="2207B8B5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F9ACE91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0F351B6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192A66E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4CE33C03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45BD11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1772E954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2E6DFF2D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직급코드</w:t>
            </w:r>
          </w:p>
        </w:tc>
      </w:tr>
      <w:tr w:rsidR="000C5B64" w14:paraId="09B255C6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8210B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4CC7025C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2A54EF">
              <w:rPr>
                <w:rFonts w:ascii="맑은 고딕" w:hAnsi="맑은 고딕"/>
                <w:sz w:val="18"/>
              </w:rPr>
              <w:t>getOlcd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199131F2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235E069" w14:textId="77777777" w:rsidR="000C5B64" w:rsidRDefault="000C5B64" w:rsidP="00520510">
      <w:pPr>
        <w:pStyle w:val="3"/>
        <w:rPr>
          <w:sz w:val="19"/>
          <w:szCs w:val="19"/>
        </w:rPr>
      </w:pPr>
      <w:bookmarkStart w:id="20" w:name="_Toc90889623"/>
      <w:r w:rsidRPr="00B817C2">
        <w:rPr>
          <w:rFonts w:hint="eastAsia"/>
          <w:sz w:val="19"/>
          <w:szCs w:val="19"/>
        </w:rPr>
        <w:t>직급명</w:t>
      </w:r>
      <w:bookmarkEnd w:id="20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DB88458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7EF11A3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984467F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2915D63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D57AFE8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3AB9F4A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AEC0FA7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036EE7">
              <w:rPr>
                <w:rFonts w:ascii="맑은 고딕" w:hAnsi="맑은 고딕"/>
                <w:sz w:val="18"/>
              </w:rPr>
              <w:t>getOlnm</w:t>
            </w:r>
          </w:p>
        </w:tc>
        <w:tc>
          <w:tcPr>
            <w:tcW w:w="6539" w:type="dxa"/>
          </w:tcPr>
          <w:p w14:paraId="1D2130BE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로그인사용자의 직급명을 가져온다.</w:t>
            </w:r>
          </w:p>
        </w:tc>
      </w:tr>
      <w:tr w:rsidR="000C5B64" w14:paraId="598C77C4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48042AA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2E60F0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EDC6E9E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5CACAE8F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DB8845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0D07B8C1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7C4776FC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직급명</w:t>
            </w:r>
          </w:p>
        </w:tc>
      </w:tr>
      <w:tr w:rsidR="000C5B64" w14:paraId="0923F707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B19E4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241307EE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036EE7">
              <w:rPr>
                <w:rFonts w:ascii="맑은 고딕" w:hAnsi="맑은 고딕"/>
                <w:sz w:val="18"/>
              </w:rPr>
              <w:t xml:space="preserve">getOlnm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3C8788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CC564C1" w14:textId="77777777" w:rsidR="000C5B64" w:rsidRDefault="000C5B64" w:rsidP="00520510">
      <w:pPr>
        <w:pStyle w:val="3"/>
        <w:rPr>
          <w:sz w:val="19"/>
          <w:szCs w:val="19"/>
        </w:rPr>
      </w:pPr>
      <w:bookmarkStart w:id="21" w:name="_Toc90889624"/>
      <w:r w:rsidRPr="00B817C2">
        <w:rPr>
          <w:rFonts w:hint="eastAsia"/>
          <w:sz w:val="19"/>
          <w:szCs w:val="19"/>
        </w:rPr>
        <w:t>현재일자</w:t>
      </w:r>
      <w:bookmarkEnd w:id="21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584E4B8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BB72E69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7C3401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0E3FD9B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AAF026D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364756A3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69D3855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FC0E78">
              <w:rPr>
                <w:rFonts w:ascii="맑은 고딕" w:hAnsi="맑은 고딕"/>
                <w:sz w:val="18"/>
              </w:rPr>
              <w:t>getTday</w:t>
            </w:r>
          </w:p>
        </w:tc>
        <w:tc>
          <w:tcPr>
            <w:tcW w:w="6539" w:type="dxa"/>
          </w:tcPr>
          <w:p w14:paraId="72AFBB3D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일자를 가져온다.</w:t>
            </w:r>
          </w:p>
        </w:tc>
      </w:tr>
      <w:tr w:rsidR="000C5B64" w14:paraId="157BB770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06FD05C3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3D2CE7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947E07C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75DE3886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38F49E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120D1C54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1C048E92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일자</w:t>
            </w:r>
          </w:p>
        </w:tc>
      </w:tr>
      <w:tr w:rsidR="000C5B64" w14:paraId="5848A5F7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2B637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4092BC25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FC0E78">
              <w:rPr>
                <w:rFonts w:ascii="맑은 고딕" w:hAnsi="맑은 고딕"/>
                <w:sz w:val="18"/>
              </w:rPr>
              <w:t xml:space="preserve">getTday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7613DC5A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2F970EA" w14:textId="77777777" w:rsidR="000C5B64" w:rsidRDefault="000C5B64" w:rsidP="00520510">
      <w:pPr>
        <w:pStyle w:val="3"/>
        <w:rPr>
          <w:sz w:val="19"/>
          <w:szCs w:val="19"/>
        </w:rPr>
      </w:pPr>
      <w:bookmarkStart w:id="22" w:name="_Toc90889625"/>
      <w:r w:rsidRPr="00B817C2">
        <w:rPr>
          <w:rFonts w:hint="eastAsia"/>
          <w:sz w:val="19"/>
          <w:szCs w:val="19"/>
        </w:rPr>
        <w:t>영업일자</w:t>
      </w:r>
      <w:bookmarkEnd w:id="22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A67EAD9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66DA363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721F9D7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D7A5DAA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9497978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6FA9412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B344E9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655A57">
              <w:rPr>
                <w:rFonts w:ascii="맑은 고딕" w:hAnsi="맑은 고딕"/>
                <w:sz w:val="18"/>
              </w:rPr>
              <w:t>getBzda</w:t>
            </w:r>
          </w:p>
        </w:tc>
        <w:tc>
          <w:tcPr>
            <w:tcW w:w="6539" w:type="dxa"/>
          </w:tcPr>
          <w:p w14:paraId="30B84C07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영업일자를 가져온다.</w:t>
            </w:r>
          </w:p>
        </w:tc>
      </w:tr>
      <w:tr w:rsidR="000C5B64" w14:paraId="014928CD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02C5AAA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4310CD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18C60F64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3EC5B49C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AF0029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4AA60DDF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F6EF54F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영업일자</w:t>
            </w:r>
          </w:p>
        </w:tc>
      </w:tr>
      <w:tr w:rsidR="000C5B64" w14:paraId="56B45B9C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1AEA781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645CC9BE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655A57">
              <w:rPr>
                <w:rFonts w:ascii="맑은 고딕" w:hAnsi="맑은 고딕"/>
                <w:sz w:val="18"/>
              </w:rPr>
              <w:t>getBzda</w:t>
            </w:r>
            <w:r w:rsidRPr="00EF6418">
              <w:rPr>
                <w:rFonts w:ascii="맑은 고딕" w:hAnsi="맑은 고딕"/>
                <w:sz w:val="18"/>
              </w:rPr>
              <w:t xml:space="preserve"> ();</w:t>
            </w:r>
          </w:p>
        </w:tc>
      </w:tr>
    </w:tbl>
    <w:p w14:paraId="602B447D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6EF60EC" w14:textId="77777777" w:rsidR="000C5B64" w:rsidRDefault="000C5B64" w:rsidP="00520510">
      <w:pPr>
        <w:pStyle w:val="3"/>
        <w:rPr>
          <w:sz w:val="19"/>
          <w:szCs w:val="19"/>
        </w:rPr>
      </w:pPr>
      <w:bookmarkStart w:id="23" w:name="_Toc90889626"/>
      <w:r w:rsidRPr="00B817C2">
        <w:rPr>
          <w:rFonts w:hint="eastAsia"/>
          <w:sz w:val="19"/>
          <w:szCs w:val="19"/>
        </w:rPr>
        <w:t>취급소코드</w:t>
      </w:r>
      <w:bookmarkEnd w:id="23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6B1B48C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866450E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6740592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C06A9EE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A417DC9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1A685BB1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092604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286BF0">
              <w:rPr>
                <w:rFonts w:ascii="맑은 고딕" w:hAnsi="맑은 고딕"/>
                <w:sz w:val="18"/>
              </w:rPr>
              <w:t>getOffcCd</w:t>
            </w:r>
          </w:p>
        </w:tc>
        <w:tc>
          <w:tcPr>
            <w:tcW w:w="6539" w:type="dxa"/>
          </w:tcPr>
          <w:p w14:paraId="7A85635A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취급소코드를 가져온다.</w:t>
            </w:r>
          </w:p>
        </w:tc>
      </w:tr>
      <w:tr w:rsidR="000C5B64" w14:paraId="2360D462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6D837F3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8B4D3E5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C31F3BF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7AEAE262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4C07FF4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77F99100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3C3C9347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취급소 코드</w:t>
            </w:r>
          </w:p>
        </w:tc>
      </w:tr>
      <w:tr w:rsidR="000C5B64" w14:paraId="65F6DCAE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FBB068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5AB415A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286BF0">
              <w:rPr>
                <w:rFonts w:ascii="맑은 고딕" w:hAnsi="맑은 고딕"/>
                <w:sz w:val="18"/>
              </w:rPr>
              <w:t xml:space="preserve">getOffcCd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A7CE7E3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4D8BFCA" w14:textId="77777777" w:rsidR="000C5B64" w:rsidRDefault="000C5B64" w:rsidP="00520510">
      <w:pPr>
        <w:pStyle w:val="3"/>
        <w:rPr>
          <w:sz w:val="19"/>
          <w:szCs w:val="19"/>
        </w:rPr>
      </w:pPr>
      <w:bookmarkStart w:id="24" w:name="_Toc90889627"/>
      <w:r w:rsidRPr="00B817C2">
        <w:rPr>
          <w:rFonts w:hint="eastAsia"/>
          <w:sz w:val="19"/>
          <w:szCs w:val="19"/>
        </w:rPr>
        <w:lastRenderedPageBreak/>
        <w:t>사용자ID</w:t>
      </w:r>
      <w:bookmarkEnd w:id="2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5443184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A42776E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2ECA900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C1C5060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C432E27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342C6919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6C8BD4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133859">
              <w:rPr>
                <w:rFonts w:ascii="맑은 고딕" w:hAnsi="맑은 고딕"/>
                <w:sz w:val="18"/>
              </w:rPr>
              <w:t>getUsrId</w:t>
            </w:r>
          </w:p>
        </w:tc>
        <w:tc>
          <w:tcPr>
            <w:tcW w:w="6539" w:type="dxa"/>
          </w:tcPr>
          <w:p w14:paraId="7E10F991" w14:textId="77777777" w:rsidR="000C5B64" w:rsidRPr="008C7CE5" w:rsidRDefault="000C5B64" w:rsidP="0013385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 ID를 가져온다.</w:t>
            </w:r>
          </w:p>
        </w:tc>
      </w:tr>
      <w:tr w:rsidR="000C5B64" w14:paraId="65E4FCCA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684E7F62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679BE20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77F9E34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63A6D3BB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C2D1AA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78F21908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7AB74389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사용자ID</w:t>
            </w:r>
          </w:p>
        </w:tc>
      </w:tr>
      <w:tr w:rsidR="000C5B64" w14:paraId="196C89F1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159B9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61FF47A6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133859">
              <w:rPr>
                <w:rFonts w:ascii="맑은 고딕" w:hAnsi="맑은 고딕"/>
                <w:sz w:val="18"/>
              </w:rPr>
              <w:t xml:space="preserve">getUsrId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73F4A5D5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0B8AE0EE" w14:textId="77777777" w:rsidR="000C5B64" w:rsidRDefault="000C5B64" w:rsidP="00520510">
      <w:pPr>
        <w:pStyle w:val="3"/>
        <w:rPr>
          <w:sz w:val="19"/>
          <w:szCs w:val="19"/>
        </w:rPr>
      </w:pPr>
      <w:bookmarkStart w:id="25" w:name="_Toc90889628"/>
      <w:r w:rsidRPr="00B817C2">
        <w:rPr>
          <w:rFonts w:hint="eastAsia"/>
          <w:sz w:val="19"/>
          <w:szCs w:val="19"/>
        </w:rPr>
        <w:t>부서코드</w:t>
      </w:r>
      <w:bookmarkEnd w:id="2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44F72F2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9E3CA5F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2D79C64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497882A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565F354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36F996E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01E6EAA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51687">
              <w:rPr>
                <w:rFonts w:ascii="맑은 고딕" w:hAnsi="맑은 고딕"/>
                <w:sz w:val="18"/>
              </w:rPr>
              <w:t>getDpcd</w:t>
            </w:r>
          </w:p>
        </w:tc>
        <w:tc>
          <w:tcPr>
            <w:tcW w:w="6539" w:type="dxa"/>
          </w:tcPr>
          <w:p w14:paraId="4A882E53" w14:textId="77777777" w:rsidR="000C5B64" w:rsidRPr="008C7CE5" w:rsidRDefault="000C5B64" w:rsidP="00B51687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부서코드를 가져온다.</w:t>
            </w:r>
          </w:p>
        </w:tc>
      </w:tr>
      <w:tr w:rsidR="000C5B64" w14:paraId="612B51B4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1334BAC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8EF29C7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A22B94B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6F295F55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5EA4FF7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190A8DF3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44F4673D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부서코드</w:t>
            </w:r>
          </w:p>
        </w:tc>
      </w:tr>
      <w:tr w:rsidR="000C5B64" w14:paraId="3D92BE50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3B275B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7561A20D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B51687">
              <w:rPr>
                <w:rFonts w:ascii="맑은 고딕" w:hAnsi="맑은 고딕"/>
                <w:sz w:val="18"/>
              </w:rPr>
              <w:t xml:space="preserve">getDpcd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19BEAFD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592C348" w14:textId="77777777" w:rsidR="000C5B64" w:rsidRDefault="000C5B64" w:rsidP="00520510">
      <w:pPr>
        <w:pStyle w:val="3"/>
        <w:rPr>
          <w:sz w:val="19"/>
          <w:szCs w:val="19"/>
        </w:rPr>
      </w:pPr>
      <w:bookmarkStart w:id="26" w:name="_Toc90889629"/>
      <w:r w:rsidRPr="00B817C2">
        <w:rPr>
          <w:rFonts w:hint="eastAsia"/>
          <w:sz w:val="19"/>
          <w:szCs w:val="19"/>
        </w:rPr>
        <w:t>부서명</w:t>
      </w:r>
      <w:bookmarkEnd w:id="2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7FC3D46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A5A4CB1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53CEA3C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CF2C1A8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1F982D9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72C767D7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66E792E5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E21BE7">
              <w:rPr>
                <w:rFonts w:ascii="맑은 고딕" w:hAnsi="맑은 고딕"/>
                <w:sz w:val="18"/>
              </w:rPr>
              <w:t>getDpnm</w:t>
            </w:r>
          </w:p>
        </w:tc>
        <w:tc>
          <w:tcPr>
            <w:tcW w:w="6539" w:type="dxa"/>
          </w:tcPr>
          <w:p w14:paraId="5CFB5BB1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부서명을 가져온다.</w:t>
            </w:r>
          </w:p>
        </w:tc>
      </w:tr>
      <w:tr w:rsidR="000C5B64" w14:paraId="6E6CC922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4C1D87BD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3ED2D63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5CF2ECA1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46EA88C9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6D05BA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17818B76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FCFEE01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로그인 사용자의 부서명  </w:t>
            </w:r>
          </w:p>
        </w:tc>
      </w:tr>
      <w:tr w:rsidR="000C5B64" w14:paraId="73E3DCE6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8E5A7E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26325497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E21BE7">
              <w:rPr>
                <w:rFonts w:ascii="맑은 고딕" w:hAnsi="맑은 고딕"/>
                <w:sz w:val="18"/>
              </w:rPr>
              <w:t xml:space="preserve">getDpnm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079E5EAA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61A26404" w14:textId="77777777" w:rsidR="000C5B64" w:rsidRDefault="000C5B64" w:rsidP="00520510">
      <w:pPr>
        <w:pStyle w:val="3"/>
        <w:rPr>
          <w:sz w:val="19"/>
          <w:szCs w:val="19"/>
        </w:rPr>
      </w:pPr>
      <w:bookmarkStart w:id="27" w:name="_Toc90889630"/>
      <w:r w:rsidRPr="00B817C2">
        <w:rPr>
          <w:rFonts w:hint="eastAsia"/>
          <w:sz w:val="19"/>
          <w:szCs w:val="19"/>
        </w:rPr>
        <w:t>부서레벨코드</w:t>
      </w:r>
      <w:bookmarkEnd w:id="2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793D957" w14:textId="77777777" w:rsidTr="000E343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DE3D980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91BDA7F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C99E931" w14:textId="77777777" w:rsidR="000C5B64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080CFDF" w14:textId="77777777" w:rsidTr="000E3430">
        <w:trPr>
          <w:trHeight w:val="306"/>
        </w:trPr>
        <w:tc>
          <w:tcPr>
            <w:tcW w:w="1276" w:type="dxa"/>
            <w:vAlign w:val="center"/>
          </w:tcPr>
          <w:p w14:paraId="1E059E99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8A20BB4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0E3430">
              <w:rPr>
                <w:rFonts w:ascii="맑은 고딕" w:hAnsi="맑은 고딕"/>
                <w:sz w:val="18"/>
              </w:rPr>
              <w:t>getDeptLvlDpcd</w:t>
            </w:r>
          </w:p>
        </w:tc>
        <w:tc>
          <w:tcPr>
            <w:tcW w:w="6539" w:type="dxa"/>
          </w:tcPr>
          <w:p w14:paraId="5BA7D41A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부서레벨코드를 가져온다.</w:t>
            </w:r>
          </w:p>
        </w:tc>
      </w:tr>
      <w:tr w:rsidR="000C5B64" w14:paraId="67365228" w14:textId="77777777" w:rsidTr="000E343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78B38376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9C743D3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0C81B62B" w14:textId="77777777" w:rsidR="000C5B64" w:rsidRDefault="000C5B64" w:rsidP="000E3430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34893E47" w14:textId="77777777" w:rsidTr="000E343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FAADC3" w14:textId="77777777" w:rsidR="000C5B64" w:rsidRPr="00B22AF1" w:rsidRDefault="000C5B64" w:rsidP="000E343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10E8D487" w14:textId="77777777" w:rsidR="000C5B64" w:rsidRPr="008C7CE5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4F2E0BD8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부서레벨코드</w:t>
            </w:r>
          </w:p>
        </w:tc>
      </w:tr>
      <w:tr w:rsidR="000C5B64" w14:paraId="0CE72B01" w14:textId="77777777" w:rsidTr="000E343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026F759" w14:textId="77777777" w:rsidR="000C5B64" w:rsidRDefault="000C5B64" w:rsidP="000E3430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41EBC4BC" w14:textId="77777777" w:rsidR="000C5B64" w:rsidRPr="008C7CE5" w:rsidRDefault="000C5B64" w:rsidP="000E3430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0E3430">
              <w:rPr>
                <w:rFonts w:ascii="맑은 고딕" w:hAnsi="맑은 고딕"/>
                <w:sz w:val="18"/>
              </w:rPr>
              <w:t xml:space="preserve">getDeptLvlDpcd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1B697C83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8DA7B71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0BE6D54" w14:textId="77777777" w:rsidR="000C5B64" w:rsidRDefault="000C5B64" w:rsidP="00520510">
      <w:pPr>
        <w:pStyle w:val="3"/>
        <w:rPr>
          <w:sz w:val="19"/>
          <w:szCs w:val="19"/>
        </w:rPr>
      </w:pPr>
      <w:bookmarkStart w:id="28" w:name="_Toc90889631"/>
      <w:r w:rsidRPr="00B817C2">
        <w:rPr>
          <w:rFonts w:hint="eastAsia"/>
          <w:sz w:val="19"/>
          <w:szCs w:val="19"/>
        </w:rPr>
        <w:t>부서레벨명</w:t>
      </w:r>
      <w:bookmarkEnd w:id="2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35FA4CD0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474E9BD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437B04E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7738677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A15F953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5E618946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EDC27BB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D1769">
              <w:rPr>
                <w:rFonts w:ascii="맑은 고딕" w:hAnsi="맑은 고딕"/>
                <w:sz w:val="18"/>
              </w:rPr>
              <w:t>getDeptLvlDpnm</w:t>
            </w:r>
          </w:p>
        </w:tc>
        <w:tc>
          <w:tcPr>
            <w:tcW w:w="6539" w:type="dxa"/>
          </w:tcPr>
          <w:p w14:paraId="3EED20F4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부서레벨명을 가져온다.</w:t>
            </w:r>
          </w:p>
        </w:tc>
      </w:tr>
      <w:tr w:rsidR="000C5B64" w14:paraId="0189B29F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80A9FF9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AA7DD7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54E8C991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3F21D03A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96234E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0CD51AE4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66755A9B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로그인 사용자의 부서레벨명</w:t>
            </w:r>
          </w:p>
        </w:tc>
      </w:tr>
      <w:tr w:rsidR="000C5B64" w14:paraId="40B1228F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F3E101F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5AFD40F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BD1769">
              <w:rPr>
                <w:rFonts w:ascii="맑은 고딕" w:hAnsi="맑은 고딕"/>
                <w:sz w:val="18"/>
              </w:rPr>
              <w:t xml:space="preserve">getDeptLvlDpnm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6687ACF3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E02E0C8" w14:textId="77777777" w:rsidR="000C5B64" w:rsidRDefault="000C5B64" w:rsidP="00520510">
      <w:pPr>
        <w:pStyle w:val="3"/>
        <w:rPr>
          <w:sz w:val="19"/>
          <w:szCs w:val="19"/>
        </w:rPr>
      </w:pPr>
      <w:bookmarkStart w:id="29" w:name="_Toc90889632"/>
      <w:r w:rsidRPr="00B817C2">
        <w:rPr>
          <w:rFonts w:hint="eastAsia"/>
          <w:sz w:val="19"/>
          <w:szCs w:val="19"/>
        </w:rPr>
        <w:lastRenderedPageBreak/>
        <w:t>본지점구분 코드</w:t>
      </w:r>
      <w:bookmarkEnd w:id="2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88E0612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F76582F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A21E2C3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1050497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A844724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0B8BCBF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D1D6E86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7E62AC">
              <w:rPr>
                <w:rFonts w:ascii="맑은 고딕" w:hAnsi="맑은 고딕"/>
                <w:sz w:val="18"/>
              </w:rPr>
              <w:t>getHdbrDscd</w:t>
            </w:r>
          </w:p>
        </w:tc>
        <w:tc>
          <w:tcPr>
            <w:tcW w:w="6539" w:type="dxa"/>
          </w:tcPr>
          <w:p w14:paraId="3D25B457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본지점 구분코드 가져온다.</w:t>
            </w:r>
          </w:p>
        </w:tc>
      </w:tr>
      <w:tr w:rsidR="000C5B64" w14:paraId="0BD1033E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6FAA329A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F6427D1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0587017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1D05B669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760FC0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08473BBA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2FCB1587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본지점 구분코드</w:t>
            </w:r>
          </w:p>
        </w:tc>
      </w:tr>
      <w:tr w:rsidR="000C5B64" w14:paraId="75BE8A6E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F338FD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78231A8D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7E62AC">
              <w:rPr>
                <w:rFonts w:ascii="맑은 고딕" w:hAnsi="맑은 고딕"/>
                <w:sz w:val="18"/>
              </w:rPr>
              <w:t xml:space="preserve">getHdbrDscd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29D19DDD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69A20385" w14:textId="77777777" w:rsidR="000C5B64" w:rsidRDefault="000C5B64" w:rsidP="00520510">
      <w:pPr>
        <w:pStyle w:val="3"/>
        <w:rPr>
          <w:sz w:val="19"/>
          <w:szCs w:val="19"/>
        </w:rPr>
      </w:pPr>
      <w:bookmarkStart w:id="30" w:name="_Toc90889633"/>
      <w:r w:rsidRPr="00B817C2">
        <w:rPr>
          <w:rFonts w:hint="eastAsia"/>
          <w:sz w:val="19"/>
          <w:szCs w:val="19"/>
        </w:rPr>
        <w:t>직책코드</w:t>
      </w:r>
      <w:bookmarkEnd w:id="3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42605A2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76DF62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0894B81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E2247B7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D9D3314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11B2DCA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5C72951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995116">
              <w:rPr>
                <w:rFonts w:ascii="맑은 고딕" w:hAnsi="맑은 고딕"/>
                <w:sz w:val="18"/>
              </w:rPr>
              <w:t>getRsofCd</w:t>
            </w:r>
          </w:p>
        </w:tc>
        <w:tc>
          <w:tcPr>
            <w:tcW w:w="6539" w:type="dxa"/>
          </w:tcPr>
          <w:p w14:paraId="1488C293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직책코드를 가져온다.</w:t>
            </w:r>
          </w:p>
        </w:tc>
      </w:tr>
      <w:tr w:rsidR="000C5B64" w14:paraId="5381B067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72BD708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892412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4DDA8734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137095B1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594971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49634EB7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01CF9415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직책코드</w:t>
            </w:r>
          </w:p>
        </w:tc>
      </w:tr>
      <w:tr w:rsidR="000C5B64" w14:paraId="304DD95A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12B5349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5626F9E6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995116">
              <w:rPr>
                <w:rFonts w:ascii="맑은 고딕" w:hAnsi="맑은 고딕"/>
                <w:sz w:val="18"/>
              </w:rPr>
              <w:t xml:space="preserve">getRsofCd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359821A5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84F8984" w14:textId="77777777" w:rsidR="000C5B64" w:rsidRDefault="000C5B64" w:rsidP="00520510">
      <w:pPr>
        <w:pStyle w:val="3"/>
        <w:rPr>
          <w:sz w:val="19"/>
          <w:szCs w:val="19"/>
        </w:rPr>
      </w:pPr>
      <w:bookmarkStart w:id="31" w:name="_Toc90889634"/>
      <w:r w:rsidRPr="00B817C2">
        <w:rPr>
          <w:rFonts w:hint="eastAsia"/>
          <w:sz w:val="19"/>
          <w:szCs w:val="19"/>
        </w:rPr>
        <w:t>직책명</w:t>
      </w:r>
      <w:bookmarkEnd w:id="3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6985F30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E5B46E0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EBAC282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DC4EBD7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C927FD1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5E88843C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645DCCC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F440ED">
              <w:rPr>
                <w:rFonts w:ascii="맑은 고딕" w:hAnsi="맑은 고딕"/>
                <w:sz w:val="18"/>
              </w:rPr>
              <w:t>getRsofNm</w:t>
            </w:r>
          </w:p>
        </w:tc>
        <w:tc>
          <w:tcPr>
            <w:tcW w:w="6539" w:type="dxa"/>
          </w:tcPr>
          <w:p w14:paraId="31344046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로그인 사용자의 직책명을 가져온다.</w:t>
            </w:r>
          </w:p>
        </w:tc>
      </w:tr>
      <w:tr w:rsidR="000C5B64" w14:paraId="77573E9B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5B3E4C3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FFECB45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6CC9087B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5679B98F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09BE1C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35CF377A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69900E19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직책명</w:t>
            </w:r>
          </w:p>
        </w:tc>
      </w:tr>
      <w:tr w:rsidR="000C5B64" w14:paraId="280E8301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6D0930B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5AA5DCA5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F440ED">
              <w:rPr>
                <w:rFonts w:ascii="맑은 고딕" w:hAnsi="맑은 고딕"/>
                <w:sz w:val="18"/>
              </w:rPr>
              <w:t xml:space="preserve">getRsofNm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FC487C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41995234" w14:textId="77777777" w:rsidR="000C5B64" w:rsidRDefault="000C5B64" w:rsidP="00520510">
      <w:pPr>
        <w:pStyle w:val="3"/>
        <w:rPr>
          <w:sz w:val="19"/>
          <w:szCs w:val="19"/>
        </w:rPr>
      </w:pPr>
      <w:bookmarkStart w:id="32" w:name="_Toc90889635"/>
      <w:r w:rsidRPr="00B817C2">
        <w:rPr>
          <w:rFonts w:hint="eastAsia"/>
          <w:sz w:val="19"/>
          <w:szCs w:val="19"/>
        </w:rPr>
        <w:t>본지점(회계단위)코드</w:t>
      </w:r>
      <w:bookmarkEnd w:id="3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C74496B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1F3733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39845D8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3BC5E23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A407F21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24316C8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71C7A8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990FD4">
              <w:rPr>
                <w:rFonts w:ascii="맑은 고딕" w:hAnsi="맑은 고딕"/>
                <w:sz w:val="18"/>
              </w:rPr>
              <w:t>getHdbrCd</w:t>
            </w:r>
          </w:p>
        </w:tc>
        <w:tc>
          <w:tcPr>
            <w:tcW w:w="6539" w:type="dxa"/>
          </w:tcPr>
          <w:p w14:paraId="3A94D1C6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본지점(회계단위)코드를 가져온다.</w:t>
            </w:r>
          </w:p>
        </w:tc>
      </w:tr>
      <w:tr w:rsidR="000C5B64" w14:paraId="44307E4E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175A0BE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4875A95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07AAF2C7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1DB071E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6A5127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70B7FE56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DA519C8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본지점(회계단위)코드</w:t>
            </w:r>
          </w:p>
        </w:tc>
      </w:tr>
      <w:tr w:rsidR="000C5B64" w14:paraId="35C82EA6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ACCE3B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0270A074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990FD4">
              <w:rPr>
                <w:rFonts w:ascii="맑은 고딕" w:hAnsi="맑은 고딕"/>
                <w:sz w:val="18"/>
              </w:rPr>
              <w:t xml:space="preserve">getHdbrCd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5BB26C19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66E9EB19" w14:textId="77777777" w:rsidR="000C5B64" w:rsidRDefault="000C5B64" w:rsidP="00520510">
      <w:pPr>
        <w:pStyle w:val="3"/>
        <w:rPr>
          <w:sz w:val="19"/>
          <w:szCs w:val="19"/>
        </w:rPr>
      </w:pPr>
      <w:bookmarkStart w:id="33" w:name="_Toc90889636"/>
      <w:r w:rsidRPr="00B817C2">
        <w:rPr>
          <w:rFonts w:hint="eastAsia"/>
          <w:sz w:val="19"/>
          <w:szCs w:val="19"/>
        </w:rPr>
        <w:t>본지점(회계단위)명</w:t>
      </w:r>
      <w:bookmarkEnd w:id="33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75F1C98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6ED0D20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F1D65CF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5D7803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8368101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36D8BFCC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442C10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215DEF">
              <w:rPr>
                <w:rFonts w:ascii="맑은 고딕" w:hAnsi="맑은 고딕"/>
                <w:sz w:val="18"/>
              </w:rPr>
              <w:t>getHdbrNm</w:t>
            </w:r>
          </w:p>
        </w:tc>
        <w:tc>
          <w:tcPr>
            <w:tcW w:w="6539" w:type="dxa"/>
          </w:tcPr>
          <w:p w14:paraId="7FF36A0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본지점(회계단위)명을 가져온다.</w:t>
            </w:r>
          </w:p>
        </w:tc>
      </w:tr>
      <w:tr w:rsidR="000C5B64" w14:paraId="4CF66186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1DFFD8B6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B296D5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F53CD42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570FEDC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0837F5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0D578986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72439326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본지점(회계단위)명</w:t>
            </w:r>
          </w:p>
        </w:tc>
      </w:tr>
      <w:tr w:rsidR="000C5B64" w14:paraId="2288F1E0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AEE008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7974D9B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215DEF">
              <w:rPr>
                <w:rFonts w:ascii="맑은 고딕" w:hAnsi="맑은 고딕"/>
                <w:sz w:val="18"/>
              </w:rPr>
              <w:t xml:space="preserve">getHdbrNm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7AB3EB8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63605D82" w14:textId="77777777" w:rsidR="000C5B64" w:rsidRDefault="000C5B64" w:rsidP="00520510">
      <w:pPr>
        <w:pStyle w:val="3"/>
        <w:rPr>
          <w:sz w:val="19"/>
          <w:szCs w:val="19"/>
        </w:rPr>
      </w:pPr>
      <w:bookmarkStart w:id="34" w:name="_Toc90889637"/>
      <w:r w:rsidRPr="00B817C2">
        <w:rPr>
          <w:rFonts w:hint="eastAsia"/>
          <w:sz w:val="19"/>
          <w:szCs w:val="19"/>
        </w:rPr>
        <w:t>서비스ID</w:t>
      </w:r>
      <w:bookmarkEnd w:id="3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46D5FF2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2F0239D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192FA47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E985123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7D70644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73066B2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lastRenderedPageBreak/>
              <w:t>public</w:t>
            </w:r>
          </w:p>
        </w:tc>
        <w:tc>
          <w:tcPr>
            <w:tcW w:w="1985" w:type="dxa"/>
            <w:vAlign w:val="center"/>
          </w:tcPr>
          <w:p w14:paraId="584A9A41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0F1D8E">
              <w:rPr>
                <w:rFonts w:ascii="맑은 고딕" w:hAnsi="맑은 고딕"/>
                <w:sz w:val="18"/>
              </w:rPr>
              <w:t>getServiceId</w:t>
            </w:r>
          </w:p>
        </w:tc>
        <w:tc>
          <w:tcPr>
            <w:tcW w:w="6539" w:type="dxa"/>
          </w:tcPr>
          <w:p w14:paraId="410C81A9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요청 서비스ID를 가져온다. (화면에서 전달)</w:t>
            </w:r>
          </w:p>
        </w:tc>
      </w:tr>
      <w:tr w:rsidR="000C5B64" w14:paraId="42353720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F18185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A69F5C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5E06B406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48B40E0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E90A483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5E03FFEB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A7DBB67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요청 서비스ID</w:t>
            </w:r>
          </w:p>
        </w:tc>
      </w:tr>
      <w:tr w:rsidR="000C5B64" w14:paraId="4286EC35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D449EC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C8C041F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0F1D8E">
              <w:rPr>
                <w:rFonts w:ascii="맑은 고딕" w:hAnsi="맑은 고딕"/>
                <w:sz w:val="18"/>
              </w:rPr>
              <w:t xml:space="preserve">getServiceId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D208A0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45B9058" w14:textId="77777777" w:rsidR="000C5B64" w:rsidRDefault="000C5B64" w:rsidP="00520510">
      <w:pPr>
        <w:pStyle w:val="3"/>
        <w:rPr>
          <w:sz w:val="19"/>
          <w:szCs w:val="19"/>
        </w:rPr>
      </w:pPr>
      <w:bookmarkStart w:id="35" w:name="_Toc90889638"/>
      <w:r w:rsidRPr="00B817C2">
        <w:rPr>
          <w:rFonts w:hint="eastAsia"/>
          <w:sz w:val="19"/>
          <w:szCs w:val="19"/>
        </w:rPr>
        <w:t>버튼아이디</w:t>
      </w:r>
      <w:bookmarkEnd w:id="3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995B773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7BD7873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AC2D6F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FBE10C1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E20F4D7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1FAB698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DFB5295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DE6F33">
              <w:rPr>
                <w:rFonts w:ascii="맑은 고딕" w:hAnsi="맑은 고딕"/>
                <w:sz w:val="18"/>
              </w:rPr>
              <w:t>getBtnId</w:t>
            </w:r>
          </w:p>
        </w:tc>
        <w:tc>
          <w:tcPr>
            <w:tcW w:w="6539" w:type="dxa"/>
          </w:tcPr>
          <w:p w14:paraId="7D9BD40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버튼ID가져온다. (화면에서 전달)</w:t>
            </w:r>
          </w:p>
        </w:tc>
      </w:tr>
      <w:tr w:rsidR="000C5B64" w14:paraId="73AD3294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315DCB1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644721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ADAB70D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42AB1BF1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7A5532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2E233B8D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18B068A4" w14:textId="77777777" w:rsidR="000C5B64" w:rsidRPr="008C7CE5" w:rsidRDefault="000C5B64" w:rsidP="00DE6F33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버튼ID</w:t>
            </w:r>
          </w:p>
        </w:tc>
      </w:tr>
      <w:tr w:rsidR="000C5B64" w14:paraId="0F1759C1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5BC78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101DA1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DE6F33">
              <w:rPr>
                <w:rFonts w:ascii="맑은 고딕" w:hAnsi="맑은 고딕"/>
                <w:sz w:val="18"/>
              </w:rPr>
              <w:t xml:space="preserve">getBtnId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0DDAEE99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30020E0" w14:textId="77777777" w:rsidR="000C5B64" w:rsidRDefault="000C5B64" w:rsidP="00520510">
      <w:pPr>
        <w:pStyle w:val="3"/>
        <w:rPr>
          <w:sz w:val="19"/>
          <w:szCs w:val="19"/>
        </w:rPr>
      </w:pPr>
      <w:bookmarkStart w:id="36" w:name="_Toc90889639"/>
      <w:r w:rsidRPr="00B817C2">
        <w:rPr>
          <w:rFonts w:hint="eastAsia"/>
          <w:sz w:val="19"/>
          <w:szCs w:val="19"/>
        </w:rPr>
        <w:t>화면ID</w:t>
      </w:r>
      <w:bookmarkEnd w:id="36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25C6048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6F9FB2E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F25EA54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C9B7174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F94EE44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5CE68EA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3FACD06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D350EA">
              <w:rPr>
                <w:rFonts w:ascii="맑은 고딕" w:hAnsi="맑은 고딕"/>
                <w:sz w:val="18"/>
              </w:rPr>
              <w:t>getPageId</w:t>
            </w:r>
          </w:p>
        </w:tc>
        <w:tc>
          <w:tcPr>
            <w:tcW w:w="6539" w:type="dxa"/>
          </w:tcPr>
          <w:p w14:paraId="17980F7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서비스 요청 화면ID를 가져온다. (화면에서 전달)</w:t>
            </w:r>
          </w:p>
        </w:tc>
      </w:tr>
      <w:tr w:rsidR="000C5B64" w14:paraId="0FDB5D90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4F85717B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D5F6029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5EF8F4FC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BC2B823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A11402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5789817E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139A6D9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화면ID</w:t>
            </w:r>
          </w:p>
        </w:tc>
      </w:tr>
      <w:tr w:rsidR="000C5B64" w14:paraId="2240E9FC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1EE05E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03926532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D350EA">
              <w:rPr>
                <w:rFonts w:ascii="맑은 고딕" w:hAnsi="맑은 고딕"/>
                <w:sz w:val="18"/>
              </w:rPr>
              <w:t xml:space="preserve">getPageId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2F5D329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56A1CED" w14:textId="77777777" w:rsidR="000C5B64" w:rsidRDefault="000C5B64" w:rsidP="00520510">
      <w:pPr>
        <w:pStyle w:val="3"/>
        <w:rPr>
          <w:sz w:val="19"/>
          <w:szCs w:val="19"/>
        </w:rPr>
      </w:pPr>
      <w:bookmarkStart w:id="37" w:name="_Toc90889640"/>
      <w:r w:rsidRPr="006D446C">
        <w:rPr>
          <w:rFonts w:hint="eastAsia"/>
          <w:sz w:val="19"/>
          <w:szCs w:val="19"/>
        </w:rPr>
        <w:t>화</w:t>
      </w:r>
      <w:r w:rsidRPr="00B817C2">
        <w:rPr>
          <w:rFonts w:hint="eastAsia"/>
          <w:sz w:val="19"/>
          <w:szCs w:val="19"/>
        </w:rPr>
        <w:t>면이름</w:t>
      </w:r>
      <w:bookmarkEnd w:id="37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976D945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2E47CAC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28FC4C0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07BD3BE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7D0419D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6F79FD36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5F3F5F5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D350EA">
              <w:rPr>
                <w:rFonts w:ascii="맑은 고딕" w:hAnsi="맑은 고딕"/>
                <w:sz w:val="18"/>
              </w:rPr>
              <w:t>getPageId</w:t>
            </w:r>
          </w:p>
        </w:tc>
        <w:tc>
          <w:tcPr>
            <w:tcW w:w="6539" w:type="dxa"/>
          </w:tcPr>
          <w:p w14:paraId="6B2F7CB6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서비스 요청 화면ID를 가져온다. (화면에서 전달)</w:t>
            </w:r>
          </w:p>
        </w:tc>
      </w:tr>
      <w:tr w:rsidR="000C5B64" w14:paraId="3FAAE65C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B71E24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B037BA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5FAB09FC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01198D15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541AC9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27944FD0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7FC69A47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화면ID</w:t>
            </w:r>
          </w:p>
        </w:tc>
      </w:tr>
      <w:tr w:rsidR="000C5B64" w14:paraId="659024EA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C4618B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382E5C1A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D350EA">
              <w:rPr>
                <w:rFonts w:ascii="맑은 고딕" w:hAnsi="맑은 고딕"/>
                <w:sz w:val="18"/>
              </w:rPr>
              <w:t xml:space="preserve">getPageId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65E50C2F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F11457C" w14:textId="77777777" w:rsidR="000C5B64" w:rsidRDefault="000C5B64" w:rsidP="00520510">
      <w:pPr>
        <w:pStyle w:val="3"/>
        <w:rPr>
          <w:sz w:val="19"/>
          <w:szCs w:val="19"/>
        </w:rPr>
      </w:pPr>
      <w:bookmarkStart w:id="38" w:name="_Toc90889641"/>
      <w:r w:rsidRPr="00B817C2">
        <w:rPr>
          <w:rFonts w:hint="eastAsia"/>
          <w:sz w:val="19"/>
          <w:szCs w:val="19"/>
        </w:rPr>
        <w:t>로그핸들여부</w:t>
      </w:r>
      <w:bookmarkEnd w:id="38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51BC540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4A37AC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EAA81EE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E476C8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C26C942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156AD6EF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EC44885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293EFF">
              <w:rPr>
                <w:rFonts w:ascii="맑은 고딕" w:hAnsi="맑은 고딕"/>
                <w:sz w:val="18"/>
              </w:rPr>
              <w:t>getLogHndlYn</w:t>
            </w:r>
          </w:p>
        </w:tc>
        <w:tc>
          <w:tcPr>
            <w:tcW w:w="6539" w:type="dxa"/>
          </w:tcPr>
          <w:p w14:paraId="0B1EEAEA" w14:textId="77777777" w:rsidR="000C5B64" w:rsidRPr="008C7CE5" w:rsidRDefault="000C5B64" w:rsidP="00293EF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이미지로그 작성여부를 가져온다.(화면에서 전달)</w:t>
            </w:r>
          </w:p>
        </w:tc>
      </w:tr>
      <w:tr w:rsidR="000C5B64" w14:paraId="78975E95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3703AFEF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3813E31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03B9387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72B5D8D1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2147157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454CF025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33A5979B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이미지로그 작성여부</w:t>
            </w:r>
          </w:p>
        </w:tc>
      </w:tr>
      <w:tr w:rsidR="000C5B64" w14:paraId="440D3AEB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4BBD0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059F1C4C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293EFF">
              <w:rPr>
                <w:rFonts w:ascii="맑은 고딕" w:hAnsi="맑은 고딕"/>
                <w:sz w:val="18"/>
              </w:rPr>
              <w:t xml:space="preserve">getLogHndlYn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A9A22C3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6346111" w14:textId="77777777" w:rsidR="000C5B64" w:rsidRDefault="000C5B64" w:rsidP="00520510">
      <w:pPr>
        <w:pStyle w:val="3"/>
        <w:rPr>
          <w:sz w:val="19"/>
          <w:szCs w:val="19"/>
        </w:rPr>
      </w:pPr>
      <w:bookmarkStart w:id="39" w:name="_Toc90889642"/>
      <w:r w:rsidRPr="00B817C2">
        <w:rPr>
          <w:rFonts w:hint="eastAsia"/>
          <w:sz w:val="19"/>
          <w:szCs w:val="19"/>
        </w:rPr>
        <w:t>SQL 로그 저장여부</w:t>
      </w:r>
      <w:bookmarkEnd w:id="39"/>
      <w:r w:rsidRPr="00B817C2"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238A490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27C94ED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06A3A71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650BB91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AF4CB31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220DD79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814AD4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717035">
              <w:rPr>
                <w:rFonts w:ascii="맑은 고딕" w:hAnsi="맑은 고딕"/>
                <w:sz w:val="18"/>
              </w:rPr>
              <w:t>getAcmpSqlLogApyn</w:t>
            </w:r>
          </w:p>
        </w:tc>
        <w:tc>
          <w:tcPr>
            <w:tcW w:w="6539" w:type="dxa"/>
          </w:tcPr>
          <w:p w14:paraId="1C49169A" w14:textId="77777777" w:rsidR="000C5B64" w:rsidRPr="008C7CE5" w:rsidRDefault="000C5B64" w:rsidP="00717035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Query실행 로그 작성여부를 가져온다.(화면에서 전달)</w:t>
            </w:r>
          </w:p>
        </w:tc>
      </w:tr>
      <w:tr w:rsidR="000C5B64" w14:paraId="3F78B748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5C23E7F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8862440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D299652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130B2BDB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1C29CA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lastRenderedPageBreak/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747BDBAF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4EA7B658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Query실행 로그</w:t>
            </w:r>
          </w:p>
        </w:tc>
      </w:tr>
      <w:tr w:rsidR="000C5B64" w14:paraId="2234A598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9E3AE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0745F78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717035">
              <w:rPr>
                <w:rFonts w:ascii="맑은 고딕" w:hAnsi="맑은 고딕"/>
                <w:sz w:val="18"/>
              </w:rPr>
              <w:t>getAcmpSqlLogApyn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58C1859E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32FF098" w14:textId="77777777" w:rsidR="000C5B64" w:rsidRDefault="000C5B64" w:rsidP="00520510">
      <w:pPr>
        <w:pStyle w:val="3"/>
        <w:rPr>
          <w:sz w:val="19"/>
          <w:szCs w:val="19"/>
        </w:rPr>
      </w:pPr>
      <w:bookmarkStart w:id="40" w:name="_Toc90889643"/>
      <w:r w:rsidRPr="00B817C2">
        <w:rPr>
          <w:rFonts w:hint="eastAsia"/>
          <w:sz w:val="19"/>
          <w:szCs w:val="19"/>
        </w:rPr>
        <w:t>마감</w:t>
      </w:r>
      <w:r>
        <w:rPr>
          <w:rFonts w:hint="eastAsia"/>
          <w:sz w:val="19"/>
          <w:szCs w:val="19"/>
        </w:rPr>
        <w:t xml:space="preserve"> </w:t>
      </w:r>
      <w:r w:rsidRPr="00B817C2">
        <w:rPr>
          <w:rFonts w:hint="eastAsia"/>
          <w:sz w:val="19"/>
          <w:szCs w:val="19"/>
        </w:rPr>
        <w:t>이후</w:t>
      </w:r>
      <w:r>
        <w:rPr>
          <w:rFonts w:hint="eastAsia"/>
          <w:sz w:val="19"/>
          <w:szCs w:val="19"/>
        </w:rPr>
        <w:t xml:space="preserve"> </w:t>
      </w:r>
      <w:r w:rsidRPr="00B817C2">
        <w:rPr>
          <w:rFonts w:hint="eastAsia"/>
          <w:sz w:val="19"/>
          <w:szCs w:val="19"/>
        </w:rPr>
        <w:t>서비스요청</w:t>
      </w:r>
      <w:r>
        <w:rPr>
          <w:rFonts w:hint="eastAsia"/>
          <w:sz w:val="19"/>
          <w:szCs w:val="19"/>
        </w:rPr>
        <w:t xml:space="preserve"> </w:t>
      </w:r>
      <w:r w:rsidRPr="00B817C2">
        <w:rPr>
          <w:rFonts w:hint="eastAsia"/>
          <w:sz w:val="19"/>
          <w:szCs w:val="19"/>
        </w:rPr>
        <w:t>허용여부</w:t>
      </w:r>
      <w:bookmarkEnd w:id="40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2B5CE6C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12DA3CD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EF1CC3C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D34EEB0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BB9F715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23BCE21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039A86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D26621">
              <w:rPr>
                <w:rFonts w:ascii="맑은 고딕" w:hAnsi="맑은 고딕"/>
                <w:sz w:val="18"/>
              </w:rPr>
              <w:t>getIsClsnCheck</w:t>
            </w:r>
          </w:p>
        </w:tc>
        <w:tc>
          <w:tcPr>
            <w:tcW w:w="6539" w:type="dxa"/>
          </w:tcPr>
          <w:p w14:paraId="5EFE456B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업무 마감시간 이후 서비스 요청 허용여부를 가져온다. (화면에서 전달)</w:t>
            </w:r>
          </w:p>
        </w:tc>
      </w:tr>
      <w:tr w:rsidR="000C5B64" w14:paraId="60385BE3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0848B8F9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8ECE1DA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62A14747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1038FEDE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29FF49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7F337BF7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7527BADF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업무 마감시간 이후 서비스 요청 허용여부</w:t>
            </w:r>
          </w:p>
        </w:tc>
      </w:tr>
      <w:tr w:rsidR="000C5B64" w14:paraId="2C477407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59635E1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E9DF186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D26621">
              <w:rPr>
                <w:rFonts w:ascii="맑은 고딕" w:hAnsi="맑은 고딕"/>
                <w:sz w:val="18"/>
              </w:rPr>
              <w:t xml:space="preserve">getIsClsnCheck 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C3AFBE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0DDF5C3D" w14:textId="77777777" w:rsidR="000C5B64" w:rsidRDefault="000C5B64" w:rsidP="00520510">
      <w:pPr>
        <w:pStyle w:val="3"/>
        <w:rPr>
          <w:sz w:val="19"/>
          <w:szCs w:val="19"/>
        </w:rPr>
      </w:pPr>
      <w:bookmarkStart w:id="41" w:name="_Toc90889644"/>
      <w:r w:rsidRPr="00B817C2">
        <w:rPr>
          <w:rFonts w:hint="eastAsia"/>
          <w:sz w:val="19"/>
          <w:szCs w:val="19"/>
        </w:rPr>
        <w:t>DB타입 - 업무에서 사용할 DB속성정보</w:t>
      </w:r>
      <w:bookmarkEnd w:id="41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72818CA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CE238EC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DAE8862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BB2D87D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A1D6EC5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484BCE01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F2AE74A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D419AB">
              <w:rPr>
                <w:rFonts w:ascii="맑은 고딕" w:hAnsi="맑은 고딕"/>
                <w:sz w:val="18"/>
              </w:rPr>
              <w:t>getType</w:t>
            </w:r>
          </w:p>
        </w:tc>
        <w:tc>
          <w:tcPr>
            <w:tcW w:w="6539" w:type="dxa"/>
          </w:tcPr>
          <w:p w14:paraId="4BF7BD13" w14:textId="77777777" w:rsidR="000C5B64" w:rsidRPr="008C7CE5" w:rsidRDefault="000C5B64" w:rsidP="00D419A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DB 타입을 가져온다. (화면에서 전달)</w:t>
            </w:r>
          </w:p>
        </w:tc>
      </w:tr>
      <w:tr w:rsidR="000C5B64" w14:paraId="5C8B568A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562F78D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63BEB4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3BE09D0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167017C5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83CE36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238AE4E8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227C525A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DB타입</w:t>
            </w:r>
          </w:p>
        </w:tc>
      </w:tr>
      <w:tr w:rsidR="000C5B64" w14:paraId="1AD33E8E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4CA89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48EBD83C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D419AB">
              <w:rPr>
                <w:rFonts w:ascii="맑은 고딕" w:hAnsi="맑은 고딕"/>
                <w:sz w:val="18"/>
              </w:rPr>
              <w:t>getType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35138F60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4A701BC8" w14:textId="77777777" w:rsidR="000C5B64" w:rsidRDefault="000C5B64" w:rsidP="00520510">
      <w:pPr>
        <w:pStyle w:val="3"/>
        <w:rPr>
          <w:sz w:val="19"/>
          <w:szCs w:val="19"/>
        </w:rPr>
      </w:pPr>
      <w:bookmarkStart w:id="42" w:name="_Toc90889645"/>
      <w:r w:rsidRPr="00B817C2">
        <w:rPr>
          <w:rFonts w:hint="eastAsia"/>
          <w:sz w:val="19"/>
          <w:szCs w:val="19"/>
        </w:rPr>
        <w:t>글로벌ID</w:t>
      </w:r>
      <w:bookmarkEnd w:id="42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05E1BF3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9E6B38D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28317A4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A2ECC3C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5F3684A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5563004F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20FB80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86605B">
              <w:rPr>
                <w:rFonts w:ascii="맑은 고딕" w:hAnsi="맑은 고딕"/>
                <w:sz w:val="18"/>
              </w:rPr>
              <w:t>getGuid</w:t>
            </w:r>
          </w:p>
        </w:tc>
        <w:tc>
          <w:tcPr>
            <w:tcW w:w="6539" w:type="dxa"/>
          </w:tcPr>
          <w:p w14:paraId="4013E2DF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서비스 요청 식별값인 GUID를 가져온다.</w:t>
            </w:r>
          </w:p>
        </w:tc>
      </w:tr>
      <w:tr w:rsidR="000C5B64" w14:paraId="329B550A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75F4D29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C3F164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B45DF7C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7A0AB8F5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1A34EE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646D4F32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0842EF8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서비스 요청 식별값 GUID</w:t>
            </w:r>
          </w:p>
        </w:tc>
      </w:tr>
      <w:tr w:rsidR="000C5B64" w14:paraId="62C56280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66792E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5E439C05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86605B">
              <w:rPr>
                <w:rFonts w:ascii="맑은 고딕" w:hAnsi="맑은 고딕"/>
                <w:sz w:val="18"/>
              </w:rPr>
              <w:t>getGuid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4960BDEA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F6285B0" w14:textId="77777777" w:rsidR="000C5B64" w:rsidRDefault="000C5B64" w:rsidP="00520510">
      <w:pPr>
        <w:pStyle w:val="3"/>
        <w:rPr>
          <w:sz w:val="19"/>
          <w:szCs w:val="19"/>
        </w:rPr>
      </w:pPr>
      <w:bookmarkStart w:id="43" w:name="_Toc90889646"/>
      <w:r w:rsidRPr="00285BAB">
        <w:rPr>
          <w:rFonts w:hint="eastAsia"/>
          <w:sz w:val="19"/>
          <w:szCs w:val="19"/>
        </w:rPr>
        <w:t>원</w:t>
      </w:r>
      <w:r w:rsidRPr="00B817C2">
        <w:rPr>
          <w:rFonts w:hint="eastAsia"/>
          <w:sz w:val="19"/>
          <w:szCs w:val="19"/>
        </w:rPr>
        <w:t>거래 글로벌ID</w:t>
      </w:r>
      <w:bookmarkEnd w:id="43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42C511E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1AF75F3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34CA9E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F1F7085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DD667C8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7330CB9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1FEEB3F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AE5F6C">
              <w:rPr>
                <w:rFonts w:ascii="맑은 고딕" w:hAnsi="맑은 고딕"/>
                <w:sz w:val="18"/>
              </w:rPr>
              <w:t>getOrgGuid</w:t>
            </w:r>
          </w:p>
        </w:tc>
        <w:tc>
          <w:tcPr>
            <w:tcW w:w="6539" w:type="dxa"/>
          </w:tcPr>
          <w:p w14:paraId="1B939ABE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공통부에 설정된 이전 거래 서비스 요청 식별값인 GUID를 가져온다. </w:t>
            </w:r>
          </w:p>
          <w:p w14:paraId="08A4301C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(화면에서 전달)</w:t>
            </w:r>
          </w:p>
        </w:tc>
      </w:tr>
      <w:tr w:rsidR="000C5B64" w14:paraId="14919C85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455833AE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3C373C0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5C3C68E9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72A1ECE5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2E670B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5C33EAD5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4EC4E56A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이전 거래 서비스 요청 식별값 GUID</w:t>
            </w:r>
          </w:p>
        </w:tc>
      </w:tr>
      <w:tr w:rsidR="000C5B64" w14:paraId="4D55851F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90A01C8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1FF32169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AE5F6C">
              <w:rPr>
                <w:rFonts w:ascii="맑은 고딕" w:hAnsi="맑은 고딕"/>
                <w:sz w:val="18"/>
              </w:rPr>
              <w:t>getOrgGuid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64E0D72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0AA7AF6" w14:textId="77777777" w:rsidR="000C5B64" w:rsidRDefault="000C5B64" w:rsidP="00520510">
      <w:pPr>
        <w:pStyle w:val="3"/>
        <w:rPr>
          <w:sz w:val="19"/>
          <w:szCs w:val="19"/>
        </w:rPr>
      </w:pPr>
      <w:bookmarkStart w:id="44" w:name="_Toc90889647"/>
      <w:r w:rsidRPr="00285BAB">
        <w:rPr>
          <w:rFonts w:hint="eastAsia"/>
          <w:sz w:val="19"/>
          <w:szCs w:val="19"/>
        </w:rPr>
        <w:t>서비스요청</w:t>
      </w:r>
      <w:r w:rsidRPr="00B817C2">
        <w:rPr>
          <w:rFonts w:hint="eastAsia"/>
          <w:sz w:val="19"/>
          <w:szCs w:val="19"/>
        </w:rPr>
        <w:t xml:space="preserve"> 시간 </w:t>
      </w:r>
      <w:r>
        <w:rPr>
          <w:sz w:val="19"/>
          <w:szCs w:val="19"/>
        </w:rPr>
        <w:t>–</w:t>
      </w:r>
      <w:r w:rsidRPr="00B817C2">
        <w:rPr>
          <w:rFonts w:hint="eastAsia"/>
          <w:sz w:val="19"/>
          <w:szCs w:val="19"/>
        </w:rPr>
        <w:t xml:space="preserve"> 거래시간</w:t>
      </w:r>
      <w:bookmarkEnd w:id="44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B884647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73C0503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4990F2B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EE7BE9C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30CDFF3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35FD094E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75AC463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0E0E9E">
              <w:rPr>
                <w:rFonts w:ascii="맑은 고딕" w:hAnsi="맑은 고딕"/>
                <w:sz w:val="18"/>
              </w:rPr>
              <w:t>getTimestamp</w:t>
            </w:r>
          </w:p>
        </w:tc>
        <w:tc>
          <w:tcPr>
            <w:tcW w:w="6539" w:type="dxa"/>
          </w:tcPr>
          <w:p w14:paraId="002CD5A6" w14:textId="77777777" w:rsidR="000C5B64" w:rsidRPr="000E0E9E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공통부에 설정된 밀리세컨드 단위의 서비스요청 시각을 가져온다.</w:t>
            </w:r>
          </w:p>
        </w:tc>
      </w:tr>
      <w:tr w:rsidR="000C5B64" w14:paraId="638A2867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FF85249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47976AF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2CB124F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43F00811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3CF11A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lastRenderedPageBreak/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2AFA4BB0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  <w:shd w:val="clear" w:color="auto" w:fill="FFFFFF" w:themeFill="background1"/>
          </w:tcPr>
          <w:p w14:paraId="5F365F39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서비스요청 시각</w:t>
            </w:r>
          </w:p>
        </w:tc>
      </w:tr>
      <w:tr w:rsidR="000C5B64" w14:paraId="16861957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723F6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3BF73A58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0E0E9E">
              <w:rPr>
                <w:rFonts w:ascii="맑은 고딕" w:hAnsi="맑은 고딕"/>
                <w:sz w:val="18"/>
              </w:rPr>
              <w:t>getTimestamp</w:t>
            </w:r>
            <w:r w:rsidRPr="00EF6418">
              <w:rPr>
                <w:rFonts w:ascii="맑은 고딕" w:hAnsi="맑은 고딕"/>
                <w:sz w:val="18"/>
              </w:rPr>
              <w:t>();</w:t>
            </w:r>
          </w:p>
        </w:tc>
      </w:tr>
    </w:tbl>
    <w:p w14:paraId="3186CA2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B058F03" w14:textId="77777777" w:rsidR="000C5B64" w:rsidRPr="008B49D1" w:rsidRDefault="000C5B64" w:rsidP="008B49D1">
      <w:pPr>
        <w:pStyle w:val="3"/>
        <w:rPr>
          <w:sz w:val="19"/>
          <w:szCs w:val="19"/>
        </w:rPr>
      </w:pPr>
      <w:bookmarkStart w:id="45" w:name="_Toc90889648"/>
      <w:r w:rsidRPr="00B817C2">
        <w:rPr>
          <w:rFonts w:hint="eastAsia"/>
          <w:sz w:val="19"/>
          <w:szCs w:val="19"/>
        </w:rPr>
        <w:t>공통부에 메시지</w:t>
      </w:r>
      <w:r>
        <w:rPr>
          <w:rFonts w:hint="eastAsia"/>
          <w:sz w:val="19"/>
          <w:szCs w:val="19"/>
        </w:rPr>
        <w:t xml:space="preserve"> 설정</w:t>
      </w:r>
      <w:bookmarkEnd w:id="45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E622A5D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F4C27F4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7A58884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47317B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453B689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77000BEC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7D64A4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8B49D1">
              <w:rPr>
                <w:rFonts w:ascii="맑은 고딕" w:hAnsi="맑은 고딕"/>
                <w:sz w:val="18"/>
              </w:rPr>
              <w:t>setHeaderMessage</w:t>
            </w:r>
          </w:p>
        </w:tc>
        <w:tc>
          <w:tcPr>
            <w:tcW w:w="6539" w:type="dxa"/>
          </w:tcPr>
          <w:p w14:paraId="52EC7510" w14:textId="77777777" w:rsidR="000C5B64" w:rsidRPr="000E0E9E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화면에 전달할 메시지 정보를 공통부의 대표 메시지에 설정한다.</w:t>
            </w:r>
          </w:p>
        </w:tc>
      </w:tr>
      <w:tr w:rsidR="000C5B64" w14:paraId="3CC63539" w14:textId="77777777" w:rsidTr="00762BF4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A8E89CD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94943C2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8B49D1">
              <w:rPr>
                <w:rFonts w:ascii="맑은 고딕" w:hAnsi="맑은 고딕"/>
                <w:sz w:val="18"/>
              </w:rPr>
              <w:t>CgAppMsgV</w:t>
            </w:r>
            <w:r>
              <w:rPr>
                <w:rFonts w:ascii="맑은 고딕" w:hAnsi="맑은 고딕" w:hint="eastAsia"/>
                <w:sz w:val="18"/>
              </w:rPr>
              <w:t>o</w:t>
            </w:r>
          </w:p>
        </w:tc>
        <w:tc>
          <w:tcPr>
            <w:tcW w:w="6539" w:type="dxa"/>
          </w:tcPr>
          <w:p w14:paraId="4AB92B7D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메시지VO</w:t>
            </w:r>
          </w:p>
        </w:tc>
      </w:tr>
      <w:tr w:rsidR="000C5B64" w14:paraId="7B55A6BE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F4AB3E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375A33B4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  <w:shd w:val="clear" w:color="auto" w:fill="FFFFFF" w:themeFill="background1"/>
          </w:tcPr>
          <w:p w14:paraId="1A7E537D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37C3D589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EABA0A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0AEFE495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 w:rsidRPr="008B49D1">
              <w:rPr>
                <w:rFonts w:ascii="맑은 고딕" w:hAnsi="맑은 고딕"/>
                <w:sz w:val="18"/>
              </w:rPr>
              <w:t>CgAppMsgVo msgVo</w:t>
            </w:r>
            <w:r>
              <w:rPr>
                <w:rFonts w:ascii="맑은 고딕" w:hAnsi="맑은 고딕" w:hint="eastAsia"/>
                <w:sz w:val="18"/>
              </w:rPr>
              <w:t xml:space="preserve"> = new </w:t>
            </w:r>
            <w:r w:rsidRPr="008B49D1">
              <w:rPr>
                <w:rFonts w:ascii="맑은 고딕" w:hAnsi="맑은 고딕"/>
                <w:sz w:val="18"/>
              </w:rPr>
              <w:t>CgAppMsgVo</w:t>
            </w:r>
            <w:r>
              <w:rPr>
                <w:rFonts w:ascii="맑은 고딕" w:hAnsi="맑은 고딕" w:hint="eastAsia"/>
                <w:sz w:val="18"/>
              </w:rPr>
              <w:t>();</w:t>
            </w:r>
          </w:p>
          <w:p w14:paraId="3020DE87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/// VO에 메시지 정보 설정 ////</w:t>
            </w:r>
          </w:p>
          <w:p w14:paraId="7805B5EF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••••••••••••••</w:t>
            </w:r>
          </w:p>
          <w:p w14:paraId="0E218A50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8B49D1">
              <w:rPr>
                <w:rFonts w:ascii="맑은 고딕" w:hAnsi="맑은 고딕"/>
                <w:sz w:val="18"/>
              </w:rPr>
              <w:t>setHeaderMessage</w:t>
            </w:r>
            <w:r w:rsidRPr="00EF6418">
              <w:rPr>
                <w:rFonts w:ascii="맑은 고딕" w:hAnsi="맑은 고딕"/>
                <w:sz w:val="18"/>
              </w:rPr>
              <w:t>(</w:t>
            </w:r>
            <w:r w:rsidRPr="008B49D1">
              <w:rPr>
                <w:rFonts w:ascii="맑은 고딕" w:hAnsi="맑은 고딕"/>
                <w:sz w:val="18"/>
              </w:rPr>
              <w:t>msgVo</w:t>
            </w:r>
            <w:r w:rsidRPr="00EF6418">
              <w:rPr>
                <w:rFonts w:ascii="맑은 고딕" w:hAnsi="맑은 고딕"/>
                <w:sz w:val="18"/>
              </w:rPr>
              <w:t>);</w:t>
            </w:r>
          </w:p>
        </w:tc>
      </w:tr>
    </w:tbl>
    <w:p w14:paraId="6EE3C4A1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2FB48DA" w14:textId="77777777" w:rsidR="000C5B64" w:rsidRDefault="000C5B64" w:rsidP="00520510">
      <w:pPr>
        <w:pStyle w:val="3"/>
        <w:rPr>
          <w:sz w:val="19"/>
          <w:szCs w:val="19"/>
        </w:rPr>
      </w:pPr>
      <w:bookmarkStart w:id="46" w:name="_Toc90889649"/>
      <w:r w:rsidRPr="00B817C2">
        <w:rPr>
          <w:rFonts w:hint="eastAsia"/>
          <w:sz w:val="19"/>
          <w:szCs w:val="19"/>
        </w:rPr>
        <w:t>공통부</w:t>
      </w:r>
      <w:r>
        <w:rPr>
          <w:rFonts w:hint="eastAsia"/>
          <w:sz w:val="19"/>
          <w:szCs w:val="19"/>
        </w:rPr>
        <w:t>에</w:t>
      </w:r>
      <w:r w:rsidRPr="00B817C2">
        <w:rPr>
          <w:rFonts w:hint="eastAsia"/>
          <w:sz w:val="19"/>
          <w:szCs w:val="19"/>
        </w:rPr>
        <w:t xml:space="preserve"> 메시지 </w:t>
      </w:r>
      <w:r>
        <w:rPr>
          <w:rFonts w:hint="eastAsia"/>
          <w:sz w:val="19"/>
          <w:szCs w:val="19"/>
        </w:rPr>
        <w:t>상세 추가</w:t>
      </w:r>
      <w:bookmarkEnd w:id="4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13F0E1B" w14:textId="77777777" w:rsidTr="00762BF4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D26B07B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04D3DFF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E5014E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90F5F8A" w14:textId="77777777" w:rsidTr="00762BF4">
        <w:trPr>
          <w:trHeight w:val="306"/>
        </w:trPr>
        <w:tc>
          <w:tcPr>
            <w:tcW w:w="1276" w:type="dxa"/>
            <w:vAlign w:val="center"/>
          </w:tcPr>
          <w:p w14:paraId="7B0CF367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AE2AF34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F77FFD">
              <w:rPr>
                <w:rFonts w:ascii="맑은 고딕" w:hAnsi="맑은 고딕"/>
                <w:sz w:val="18"/>
              </w:rPr>
              <w:t>addHeaderMsgDetail</w:t>
            </w:r>
          </w:p>
        </w:tc>
        <w:tc>
          <w:tcPr>
            <w:tcW w:w="6539" w:type="dxa"/>
          </w:tcPr>
          <w:p w14:paraId="2568303D" w14:textId="77777777" w:rsidR="000C5B64" w:rsidRPr="000E0E9E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화면에 전달할 메시지 정보에 상세 메시지를 추가 설정한다.</w:t>
            </w:r>
          </w:p>
        </w:tc>
      </w:tr>
      <w:tr w:rsidR="000C5B64" w14:paraId="1BECBE7C" w14:textId="77777777" w:rsidTr="00F77FFD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DD100A2" w14:textId="77777777" w:rsidR="000C5B64" w:rsidRDefault="000C5B64" w:rsidP="00F77FFD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61215F9" w14:textId="77777777" w:rsidR="000C5B64" w:rsidRDefault="000C5B64" w:rsidP="00F77FFD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EE1EA77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</w:t>
            </w:r>
          </w:p>
        </w:tc>
      </w:tr>
      <w:tr w:rsidR="000C5B64" w14:paraId="2585B372" w14:textId="77777777" w:rsidTr="00762BF4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</w:tcPr>
          <w:p w14:paraId="64545A0F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30FE870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454D53F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메시지상세내용</w:t>
            </w:r>
          </w:p>
        </w:tc>
      </w:tr>
      <w:tr w:rsidR="000C5B64" w14:paraId="7983FE8E" w14:textId="77777777" w:rsidTr="00762BF4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41E2ED" w14:textId="77777777" w:rsidR="000C5B64" w:rsidRPr="00B22AF1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1BAB4EA7" w14:textId="77777777" w:rsidR="000C5B64" w:rsidRPr="008C7CE5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  <w:shd w:val="clear" w:color="auto" w:fill="FFFFFF" w:themeFill="background1"/>
          </w:tcPr>
          <w:p w14:paraId="15F52B1F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659333AA" w14:textId="77777777" w:rsidTr="00762BF4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C97390" w14:textId="77777777" w:rsidR="000C5B64" w:rsidRDefault="000C5B64" w:rsidP="00762BF4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66633D64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strMsg =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추가메시지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;</w:t>
            </w:r>
          </w:p>
          <w:p w14:paraId="08371C9E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strMsgDetail =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메시지의 상세내용을 여기에 입력합니다.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;</w:t>
            </w:r>
          </w:p>
          <w:p w14:paraId="45519378" w14:textId="77777777" w:rsidR="000C5B64" w:rsidRPr="008C7CE5" w:rsidRDefault="000C5B64" w:rsidP="00762BF4">
            <w:pPr>
              <w:rPr>
                <w:rFonts w:ascii="맑은 고딕" w:hAnsi="맑은 고딕"/>
                <w:sz w:val="18"/>
              </w:rPr>
            </w:pPr>
            <w:r w:rsidRPr="00EF6418">
              <w:rPr>
                <w:rFonts w:ascii="맑은 고딕" w:hAnsi="맑은 고딕"/>
                <w:sz w:val="18"/>
              </w:rPr>
              <w:t>UserHeaderUtil.getInstance().</w:t>
            </w:r>
            <w:r w:rsidRPr="00F77FFD">
              <w:rPr>
                <w:rFonts w:ascii="맑은 고딕" w:hAnsi="맑은 고딕"/>
                <w:sz w:val="18"/>
              </w:rPr>
              <w:t xml:space="preserve">addHeaderMsgDetail </w:t>
            </w:r>
            <w:r w:rsidRPr="00EF6418">
              <w:rPr>
                <w:rFonts w:ascii="맑은 고딕" w:hAnsi="맑은 고딕"/>
                <w:sz w:val="18"/>
              </w:rPr>
              <w:t>(</w:t>
            </w:r>
            <w:r>
              <w:rPr>
                <w:rFonts w:ascii="맑은 고딕" w:hAnsi="맑은 고딕" w:hint="eastAsia"/>
                <w:sz w:val="18"/>
              </w:rPr>
              <w:t>strMsg, strMsgDetail</w:t>
            </w:r>
            <w:r w:rsidRPr="00EF6418">
              <w:rPr>
                <w:rFonts w:ascii="맑은 고딕" w:hAnsi="맑은 고딕"/>
                <w:sz w:val="18"/>
              </w:rPr>
              <w:t>);</w:t>
            </w:r>
          </w:p>
        </w:tc>
      </w:tr>
    </w:tbl>
    <w:p w14:paraId="5B31EF20" w14:textId="77777777" w:rsidR="000C5B64" w:rsidRPr="00520510" w:rsidRDefault="000C5B64" w:rsidP="00E62D80">
      <w:pPr>
        <w:spacing w:line="320" w:lineRule="atLeast"/>
        <w:ind w:right="261"/>
        <w:rPr>
          <w:sz w:val="19"/>
          <w:szCs w:val="19"/>
          <w:lang w:val="en-GB"/>
        </w:rPr>
      </w:pPr>
    </w:p>
    <w:p w14:paraId="25AF8DD2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5AE07A0B" w14:textId="77777777" w:rsidR="000C5B64" w:rsidRPr="00806B71" w:rsidRDefault="000C5B64" w:rsidP="00D77FE5">
      <w:pPr>
        <w:pStyle w:val="1"/>
        <w:jc w:val="left"/>
      </w:pPr>
      <w:bookmarkStart w:id="47" w:name="_Toc90889650"/>
      <w:r w:rsidRPr="00E038F1">
        <w:t>CgAppDbPropUtil</w:t>
      </w:r>
      <w:bookmarkEnd w:id="47"/>
    </w:p>
    <w:p w14:paraId="70B6E025" w14:textId="77777777" w:rsidR="000C5B64" w:rsidRPr="001327A9" w:rsidRDefault="000C5B64" w:rsidP="00D77FE5">
      <w:pPr>
        <w:spacing w:line="320" w:lineRule="atLeast"/>
        <w:ind w:right="261"/>
      </w:pPr>
      <w:r w:rsidRPr="001327A9">
        <w:rPr>
          <w:rFonts w:hint="eastAsia"/>
        </w:rPr>
        <w:t>프레임워크</w:t>
      </w:r>
      <w:r w:rsidRPr="001327A9">
        <w:rPr>
          <w:rFonts w:hint="eastAsia"/>
        </w:rPr>
        <w:t>DB</w:t>
      </w:r>
      <w:r w:rsidRPr="001327A9">
        <w:rPr>
          <w:rFonts w:hint="eastAsia"/>
        </w:rPr>
        <w:t>에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등록된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프러퍼티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값을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가져오는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공통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클래스로서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프러퍼티는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그룹코드로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구분되어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등록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되어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있다</w:t>
      </w:r>
      <w:r w:rsidRPr="001327A9">
        <w:rPr>
          <w:rFonts w:hint="eastAsia"/>
        </w:rPr>
        <w:t xml:space="preserve">. </w:t>
      </w:r>
    </w:p>
    <w:p w14:paraId="32C1D7B7" w14:textId="77777777" w:rsidR="000C5B64" w:rsidRPr="001327A9" w:rsidRDefault="000C5B64" w:rsidP="00D77FE5">
      <w:pPr>
        <w:spacing w:line="320" w:lineRule="atLeast"/>
        <w:ind w:right="261"/>
      </w:pPr>
      <w:r w:rsidRPr="001327A9">
        <w:rPr>
          <w:rFonts w:hint="eastAsia"/>
        </w:rPr>
        <w:t>프레임워크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이외의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업무그룹은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공통유틸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클래스에서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구현한다</w:t>
      </w:r>
      <w:r w:rsidRPr="001327A9">
        <w:rPr>
          <w:rFonts w:hint="eastAsia"/>
        </w:rPr>
        <w:t>.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600"/>
      </w:tblGrid>
      <w:tr w:rsidR="000C5B64" w14:paraId="4A09D1C7" w14:textId="77777777" w:rsidTr="00BB580C">
        <w:trPr>
          <w:trHeight w:val="306"/>
        </w:trPr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7D4D17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프러퍼티 그룹 코드</w:t>
            </w:r>
          </w:p>
        </w:tc>
        <w:tc>
          <w:tcPr>
            <w:tcW w:w="7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F033B61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DC8B540" w14:textId="77777777" w:rsidTr="00BB580C">
        <w:trPr>
          <w:trHeight w:val="306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19B74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CG_FW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59B04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프레임워크 시스템에서 사용하는 프러퍼티 그룹 </w:t>
            </w:r>
            <w:r w:rsidRPr="00B623AD">
              <w:rPr>
                <w:rFonts w:ascii="맑은 고딕" w:hAnsi="맑은 고딕" w:hint="eastAsia"/>
                <w:b/>
                <w:color w:val="FF0000"/>
                <w:sz w:val="18"/>
              </w:rPr>
              <w:t>(일반 업무에서 사용 불가)</w:t>
            </w:r>
          </w:p>
        </w:tc>
      </w:tr>
      <w:tr w:rsidR="000C5B64" w14:paraId="0CD61BC9" w14:textId="77777777" w:rsidTr="00BB580C">
        <w:trPr>
          <w:trHeight w:val="322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E5F6C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CG_CONFIG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F7FC9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업무에서 사용하는 환경설정 프러퍼티 그룹</w:t>
            </w:r>
          </w:p>
        </w:tc>
      </w:tr>
      <w:tr w:rsidR="000C5B64" w14:paraId="1F2756B2" w14:textId="77777777" w:rsidTr="00BB580C">
        <w:trPr>
          <w:trHeight w:val="322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CF4B8BA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CG_업무코드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35F6EB8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각 업무에서 등록하여 사용하는 프러퍼티 그룹</w:t>
            </w:r>
          </w:p>
        </w:tc>
      </w:tr>
    </w:tbl>
    <w:p w14:paraId="4335B9F0" w14:textId="77777777" w:rsidR="000C5B64" w:rsidRPr="00806B71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7F2B0CC4" w14:textId="77777777" w:rsidR="000C5B64" w:rsidRPr="00806B71" w:rsidRDefault="000C5B64" w:rsidP="00D77FE5">
      <w:pPr>
        <w:pStyle w:val="2"/>
        <w:tabs>
          <w:tab w:val="num" w:pos="851"/>
        </w:tabs>
        <w:ind w:left="851" w:hanging="851"/>
        <w:jc w:val="left"/>
      </w:pPr>
      <w:bookmarkStart w:id="48" w:name="_Toc90889651"/>
      <w:r w:rsidRPr="00806B71">
        <w:rPr>
          <w:rFonts w:hint="eastAsia"/>
        </w:rPr>
        <w:t>클래스</w:t>
      </w:r>
      <w:bookmarkEnd w:id="4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0C5B64" w14:paraId="02CCC2A0" w14:textId="77777777" w:rsidTr="00BB580C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3195C094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09AD87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635303FC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AB98AF1" w14:textId="77777777" w:rsidTr="00BB580C">
        <w:trPr>
          <w:trHeight w:val="306"/>
        </w:trPr>
        <w:tc>
          <w:tcPr>
            <w:tcW w:w="2410" w:type="dxa"/>
            <w:vAlign w:val="center"/>
          </w:tcPr>
          <w:p w14:paraId="04533312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042E11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  <w:vAlign w:val="center"/>
          </w:tcPr>
          <w:p w14:paraId="06DADCD6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042E11">
              <w:rPr>
                <w:rFonts w:ascii="맑은 고딕" w:hAnsi="맑은 고딕"/>
                <w:sz w:val="18"/>
              </w:rPr>
              <w:t>CgAppDbPropUtil</w:t>
            </w:r>
          </w:p>
        </w:tc>
        <w:tc>
          <w:tcPr>
            <w:tcW w:w="5547" w:type="dxa"/>
          </w:tcPr>
          <w:p w14:paraId="1556B710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 w:rsidRPr="00042E11">
              <w:rPr>
                <w:rFonts w:ascii="맑은 고딕" w:hAnsi="맑은 고딕" w:hint="eastAsia"/>
                <w:sz w:val="18"/>
              </w:rPr>
              <w:t xml:space="preserve">프레임워크DB의  프로퍼티 테이블에 등록된 프러퍼티 값을 </w:t>
            </w:r>
            <w:r w:rsidRPr="00042E11">
              <w:rPr>
                <w:rFonts w:ascii="맑은 고딕" w:hAnsi="맑은 고딕" w:hint="eastAsia"/>
                <w:sz w:val="18"/>
              </w:rPr>
              <w:lastRenderedPageBreak/>
              <w:t>가져온다.</w:t>
            </w:r>
          </w:p>
        </w:tc>
      </w:tr>
    </w:tbl>
    <w:p w14:paraId="7B1414AF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4C6A8319" w14:textId="77777777" w:rsidR="000C5B64" w:rsidRPr="00806B71" w:rsidRDefault="000C5B64" w:rsidP="00D77FE5">
      <w:pPr>
        <w:pStyle w:val="2"/>
        <w:tabs>
          <w:tab w:val="num" w:pos="851"/>
        </w:tabs>
        <w:ind w:left="851" w:hanging="851"/>
        <w:jc w:val="left"/>
      </w:pPr>
      <w:bookmarkStart w:id="49" w:name="_Toc90889652"/>
      <w:r w:rsidRPr="00806B71">
        <w:rPr>
          <w:rFonts w:hint="eastAsia"/>
        </w:rPr>
        <w:t>메서드</w:t>
      </w:r>
      <w:bookmarkEnd w:id="49"/>
    </w:p>
    <w:p w14:paraId="2D3423C9" w14:textId="77777777" w:rsidR="000C5B64" w:rsidRPr="0059639B" w:rsidRDefault="000C5B64" w:rsidP="00D77FE5">
      <w:pPr>
        <w:pStyle w:val="3"/>
        <w:rPr>
          <w:sz w:val="19"/>
          <w:szCs w:val="19"/>
          <w:lang w:val="en-US"/>
        </w:rPr>
      </w:pPr>
      <w:bookmarkStart w:id="50" w:name="_Toc90889653"/>
      <w:r>
        <w:rPr>
          <w:rFonts w:hint="eastAsia"/>
          <w:sz w:val="19"/>
          <w:szCs w:val="19"/>
        </w:rPr>
        <w:t>클래스 인스턴스</w:t>
      </w:r>
      <w:bookmarkEnd w:id="5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8EF1897" w14:textId="77777777" w:rsidTr="00BB580C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44D975B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B466E1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6DBCA5C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9DAECCD" w14:textId="77777777" w:rsidTr="00BB580C">
        <w:trPr>
          <w:trHeight w:val="306"/>
        </w:trPr>
        <w:tc>
          <w:tcPr>
            <w:tcW w:w="1276" w:type="dxa"/>
            <w:vAlign w:val="center"/>
          </w:tcPr>
          <w:p w14:paraId="378F4BB9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F58BD25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1B04FF">
              <w:rPr>
                <w:rFonts w:ascii="맑은 고딕" w:hAnsi="맑은 고딕"/>
                <w:sz w:val="18"/>
              </w:rPr>
              <w:t>getInstance</w:t>
            </w:r>
          </w:p>
        </w:tc>
        <w:tc>
          <w:tcPr>
            <w:tcW w:w="6539" w:type="dxa"/>
          </w:tcPr>
          <w:p w14:paraId="5A5CEC1D" w14:textId="77777777" w:rsidR="000C5B64" w:rsidRPr="008C7CE5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클래스의 인스턴스를 생성하여 반환한다. 한번 생성하면 다시 생성하지 않는다.</w:t>
            </w:r>
          </w:p>
        </w:tc>
      </w:tr>
      <w:tr w:rsidR="000C5B64" w14:paraId="62C7E052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BB4D44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28FE68C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358C4F38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099CD520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F5A6D9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30E8C60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102C2BE6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50C9CBC4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A8D370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7C44CF9" w14:textId="77777777" w:rsidR="000C5B64" w:rsidRPr="00873687" w:rsidRDefault="000C5B64" w:rsidP="00BB580C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042E11">
              <w:rPr>
                <w:rFonts w:ascii="맑은 고딕" w:hAnsi="맑은 고딕"/>
                <w:sz w:val="18"/>
              </w:rPr>
              <w:t>CgAppDbPropUtil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B04FF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();</w:t>
            </w:r>
          </w:p>
        </w:tc>
      </w:tr>
    </w:tbl>
    <w:p w14:paraId="689AF9D7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1C6F8C91" w14:textId="77777777" w:rsidR="000C5B64" w:rsidRDefault="000C5B64" w:rsidP="00D77FE5">
      <w:pPr>
        <w:pStyle w:val="3"/>
        <w:rPr>
          <w:sz w:val="19"/>
          <w:szCs w:val="19"/>
        </w:rPr>
      </w:pPr>
      <w:bookmarkStart w:id="51" w:name="_Toc90889654"/>
      <w:r>
        <w:rPr>
          <w:rFonts w:hint="eastAsia"/>
          <w:sz w:val="19"/>
          <w:szCs w:val="19"/>
        </w:rPr>
        <w:t>시스템  프러퍼티 조회</w:t>
      </w:r>
      <w:bookmarkEnd w:id="5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F0BF0F2" w14:textId="77777777" w:rsidTr="00BB580C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E7059E2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73530AF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E996D8A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DFDD07F" w14:textId="77777777" w:rsidTr="00BB580C">
        <w:trPr>
          <w:trHeight w:val="306"/>
        </w:trPr>
        <w:tc>
          <w:tcPr>
            <w:tcW w:w="1276" w:type="dxa"/>
            <w:vAlign w:val="center"/>
          </w:tcPr>
          <w:p w14:paraId="78273506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32A2177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B71E66">
              <w:rPr>
                <w:rFonts w:ascii="맑은 고딕" w:hAnsi="맑은 고딕"/>
                <w:sz w:val="18"/>
              </w:rPr>
              <w:t>getFwSysConfig</w:t>
            </w:r>
          </w:p>
        </w:tc>
        <w:tc>
          <w:tcPr>
            <w:tcW w:w="6539" w:type="dxa"/>
          </w:tcPr>
          <w:p w14:paraId="5252967D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프레임워크 시스템에서 사용하는 시스템 프러퍼티 값을 조회하여 반환한다.</w:t>
            </w:r>
          </w:p>
          <w:p w14:paraId="45642575" w14:textId="77777777" w:rsidR="000C5B64" w:rsidRPr="008C20A7" w:rsidRDefault="000C5B64" w:rsidP="00BB580C">
            <w:pPr>
              <w:rPr>
                <w:rFonts w:ascii="맑은 고딕" w:hAnsi="맑은 고딕"/>
                <w:b/>
                <w:sz w:val="18"/>
              </w:rPr>
            </w:pPr>
            <w:r w:rsidRPr="008C20A7">
              <w:rPr>
                <w:rFonts w:ascii="맑은 고딕" w:hAnsi="맑은 고딕" w:hint="eastAsia"/>
                <w:b/>
                <w:color w:val="FF0000"/>
                <w:sz w:val="18"/>
              </w:rPr>
              <w:t>【주의】업무에서는 사용하지 않는다.</w:t>
            </w:r>
          </w:p>
        </w:tc>
      </w:tr>
      <w:tr w:rsidR="000C5B64" w14:paraId="27B92964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D346D8D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F5BBD1F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D7334B0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프러퍼키 키</w:t>
            </w:r>
          </w:p>
        </w:tc>
      </w:tr>
      <w:tr w:rsidR="000C5B64" w14:paraId="5133155B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75B8EC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1043F62D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A47D7EB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</w:p>
        </w:tc>
      </w:tr>
      <w:tr w:rsidR="000C5B64" w14:paraId="714DBACF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C72CBC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70BF8A0" w14:textId="77777777" w:rsidR="000C5B64" w:rsidRPr="00873687" w:rsidRDefault="000C5B64" w:rsidP="00BB580C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042E11">
              <w:rPr>
                <w:rFonts w:ascii="맑은 고딕" w:hAnsi="맑은 고딕"/>
                <w:sz w:val="18"/>
              </w:rPr>
              <w:t>CgAppDbPropUtil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B04FF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().</w:t>
            </w:r>
            <w:r w:rsidRPr="00B71E66">
              <w:rPr>
                <w:rFonts w:ascii="맑은 고딕" w:hAnsi="맑은 고딕"/>
                <w:sz w:val="18"/>
              </w:rPr>
              <w:t>getFwSysConfig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DS_NAME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4E04893D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1F11D489" w14:textId="77777777" w:rsidR="000C5B64" w:rsidRDefault="000C5B64" w:rsidP="00D77FE5">
      <w:pPr>
        <w:pStyle w:val="3"/>
        <w:rPr>
          <w:sz w:val="19"/>
          <w:szCs w:val="19"/>
        </w:rPr>
      </w:pPr>
      <w:bookmarkStart w:id="52" w:name="_Toc90889655"/>
      <w:r>
        <w:rPr>
          <w:rFonts w:hint="eastAsia"/>
          <w:sz w:val="19"/>
          <w:szCs w:val="19"/>
        </w:rPr>
        <w:t>시스템 공통 프러퍼티 조회</w:t>
      </w:r>
      <w:bookmarkEnd w:id="5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24E5E0C" w14:textId="77777777" w:rsidTr="00BB580C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A134A6A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1A724B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E9F5A0D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04A8741F" w14:textId="77777777" w:rsidTr="00BB580C">
        <w:trPr>
          <w:trHeight w:val="306"/>
        </w:trPr>
        <w:tc>
          <w:tcPr>
            <w:tcW w:w="1276" w:type="dxa"/>
            <w:vAlign w:val="center"/>
          </w:tcPr>
          <w:p w14:paraId="637AA41C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2F6B763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5701F9">
              <w:rPr>
                <w:rFonts w:ascii="맑은 고딕" w:hAnsi="맑은 고딕"/>
                <w:sz w:val="18"/>
              </w:rPr>
              <w:t>getFwCommProp</w:t>
            </w:r>
          </w:p>
        </w:tc>
        <w:tc>
          <w:tcPr>
            <w:tcW w:w="6539" w:type="dxa"/>
          </w:tcPr>
          <w:p w14:paraId="7DE63C69" w14:textId="77777777" w:rsidR="000C5B64" w:rsidRPr="008C7CE5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기간계 시스템에서 공통으로 사용하는 프러퍼티 값을 조회하여 반환한다.</w:t>
            </w:r>
          </w:p>
        </w:tc>
      </w:tr>
      <w:tr w:rsidR="000C5B64" w14:paraId="521098EE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D7B72FF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3F78126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922407C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프러퍼키 키</w:t>
            </w:r>
          </w:p>
        </w:tc>
      </w:tr>
      <w:tr w:rsidR="000C5B64" w14:paraId="5619EBE8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1C7D207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9D14224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BE3329F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</w:p>
        </w:tc>
      </w:tr>
      <w:tr w:rsidR="000C5B64" w14:paraId="1ED5A88F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7BFD92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EBB9F29" w14:textId="77777777" w:rsidR="000C5B64" w:rsidRPr="00873687" w:rsidRDefault="000C5B64" w:rsidP="00BB580C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 = </w:t>
            </w:r>
            <w:r w:rsidRPr="00042E11">
              <w:rPr>
                <w:rFonts w:ascii="맑은 고딕" w:hAnsi="맑은 고딕"/>
                <w:sz w:val="18"/>
              </w:rPr>
              <w:t>CgAppDbPropUtil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B04FF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().</w:t>
            </w:r>
            <w:r w:rsidRPr="005701F9">
              <w:rPr>
                <w:rFonts w:ascii="맑은 고딕" w:hAnsi="맑은 고딕"/>
                <w:sz w:val="18"/>
              </w:rPr>
              <w:t>getFwCommProp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MAX_ROW_COUNT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05B0466D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568A7A38" w14:textId="77777777" w:rsidR="000C5B64" w:rsidRDefault="000C5B64" w:rsidP="00D77FE5">
      <w:pPr>
        <w:pStyle w:val="3"/>
        <w:rPr>
          <w:sz w:val="19"/>
          <w:szCs w:val="19"/>
        </w:rPr>
      </w:pPr>
      <w:bookmarkStart w:id="53" w:name="_Toc90889656"/>
      <w:r>
        <w:rPr>
          <w:rFonts w:hint="eastAsia"/>
          <w:sz w:val="19"/>
          <w:szCs w:val="19"/>
        </w:rPr>
        <w:t>업무 프러퍼티 조회</w:t>
      </w:r>
      <w:bookmarkEnd w:id="53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78B7FB5" w14:textId="77777777" w:rsidTr="00BB580C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97FA025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02F7133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7168F7D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17062E1" w14:textId="77777777" w:rsidTr="00BB580C">
        <w:trPr>
          <w:trHeight w:val="306"/>
        </w:trPr>
        <w:tc>
          <w:tcPr>
            <w:tcW w:w="1276" w:type="dxa"/>
            <w:vAlign w:val="center"/>
          </w:tcPr>
          <w:p w14:paraId="4DAF1FAA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25E9F96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E438CB">
              <w:rPr>
                <w:rFonts w:ascii="맑은 고딕" w:hAnsi="맑은 고딕"/>
                <w:sz w:val="18"/>
              </w:rPr>
              <w:t>getCgAppProp</w:t>
            </w:r>
          </w:p>
        </w:tc>
        <w:tc>
          <w:tcPr>
            <w:tcW w:w="6539" w:type="dxa"/>
          </w:tcPr>
          <w:p w14:paraId="131D2DBD" w14:textId="77777777" w:rsidR="000C5B64" w:rsidRPr="008C7CE5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각 업무별 프러퍼티 값을 조화하여 반환 한다.</w:t>
            </w:r>
          </w:p>
        </w:tc>
      </w:tr>
      <w:tr w:rsidR="000C5B64" w14:paraId="6CA31FB8" w14:textId="77777777" w:rsidTr="00BB580C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F8E4CEC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129C4E4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A73196C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프러퍼키 그룹코드</w:t>
            </w:r>
          </w:p>
        </w:tc>
      </w:tr>
      <w:tr w:rsidR="000C5B64" w14:paraId="7F2E5C3D" w14:textId="77777777" w:rsidTr="00BB580C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04D931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A0D16AC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32BB793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프러퍼키 키</w:t>
            </w:r>
          </w:p>
        </w:tc>
      </w:tr>
      <w:tr w:rsidR="000C5B64" w14:paraId="130A8F51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0958832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396BF8D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93F78CF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</w:p>
        </w:tc>
      </w:tr>
      <w:tr w:rsidR="000C5B64" w14:paraId="127B4A63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28E27B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6854A2C" w14:textId="77777777" w:rsidR="000C5B64" w:rsidRPr="00873687" w:rsidRDefault="000C5B64" w:rsidP="00BB580C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strCiCode = </w:t>
            </w:r>
            <w:r w:rsidRPr="00042E11">
              <w:rPr>
                <w:rFonts w:ascii="맑은 고딕" w:hAnsi="맑은 고딕"/>
                <w:sz w:val="18"/>
              </w:rPr>
              <w:t>CgAppDbPropUtil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B04FF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().</w:t>
            </w:r>
            <w:r w:rsidRPr="00E438CB">
              <w:rPr>
                <w:rFonts w:ascii="맑은 고딕" w:hAnsi="맑은 고딕"/>
                <w:sz w:val="18"/>
              </w:rPr>
              <w:t>getCgAppProp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CG_CI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CI_CODE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1EE1679F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48510651" w14:textId="77777777" w:rsidR="000C5B64" w:rsidRDefault="000C5B64" w:rsidP="00D77FE5">
      <w:pPr>
        <w:pStyle w:val="3"/>
        <w:rPr>
          <w:sz w:val="19"/>
          <w:szCs w:val="19"/>
        </w:rPr>
      </w:pPr>
      <w:bookmarkStart w:id="54" w:name="_Toc90889657"/>
      <w:r>
        <w:rPr>
          <w:rFonts w:hint="eastAsia"/>
          <w:sz w:val="19"/>
          <w:szCs w:val="19"/>
        </w:rPr>
        <w:t>DB프러퍼티 조회</w:t>
      </w:r>
      <w:bookmarkEnd w:id="5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A621464" w14:textId="77777777" w:rsidTr="00BB580C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76C3D2C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E73A277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52C9521" w14:textId="77777777" w:rsidR="000C5B64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41876CF" w14:textId="77777777" w:rsidTr="00BB580C">
        <w:trPr>
          <w:trHeight w:val="306"/>
        </w:trPr>
        <w:tc>
          <w:tcPr>
            <w:tcW w:w="1276" w:type="dxa"/>
            <w:vAlign w:val="center"/>
          </w:tcPr>
          <w:p w14:paraId="2FB50E7B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lastRenderedPageBreak/>
              <w:t>private</w:t>
            </w:r>
          </w:p>
        </w:tc>
        <w:tc>
          <w:tcPr>
            <w:tcW w:w="1985" w:type="dxa"/>
            <w:vAlign w:val="center"/>
          </w:tcPr>
          <w:p w14:paraId="4FF94978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 w:rsidRPr="00FA7B85">
              <w:rPr>
                <w:rFonts w:ascii="맑은 고딕" w:hAnsi="맑은 고딕"/>
                <w:sz w:val="18"/>
              </w:rPr>
              <w:t>getDBPropertyValue</w:t>
            </w:r>
          </w:p>
        </w:tc>
        <w:tc>
          <w:tcPr>
            <w:tcW w:w="6539" w:type="dxa"/>
          </w:tcPr>
          <w:p w14:paraId="298450B2" w14:textId="77777777" w:rsidR="000C5B64" w:rsidRPr="008C7CE5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프러퍼티 그룹의 프러퍼티 값을 조회하여 반환</w:t>
            </w:r>
          </w:p>
        </w:tc>
      </w:tr>
      <w:tr w:rsidR="000C5B64" w14:paraId="61D137ED" w14:textId="77777777" w:rsidTr="00BB580C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992BB3D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D25FD69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5776E59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그룹코드</w:t>
            </w:r>
          </w:p>
        </w:tc>
      </w:tr>
      <w:tr w:rsidR="000C5B64" w14:paraId="40D78F26" w14:textId="77777777" w:rsidTr="00BB580C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25B7902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A3E0981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8FF9A84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키</w:t>
            </w:r>
          </w:p>
        </w:tc>
      </w:tr>
      <w:tr w:rsidR="000C5B64" w14:paraId="18B67B8E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9B6C70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D9BD109" w14:textId="77777777" w:rsidR="000C5B64" w:rsidRDefault="000C5B64" w:rsidP="00BB580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DAF49FF" w14:textId="77777777" w:rsidR="000C5B64" w:rsidRDefault="000C5B64" w:rsidP="00BB580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</w:p>
        </w:tc>
      </w:tr>
      <w:tr w:rsidR="000C5B64" w14:paraId="6CEF10D3" w14:textId="77777777" w:rsidTr="00BB580C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BAEA7BE" w14:textId="77777777" w:rsidR="000C5B64" w:rsidRPr="001D064C" w:rsidRDefault="000C5B64" w:rsidP="00BB580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665DD7E" w14:textId="77777777" w:rsidR="000C5B64" w:rsidRPr="00873687" w:rsidRDefault="000C5B64" w:rsidP="00BB580C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업무개발 소스에서는 사용불가</w:t>
            </w:r>
          </w:p>
        </w:tc>
      </w:tr>
    </w:tbl>
    <w:p w14:paraId="2A6557A1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0CDF8166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7573EB96" w14:textId="77777777" w:rsidR="000C5B64" w:rsidRPr="00CA7CC8" w:rsidRDefault="000C5B64" w:rsidP="00CA7CC8">
      <w:pPr>
        <w:pStyle w:val="1"/>
        <w:jc w:val="left"/>
      </w:pPr>
      <w:bookmarkStart w:id="55" w:name="_Toc90889658"/>
      <w:r w:rsidRPr="00D33305">
        <w:t>CgAppUserException</w:t>
      </w:r>
      <w:bookmarkEnd w:id="55"/>
    </w:p>
    <w:p w14:paraId="7B21C8E8" w14:textId="77777777" w:rsidR="000C5B64" w:rsidRPr="009E48A2" w:rsidRDefault="000C5B64" w:rsidP="00E62D80">
      <w:pPr>
        <w:spacing w:line="320" w:lineRule="atLeast"/>
        <w:ind w:right="261"/>
      </w:pPr>
      <w:r w:rsidRPr="009E48A2">
        <w:rPr>
          <w:rFonts w:hint="eastAsia"/>
        </w:rPr>
        <w:t>업무</w:t>
      </w:r>
      <w:r>
        <w:rPr>
          <w:rFonts w:hint="eastAsia"/>
        </w:rPr>
        <w:t xml:space="preserve"> </w:t>
      </w:r>
      <w:r w:rsidRPr="009E48A2">
        <w:rPr>
          <w:rFonts w:hint="eastAsia"/>
        </w:rPr>
        <w:t>비즈니스</w:t>
      </w:r>
      <w:r w:rsidRPr="009E48A2">
        <w:rPr>
          <w:rFonts w:hint="eastAsia"/>
        </w:rPr>
        <w:t xml:space="preserve"> </w:t>
      </w:r>
      <w:r w:rsidRPr="009E48A2">
        <w:rPr>
          <w:rFonts w:hint="eastAsia"/>
        </w:rPr>
        <w:t>처리시</w:t>
      </w:r>
      <w:r w:rsidRPr="009E48A2">
        <w:rPr>
          <w:rFonts w:hint="eastAsia"/>
        </w:rPr>
        <w:t xml:space="preserve"> </w:t>
      </w:r>
      <w:r w:rsidRPr="009E48A2">
        <w:rPr>
          <w:rFonts w:hint="eastAsia"/>
        </w:rPr>
        <w:t>명시적으로</w:t>
      </w:r>
      <w:r w:rsidRPr="009E48A2">
        <w:rPr>
          <w:rFonts w:hint="eastAsia"/>
        </w:rPr>
        <w:t xml:space="preserve"> </w:t>
      </w:r>
      <w:r>
        <w:rPr>
          <w:rFonts w:hint="eastAsia"/>
        </w:rPr>
        <w:t>사용자</w:t>
      </w:r>
      <w:r>
        <w:rPr>
          <w:rFonts w:hint="eastAsia"/>
        </w:rPr>
        <w:t xml:space="preserve"> </w:t>
      </w:r>
      <w:r>
        <w:rPr>
          <w:rFonts w:hint="eastAsia"/>
        </w:rPr>
        <w:t>정의</w:t>
      </w:r>
      <w:r>
        <w:rPr>
          <w:rFonts w:hint="eastAsia"/>
        </w:rPr>
        <w:t xml:space="preserve"> </w:t>
      </w:r>
      <w:r w:rsidRPr="00745F76">
        <w:rPr>
          <w:rFonts w:asciiTheme="minorEastAsia" w:eastAsiaTheme="minorEastAsia" w:hAnsiTheme="minorEastAsia" w:hint="eastAsia"/>
        </w:rPr>
        <w:t>Exception</w:t>
      </w:r>
      <w:r w:rsidRPr="009E48A2">
        <w:rPr>
          <w:rFonts w:hint="eastAsia"/>
        </w:rPr>
        <w:t>을</w:t>
      </w:r>
      <w:r w:rsidRPr="009E48A2">
        <w:rPr>
          <w:rFonts w:hint="eastAsia"/>
        </w:rPr>
        <w:t xml:space="preserve"> </w:t>
      </w:r>
      <w:r w:rsidRPr="009E48A2">
        <w:rPr>
          <w:rFonts w:hint="eastAsia"/>
        </w:rPr>
        <w:t>발생시켜야</w:t>
      </w:r>
      <w:r w:rsidRPr="009E48A2">
        <w:rPr>
          <w:rFonts w:hint="eastAsia"/>
        </w:rPr>
        <w:t xml:space="preserve"> </w:t>
      </w:r>
      <w:r w:rsidRPr="009E48A2">
        <w:rPr>
          <w:rFonts w:hint="eastAsia"/>
        </w:rPr>
        <w:t>하는</w:t>
      </w:r>
      <w:r w:rsidRPr="009E48A2">
        <w:rPr>
          <w:rFonts w:hint="eastAsia"/>
        </w:rPr>
        <w:t xml:space="preserve"> </w:t>
      </w:r>
      <w:r w:rsidRPr="009E48A2">
        <w:rPr>
          <w:rFonts w:hint="eastAsia"/>
        </w:rPr>
        <w:t>경우</w:t>
      </w:r>
      <w:r w:rsidRPr="009E48A2">
        <w:rPr>
          <w:rFonts w:hint="eastAsia"/>
        </w:rPr>
        <w:t xml:space="preserve"> </w:t>
      </w:r>
      <w:r w:rsidRPr="009E48A2">
        <w:rPr>
          <w:rFonts w:hint="eastAsia"/>
        </w:rPr>
        <w:t>사용하는</w:t>
      </w:r>
      <w:r w:rsidRPr="009E48A2">
        <w:rPr>
          <w:rFonts w:hint="eastAsia"/>
        </w:rPr>
        <w:t xml:space="preserve"> </w:t>
      </w:r>
      <w:r w:rsidRPr="00D33305">
        <w:rPr>
          <w:rFonts w:asciiTheme="minorEastAsia" w:eastAsiaTheme="minorEastAsia" w:hAnsiTheme="minorEastAsia" w:hint="eastAsia"/>
        </w:rPr>
        <w:t>API</w:t>
      </w:r>
    </w:p>
    <w:p w14:paraId="5A257061" w14:textId="77777777" w:rsidR="000C5B64" w:rsidRPr="00745F76" w:rsidRDefault="000C5B64" w:rsidP="00E62D80">
      <w:pPr>
        <w:spacing w:line="320" w:lineRule="atLeast"/>
        <w:ind w:right="261"/>
      </w:pPr>
      <w:r w:rsidRPr="00745F76">
        <w:rPr>
          <w:rFonts w:asciiTheme="minorEastAsia" w:eastAsiaTheme="minorEastAsia" w:hAnsiTheme="minorEastAsia" w:hint="eastAsia"/>
        </w:rPr>
        <w:t>AS-IS</w:t>
      </w:r>
      <w:r w:rsidRPr="00745F76">
        <w:rPr>
          <w:rFonts w:hint="eastAsia"/>
        </w:rPr>
        <w:t xml:space="preserve"> </w:t>
      </w:r>
      <w:r w:rsidRPr="00745F76">
        <w:rPr>
          <w:rFonts w:hint="eastAsia"/>
        </w:rPr>
        <w:t>의</w:t>
      </w:r>
      <w:r w:rsidRPr="00745F76">
        <w:rPr>
          <w:rFonts w:hint="eastAsia"/>
        </w:rPr>
        <w:t xml:space="preserve"> </w:t>
      </w:r>
      <w:r w:rsidRPr="00745F76">
        <w:rPr>
          <w:rFonts w:asciiTheme="minorEastAsia" w:eastAsiaTheme="minorEastAsia" w:hAnsiTheme="minorEastAsia"/>
        </w:rPr>
        <w:t>com.inswave.ext.cg.util.WarningUtil</w:t>
      </w:r>
      <w:r w:rsidRPr="00745F76">
        <w:rPr>
          <w:rFonts w:hint="eastAsia"/>
        </w:rPr>
        <w:t xml:space="preserve"> </w:t>
      </w:r>
      <w:r w:rsidRPr="00745F76">
        <w:rPr>
          <w:rFonts w:hint="eastAsia"/>
        </w:rPr>
        <w:t>클래스를</w:t>
      </w:r>
      <w:r w:rsidRPr="00745F76">
        <w:rPr>
          <w:rFonts w:hint="eastAsia"/>
        </w:rPr>
        <w:t xml:space="preserve"> </w:t>
      </w:r>
      <w:r w:rsidRPr="00745F76">
        <w:rPr>
          <w:rFonts w:hint="eastAsia"/>
        </w:rPr>
        <w:t>대체하여</w:t>
      </w:r>
      <w:r w:rsidRPr="00745F76">
        <w:rPr>
          <w:rFonts w:hint="eastAsia"/>
        </w:rPr>
        <w:t xml:space="preserve"> </w:t>
      </w:r>
      <w:r w:rsidRPr="00745F76">
        <w:rPr>
          <w:rFonts w:hint="eastAsia"/>
        </w:rPr>
        <w:t>사용한다</w:t>
      </w:r>
      <w:r w:rsidRPr="00745F76">
        <w:rPr>
          <w:rFonts w:hint="eastAsia"/>
        </w:rPr>
        <w:t>.</w:t>
      </w:r>
    </w:p>
    <w:p w14:paraId="69551C11" w14:textId="77777777" w:rsidR="000C5B64" w:rsidRPr="00745F76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0122A86C" w14:textId="77777777" w:rsidR="000C5B64" w:rsidRDefault="000C5B64" w:rsidP="00E50F48">
      <w:pPr>
        <w:pStyle w:val="2"/>
        <w:tabs>
          <w:tab w:val="num" w:pos="851"/>
        </w:tabs>
        <w:ind w:left="851" w:hanging="851"/>
        <w:jc w:val="left"/>
        <w:rPr>
          <w:sz w:val="19"/>
          <w:szCs w:val="19"/>
        </w:rPr>
      </w:pPr>
      <w:bookmarkStart w:id="56" w:name="_Toc90889659"/>
      <w:r w:rsidRPr="00E50F48">
        <w:rPr>
          <w:rFonts w:hint="eastAsia"/>
        </w:rPr>
        <w:t>클래스</w:t>
      </w:r>
      <w:bookmarkEnd w:id="5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4838"/>
      </w:tblGrid>
      <w:tr w:rsidR="000C5B64" w14:paraId="5861E771" w14:textId="77777777" w:rsidTr="002525BF">
        <w:trPr>
          <w:trHeight w:val="306"/>
        </w:trPr>
        <w:tc>
          <w:tcPr>
            <w:tcW w:w="2977" w:type="dxa"/>
            <w:shd w:val="clear" w:color="auto" w:fill="D9D9D9" w:themeFill="background1" w:themeFillShade="D9"/>
          </w:tcPr>
          <w:p w14:paraId="29A3EE75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0FFD354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4838" w:type="dxa"/>
            <w:shd w:val="clear" w:color="auto" w:fill="D9D9D9" w:themeFill="background1" w:themeFillShade="D9"/>
          </w:tcPr>
          <w:p w14:paraId="415AEDCF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ED7A4BB" w14:textId="77777777" w:rsidTr="00B37537">
        <w:trPr>
          <w:trHeight w:val="306"/>
        </w:trPr>
        <w:tc>
          <w:tcPr>
            <w:tcW w:w="2977" w:type="dxa"/>
            <w:vAlign w:val="center"/>
          </w:tcPr>
          <w:p w14:paraId="3EF8B5FD" w14:textId="77777777" w:rsidR="000C5B64" w:rsidRDefault="000C5B64" w:rsidP="00B37537">
            <w:pPr>
              <w:jc w:val="center"/>
              <w:rPr>
                <w:rFonts w:ascii="맑은 고딕" w:hAnsi="맑은 고딕"/>
                <w:sz w:val="18"/>
              </w:rPr>
            </w:pPr>
            <w:r w:rsidRPr="00745F76">
              <w:rPr>
                <w:rFonts w:ascii="맑은 고딕" w:hAnsi="맑은 고딕"/>
                <w:sz w:val="18"/>
              </w:rPr>
              <w:t>com.cg.custom.cmmn.exception</w:t>
            </w:r>
          </w:p>
        </w:tc>
        <w:tc>
          <w:tcPr>
            <w:tcW w:w="1985" w:type="dxa"/>
            <w:vAlign w:val="center"/>
          </w:tcPr>
          <w:p w14:paraId="666A7FE0" w14:textId="77777777" w:rsidR="000C5B64" w:rsidRDefault="000C5B64" w:rsidP="00B37537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4838" w:type="dxa"/>
          </w:tcPr>
          <w:p w14:paraId="1EB8B3D5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 w:rsidRPr="00B52B95">
              <w:rPr>
                <w:rFonts w:ascii="맑은 고딕" w:hAnsi="맑은 고딕"/>
                <w:sz w:val="18"/>
              </w:rPr>
              <w:t>com.inswave.elfw.exception.UserException</w:t>
            </w:r>
            <w:r>
              <w:rPr>
                <w:rFonts w:ascii="맑은 고딕" w:hAnsi="맑은 고딕" w:hint="eastAsia"/>
                <w:sz w:val="18"/>
              </w:rPr>
              <w:t>을 상속받아 구현되어 있다.</w:t>
            </w:r>
          </w:p>
        </w:tc>
      </w:tr>
    </w:tbl>
    <w:p w14:paraId="21D7762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61DD4076" w14:textId="77777777" w:rsidR="000C5B64" w:rsidRPr="00887AEC" w:rsidRDefault="000C5B64" w:rsidP="00887AEC">
      <w:pPr>
        <w:pStyle w:val="2"/>
        <w:tabs>
          <w:tab w:val="num" w:pos="851"/>
        </w:tabs>
        <w:ind w:left="851" w:hanging="851"/>
        <w:jc w:val="left"/>
      </w:pPr>
      <w:bookmarkStart w:id="57" w:name="_Toc90889660"/>
      <w:r>
        <w:rPr>
          <w:rFonts w:hint="eastAsia"/>
        </w:rPr>
        <w:t>메서</w:t>
      </w:r>
      <w:r w:rsidRPr="00E50F48">
        <w:rPr>
          <w:rFonts w:hint="eastAsia"/>
        </w:rPr>
        <w:t>드</w:t>
      </w:r>
      <w:bookmarkEnd w:id="57"/>
    </w:p>
    <w:p w14:paraId="7FFEDDD5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  <w:r w:rsidRPr="002525BF">
        <w:rPr>
          <w:rFonts w:ascii="맑은 고딕" w:hAnsi="맑은 고딕"/>
          <w:sz w:val="18"/>
        </w:rPr>
        <w:t>CgAppUserException</w:t>
      </w:r>
      <w:r>
        <w:rPr>
          <w:rFonts w:ascii="맑은 고딕" w:hAnsi="맑은 고딕" w:hint="eastAsia"/>
          <w:sz w:val="18"/>
        </w:rPr>
        <w:t>에서 제공하는 메서드는 아래 목록을 참고하여 적절한 사용자 정의 Exception 처리를 구현한다.</w:t>
      </w:r>
    </w:p>
    <w:p w14:paraId="6F9134F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0A96928" w14:textId="77777777" w:rsidR="000C5B64" w:rsidRPr="0069457C" w:rsidRDefault="000C5B64" w:rsidP="0069457C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69457C">
        <w:rPr>
          <w:rFonts w:ascii="맑은 고딕" w:hAnsi="맑은 고딕"/>
          <w:b/>
          <w:sz w:val="18"/>
        </w:rPr>
        <w:t>public CgAppUserException</w:t>
      </w:r>
      <w:r w:rsidRPr="0069457C">
        <w:rPr>
          <w:rFonts w:ascii="맑은 고딕" w:hAnsi="맑은 고딕" w:hint="eastAsia"/>
          <w:b/>
          <w:sz w:val="18"/>
        </w:rPr>
        <w:t xml:space="preserve"> </w:t>
      </w:r>
      <w:r w:rsidRPr="0069457C">
        <w:rPr>
          <w:rFonts w:ascii="맑은 고딕" w:hAnsi="맑은 고딕"/>
          <w:b/>
          <w:sz w:val="18"/>
        </w:rPr>
        <w:t>(String strErrorCode)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8F8ADAE" w14:textId="77777777" w:rsidTr="000E57C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E33E863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8671B65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692CE15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CBF24BB" w14:textId="77777777" w:rsidTr="000E57C0">
        <w:trPr>
          <w:trHeight w:val="306"/>
        </w:trPr>
        <w:tc>
          <w:tcPr>
            <w:tcW w:w="1276" w:type="dxa"/>
            <w:vAlign w:val="center"/>
          </w:tcPr>
          <w:p w14:paraId="072BD2F1" w14:textId="77777777" w:rsidR="000C5B64" w:rsidRDefault="000C5B64" w:rsidP="001927C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7481C27" w14:textId="77777777" w:rsidR="000C5B64" w:rsidRDefault="000C5B64" w:rsidP="001927C1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646CCB46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>에 등록된 에러코드의 메시지 내용을 조회하여 UserException의 메시지 VO에 설정 한다.</w:t>
            </w:r>
          </w:p>
        </w:tc>
      </w:tr>
      <w:tr w:rsidR="000C5B64" w14:paraId="7CAD9E3E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0BF0EDC8" w14:textId="77777777" w:rsidR="000C5B64" w:rsidRDefault="000C5B64" w:rsidP="00237E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4DECEF3" w14:textId="77777777" w:rsidR="000C5B64" w:rsidRDefault="000C5B64" w:rsidP="00627E7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2B60A14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 xml:space="preserve"> 테이블에 등록된 에러메시지 코드.</w:t>
            </w:r>
          </w:p>
        </w:tc>
      </w:tr>
      <w:tr w:rsidR="000C5B64" w14:paraId="424EA6B1" w14:textId="77777777" w:rsidTr="000E57C0">
        <w:trPr>
          <w:trHeight w:val="33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B9CAFD4" w14:textId="77777777" w:rsidR="000C5B64" w:rsidRPr="00B22AF1" w:rsidRDefault="000C5B64" w:rsidP="00B22AF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shd w:val="clear" w:color="auto" w:fill="FFFFFF" w:themeFill="background1"/>
          </w:tcPr>
          <w:p w14:paraId="351222DF" w14:textId="77777777" w:rsidR="000C5B64" w:rsidRPr="008C7CE5" w:rsidRDefault="000C5B64" w:rsidP="00237E30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  <w:shd w:val="clear" w:color="auto" w:fill="FFFFFF" w:themeFill="background1"/>
          </w:tcPr>
          <w:p w14:paraId="13D08A19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65ACB7BD" w14:textId="77777777" w:rsidTr="000E57C0">
        <w:trPr>
          <w:trHeight w:val="32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5DA453" w14:textId="77777777" w:rsidR="000C5B64" w:rsidRDefault="000C5B64" w:rsidP="00B22AF1">
            <w:pPr>
              <w:jc w:val="center"/>
              <w:rPr>
                <w:rFonts w:ascii="맑은 고딕" w:hAnsi="맑은 고딕"/>
                <w:sz w:val="18"/>
              </w:rPr>
            </w:pPr>
            <w:r w:rsidRPr="00B22AF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  <w:shd w:val="clear" w:color="auto" w:fill="FFFFFF" w:themeFill="background1"/>
          </w:tcPr>
          <w:p w14:paraId="4975DDB1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throw new </w:t>
            </w:r>
            <w:r w:rsidRPr="002525BF">
              <w:rPr>
                <w:rFonts w:ascii="맑은 고딕" w:hAnsi="맑은 고딕"/>
                <w:sz w:val="18"/>
              </w:rPr>
              <w:t>CgAppUserException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 w:rsidRPr="001927C1">
              <w:rPr>
                <w:rFonts w:ascii="맑은 고딕" w:hAnsi="맑은 고딕"/>
                <w:sz w:val="18"/>
              </w:rPr>
              <w:t>E00003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  <w:p w14:paraId="49C6AB76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 w:rsidRPr="00873687">
              <w:rPr>
                <w:rFonts w:ascii="맑은 고딕" w:hAnsi="맑은 고딕" w:hint="eastAsia"/>
                <w:sz w:val="18"/>
              </w:rPr>
              <w:t>□</w:t>
            </w:r>
            <w:r>
              <w:rPr>
                <w:rFonts w:ascii="맑은 고딕" w:hAnsi="맑은 고딕"/>
                <w:sz w:val="18"/>
              </w:rPr>
              <w:t xml:space="preserve"> </w:t>
            </w:r>
            <w:r w:rsidRPr="001D064C">
              <w:rPr>
                <w:rFonts w:ascii="맑은 고딕" w:hAnsi="맑은 고딕"/>
                <w:sz w:val="18"/>
              </w:rPr>
              <w:t>E00003</w:t>
            </w:r>
            <w:r>
              <w:rPr>
                <w:rFonts w:ascii="맑은 고딕" w:hAnsi="맑은 고딕" w:hint="eastAsia"/>
                <w:sz w:val="18"/>
              </w:rPr>
              <w:t xml:space="preserve"> : </w:t>
            </w:r>
            <w:r w:rsidRPr="001D064C">
              <w:rPr>
                <w:rFonts w:ascii="맑은 고딕" w:hAnsi="맑은 고딕" w:hint="eastAsia"/>
                <w:sz w:val="18"/>
              </w:rPr>
              <w:t>삭제하려는 정보가 존재하지 않습니다.</w:t>
            </w:r>
          </w:p>
        </w:tc>
      </w:tr>
    </w:tbl>
    <w:p w14:paraId="2E11C0C0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A1C5F96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D8BF587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3C4FE0">
        <w:rPr>
          <w:rFonts w:ascii="맑은 고딕" w:hAnsi="맑은 고딕"/>
          <w:b/>
          <w:sz w:val="18"/>
        </w:rPr>
        <w:t>public CgAppUserException(String strErrorCode, String param)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F7557CD" w14:textId="77777777" w:rsidTr="000E57C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D57156E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0DE118D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25419FA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277A969" w14:textId="77777777" w:rsidTr="000E57C0">
        <w:trPr>
          <w:trHeight w:val="306"/>
        </w:trPr>
        <w:tc>
          <w:tcPr>
            <w:tcW w:w="1276" w:type="dxa"/>
            <w:vAlign w:val="center"/>
          </w:tcPr>
          <w:p w14:paraId="23B60DFE" w14:textId="77777777" w:rsidR="000C5B64" w:rsidRDefault="000C5B64" w:rsidP="003A6D3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A439DCC" w14:textId="77777777" w:rsidR="000C5B64" w:rsidRDefault="000C5B64" w:rsidP="003A6D3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2F094A64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>에 등록된 에러코드의 메시지 내용을 조회 후 치환문자열로 치환 후 메시지 내용을 UserException의 메시지 VO에 설정 한다.</w:t>
            </w:r>
          </w:p>
        </w:tc>
      </w:tr>
      <w:tr w:rsidR="000C5B64" w14:paraId="68453B1C" w14:textId="77777777" w:rsidTr="000E57C0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3AAD4C6" w14:textId="77777777" w:rsidR="000C5B64" w:rsidRDefault="000C5B64" w:rsidP="001927C1">
            <w:pPr>
              <w:jc w:val="center"/>
              <w:rPr>
                <w:rFonts w:ascii="맑은 고딕" w:hAnsi="맑은 고딕"/>
                <w:sz w:val="18"/>
              </w:rPr>
            </w:pPr>
            <w:r w:rsidRPr="001927C1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BB1692D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01CB480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 xml:space="preserve"> 테이블에 등록된 에러메시지 코드.</w:t>
            </w:r>
          </w:p>
        </w:tc>
      </w:tr>
      <w:tr w:rsidR="000C5B64" w14:paraId="3FFF7461" w14:textId="77777777" w:rsidTr="000E57C0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</w:tcPr>
          <w:p w14:paraId="42F98C3F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985" w:type="dxa"/>
          </w:tcPr>
          <w:p w14:paraId="7A862466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72F6341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에레 메시지의 치환대상 문자열을 입력받은 문자열로 치환한다.</w:t>
            </w:r>
          </w:p>
        </w:tc>
      </w:tr>
      <w:tr w:rsidR="000C5B64" w14:paraId="182382FE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462076D1" w14:textId="77777777" w:rsidR="000C5B64" w:rsidRDefault="000C5B64" w:rsidP="001927C1">
            <w:pPr>
              <w:jc w:val="center"/>
              <w:rPr>
                <w:rFonts w:ascii="맑은 고딕" w:hAnsi="맑은 고딕"/>
                <w:sz w:val="18"/>
              </w:rPr>
            </w:pPr>
            <w:r w:rsidRPr="001927C1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67B1800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1B549D4E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4200D9BC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</w:tcPr>
          <w:p w14:paraId="256512F5" w14:textId="77777777" w:rsidR="000C5B64" w:rsidRPr="001927C1" w:rsidRDefault="000C5B64" w:rsidP="001927C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927C1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194FBD3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throw new </w:t>
            </w:r>
            <w:r w:rsidRPr="002525BF">
              <w:rPr>
                <w:rFonts w:ascii="맑은 고딕" w:hAnsi="맑은 고딕"/>
                <w:sz w:val="18"/>
              </w:rPr>
              <w:t>CgAppUserException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 w:rsidRPr="001927C1">
              <w:rPr>
                <w:rFonts w:ascii="맑은 고딕" w:hAnsi="맑은 고딕"/>
                <w:sz w:val="18"/>
              </w:rPr>
              <w:t>E19001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공제 안건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  <w:p w14:paraId="3B8D97AF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 w:rsidRPr="00873687">
              <w:rPr>
                <w:rFonts w:ascii="맑은 고딕" w:hAnsi="맑은 고딕" w:hint="eastAsia"/>
                <w:sz w:val="18"/>
              </w:rPr>
              <w:lastRenderedPageBreak/>
              <w:t>□</w:t>
            </w:r>
            <w:r>
              <w:rPr>
                <w:rFonts w:ascii="맑은 고딕" w:hAnsi="맑은 고딕"/>
                <w:sz w:val="18"/>
              </w:rPr>
              <w:t xml:space="preserve"> </w:t>
            </w:r>
            <w:r w:rsidRPr="001D064C">
              <w:rPr>
                <w:rFonts w:ascii="맑은 고딕" w:hAnsi="맑은 고딕"/>
                <w:sz w:val="18"/>
              </w:rPr>
              <w:t>E19001</w:t>
            </w:r>
            <w:r>
              <w:rPr>
                <w:rFonts w:ascii="맑은 고딕" w:hAnsi="맑은 고딕" w:hint="eastAsia"/>
                <w:sz w:val="18"/>
              </w:rPr>
              <w:t xml:space="preserve"> : </w:t>
            </w:r>
            <w:r w:rsidRPr="001D064C">
              <w:rPr>
                <w:rFonts w:ascii="맑은 고딕" w:hAnsi="맑은 고딕" w:hint="eastAsia"/>
                <w:sz w:val="18"/>
              </w:rPr>
              <w:t>그리드에 {0}이 이미 존재합니다.&lt;br&gt;해당건은 추가되지 않습니다.</w:t>
            </w:r>
          </w:p>
        </w:tc>
      </w:tr>
    </w:tbl>
    <w:p w14:paraId="35ADCDE0" w14:textId="77777777" w:rsidR="000C5B64" w:rsidRDefault="000C5B64" w:rsidP="00E62D8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67BFD646" w14:textId="77777777" w:rsidR="000C5B64" w:rsidRDefault="000C5B64" w:rsidP="00E62D8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458C3BB5" w14:textId="77777777" w:rsidR="000C5B64" w:rsidRPr="00D02C5F" w:rsidRDefault="000C5B64" w:rsidP="00E62D8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D02C5F">
        <w:rPr>
          <w:rFonts w:ascii="맑은 고딕" w:hAnsi="맑은 고딕"/>
          <w:b/>
          <w:sz w:val="18"/>
        </w:rPr>
        <w:t>public CgAppUserException (String strErrorCode, String[] params)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FB00353" w14:textId="77777777" w:rsidTr="000E57C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FDB6765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F1A62F7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25345F9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DACD78A" w14:textId="77777777" w:rsidTr="000E57C0">
        <w:trPr>
          <w:trHeight w:val="306"/>
        </w:trPr>
        <w:tc>
          <w:tcPr>
            <w:tcW w:w="1276" w:type="dxa"/>
            <w:vAlign w:val="center"/>
          </w:tcPr>
          <w:p w14:paraId="2E7C64E4" w14:textId="77777777" w:rsidR="000C5B64" w:rsidRDefault="000C5B64" w:rsidP="003A6D3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5375238" w14:textId="77777777" w:rsidR="000C5B64" w:rsidRDefault="000C5B64" w:rsidP="003A6D3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665A34EA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>에 등록된 에러코드의 메시지 내용을 조회 후 치환문자열로 치환 후 메시지 내용을 UserException의 메시지 VO에 설정 한다.</w:t>
            </w:r>
          </w:p>
        </w:tc>
      </w:tr>
      <w:tr w:rsidR="000C5B64" w14:paraId="122413AA" w14:textId="77777777" w:rsidTr="000E57C0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AD59D80" w14:textId="77777777" w:rsidR="000C5B64" w:rsidRPr="001D064C" w:rsidRDefault="000C5B64" w:rsidP="001D064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0082592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396255C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 xml:space="preserve"> 테이블에 등록된 에러메시지 코드.</w:t>
            </w:r>
          </w:p>
        </w:tc>
      </w:tr>
      <w:tr w:rsidR="000C5B64" w14:paraId="30C91372" w14:textId="77777777" w:rsidTr="000E57C0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D13210D" w14:textId="77777777" w:rsidR="000C5B64" w:rsidRPr="001D064C" w:rsidRDefault="000C5B64" w:rsidP="001D064C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1E79D5B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1D8C774A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에레 메시지의 치환대상 문자열을 입력 받은 배열 문자열로 치환한다.</w:t>
            </w:r>
          </w:p>
        </w:tc>
      </w:tr>
      <w:tr w:rsidR="000C5B64" w14:paraId="2D37DC2E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FBD3C8" w14:textId="77777777" w:rsidR="000C5B64" w:rsidRPr="001D064C" w:rsidRDefault="000C5B64" w:rsidP="001D064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53F8718D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7D291C84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217DD57B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3069DA9" w14:textId="77777777" w:rsidR="000C5B64" w:rsidRPr="001D064C" w:rsidRDefault="000C5B64" w:rsidP="001D064C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FDB4B24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throw new </w:t>
            </w:r>
            <w:r w:rsidRPr="002525BF">
              <w:rPr>
                <w:rFonts w:ascii="맑은 고딕" w:hAnsi="맑은 고딕"/>
                <w:sz w:val="18"/>
              </w:rPr>
              <w:t>CgAppUserException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 w:rsidRPr="001D064C">
              <w:rPr>
                <w:rFonts w:ascii="맑은 고딕" w:hAnsi="맑은 고딕"/>
                <w:sz w:val="18"/>
              </w:rPr>
              <w:t>E06014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 new String[2]{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차감금액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총 금액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});</w:t>
            </w:r>
          </w:p>
          <w:p w14:paraId="5ADE6963" w14:textId="77777777" w:rsidR="000C5B64" w:rsidRPr="00873687" w:rsidRDefault="000C5B64" w:rsidP="00873687">
            <w:pPr>
              <w:rPr>
                <w:rFonts w:ascii="맑은 고딕" w:hAnsi="맑은 고딕"/>
                <w:sz w:val="18"/>
              </w:rPr>
            </w:pPr>
            <w:r w:rsidRPr="00873687">
              <w:rPr>
                <w:rFonts w:ascii="맑은 고딕" w:hAnsi="맑은 고딕" w:hint="eastAsia"/>
                <w:sz w:val="18"/>
              </w:rPr>
              <w:t>□</w:t>
            </w:r>
            <w:r>
              <w:rPr>
                <w:rFonts w:ascii="맑은 고딕" w:hAnsi="맑은 고딕"/>
                <w:sz w:val="18"/>
              </w:rPr>
              <w:t xml:space="preserve"> </w:t>
            </w:r>
            <w:r w:rsidRPr="00873687">
              <w:rPr>
                <w:rFonts w:ascii="맑은 고딕" w:hAnsi="맑은 고딕"/>
                <w:sz w:val="18"/>
              </w:rPr>
              <w:t>E06014</w:t>
            </w:r>
            <w:r w:rsidRPr="00873687">
              <w:rPr>
                <w:rFonts w:ascii="맑은 고딕" w:hAnsi="맑은 고딕" w:hint="eastAsia"/>
                <w:sz w:val="18"/>
              </w:rPr>
              <w:t xml:space="preserve"> : {0}은(는) {1}을(를) 초과할 수 없습니다.</w:t>
            </w:r>
          </w:p>
        </w:tc>
      </w:tr>
    </w:tbl>
    <w:p w14:paraId="73739357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3E871A2" w14:textId="77777777" w:rsidR="000C5B64" w:rsidRPr="003A6D3A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75C2572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public CgAppUserException (String msg, int level, String detail, String errorCode, Throwable t)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67B489C" w14:textId="77777777" w:rsidTr="000E57C0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5157F33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4BD99E0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8C4F1C1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F31FADA" w14:textId="77777777" w:rsidTr="000E57C0">
        <w:trPr>
          <w:trHeight w:val="306"/>
        </w:trPr>
        <w:tc>
          <w:tcPr>
            <w:tcW w:w="1276" w:type="dxa"/>
            <w:vAlign w:val="center"/>
          </w:tcPr>
          <w:p w14:paraId="729D7E2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EFDBD8B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075D3E76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>에 등록된 에러코드의 메시지 내용을 조회 후 치환문자열로 치환 후 메시지 내용을 UserException의 메시지 VO에 설정 한다.</w:t>
            </w:r>
          </w:p>
        </w:tc>
      </w:tr>
      <w:tr w:rsidR="000C5B64" w14:paraId="08BE32B0" w14:textId="77777777" w:rsidTr="000E57C0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B7149B2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4251CF7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ED4E767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구분코드</w:t>
            </w:r>
          </w:p>
        </w:tc>
      </w:tr>
      <w:tr w:rsidR="000C5B64" w14:paraId="18B1DBD6" w14:textId="77777777" w:rsidTr="000E57C0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3AB3C5E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B379EFD" w14:textId="77777777" w:rsidR="000C5B64" w:rsidRDefault="000C5B64" w:rsidP="007F0872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7FDB3CA1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레벨</w:t>
            </w:r>
          </w:p>
        </w:tc>
      </w:tr>
      <w:tr w:rsidR="000C5B64" w14:paraId="1314782E" w14:textId="77777777" w:rsidTr="000E57C0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A4B5111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671FF73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E61A56F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</w:t>
            </w:r>
          </w:p>
        </w:tc>
      </w:tr>
      <w:tr w:rsidR="000C5B64" w14:paraId="6488FF4D" w14:textId="77777777" w:rsidTr="000E57C0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35342EC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C3B12C6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14C3B3B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에러코드</w:t>
            </w:r>
          </w:p>
        </w:tc>
      </w:tr>
      <w:tr w:rsidR="000C5B64" w14:paraId="1FA6F0D6" w14:textId="77777777" w:rsidTr="000E57C0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6B72801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B869D6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Throwable</w:t>
            </w:r>
          </w:p>
        </w:tc>
        <w:tc>
          <w:tcPr>
            <w:tcW w:w="6539" w:type="dxa"/>
          </w:tcPr>
          <w:p w14:paraId="26517FF7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Exception Object</w:t>
            </w:r>
          </w:p>
        </w:tc>
      </w:tr>
      <w:tr w:rsidR="000C5B64" w14:paraId="4435D867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2720DDE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C8AEC7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089E83E0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13F46D89" w14:textId="77777777" w:rsidTr="000E57C0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BBD1D1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06D1612" w14:textId="77777777" w:rsidR="000C5B64" w:rsidRPr="00873687" w:rsidRDefault="000C5B64" w:rsidP="000D6A5A">
            <w:pPr>
              <w:rPr>
                <w:rFonts w:ascii="맑은 고딕" w:hAnsi="맑은 고딕"/>
                <w:sz w:val="18"/>
              </w:rPr>
            </w:pPr>
            <w:r w:rsidRPr="00991879">
              <w:rPr>
                <w:rFonts w:ascii="맑은 고딕" w:hAnsi="맑은 고딕"/>
                <w:sz w:val="18"/>
              </w:rPr>
              <w:t>throw new CgAppUserException("CG_ERRO</w:t>
            </w:r>
            <w:r>
              <w:rPr>
                <w:rFonts w:ascii="맑은 고딕" w:hAnsi="맑은 고딕"/>
                <w:sz w:val="18"/>
              </w:rPr>
              <w:t>R", 0, e.getMessage(), "</w:t>
            </w:r>
            <w:r>
              <w:t xml:space="preserve"> </w:t>
            </w:r>
            <w:r w:rsidRPr="00991879">
              <w:rPr>
                <w:rFonts w:ascii="맑은 고딕" w:hAnsi="맑은 고딕"/>
                <w:sz w:val="18"/>
              </w:rPr>
              <w:t>E14002", e);</w:t>
            </w:r>
            <w:r>
              <w:rPr>
                <w:rFonts w:ascii="맑은 고딕" w:hAnsi="맑은 고딕" w:hint="eastAsia"/>
                <w:sz w:val="18"/>
              </w:rPr>
              <w:t xml:space="preserve"> </w:t>
            </w:r>
          </w:p>
        </w:tc>
      </w:tr>
    </w:tbl>
    <w:p w14:paraId="231ACEB4" w14:textId="77777777" w:rsidR="000C5B64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56789021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6A3E196D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public CgAppUserException (String msg, int level, String detail, String errorCode)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AA346D7" w14:textId="77777777" w:rsidTr="000D6A5A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B6269D3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982ADD4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5536053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C12AE21" w14:textId="77777777" w:rsidTr="000D6A5A">
        <w:trPr>
          <w:trHeight w:val="306"/>
        </w:trPr>
        <w:tc>
          <w:tcPr>
            <w:tcW w:w="1276" w:type="dxa"/>
            <w:vAlign w:val="center"/>
          </w:tcPr>
          <w:p w14:paraId="74E17527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8584B36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3E4A1BA0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 w:rsidRPr="008C7CE5">
              <w:rPr>
                <w:rFonts w:ascii="맑은 고딕" w:hAnsi="맑은 고딕"/>
                <w:sz w:val="18"/>
              </w:rPr>
              <w:t>ZCO_MSG</w:t>
            </w:r>
            <w:r>
              <w:rPr>
                <w:rFonts w:ascii="맑은 고딕" w:hAnsi="맑은 고딕" w:hint="eastAsia"/>
                <w:sz w:val="18"/>
              </w:rPr>
              <w:t>에 등록된 에러코드의 메시지 내용을 조회 후 치환문자열로 치환 후 메시지 내용을 UserException의 메시지 VO에 설정 한다.</w:t>
            </w:r>
          </w:p>
        </w:tc>
      </w:tr>
      <w:tr w:rsidR="000C5B64" w14:paraId="091A1556" w14:textId="77777777" w:rsidTr="000D6A5A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3AEFC22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B0B7D84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2DB10A2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구분코드</w:t>
            </w:r>
          </w:p>
        </w:tc>
      </w:tr>
      <w:tr w:rsidR="000C5B64" w14:paraId="2E3469A4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8B128BB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F74796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42616A36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레벨</w:t>
            </w:r>
          </w:p>
        </w:tc>
      </w:tr>
      <w:tr w:rsidR="000C5B64" w14:paraId="306C6EE1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BC5921E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583650F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CC8DA53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</w:t>
            </w:r>
          </w:p>
        </w:tc>
      </w:tr>
      <w:tr w:rsidR="000C5B64" w14:paraId="1595817E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AE68794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8EC0A7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2594413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에러코드</w:t>
            </w:r>
          </w:p>
        </w:tc>
      </w:tr>
      <w:tr w:rsidR="000C5B64" w14:paraId="20AFF88C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958A87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AF02905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A6285B3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33C2628A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DEE881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78A67F2" w14:textId="77777777" w:rsidR="000C5B64" w:rsidRPr="00873687" w:rsidRDefault="000C5B64" w:rsidP="000D6A5A">
            <w:pPr>
              <w:rPr>
                <w:rFonts w:ascii="맑은 고딕" w:hAnsi="맑은 고딕"/>
                <w:sz w:val="18"/>
              </w:rPr>
            </w:pPr>
            <w:r w:rsidRPr="00991879">
              <w:rPr>
                <w:rFonts w:ascii="맑은 고딕" w:hAnsi="맑은 고딕"/>
                <w:sz w:val="18"/>
              </w:rPr>
              <w:t>throw new CgAppUserException("CG_ERRO</w:t>
            </w:r>
            <w:r>
              <w:rPr>
                <w:rFonts w:ascii="맑은 고딕" w:hAnsi="맑은 고딕"/>
                <w:sz w:val="18"/>
              </w:rPr>
              <w:t>R", 0, e.getMessage(), "</w:t>
            </w:r>
            <w:r>
              <w:t xml:space="preserve"> </w:t>
            </w:r>
            <w:r>
              <w:rPr>
                <w:rFonts w:ascii="맑은 고딕" w:hAnsi="맑은 고딕"/>
                <w:sz w:val="18"/>
              </w:rPr>
              <w:t>E14002"</w:t>
            </w:r>
            <w:r>
              <w:rPr>
                <w:rFonts w:ascii="맑은 고딕" w:hAnsi="맑은 고딕" w:hint="eastAsia"/>
                <w:sz w:val="18"/>
              </w:rPr>
              <w:t>)</w:t>
            </w:r>
            <w:r w:rsidRPr="00991879">
              <w:rPr>
                <w:rFonts w:ascii="맑은 고딕" w:hAnsi="맑은 고딕"/>
                <w:sz w:val="18"/>
              </w:rPr>
              <w:t>;</w:t>
            </w:r>
          </w:p>
        </w:tc>
      </w:tr>
    </w:tbl>
    <w:p w14:paraId="434B27BE" w14:textId="77777777" w:rsidR="000C5B64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3540752C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04DBE7F6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public CgAppUserException (String msg, int level, String detail, String errorCode,</w:t>
      </w:r>
      <w:r>
        <w:rPr>
          <w:rFonts w:ascii="맑은 고딕" w:hAnsi="맑은 고딕" w:hint="eastAsia"/>
          <w:b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String errorType)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15E7574" w14:textId="77777777" w:rsidTr="000D6A5A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35E8D15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D570165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DDD6451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CFD5A84" w14:textId="77777777" w:rsidTr="000D6A5A">
        <w:trPr>
          <w:trHeight w:val="306"/>
        </w:trPr>
        <w:tc>
          <w:tcPr>
            <w:tcW w:w="1276" w:type="dxa"/>
            <w:vAlign w:val="center"/>
          </w:tcPr>
          <w:p w14:paraId="7FCCD0E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lastRenderedPageBreak/>
              <w:t>public</w:t>
            </w:r>
          </w:p>
        </w:tc>
        <w:tc>
          <w:tcPr>
            <w:tcW w:w="1985" w:type="dxa"/>
            <w:vAlign w:val="center"/>
          </w:tcPr>
          <w:p w14:paraId="6F775874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508943DD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인자로 받은 에러 정보를 </w:t>
            </w:r>
            <w:r w:rsidRPr="00922E89">
              <w:rPr>
                <w:rFonts w:ascii="맑은 고딕" w:hAnsi="맑은 고딕"/>
                <w:sz w:val="18"/>
              </w:rPr>
              <w:t>ExceptionMsgVo</w:t>
            </w:r>
            <w:r>
              <w:rPr>
                <w:rFonts w:ascii="맑은 고딕" w:hAnsi="맑은 고딕" w:hint="eastAsia"/>
                <w:sz w:val="18"/>
              </w:rPr>
              <w:t>에 설정하여 UserException의 메시지 VO에 설정한다.</w:t>
            </w:r>
          </w:p>
        </w:tc>
      </w:tr>
      <w:tr w:rsidR="000C5B64" w14:paraId="3977A7E9" w14:textId="77777777" w:rsidTr="000D6A5A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E863CA3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ED12C6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9A0660C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구분코드</w:t>
            </w:r>
          </w:p>
        </w:tc>
      </w:tr>
      <w:tr w:rsidR="000C5B64" w14:paraId="5D64F8D1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E716F69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20CBD9DA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47713758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레벨</w:t>
            </w:r>
          </w:p>
        </w:tc>
      </w:tr>
      <w:tr w:rsidR="000C5B64" w14:paraId="4995E9A8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5AA5F91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420F7E4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FD2EB34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</w:t>
            </w:r>
          </w:p>
        </w:tc>
      </w:tr>
      <w:tr w:rsidR="000C5B64" w14:paraId="6988D2F4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7319B9D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52B97BF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4695FB0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에러코드</w:t>
            </w:r>
          </w:p>
        </w:tc>
      </w:tr>
      <w:tr w:rsidR="000C5B64" w14:paraId="1B438363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111C9AF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2731FC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5961F81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에러타입</w:t>
            </w:r>
          </w:p>
        </w:tc>
      </w:tr>
      <w:tr w:rsidR="000C5B64" w14:paraId="153669F1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14399F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0AF33546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F4F6DDC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4217372E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EDEF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3D6CA2E" w14:textId="77777777" w:rsidR="000C5B64" w:rsidRPr="00873687" w:rsidRDefault="000C5B64" w:rsidP="000D6A5A">
            <w:pPr>
              <w:rPr>
                <w:rFonts w:ascii="맑은 고딕" w:hAnsi="맑은 고딕"/>
                <w:sz w:val="18"/>
              </w:rPr>
            </w:pPr>
            <w:r w:rsidRPr="00991879">
              <w:rPr>
                <w:rFonts w:ascii="맑은 고딕" w:hAnsi="맑은 고딕"/>
                <w:sz w:val="18"/>
              </w:rPr>
              <w:t>throw new CgAppUserException("CG_ERRO</w:t>
            </w:r>
            <w:r>
              <w:rPr>
                <w:rFonts w:ascii="맑은 고딕" w:hAnsi="맑은 고딕"/>
                <w:sz w:val="18"/>
              </w:rPr>
              <w:t>R", 0, e.getMessage(), "</w:t>
            </w:r>
            <w:r>
              <w:t xml:space="preserve"> </w:t>
            </w:r>
            <w:r>
              <w:rPr>
                <w:rFonts w:ascii="맑은 고딕" w:hAnsi="맑은 고딕"/>
                <w:sz w:val="18"/>
              </w:rPr>
              <w:t>E14002", “</w:t>
            </w:r>
            <w:r>
              <w:rPr>
                <w:rFonts w:ascii="맑은 고딕" w:hAnsi="맑은 고딕" w:hint="eastAsia"/>
                <w:sz w:val="18"/>
              </w:rPr>
              <w:t>E</w:t>
            </w:r>
            <w:r>
              <w:rPr>
                <w:rFonts w:ascii="맑은 고딕" w:hAnsi="맑은 고딕"/>
                <w:sz w:val="18"/>
              </w:rPr>
              <w:t>”</w:t>
            </w:r>
            <w:r w:rsidRPr="00991879">
              <w:rPr>
                <w:rFonts w:ascii="맑은 고딕" w:hAnsi="맑은 고딕"/>
                <w:sz w:val="18"/>
              </w:rPr>
              <w:t>);</w:t>
            </w:r>
          </w:p>
        </w:tc>
      </w:tr>
    </w:tbl>
    <w:p w14:paraId="0FACABD7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6E491F8F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public CgAppUserException (String msg, int level, String detail, String errorCode,</w:t>
      </w:r>
      <w:r>
        <w:rPr>
          <w:rFonts w:ascii="맑은 고딕" w:hAnsi="맑은 고딕" w:hint="eastAsia"/>
          <w:b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String errorType, Throwable t)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24374A9" w14:textId="77777777" w:rsidTr="000D6A5A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64CA398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52CAE3F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E259149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9507B86" w14:textId="77777777" w:rsidTr="000D6A5A">
        <w:trPr>
          <w:trHeight w:val="306"/>
        </w:trPr>
        <w:tc>
          <w:tcPr>
            <w:tcW w:w="1276" w:type="dxa"/>
            <w:vAlign w:val="center"/>
          </w:tcPr>
          <w:p w14:paraId="50DF5AC0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3A94C0C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30D72919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인자로 받은 에러 정보를 </w:t>
            </w:r>
            <w:r w:rsidRPr="00922E89">
              <w:rPr>
                <w:rFonts w:ascii="맑은 고딕" w:hAnsi="맑은 고딕"/>
                <w:sz w:val="18"/>
              </w:rPr>
              <w:t>ExceptionMsgVo</w:t>
            </w:r>
            <w:r>
              <w:rPr>
                <w:rFonts w:ascii="맑은 고딕" w:hAnsi="맑은 고딕" w:hint="eastAsia"/>
                <w:sz w:val="18"/>
              </w:rPr>
              <w:t>에 설정하여 UserException의 메시지 VO에 설정한다.</w:t>
            </w:r>
          </w:p>
        </w:tc>
      </w:tr>
      <w:tr w:rsidR="000C5B64" w14:paraId="5D1A248F" w14:textId="77777777" w:rsidTr="000D6A5A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F9F9C8C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9456AAC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71A0AB9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구분코드</w:t>
            </w:r>
          </w:p>
        </w:tc>
      </w:tr>
      <w:tr w:rsidR="000C5B64" w14:paraId="43585C51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EF97B7B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4030F59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1470B83B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레벨</w:t>
            </w:r>
          </w:p>
        </w:tc>
      </w:tr>
      <w:tr w:rsidR="000C5B64" w14:paraId="0D9EC574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FDA61B3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7E2D46F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3FCA050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</w:t>
            </w:r>
          </w:p>
        </w:tc>
      </w:tr>
      <w:tr w:rsidR="000C5B64" w14:paraId="162792C1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F09A2F2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FBCF36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ED2C04A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에러코드</w:t>
            </w:r>
          </w:p>
        </w:tc>
      </w:tr>
      <w:tr w:rsidR="000C5B64" w14:paraId="1F258123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735AE9D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1786EDD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441E61B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에러타입</w:t>
            </w:r>
          </w:p>
        </w:tc>
      </w:tr>
      <w:tr w:rsidR="000C5B64" w14:paraId="239341D9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CD7E1C5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0FD3C67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Throwable</w:t>
            </w:r>
          </w:p>
        </w:tc>
        <w:tc>
          <w:tcPr>
            <w:tcW w:w="6539" w:type="dxa"/>
          </w:tcPr>
          <w:p w14:paraId="0E02FC3C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Exception Object</w:t>
            </w:r>
          </w:p>
        </w:tc>
      </w:tr>
      <w:tr w:rsidR="000C5B64" w14:paraId="1387576B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51DBB6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5666CE50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4105B897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40EAA5DA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316030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343F3BE" w14:textId="77777777" w:rsidR="000C5B64" w:rsidRPr="00873687" w:rsidRDefault="000C5B64" w:rsidP="000D6A5A">
            <w:pPr>
              <w:rPr>
                <w:rFonts w:ascii="맑은 고딕" w:hAnsi="맑은 고딕"/>
                <w:sz w:val="18"/>
              </w:rPr>
            </w:pPr>
            <w:r w:rsidRPr="00991879">
              <w:rPr>
                <w:rFonts w:ascii="맑은 고딕" w:hAnsi="맑은 고딕"/>
                <w:sz w:val="18"/>
              </w:rPr>
              <w:t>throw new CgAppUserException("CG_ERRO</w:t>
            </w:r>
            <w:r>
              <w:rPr>
                <w:rFonts w:ascii="맑은 고딕" w:hAnsi="맑은 고딕"/>
                <w:sz w:val="18"/>
              </w:rPr>
              <w:t>R", 0, e.getMessage(), "</w:t>
            </w:r>
            <w:r>
              <w:t xml:space="preserve"> </w:t>
            </w:r>
            <w:r>
              <w:rPr>
                <w:rFonts w:ascii="맑은 고딕" w:hAnsi="맑은 고딕"/>
                <w:sz w:val="18"/>
              </w:rPr>
              <w:t>E14002", “</w:t>
            </w:r>
            <w:r>
              <w:rPr>
                <w:rFonts w:ascii="맑은 고딕" w:hAnsi="맑은 고딕" w:hint="eastAsia"/>
                <w:sz w:val="18"/>
              </w:rPr>
              <w:t>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 e</w:t>
            </w:r>
            <w:r w:rsidRPr="00991879">
              <w:rPr>
                <w:rFonts w:ascii="맑은 고딕" w:hAnsi="맑은 고딕"/>
                <w:sz w:val="18"/>
              </w:rPr>
              <w:t>);</w:t>
            </w:r>
          </w:p>
        </w:tc>
      </w:tr>
    </w:tbl>
    <w:p w14:paraId="04E97045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0A84B2E7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public CgAppUserException (String msg, int level, String detail, String errorCode,</w:t>
      </w:r>
      <w:r>
        <w:rPr>
          <w:rFonts w:ascii="맑은 고딕" w:hAnsi="맑은 고딕" w:hint="eastAsia"/>
          <w:b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String errorType, String[] causAry, String[] mngtAry)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888B78B" w14:textId="77777777" w:rsidTr="000D6A5A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FD0055D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A6A722B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0AA83A2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0338CE78" w14:textId="77777777" w:rsidTr="000D6A5A">
        <w:trPr>
          <w:trHeight w:val="306"/>
        </w:trPr>
        <w:tc>
          <w:tcPr>
            <w:tcW w:w="1276" w:type="dxa"/>
            <w:vAlign w:val="center"/>
          </w:tcPr>
          <w:p w14:paraId="4FF6133B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E4CA01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4CA579A7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인자로 받은 에러 정보를 </w:t>
            </w:r>
            <w:r w:rsidRPr="00922E89">
              <w:rPr>
                <w:rFonts w:ascii="맑은 고딕" w:hAnsi="맑은 고딕"/>
                <w:sz w:val="18"/>
              </w:rPr>
              <w:t>ExceptionMsgVo</w:t>
            </w:r>
            <w:r>
              <w:rPr>
                <w:rFonts w:ascii="맑은 고딕" w:hAnsi="맑은 고딕" w:hint="eastAsia"/>
                <w:sz w:val="18"/>
              </w:rPr>
              <w:t>에 설정하여 UserException의 메시지 VO에 설정한다.</w:t>
            </w:r>
          </w:p>
        </w:tc>
      </w:tr>
      <w:tr w:rsidR="000C5B64" w14:paraId="55454F71" w14:textId="77777777" w:rsidTr="000D6A5A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5557A0E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B38483A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9379B15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구분코드</w:t>
            </w:r>
          </w:p>
        </w:tc>
      </w:tr>
      <w:tr w:rsidR="000C5B64" w14:paraId="41A6968A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F058195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14921AB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1D9D9695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레벨</w:t>
            </w:r>
          </w:p>
        </w:tc>
      </w:tr>
      <w:tr w:rsidR="000C5B64" w14:paraId="1BE6E0A3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EE9FFC1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2055DDC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2EEBD75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</w:t>
            </w:r>
          </w:p>
        </w:tc>
      </w:tr>
      <w:tr w:rsidR="000C5B64" w14:paraId="30D684A7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3448A5D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77CBE4A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79D190C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에러코드</w:t>
            </w:r>
          </w:p>
        </w:tc>
      </w:tr>
      <w:tr w:rsidR="000C5B64" w14:paraId="537033B4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0ABC35A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8720E84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AA3A7FB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에러타입</w:t>
            </w:r>
          </w:p>
        </w:tc>
      </w:tr>
      <w:tr w:rsidR="000C5B64" w14:paraId="4C970AAE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27C7355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B614FC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6F3E8591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에러원인 상세내용</w:t>
            </w:r>
          </w:p>
        </w:tc>
      </w:tr>
      <w:tr w:rsidR="000C5B64" w14:paraId="0B4B62B1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9818A8E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9AD3F27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665CA5A4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에러조치 상세내용</w:t>
            </w:r>
          </w:p>
        </w:tc>
      </w:tr>
      <w:tr w:rsidR="000C5B64" w14:paraId="3089652A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15D92B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F3941A7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02988740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해당없음.</w:t>
            </w:r>
          </w:p>
        </w:tc>
      </w:tr>
      <w:tr w:rsidR="000C5B64" w14:paraId="3E1A6D83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FAB79B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A627A65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//메시지 정보 가져오기</w:t>
            </w:r>
          </w:p>
          <w:p w14:paraId="1EFE3A4D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 w:rsidRPr="0019054F">
              <w:rPr>
                <w:rFonts w:ascii="맑은 고딕" w:hAnsi="맑은 고딕"/>
                <w:sz w:val="18"/>
              </w:rPr>
              <w:t>CgAppMsgVo msgVo = CgAppMessageUtil.getInstance().getMessage("E14002");</w:t>
            </w:r>
          </w:p>
          <w:p w14:paraId="1A0F6C00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</w:p>
          <w:p w14:paraId="5CAEEF2D" w14:textId="77777777" w:rsidR="000C5B64" w:rsidRPr="00873687" w:rsidRDefault="000C5B64" w:rsidP="000D6A5A">
            <w:pPr>
              <w:rPr>
                <w:rFonts w:ascii="맑은 고딕" w:hAnsi="맑은 고딕"/>
                <w:sz w:val="18"/>
              </w:rPr>
            </w:pPr>
            <w:r w:rsidRPr="00991879">
              <w:rPr>
                <w:rFonts w:ascii="맑은 고딕" w:hAnsi="맑은 고딕"/>
                <w:sz w:val="18"/>
              </w:rPr>
              <w:t>throw new CgAppUserException("CG_ERRO</w:t>
            </w:r>
            <w:r>
              <w:rPr>
                <w:rFonts w:ascii="맑은 고딕" w:hAnsi="맑은 고딕"/>
                <w:sz w:val="18"/>
              </w:rPr>
              <w:t>R", 0, e.getMessage(), "</w:t>
            </w:r>
            <w:r>
              <w:t xml:space="preserve"> </w:t>
            </w:r>
            <w:r>
              <w:rPr>
                <w:rFonts w:ascii="맑은 고딕" w:hAnsi="맑은 고딕"/>
                <w:sz w:val="18"/>
              </w:rPr>
              <w:t>E14002", “</w:t>
            </w:r>
            <w:r>
              <w:rPr>
                <w:rFonts w:ascii="맑은 고딕" w:hAnsi="맑은 고딕" w:hint="eastAsia"/>
                <w:sz w:val="18"/>
              </w:rPr>
              <w:t>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 w:rsidRPr="0019054F">
              <w:rPr>
                <w:rFonts w:ascii="맑은 고딕" w:hAnsi="맑은 고딕"/>
                <w:sz w:val="18"/>
              </w:rPr>
              <w:t>new String[]{msgVo.getErrCausCnts()}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 w:rsidRPr="0019054F">
              <w:rPr>
                <w:rFonts w:ascii="맑은 고딕" w:hAnsi="맑은 고딕"/>
                <w:sz w:val="18"/>
              </w:rPr>
              <w:t>new String[]{msgVo.getErrMngtPlanCnts()}</w:t>
            </w:r>
            <w:r w:rsidRPr="00991879">
              <w:rPr>
                <w:rFonts w:ascii="맑은 고딕" w:hAnsi="맑은 고딕"/>
                <w:sz w:val="18"/>
              </w:rPr>
              <w:t>);</w:t>
            </w:r>
          </w:p>
        </w:tc>
      </w:tr>
    </w:tbl>
    <w:p w14:paraId="16E7FE1A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5D0BF82C" w14:textId="77777777" w:rsidR="000C5B64" w:rsidRPr="000E57C0" w:rsidRDefault="000C5B64" w:rsidP="000E57C0">
      <w:pPr>
        <w:spacing w:line="320" w:lineRule="atLeast"/>
        <w:ind w:right="261"/>
        <w:rPr>
          <w:rFonts w:ascii="맑은 고딕" w:hAnsi="맑은 고딕"/>
          <w:b/>
          <w:sz w:val="18"/>
        </w:rPr>
      </w:pPr>
      <w:r w:rsidRPr="0069457C">
        <w:rPr>
          <w:rFonts w:ascii="맑은 고딕" w:hAnsi="맑은 고딕" w:hint="eastAsia"/>
          <w:sz w:val="18"/>
        </w:rPr>
        <w:t>○</w:t>
      </w:r>
      <w:r>
        <w:rPr>
          <w:rFonts w:ascii="맑은 고딕" w:hAnsi="맑은 고딕"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private ExceptionMsgVo setMessageVo(String msg, int level, String detail, String errorCode,</w:t>
      </w:r>
      <w:r>
        <w:rPr>
          <w:rFonts w:ascii="맑은 고딕" w:hAnsi="맑은 고딕" w:hint="eastAsia"/>
          <w:b/>
          <w:sz w:val="18"/>
        </w:rPr>
        <w:t xml:space="preserve"> </w:t>
      </w:r>
      <w:r w:rsidRPr="000E57C0">
        <w:rPr>
          <w:rFonts w:ascii="맑은 고딕" w:hAnsi="맑은 고딕"/>
          <w:b/>
          <w:sz w:val="18"/>
        </w:rPr>
        <w:t>String errorType, String[] causAry, String[] mngtAry,  Throwable t)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AF1C4BA" w14:textId="77777777" w:rsidTr="000D6A5A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F3C89D3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0803553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118A8A8C" w14:textId="77777777" w:rsidR="000C5B64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CEF98B8" w14:textId="77777777" w:rsidTr="000D6A5A">
        <w:trPr>
          <w:trHeight w:val="306"/>
        </w:trPr>
        <w:tc>
          <w:tcPr>
            <w:tcW w:w="1276" w:type="dxa"/>
            <w:vAlign w:val="center"/>
          </w:tcPr>
          <w:p w14:paraId="7814B8F5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private</w:t>
            </w:r>
          </w:p>
        </w:tc>
        <w:tc>
          <w:tcPr>
            <w:tcW w:w="1985" w:type="dxa"/>
            <w:vAlign w:val="center"/>
          </w:tcPr>
          <w:p w14:paraId="4E088158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</w:p>
        </w:tc>
        <w:tc>
          <w:tcPr>
            <w:tcW w:w="6539" w:type="dxa"/>
          </w:tcPr>
          <w:p w14:paraId="3756EDDA" w14:textId="77777777" w:rsidR="000C5B64" w:rsidRPr="008C7CE5" w:rsidRDefault="000C5B64" w:rsidP="003F012D">
            <w:pPr>
              <w:rPr>
                <w:rFonts w:ascii="맑은 고딕" w:hAnsi="맑은 고딕"/>
                <w:sz w:val="18"/>
              </w:rPr>
            </w:pPr>
            <w:r w:rsidRPr="002525BF">
              <w:rPr>
                <w:rFonts w:ascii="맑은 고딕" w:hAnsi="맑은 고딕"/>
                <w:sz w:val="18"/>
              </w:rPr>
              <w:t>CgAppUserException</w:t>
            </w:r>
            <w:r>
              <w:rPr>
                <w:rFonts w:ascii="맑은 고딕" w:hAnsi="맑은 고딕" w:hint="eastAsia"/>
                <w:sz w:val="18"/>
              </w:rPr>
              <w:t xml:space="preserve"> 내부에서 호출하여 사용하는 메서드로서 </w:t>
            </w:r>
            <w:r w:rsidRPr="003F012D">
              <w:rPr>
                <w:rFonts w:ascii="맑은 고딕" w:hAnsi="맑은 고딕"/>
                <w:sz w:val="18"/>
              </w:rPr>
              <w:t>ExceptionMsgVo</w:t>
            </w:r>
            <w:r>
              <w:rPr>
                <w:rFonts w:ascii="맑은 고딕" w:hAnsi="맑은 고딕" w:hint="eastAsia"/>
                <w:sz w:val="18"/>
              </w:rPr>
              <w:t>에 입력 받은 에러메시지와 정보를 설정하여 반환한다.</w:t>
            </w:r>
          </w:p>
        </w:tc>
      </w:tr>
      <w:tr w:rsidR="000C5B64" w14:paraId="6F8E37EB" w14:textId="77777777" w:rsidTr="000D6A5A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EC27A20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5D3E8B3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D931B61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구분코드</w:t>
            </w:r>
          </w:p>
        </w:tc>
      </w:tr>
      <w:tr w:rsidR="000C5B64" w14:paraId="1B12DBCF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E0430DA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1D2E60D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52D045CE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레벨</w:t>
            </w:r>
          </w:p>
        </w:tc>
      </w:tr>
      <w:tr w:rsidR="000C5B64" w14:paraId="51FB273B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D876439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E1CB840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ED5250C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</w:t>
            </w:r>
          </w:p>
        </w:tc>
      </w:tr>
      <w:tr w:rsidR="000C5B64" w14:paraId="6A481D80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B1CF59A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106CF64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D4EFCE1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에러코드</w:t>
            </w:r>
          </w:p>
        </w:tc>
      </w:tr>
      <w:tr w:rsidR="000C5B64" w14:paraId="3EFA2928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BA0A890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D6FA03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E611F4B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에러타입</w:t>
            </w:r>
          </w:p>
        </w:tc>
      </w:tr>
      <w:tr w:rsidR="000C5B64" w14:paraId="3A7158C8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E09C41E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7B56B8B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05EB99A1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에러원인 상세내용</w:t>
            </w:r>
          </w:p>
        </w:tc>
      </w:tr>
      <w:tr w:rsidR="000C5B64" w14:paraId="22D0A9A6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967B957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B3DF96D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639694A0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에러조치 상세내용</w:t>
            </w:r>
          </w:p>
        </w:tc>
      </w:tr>
      <w:tr w:rsidR="000C5B64" w14:paraId="386B4B6F" w14:textId="77777777" w:rsidTr="000D6A5A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A0911E2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8FFD702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Trhrowable</w:t>
            </w:r>
          </w:p>
        </w:tc>
        <w:tc>
          <w:tcPr>
            <w:tcW w:w="6539" w:type="dxa"/>
          </w:tcPr>
          <w:p w14:paraId="59E81B47" w14:textId="77777777" w:rsidR="000C5B64" w:rsidRPr="008C7CE5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Exception Object</w:t>
            </w:r>
          </w:p>
        </w:tc>
      </w:tr>
      <w:tr w:rsidR="000C5B64" w14:paraId="06F5970E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739B699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C1EB3D1" w14:textId="77777777" w:rsidR="000C5B64" w:rsidRDefault="000C5B64" w:rsidP="000D6A5A">
            <w:pPr>
              <w:jc w:val="center"/>
              <w:rPr>
                <w:rFonts w:ascii="맑은 고딕" w:hAnsi="맑은 고딕"/>
                <w:sz w:val="18"/>
              </w:rPr>
            </w:pPr>
            <w:r w:rsidRPr="00922E89">
              <w:rPr>
                <w:rFonts w:ascii="맑은 고딕" w:hAnsi="맑은 고딕"/>
                <w:sz w:val="18"/>
              </w:rPr>
              <w:t>ExceptionMsgVo</w:t>
            </w:r>
          </w:p>
        </w:tc>
        <w:tc>
          <w:tcPr>
            <w:tcW w:w="6539" w:type="dxa"/>
          </w:tcPr>
          <w:p w14:paraId="50E54785" w14:textId="77777777" w:rsidR="000C5B64" w:rsidRDefault="000C5B64" w:rsidP="000D6A5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에러 메시지 정보 및 메시지 내용이 설정된 VO.</w:t>
            </w:r>
          </w:p>
        </w:tc>
      </w:tr>
      <w:tr w:rsidR="000C5B64" w14:paraId="355DEF2F" w14:textId="77777777" w:rsidTr="000D6A5A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6B0B07B" w14:textId="77777777" w:rsidR="000C5B64" w:rsidRPr="001D064C" w:rsidRDefault="000C5B64" w:rsidP="000D6A5A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36F2199" w14:textId="77777777" w:rsidR="000C5B64" w:rsidRPr="00BB1049" w:rsidRDefault="000C5B64" w:rsidP="00BB1049">
            <w:pPr>
              <w:tabs>
                <w:tab w:val="left" w:pos="708"/>
              </w:tabs>
              <w:rPr>
                <w:rFonts w:ascii="맑은 고딕" w:hAnsi="맑은 고딕"/>
                <w:sz w:val="16"/>
                <w:szCs w:val="16"/>
              </w:rPr>
            </w:pPr>
            <w:r w:rsidRPr="00BB1049">
              <w:rPr>
                <w:rFonts w:ascii="맑은 고딕" w:hAnsi="맑은 고딕"/>
                <w:sz w:val="16"/>
                <w:szCs w:val="16"/>
              </w:rPr>
              <w:t>public CgAppUserException (String msg, int level, String detail, String errorCode,String errorType, String[] causAry, String[] mngtAry)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 </w:t>
            </w:r>
            <w:r w:rsidRPr="00BB1049">
              <w:rPr>
                <w:rFonts w:ascii="맑은 고딕" w:hAnsi="맑은 고딕"/>
                <w:sz w:val="16"/>
                <w:szCs w:val="16"/>
              </w:rPr>
              <w:t>{</w:t>
            </w:r>
          </w:p>
          <w:p w14:paraId="2968A5ED" w14:textId="77777777" w:rsidR="000C5B64" w:rsidRPr="00BB1049" w:rsidRDefault="000C5B64" w:rsidP="00BB1049">
            <w:pPr>
              <w:tabs>
                <w:tab w:val="left" w:pos="708"/>
              </w:tabs>
              <w:ind w:firstLineChars="200" w:firstLine="320"/>
              <w:rPr>
                <w:rFonts w:ascii="맑은 고딕" w:hAnsi="맑은 고딕"/>
                <w:b/>
                <w:sz w:val="16"/>
                <w:szCs w:val="16"/>
              </w:rPr>
            </w:pPr>
            <w:r w:rsidRPr="00BB1049">
              <w:rPr>
                <w:rFonts w:ascii="맑은 고딕" w:hAnsi="맑은 고딕"/>
                <w:b/>
                <w:sz w:val="16"/>
                <w:szCs w:val="16"/>
              </w:rPr>
              <w:t>ExceptionMsgVo msgVo = setMessageVo(msg, level, detail, errorCode, errorType, causAry, mngtAry, null);</w:t>
            </w:r>
          </w:p>
          <w:p w14:paraId="2EB2498B" w14:textId="77777777" w:rsidR="000C5B64" w:rsidRPr="00BB1049" w:rsidRDefault="000C5B64" w:rsidP="00BB1049">
            <w:pPr>
              <w:tabs>
                <w:tab w:val="left" w:pos="708"/>
              </w:tabs>
              <w:ind w:firstLineChars="200" w:firstLine="320"/>
              <w:rPr>
                <w:rFonts w:ascii="맑은 고딕" w:hAnsi="맑은 고딕"/>
                <w:b/>
                <w:sz w:val="16"/>
                <w:szCs w:val="16"/>
              </w:rPr>
            </w:pPr>
            <w:r w:rsidRPr="00BB1049">
              <w:rPr>
                <w:rFonts w:ascii="맑은 고딕" w:hAnsi="맑은 고딕"/>
                <w:b/>
                <w:sz w:val="16"/>
                <w:szCs w:val="16"/>
              </w:rPr>
              <w:t>super.setMessageVo(msgVo);</w:t>
            </w:r>
          </w:p>
          <w:p w14:paraId="08BC282D" w14:textId="77777777" w:rsidR="000C5B64" w:rsidRPr="00873687" w:rsidRDefault="000C5B64" w:rsidP="00BB1049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BB1049">
              <w:rPr>
                <w:rFonts w:ascii="맑은 고딕" w:hAnsi="맑은 고딕"/>
                <w:sz w:val="16"/>
                <w:szCs w:val="16"/>
              </w:rPr>
              <w:t>}</w:t>
            </w:r>
          </w:p>
        </w:tc>
      </w:tr>
    </w:tbl>
    <w:p w14:paraId="6FADB7B0" w14:textId="77777777" w:rsidR="000C5B64" w:rsidRPr="000E57C0" w:rsidRDefault="000C5B64" w:rsidP="00E62D80">
      <w:pPr>
        <w:spacing w:line="320" w:lineRule="atLeast"/>
        <w:ind w:right="261"/>
        <w:rPr>
          <w:rFonts w:ascii="맑은 고딕" w:hAnsi="맑은 고딕"/>
          <w:sz w:val="18"/>
        </w:rPr>
      </w:pPr>
    </w:p>
    <w:p w14:paraId="766CBE11" w14:textId="77777777" w:rsidR="000C5B64" w:rsidRPr="00E038F1" w:rsidRDefault="000C5B64" w:rsidP="00E038F1">
      <w:pPr>
        <w:pStyle w:val="1"/>
        <w:jc w:val="left"/>
      </w:pPr>
      <w:bookmarkStart w:id="58" w:name="_Toc90889661"/>
      <w:r w:rsidRPr="00E038F1">
        <w:t>CgAppMessageUtil</w:t>
      </w:r>
      <w:bookmarkEnd w:id="58"/>
    </w:p>
    <w:p w14:paraId="44C47801" w14:textId="77777777" w:rsidR="000C5B64" w:rsidRPr="000B324B" w:rsidRDefault="000C5B64" w:rsidP="00E62D80">
      <w:pPr>
        <w:spacing w:line="320" w:lineRule="atLeast"/>
        <w:ind w:right="261"/>
      </w:pPr>
      <w:r w:rsidRPr="001327A9">
        <w:rPr>
          <w:rFonts w:asciiTheme="minorEastAsia" w:eastAsiaTheme="minorEastAsia" w:hAnsiTheme="minorEastAsia" w:hint="eastAsia"/>
        </w:rPr>
        <w:t xml:space="preserve">Cache 데이터에 있는 메시지 정보를 조회하여 가져오는 클래스로서 메시지 데이터 Cache는 WAS기동 및 </w:t>
      </w:r>
      <w:r w:rsidRPr="001327A9">
        <w:rPr>
          <w:rFonts w:hint="eastAsia"/>
        </w:rPr>
        <w:t>해당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메시지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테이블을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업데이트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처리하는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서비스에서</w:t>
      </w:r>
      <w:r w:rsidRPr="001327A9">
        <w:rPr>
          <w:rFonts w:hint="eastAsia"/>
        </w:rPr>
        <w:t xml:space="preserve"> ReLoad  </w:t>
      </w:r>
      <w:r w:rsidRPr="001327A9">
        <w:rPr>
          <w:rFonts w:hint="eastAsia"/>
        </w:rPr>
        <w:t>처리시</w:t>
      </w:r>
      <w:r w:rsidRPr="001327A9">
        <w:rPr>
          <w:rFonts w:hint="eastAsia"/>
        </w:rPr>
        <w:t xml:space="preserve"> Cache </w:t>
      </w:r>
      <w:r w:rsidRPr="001327A9">
        <w:rPr>
          <w:rFonts w:hint="eastAsia"/>
        </w:rPr>
        <w:t>처리가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수행된다</w:t>
      </w:r>
      <w:r w:rsidRPr="001327A9">
        <w:rPr>
          <w:rFonts w:hint="eastAsia"/>
        </w:rPr>
        <w:t>.</w:t>
      </w:r>
    </w:p>
    <w:p w14:paraId="403C9282" w14:textId="77777777" w:rsidR="000C5B64" w:rsidRDefault="000C5B64" w:rsidP="00E62D80">
      <w:pPr>
        <w:spacing w:line="320" w:lineRule="atLeast"/>
        <w:ind w:right="261"/>
        <w:rPr>
          <w:rFonts w:asciiTheme="minorEastAsia" w:eastAsiaTheme="minorEastAsia" w:hAnsiTheme="minorEastAsia"/>
        </w:rPr>
      </w:pPr>
      <w:r w:rsidRPr="00762BF4">
        <w:rPr>
          <w:rFonts w:asciiTheme="minorEastAsia" w:eastAsiaTheme="minorEastAsia" w:hAnsiTheme="minorEastAsia" w:hint="eastAsia"/>
        </w:rPr>
        <w:t xml:space="preserve">【참고】 업무 서비스 개발리소스에서 직접 사용하지 않고 </w:t>
      </w:r>
      <w:r w:rsidRPr="00762BF4">
        <w:rPr>
          <w:rFonts w:asciiTheme="minorEastAsia" w:eastAsiaTheme="minorEastAsia" w:hAnsiTheme="minorEastAsia"/>
          <w:b/>
        </w:rPr>
        <w:t>com.inswave.ext.cg.util</w:t>
      </w:r>
      <w:r w:rsidRPr="00762BF4">
        <w:rPr>
          <w:rFonts w:asciiTheme="minorEastAsia" w:eastAsiaTheme="minorEastAsia" w:hAnsiTheme="minorEastAsia" w:hint="eastAsia"/>
          <w:b/>
        </w:rPr>
        <w:t>.CodeUtil</w:t>
      </w:r>
      <w:r w:rsidRPr="00762BF4">
        <w:rPr>
          <w:rFonts w:asciiTheme="minorEastAsia" w:eastAsiaTheme="minorEastAsia" w:hAnsiTheme="minorEastAsia" w:hint="eastAsia"/>
        </w:rPr>
        <w:t xml:space="preserve"> 클래스에서 호출하여 사용한다.</w:t>
      </w:r>
    </w:p>
    <w:p w14:paraId="6ECD5E64" w14:textId="77777777" w:rsidR="000C5B64" w:rsidRDefault="000C5B64" w:rsidP="00E62D80">
      <w:pPr>
        <w:spacing w:line="320" w:lineRule="atLeast"/>
        <w:ind w:right="261"/>
        <w:rPr>
          <w:rFonts w:asciiTheme="minorEastAsia" w:eastAsiaTheme="minorEastAsia" w:hAnsiTheme="minorEastAsia"/>
        </w:rPr>
      </w:pPr>
    </w:p>
    <w:p w14:paraId="57AB0203" w14:textId="77777777" w:rsidR="000C5B64" w:rsidRPr="00762BF4" w:rsidRDefault="000C5B64" w:rsidP="00762BF4">
      <w:pPr>
        <w:pStyle w:val="2"/>
        <w:tabs>
          <w:tab w:val="num" w:pos="851"/>
        </w:tabs>
        <w:ind w:left="851" w:hanging="851"/>
        <w:jc w:val="left"/>
      </w:pPr>
      <w:bookmarkStart w:id="59" w:name="_Toc90889662"/>
      <w:r w:rsidRPr="00762BF4">
        <w:rPr>
          <w:rFonts w:hint="eastAsia"/>
        </w:rPr>
        <w:t>클래스</w:t>
      </w:r>
      <w:bookmarkEnd w:id="5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0C5B64" w14:paraId="298F69DD" w14:textId="77777777" w:rsidTr="00762BF4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56790548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CC6CFA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6C7D9A25" w14:textId="77777777" w:rsidR="000C5B64" w:rsidRDefault="000C5B64" w:rsidP="00762BF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6957C31" w14:textId="77777777" w:rsidTr="00762BF4">
        <w:trPr>
          <w:trHeight w:val="306"/>
        </w:trPr>
        <w:tc>
          <w:tcPr>
            <w:tcW w:w="2410" w:type="dxa"/>
          </w:tcPr>
          <w:p w14:paraId="7DDD16D4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 w:rsidRPr="00762BF4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</w:tcPr>
          <w:p w14:paraId="25C1B12A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 w:rsidRPr="00762BF4">
              <w:rPr>
                <w:rFonts w:ascii="맑은 고딕" w:hAnsi="맑은 고딕"/>
                <w:sz w:val="18"/>
              </w:rPr>
              <w:t>CgAppMessageUtil</w:t>
            </w:r>
          </w:p>
        </w:tc>
        <w:tc>
          <w:tcPr>
            <w:tcW w:w="5547" w:type="dxa"/>
          </w:tcPr>
          <w:p w14:paraId="12B64C30" w14:textId="77777777" w:rsidR="000C5B64" w:rsidRDefault="000C5B64" w:rsidP="00762BF4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WAS기동시 Cache처리된 메시지 데이터를 가져온다.</w:t>
            </w:r>
          </w:p>
        </w:tc>
      </w:tr>
    </w:tbl>
    <w:p w14:paraId="5FCA4AD3" w14:textId="77777777" w:rsidR="000C5B64" w:rsidRDefault="000C5B64" w:rsidP="00E62D80">
      <w:pPr>
        <w:spacing w:line="320" w:lineRule="atLeast"/>
        <w:ind w:right="261"/>
        <w:rPr>
          <w:rFonts w:asciiTheme="minorEastAsia" w:eastAsiaTheme="minorEastAsia" w:hAnsiTheme="minorEastAsia"/>
        </w:rPr>
      </w:pPr>
    </w:p>
    <w:p w14:paraId="6EA57790" w14:textId="77777777" w:rsidR="000C5B64" w:rsidRPr="00762BF4" w:rsidRDefault="000C5B64" w:rsidP="00762BF4">
      <w:pPr>
        <w:pStyle w:val="2"/>
        <w:tabs>
          <w:tab w:val="num" w:pos="851"/>
        </w:tabs>
        <w:ind w:left="851" w:hanging="851"/>
        <w:jc w:val="left"/>
      </w:pPr>
      <w:bookmarkStart w:id="60" w:name="_Toc90889663"/>
      <w:r w:rsidRPr="00762BF4">
        <w:rPr>
          <w:rFonts w:hint="eastAsia"/>
        </w:rPr>
        <w:t>메서드</w:t>
      </w:r>
      <w:bookmarkEnd w:id="60"/>
    </w:p>
    <w:p w14:paraId="5CE8B344" w14:textId="77777777" w:rsidR="000C5B64" w:rsidRDefault="000C5B64" w:rsidP="00575EA0">
      <w:pPr>
        <w:pStyle w:val="3"/>
        <w:rPr>
          <w:sz w:val="19"/>
          <w:szCs w:val="19"/>
        </w:rPr>
      </w:pPr>
      <w:bookmarkStart w:id="61" w:name="_Toc90889664"/>
      <w:r>
        <w:rPr>
          <w:rFonts w:hint="eastAsia"/>
          <w:sz w:val="19"/>
          <w:szCs w:val="19"/>
        </w:rPr>
        <w:t>클래스 인스턴스</w:t>
      </w:r>
      <w:bookmarkEnd w:id="6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586AB59" w14:textId="77777777" w:rsidTr="0076675E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6321D61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9DFEBC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7424CBC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9E8A68C" w14:textId="77777777" w:rsidTr="0076675E">
        <w:trPr>
          <w:trHeight w:val="306"/>
        </w:trPr>
        <w:tc>
          <w:tcPr>
            <w:tcW w:w="1276" w:type="dxa"/>
            <w:vAlign w:val="center"/>
          </w:tcPr>
          <w:p w14:paraId="4A687A7B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52F91FC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575EA0">
              <w:rPr>
                <w:rFonts w:ascii="맑은 고딕" w:hAnsi="맑은 고딕"/>
                <w:sz w:val="18"/>
              </w:rPr>
              <w:t>getInstance</w:t>
            </w:r>
          </w:p>
        </w:tc>
        <w:tc>
          <w:tcPr>
            <w:tcW w:w="6539" w:type="dxa"/>
          </w:tcPr>
          <w:p w14:paraId="2D002719" w14:textId="77777777" w:rsidR="000C5B64" w:rsidRPr="008C7CE5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클래스의 인스턴스를 가져온다. static 인스턴스로서 한번 생성하면 다시 생성하지 않는다.</w:t>
            </w:r>
          </w:p>
        </w:tc>
      </w:tr>
      <w:tr w:rsidR="000C5B64" w14:paraId="3B694D98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4A3919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lastRenderedPageBreak/>
              <w:t>INPUT</w:t>
            </w:r>
          </w:p>
        </w:tc>
        <w:tc>
          <w:tcPr>
            <w:tcW w:w="1985" w:type="dxa"/>
          </w:tcPr>
          <w:p w14:paraId="537D7808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0F729FCE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</w:p>
        </w:tc>
      </w:tr>
      <w:tr w:rsidR="000C5B64" w14:paraId="29EF7E01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D29D0E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17DFFDF3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C67A9F">
              <w:rPr>
                <w:rFonts w:ascii="맑은 고딕" w:hAnsi="맑은 고딕"/>
                <w:sz w:val="18"/>
              </w:rPr>
              <w:t>CgAppMessageUtil</w:t>
            </w:r>
          </w:p>
        </w:tc>
        <w:tc>
          <w:tcPr>
            <w:tcW w:w="6539" w:type="dxa"/>
          </w:tcPr>
          <w:p w14:paraId="071E2148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 인스턴스</w:t>
            </w:r>
          </w:p>
        </w:tc>
      </w:tr>
      <w:tr w:rsidR="000C5B64" w14:paraId="7F9949E3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C1C4B4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BA40D27" w14:textId="77777777" w:rsidR="000C5B64" w:rsidRPr="00873687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C67A9F">
              <w:rPr>
                <w:rFonts w:ascii="맑은 고딕" w:hAnsi="맑은 고딕"/>
                <w:sz w:val="18"/>
              </w:rPr>
              <w:t>CgAppMessageUtil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>
              <w:t xml:space="preserve"> </w:t>
            </w:r>
            <w:r w:rsidRPr="00876EB8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();</w:t>
            </w:r>
          </w:p>
        </w:tc>
      </w:tr>
    </w:tbl>
    <w:p w14:paraId="36B47690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443537C5" w14:textId="77777777" w:rsidR="000C5B64" w:rsidRDefault="000C5B64" w:rsidP="00575EA0">
      <w:pPr>
        <w:pStyle w:val="3"/>
        <w:rPr>
          <w:sz w:val="19"/>
          <w:szCs w:val="19"/>
        </w:rPr>
      </w:pPr>
      <w:bookmarkStart w:id="62" w:name="_Toc90889665"/>
      <w:r>
        <w:rPr>
          <w:rFonts w:hint="eastAsia"/>
          <w:sz w:val="19"/>
          <w:szCs w:val="19"/>
        </w:rPr>
        <w:t>단순 메시지</w:t>
      </w:r>
      <w:bookmarkEnd w:id="6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6F6572B" w14:textId="77777777" w:rsidTr="0076675E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8A96904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62EA03D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5C5F935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BAB67F2" w14:textId="77777777" w:rsidTr="0076675E">
        <w:trPr>
          <w:trHeight w:val="306"/>
        </w:trPr>
        <w:tc>
          <w:tcPr>
            <w:tcW w:w="1276" w:type="dxa"/>
            <w:vAlign w:val="center"/>
          </w:tcPr>
          <w:p w14:paraId="637B028E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11DFE0C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575EA0">
              <w:rPr>
                <w:rFonts w:ascii="맑은 고딕" w:hAnsi="맑은 고딕"/>
                <w:sz w:val="18"/>
              </w:rPr>
              <w:t>getMessage</w:t>
            </w:r>
          </w:p>
        </w:tc>
        <w:tc>
          <w:tcPr>
            <w:tcW w:w="6539" w:type="dxa"/>
          </w:tcPr>
          <w:p w14:paraId="76A7BA85" w14:textId="77777777" w:rsidR="000C5B64" w:rsidRPr="008C7CE5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메시지 코드에 대한 메시지 정보를 Vo 형태로 반환한다.</w:t>
            </w:r>
          </w:p>
        </w:tc>
      </w:tr>
      <w:tr w:rsidR="000C5B64" w14:paraId="7DB5BC45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BF75E0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119C660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4DC2CF6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</w:t>
            </w:r>
          </w:p>
        </w:tc>
      </w:tr>
      <w:tr w:rsidR="000C5B64" w14:paraId="66322581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049A47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0B9F6F56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005C56">
              <w:rPr>
                <w:rFonts w:ascii="맑은 고딕" w:hAnsi="맑은 고딕"/>
                <w:sz w:val="18"/>
              </w:rPr>
              <w:t>CgAppMsgVo</w:t>
            </w:r>
          </w:p>
        </w:tc>
        <w:tc>
          <w:tcPr>
            <w:tcW w:w="6539" w:type="dxa"/>
          </w:tcPr>
          <w:p w14:paraId="7E7EEC0A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정보 VO</w:t>
            </w:r>
          </w:p>
        </w:tc>
      </w:tr>
      <w:tr w:rsidR="000C5B64" w14:paraId="04BAA440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D5B908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E28225A" w14:textId="77777777" w:rsidR="000C5B64" w:rsidRPr="00873687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005C56">
              <w:rPr>
                <w:rFonts w:ascii="맑은 고딕" w:hAnsi="맑은 고딕"/>
                <w:sz w:val="18"/>
              </w:rPr>
              <w:t>CgAppMsgVo</w:t>
            </w:r>
            <w:r>
              <w:rPr>
                <w:rFonts w:ascii="맑은 고딕" w:hAnsi="맑은 고딕" w:hint="eastAsia"/>
                <w:sz w:val="18"/>
              </w:rPr>
              <w:t xml:space="preserve"> msgVo = </w:t>
            </w:r>
            <w:r w:rsidRPr="00C67A9F">
              <w:rPr>
                <w:rFonts w:ascii="맑은 고딕" w:hAnsi="맑은 고딕"/>
                <w:sz w:val="18"/>
              </w:rPr>
              <w:t>CgAppMessageUtil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>
              <w:t xml:space="preserve"> </w:t>
            </w:r>
            <w:r w:rsidRPr="00876EB8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().</w:t>
            </w:r>
            <w:r w:rsidRPr="00575EA0">
              <w:rPr>
                <w:rFonts w:ascii="맑은 고딕" w:hAnsi="맑은 고딕"/>
                <w:sz w:val="18"/>
              </w:rPr>
              <w:t>getMessage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ECI0002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073BDEA8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1ED97760" w14:textId="77777777" w:rsidR="000C5B64" w:rsidRDefault="000C5B64" w:rsidP="00575EA0">
      <w:pPr>
        <w:pStyle w:val="3"/>
        <w:rPr>
          <w:sz w:val="19"/>
          <w:szCs w:val="19"/>
        </w:rPr>
      </w:pPr>
      <w:bookmarkStart w:id="63" w:name="_Toc90889666"/>
      <w:r>
        <w:rPr>
          <w:rFonts w:hint="eastAsia"/>
          <w:sz w:val="19"/>
          <w:szCs w:val="19"/>
        </w:rPr>
        <w:t>단일 치환문 메시지</w:t>
      </w:r>
      <w:bookmarkEnd w:id="63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B5F7C4B" w14:textId="77777777" w:rsidTr="0076675E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7C55506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5B9509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C71232E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63D98E5" w14:textId="77777777" w:rsidTr="0076675E">
        <w:trPr>
          <w:trHeight w:val="306"/>
        </w:trPr>
        <w:tc>
          <w:tcPr>
            <w:tcW w:w="1276" w:type="dxa"/>
            <w:vAlign w:val="center"/>
          </w:tcPr>
          <w:p w14:paraId="79302841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7852BBE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575EA0">
              <w:rPr>
                <w:rFonts w:ascii="맑은 고딕" w:hAnsi="맑은 고딕"/>
                <w:sz w:val="18"/>
              </w:rPr>
              <w:t>getMessage</w:t>
            </w:r>
          </w:p>
        </w:tc>
        <w:tc>
          <w:tcPr>
            <w:tcW w:w="6539" w:type="dxa"/>
          </w:tcPr>
          <w:p w14:paraId="5AEBE1AD" w14:textId="77777777" w:rsidR="000C5B64" w:rsidRPr="008C7CE5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메시지 코드의 메시지 내용에서 치환대상에 대하여 입력 받은 치환 문자로 치환 후 메시지VO를 반환</w:t>
            </w:r>
          </w:p>
        </w:tc>
      </w:tr>
      <w:tr w:rsidR="000C5B64" w14:paraId="3A56B6D0" w14:textId="77777777" w:rsidTr="0076675E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41F4403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E80F11E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3AEF76C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</w:t>
            </w:r>
          </w:p>
        </w:tc>
      </w:tr>
      <w:tr w:rsidR="000C5B64" w14:paraId="68B91EE5" w14:textId="77777777" w:rsidTr="0076675E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BB01577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D345026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AF37414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치환문자</w:t>
            </w:r>
          </w:p>
        </w:tc>
      </w:tr>
      <w:tr w:rsidR="000C5B64" w14:paraId="736C3A28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E32C28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621C2C3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005C56">
              <w:rPr>
                <w:rFonts w:ascii="맑은 고딕" w:hAnsi="맑은 고딕"/>
                <w:sz w:val="18"/>
              </w:rPr>
              <w:t>CgAppMsgVo</w:t>
            </w:r>
          </w:p>
        </w:tc>
        <w:tc>
          <w:tcPr>
            <w:tcW w:w="6539" w:type="dxa"/>
          </w:tcPr>
          <w:p w14:paraId="18399094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정보 VO</w:t>
            </w:r>
          </w:p>
        </w:tc>
      </w:tr>
      <w:tr w:rsidR="000C5B64" w14:paraId="2458C9D0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FFF9CF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C1F359F" w14:textId="77777777" w:rsidR="000C5B64" w:rsidRPr="00873687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005C56">
              <w:rPr>
                <w:rFonts w:ascii="맑은 고딕" w:hAnsi="맑은 고딕"/>
                <w:sz w:val="18"/>
              </w:rPr>
              <w:t>CgAppMsgVo</w:t>
            </w:r>
            <w:r>
              <w:rPr>
                <w:rFonts w:ascii="맑은 고딕" w:hAnsi="맑은 고딕" w:hint="eastAsia"/>
                <w:sz w:val="18"/>
              </w:rPr>
              <w:t xml:space="preserve"> msgVo = </w:t>
            </w:r>
            <w:r w:rsidRPr="00C67A9F">
              <w:rPr>
                <w:rFonts w:ascii="맑은 고딕" w:hAnsi="맑은 고딕"/>
                <w:sz w:val="18"/>
              </w:rPr>
              <w:t>CgAppMessageUtil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>
              <w:t xml:space="preserve"> </w:t>
            </w:r>
            <w:r w:rsidRPr="00876EB8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().</w:t>
            </w:r>
            <w:r w:rsidRPr="00575EA0">
              <w:rPr>
                <w:rFonts w:ascii="맑은 고딕" w:hAnsi="맑은 고딕"/>
                <w:sz w:val="18"/>
              </w:rPr>
              <w:t>getMessage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ECI0003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조치사항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D42FB1D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0DA87D7A" w14:textId="77777777" w:rsidR="000C5B64" w:rsidRDefault="000C5B64" w:rsidP="00575EA0">
      <w:pPr>
        <w:pStyle w:val="3"/>
        <w:rPr>
          <w:sz w:val="19"/>
          <w:szCs w:val="19"/>
        </w:rPr>
      </w:pPr>
      <w:bookmarkStart w:id="64" w:name="_Toc90889667"/>
      <w:r>
        <w:rPr>
          <w:rFonts w:hint="eastAsia"/>
          <w:sz w:val="19"/>
          <w:szCs w:val="19"/>
        </w:rPr>
        <w:t>복수 치환문 메시지</w:t>
      </w:r>
      <w:bookmarkEnd w:id="6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794E986" w14:textId="77777777" w:rsidTr="0076675E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3E2610D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EB1FE3F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D739E83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82E775B" w14:textId="77777777" w:rsidTr="0076675E">
        <w:trPr>
          <w:trHeight w:val="306"/>
        </w:trPr>
        <w:tc>
          <w:tcPr>
            <w:tcW w:w="1276" w:type="dxa"/>
            <w:vAlign w:val="center"/>
          </w:tcPr>
          <w:p w14:paraId="46CF7CAA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0EE6E6F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575EA0">
              <w:rPr>
                <w:rFonts w:ascii="맑은 고딕" w:hAnsi="맑은 고딕"/>
                <w:sz w:val="18"/>
              </w:rPr>
              <w:t>getMessage</w:t>
            </w:r>
          </w:p>
        </w:tc>
        <w:tc>
          <w:tcPr>
            <w:tcW w:w="6539" w:type="dxa"/>
          </w:tcPr>
          <w:p w14:paraId="760F68A5" w14:textId="77777777" w:rsidR="000C5B64" w:rsidRPr="008C7CE5" w:rsidRDefault="000C5B64" w:rsidP="002A77D7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메시지 코드의 메시지 내용에서 치환대상이 여러 개 있는 경우 입력 받은 치환 문자배열의 순서대로 치환 후 메시지VO를 반환</w:t>
            </w:r>
          </w:p>
        </w:tc>
      </w:tr>
      <w:tr w:rsidR="000C5B64" w14:paraId="5C9C9CF9" w14:textId="77777777" w:rsidTr="0076675E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9A5A9D0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3705C8B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89AFB04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</w:t>
            </w:r>
          </w:p>
        </w:tc>
      </w:tr>
      <w:tr w:rsidR="000C5B64" w14:paraId="61C53FBA" w14:textId="77777777" w:rsidTr="0076675E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F3ED219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280EFA86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 Array</w:t>
            </w:r>
          </w:p>
        </w:tc>
        <w:tc>
          <w:tcPr>
            <w:tcW w:w="6539" w:type="dxa"/>
          </w:tcPr>
          <w:p w14:paraId="61ADC0AB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치환문자 배열</w:t>
            </w:r>
          </w:p>
        </w:tc>
      </w:tr>
      <w:tr w:rsidR="000C5B64" w14:paraId="14CB6206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2ABA14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D31869A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005C56">
              <w:rPr>
                <w:rFonts w:ascii="맑은 고딕" w:hAnsi="맑은 고딕"/>
                <w:sz w:val="18"/>
              </w:rPr>
              <w:t>CgAppMsgVo</w:t>
            </w:r>
          </w:p>
        </w:tc>
        <w:tc>
          <w:tcPr>
            <w:tcW w:w="6539" w:type="dxa"/>
          </w:tcPr>
          <w:p w14:paraId="2005AD05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정보 VO</w:t>
            </w:r>
          </w:p>
        </w:tc>
      </w:tr>
      <w:tr w:rsidR="000C5B64" w14:paraId="1F13BDF0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7C456A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F7FC70E" w14:textId="77777777" w:rsidR="000C5B64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 arrChgMag = new String[]{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차감금액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총 금액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};</w:t>
            </w:r>
          </w:p>
          <w:p w14:paraId="34042BDE" w14:textId="77777777" w:rsidR="000C5B64" w:rsidRPr="00873687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005C56">
              <w:rPr>
                <w:rFonts w:ascii="맑은 고딕" w:hAnsi="맑은 고딕"/>
                <w:sz w:val="18"/>
              </w:rPr>
              <w:t>CgAppMsgVo</w:t>
            </w:r>
            <w:r>
              <w:rPr>
                <w:rFonts w:ascii="맑은 고딕" w:hAnsi="맑은 고딕" w:hint="eastAsia"/>
                <w:sz w:val="18"/>
              </w:rPr>
              <w:t xml:space="preserve"> msgVo = </w:t>
            </w:r>
            <w:r w:rsidRPr="00C67A9F">
              <w:rPr>
                <w:rFonts w:ascii="맑은 고딕" w:hAnsi="맑은 고딕"/>
                <w:sz w:val="18"/>
              </w:rPr>
              <w:t>CgAppMessageUtil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>
              <w:t xml:space="preserve"> </w:t>
            </w:r>
            <w:r w:rsidRPr="00876EB8">
              <w:rPr>
                <w:rFonts w:ascii="맑은 고딕" w:hAnsi="맑은 고딕"/>
                <w:sz w:val="18"/>
              </w:rPr>
              <w:t>getInstance</w:t>
            </w:r>
            <w:r>
              <w:rPr>
                <w:rFonts w:ascii="맑은 고딕" w:hAnsi="맑은 고딕" w:hint="eastAsia"/>
                <w:sz w:val="18"/>
              </w:rPr>
              <w:t>().</w:t>
            </w:r>
            <w:r w:rsidRPr="00575EA0">
              <w:rPr>
                <w:rFonts w:ascii="맑은 고딕" w:hAnsi="맑은 고딕"/>
                <w:sz w:val="18"/>
              </w:rPr>
              <w:t>getMessage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ECI0012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 arrChgMag);</w:t>
            </w:r>
          </w:p>
        </w:tc>
      </w:tr>
    </w:tbl>
    <w:p w14:paraId="536A754E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623185D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B6A7841" w14:textId="77777777" w:rsidR="000C5B64" w:rsidRPr="00E038F1" w:rsidRDefault="000C5B64" w:rsidP="00E038F1">
      <w:pPr>
        <w:pStyle w:val="1"/>
        <w:jc w:val="left"/>
      </w:pPr>
      <w:bookmarkStart w:id="65" w:name="_Toc90889668"/>
      <w:r w:rsidRPr="00E038F1">
        <w:t>CodeUtil</w:t>
      </w:r>
      <w:bookmarkEnd w:id="65"/>
    </w:p>
    <w:p w14:paraId="3E9458F7" w14:textId="77777777" w:rsidR="000C5B64" w:rsidRPr="001327A9" w:rsidRDefault="000C5B64" w:rsidP="00E62D80">
      <w:pPr>
        <w:spacing w:line="320" w:lineRule="atLeast"/>
        <w:ind w:right="261"/>
      </w:pPr>
      <w:r w:rsidRPr="001327A9">
        <w:rPr>
          <w:rFonts w:asciiTheme="minorEastAsia" w:eastAsiaTheme="minorEastAsia" w:hAnsiTheme="minorEastAsia" w:hint="eastAsia"/>
        </w:rPr>
        <w:t>Cache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처리된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공통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코드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및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메시지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데이터를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가져오는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유틸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클래스로서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업무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개발리소스에서</w:t>
      </w:r>
      <w:r w:rsidRPr="001327A9">
        <w:rPr>
          <w:rFonts w:hint="eastAsia"/>
        </w:rPr>
        <w:t xml:space="preserve"> </w:t>
      </w:r>
      <w:r w:rsidRPr="001327A9">
        <w:rPr>
          <w:rFonts w:hint="eastAsia"/>
        </w:rPr>
        <w:t>사용한다</w:t>
      </w:r>
      <w:r w:rsidRPr="001327A9">
        <w:rPr>
          <w:rFonts w:hint="eastAsia"/>
        </w:rPr>
        <w:t>.</w:t>
      </w:r>
    </w:p>
    <w:p w14:paraId="5C25BF3D" w14:textId="77777777" w:rsidR="000C5B64" w:rsidRPr="00FA63C8" w:rsidRDefault="000C5B64" w:rsidP="00FA63C8">
      <w:pPr>
        <w:pStyle w:val="2"/>
        <w:tabs>
          <w:tab w:val="num" w:pos="851"/>
        </w:tabs>
        <w:ind w:left="851" w:hanging="851"/>
        <w:jc w:val="left"/>
      </w:pPr>
      <w:bookmarkStart w:id="66" w:name="_Toc90889669"/>
      <w:r w:rsidRPr="00FA63C8">
        <w:rPr>
          <w:rFonts w:hint="eastAsia"/>
        </w:rPr>
        <w:t>클래스</w:t>
      </w:r>
      <w:bookmarkEnd w:id="66"/>
    </w:p>
    <w:p w14:paraId="2F267A40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0C5B64" w14:paraId="696C030C" w14:textId="77777777" w:rsidTr="0076675E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722CC316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A451B07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082AB4F0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250474B" w14:textId="77777777" w:rsidTr="0076675E">
        <w:trPr>
          <w:trHeight w:val="306"/>
        </w:trPr>
        <w:tc>
          <w:tcPr>
            <w:tcW w:w="2410" w:type="dxa"/>
          </w:tcPr>
          <w:p w14:paraId="6FBDD579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 w:rsidRPr="00926BB0">
              <w:rPr>
                <w:rFonts w:ascii="맑은 고딕" w:hAnsi="맑은 고딕"/>
                <w:sz w:val="18"/>
              </w:rPr>
              <w:lastRenderedPageBreak/>
              <w:t>com.inswave.ext.cg.util</w:t>
            </w:r>
          </w:p>
        </w:tc>
        <w:tc>
          <w:tcPr>
            <w:tcW w:w="1843" w:type="dxa"/>
          </w:tcPr>
          <w:p w14:paraId="60B3754C" w14:textId="77777777" w:rsidR="000C5B64" w:rsidRDefault="000C5B64" w:rsidP="00926BB0">
            <w:pPr>
              <w:jc w:val="center"/>
              <w:rPr>
                <w:rFonts w:ascii="맑은 고딕" w:hAnsi="맑은 고딕"/>
                <w:sz w:val="18"/>
              </w:rPr>
            </w:pPr>
            <w:r w:rsidRPr="00926BB0">
              <w:rPr>
                <w:rFonts w:ascii="맑은 고딕" w:hAnsi="맑은 고딕"/>
                <w:sz w:val="18"/>
              </w:rPr>
              <w:t>CodeUtil</w:t>
            </w:r>
          </w:p>
        </w:tc>
        <w:tc>
          <w:tcPr>
            <w:tcW w:w="5547" w:type="dxa"/>
          </w:tcPr>
          <w:p w14:paraId="5FA7C57D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업무 개발 리소스에서 사용하는 코드관련 조회 클래스</w:t>
            </w:r>
          </w:p>
        </w:tc>
      </w:tr>
    </w:tbl>
    <w:p w14:paraId="1CCBDDE4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540C3EE8" w14:textId="77777777" w:rsidR="000C5B64" w:rsidRPr="00FA63C8" w:rsidRDefault="000C5B64" w:rsidP="00FA63C8">
      <w:pPr>
        <w:pStyle w:val="2"/>
        <w:tabs>
          <w:tab w:val="num" w:pos="851"/>
        </w:tabs>
        <w:ind w:left="851" w:hanging="851"/>
        <w:jc w:val="left"/>
      </w:pPr>
      <w:bookmarkStart w:id="67" w:name="_Toc90889670"/>
      <w:r w:rsidRPr="00FA63C8">
        <w:rPr>
          <w:rFonts w:hint="eastAsia"/>
        </w:rPr>
        <w:t>메서드</w:t>
      </w:r>
      <w:bookmarkEnd w:id="67"/>
    </w:p>
    <w:p w14:paraId="74D62444" w14:textId="77777777" w:rsidR="000C5B64" w:rsidRDefault="000C5B64" w:rsidP="00935C44">
      <w:pPr>
        <w:pStyle w:val="3"/>
        <w:rPr>
          <w:sz w:val="19"/>
          <w:szCs w:val="19"/>
        </w:rPr>
      </w:pPr>
      <w:bookmarkStart w:id="68" w:name="_Toc90889671"/>
      <w:r>
        <w:rPr>
          <w:rFonts w:hint="eastAsia"/>
          <w:sz w:val="19"/>
          <w:szCs w:val="19"/>
        </w:rPr>
        <w:t>DB프러퍼티 조회</w:t>
      </w:r>
      <w:bookmarkEnd w:id="6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3451F3BF" w14:textId="77777777" w:rsidTr="0076675E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63A4AAD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54F9FFF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AB9C89D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336D0727" w14:textId="77777777" w:rsidTr="0076675E">
        <w:trPr>
          <w:trHeight w:val="306"/>
        </w:trPr>
        <w:tc>
          <w:tcPr>
            <w:tcW w:w="1276" w:type="dxa"/>
            <w:vAlign w:val="center"/>
          </w:tcPr>
          <w:p w14:paraId="4700AF84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05A3F96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725F96">
              <w:rPr>
                <w:rFonts w:ascii="맑은 고딕" w:hAnsi="맑은 고딕"/>
                <w:sz w:val="18"/>
              </w:rPr>
              <w:t>getConfigValue</w:t>
            </w:r>
          </w:p>
        </w:tc>
        <w:tc>
          <w:tcPr>
            <w:tcW w:w="6539" w:type="dxa"/>
          </w:tcPr>
          <w:p w14:paraId="21460ECC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DB프러퍼티에 등록된 퍼러퍼티 값을 조회하는 정적 메서드</w:t>
            </w:r>
          </w:p>
          <w:p w14:paraId="17B26F85" w14:textId="77777777" w:rsidR="000C5B64" w:rsidRPr="008C7CE5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 AS-IS에서 </w:t>
            </w:r>
            <w:r>
              <w:rPr>
                <w:rFonts w:ascii="맑은 고딕" w:hAnsi="맑은 고딕"/>
                <w:sz w:val="18"/>
              </w:rPr>
              <w:t>“</w:t>
            </w:r>
            <w:r w:rsidRPr="00725F96">
              <w:rPr>
                <w:rFonts w:ascii="맑은 고딕" w:hAnsi="맑은 고딕"/>
                <w:sz w:val="18"/>
              </w:rPr>
              <w:t>CGPropertiesCode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 CodeName로 조회하는 프러퍼티 값</w:t>
            </w:r>
          </w:p>
        </w:tc>
      </w:tr>
      <w:tr w:rsidR="000C5B64" w14:paraId="5193F2D5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821BB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AF2F679" w14:textId="77777777" w:rsidR="000C5B64" w:rsidRDefault="000C5B64" w:rsidP="00725F96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5E65D3E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키</w:t>
            </w:r>
          </w:p>
        </w:tc>
      </w:tr>
      <w:tr w:rsidR="000C5B64" w14:paraId="3496ECA3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D7B104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4AEC5E9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FEB6537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</w:p>
        </w:tc>
      </w:tr>
      <w:tr w:rsidR="000C5B64" w14:paraId="1DDD6284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00F438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8A5DB5D" w14:textId="77777777" w:rsidR="000C5B64" w:rsidRPr="00873687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strDownFileDir = </w:t>
            </w:r>
            <w:r w:rsidRPr="009B1694">
              <w:rPr>
                <w:rFonts w:ascii="맑은 고딕" w:hAnsi="맑은 고딕"/>
                <w:sz w:val="18"/>
              </w:rPr>
              <w:t>CodeUtil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725F96">
              <w:rPr>
                <w:rFonts w:ascii="맑은 고딕" w:hAnsi="맑은 고딕"/>
                <w:sz w:val="18"/>
              </w:rPr>
              <w:t>getConfigValue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 w:rsidRPr="009B1694">
              <w:rPr>
                <w:rFonts w:ascii="맑은 고딕" w:hAnsi="맑은 고딕"/>
                <w:sz w:val="18"/>
              </w:rPr>
              <w:t>file.fileDownloadPath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511932BA" w14:textId="77777777" w:rsidR="000C5B64" w:rsidRPr="009B169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4EBBDC11" w14:textId="77777777" w:rsidR="000C5B64" w:rsidRDefault="000C5B64" w:rsidP="00935C44">
      <w:pPr>
        <w:pStyle w:val="3"/>
        <w:rPr>
          <w:sz w:val="19"/>
          <w:szCs w:val="19"/>
        </w:rPr>
      </w:pPr>
      <w:bookmarkStart w:id="69" w:name="_Toc90889672"/>
      <w:r>
        <w:rPr>
          <w:rFonts w:hint="eastAsia"/>
          <w:sz w:val="19"/>
          <w:szCs w:val="19"/>
        </w:rPr>
        <w:t>메시지 조회</w:t>
      </w:r>
      <w:bookmarkEnd w:id="6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045C442" w14:textId="77777777" w:rsidTr="00437849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7F6517E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FA11607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1D700C8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6D066945" w14:textId="77777777" w:rsidTr="00437849">
        <w:trPr>
          <w:trHeight w:val="306"/>
        </w:trPr>
        <w:tc>
          <w:tcPr>
            <w:tcW w:w="1276" w:type="dxa"/>
            <w:vAlign w:val="center"/>
          </w:tcPr>
          <w:p w14:paraId="3F86FC61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88CFE5D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 w:rsidRPr="00437849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1407098F" w14:textId="77777777" w:rsidR="000C5B64" w:rsidRPr="008C7CE5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내용을 조회하는 정적 메서드로서 치환 문자가 있는 경우 치환처리된 메시지 내용을 반환한다.</w:t>
            </w:r>
          </w:p>
        </w:tc>
      </w:tr>
      <w:tr w:rsidR="000C5B64" w14:paraId="6DC3C0B5" w14:textId="77777777" w:rsidTr="00437849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A01705B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440294E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C7D4B6E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코드그룹 이름  (CG_APP를 고정입력)</w:t>
            </w:r>
          </w:p>
        </w:tc>
      </w:tr>
      <w:tr w:rsidR="000C5B64" w14:paraId="43BEFD63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9C4C270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C63FEB4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32F2C31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코드키  (공백문자열을 입력)</w:t>
            </w:r>
          </w:p>
        </w:tc>
      </w:tr>
      <w:tr w:rsidR="000C5B64" w14:paraId="5318C063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10B918B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3DB2C0F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A35F586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</w:t>
            </w:r>
          </w:p>
        </w:tc>
      </w:tr>
      <w:tr w:rsidR="000C5B64" w14:paraId="61FD322E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998455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5776A012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 Array</w:t>
            </w:r>
          </w:p>
        </w:tc>
        <w:tc>
          <w:tcPr>
            <w:tcW w:w="6539" w:type="dxa"/>
          </w:tcPr>
          <w:p w14:paraId="7CE7C1A8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치환문자 배열</w:t>
            </w:r>
          </w:p>
        </w:tc>
      </w:tr>
      <w:tr w:rsidR="000C5B64" w14:paraId="7EE1FDAE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97AFAFB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DFB5B15" w14:textId="77777777" w:rsidR="000C5B64" w:rsidRPr="00873687" w:rsidRDefault="000C5B64" w:rsidP="00437849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strMsgText = </w:t>
            </w:r>
            <w:r w:rsidRPr="009B1694">
              <w:rPr>
                <w:rFonts w:ascii="맑은 고딕" w:hAnsi="맑은 고딕"/>
                <w:sz w:val="18"/>
              </w:rPr>
              <w:t>CodeUtil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437849">
              <w:rPr>
                <w:rFonts w:ascii="맑은 고딕" w:hAnsi="맑은 고딕"/>
                <w:sz w:val="18"/>
              </w:rPr>
              <w:t>getCodeValue</w:t>
            </w:r>
            <w:r>
              <w:rPr>
                <w:rFonts w:ascii="맑은 고딕" w:hAnsi="맑은 고딕" w:hint="eastAsia"/>
                <w:sz w:val="18"/>
              </w:rPr>
              <w:t xml:space="preserve"> 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CG_APP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ECI0001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 new String[]{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차액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총액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});</w:t>
            </w:r>
          </w:p>
        </w:tc>
      </w:tr>
    </w:tbl>
    <w:p w14:paraId="3ECE003C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FEBD995" w14:textId="77777777" w:rsidR="000C5B64" w:rsidRDefault="000C5B64" w:rsidP="00935C44">
      <w:pPr>
        <w:pStyle w:val="3"/>
        <w:rPr>
          <w:sz w:val="19"/>
          <w:szCs w:val="19"/>
        </w:rPr>
      </w:pPr>
      <w:bookmarkStart w:id="70" w:name="_Toc90889673"/>
      <w:r>
        <w:rPr>
          <w:rFonts w:hint="eastAsia"/>
          <w:sz w:val="19"/>
          <w:szCs w:val="19"/>
        </w:rPr>
        <w:t>공통 코드값 조회</w:t>
      </w:r>
      <w:bookmarkEnd w:id="7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DD7CF5E" w14:textId="77777777" w:rsidTr="00437849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6071687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8F7F403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B58EF0E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0D6940AF" w14:textId="77777777" w:rsidTr="00437849">
        <w:trPr>
          <w:trHeight w:val="306"/>
        </w:trPr>
        <w:tc>
          <w:tcPr>
            <w:tcW w:w="1276" w:type="dxa"/>
            <w:vAlign w:val="center"/>
          </w:tcPr>
          <w:p w14:paraId="4B3B1679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4DA0B2E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 w:rsidRPr="00C75B62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2BEBBAC7" w14:textId="77777777" w:rsidR="000C5B64" w:rsidRPr="008C7CE5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공통코드명을 조회하는 정적 메서드</w:t>
            </w:r>
          </w:p>
        </w:tc>
      </w:tr>
      <w:tr w:rsidR="000C5B64" w14:paraId="51DC5100" w14:textId="77777777" w:rsidTr="00437849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9E32BA1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B0D7FDA" w14:textId="77777777" w:rsidR="000C5B64" w:rsidRDefault="000C5B64" w:rsidP="00C75B62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FEEA929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 구분코드 </w:t>
            </w:r>
            <w:r w:rsidRPr="003954F1">
              <w:rPr>
                <w:rFonts w:ascii="맑은 고딕" w:hAnsi="맑은 고딕" w:hint="eastAsia"/>
                <w:color w:val="FF0000"/>
                <w:sz w:val="18"/>
              </w:rPr>
              <w:t>(</w:t>
            </w:r>
            <w:r w:rsidRPr="003954F1">
              <w:rPr>
                <w:rFonts w:ascii="맑은 고딕" w:hAnsi="맑은 고딕"/>
                <w:color w:val="FF0000"/>
                <w:sz w:val="18"/>
              </w:rPr>
              <w:t>“CGPropertiesCode”</w:t>
            </w:r>
            <w:r w:rsidRPr="003954F1">
              <w:rPr>
                <w:rFonts w:ascii="맑은 고딕" w:hAnsi="맑은 고딕" w:hint="eastAsia"/>
                <w:color w:val="FF0000"/>
                <w:sz w:val="18"/>
              </w:rPr>
              <w:t>를 입력시 DB퍼러퍼티 값을 조회)</w:t>
            </w:r>
          </w:p>
        </w:tc>
      </w:tr>
      <w:tr w:rsidR="000C5B64" w14:paraId="1DD00CF0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C1C554E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6013ED1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8D3BB94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공통코드키</w:t>
            </w:r>
          </w:p>
        </w:tc>
      </w:tr>
      <w:tr w:rsidR="000C5B64" w14:paraId="036FB435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18D0371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29C9DEFE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07C810D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  </w:t>
            </w:r>
          </w:p>
        </w:tc>
      </w:tr>
      <w:tr w:rsidR="000C5B64" w14:paraId="02F1039B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60F89E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62EBB68" w14:textId="77777777" w:rsidR="000C5B64" w:rsidRDefault="000C5B64" w:rsidP="003954F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9D88847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공통코드명</w:t>
            </w:r>
          </w:p>
        </w:tc>
      </w:tr>
      <w:tr w:rsidR="000C5B64" w14:paraId="0A5219B1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32415DD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A67C735" w14:textId="77777777" w:rsidR="000C5B64" w:rsidRPr="00873687" w:rsidRDefault="000C5B64" w:rsidP="00437849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strCodeNm = </w:t>
            </w:r>
            <w:r w:rsidRPr="009B1694">
              <w:rPr>
                <w:rFonts w:ascii="맑은 고딕" w:hAnsi="맑은 고딕"/>
                <w:sz w:val="18"/>
              </w:rPr>
              <w:t>CodeUtil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75B62">
              <w:rPr>
                <w:rFonts w:ascii="맑은 고딕" w:hAnsi="맑은 고딕"/>
                <w:sz w:val="18"/>
              </w:rPr>
              <w:t>getCodeValue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CE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”</w:t>
            </w:r>
            <w:r w:rsidRPr="00C63188">
              <w:rPr>
                <w:rFonts w:ascii="맑은 고딕" w:hAnsi="맑은 고딕"/>
                <w:sz w:val="18"/>
              </w:rPr>
              <w:t>CE0271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0AB06230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BB37879" w14:textId="77777777" w:rsidR="000C5B64" w:rsidRDefault="000C5B64" w:rsidP="00935C44">
      <w:pPr>
        <w:pStyle w:val="3"/>
        <w:rPr>
          <w:sz w:val="19"/>
          <w:szCs w:val="19"/>
        </w:rPr>
      </w:pPr>
      <w:bookmarkStart w:id="71" w:name="_Toc90889674"/>
      <w:r>
        <w:rPr>
          <w:rFonts w:hint="eastAsia"/>
          <w:sz w:val="19"/>
          <w:szCs w:val="19"/>
        </w:rPr>
        <w:t>공통코드 조회</w:t>
      </w:r>
      <w:bookmarkEnd w:id="7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E26B802" w14:textId="77777777" w:rsidTr="00437849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F2173CE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1646200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31094BB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32AB2D9" w14:textId="77777777" w:rsidTr="00437849">
        <w:trPr>
          <w:trHeight w:val="306"/>
        </w:trPr>
        <w:tc>
          <w:tcPr>
            <w:tcW w:w="1276" w:type="dxa"/>
            <w:vAlign w:val="center"/>
          </w:tcPr>
          <w:p w14:paraId="7E6DD1AE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611FFD0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 w:rsidRPr="005D1B5B">
              <w:rPr>
                <w:rFonts w:ascii="맑은 고딕" w:hAnsi="맑은 고딕"/>
                <w:sz w:val="18"/>
              </w:rPr>
              <w:t>getCodeValueObject</w:t>
            </w:r>
          </w:p>
        </w:tc>
        <w:tc>
          <w:tcPr>
            <w:tcW w:w="6539" w:type="dxa"/>
          </w:tcPr>
          <w:p w14:paraId="0B8FB54B" w14:textId="77777777" w:rsidR="000C5B64" w:rsidRPr="008C7CE5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조회한 공통코드명을 </w:t>
            </w:r>
            <w:r w:rsidRPr="00F3403F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>로 반환하는 정적 메서드</w:t>
            </w:r>
          </w:p>
        </w:tc>
      </w:tr>
      <w:tr w:rsidR="000C5B64" w14:paraId="52BD7444" w14:textId="77777777" w:rsidTr="00437849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81BF5F1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3B6E07D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9CEEF41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 구분코드 </w:t>
            </w:r>
            <w:r w:rsidRPr="003954F1">
              <w:rPr>
                <w:rFonts w:ascii="맑은 고딕" w:hAnsi="맑은 고딕" w:hint="eastAsia"/>
                <w:color w:val="FF0000"/>
                <w:sz w:val="18"/>
              </w:rPr>
              <w:t>(</w:t>
            </w:r>
            <w:r w:rsidRPr="003954F1">
              <w:rPr>
                <w:rFonts w:ascii="맑은 고딕" w:hAnsi="맑은 고딕"/>
                <w:color w:val="FF0000"/>
                <w:sz w:val="18"/>
              </w:rPr>
              <w:t>“CGPropertiesCode”</w:t>
            </w:r>
            <w:r w:rsidRPr="003954F1">
              <w:rPr>
                <w:rFonts w:ascii="맑은 고딕" w:hAnsi="맑은 고딕" w:hint="eastAsia"/>
                <w:color w:val="FF0000"/>
                <w:sz w:val="18"/>
              </w:rPr>
              <w:t>를 입력시 DB퍼러퍼티 값을 조회)</w:t>
            </w:r>
          </w:p>
        </w:tc>
      </w:tr>
      <w:tr w:rsidR="000C5B64" w14:paraId="2F9B18BE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2244DF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2B8F5A1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CB3FA6D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공통코드키</w:t>
            </w:r>
          </w:p>
        </w:tc>
      </w:tr>
      <w:tr w:rsidR="000C5B64" w14:paraId="4EDA2EE4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C10EF23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0B301CE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E5931D9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  </w:t>
            </w:r>
          </w:p>
        </w:tc>
      </w:tr>
      <w:tr w:rsidR="000C5B64" w14:paraId="508856FC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45D199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8869C38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 w:rsidRPr="00F3403F">
              <w:rPr>
                <w:rFonts w:ascii="맑은 고딕" w:hAnsi="맑은 고딕"/>
                <w:sz w:val="18"/>
              </w:rPr>
              <w:t>CgAppCodeVo</w:t>
            </w:r>
          </w:p>
        </w:tc>
        <w:tc>
          <w:tcPr>
            <w:tcW w:w="6539" w:type="dxa"/>
          </w:tcPr>
          <w:p w14:paraId="6F23EEAD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 VO</w:t>
            </w:r>
          </w:p>
        </w:tc>
      </w:tr>
      <w:tr w:rsidR="000C5B64" w14:paraId="22F1E236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7DF038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lastRenderedPageBreak/>
              <w:t>사용예시</w:t>
            </w:r>
          </w:p>
        </w:tc>
        <w:tc>
          <w:tcPr>
            <w:tcW w:w="8524" w:type="dxa"/>
            <w:gridSpan w:val="2"/>
          </w:tcPr>
          <w:p w14:paraId="0F7552B0" w14:textId="77777777" w:rsidR="000C5B64" w:rsidRPr="00873687" w:rsidRDefault="000C5B64" w:rsidP="00F3403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F3403F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 xml:space="preserve"> cgCodeVo = </w:t>
            </w:r>
            <w:r w:rsidRPr="009B1694">
              <w:rPr>
                <w:rFonts w:ascii="맑은 고딕" w:hAnsi="맑은 고딕"/>
                <w:sz w:val="18"/>
              </w:rPr>
              <w:t>CodeUtil</w:t>
            </w:r>
            <w:r w:rsidRPr="005D1B5B">
              <w:rPr>
                <w:rFonts w:ascii="맑은 고딕" w:hAnsi="맑은 고딕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5D1B5B">
              <w:rPr>
                <w:rFonts w:ascii="맑은 고딕" w:hAnsi="맑은 고딕"/>
                <w:sz w:val="18"/>
              </w:rPr>
              <w:t>getCodeValueObject</w:t>
            </w:r>
            <w:r>
              <w:rPr>
                <w:rFonts w:ascii="맑은 고딕" w:hAnsi="맑은 고딕" w:hint="eastAsia"/>
                <w:sz w:val="18"/>
              </w:rPr>
              <w:t xml:space="preserve"> 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CE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”</w:t>
            </w:r>
            <w:r w:rsidRPr="00C63188">
              <w:rPr>
                <w:rFonts w:ascii="맑은 고딕" w:hAnsi="맑은 고딕"/>
                <w:sz w:val="18"/>
              </w:rPr>
              <w:t>CE0271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347FF4E7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BE3201B" w14:textId="77777777" w:rsidR="000C5B64" w:rsidRDefault="000C5B64" w:rsidP="00935C44">
      <w:pPr>
        <w:pStyle w:val="3"/>
        <w:rPr>
          <w:sz w:val="19"/>
          <w:szCs w:val="19"/>
        </w:rPr>
      </w:pPr>
      <w:bookmarkStart w:id="72" w:name="_Toc90889675"/>
      <w:r>
        <w:rPr>
          <w:rFonts w:hint="eastAsia"/>
          <w:sz w:val="19"/>
          <w:szCs w:val="19"/>
        </w:rPr>
        <w:t>공통코드 존재여부 체크</w:t>
      </w:r>
      <w:bookmarkEnd w:id="7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5E99D17B" w14:textId="77777777" w:rsidTr="00437849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3536BA6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2558FDA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77C8226" w14:textId="77777777" w:rsidR="000C5B64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0C8F9B5" w14:textId="77777777" w:rsidTr="00437849">
        <w:trPr>
          <w:trHeight w:val="306"/>
        </w:trPr>
        <w:tc>
          <w:tcPr>
            <w:tcW w:w="1276" w:type="dxa"/>
            <w:vAlign w:val="center"/>
          </w:tcPr>
          <w:p w14:paraId="4E06482E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620BE726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 w:rsidRPr="00B86367">
              <w:rPr>
                <w:rFonts w:ascii="맑은 고딕" w:hAnsi="맑은 고딕"/>
                <w:sz w:val="18"/>
              </w:rPr>
              <w:t>isExistedCodeValue</w:t>
            </w:r>
          </w:p>
        </w:tc>
        <w:tc>
          <w:tcPr>
            <w:tcW w:w="6539" w:type="dxa"/>
          </w:tcPr>
          <w:p w14:paraId="7DAF7FDB" w14:textId="77777777" w:rsidR="000C5B64" w:rsidRPr="008C7CE5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입력한 공통코드가 존재하는지 CHECK후 결과를 boolean형으로 반환하는 정적 메서드</w:t>
            </w:r>
          </w:p>
        </w:tc>
      </w:tr>
      <w:tr w:rsidR="000C5B64" w14:paraId="69826D87" w14:textId="77777777" w:rsidTr="00437849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920660D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AF7DDA1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1FE72AF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 구분코드 </w:t>
            </w:r>
            <w:r w:rsidRPr="003954F1">
              <w:rPr>
                <w:rFonts w:ascii="맑은 고딕" w:hAnsi="맑은 고딕" w:hint="eastAsia"/>
                <w:color w:val="FF0000"/>
                <w:sz w:val="18"/>
              </w:rPr>
              <w:t>(</w:t>
            </w:r>
            <w:r w:rsidRPr="003954F1">
              <w:rPr>
                <w:rFonts w:ascii="맑은 고딕" w:hAnsi="맑은 고딕"/>
                <w:color w:val="FF0000"/>
                <w:sz w:val="18"/>
              </w:rPr>
              <w:t>“CGPropertiesCode”</w:t>
            </w:r>
            <w:r w:rsidRPr="003954F1">
              <w:rPr>
                <w:rFonts w:ascii="맑은 고딕" w:hAnsi="맑은 고딕" w:hint="eastAsia"/>
                <w:color w:val="FF0000"/>
                <w:sz w:val="18"/>
              </w:rPr>
              <w:t>를 입력시 DB퍼러퍼티 값을 조회)</w:t>
            </w:r>
          </w:p>
        </w:tc>
      </w:tr>
      <w:tr w:rsidR="000C5B64" w14:paraId="195FFE03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BB0B899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5A69647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2E013AE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공통코드키</w:t>
            </w:r>
          </w:p>
        </w:tc>
      </w:tr>
      <w:tr w:rsidR="000C5B64" w14:paraId="29251727" w14:textId="77777777" w:rsidTr="00437849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2A0800D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25D26B9" w14:textId="77777777" w:rsidR="000C5B64" w:rsidRDefault="000C5B64" w:rsidP="0043784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AA3634B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  </w:t>
            </w:r>
          </w:p>
        </w:tc>
      </w:tr>
      <w:tr w:rsidR="000C5B64" w14:paraId="0C4BC70E" w14:textId="77777777" w:rsidTr="00B86367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EF60405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  <w:vAlign w:val="center"/>
          </w:tcPr>
          <w:p w14:paraId="0F04E6EC" w14:textId="77777777" w:rsidR="000C5B64" w:rsidRDefault="000C5B64" w:rsidP="00B86367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boolean</w:t>
            </w:r>
          </w:p>
        </w:tc>
        <w:tc>
          <w:tcPr>
            <w:tcW w:w="6539" w:type="dxa"/>
          </w:tcPr>
          <w:p w14:paraId="4A1B9A90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공통코드가 있는 경우 true</w:t>
            </w:r>
          </w:p>
          <w:p w14:paraId="2005744F" w14:textId="77777777" w:rsidR="000C5B64" w:rsidRDefault="000C5B64" w:rsidP="0043784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공통코드가 없는 경우 false</w:t>
            </w:r>
          </w:p>
        </w:tc>
      </w:tr>
      <w:tr w:rsidR="000C5B64" w14:paraId="25C9CDCD" w14:textId="77777777" w:rsidTr="00437849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2201B15" w14:textId="77777777" w:rsidR="000C5B64" w:rsidRPr="001D064C" w:rsidRDefault="000C5B64" w:rsidP="00437849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4BBDAE8" w14:textId="77777777" w:rsidR="000C5B64" w:rsidRPr="00873687" w:rsidRDefault="000C5B64" w:rsidP="00B86367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/>
                <w:sz w:val="18"/>
              </w:rPr>
              <w:t>boolean</w:t>
            </w:r>
            <w:r>
              <w:rPr>
                <w:rFonts w:ascii="맑은 고딕" w:hAnsi="맑은 고딕" w:hint="eastAsia"/>
                <w:sz w:val="18"/>
              </w:rPr>
              <w:t xml:space="preserve"> blCodeYn = </w:t>
            </w:r>
            <w:r w:rsidRPr="009B1694">
              <w:rPr>
                <w:rFonts w:ascii="맑은 고딕" w:hAnsi="맑은 고딕"/>
                <w:sz w:val="18"/>
              </w:rPr>
              <w:t>CodeUtil</w:t>
            </w:r>
            <w:r w:rsidRPr="005D1B5B">
              <w:rPr>
                <w:rFonts w:ascii="맑은 고딕" w:hAnsi="맑은 고딕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5D1B5B">
              <w:rPr>
                <w:rFonts w:ascii="맑은 고딕" w:hAnsi="맑은 고딕"/>
                <w:sz w:val="18"/>
              </w:rPr>
              <w:t>getCodeValueObject</w:t>
            </w:r>
            <w:r>
              <w:rPr>
                <w:rFonts w:ascii="맑은 고딕" w:hAnsi="맑은 고딕" w:hint="eastAsia"/>
                <w:sz w:val="18"/>
              </w:rPr>
              <w:t xml:space="preserve"> 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CE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”</w:t>
            </w:r>
            <w:r w:rsidRPr="00C63188">
              <w:rPr>
                <w:rFonts w:ascii="맑은 고딕" w:hAnsi="맑은 고딕"/>
                <w:sz w:val="18"/>
              </w:rPr>
              <w:t>CE0271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49E8EAF1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078A059B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5505CDEB" w14:textId="77777777" w:rsidR="000C5B64" w:rsidRPr="00E038F1" w:rsidRDefault="000C5B64" w:rsidP="00E038F1">
      <w:pPr>
        <w:pStyle w:val="1"/>
        <w:jc w:val="left"/>
      </w:pPr>
      <w:bookmarkStart w:id="73" w:name="_Toc90889676"/>
      <w:r w:rsidRPr="00E038F1">
        <w:t>MapDataUtil</w:t>
      </w:r>
      <w:bookmarkEnd w:id="73"/>
    </w:p>
    <w:p w14:paraId="5AB99C91" w14:textId="77777777" w:rsidR="000C5B64" w:rsidRDefault="000C5B64" w:rsidP="00DE5D60">
      <w:pPr>
        <w:spacing w:line="320" w:lineRule="atLeast"/>
        <w:ind w:right="261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AS-IS </w:t>
      </w:r>
      <w:r>
        <w:rPr>
          <w:rFonts w:hint="eastAsia"/>
          <w:sz w:val="19"/>
          <w:szCs w:val="19"/>
        </w:rPr>
        <w:t>프레임워크인</w:t>
      </w:r>
      <w:r>
        <w:rPr>
          <w:rFonts w:hint="eastAsia"/>
          <w:sz w:val="19"/>
          <w:szCs w:val="19"/>
        </w:rPr>
        <w:t xml:space="preserve"> Proworks4</w:t>
      </w:r>
      <w:r>
        <w:rPr>
          <w:rFonts w:hint="eastAsia"/>
          <w:sz w:val="19"/>
          <w:szCs w:val="19"/>
        </w:rPr>
        <w:t>에서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제공하는</w:t>
      </w:r>
      <w:r>
        <w:rPr>
          <w:rFonts w:hint="eastAsia"/>
          <w:sz w:val="19"/>
          <w:szCs w:val="19"/>
        </w:rPr>
        <w:t xml:space="preserve">  Document </w:t>
      </w:r>
      <w:r>
        <w:rPr>
          <w:rFonts w:hint="eastAsia"/>
          <w:sz w:val="19"/>
          <w:szCs w:val="19"/>
        </w:rPr>
        <w:t>타입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데이터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관련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유틸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클래스인</w:t>
      </w:r>
      <w:r>
        <w:rPr>
          <w:rFonts w:hint="eastAsia"/>
          <w:sz w:val="19"/>
          <w:szCs w:val="19"/>
        </w:rPr>
        <w:t xml:space="preserve"> XMLUtil </w:t>
      </w:r>
      <w:r>
        <w:rPr>
          <w:rFonts w:hint="eastAsia"/>
          <w:sz w:val="19"/>
          <w:szCs w:val="19"/>
        </w:rPr>
        <w:t>클래스의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기능을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일부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지원하는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클래스로서</w:t>
      </w:r>
      <w:r>
        <w:rPr>
          <w:rFonts w:hint="eastAsia"/>
          <w:sz w:val="19"/>
          <w:szCs w:val="19"/>
        </w:rPr>
        <w:t xml:space="preserve"> Map </w:t>
      </w:r>
      <w:r>
        <w:rPr>
          <w:rFonts w:hint="eastAsia"/>
          <w:sz w:val="19"/>
          <w:szCs w:val="19"/>
        </w:rPr>
        <w:t>타입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데이터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관련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메서드를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제공한다</w:t>
      </w:r>
      <w:r>
        <w:rPr>
          <w:rFonts w:hint="eastAsia"/>
          <w:sz w:val="19"/>
          <w:szCs w:val="19"/>
        </w:rPr>
        <w:t>.</w:t>
      </w:r>
    </w:p>
    <w:p w14:paraId="1DB84B9B" w14:textId="77777777" w:rsidR="000C5B64" w:rsidRDefault="000C5B64" w:rsidP="00DE5D60">
      <w:pPr>
        <w:spacing w:line="320" w:lineRule="atLeast"/>
        <w:ind w:right="261"/>
        <w:rPr>
          <w:sz w:val="19"/>
          <w:szCs w:val="19"/>
        </w:rPr>
      </w:pPr>
    </w:p>
    <w:p w14:paraId="4239467C" w14:textId="77777777" w:rsidR="000C5B64" w:rsidRPr="00B71D74" w:rsidRDefault="000C5B64" w:rsidP="00B71D74">
      <w:pPr>
        <w:pStyle w:val="2"/>
        <w:tabs>
          <w:tab w:val="num" w:pos="851"/>
        </w:tabs>
        <w:ind w:left="851" w:hanging="851"/>
        <w:jc w:val="left"/>
      </w:pPr>
      <w:bookmarkStart w:id="74" w:name="_Toc90889677"/>
      <w:r w:rsidRPr="00FA63C8">
        <w:rPr>
          <w:rFonts w:hint="eastAsia"/>
        </w:rPr>
        <w:t>클래스</w:t>
      </w:r>
      <w:bookmarkEnd w:id="7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0C5B64" w14:paraId="69274D5C" w14:textId="77777777" w:rsidTr="0076675E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2A51E056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217FC31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0D329914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5F226B90" w14:textId="77777777" w:rsidTr="0076675E">
        <w:trPr>
          <w:trHeight w:val="306"/>
        </w:trPr>
        <w:tc>
          <w:tcPr>
            <w:tcW w:w="2410" w:type="dxa"/>
          </w:tcPr>
          <w:p w14:paraId="23CFABFF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 w:rsidRPr="00B96363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</w:tcPr>
          <w:p w14:paraId="71062CDA" w14:textId="77777777" w:rsidR="000C5B64" w:rsidRDefault="000C5B64" w:rsidP="00B96363">
            <w:pPr>
              <w:jc w:val="center"/>
              <w:rPr>
                <w:rFonts w:ascii="맑은 고딕" w:hAnsi="맑은 고딕"/>
                <w:sz w:val="18"/>
              </w:rPr>
            </w:pPr>
            <w:r w:rsidRPr="00B96363">
              <w:rPr>
                <w:rFonts w:ascii="맑은 고딕" w:hAnsi="맑은 고딕"/>
                <w:sz w:val="18"/>
              </w:rPr>
              <w:t>MapDataUtil</w:t>
            </w:r>
          </w:p>
        </w:tc>
        <w:tc>
          <w:tcPr>
            <w:tcW w:w="5547" w:type="dxa"/>
          </w:tcPr>
          <w:p w14:paraId="14F39186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 w:rsidRPr="00B96363">
              <w:rPr>
                <w:rFonts w:ascii="맑은 고딕" w:hAnsi="맑은 고딕" w:hint="eastAsia"/>
                <w:sz w:val="18"/>
              </w:rPr>
              <w:t>Map에서 원하는 DataType의 값을 가져오는 Util</w:t>
            </w:r>
          </w:p>
        </w:tc>
      </w:tr>
    </w:tbl>
    <w:p w14:paraId="468561C2" w14:textId="77777777" w:rsidR="000C5B64" w:rsidRDefault="000C5B64" w:rsidP="00DE5D60">
      <w:pPr>
        <w:spacing w:line="320" w:lineRule="atLeast"/>
        <w:ind w:right="261"/>
        <w:rPr>
          <w:sz w:val="19"/>
          <w:szCs w:val="19"/>
        </w:rPr>
      </w:pPr>
    </w:p>
    <w:p w14:paraId="06041F47" w14:textId="77777777" w:rsidR="000C5B64" w:rsidRPr="00FA63C8" w:rsidRDefault="000C5B64" w:rsidP="00FA63C8">
      <w:pPr>
        <w:pStyle w:val="2"/>
        <w:tabs>
          <w:tab w:val="num" w:pos="851"/>
        </w:tabs>
        <w:ind w:left="851" w:hanging="851"/>
        <w:jc w:val="left"/>
      </w:pPr>
      <w:bookmarkStart w:id="75" w:name="_Toc90889678"/>
      <w:r w:rsidRPr="00FA63C8">
        <w:rPr>
          <w:rFonts w:hint="eastAsia"/>
        </w:rPr>
        <w:t>메서드</w:t>
      </w:r>
      <w:bookmarkEnd w:id="75"/>
    </w:p>
    <w:p w14:paraId="6730AB6D" w14:textId="77777777" w:rsidR="000C5B64" w:rsidRDefault="000C5B64" w:rsidP="00935C44">
      <w:pPr>
        <w:pStyle w:val="3"/>
        <w:rPr>
          <w:sz w:val="19"/>
          <w:szCs w:val="19"/>
        </w:rPr>
      </w:pPr>
      <w:bookmarkStart w:id="76" w:name="_Toc90889679"/>
      <w:r>
        <w:rPr>
          <w:rFonts w:hint="eastAsia"/>
          <w:sz w:val="19"/>
          <w:szCs w:val="19"/>
        </w:rPr>
        <w:t>String 데이터</w:t>
      </w:r>
      <w:bookmarkEnd w:id="76"/>
      <w:r>
        <w:rPr>
          <w:rFonts w:hint="eastAsia"/>
          <w:sz w:val="19"/>
          <w:szCs w:val="19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3E14AB88" w14:textId="77777777" w:rsidTr="0076675E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12D5D1F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45A5703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8C8E562" w14:textId="77777777" w:rsidR="000C5B64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DDC9199" w14:textId="77777777" w:rsidTr="0076675E">
        <w:trPr>
          <w:trHeight w:val="306"/>
        </w:trPr>
        <w:tc>
          <w:tcPr>
            <w:tcW w:w="1276" w:type="dxa"/>
            <w:vAlign w:val="center"/>
          </w:tcPr>
          <w:p w14:paraId="3A054C76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8530C5A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 w:rsidRPr="00037C0C">
              <w:rPr>
                <w:rFonts w:ascii="맑은 고딕" w:hAnsi="맑은 고딕"/>
                <w:sz w:val="18"/>
              </w:rPr>
              <w:t>getString</w:t>
            </w:r>
          </w:p>
        </w:tc>
        <w:tc>
          <w:tcPr>
            <w:tcW w:w="6539" w:type="dxa"/>
          </w:tcPr>
          <w:p w14:paraId="250DCF75" w14:textId="77777777" w:rsidR="000C5B64" w:rsidRPr="008C7CE5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String으로 변환하여 반환하는 정적 메서드로서 Map에 해당 키가 없는 경우 null을 반환한다.</w:t>
            </w:r>
          </w:p>
        </w:tc>
      </w:tr>
      <w:tr w:rsidR="000C5B64" w14:paraId="0D169318" w14:textId="77777777" w:rsidTr="0076675E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1CA691C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D2F186F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52C93C2E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253A0EE1" w14:textId="77777777" w:rsidTr="0076675E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615C627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C5F961D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A0ECF77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48CE8441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F5990F3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A1A917E" w14:textId="77777777" w:rsidR="000C5B64" w:rsidRDefault="000C5B64" w:rsidP="0076675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84C7919" w14:textId="77777777" w:rsidR="000C5B64" w:rsidRDefault="000C5B64" w:rsidP="0076675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String 값</w:t>
            </w:r>
          </w:p>
        </w:tc>
      </w:tr>
      <w:tr w:rsidR="000C5B64" w14:paraId="0125F70F" w14:textId="77777777" w:rsidTr="0076675E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B49917" w14:textId="77777777" w:rsidR="000C5B64" w:rsidRPr="001D064C" w:rsidRDefault="000C5B64" w:rsidP="0076675E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C61DB46" w14:textId="77777777" w:rsidR="000C5B64" w:rsidRPr="00873687" w:rsidRDefault="000C5B64" w:rsidP="0076675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037C0C">
              <w:rPr>
                <w:rFonts w:ascii="맑은 고딕" w:hAnsi="맑은 고딕"/>
                <w:sz w:val="18"/>
              </w:rPr>
              <w:t>getString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288399D9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5BB1D16E" w14:textId="77777777" w:rsidR="000C5B64" w:rsidRDefault="000C5B64" w:rsidP="00935C44">
      <w:pPr>
        <w:pStyle w:val="3"/>
        <w:rPr>
          <w:sz w:val="19"/>
          <w:szCs w:val="19"/>
        </w:rPr>
      </w:pPr>
      <w:bookmarkStart w:id="77" w:name="_Toc90889680"/>
      <w:r>
        <w:rPr>
          <w:rFonts w:hint="eastAsia"/>
          <w:sz w:val="19"/>
          <w:szCs w:val="19"/>
        </w:rPr>
        <w:t>int 데이터</w:t>
      </w:r>
      <w:bookmarkEnd w:id="7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D6B4690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FBC45C2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4CD0F14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9C81F72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AF479C3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377EB63D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3221748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F476F0">
              <w:rPr>
                <w:rFonts w:ascii="맑은 고딕" w:hAnsi="맑은 고딕"/>
                <w:sz w:val="18"/>
              </w:rPr>
              <w:t>getInt</w:t>
            </w:r>
          </w:p>
        </w:tc>
        <w:tc>
          <w:tcPr>
            <w:tcW w:w="6539" w:type="dxa"/>
          </w:tcPr>
          <w:p w14:paraId="1DE3E5D2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입력 받은 Map에서 키에 대한 데이터를 int형으로 변환하여 반환하는 정적 </w:t>
            </w:r>
            <w:r>
              <w:rPr>
                <w:rFonts w:ascii="맑은 고딕" w:hAnsi="맑은 고딕" w:hint="eastAsia"/>
                <w:sz w:val="18"/>
              </w:rPr>
              <w:lastRenderedPageBreak/>
              <w:t>메서드로서 Map에 해당 키가 없는 경우 0을 반환한다.</w:t>
            </w:r>
          </w:p>
        </w:tc>
      </w:tr>
      <w:tr w:rsidR="000C5B64" w14:paraId="02CC7A85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FF00AD4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lastRenderedPageBreak/>
              <w:t>INPUT</w:t>
            </w:r>
          </w:p>
        </w:tc>
        <w:tc>
          <w:tcPr>
            <w:tcW w:w="1985" w:type="dxa"/>
          </w:tcPr>
          <w:p w14:paraId="56DC2A7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575569E6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140177F4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984EB3F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B41D329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74EC5A8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6575A190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638EC7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169388A" w14:textId="77777777" w:rsidR="000C5B64" w:rsidRDefault="000C5B64" w:rsidP="003035F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int</w:t>
            </w:r>
          </w:p>
        </w:tc>
        <w:tc>
          <w:tcPr>
            <w:tcW w:w="6539" w:type="dxa"/>
          </w:tcPr>
          <w:p w14:paraId="1CAAF494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Primitive 형 int 값</w:t>
            </w:r>
          </w:p>
        </w:tc>
      </w:tr>
      <w:tr w:rsidR="000C5B64" w14:paraId="3A59B288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C3FC4F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5B34B3A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int iValue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 xml:space="preserve">.getInt(Map,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1E22E9AB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C6B0BEE" w14:textId="77777777" w:rsidR="000C5B64" w:rsidRDefault="000C5B64" w:rsidP="00935C44">
      <w:pPr>
        <w:pStyle w:val="3"/>
        <w:rPr>
          <w:sz w:val="19"/>
          <w:szCs w:val="19"/>
        </w:rPr>
      </w:pPr>
      <w:bookmarkStart w:id="78" w:name="_Toc90889681"/>
      <w:r>
        <w:rPr>
          <w:rFonts w:hint="eastAsia"/>
          <w:sz w:val="19"/>
          <w:szCs w:val="19"/>
        </w:rPr>
        <w:t>l</w:t>
      </w:r>
      <w:r w:rsidRPr="001A5B23">
        <w:rPr>
          <w:rFonts w:hint="eastAsia"/>
          <w:sz w:val="19"/>
          <w:szCs w:val="19"/>
        </w:rPr>
        <w:t>ong 데이터</w:t>
      </w:r>
      <w:bookmarkEnd w:id="7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36ABFAD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1B575E3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97869CB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B7F72F9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9490F64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11484E68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DF4973E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F97AEA">
              <w:rPr>
                <w:rFonts w:ascii="맑은 고딕" w:hAnsi="맑은 고딕"/>
                <w:sz w:val="18"/>
              </w:rPr>
              <w:t>getlong</w:t>
            </w:r>
          </w:p>
        </w:tc>
        <w:tc>
          <w:tcPr>
            <w:tcW w:w="6539" w:type="dxa"/>
          </w:tcPr>
          <w:p w14:paraId="4B5AE67C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long형으로 변환하여 반환하는 정적 메서드로서 Map에 해당 키가 없는 경우 0을 반환한다.</w:t>
            </w:r>
          </w:p>
        </w:tc>
      </w:tr>
      <w:tr w:rsidR="000C5B64" w14:paraId="2C0065FC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2E06232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523DD2C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7BE8C5FD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1E808E86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6553DC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2F2EDA59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37B5BE1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47083399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E85E9B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2182356E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long</w:t>
            </w:r>
          </w:p>
        </w:tc>
        <w:tc>
          <w:tcPr>
            <w:tcW w:w="6539" w:type="dxa"/>
          </w:tcPr>
          <w:p w14:paraId="1B487DA0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Primitive 형 long 값</w:t>
            </w:r>
          </w:p>
        </w:tc>
      </w:tr>
      <w:tr w:rsidR="000C5B64" w14:paraId="60493B14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B05192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736117A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long lValue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 xml:space="preserve">.getlong(Map,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46C4C39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9B51E5D" w14:textId="77777777" w:rsidR="000C5B64" w:rsidRDefault="000C5B64" w:rsidP="00935C44">
      <w:pPr>
        <w:pStyle w:val="3"/>
        <w:rPr>
          <w:sz w:val="19"/>
          <w:szCs w:val="19"/>
        </w:rPr>
      </w:pPr>
      <w:bookmarkStart w:id="79" w:name="_Toc90889682"/>
      <w:r>
        <w:rPr>
          <w:rFonts w:hint="eastAsia"/>
          <w:sz w:val="19"/>
          <w:szCs w:val="19"/>
        </w:rPr>
        <w:t>b</w:t>
      </w:r>
      <w:r>
        <w:rPr>
          <w:sz w:val="19"/>
          <w:szCs w:val="19"/>
        </w:rPr>
        <w:t>oolean</w:t>
      </w:r>
      <w:r>
        <w:rPr>
          <w:rFonts w:hint="eastAsia"/>
          <w:sz w:val="19"/>
          <w:szCs w:val="19"/>
        </w:rPr>
        <w:t xml:space="preserve"> 데이터</w:t>
      </w:r>
      <w:bookmarkEnd w:id="7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0773A3F4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45AD923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48D73A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17598CC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C96CCF4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7A6572F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0F7ADAB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196A3C">
              <w:rPr>
                <w:rFonts w:ascii="맑은 고딕" w:hAnsi="맑은 고딕"/>
                <w:sz w:val="18"/>
              </w:rPr>
              <w:t>getBoolean</w:t>
            </w:r>
          </w:p>
        </w:tc>
        <w:tc>
          <w:tcPr>
            <w:tcW w:w="6539" w:type="dxa"/>
          </w:tcPr>
          <w:p w14:paraId="58CE476C" w14:textId="77777777" w:rsidR="000C5B64" w:rsidRPr="008C7CE5" w:rsidRDefault="000C5B64" w:rsidP="00196A3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boolean형으로 변환하여 반환하는 정적 메서드로서 Map에 해당 키가 없는 경우 false를 반환한다.</w:t>
            </w:r>
          </w:p>
        </w:tc>
      </w:tr>
      <w:tr w:rsidR="000C5B64" w14:paraId="5341950B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0419ADC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FDECB41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11285495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040CA5BD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5FFBAB0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EA9B6CD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FD6872E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63AD534D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3EF5B6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2E652DD8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boolean</w:t>
            </w:r>
          </w:p>
        </w:tc>
        <w:tc>
          <w:tcPr>
            <w:tcW w:w="6539" w:type="dxa"/>
          </w:tcPr>
          <w:p w14:paraId="7A9C9281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Primitive 형 boolean 값</w:t>
            </w:r>
          </w:p>
        </w:tc>
      </w:tr>
      <w:tr w:rsidR="000C5B64" w14:paraId="5C0B2F19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619528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9A3CD63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boolean blValue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96A3C">
              <w:rPr>
                <w:rFonts w:ascii="맑은 고딕" w:hAnsi="맑은 고딕"/>
                <w:sz w:val="18"/>
              </w:rPr>
              <w:t>getBoolean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341AADA5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E846B6E" w14:textId="77777777" w:rsidR="000C5B64" w:rsidRDefault="000C5B64" w:rsidP="00935C44">
      <w:pPr>
        <w:pStyle w:val="3"/>
        <w:rPr>
          <w:sz w:val="19"/>
          <w:szCs w:val="19"/>
        </w:rPr>
      </w:pPr>
      <w:bookmarkStart w:id="80" w:name="_Toc90889683"/>
      <w:r w:rsidRPr="001A5B23">
        <w:rPr>
          <w:rFonts w:hint="eastAsia"/>
          <w:sz w:val="19"/>
          <w:szCs w:val="19"/>
        </w:rPr>
        <w:t>double 데이터</w:t>
      </w:r>
      <w:bookmarkEnd w:id="8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77E67156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91A48A8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0622BE0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1139F7DC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0E1BC5D9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5E96D5D8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B96A4FF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B67CEE">
              <w:rPr>
                <w:rFonts w:ascii="맑은 고딕" w:hAnsi="맑은 고딕"/>
                <w:sz w:val="18"/>
              </w:rPr>
              <w:t>getDouble</w:t>
            </w:r>
          </w:p>
        </w:tc>
        <w:tc>
          <w:tcPr>
            <w:tcW w:w="6539" w:type="dxa"/>
          </w:tcPr>
          <w:p w14:paraId="3D44A932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double형으로 변환하여 반환하는 정적 메서드로서 Map에 해당 키가 없는 경우 0을 반환한다.</w:t>
            </w:r>
          </w:p>
        </w:tc>
      </w:tr>
      <w:tr w:rsidR="000C5B64" w14:paraId="14C8490F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A81D1C6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1597EC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2160AC8C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44206632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2A781E3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F2EDF9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443B26A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0A53FDA0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FD7644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BAEC9F8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double</w:t>
            </w:r>
          </w:p>
        </w:tc>
        <w:tc>
          <w:tcPr>
            <w:tcW w:w="6539" w:type="dxa"/>
          </w:tcPr>
          <w:p w14:paraId="7B8722EE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Primitive 형 double 값</w:t>
            </w:r>
          </w:p>
        </w:tc>
      </w:tr>
      <w:tr w:rsidR="000C5B64" w14:paraId="35D519C1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3358BA9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83BB680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double dbValue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B67CEE">
              <w:rPr>
                <w:rFonts w:ascii="맑은 고딕" w:hAnsi="맑은 고딕"/>
                <w:sz w:val="18"/>
              </w:rPr>
              <w:t>getDouble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4B49BF01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6731648D" w14:textId="77777777" w:rsidR="000C5B64" w:rsidRDefault="000C5B64" w:rsidP="00935C44">
      <w:pPr>
        <w:pStyle w:val="3"/>
        <w:rPr>
          <w:sz w:val="19"/>
          <w:szCs w:val="19"/>
        </w:rPr>
      </w:pPr>
      <w:bookmarkStart w:id="81" w:name="_Toc90889684"/>
      <w:r w:rsidRPr="001A5B23">
        <w:rPr>
          <w:rFonts w:hint="eastAsia"/>
          <w:sz w:val="19"/>
          <w:szCs w:val="19"/>
        </w:rPr>
        <w:t>BigDecimal 데이터</w:t>
      </w:r>
      <w:bookmarkEnd w:id="8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6623CAB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CEB513B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A9846BD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EDE6F57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7D07365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51BE1A5A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505CB50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30554E">
              <w:rPr>
                <w:rFonts w:ascii="맑은 고딕" w:hAnsi="맑은 고딕"/>
                <w:sz w:val="18"/>
              </w:rPr>
              <w:t>getBigDecimal</w:t>
            </w:r>
          </w:p>
        </w:tc>
        <w:tc>
          <w:tcPr>
            <w:tcW w:w="6539" w:type="dxa"/>
          </w:tcPr>
          <w:p w14:paraId="4A555CA8" w14:textId="77777777" w:rsidR="000C5B64" w:rsidRPr="008C7CE5" w:rsidRDefault="000C5B64" w:rsidP="0030554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BigDecimal형으로 변환하여 반환하는 정적 메서드로서 Map에 해당 키가 없는 경우 null을 반환한다.</w:t>
            </w:r>
          </w:p>
        </w:tc>
      </w:tr>
      <w:tr w:rsidR="000C5B64" w14:paraId="017FB358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2E7C5C8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09B463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4FE0E360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15D9AF72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B0FE5CD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BEFB11B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56A30A9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356D3F59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2C590B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F60D06A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BigDecimal</w:t>
            </w:r>
          </w:p>
        </w:tc>
        <w:tc>
          <w:tcPr>
            <w:tcW w:w="6539" w:type="dxa"/>
          </w:tcPr>
          <w:p w14:paraId="50284F0B" w14:textId="77777777" w:rsidR="000C5B64" w:rsidRDefault="000C5B64" w:rsidP="0030554E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BigDecimal 값</w:t>
            </w:r>
          </w:p>
        </w:tc>
      </w:tr>
      <w:tr w:rsidR="000C5B64" w14:paraId="4630BBA4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2417D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72B288A3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BigDecimal bgValue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30554E">
              <w:rPr>
                <w:rFonts w:ascii="맑은 고딕" w:hAnsi="맑은 고딕"/>
                <w:sz w:val="18"/>
              </w:rPr>
              <w:t>getBigDecimal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569B681B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2F5B25F" w14:textId="77777777" w:rsidR="000C5B64" w:rsidRDefault="000C5B64" w:rsidP="00935C44">
      <w:pPr>
        <w:pStyle w:val="3"/>
        <w:rPr>
          <w:sz w:val="19"/>
          <w:szCs w:val="19"/>
        </w:rPr>
      </w:pPr>
      <w:bookmarkStart w:id="82" w:name="_Toc90889685"/>
      <w:r w:rsidRPr="001A5B23">
        <w:rPr>
          <w:rFonts w:hint="eastAsia"/>
          <w:sz w:val="19"/>
          <w:szCs w:val="19"/>
        </w:rPr>
        <w:t>ArrayList 데이터</w:t>
      </w:r>
      <w:bookmarkEnd w:id="8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3D19DD78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6C8A2D4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A1B8153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C3D0C9E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CA3972A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245216CB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C41272F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EF553D">
              <w:rPr>
                <w:rFonts w:ascii="맑은 고딕" w:hAnsi="맑은 고딕"/>
                <w:sz w:val="18"/>
              </w:rPr>
              <w:t>getArrayList</w:t>
            </w:r>
          </w:p>
        </w:tc>
        <w:tc>
          <w:tcPr>
            <w:tcW w:w="6539" w:type="dxa"/>
          </w:tcPr>
          <w:p w14:paraId="6A89342D" w14:textId="77777777" w:rsidR="000C5B64" w:rsidRPr="008C7CE5" w:rsidRDefault="000C5B64" w:rsidP="00EF553D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ArrayList형으로 변환하여 반환하는 정적 메서드로서 Map에 해당 키가 없는 경우 null을 반환한다.</w:t>
            </w:r>
          </w:p>
        </w:tc>
      </w:tr>
      <w:tr w:rsidR="000C5B64" w14:paraId="48F2DEB9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AEAE08E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FB5673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2D44F189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30F785D5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85743C3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6CF608A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CB759A9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73742764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2D60343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0747F4BD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ArrayList</w:t>
            </w:r>
          </w:p>
        </w:tc>
        <w:tc>
          <w:tcPr>
            <w:tcW w:w="6539" w:type="dxa"/>
          </w:tcPr>
          <w:p w14:paraId="6E84B081" w14:textId="77777777" w:rsidR="000C5B64" w:rsidRDefault="000C5B64" w:rsidP="00EF553D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ArrayList 값</w:t>
            </w:r>
          </w:p>
        </w:tc>
      </w:tr>
      <w:tr w:rsidR="000C5B64" w14:paraId="7AA81665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182223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AE26778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ArrayList  bgValue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EF553D">
              <w:rPr>
                <w:rFonts w:ascii="맑은 고딕" w:hAnsi="맑은 고딕"/>
                <w:sz w:val="18"/>
              </w:rPr>
              <w:t>getArrayList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1D701C8D" w14:textId="77777777" w:rsidR="000C5B64" w:rsidRPr="008A7810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71040A70" w14:textId="77777777" w:rsidR="000C5B64" w:rsidRDefault="000C5B64" w:rsidP="00935C44">
      <w:pPr>
        <w:pStyle w:val="3"/>
        <w:rPr>
          <w:sz w:val="19"/>
          <w:szCs w:val="19"/>
        </w:rPr>
      </w:pPr>
      <w:bookmarkStart w:id="83" w:name="_Toc90889686"/>
      <w:r w:rsidRPr="001A5B23">
        <w:rPr>
          <w:rFonts w:hint="eastAsia"/>
          <w:sz w:val="19"/>
          <w:szCs w:val="19"/>
        </w:rPr>
        <w:t>Vector 데이터</w:t>
      </w:r>
      <w:bookmarkEnd w:id="83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166E43CF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31153E3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ACC0635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016D175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C8DEEB8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1F2C088F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7511DCD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8A7810">
              <w:rPr>
                <w:rFonts w:ascii="맑은 고딕" w:hAnsi="맑은 고딕"/>
                <w:sz w:val="18"/>
              </w:rPr>
              <w:t>getVector</w:t>
            </w:r>
          </w:p>
        </w:tc>
        <w:tc>
          <w:tcPr>
            <w:tcW w:w="6539" w:type="dxa"/>
          </w:tcPr>
          <w:p w14:paraId="7DF14917" w14:textId="77777777" w:rsidR="000C5B64" w:rsidRPr="008C7CE5" w:rsidRDefault="000C5B64" w:rsidP="008A781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Vector형으로 변환하여 반환하는 정적 메서드로서 Map에 해당 키가 없는 경우 null을 반환한다.</w:t>
            </w:r>
          </w:p>
        </w:tc>
      </w:tr>
      <w:tr w:rsidR="000C5B64" w14:paraId="355EFE1B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C0BC9F4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B4F8FEC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46513B5B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2E28DE37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84728CE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CF515E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155A85D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198F0830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E1A31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1B39C12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Vector</w:t>
            </w:r>
          </w:p>
        </w:tc>
        <w:tc>
          <w:tcPr>
            <w:tcW w:w="6539" w:type="dxa"/>
          </w:tcPr>
          <w:p w14:paraId="11B2F5DE" w14:textId="77777777" w:rsidR="000C5B64" w:rsidRDefault="000C5B64" w:rsidP="008A781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Vector 값</w:t>
            </w:r>
          </w:p>
        </w:tc>
      </w:tr>
      <w:tr w:rsidR="000C5B64" w14:paraId="74E411FA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39D84E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92BEB07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8A7810">
              <w:rPr>
                <w:rFonts w:ascii="맑은 고딕" w:hAnsi="맑은 고딕"/>
                <w:sz w:val="18"/>
              </w:rPr>
              <w:t>getVector</w:t>
            </w:r>
            <w:r>
              <w:rPr>
                <w:rFonts w:ascii="맑은 고딕" w:hAnsi="맑은 고딕" w:hint="eastAsia"/>
                <w:sz w:val="18"/>
              </w:rPr>
              <w:t xml:space="preserve"> vtValue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8A7810">
              <w:rPr>
                <w:rFonts w:ascii="맑은 고딕" w:hAnsi="맑은 고딕"/>
                <w:sz w:val="18"/>
              </w:rPr>
              <w:t>getVector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6C92AAFD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51B69FD3" w14:textId="77777777" w:rsidR="000C5B64" w:rsidRDefault="000C5B64" w:rsidP="00935C44">
      <w:pPr>
        <w:pStyle w:val="3"/>
        <w:rPr>
          <w:sz w:val="19"/>
          <w:szCs w:val="19"/>
        </w:rPr>
      </w:pPr>
      <w:bookmarkStart w:id="84" w:name="_Toc90889687"/>
      <w:r>
        <w:rPr>
          <w:rFonts w:hint="eastAsia"/>
          <w:sz w:val="19"/>
          <w:szCs w:val="19"/>
        </w:rPr>
        <w:t>StringArray</w:t>
      </w:r>
      <w:r w:rsidRPr="001A5B23">
        <w:rPr>
          <w:rFonts w:hint="eastAsia"/>
          <w:sz w:val="19"/>
          <w:szCs w:val="19"/>
        </w:rPr>
        <w:t>데이터</w:t>
      </w:r>
      <w:bookmarkEnd w:id="8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418D50F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61E3B7D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0DD2272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E7F48CE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BC6F0BD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27B29291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8AD90A8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8A7810">
              <w:rPr>
                <w:rFonts w:ascii="맑은 고딕" w:hAnsi="맑은 고딕"/>
                <w:sz w:val="18"/>
              </w:rPr>
              <w:t>getStringArray</w:t>
            </w:r>
          </w:p>
        </w:tc>
        <w:tc>
          <w:tcPr>
            <w:tcW w:w="6539" w:type="dxa"/>
          </w:tcPr>
          <w:p w14:paraId="0593378E" w14:textId="77777777" w:rsidR="000C5B64" w:rsidRPr="008C7CE5" w:rsidRDefault="000C5B64" w:rsidP="008A781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String Array형으로 변환하여 반환하는 정적 메서드로서 Map에 해당 키가 없는 경우 null을 반환한다.</w:t>
            </w:r>
          </w:p>
        </w:tc>
      </w:tr>
      <w:tr w:rsidR="000C5B64" w14:paraId="1C6E5074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A0E7EAB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91E3146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56552B63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5AAA08FE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F1143A9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45D9C35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63E9A15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54CE33BC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827F1BB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F717DA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7FED7C80" w14:textId="77777777" w:rsidR="000C5B64" w:rsidRDefault="000C5B64" w:rsidP="008A781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String Array 값</w:t>
            </w:r>
          </w:p>
        </w:tc>
      </w:tr>
      <w:tr w:rsidR="000C5B64" w14:paraId="3BB3DE42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A38918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DCF105E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String[] srrValue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8A7810">
              <w:rPr>
                <w:rFonts w:ascii="맑은 고딕" w:hAnsi="맑은 고딕"/>
                <w:sz w:val="18"/>
              </w:rPr>
              <w:t>getStringArray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E626A68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20990F38" w14:textId="77777777" w:rsidR="000C5B64" w:rsidRDefault="000C5B64" w:rsidP="00935C44">
      <w:pPr>
        <w:pStyle w:val="3"/>
        <w:rPr>
          <w:sz w:val="19"/>
          <w:szCs w:val="19"/>
        </w:rPr>
      </w:pPr>
      <w:bookmarkStart w:id="85" w:name="_Toc90889688"/>
      <w:r w:rsidRPr="001A5B23">
        <w:rPr>
          <w:rFonts w:hint="eastAsia"/>
          <w:sz w:val="19"/>
          <w:szCs w:val="19"/>
        </w:rPr>
        <w:t>List 데이터</w:t>
      </w:r>
      <w:bookmarkEnd w:id="8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BF4D942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AE99F5A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F930886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6BAEBCD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0FCDD74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2B3FA540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3B34DDC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CE07BF">
              <w:rPr>
                <w:rFonts w:ascii="맑은 고딕" w:hAnsi="맑은 고딕"/>
                <w:sz w:val="18"/>
              </w:rPr>
              <w:t>getList</w:t>
            </w:r>
          </w:p>
        </w:tc>
        <w:tc>
          <w:tcPr>
            <w:tcW w:w="6539" w:type="dxa"/>
          </w:tcPr>
          <w:p w14:paraId="50BEC0F2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List형으로 변환하여 반환하는 정적 메서드로서 Map에 해당 키가 없는 경우 null을 반환한다.</w:t>
            </w:r>
          </w:p>
        </w:tc>
      </w:tr>
      <w:tr w:rsidR="000C5B64" w14:paraId="021AA2CB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FC8874E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AFB7EDA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6D3E178E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4491441D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2E3F12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DA65F5A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2A4BA70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66117EA9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EED5D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C8D7F21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List</w:t>
            </w:r>
          </w:p>
        </w:tc>
        <w:tc>
          <w:tcPr>
            <w:tcW w:w="6539" w:type="dxa"/>
          </w:tcPr>
          <w:p w14:paraId="6B52E469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List 값</w:t>
            </w:r>
          </w:p>
        </w:tc>
      </w:tr>
      <w:tr w:rsidR="000C5B64" w14:paraId="16920F61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8351699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lastRenderedPageBreak/>
              <w:t>사용예시</w:t>
            </w:r>
          </w:p>
        </w:tc>
        <w:tc>
          <w:tcPr>
            <w:tcW w:w="8524" w:type="dxa"/>
            <w:gridSpan w:val="2"/>
          </w:tcPr>
          <w:p w14:paraId="37B0D96E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List lstValue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8A7810">
              <w:rPr>
                <w:rFonts w:ascii="맑은 고딕" w:hAnsi="맑은 고딕"/>
                <w:sz w:val="18"/>
              </w:rPr>
              <w:t>getStringArray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C64BB79" w14:textId="77777777" w:rsidR="000C5B64" w:rsidRDefault="000C5B64" w:rsidP="00E62D80">
      <w:pPr>
        <w:spacing w:line="320" w:lineRule="atLeast"/>
        <w:ind w:right="261"/>
        <w:rPr>
          <w:sz w:val="19"/>
          <w:szCs w:val="19"/>
        </w:rPr>
      </w:pPr>
    </w:p>
    <w:p w14:paraId="3F791CD9" w14:textId="77777777" w:rsidR="000C5B64" w:rsidRDefault="000C5B64" w:rsidP="00935C44">
      <w:pPr>
        <w:pStyle w:val="3"/>
        <w:rPr>
          <w:sz w:val="19"/>
          <w:szCs w:val="19"/>
        </w:rPr>
      </w:pPr>
      <w:bookmarkStart w:id="86" w:name="_Toc90889689"/>
      <w:r w:rsidRPr="001A5B23">
        <w:rPr>
          <w:rFonts w:hint="eastAsia"/>
          <w:sz w:val="19"/>
          <w:szCs w:val="19"/>
        </w:rPr>
        <w:t>Map 데이터</w:t>
      </w:r>
      <w:bookmarkEnd w:id="8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7025DF0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4548F78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B10B1E1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A84E2ED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1195DC99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40DA90BC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BEF6041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CE07BF">
              <w:rPr>
                <w:rFonts w:ascii="맑은 고딕" w:hAnsi="맑은 고딕"/>
                <w:sz w:val="18"/>
              </w:rPr>
              <w:t>getMap</w:t>
            </w:r>
          </w:p>
        </w:tc>
        <w:tc>
          <w:tcPr>
            <w:tcW w:w="6539" w:type="dxa"/>
          </w:tcPr>
          <w:p w14:paraId="494C5CED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Map형으로 변환하여 반환하는 정적 메서드로서 Map에 해당 키가 없는 경우 null을 반환한다.</w:t>
            </w:r>
          </w:p>
        </w:tc>
      </w:tr>
      <w:tr w:rsidR="000C5B64" w14:paraId="684F3683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D3C8DA8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7134916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19E7AFC7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566CC818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1EB3BE5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865A724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EC9FFF2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0E2A15A2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453130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77CCA91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1973E522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Map 값</w:t>
            </w:r>
          </w:p>
        </w:tc>
      </w:tr>
      <w:tr w:rsidR="000C5B64" w14:paraId="00EC7EDC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F8C97E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FAB7D23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Map hmValue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E07BF">
              <w:rPr>
                <w:rFonts w:ascii="맑은 고딕" w:hAnsi="맑은 고딕"/>
                <w:sz w:val="18"/>
              </w:rPr>
              <w:t>getMap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0BCB7AEB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1837374E" w14:textId="77777777" w:rsidR="000C5B64" w:rsidRDefault="000C5B64" w:rsidP="00935C44">
      <w:pPr>
        <w:pStyle w:val="3"/>
        <w:rPr>
          <w:sz w:val="19"/>
          <w:szCs w:val="19"/>
        </w:rPr>
      </w:pPr>
      <w:bookmarkStart w:id="87" w:name="_Toc90889690"/>
      <w:r w:rsidRPr="001A5B23">
        <w:rPr>
          <w:rFonts w:hint="eastAsia"/>
          <w:sz w:val="19"/>
          <w:szCs w:val="19"/>
        </w:rPr>
        <w:t>HashMap 데이터</w:t>
      </w:r>
      <w:bookmarkEnd w:id="8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4E4C20B7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9517794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565287D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4CF430C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70389F83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598FE1F9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FDCF0F5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CE07BF">
              <w:rPr>
                <w:rFonts w:ascii="맑은 고딕" w:hAnsi="맑은 고딕"/>
                <w:sz w:val="18"/>
              </w:rPr>
              <w:t>getHashMap</w:t>
            </w:r>
          </w:p>
        </w:tc>
        <w:tc>
          <w:tcPr>
            <w:tcW w:w="6539" w:type="dxa"/>
          </w:tcPr>
          <w:p w14:paraId="5A14EF99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HashMap형으로 변환하여 반환하는 정적 메서드로서 Map에 해당 키가 없는 경우 null을 반환한다.</w:t>
            </w:r>
          </w:p>
        </w:tc>
      </w:tr>
      <w:tr w:rsidR="000C5B64" w14:paraId="6AE509F6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74C6A1D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98FA83C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7735ED7F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71BDA68F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FBC00B3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A73C73E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6AF64DF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681E2D17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ABBD34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E86341B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HashMap</w:t>
            </w:r>
          </w:p>
        </w:tc>
        <w:tc>
          <w:tcPr>
            <w:tcW w:w="6539" w:type="dxa"/>
          </w:tcPr>
          <w:p w14:paraId="3D89BCD6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HashMap 값</w:t>
            </w:r>
          </w:p>
        </w:tc>
      </w:tr>
      <w:tr w:rsidR="000C5B64" w14:paraId="7843DD1F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B4B2E7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7740492B" w14:textId="77777777" w:rsidR="000C5B64" w:rsidRPr="00873687" w:rsidRDefault="000C5B64" w:rsidP="00B0756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HashMap hmValue =</w:t>
            </w:r>
            <w:r w:rsidRPr="00B96363">
              <w:rPr>
                <w:rFonts w:ascii="맑은 고딕" w:hAnsi="맑은 고딕"/>
                <w:sz w:val="18"/>
              </w:rPr>
              <w:t xml:space="preserve"> MapDataUtil</w:t>
            </w:r>
            <w:r>
              <w:rPr>
                <w:rFonts w:ascii="맑은 고딕" w:hAnsi="맑은 고딕" w:hint="eastAsia"/>
                <w:sz w:val="18"/>
              </w:rPr>
              <w:t>..</w:t>
            </w:r>
            <w:r w:rsidRPr="00CE07BF">
              <w:rPr>
                <w:rFonts w:ascii="맑은 고딕" w:hAnsi="맑은 고딕"/>
                <w:sz w:val="18"/>
              </w:rPr>
              <w:t>get</w:t>
            </w:r>
            <w:r>
              <w:rPr>
                <w:rFonts w:ascii="맑은 고딕" w:hAnsi="맑은 고딕" w:hint="eastAsia"/>
                <w:sz w:val="18"/>
              </w:rPr>
              <w:t>Hash</w:t>
            </w:r>
            <w:r w:rsidRPr="00CE07BF">
              <w:rPr>
                <w:rFonts w:ascii="맑은 고딕" w:hAnsi="맑은 고딕"/>
                <w:sz w:val="18"/>
              </w:rPr>
              <w:t>Map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5E86DAAE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6803F1E" w14:textId="77777777" w:rsidR="000C5B64" w:rsidRDefault="000C5B64" w:rsidP="00935C44">
      <w:pPr>
        <w:pStyle w:val="3"/>
        <w:rPr>
          <w:sz w:val="19"/>
          <w:szCs w:val="19"/>
        </w:rPr>
      </w:pPr>
      <w:bookmarkStart w:id="88" w:name="_Toc90889691"/>
      <w:r w:rsidRPr="001A5B23">
        <w:rPr>
          <w:rFonts w:hint="eastAsia"/>
          <w:sz w:val="19"/>
          <w:szCs w:val="19"/>
        </w:rPr>
        <w:t>Byte 데이터</w:t>
      </w:r>
      <w:bookmarkEnd w:id="8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073F53E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102500B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0C59049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63D15A3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BF2C546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1B941C1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C05C27F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CE07BF">
              <w:rPr>
                <w:rFonts w:ascii="맑은 고딕" w:hAnsi="맑은 고딕"/>
                <w:sz w:val="18"/>
              </w:rPr>
              <w:t>getByte</w:t>
            </w:r>
          </w:p>
        </w:tc>
        <w:tc>
          <w:tcPr>
            <w:tcW w:w="6539" w:type="dxa"/>
          </w:tcPr>
          <w:p w14:paraId="24034174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 받은 Map에서 키에 대한 데이터를 Byte형으로 변환하여 반환하는 정적 메서드로서 Map에 해당 키가 없는 경우 null을 반환한다.</w:t>
            </w:r>
          </w:p>
        </w:tc>
      </w:tr>
      <w:tr w:rsidR="000C5B64" w14:paraId="0C872E93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B86E8DF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1A06FB5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22EA2B2D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45ABED73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9126CFC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2EBC02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936C837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</w:t>
            </w:r>
          </w:p>
        </w:tc>
      </w:tr>
      <w:tr w:rsidR="000C5B64" w14:paraId="7399BEDC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C13E33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37C1A2B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Byte</w:t>
            </w:r>
          </w:p>
        </w:tc>
        <w:tc>
          <w:tcPr>
            <w:tcW w:w="6539" w:type="dxa"/>
          </w:tcPr>
          <w:p w14:paraId="2B04D630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키의 Byte 값</w:t>
            </w:r>
          </w:p>
        </w:tc>
      </w:tr>
      <w:tr w:rsidR="000C5B64" w14:paraId="2C85F5C0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BEC70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51EA81E4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Byte btValue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E07BF">
              <w:rPr>
                <w:rFonts w:ascii="맑은 고딕" w:hAnsi="맑은 고딕"/>
                <w:sz w:val="18"/>
              </w:rPr>
              <w:t>getByte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2A318C23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49D9D5D5" w14:textId="77777777" w:rsidR="000C5B64" w:rsidRDefault="000C5B64" w:rsidP="00935C44">
      <w:pPr>
        <w:pStyle w:val="3"/>
        <w:rPr>
          <w:sz w:val="19"/>
          <w:szCs w:val="19"/>
        </w:rPr>
      </w:pPr>
      <w:bookmarkStart w:id="89" w:name="_Toc90889692"/>
      <w:r>
        <w:rPr>
          <w:rFonts w:hint="eastAsia"/>
          <w:sz w:val="19"/>
          <w:szCs w:val="19"/>
        </w:rPr>
        <w:t xml:space="preserve">List </w:t>
      </w:r>
      <w:r w:rsidRPr="001A5B23">
        <w:rPr>
          <w:rFonts w:hint="eastAsia"/>
          <w:sz w:val="19"/>
          <w:szCs w:val="19"/>
        </w:rPr>
        <w:t xml:space="preserve">Map </w:t>
      </w:r>
      <w:r>
        <w:rPr>
          <w:rFonts w:hint="eastAsia"/>
          <w:sz w:val="19"/>
          <w:szCs w:val="19"/>
        </w:rPr>
        <w:t>데이터 조회</w:t>
      </w:r>
      <w:bookmarkEnd w:id="8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27D12B57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4ED3248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AAECF31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F4F7F3C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49F46A76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1E787CE7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F5C6AA9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CE07BF">
              <w:rPr>
                <w:rFonts w:ascii="맑은 고딕" w:hAnsi="맑은 고딕"/>
                <w:sz w:val="18"/>
              </w:rPr>
              <w:t>getListMapData</w:t>
            </w:r>
          </w:p>
        </w:tc>
        <w:tc>
          <w:tcPr>
            <w:tcW w:w="6539" w:type="dxa"/>
          </w:tcPr>
          <w:p w14:paraId="67748678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 데이ㅓ Lsit에서 Map의 특정 필드의 특정 값이 있는 Map데이터를 가져오는 정적 메서드로서 대량데이터 List에서는 사용하지 않는다.</w:t>
            </w:r>
          </w:p>
          <w:p w14:paraId="7C57A8D2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조건에 맞는 Map 데이터가 없는 경우 null을 반환한다.</w:t>
            </w:r>
          </w:p>
        </w:tc>
      </w:tr>
      <w:tr w:rsidR="000C5B64" w14:paraId="65F8E148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0A5198B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8D1B9D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List&lt;Map&gt;</w:t>
            </w:r>
          </w:p>
        </w:tc>
        <w:tc>
          <w:tcPr>
            <w:tcW w:w="6539" w:type="dxa"/>
          </w:tcPr>
          <w:p w14:paraId="40D27C57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Map데이터가 있는 List 데이터</w:t>
            </w:r>
          </w:p>
        </w:tc>
      </w:tr>
      <w:tr w:rsidR="000C5B64" w14:paraId="7B67A806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7E77288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25218A0C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2B9C282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필드 키</w:t>
            </w:r>
          </w:p>
        </w:tc>
      </w:tr>
      <w:tr w:rsidR="000C5B64" w14:paraId="17F44D39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2A5F43A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3972D43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9B0352A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Map의 키의 값</w:t>
            </w:r>
          </w:p>
        </w:tc>
      </w:tr>
      <w:tr w:rsidR="000C5B64" w14:paraId="12F8699B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4349B1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A6ED7CE" w14:textId="77777777" w:rsidR="000C5B64" w:rsidRDefault="000C5B64" w:rsidP="0081160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4959BEC5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조건에 맞는 Map 데이터</w:t>
            </w:r>
          </w:p>
        </w:tc>
      </w:tr>
      <w:tr w:rsidR="000C5B64" w14:paraId="71AA01FC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F81136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lastRenderedPageBreak/>
              <w:t>사용예시</w:t>
            </w:r>
          </w:p>
        </w:tc>
        <w:tc>
          <w:tcPr>
            <w:tcW w:w="8524" w:type="dxa"/>
            <w:gridSpan w:val="2"/>
          </w:tcPr>
          <w:p w14:paraId="6DB91D68" w14:textId="77777777" w:rsidR="000C5B64" w:rsidRPr="00873687" w:rsidRDefault="000C5B64" w:rsidP="00CE07BF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Map hmData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E07BF">
              <w:rPr>
                <w:rFonts w:ascii="맑은 고딕" w:hAnsi="맑은 고딕"/>
                <w:sz w:val="18"/>
              </w:rPr>
              <w:t>getListMapData</w:t>
            </w:r>
            <w:r>
              <w:rPr>
                <w:rFonts w:ascii="맑은 고딕" w:hAnsi="맑은 고딕" w:hint="eastAsia"/>
                <w:sz w:val="18"/>
              </w:rPr>
              <w:t xml:space="preserve">(List&lt;Map&gt;,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KEY_CODE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KEY_VALUE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221B0D45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02D8D920" w14:textId="77777777" w:rsidR="000C5B64" w:rsidRDefault="000C5B64" w:rsidP="00935C44">
      <w:pPr>
        <w:pStyle w:val="3"/>
        <w:rPr>
          <w:sz w:val="19"/>
          <w:szCs w:val="19"/>
        </w:rPr>
      </w:pPr>
      <w:bookmarkStart w:id="90" w:name="_Toc90889693"/>
      <w:r>
        <w:rPr>
          <w:rFonts w:hint="eastAsia"/>
          <w:sz w:val="19"/>
          <w:szCs w:val="19"/>
        </w:rPr>
        <w:t xml:space="preserve">Map내부 </w:t>
      </w:r>
      <w:r w:rsidRPr="001A5B23">
        <w:rPr>
          <w:rFonts w:hint="eastAsia"/>
          <w:sz w:val="19"/>
          <w:szCs w:val="19"/>
        </w:rPr>
        <w:t>데이터</w:t>
      </w:r>
      <w:r>
        <w:rPr>
          <w:rFonts w:hint="eastAsia"/>
          <w:sz w:val="19"/>
          <w:szCs w:val="19"/>
        </w:rPr>
        <w:t xml:space="preserve"> 조회</w:t>
      </w:r>
      <w:bookmarkEnd w:id="9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C5B64" w14:paraId="613DA2BF" w14:textId="77777777" w:rsidTr="00CE07BF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40E57EC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54FD486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2298F6B8" w14:textId="77777777" w:rsidR="000C5B64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C5B64" w14:paraId="28D2C8E5" w14:textId="77777777" w:rsidTr="00CE07BF">
        <w:trPr>
          <w:trHeight w:val="306"/>
        </w:trPr>
        <w:tc>
          <w:tcPr>
            <w:tcW w:w="1276" w:type="dxa"/>
            <w:vAlign w:val="center"/>
          </w:tcPr>
          <w:p w14:paraId="1499522E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8F26B8D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 w:rsidRPr="00B0756E">
              <w:rPr>
                <w:rFonts w:ascii="맑은 고딕" w:hAnsi="맑은 고딕"/>
                <w:sz w:val="18"/>
              </w:rPr>
              <w:t>getChildren</w:t>
            </w:r>
          </w:p>
        </w:tc>
        <w:tc>
          <w:tcPr>
            <w:tcW w:w="6539" w:type="dxa"/>
          </w:tcPr>
          <w:p w14:paraId="6714ECF1" w14:textId="77777777" w:rsidR="000C5B64" w:rsidRPr="008C7CE5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다층 구조의 Map 데이터 내부에서 입력한 키패스의 최하위 키의 값을 가져오는 정적 메서드로서 해당 키패스 가 불일치하거나 값이 없는 경우 null을 반환 한다.</w:t>
            </w:r>
          </w:p>
        </w:tc>
      </w:tr>
      <w:tr w:rsidR="000C5B64" w14:paraId="2757723E" w14:textId="77777777" w:rsidTr="00CE07BF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971CFE2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E40F102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</w:t>
            </w:r>
          </w:p>
        </w:tc>
        <w:tc>
          <w:tcPr>
            <w:tcW w:w="6539" w:type="dxa"/>
          </w:tcPr>
          <w:p w14:paraId="7C6AC6BE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데이터가 있는 Map 데이터</w:t>
            </w:r>
          </w:p>
        </w:tc>
      </w:tr>
      <w:tr w:rsidR="000C5B64" w14:paraId="6F3988F2" w14:textId="77777777" w:rsidTr="00CE07BF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0C67ABB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95F3957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5279D8B" w14:textId="77777777" w:rsidR="000C5B64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Map의 키 패스 : (예시 :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Key1/Key2/Key3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) </w:t>
            </w:r>
          </w:p>
          <w:p w14:paraId="2BD3964B" w14:textId="77777777" w:rsidR="000C5B64" w:rsidRPr="00B0756E" w:rsidRDefault="000C5B64" w:rsidP="00CE07BF">
            <w:pPr>
              <w:rPr>
                <w:rFonts w:ascii="맑은 고딕" w:hAnsi="맑은 고딕"/>
                <w:b/>
                <w:sz w:val="18"/>
              </w:rPr>
            </w:pPr>
            <w:r w:rsidRPr="00B0756E">
              <w:rPr>
                <w:rFonts w:ascii="맑은 고딕" w:hAnsi="맑은 고딕" w:hint="eastAsia"/>
                <w:b/>
                <w:color w:val="FF0000"/>
                <w:sz w:val="18"/>
              </w:rPr>
              <w:t xml:space="preserve">구분자는 반드시 </w:t>
            </w:r>
            <w:r w:rsidRPr="00B0756E">
              <w:rPr>
                <w:rFonts w:ascii="맑은 고딕" w:hAnsi="맑은 고딕"/>
                <w:b/>
                <w:color w:val="FF0000"/>
                <w:sz w:val="18"/>
              </w:rPr>
              <w:t>“</w:t>
            </w:r>
            <w:r w:rsidRPr="00B0756E">
              <w:rPr>
                <w:rFonts w:ascii="맑은 고딕" w:hAnsi="맑은 고딕" w:hint="eastAsia"/>
                <w:b/>
                <w:color w:val="FF0000"/>
                <w:sz w:val="18"/>
              </w:rPr>
              <w:t>/</w:t>
            </w:r>
            <w:r w:rsidRPr="00B0756E">
              <w:rPr>
                <w:rFonts w:ascii="맑은 고딕" w:hAnsi="맑은 고딕"/>
                <w:b/>
                <w:color w:val="FF0000"/>
                <w:sz w:val="18"/>
              </w:rPr>
              <w:t>”</w:t>
            </w:r>
            <w:r w:rsidRPr="00B0756E">
              <w:rPr>
                <w:rFonts w:ascii="맑은 고딕" w:hAnsi="맑은 고딕" w:hint="eastAsia"/>
                <w:b/>
                <w:color w:val="FF0000"/>
                <w:sz w:val="18"/>
              </w:rPr>
              <w:t xml:space="preserve">를 사용하며 첫번째키 이름 앞에 </w:t>
            </w:r>
            <w:r w:rsidRPr="00B0756E">
              <w:rPr>
                <w:rFonts w:ascii="맑은 고딕" w:hAnsi="맑은 고딕"/>
                <w:b/>
                <w:color w:val="FF0000"/>
                <w:sz w:val="18"/>
              </w:rPr>
              <w:t>“</w:t>
            </w:r>
            <w:r w:rsidRPr="00B0756E">
              <w:rPr>
                <w:rFonts w:ascii="맑은 고딕" w:hAnsi="맑은 고딕" w:hint="eastAsia"/>
                <w:b/>
                <w:color w:val="FF0000"/>
                <w:sz w:val="18"/>
              </w:rPr>
              <w:t>/</w:t>
            </w:r>
            <w:r w:rsidRPr="00B0756E">
              <w:rPr>
                <w:rFonts w:ascii="맑은 고딕" w:hAnsi="맑은 고딕"/>
                <w:b/>
                <w:color w:val="FF0000"/>
                <w:sz w:val="18"/>
              </w:rPr>
              <w:t>”</w:t>
            </w:r>
            <w:r w:rsidRPr="00B0756E">
              <w:rPr>
                <w:rFonts w:ascii="맑은 고딕" w:hAnsi="맑은 고딕" w:hint="eastAsia"/>
                <w:b/>
                <w:color w:val="FF0000"/>
                <w:sz w:val="18"/>
              </w:rPr>
              <w:t>는 사용하지 않는다.</w:t>
            </w:r>
          </w:p>
        </w:tc>
      </w:tr>
      <w:tr w:rsidR="000C5B64" w14:paraId="254A95E2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D47939E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0DF6D6DD" w14:textId="77777777" w:rsidR="000C5B64" w:rsidRDefault="000C5B64" w:rsidP="00CE07BF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Object</w:t>
            </w:r>
          </w:p>
        </w:tc>
        <w:tc>
          <w:tcPr>
            <w:tcW w:w="6539" w:type="dxa"/>
          </w:tcPr>
          <w:p w14:paraId="519D942E" w14:textId="77777777" w:rsidR="000C5B64" w:rsidRPr="00B0756E" w:rsidRDefault="000C5B64" w:rsidP="00CE07BF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 의 키 위치에 있는 Object 타입 데이터</w:t>
            </w:r>
          </w:p>
        </w:tc>
      </w:tr>
      <w:tr w:rsidR="000C5B64" w14:paraId="4FBFC4AB" w14:textId="77777777" w:rsidTr="00CE07BF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64CB87" w14:textId="77777777" w:rsidR="000C5B64" w:rsidRPr="001D064C" w:rsidRDefault="000C5B64" w:rsidP="00CE07BF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AE0DE5F" w14:textId="77777777" w:rsidR="000C5B64" w:rsidRPr="00873687" w:rsidRDefault="000C5B64" w:rsidP="00B0756E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Map hmData = </w:t>
            </w:r>
            <w:r w:rsidRPr="00B96363">
              <w:rPr>
                <w:rFonts w:ascii="맑은 고딕" w:hAnsi="맑은 고딕"/>
                <w:sz w:val="18"/>
              </w:rPr>
              <w:t>MapDataUtil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E07BF">
              <w:rPr>
                <w:rFonts w:ascii="맑은 고딕" w:hAnsi="맑은 고딕"/>
                <w:sz w:val="18"/>
              </w:rPr>
              <w:t>getListMapData</w:t>
            </w:r>
            <w:r>
              <w:rPr>
                <w:rFonts w:ascii="맑은 고딕" w:hAnsi="맑은 고딕" w:hint="eastAsia"/>
                <w:sz w:val="18"/>
              </w:rPr>
              <w:t xml:space="preserve">(Map,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KEY1/KEY2/KEY3/KEY4</w:t>
            </w:r>
            <w:r>
              <w:rPr>
                <w:rFonts w:ascii="맑은 고딕" w:hAnsi="맑은 고딕"/>
                <w:sz w:val="18"/>
              </w:rPr>
              <w:t>””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0AE8AC04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1B1BCB67" w14:textId="77777777" w:rsidR="000C5B64" w:rsidRPr="00B0756E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1456FFDE" w14:textId="77777777" w:rsidR="000C5B64" w:rsidRPr="0021329E" w:rsidRDefault="000C5B64" w:rsidP="0021329E">
      <w:pPr>
        <w:pStyle w:val="1"/>
        <w:jc w:val="left"/>
      </w:pPr>
      <w:bookmarkStart w:id="91" w:name="_Toc90889694"/>
      <w:r w:rsidRPr="0021329E">
        <w:rPr>
          <w:rFonts w:hint="eastAsia"/>
        </w:rPr>
        <w:t>DateUtil</w:t>
      </w:r>
      <w:bookmarkEnd w:id="91"/>
    </w:p>
    <w:p w14:paraId="68A2AC21" w14:textId="2124F1B9" w:rsidR="000C5B64" w:rsidRDefault="00725AA3" w:rsidP="001A5B23">
      <w:pPr>
        <w:spacing w:line="320" w:lineRule="atLeast"/>
        <w:ind w:right="261"/>
        <w:rPr>
          <w:sz w:val="19"/>
          <w:szCs w:val="19"/>
        </w:rPr>
      </w:pPr>
      <w:r>
        <w:rPr>
          <w:rFonts w:hint="eastAsia"/>
          <w:sz w:val="19"/>
          <w:szCs w:val="19"/>
        </w:rPr>
        <w:t>기간계</w:t>
      </w:r>
      <w:r>
        <w:rPr>
          <w:rFonts w:hint="eastAsia"/>
          <w:sz w:val="19"/>
          <w:szCs w:val="19"/>
        </w:rPr>
        <w:t xml:space="preserve"> AS-IS </w:t>
      </w:r>
      <w:r>
        <w:rPr>
          <w:rFonts w:hint="eastAsia"/>
          <w:sz w:val="19"/>
          <w:szCs w:val="19"/>
        </w:rPr>
        <w:t>에서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사용한</w:t>
      </w:r>
      <w:r>
        <w:rPr>
          <w:rFonts w:hint="eastAsia"/>
          <w:sz w:val="19"/>
          <w:szCs w:val="19"/>
        </w:rPr>
        <w:t xml:space="preserve"> DateUtil</w:t>
      </w:r>
      <w:r>
        <w:rPr>
          <w:rFonts w:hint="eastAsia"/>
          <w:sz w:val="19"/>
          <w:szCs w:val="19"/>
        </w:rPr>
        <w:t>을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기간계</w:t>
      </w:r>
      <w:r>
        <w:rPr>
          <w:rFonts w:hint="eastAsia"/>
          <w:sz w:val="19"/>
          <w:szCs w:val="19"/>
        </w:rPr>
        <w:t xml:space="preserve"> TO-BE </w:t>
      </w:r>
      <w:r>
        <w:rPr>
          <w:rFonts w:hint="eastAsia"/>
          <w:sz w:val="19"/>
          <w:szCs w:val="19"/>
        </w:rPr>
        <w:t>환경에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맞게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수정한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클래스로서</w:t>
      </w:r>
      <w:r>
        <w:rPr>
          <w:rFonts w:hint="eastAsia"/>
          <w:sz w:val="19"/>
          <w:szCs w:val="19"/>
        </w:rPr>
        <w:t xml:space="preserve"> AS-IS</w:t>
      </w:r>
      <w:r>
        <w:rPr>
          <w:rFonts w:hint="eastAsia"/>
          <w:sz w:val="19"/>
          <w:szCs w:val="19"/>
        </w:rPr>
        <w:t>에서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상속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받은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클래스를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사용하지않고</w:t>
      </w:r>
      <w:r>
        <w:rPr>
          <w:rFonts w:hint="eastAsia"/>
          <w:sz w:val="19"/>
          <w:szCs w:val="19"/>
        </w:rPr>
        <w:t xml:space="preserve"> TO-BE</w:t>
      </w:r>
      <w:r>
        <w:rPr>
          <w:rFonts w:hint="eastAsia"/>
          <w:sz w:val="19"/>
          <w:szCs w:val="19"/>
        </w:rPr>
        <w:t>의</w:t>
      </w:r>
      <w:r>
        <w:rPr>
          <w:rFonts w:hint="eastAsia"/>
          <w:sz w:val="19"/>
          <w:szCs w:val="19"/>
        </w:rPr>
        <w:t xml:space="preserve"> </w:t>
      </w:r>
      <w:r w:rsidRPr="00602644">
        <w:rPr>
          <w:rFonts w:ascii="맑은 고딕" w:hAnsi="맑은 고딕"/>
          <w:sz w:val="18"/>
        </w:rPr>
        <w:t>com.cg.custom.cmmn.fw.util.DateUtil</w:t>
      </w:r>
      <w:r>
        <w:rPr>
          <w:rFonts w:ascii="맑은 고딕" w:hAnsi="맑은 고딕" w:hint="eastAsia"/>
          <w:sz w:val="18"/>
        </w:rPr>
        <w:t xml:space="preserve"> 를 상속 받아 구현한 클래스.</w:t>
      </w:r>
    </w:p>
    <w:p w14:paraId="43B26EF1" w14:textId="11243290" w:rsidR="000C5B64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92" w:name="_Toc90889695"/>
      <w:r w:rsidRPr="003C0950">
        <w:rPr>
          <w:rFonts w:hint="eastAsia"/>
        </w:rPr>
        <w:t>클래스</w:t>
      </w:r>
      <w:bookmarkEnd w:id="9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7C4C88" w14:paraId="7942756B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49DB2FC4" w14:textId="77777777" w:rsidR="007C4C88" w:rsidRDefault="007C4C8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C45661" w14:textId="77777777" w:rsidR="007C4C88" w:rsidRDefault="007C4C8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1F32C1D3" w14:textId="77777777" w:rsidR="007C4C88" w:rsidRDefault="007C4C8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7C4C88" w14:paraId="13ADFAA3" w14:textId="77777777" w:rsidTr="002F4590">
        <w:trPr>
          <w:trHeight w:val="306"/>
        </w:trPr>
        <w:tc>
          <w:tcPr>
            <w:tcW w:w="2410" w:type="dxa"/>
            <w:vAlign w:val="center"/>
          </w:tcPr>
          <w:p w14:paraId="059F8BCD" w14:textId="3BAD239A" w:rsidR="007C4C88" w:rsidRDefault="00602644" w:rsidP="002F4590">
            <w:pPr>
              <w:jc w:val="center"/>
              <w:rPr>
                <w:rFonts w:ascii="맑은 고딕" w:hAnsi="맑은 고딕"/>
                <w:sz w:val="18"/>
              </w:rPr>
            </w:pPr>
            <w:r w:rsidRPr="00602644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  <w:vAlign w:val="center"/>
          </w:tcPr>
          <w:p w14:paraId="54C2E999" w14:textId="1784EB07" w:rsidR="007C4C88" w:rsidRDefault="00602644" w:rsidP="002F4590">
            <w:pPr>
              <w:jc w:val="center"/>
              <w:rPr>
                <w:rFonts w:ascii="맑은 고딕" w:hAnsi="맑은 고딕"/>
                <w:sz w:val="18"/>
              </w:rPr>
            </w:pPr>
            <w:r w:rsidRPr="00602644">
              <w:rPr>
                <w:rFonts w:ascii="맑은 고딕" w:hAnsi="맑은 고딕"/>
                <w:sz w:val="18"/>
              </w:rPr>
              <w:t>DateUtil</w:t>
            </w:r>
          </w:p>
        </w:tc>
        <w:tc>
          <w:tcPr>
            <w:tcW w:w="5547" w:type="dxa"/>
          </w:tcPr>
          <w:p w14:paraId="54888047" w14:textId="42CB46DA" w:rsidR="007C4C88" w:rsidRDefault="00725AA3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날짜 처리 관련 공통 유틸클래스</w:t>
            </w:r>
          </w:p>
        </w:tc>
      </w:tr>
    </w:tbl>
    <w:p w14:paraId="34B4716A" w14:textId="77777777" w:rsidR="003C0950" w:rsidRPr="006A576C" w:rsidRDefault="003C0950" w:rsidP="001A5B23">
      <w:pPr>
        <w:spacing w:line="320" w:lineRule="atLeast"/>
        <w:ind w:right="261"/>
        <w:rPr>
          <w:sz w:val="19"/>
          <w:szCs w:val="19"/>
        </w:rPr>
      </w:pPr>
    </w:p>
    <w:p w14:paraId="096FC4B4" w14:textId="5BF9C378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93" w:name="_Toc90889696"/>
      <w:r w:rsidRPr="003C0950">
        <w:rPr>
          <w:rFonts w:hint="eastAsia"/>
        </w:rPr>
        <w:t>메서드</w:t>
      </w:r>
      <w:bookmarkEnd w:id="93"/>
    </w:p>
    <w:p w14:paraId="32966141" w14:textId="0839DE68" w:rsidR="000C5B64" w:rsidRDefault="008C278B" w:rsidP="00935C44">
      <w:pPr>
        <w:pStyle w:val="3"/>
        <w:rPr>
          <w:sz w:val="19"/>
          <w:szCs w:val="19"/>
        </w:rPr>
      </w:pPr>
      <w:bookmarkStart w:id="94" w:name="_Toc90889697"/>
      <w:r>
        <w:rPr>
          <w:rFonts w:hint="eastAsia"/>
          <w:sz w:val="19"/>
          <w:szCs w:val="19"/>
        </w:rPr>
        <w:t>윤달이 없는 음력 → 양력변환</w:t>
      </w:r>
      <w:bookmarkEnd w:id="9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7490043A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7C2D965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91AE503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7D07E74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466B26B0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53FF07FA" w14:textId="702951E4" w:rsidR="00695E41" w:rsidRDefault="00146717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146717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9E1D2AA" w14:textId="18C0A83D" w:rsidR="00695E41" w:rsidRDefault="00146717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146717">
              <w:rPr>
                <w:rFonts w:ascii="맑은 고딕" w:hAnsi="맑은 고딕"/>
                <w:sz w:val="18"/>
              </w:rPr>
              <w:t>getSolarDate</w:t>
            </w:r>
          </w:p>
        </w:tc>
        <w:tc>
          <w:tcPr>
            <w:tcW w:w="6539" w:type="dxa"/>
          </w:tcPr>
          <w:p w14:paraId="675BC395" w14:textId="7A4E7B83" w:rsidR="00695E41" w:rsidRPr="008C7CE5" w:rsidRDefault="00146717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YYYYMMDD 포맷의 양력날짜를 윤달이 없는 음력 날짜로 변환하여 반환하는 정적 메서드</w:t>
            </w:r>
          </w:p>
        </w:tc>
      </w:tr>
      <w:tr w:rsidR="00695E41" w14:paraId="2E6DB93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B7F592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754AE65" w14:textId="28042F2B" w:rsidR="00695E41" w:rsidRDefault="00146717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6B30FB0" w14:textId="420B244B" w:rsidR="00695E41" w:rsidRDefault="00146717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음력일자</w:t>
            </w:r>
          </w:p>
        </w:tc>
      </w:tr>
      <w:tr w:rsidR="00695E41" w14:paraId="21385805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C586FB4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7C23151" w14:textId="43924B0E" w:rsidR="00695E41" w:rsidRDefault="00146717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FEAE3F6" w14:textId="6DEB25D2" w:rsidR="00695E41" w:rsidRDefault="00146717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양력일자</w:t>
            </w:r>
          </w:p>
        </w:tc>
      </w:tr>
      <w:tr w:rsidR="00695E41" w14:paraId="10ABC5AC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9570D7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516A459" w14:textId="6D43326D" w:rsidR="00695E41" w:rsidRPr="00873687" w:rsidRDefault="00146717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strSolaDate = </w:t>
            </w:r>
            <w:r w:rsidRPr="00602644">
              <w:rPr>
                <w:rFonts w:ascii="맑은 고딕" w:hAnsi="맑은 고딕"/>
                <w:sz w:val="18"/>
              </w:rPr>
              <w:t>DateUtil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46717">
              <w:rPr>
                <w:rFonts w:ascii="맑은 고딕" w:hAnsi="맑은 고딕"/>
                <w:sz w:val="18"/>
              </w:rPr>
              <w:t xml:space="preserve"> getSolarDate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19870112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396CE4DF" w14:textId="77777777" w:rsidR="00146717" w:rsidRPr="00695E41" w:rsidRDefault="00146717" w:rsidP="001A5B23">
      <w:pPr>
        <w:spacing w:line="320" w:lineRule="atLeast"/>
        <w:ind w:right="261"/>
        <w:rPr>
          <w:sz w:val="19"/>
          <w:szCs w:val="19"/>
        </w:rPr>
      </w:pPr>
    </w:p>
    <w:p w14:paraId="5D0D715D" w14:textId="56FED42F" w:rsidR="00695E41" w:rsidRPr="00725AA3" w:rsidRDefault="008C278B" w:rsidP="00935C44">
      <w:pPr>
        <w:pStyle w:val="3"/>
        <w:rPr>
          <w:sz w:val="19"/>
          <w:szCs w:val="19"/>
        </w:rPr>
      </w:pPr>
      <w:bookmarkStart w:id="95" w:name="_Toc90889698"/>
      <w:r>
        <w:rPr>
          <w:rFonts w:hint="eastAsia"/>
          <w:sz w:val="19"/>
          <w:szCs w:val="19"/>
        </w:rPr>
        <w:t>윤달여부의 음력 → 양력변환</w:t>
      </w:r>
      <w:bookmarkEnd w:id="9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8C278B" w14:paraId="08F0D0AA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9EDFD94" w14:textId="77777777" w:rsidR="008C278B" w:rsidRDefault="008C278B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A25E644" w14:textId="77777777" w:rsidR="008C278B" w:rsidRDefault="008C278B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AFF8DD5" w14:textId="77777777" w:rsidR="008C278B" w:rsidRDefault="008C278B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8C278B" w14:paraId="485CE211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1981CAA6" w14:textId="3D5DF46E" w:rsidR="008C278B" w:rsidRDefault="00FE15E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3480152" w14:textId="1DCD7940" w:rsidR="008C278B" w:rsidRDefault="00FE15E2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FE15E2">
              <w:rPr>
                <w:rFonts w:ascii="맑은 고딕" w:hAnsi="맑은 고딕"/>
                <w:sz w:val="18"/>
              </w:rPr>
              <w:t>getSolarDate</w:t>
            </w:r>
          </w:p>
        </w:tc>
        <w:tc>
          <w:tcPr>
            <w:tcW w:w="6539" w:type="dxa"/>
          </w:tcPr>
          <w:p w14:paraId="1C67776A" w14:textId="2A8D3B67" w:rsidR="008C278B" w:rsidRPr="008C7CE5" w:rsidRDefault="00FE15E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YYYYMMDD 포맷의 양력날짜를 윤달이 없는 음력 날짜로 변환하여 반환하는 정적 메서드</w:t>
            </w:r>
          </w:p>
        </w:tc>
      </w:tr>
      <w:tr w:rsidR="00FE15E2" w14:paraId="30F02090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E5987BC" w14:textId="77777777" w:rsidR="00FE15E2" w:rsidRPr="001D064C" w:rsidRDefault="00FE15E2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BB8FDCE" w14:textId="6EB15E38" w:rsidR="00FE15E2" w:rsidRDefault="00FE15E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2ED9EC1" w14:textId="5BF93EB6" w:rsidR="00FE15E2" w:rsidRDefault="00FE15E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양력일자</w:t>
            </w:r>
          </w:p>
        </w:tc>
      </w:tr>
      <w:tr w:rsidR="00FE15E2" w14:paraId="1F177CD1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71E14F9" w14:textId="77777777" w:rsidR="00FE15E2" w:rsidRPr="001D064C" w:rsidRDefault="00FE15E2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28175413" w14:textId="25787F9C" w:rsidR="00FE15E2" w:rsidRDefault="00FE15E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boolean</w:t>
            </w:r>
          </w:p>
        </w:tc>
        <w:tc>
          <w:tcPr>
            <w:tcW w:w="6539" w:type="dxa"/>
          </w:tcPr>
          <w:p w14:paraId="2201188C" w14:textId="4F9641F1" w:rsidR="00FE15E2" w:rsidRDefault="00FE15E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윤달여부</w:t>
            </w:r>
          </w:p>
        </w:tc>
      </w:tr>
      <w:tr w:rsidR="008C278B" w14:paraId="36D7D79C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1C1C1D" w14:textId="77777777" w:rsidR="008C278B" w:rsidRPr="001D064C" w:rsidRDefault="008C278B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86F7B99" w14:textId="1AC4417E" w:rsidR="008C278B" w:rsidRDefault="00FE15E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7E5681B" w14:textId="335727F6" w:rsidR="008C278B" w:rsidRDefault="00FE15E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양력일자</w:t>
            </w:r>
          </w:p>
        </w:tc>
      </w:tr>
      <w:tr w:rsidR="008C278B" w14:paraId="75152B4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17742A2" w14:textId="77777777" w:rsidR="008C278B" w:rsidRPr="001D064C" w:rsidRDefault="008C278B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743F4DB" w14:textId="0CCB5777" w:rsidR="008C278B" w:rsidRPr="00873687" w:rsidRDefault="00FE15E2" w:rsidP="00FE15E2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strSolaDate = </w:t>
            </w:r>
            <w:r w:rsidRPr="00602644">
              <w:rPr>
                <w:rFonts w:ascii="맑은 고딕" w:hAnsi="맑은 고딕"/>
                <w:sz w:val="18"/>
              </w:rPr>
              <w:t>DateUtil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146717">
              <w:rPr>
                <w:rFonts w:ascii="맑은 고딕" w:hAnsi="맑은 고딕"/>
                <w:sz w:val="18"/>
              </w:rPr>
              <w:t xml:space="preserve"> getSolarDate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19870112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 false);</w:t>
            </w:r>
          </w:p>
        </w:tc>
      </w:tr>
    </w:tbl>
    <w:p w14:paraId="4E1DCC96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5CFC556E" w14:textId="3090A656" w:rsidR="008C278B" w:rsidRDefault="0073165A" w:rsidP="00935C44">
      <w:pPr>
        <w:pStyle w:val="3"/>
        <w:rPr>
          <w:sz w:val="19"/>
          <w:szCs w:val="19"/>
        </w:rPr>
      </w:pPr>
      <w:bookmarkStart w:id="96" w:name="_Toc90889699"/>
      <w:r>
        <w:rPr>
          <w:rFonts w:hint="eastAsia"/>
          <w:sz w:val="19"/>
          <w:szCs w:val="19"/>
        </w:rPr>
        <w:t>현재시각</w:t>
      </w:r>
      <w:bookmarkEnd w:id="9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BE42FA" w14:paraId="5F78FC87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B2631DE" w14:textId="77777777" w:rsidR="00BE42FA" w:rsidRDefault="00BE42F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3540B42" w14:textId="77777777" w:rsidR="00BE42FA" w:rsidRDefault="00BE42F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A40B553" w14:textId="77777777" w:rsidR="00BE42FA" w:rsidRDefault="00BE42F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BE42FA" w14:paraId="75101BD9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3F7CBCE8" w14:textId="76A2AA93" w:rsidR="00BE42FA" w:rsidRDefault="00935C44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F67DF68" w14:textId="4E1EB69A" w:rsidR="00BE42FA" w:rsidRDefault="00935C44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935C44">
              <w:rPr>
                <w:rFonts w:ascii="맑은 고딕" w:hAnsi="맑은 고딕"/>
                <w:sz w:val="18"/>
              </w:rPr>
              <w:t>getTimestamp</w:t>
            </w:r>
          </w:p>
        </w:tc>
        <w:tc>
          <w:tcPr>
            <w:tcW w:w="6539" w:type="dxa"/>
          </w:tcPr>
          <w:p w14:paraId="3EF26B6D" w14:textId="4722F436" w:rsidR="00BE42FA" w:rsidRPr="008C7CE5" w:rsidRDefault="00935C44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현재 시각을 </w:t>
            </w:r>
            <w:r w:rsidRPr="00935C44">
              <w:rPr>
                <w:rFonts w:ascii="맑은 고딕" w:hAnsi="맑은 고딕"/>
                <w:sz w:val="18"/>
              </w:rPr>
              <w:t>yyyyMMddHHmmss.SSS</w:t>
            </w:r>
            <w:r>
              <w:rPr>
                <w:rFonts w:ascii="맑은 고딕" w:hAnsi="맑은 고딕" w:hint="eastAsia"/>
                <w:sz w:val="18"/>
              </w:rPr>
              <w:t xml:space="preserve"> 형식의 문자열로 반환하는 정적 메서드</w:t>
            </w:r>
          </w:p>
        </w:tc>
      </w:tr>
      <w:tr w:rsidR="00BE42FA" w14:paraId="3EFC2914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6093937" w14:textId="77777777" w:rsidR="00BE42FA" w:rsidRPr="001D064C" w:rsidRDefault="00BE42F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AE49D51" w14:textId="5976CD0D" w:rsidR="00BE42FA" w:rsidRDefault="00935C44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1F73F7F5" w14:textId="77777777" w:rsidR="00BE42FA" w:rsidRDefault="00BE42FA" w:rsidP="00B87CFB">
            <w:pPr>
              <w:rPr>
                <w:rFonts w:ascii="맑은 고딕" w:hAnsi="맑은 고딕"/>
                <w:sz w:val="18"/>
              </w:rPr>
            </w:pPr>
          </w:p>
        </w:tc>
      </w:tr>
      <w:tr w:rsidR="00BE42FA" w14:paraId="486C3513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178763" w14:textId="77777777" w:rsidR="00BE42FA" w:rsidRPr="001D064C" w:rsidRDefault="00BE42F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1B1A8AC" w14:textId="3DA56209" w:rsidR="00BE42FA" w:rsidRDefault="00935C44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7A0A1CE" w14:textId="163269C6" w:rsidR="00BE42FA" w:rsidRDefault="00935C44" w:rsidP="00B87CFB">
            <w:pPr>
              <w:rPr>
                <w:rFonts w:ascii="맑은 고딕" w:hAnsi="맑은 고딕"/>
                <w:sz w:val="18"/>
              </w:rPr>
            </w:pPr>
            <w:r w:rsidRPr="00935C44">
              <w:rPr>
                <w:rFonts w:ascii="맑은 고딕" w:hAnsi="맑은 고딕"/>
                <w:sz w:val="18"/>
              </w:rPr>
              <w:t>yyyyMMddHHmmss.SSS</w:t>
            </w:r>
            <w:r>
              <w:rPr>
                <w:rFonts w:ascii="맑은 고딕" w:hAnsi="맑은 고딕" w:hint="eastAsia"/>
                <w:sz w:val="18"/>
              </w:rPr>
              <w:t xml:space="preserve"> 형식의 현재일자 문자열</w:t>
            </w:r>
          </w:p>
        </w:tc>
      </w:tr>
      <w:tr w:rsidR="00BE42FA" w14:paraId="096DEE6F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A3D008D" w14:textId="77777777" w:rsidR="00BE42FA" w:rsidRPr="001D064C" w:rsidRDefault="00BE42F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14B1B95" w14:textId="39004D08" w:rsidR="00BE42FA" w:rsidRPr="00873687" w:rsidRDefault="00935C44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strCurrTime = </w:t>
            </w:r>
            <w:r w:rsidRPr="00602644">
              <w:rPr>
                <w:rFonts w:ascii="맑은 고딕" w:hAnsi="맑은 고딕"/>
                <w:sz w:val="18"/>
              </w:rPr>
              <w:t>DateUtil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935C44">
              <w:rPr>
                <w:rFonts w:ascii="맑은 고딕" w:hAnsi="맑은 고딕"/>
                <w:sz w:val="18"/>
              </w:rPr>
              <w:t>getTimestamp</w:t>
            </w:r>
            <w:r>
              <w:rPr>
                <w:rFonts w:ascii="맑은 고딕" w:hAnsi="맑은 고딕" w:hint="eastAsia"/>
                <w:sz w:val="18"/>
              </w:rPr>
              <w:t>();</w:t>
            </w:r>
          </w:p>
        </w:tc>
      </w:tr>
    </w:tbl>
    <w:p w14:paraId="576631C7" w14:textId="77777777" w:rsidR="008C278B" w:rsidRDefault="008C278B" w:rsidP="001A5B23">
      <w:pPr>
        <w:spacing w:line="320" w:lineRule="atLeast"/>
        <w:ind w:right="261"/>
        <w:rPr>
          <w:sz w:val="19"/>
          <w:szCs w:val="19"/>
        </w:rPr>
      </w:pPr>
    </w:p>
    <w:p w14:paraId="069090D0" w14:textId="2D1DB9FB" w:rsidR="008C278B" w:rsidRDefault="0073165A" w:rsidP="00935C44">
      <w:pPr>
        <w:pStyle w:val="3"/>
        <w:rPr>
          <w:sz w:val="19"/>
          <w:szCs w:val="19"/>
        </w:rPr>
      </w:pPr>
      <w:bookmarkStart w:id="97" w:name="_Toc90889700"/>
      <w:r>
        <w:rPr>
          <w:rFonts w:hint="eastAsia"/>
          <w:sz w:val="19"/>
          <w:szCs w:val="19"/>
        </w:rPr>
        <w:t>날짜유효성 체크</w:t>
      </w:r>
      <w:bookmarkEnd w:id="9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73165A" w14:paraId="1FA43414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D326EA7" w14:textId="77777777" w:rsidR="0073165A" w:rsidRDefault="0073165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2CBE0B2" w14:textId="77777777" w:rsidR="0073165A" w:rsidRDefault="0073165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1277F950" w14:textId="77777777" w:rsidR="0073165A" w:rsidRDefault="0073165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73165A" w14:paraId="6C978FD1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796E97B6" w14:textId="4B0B6E74" w:rsidR="0073165A" w:rsidRDefault="00D606C6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2BF2704" w14:textId="3B5F0761" w:rsidR="0073165A" w:rsidRDefault="00D606C6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606C6">
              <w:rPr>
                <w:rFonts w:ascii="맑은 고딕" w:hAnsi="맑은 고딕"/>
                <w:sz w:val="18"/>
              </w:rPr>
              <w:t>isValidDate</w:t>
            </w:r>
          </w:p>
        </w:tc>
        <w:tc>
          <w:tcPr>
            <w:tcW w:w="6539" w:type="dxa"/>
          </w:tcPr>
          <w:p w14:paraId="1A488EB6" w14:textId="02ABE19D" w:rsidR="0073165A" w:rsidRPr="008C7CE5" w:rsidRDefault="00D606C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입력받은 일자문자열이 날짜형식과 맞는지 체크하여 결과를 반환하는 정적 메서드</w:t>
            </w:r>
          </w:p>
        </w:tc>
      </w:tr>
      <w:tr w:rsidR="00D606C6" w14:paraId="43FFA1CA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D752B82" w14:textId="77777777" w:rsidR="00D606C6" w:rsidRPr="001D064C" w:rsidRDefault="00D606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6312C0F6" w14:textId="356D6E11" w:rsidR="00D606C6" w:rsidRDefault="00D606C6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1819A0C" w14:textId="41541EA3" w:rsidR="00D606C6" w:rsidRDefault="00D606C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날짜 문자열</w:t>
            </w:r>
          </w:p>
        </w:tc>
      </w:tr>
      <w:tr w:rsidR="00D606C6" w14:paraId="3287C491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0EE9DA5" w14:textId="77777777" w:rsidR="00D606C6" w:rsidRPr="001D064C" w:rsidRDefault="00D606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D22A5ED" w14:textId="422449B7" w:rsidR="00D606C6" w:rsidRDefault="00D606C6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544268D" w14:textId="0E95E793" w:rsidR="00D606C6" w:rsidRDefault="00D606C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날짜형식 문자열</w:t>
            </w:r>
          </w:p>
        </w:tc>
      </w:tr>
      <w:tr w:rsidR="0073165A" w14:paraId="1F626A9F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8CC43F" w14:textId="77777777" w:rsidR="0073165A" w:rsidRPr="001D064C" w:rsidRDefault="0073165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C5168FF" w14:textId="7B7BA6B7" w:rsidR="0073165A" w:rsidRDefault="00D606C6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</w:t>
            </w:r>
            <w:r>
              <w:rPr>
                <w:rFonts w:ascii="맑은 고딕" w:hAnsi="맑은 고딕"/>
                <w:sz w:val="18"/>
              </w:rPr>
              <w:t>oolean</w:t>
            </w:r>
          </w:p>
        </w:tc>
        <w:tc>
          <w:tcPr>
            <w:tcW w:w="6539" w:type="dxa"/>
          </w:tcPr>
          <w:p w14:paraId="1A35DCC0" w14:textId="06F96DCD" w:rsidR="0073165A" w:rsidRDefault="00D606C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체크결과</w:t>
            </w:r>
          </w:p>
        </w:tc>
      </w:tr>
      <w:tr w:rsidR="0073165A" w14:paraId="66731455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A12A6F" w14:textId="77777777" w:rsidR="0073165A" w:rsidRPr="001D064C" w:rsidRDefault="0073165A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4AE5A18A" w14:textId="00CC4AD7" w:rsidR="0073165A" w:rsidRPr="00873687" w:rsidRDefault="00B60C6C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/>
                <w:sz w:val="18"/>
              </w:rPr>
              <w:t>Boolean</w:t>
            </w:r>
            <w:r>
              <w:rPr>
                <w:rFonts w:ascii="맑은 고딕" w:hAnsi="맑은 고딕" w:hint="eastAsia"/>
                <w:sz w:val="18"/>
              </w:rPr>
              <w:t xml:space="preserve"> blDateFormat = </w:t>
            </w:r>
            <w:r w:rsidRPr="00602644">
              <w:rPr>
                <w:rFonts w:ascii="맑은 고딕" w:hAnsi="맑은 고딕"/>
                <w:sz w:val="18"/>
              </w:rPr>
              <w:t>DateUtil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D606C6">
              <w:rPr>
                <w:rFonts w:ascii="맑은 고딕" w:hAnsi="맑은 고딕"/>
                <w:sz w:val="18"/>
              </w:rPr>
              <w:t>isValidDate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20211213123023444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 w:rsidRPr="00935C44">
              <w:rPr>
                <w:rFonts w:ascii="맑은 고딕" w:hAnsi="맑은 고딕"/>
                <w:sz w:val="18"/>
              </w:rPr>
              <w:t>yyyyMMddHHmmss.SSS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3103627" w14:textId="77777777" w:rsidR="008C278B" w:rsidRDefault="008C278B" w:rsidP="001A5B23">
      <w:pPr>
        <w:spacing w:line="320" w:lineRule="atLeast"/>
        <w:ind w:right="261"/>
        <w:rPr>
          <w:sz w:val="19"/>
          <w:szCs w:val="19"/>
        </w:rPr>
      </w:pPr>
    </w:p>
    <w:p w14:paraId="4DAE11CE" w14:textId="77777777" w:rsidR="008C278B" w:rsidRDefault="008C278B" w:rsidP="001A5B23">
      <w:pPr>
        <w:spacing w:line="320" w:lineRule="atLeast"/>
        <w:ind w:right="261"/>
        <w:rPr>
          <w:sz w:val="19"/>
          <w:szCs w:val="19"/>
        </w:rPr>
      </w:pPr>
    </w:p>
    <w:p w14:paraId="683E6564" w14:textId="77777777" w:rsidR="000C5B64" w:rsidRPr="0021329E" w:rsidRDefault="000C5B64" w:rsidP="0021329E">
      <w:pPr>
        <w:pStyle w:val="1"/>
        <w:jc w:val="left"/>
      </w:pPr>
      <w:bookmarkStart w:id="98" w:name="_Toc90889701"/>
      <w:r w:rsidRPr="0021329E">
        <w:rPr>
          <w:rFonts w:hint="eastAsia"/>
        </w:rPr>
        <w:t>MessageConvertUtil</w:t>
      </w:r>
      <w:bookmarkEnd w:id="98"/>
    </w:p>
    <w:p w14:paraId="6FD94F34" w14:textId="53273113" w:rsidR="003C0950" w:rsidRDefault="00715219" w:rsidP="003C0950">
      <w:pPr>
        <w:spacing w:line="320" w:lineRule="atLeast"/>
        <w:ind w:right="261"/>
        <w:rPr>
          <w:sz w:val="19"/>
          <w:szCs w:val="19"/>
        </w:rPr>
      </w:pPr>
      <w:r>
        <w:rPr>
          <w:rFonts w:hint="eastAsia"/>
          <w:sz w:val="19"/>
          <w:szCs w:val="19"/>
        </w:rPr>
        <w:t>메시지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내용에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있는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치환문자를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입력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받은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문자열로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치환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처리하는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</w:t>
      </w:r>
    </w:p>
    <w:p w14:paraId="6C7358D4" w14:textId="77777777" w:rsidR="00715219" w:rsidRDefault="00715219" w:rsidP="003C0950">
      <w:pPr>
        <w:spacing w:line="320" w:lineRule="atLeast"/>
        <w:ind w:right="261"/>
        <w:rPr>
          <w:sz w:val="19"/>
          <w:szCs w:val="19"/>
        </w:rPr>
      </w:pPr>
    </w:p>
    <w:p w14:paraId="7EC07BC5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99" w:name="_Toc90889702"/>
      <w:r w:rsidRPr="003C0950">
        <w:rPr>
          <w:rFonts w:hint="eastAsia"/>
        </w:rPr>
        <w:t>클래스</w:t>
      </w:r>
      <w:bookmarkEnd w:id="9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5"/>
        <w:gridCol w:w="5547"/>
      </w:tblGrid>
      <w:tr w:rsidR="000778C6" w14:paraId="789EFB0E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4D833502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D9559A1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259C4F67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00D158AE" w14:textId="77777777" w:rsidTr="00B87CFB">
        <w:trPr>
          <w:trHeight w:val="306"/>
        </w:trPr>
        <w:tc>
          <w:tcPr>
            <w:tcW w:w="2410" w:type="dxa"/>
          </w:tcPr>
          <w:p w14:paraId="061243B9" w14:textId="5296272D" w:rsidR="000778C6" w:rsidRDefault="00715219" w:rsidP="00B87CFB">
            <w:pPr>
              <w:rPr>
                <w:rFonts w:ascii="맑은 고딕" w:hAnsi="맑은 고딕"/>
                <w:sz w:val="18"/>
              </w:rPr>
            </w:pPr>
            <w:r w:rsidRPr="00715219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</w:tcPr>
          <w:p w14:paraId="05BCB873" w14:textId="38A32D79" w:rsidR="000778C6" w:rsidRDefault="00B56C37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B56C37">
              <w:rPr>
                <w:rFonts w:ascii="맑은 고딕" w:hAnsi="맑은 고딕"/>
                <w:sz w:val="18"/>
              </w:rPr>
              <w:t>MessageConvertUtil</w:t>
            </w:r>
          </w:p>
        </w:tc>
        <w:tc>
          <w:tcPr>
            <w:tcW w:w="5547" w:type="dxa"/>
          </w:tcPr>
          <w:p w14:paraId="33FCB5A5" w14:textId="2225235A" w:rsidR="000778C6" w:rsidRDefault="00065BBC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메시지 내용의 치환문자열을 치환하는 메시지 처리 클래스                              </w:t>
            </w:r>
          </w:p>
        </w:tc>
      </w:tr>
    </w:tbl>
    <w:p w14:paraId="2B2B1F44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305B4ED1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00" w:name="_Toc90889703"/>
      <w:r w:rsidRPr="003C0950">
        <w:rPr>
          <w:rFonts w:hint="eastAsia"/>
        </w:rPr>
        <w:t>메서드</w:t>
      </w:r>
      <w:bookmarkEnd w:id="100"/>
    </w:p>
    <w:p w14:paraId="39EB7CF8" w14:textId="1E4B4C15" w:rsidR="003C0950" w:rsidRDefault="008754EF" w:rsidP="008754EF">
      <w:pPr>
        <w:pStyle w:val="3"/>
        <w:rPr>
          <w:sz w:val="19"/>
          <w:szCs w:val="19"/>
        </w:rPr>
      </w:pPr>
      <w:bookmarkStart w:id="101" w:name="_Toc90889704"/>
      <w:r>
        <w:rPr>
          <w:rFonts w:hint="eastAsia"/>
          <w:sz w:val="19"/>
          <w:szCs w:val="19"/>
        </w:rPr>
        <w:t>인스턴스</w:t>
      </w:r>
      <w:r w:rsidR="00A228A8">
        <w:rPr>
          <w:rFonts w:hint="eastAsia"/>
          <w:sz w:val="19"/>
          <w:szCs w:val="19"/>
        </w:rPr>
        <w:t xml:space="preserve"> 생성</w:t>
      </w:r>
      <w:bookmarkEnd w:id="10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28265BA6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AEE91B5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D589954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AFF1DC7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7E631952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6296A8A0" w14:textId="6274421A" w:rsidR="00695E41" w:rsidRDefault="00DE518C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E518C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8CFDA3E" w14:textId="569F511C" w:rsidR="00695E41" w:rsidRDefault="00DE518C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E518C">
              <w:rPr>
                <w:rFonts w:ascii="맑은 고딕" w:hAnsi="맑은 고딕"/>
                <w:sz w:val="18"/>
              </w:rPr>
              <w:t>getInstance</w:t>
            </w:r>
          </w:p>
        </w:tc>
        <w:tc>
          <w:tcPr>
            <w:tcW w:w="6539" w:type="dxa"/>
          </w:tcPr>
          <w:p w14:paraId="68F44760" w14:textId="2BB90723" w:rsidR="00695E41" w:rsidRPr="008C7CE5" w:rsidRDefault="00DE518C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클래스의 인스턴스가 null인지 체크후 생성하여 반환하는 정적 메서드</w:t>
            </w:r>
          </w:p>
        </w:tc>
      </w:tr>
      <w:tr w:rsidR="00695E41" w14:paraId="259459B5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CF4AC3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D73EAF0" w14:textId="38F77B56" w:rsidR="00695E41" w:rsidRDefault="00DE518C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2308D9B2" w14:textId="77777777" w:rsidR="00695E41" w:rsidRDefault="00695E41" w:rsidP="00B87CFB">
            <w:pPr>
              <w:rPr>
                <w:rFonts w:ascii="맑은 고딕" w:hAnsi="맑은 고딕"/>
                <w:sz w:val="18"/>
              </w:rPr>
            </w:pPr>
          </w:p>
        </w:tc>
      </w:tr>
      <w:tr w:rsidR="00695E41" w14:paraId="63B09D6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3FF21AD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2DBBC423" w14:textId="1143A6F3" w:rsidR="00695E41" w:rsidRDefault="00DE518C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B56C37">
              <w:rPr>
                <w:rFonts w:ascii="맑은 고딕" w:hAnsi="맑은 고딕"/>
                <w:sz w:val="18"/>
              </w:rPr>
              <w:t>MessageConvertUtil</w:t>
            </w:r>
          </w:p>
        </w:tc>
        <w:tc>
          <w:tcPr>
            <w:tcW w:w="6539" w:type="dxa"/>
          </w:tcPr>
          <w:p w14:paraId="176047D6" w14:textId="0C9B8D98" w:rsidR="00695E41" w:rsidRDefault="00AB06EB" w:rsidP="00DE518C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 인스턴스</w:t>
            </w:r>
          </w:p>
        </w:tc>
      </w:tr>
      <w:tr w:rsidR="00695E41" w14:paraId="7BEAF061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936F42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781FED99" w14:textId="1FFDE725" w:rsidR="00695E41" w:rsidRPr="00873687" w:rsidRDefault="00AB06EB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B56C37">
              <w:rPr>
                <w:rFonts w:ascii="맑은 고딕" w:hAnsi="맑은 고딕"/>
                <w:sz w:val="18"/>
              </w:rPr>
              <w:t>MessageConvertUtil</w:t>
            </w:r>
            <w:r>
              <w:rPr>
                <w:rFonts w:ascii="맑은 고딕" w:hAnsi="맑은 고딕" w:hint="eastAsia"/>
                <w:sz w:val="18"/>
              </w:rPr>
              <w:t>.getInstance();</w:t>
            </w:r>
          </w:p>
        </w:tc>
      </w:tr>
    </w:tbl>
    <w:p w14:paraId="3CC4916F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5C0C1C93" w14:textId="78A89FCD" w:rsidR="000C5B64" w:rsidRDefault="008754EF" w:rsidP="008754EF">
      <w:pPr>
        <w:pStyle w:val="3"/>
        <w:rPr>
          <w:sz w:val="19"/>
          <w:szCs w:val="19"/>
        </w:rPr>
      </w:pPr>
      <w:bookmarkStart w:id="102" w:name="_Toc90889705"/>
      <w:r>
        <w:rPr>
          <w:rFonts w:hint="eastAsia"/>
          <w:sz w:val="19"/>
          <w:szCs w:val="19"/>
        </w:rPr>
        <w:t>단일 치환</w:t>
      </w:r>
      <w:bookmarkEnd w:id="10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8754EF" w14:paraId="61708D8A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45C34EEE" w14:textId="77777777" w:rsidR="008754EF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0B7CBC3" w14:textId="77777777" w:rsidR="008754EF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610E6BC" w14:textId="77777777" w:rsidR="008754EF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8754EF" w14:paraId="0F6D4BCE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35F2DFC5" w14:textId="7C2F22D6" w:rsidR="008754EF" w:rsidRDefault="00DE518C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E518C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17F4CFA" w14:textId="5B2B0F64" w:rsidR="008754EF" w:rsidRDefault="00AB06EB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AB06EB">
              <w:rPr>
                <w:rFonts w:ascii="맑은 고딕" w:hAnsi="맑은 고딕"/>
                <w:sz w:val="18"/>
              </w:rPr>
              <w:t>convert</w:t>
            </w:r>
          </w:p>
        </w:tc>
        <w:tc>
          <w:tcPr>
            <w:tcW w:w="6539" w:type="dxa"/>
          </w:tcPr>
          <w:p w14:paraId="4BB8E671" w14:textId="75A0AE7D" w:rsidR="008754EF" w:rsidRPr="008C7CE5" w:rsidRDefault="00AB06E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입력받은 메시지데이터에 치환 문자가 있는 경우 치환할 문자열로 치환처리 한다,                                                                                                        </w:t>
            </w:r>
          </w:p>
        </w:tc>
      </w:tr>
      <w:tr w:rsidR="00DE518C" w14:paraId="1014581A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6F01CDA3" w14:textId="77777777" w:rsidR="00DE518C" w:rsidRPr="001D064C" w:rsidRDefault="00DE518C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333AE213" w14:textId="108F975C" w:rsidR="00DE518C" w:rsidRDefault="00DE518C" w:rsidP="00DE518C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4FFB01E" w14:textId="23D04597" w:rsidR="00DE518C" w:rsidRDefault="00AB06E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내용</w:t>
            </w:r>
          </w:p>
        </w:tc>
      </w:tr>
      <w:tr w:rsidR="00DE518C" w14:paraId="671432A4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78491D1" w14:textId="77777777" w:rsidR="00DE518C" w:rsidRPr="001D064C" w:rsidRDefault="00DE518C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33DAFDDB" w14:textId="6FAE4EE7" w:rsidR="00DE518C" w:rsidRDefault="00DE518C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34988DB" w14:textId="55B9383E" w:rsidR="00DE518C" w:rsidRDefault="00AB06E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치환할 문자열</w:t>
            </w:r>
          </w:p>
        </w:tc>
      </w:tr>
      <w:tr w:rsidR="008754EF" w14:paraId="5744FFD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E7ABCD" w14:textId="77777777" w:rsidR="008754EF" w:rsidRPr="001D064C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2EB6925E" w14:textId="78674C76" w:rsidR="008754EF" w:rsidRDefault="00AB06EB" w:rsidP="00AB06E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D19F126" w14:textId="5D56BEA9" w:rsidR="008754EF" w:rsidRDefault="0009660F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 처리된 메시지 내용</w:t>
            </w:r>
          </w:p>
        </w:tc>
      </w:tr>
      <w:tr w:rsidR="008754EF" w14:paraId="4E1AEBB5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D17CE6C" w14:textId="77777777" w:rsidR="008754EF" w:rsidRPr="001D064C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556CD9D" w14:textId="0A4706D9" w:rsidR="008754EF" w:rsidRPr="00873687" w:rsidRDefault="00AB06EB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strMSg = </w:t>
            </w:r>
            <w:r w:rsidRPr="00B56C37">
              <w:rPr>
                <w:rFonts w:ascii="맑은 고딕" w:hAnsi="맑은 고딕"/>
                <w:sz w:val="18"/>
              </w:rPr>
              <w:t>MessageConvertUtil</w:t>
            </w:r>
            <w:r w:rsidR="00233E7C">
              <w:rPr>
                <w:rFonts w:ascii="맑은 고딕" w:hAnsi="맑은 고딕" w:hint="eastAsia"/>
                <w:sz w:val="18"/>
              </w:rPr>
              <w:t>.</w:t>
            </w:r>
            <w:r w:rsidR="00233E7C" w:rsidRPr="00AB06EB">
              <w:rPr>
                <w:rFonts w:ascii="맑은 고딕" w:hAnsi="맑은 고딕"/>
                <w:sz w:val="18"/>
              </w:rPr>
              <w:t>convert</w:t>
            </w:r>
            <w:r w:rsidR="00233E7C">
              <w:rPr>
                <w:rFonts w:ascii="맑은 고딕" w:hAnsi="맑은 고딕" w:hint="eastAsia"/>
                <w:sz w:val="18"/>
              </w:rPr>
              <w:t>(</w:t>
            </w:r>
            <w:r w:rsidR="00233E7C">
              <w:rPr>
                <w:rFonts w:ascii="맑은 고딕" w:hAnsi="맑은 고딕"/>
                <w:sz w:val="18"/>
              </w:rPr>
              <w:t>“</w:t>
            </w:r>
            <w:r w:rsidR="00233E7C">
              <w:rPr>
                <w:rFonts w:ascii="맑은 고딕" w:hAnsi="맑은 고딕" w:hint="eastAsia"/>
                <w:sz w:val="18"/>
              </w:rPr>
              <w:t xml:space="preserve">차감 금액은 {0}을 </w:t>
            </w:r>
            <w:r w:rsidR="00D21CB5">
              <w:rPr>
                <w:rFonts w:ascii="맑은 고딕" w:hAnsi="맑은 고딕" w:hint="eastAsia"/>
                <w:sz w:val="18"/>
              </w:rPr>
              <w:t>초</w:t>
            </w:r>
            <w:r w:rsidR="00233E7C">
              <w:rPr>
                <w:rFonts w:ascii="맑은 고딕" w:hAnsi="맑은 고딕" w:hint="eastAsia"/>
                <w:sz w:val="18"/>
              </w:rPr>
              <w:t>과할 수 없습니다.</w:t>
            </w:r>
            <w:r w:rsidR="00233E7C">
              <w:rPr>
                <w:rFonts w:ascii="맑은 고딕" w:hAnsi="맑은 고딕"/>
                <w:sz w:val="18"/>
              </w:rPr>
              <w:t>”</w:t>
            </w:r>
            <w:r w:rsidR="00233E7C">
              <w:rPr>
                <w:rFonts w:ascii="맑은 고딕" w:hAnsi="맑은 고딕" w:hint="eastAsia"/>
                <w:sz w:val="18"/>
              </w:rPr>
              <w:t xml:space="preserve">, </w:t>
            </w:r>
            <w:r w:rsidR="00233E7C">
              <w:rPr>
                <w:rFonts w:ascii="맑은 고딕" w:hAnsi="맑은 고딕"/>
                <w:sz w:val="18"/>
              </w:rPr>
              <w:t>“</w:t>
            </w:r>
            <w:r w:rsidR="00233E7C">
              <w:rPr>
                <w:rFonts w:ascii="맑은 고딕" w:hAnsi="맑은 고딕" w:hint="eastAsia"/>
                <w:sz w:val="18"/>
              </w:rPr>
              <w:t>총 금액</w:t>
            </w:r>
            <w:r w:rsidR="00233E7C">
              <w:rPr>
                <w:rFonts w:ascii="맑은 고딕" w:hAnsi="맑은 고딕"/>
                <w:sz w:val="18"/>
              </w:rPr>
              <w:t>”</w:t>
            </w:r>
            <w:r w:rsidR="00233E7C"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8077EAB" w14:textId="77777777" w:rsidR="008754EF" w:rsidRDefault="008754EF" w:rsidP="001A5B23">
      <w:pPr>
        <w:spacing w:line="320" w:lineRule="atLeast"/>
        <w:ind w:right="261"/>
        <w:rPr>
          <w:sz w:val="19"/>
          <w:szCs w:val="19"/>
        </w:rPr>
      </w:pPr>
    </w:p>
    <w:p w14:paraId="5293686C" w14:textId="71D2F9BA" w:rsidR="008754EF" w:rsidRDefault="008754EF" w:rsidP="008754EF">
      <w:pPr>
        <w:pStyle w:val="3"/>
        <w:rPr>
          <w:sz w:val="19"/>
          <w:szCs w:val="19"/>
        </w:rPr>
      </w:pPr>
      <w:bookmarkStart w:id="103" w:name="_Toc90889706"/>
      <w:r>
        <w:rPr>
          <w:rFonts w:hint="eastAsia"/>
          <w:sz w:val="19"/>
          <w:szCs w:val="19"/>
        </w:rPr>
        <w:t>복수 치환</w:t>
      </w:r>
      <w:bookmarkEnd w:id="103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8754EF" w14:paraId="07746858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9D15944" w14:textId="77777777" w:rsidR="008754EF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A6FB9" w14:textId="77777777" w:rsidR="008754EF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7B7D0D4E" w14:textId="77777777" w:rsidR="008754EF" w:rsidRDefault="008754E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9660F" w14:paraId="0C53D8AA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17D3A6F4" w14:textId="30A63BE6" w:rsidR="0009660F" w:rsidRDefault="0009660F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E518C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DB88DD9" w14:textId="6D934573" w:rsidR="0009660F" w:rsidRDefault="0009660F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AB06EB">
              <w:rPr>
                <w:rFonts w:ascii="맑은 고딕" w:hAnsi="맑은 고딕"/>
                <w:sz w:val="18"/>
              </w:rPr>
              <w:t>convert</w:t>
            </w:r>
          </w:p>
        </w:tc>
        <w:tc>
          <w:tcPr>
            <w:tcW w:w="6539" w:type="dxa"/>
          </w:tcPr>
          <w:p w14:paraId="1C2681F2" w14:textId="45DC39CC" w:rsidR="0009660F" w:rsidRPr="008C7CE5" w:rsidRDefault="0009660F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입력받은 메시지데이터에 치환 문자가 있는 경우 치환할 문자열로 치환처리 한다,                                                                                                        </w:t>
            </w:r>
          </w:p>
        </w:tc>
      </w:tr>
      <w:tr w:rsidR="0009660F" w14:paraId="0388E460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7ABAAA2" w14:textId="77777777" w:rsidR="0009660F" w:rsidRPr="001D064C" w:rsidRDefault="0009660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5FBDB728" w14:textId="648048CF" w:rsidR="0009660F" w:rsidRDefault="0009660F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C285D1D" w14:textId="28760A7D" w:rsidR="0009660F" w:rsidRDefault="0009660F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내용</w:t>
            </w:r>
          </w:p>
        </w:tc>
      </w:tr>
      <w:tr w:rsidR="0009660F" w14:paraId="496AE1DE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5ADEB40" w14:textId="77777777" w:rsidR="0009660F" w:rsidRPr="001D064C" w:rsidRDefault="0009660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6C26CED0" w14:textId="52D467F1" w:rsidR="0009660F" w:rsidRDefault="0009660F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String[]</w:t>
            </w:r>
          </w:p>
        </w:tc>
        <w:tc>
          <w:tcPr>
            <w:tcW w:w="6539" w:type="dxa"/>
          </w:tcPr>
          <w:p w14:paraId="27D8F63A" w14:textId="32EF9820" w:rsidR="0009660F" w:rsidRDefault="0009660F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치환할 문자열</w:t>
            </w:r>
          </w:p>
        </w:tc>
      </w:tr>
      <w:tr w:rsidR="0009660F" w14:paraId="0EE31F3D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67D07A" w14:textId="77777777" w:rsidR="0009660F" w:rsidRPr="001D064C" w:rsidRDefault="0009660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DB58F18" w14:textId="2CABC6D7" w:rsidR="0009660F" w:rsidRDefault="0009660F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93F5D16" w14:textId="411E8740" w:rsidR="0009660F" w:rsidRDefault="0009660F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 처리된 메시지 내용</w:t>
            </w:r>
          </w:p>
        </w:tc>
      </w:tr>
      <w:tr w:rsidR="0009660F" w14:paraId="019A1AA4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321F95" w14:textId="77777777" w:rsidR="0009660F" w:rsidRPr="001D064C" w:rsidRDefault="0009660F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FF2685A" w14:textId="70D6C42B" w:rsidR="0009660F" w:rsidRPr="00873687" w:rsidRDefault="0009660F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strMSg = </w:t>
            </w:r>
            <w:r w:rsidRPr="00B56C37">
              <w:rPr>
                <w:rFonts w:ascii="맑은 고딕" w:hAnsi="맑은 고딕"/>
                <w:sz w:val="18"/>
              </w:rPr>
              <w:t>MessageConvertUtil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AB06EB">
              <w:rPr>
                <w:rFonts w:ascii="맑은 고딕" w:hAnsi="맑은 고딕"/>
                <w:sz w:val="18"/>
              </w:rPr>
              <w:t>convert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{0}은 {1}을 초과할 수 없습니다.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 new String[]{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총 금액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차감금액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});</w:t>
            </w:r>
          </w:p>
        </w:tc>
      </w:tr>
    </w:tbl>
    <w:p w14:paraId="42266DFA" w14:textId="77777777" w:rsidR="008754EF" w:rsidRDefault="008754EF" w:rsidP="001A5B23">
      <w:pPr>
        <w:spacing w:line="320" w:lineRule="atLeast"/>
        <w:ind w:right="261"/>
        <w:rPr>
          <w:sz w:val="19"/>
          <w:szCs w:val="19"/>
        </w:rPr>
      </w:pPr>
    </w:p>
    <w:p w14:paraId="3FE56338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5E1C375B" w14:textId="77777777" w:rsidR="000C5B64" w:rsidRPr="0021329E" w:rsidRDefault="000C5B64" w:rsidP="0021329E">
      <w:pPr>
        <w:pStyle w:val="1"/>
        <w:jc w:val="left"/>
      </w:pPr>
      <w:bookmarkStart w:id="104" w:name="_Toc90889707"/>
      <w:r w:rsidRPr="0021329E">
        <w:rPr>
          <w:rFonts w:hint="eastAsia"/>
        </w:rPr>
        <w:t>StackTracePrintUtil</w:t>
      </w:r>
      <w:bookmarkEnd w:id="104"/>
    </w:p>
    <w:p w14:paraId="1A261628" w14:textId="4B94D071" w:rsidR="003C0950" w:rsidRDefault="00702262" w:rsidP="003C0950">
      <w:pPr>
        <w:spacing w:line="320" w:lineRule="atLeast"/>
        <w:ind w:right="261"/>
        <w:rPr>
          <w:sz w:val="19"/>
          <w:szCs w:val="19"/>
        </w:rPr>
      </w:pPr>
      <w:r w:rsidRPr="003636D4">
        <w:rPr>
          <w:rFonts w:asciiTheme="minorEastAsia" w:eastAsiaTheme="minorEastAsia" w:hAnsiTheme="minorEastAsia" w:hint="eastAsia"/>
          <w:sz w:val="19"/>
          <w:szCs w:val="19"/>
        </w:rPr>
        <w:t xml:space="preserve">AS-IS </w:t>
      </w:r>
      <w:r>
        <w:rPr>
          <w:rFonts w:hint="eastAsia"/>
          <w:sz w:val="19"/>
          <w:szCs w:val="19"/>
        </w:rPr>
        <w:t>에서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제공되던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>클래스로소</w:t>
      </w:r>
      <w:r>
        <w:rPr>
          <w:rFonts w:hint="eastAsia"/>
          <w:sz w:val="19"/>
          <w:szCs w:val="19"/>
        </w:rPr>
        <w:t xml:space="preserve"> </w:t>
      </w:r>
      <w:r w:rsidR="000C6E90" w:rsidRPr="00702262">
        <w:rPr>
          <w:rFonts w:asciiTheme="minorEastAsia" w:eastAsiaTheme="minorEastAsia" w:hAnsiTheme="minorEastAsia" w:hint="eastAsia"/>
          <w:sz w:val="19"/>
          <w:szCs w:val="19"/>
        </w:rPr>
        <w:t>Exception</w:t>
      </w:r>
      <w:r w:rsidR="000C6E90">
        <w:rPr>
          <w:rFonts w:hint="eastAsia"/>
          <w:sz w:val="19"/>
          <w:szCs w:val="19"/>
        </w:rPr>
        <w:t xml:space="preserve"> </w:t>
      </w:r>
      <w:r w:rsidR="000C6E90">
        <w:rPr>
          <w:rFonts w:hint="eastAsia"/>
          <w:sz w:val="19"/>
          <w:szCs w:val="19"/>
        </w:rPr>
        <w:t>객체의</w:t>
      </w:r>
      <w:r w:rsidR="000C6E90">
        <w:rPr>
          <w:rFonts w:hint="eastAsia"/>
          <w:sz w:val="19"/>
          <w:szCs w:val="19"/>
        </w:rPr>
        <w:t xml:space="preserve"> </w:t>
      </w:r>
      <w:r w:rsidR="000C6E90" w:rsidRPr="00702262">
        <w:rPr>
          <w:rFonts w:asciiTheme="minorEastAsia" w:eastAsiaTheme="minorEastAsia" w:hAnsiTheme="minorEastAsia" w:hint="eastAsia"/>
          <w:sz w:val="19"/>
          <w:szCs w:val="19"/>
        </w:rPr>
        <w:t>StackTra</w:t>
      </w:r>
      <w:r w:rsidR="000C6E90">
        <w:rPr>
          <w:rFonts w:hint="eastAsia"/>
          <w:sz w:val="19"/>
          <w:szCs w:val="19"/>
        </w:rPr>
        <w:t xml:space="preserve">ce </w:t>
      </w:r>
      <w:r w:rsidR="000C6E90">
        <w:rPr>
          <w:rFonts w:hint="eastAsia"/>
          <w:sz w:val="19"/>
          <w:szCs w:val="19"/>
        </w:rPr>
        <w:t>내용을</w:t>
      </w:r>
      <w:r w:rsidR="000C6E90">
        <w:rPr>
          <w:rFonts w:hint="eastAsia"/>
          <w:sz w:val="19"/>
          <w:szCs w:val="19"/>
        </w:rPr>
        <w:t xml:space="preserve"> </w:t>
      </w:r>
      <w:r w:rsidR="000C6E90" w:rsidRPr="00702262">
        <w:rPr>
          <w:rFonts w:asciiTheme="minorEastAsia" w:eastAsiaTheme="minorEastAsia" w:hAnsiTheme="minorEastAsia" w:hint="eastAsia"/>
          <w:sz w:val="19"/>
          <w:szCs w:val="19"/>
        </w:rPr>
        <w:t>String</w:t>
      </w:r>
      <w:r w:rsidR="000C6E90">
        <w:rPr>
          <w:rFonts w:hint="eastAsia"/>
          <w:sz w:val="19"/>
          <w:szCs w:val="19"/>
        </w:rPr>
        <w:t>으로</w:t>
      </w:r>
      <w:r w:rsidR="000C6E90">
        <w:rPr>
          <w:rFonts w:hint="eastAsia"/>
          <w:sz w:val="19"/>
          <w:szCs w:val="19"/>
        </w:rPr>
        <w:t xml:space="preserve"> </w:t>
      </w:r>
      <w:r w:rsidR="000C6E90">
        <w:rPr>
          <w:rFonts w:hint="eastAsia"/>
          <w:sz w:val="19"/>
          <w:szCs w:val="19"/>
        </w:rPr>
        <w:t>변환하는</w:t>
      </w:r>
      <w:r w:rsidR="000C6E90">
        <w:rPr>
          <w:rFonts w:hint="eastAsia"/>
          <w:sz w:val="19"/>
          <w:szCs w:val="19"/>
        </w:rPr>
        <w:t xml:space="preserve"> </w:t>
      </w:r>
      <w:r w:rsidR="000C6E90">
        <w:rPr>
          <w:rFonts w:hint="eastAsia"/>
          <w:sz w:val="19"/>
          <w:szCs w:val="19"/>
        </w:rPr>
        <w:t>클래스</w:t>
      </w:r>
    </w:p>
    <w:p w14:paraId="422CAAC3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05" w:name="_Toc90889708"/>
      <w:r w:rsidRPr="003C0950">
        <w:rPr>
          <w:rFonts w:hint="eastAsia"/>
        </w:rPr>
        <w:t>클래스</w:t>
      </w:r>
      <w:bookmarkEnd w:id="10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0778C6" w14:paraId="1BBA8962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7A43C79A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54D4839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50D87983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7ABE8060" w14:textId="77777777" w:rsidTr="00B87CFB">
        <w:trPr>
          <w:trHeight w:val="306"/>
        </w:trPr>
        <w:tc>
          <w:tcPr>
            <w:tcW w:w="2410" w:type="dxa"/>
          </w:tcPr>
          <w:p w14:paraId="5E353291" w14:textId="12D6C39E" w:rsidR="000778C6" w:rsidRDefault="0009626B" w:rsidP="00B87CFB">
            <w:pPr>
              <w:rPr>
                <w:rFonts w:ascii="맑은 고딕" w:hAnsi="맑은 고딕"/>
                <w:sz w:val="18"/>
              </w:rPr>
            </w:pPr>
            <w:r w:rsidRPr="0009626B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</w:tcPr>
          <w:p w14:paraId="39E1C6D5" w14:textId="11547A49" w:rsidR="000778C6" w:rsidRDefault="0009626B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09626B">
              <w:rPr>
                <w:rFonts w:ascii="맑은 고딕" w:hAnsi="맑은 고딕"/>
                <w:sz w:val="18"/>
              </w:rPr>
              <w:t>StackTracePrintUtil</w:t>
            </w:r>
          </w:p>
        </w:tc>
        <w:tc>
          <w:tcPr>
            <w:tcW w:w="5547" w:type="dxa"/>
          </w:tcPr>
          <w:p w14:paraId="2595B146" w14:textId="126D1778" w:rsidR="000778C6" w:rsidRDefault="0009626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Exception 객체의 StackTrace 내용을 String으로 변환하는 클래스</w:t>
            </w:r>
          </w:p>
        </w:tc>
      </w:tr>
    </w:tbl>
    <w:p w14:paraId="7D194418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02E5EA81" w14:textId="4A8E3978" w:rsidR="003C0950" w:rsidRPr="00E2245B" w:rsidRDefault="003C0950" w:rsidP="00E2245B">
      <w:pPr>
        <w:pStyle w:val="2"/>
        <w:tabs>
          <w:tab w:val="num" w:pos="851"/>
        </w:tabs>
        <w:ind w:left="851" w:hanging="851"/>
        <w:jc w:val="left"/>
      </w:pPr>
      <w:bookmarkStart w:id="106" w:name="_Toc90889709"/>
      <w:r w:rsidRPr="003C0950">
        <w:rPr>
          <w:rFonts w:hint="eastAsia"/>
        </w:rPr>
        <w:t>메서드</w:t>
      </w:r>
      <w:bookmarkEnd w:id="10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20FD763B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F14A55B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6189875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89D98D9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2C6F3E59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36AD6E28" w14:textId="4FE3D0AA" w:rsidR="00695E41" w:rsidRDefault="009A2136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667BB44" w14:textId="217D40A9" w:rsidR="00695E41" w:rsidRDefault="009A2136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9A2136">
              <w:rPr>
                <w:rFonts w:ascii="맑은 고딕" w:hAnsi="맑은 고딕"/>
                <w:sz w:val="18"/>
              </w:rPr>
              <w:t>getStackTrace</w:t>
            </w:r>
          </w:p>
        </w:tc>
        <w:tc>
          <w:tcPr>
            <w:tcW w:w="6539" w:type="dxa"/>
          </w:tcPr>
          <w:p w14:paraId="4487E529" w14:textId="3976C5C2" w:rsidR="00695E41" w:rsidRPr="008C7CE5" w:rsidRDefault="009A213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입력한 Exception 객체의 StackTrace 내용을 String으로 변환</w:t>
            </w:r>
            <w:r w:rsidR="00C95C2C">
              <w:rPr>
                <w:rFonts w:ascii="맑은 고딕" w:hAnsi="맑은 고딕" w:hint="eastAsia"/>
                <w:sz w:val="18"/>
              </w:rPr>
              <w:t>하는 정적 메서드</w:t>
            </w:r>
          </w:p>
        </w:tc>
      </w:tr>
      <w:tr w:rsidR="00695E41" w14:paraId="2552F823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2B797C0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8457C2A" w14:textId="5D264765" w:rsidR="00695E41" w:rsidRDefault="009A2136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Trhowable</w:t>
            </w:r>
          </w:p>
        </w:tc>
        <w:tc>
          <w:tcPr>
            <w:tcW w:w="6539" w:type="dxa"/>
          </w:tcPr>
          <w:p w14:paraId="3CB921D0" w14:textId="4D96BF1B" w:rsidR="00695E41" w:rsidRDefault="009A213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Exception 객체</w:t>
            </w:r>
          </w:p>
        </w:tc>
      </w:tr>
      <w:tr w:rsidR="00695E41" w14:paraId="365E34E6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41042D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84A1F25" w14:textId="090B7F2E" w:rsidR="00695E41" w:rsidRDefault="009A2136" w:rsidP="009A2136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0E999E65" w14:textId="5DDDD596" w:rsidR="00695E41" w:rsidRDefault="009A2136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StackTrace 내용 문자열</w:t>
            </w:r>
          </w:p>
        </w:tc>
      </w:tr>
      <w:tr w:rsidR="00695E41" w14:paraId="608C9CC5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203BD6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AA46A3F" w14:textId="26EC6873" w:rsidR="00695E41" w:rsidRPr="00873687" w:rsidRDefault="00A43B3F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strExText = </w:t>
            </w:r>
            <w:r w:rsidRPr="0009626B">
              <w:rPr>
                <w:rFonts w:ascii="맑은 고딕" w:hAnsi="맑은 고딕"/>
                <w:sz w:val="18"/>
              </w:rPr>
              <w:t>StackTracePrintUtil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9A2136">
              <w:rPr>
                <w:rFonts w:ascii="맑은 고딕" w:hAnsi="맑은 고딕"/>
                <w:sz w:val="18"/>
              </w:rPr>
              <w:t xml:space="preserve"> getStackTrace</w:t>
            </w:r>
            <w:r>
              <w:rPr>
                <w:rFonts w:ascii="맑은 고딕" w:hAnsi="맑은 고딕" w:hint="eastAsia"/>
                <w:sz w:val="18"/>
              </w:rPr>
              <w:t>(Exception);</w:t>
            </w:r>
          </w:p>
        </w:tc>
      </w:tr>
    </w:tbl>
    <w:p w14:paraId="2449009B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1FA91367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345A08C5" w14:textId="77777777" w:rsidR="000C5B64" w:rsidRPr="0021329E" w:rsidRDefault="000C5B64" w:rsidP="0021329E">
      <w:pPr>
        <w:pStyle w:val="1"/>
        <w:jc w:val="left"/>
      </w:pPr>
      <w:bookmarkStart w:id="107" w:name="_Toc90889710"/>
      <w:r w:rsidRPr="0021329E">
        <w:rPr>
          <w:rFonts w:hint="eastAsia"/>
        </w:rPr>
        <w:lastRenderedPageBreak/>
        <w:t>NullDataUtil</w:t>
      </w:r>
      <w:bookmarkEnd w:id="107"/>
    </w:p>
    <w:p w14:paraId="65B82234" w14:textId="12ED7D85" w:rsidR="00702262" w:rsidRPr="003636D4" w:rsidRDefault="00702262" w:rsidP="003C0950">
      <w:pPr>
        <w:spacing w:line="320" w:lineRule="atLeast"/>
        <w:ind w:right="261"/>
        <w:rPr>
          <w:rFonts w:asciiTheme="minorEastAsia" w:eastAsiaTheme="minorEastAsia" w:hAnsiTheme="minorEastAsia"/>
          <w:sz w:val="19"/>
          <w:szCs w:val="19"/>
        </w:rPr>
      </w:pPr>
      <w:r w:rsidRPr="003636D4">
        <w:rPr>
          <w:rFonts w:asciiTheme="minorEastAsia" w:eastAsiaTheme="minorEastAsia" w:hAnsiTheme="minorEastAsia" w:hint="eastAsia"/>
          <w:sz w:val="19"/>
          <w:szCs w:val="19"/>
        </w:rPr>
        <w:t>TO-BE 에서 신규 생성된 클래스</w:t>
      </w:r>
    </w:p>
    <w:p w14:paraId="528F4DA1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08" w:name="_Toc90889711"/>
      <w:r w:rsidRPr="003C0950">
        <w:rPr>
          <w:rFonts w:hint="eastAsia"/>
        </w:rPr>
        <w:t>클래스</w:t>
      </w:r>
      <w:bookmarkEnd w:id="10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547"/>
      </w:tblGrid>
      <w:tr w:rsidR="000778C6" w14:paraId="34867E0B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794FDAAF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7855680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215427C5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1F3055B9" w14:textId="77777777" w:rsidTr="00B87CFB">
        <w:trPr>
          <w:trHeight w:val="306"/>
        </w:trPr>
        <w:tc>
          <w:tcPr>
            <w:tcW w:w="2410" w:type="dxa"/>
          </w:tcPr>
          <w:p w14:paraId="269E3ECB" w14:textId="50252376" w:rsidR="000778C6" w:rsidRDefault="00702262" w:rsidP="00B87CFB">
            <w:pPr>
              <w:rPr>
                <w:rFonts w:ascii="맑은 고딕" w:hAnsi="맑은 고딕"/>
                <w:sz w:val="18"/>
              </w:rPr>
            </w:pPr>
            <w:r w:rsidRPr="00702262">
              <w:rPr>
                <w:rFonts w:ascii="맑은 고딕" w:hAnsi="맑은 고딕"/>
                <w:sz w:val="18"/>
              </w:rPr>
              <w:t>com.cg.custom.cmmn.util</w:t>
            </w:r>
          </w:p>
        </w:tc>
        <w:tc>
          <w:tcPr>
            <w:tcW w:w="1843" w:type="dxa"/>
          </w:tcPr>
          <w:p w14:paraId="1FDBC093" w14:textId="0338D012" w:rsidR="000778C6" w:rsidRDefault="00702262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702262">
              <w:rPr>
                <w:rFonts w:ascii="맑은 고딕" w:hAnsi="맑은 고딕"/>
                <w:sz w:val="18"/>
              </w:rPr>
              <w:t>NullDataUtil</w:t>
            </w:r>
          </w:p>
        </w:tc>
        <w:tc>
          <w:tcPr>
            <w:tcW w:w="5547" w:type="dxa"/>
          </w:tcPr>
          <w:p w14:paraId="4C777E2D" w14:textId="793C458B" w:rsidR="000778C6" w:rsidRDefault="0070226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hint="eastAsia"/>
                <w:sz w:val="19"/>
                <w:szCs w:val="19"/>
              </w:rPr>
              <w:t>입력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데이터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타입별로</w:t>
            </w:r>
            <w:r>
              <w:rPr>
                <w:rFonts w:hint="eastAsia"/>
                <w:sz w:val="19"/>
                <w:szCs w:val="19"/>
              </w:rPr>
              <w:t xml:space="preserve">  Null </w:t>
            </w:r>
            <w:r>
              <w:rPr>
                <w:rFonts w:hint="eastAsia"/>
                <w:sz w:val="19"/>
                <w:szCs w:val="19"/>
              </w:rPr>
              <w:t>데이터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인지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체크하는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클래스</w:t>
            </w:r>
          </w:p>
        </w:tc>
      </w:tr>
    </w:tbl>
    <w:p w14:paraId="0964C822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7A5E88CE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09" w:name="_Toc90889712"/>
      <w:r w:rsidRPr="003C0950">
        <w:rPr>
          <w:rFonts w:hint="eastAsia"/>
        </w:rPr>
        <w:t>메서드</w:t>
      </w:r>
      <w:bookmarkEnd w:id="109"/>
    </w:p>
    <w:p w14:paraId="17B3397B" w14:textId="6A0FB778" w:rsidR="003C0950" w:rsidRDefault="00F21026" w:rsidP="000972F9">
      <w:pPr>
        <w:pStyle w:val="3"/>
        <w:rPr>
          <w:sz w:val="19"/>
          <w:szCs w:val="19"/>
        </w:rPr>
      </w:pPr>
      <w:bookmarkStart w:id="110" w:name="_Toc90889713"/>
      <w:r>
        <w:rPr>
          <w:rFonts w:hint="eastAsia"/>
          <w:sz w:val="19"/>
          <w:szCs w:val="19"/>
        </w:rPr>
        <w:t>인스턴스 생성</w:t>
      </w:r>
      <w:bookmarkEnd w:id="11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7E29DE" w14:paraId="02406F78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321C9C3" w14:textId="77777777" w:rsidR="007E29DE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2462623" w14:textId="77777777" w:rsidR="007E29DE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83206ED" w14:textId="77777777" w:rsidR="007E29DE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7E29DE" w14:paraId="1206E5B8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7D00F900" w14:textId="77777777" w:rsidR="007E29DE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E518C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95D6DDD" w14:textId="77777777" w:rsidR="007E29DE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DE518C">
              <w:rPr>
                <w:rFonts w:ascii="맑은 고딕" w:hAnsi="맑은 고딕"/>
                <w:sz w:val="18"/>
              </w:rPr>
              <w:t>getInstance</w:t>
            </w:r>
          </w:p>
        </w:tc>
        <w:tc>
          <w:tcPr>
            <w:tcW w:w="6539" w:type="dxa"/>
          </w:tcPr>
          <w:p w14:paraId="004C813E" w14:textId="77777777" w:rsidR="007E29DE" w:rsidRPr="008C7CE5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클래스의 인스턴스가 null인지 체크후 생성하여 반환하는 정적 메서드</w:t>
            </w:r>
          </w:p>
        </w:tc>
      </w:tr>
      <w:tr w:rsidR="007E29DE" w14:paraId="4720EFF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DA76E2E" w14:textId="77777777" w:rsidR="007E29DE" w:rsidRPr="001D064C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B3AB49C" w14:textId="77777777" w:rsidR="007E29DE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Ⅹ</w:t>
            </w:r>
          </w:p>
        </w:tc>
        <w:tc>
          <w:tcPr>
            <w:tcW w:w="6539" w:type="dxa"/>
          </w:tcPr>
          <w:p w14:paraId="662F7ED0" w14:textId="77777777" w:rsidR="007E29DE" w:rsidRDefault="007E29DE" w:rsidP="00B87CFB">
            <w:pPr>
              <w:rPr>
                <w:rFonts w:ascii="맑은 고딕" w:hAnsi="맑은 고딕"/>
                <w:sz w:val="18"/>
              </w:rPr>
            </w:pPr>
          </w:p>
        </w:tc>
      </w:tr>
      <w:tr w:rsidR="007E29DE" w14:paraId="4EEB5ADB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5A2C0FA" w14:textId="77777777" w:rsidR="007E29DE" w:rsidRPr="001D064C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5FD22663" w14:textId="4A332814" w:rsidR="007E29DE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702262">
              <w:rPr>
                <w:rFonts w:ascii="맑은 고딕" w:hAnsi="맑은 고딕"/>
                <w:sz w:val="18"/>
              </w:rPr>
              <w:t>NullDataUtil</w:t>
            </w:r>
          </w:p>
        </w:tc>
        <w:tc>
          <w:tcPr>
            <w:tcW w:w="6539" w:type="dxa"/>
          </w:tcPr>
          <w:p w14:paraId="1C178F90" w14:textId="77777777" w:rsidR="007E29DE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클래스 인스턴스</w:t>
            </w:r>
          </w:p>
        </w:tc>
      </w:tr>
      <w:tr w:rsidR="007E29DE" w14:paraId="16C74855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60971B4" w14:textId="77777777" w:rsidR="007E29DE" w:rsidRPr="001D064C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35BE0AE" w14:textId="2B223ECE" w:rsidR="007E29DE" w:rsidRPr="00873687" w:rsidRDefault="007E29DE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702262">
              <w:rPr>
                <w:rFonts w:ascii="맑은 고딕" w:hAnsi="맑은 고딕"/>
                <w:sz w:val="18"/>
              </w:rPr>
              <w:t>NullDataUtil</w:t>
            </w:r>
            <w:r>
              <w:rPr>
                <w:rFonts w:ascii="맑은 고딕" w:hAnsi="맑은 고딕" w:hint="eastAsia"/>
                <w:sz w:val="18"/>
              </w:rPr>
              <w:t>.getInstance();</w:t>
            </w:r>
          </w:p>
        </w:tc>
      </w:tr>
    </w:tbl>
    <w:p w14:paraId="4DEEE0D3" w14:textId="77777777" w:rsidR="00C95C2C" w:rsidRDefault="00C95C2C" w:rsidP="001A5B23">
      <w:pPr>
        <w:spacing w:line="320" w:lineRule="atLeast"/>
        <w:ind w:right="261"/>
        <w:rPr>
          <w:sz w:val="19"/>
          <w:szCs w:val="19"/>
        </w:rPr>
      </w:pPr>
    </w:p>
    <w:p w14:paraId="5050580D" w14:textId="2D519276" w:rsidR="00F21026" w:rsidRDefault="00F21026" w:rsidP="00F21026">
      <w:pPr>
        <w:pStyle w:val="3"/>
        <w:rPr>
          <w:sz w:val="19"/>
          <w:szCs w:val="19"/>
        </w:rPr>
      </w:pPr>
      <w:bookmarkStart w:id="111" w:name="_Toc90889714"/>
      <w:r>
        <w:rPr>
          <w:rFonts w:hint="eastAsia"/>
          <w:sz w:val="19"/>
          <w:szCs w:val="19"/>
        </w:rPr>
        <w:t>String Null 체크</w:t>
      </w:r>
      <w:bookmarkEnd w:id="11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F21026" w14:paraId="63DDC037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BFEB3F2" w14:textId="77777777" w:rsidR="00F21026" w:rsidRDefault="00F2102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54A17DE" w14:textId="77777777" w:rsidR="00F21026" w:rsidRDefault="00F2102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6826807" w14:textId="77777777" w:rsidR="00F21026" w:rsidRDefault="00F2102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F21026" w14:paraId="30415487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4D23D87E" w14:textId="269A1935" w:rsidR="00F21026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33543CB" w14:textId="66ABFA21" w:rsidR="00F21026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7E29DE">
              <w:rPr>
                <w:rFonts w:ascii="맑은 고딕" w:hAnsi="맑은 고딕"/>
                <w:sz w:val="18"/>
              </w:rPr>
              <w:t>chkNullString</w:t>
            </w:r>
          </w:p>
        </w:tc>
        <w:tc>
          <w:tcPr>
            <w:tcW w:w="6539" w:type="dxa"/>
          </w:tcPr>
          <w:p w14:paraId="5D76C3C5" w14:textId="4A03EE69" w:rsidR="00F21026" w:rsidRPr="007E29DE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 데이터의 Null여부를 체크하여 Null인 경우 입력한 치환 String을 반환하는 메서드</w:t>
            </w:r>
          </w:p>
        </w:tc>
      </w:tr>
      <w:tr w:rsidR="007E29DE" w14:paraId="6C07C3F0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5549177" w14:textId="77777777" w:rsidR="007E29DE" w:rsidRPr="001D064C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85D5494" w14:textId="79565710" w:rsidR="007E29DE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F827D25" w14:textId="1CCEEB95" w:rsidR="007E29DE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Null 체크대상 문자열</w:t>
            </w:r>
          </w:p>
        </w:tc>
      </w:tr>
      <w:tr w:rsidR="007E29DE" w14:paraId="419C97F2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00BEC06" w14:textId="77777777" w:rsidR="007E29DE" w:rsidRPr="001D064C" w:rsidRDefault="007E29DE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46A86E2" w14:textId="00570B22" w:rsidR="007E29DE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5C56ABC" w14:textId="2F6F8CD0" w:rsidR="007E29DE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Null인 경우 치환할 문자열</w:t>
            </w:r>
          </w:p>
        </w:tc>
      </w:tr>
      <w:tr w:rsidR="00F21026" w14:paraId="10FEA206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F4C3AE" w14:textId="77777777" w:rsidR="00F21026" w:rsidRPr="001D064C" w:rsidRDefault="00F2102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903967E" w14:textId="6579C321" w:rsidR="00F21026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9B14707" w14:textId="2F3E2A8E" w:rsidR="00F21026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결과 문자열</w:t>
            </w:r>
          </w:p>
        </w:tc>
      </w:tr>
      <w:tr w:rsidR="00F21026" w14:paraId="4D6508F2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9A88CA" w14:textId="77777777" w:rsidR="00F21026" w:rsidRPr="001D064C" w:rsidRDefault="00F2102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A7E613C" w14:textId="6E481218" w:rsidR="00F21026" w:rsidRPr="007E29DE" w:rsidRDefault="007E29DE" w:rsidP="00B87CFB">
            <w:pPr>
              <w:tabs>
                <w:tab w:val="left" w:pos="708"/>
              </w:tabs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strChk = </w:t>
            </w:r>
            <w:r w:rsidRPr="00702262">
              <w:rPr>
                <w:rFonts w:ascii="맑은 고딕" w:hAnsi="맑은 고딕"/>
                <w:sz w:val="18"/>
              </w:rPr>
              <w:t>NullDataUtil</w:t>
            </w:r>
            <w:r>
              <w:rPr>
                <w:rFonts w:ascii="맑은 고딕" w:hAnsi="맑은 고딕" w:hint="eastAsia"/>
                <w:b/>
                <w:sz w:val="18"/>
              </w:rPr>
              <w:t>.</w:t>
            </w:r>
            <w:r w:rsidRPr="007E29DE">
              <w:rPr>
                <w:rFonts w:ascii="맑은 고딕" w:hAnsi="맑은 고딕"/>
                <w:sz w:val="18"/>
              </w:rPr>
              <w:t xml:space="preserve"> chkNullString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테스트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치환데이터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2C755BDA" w14:textId="77777777" w:rsidR="00F21026" w:rsidRDefault="00F21026" w:rsidP="001A5B23">
      <w:pPr>
        <w:spacing w:line="320" w:lineRule="atLeast"/>
        <w:ind w:right="261"/>
        <w:rPr>
          <w:sz w:val="19"/>
          <w:szCs w:val="19"/>
        </w:rPr>
      </w:pPr>
    </w:p>
    <w:p w14:paraId="4E8F2E50" w14:textId="2005AE44" w:rsidR="000C5B64" w:rsidRDefault="008267D8" w:rsidP="000972F9">
      <w:pPr>
        <w:pStyle w:val="3"/>
        <w:rPr>
          <w:sz w:val="19"/>
          <w:szCs w:val="19"/>
        </w:rPr>
      </w:pPr>
      <w:bookmarkStart w:id="112" w:name="_Toc90889715"/>
      <w:r>
        <w:rPr>
          <w:rFonts w:hint="eastAsia"/>
          <w:sz w:val="19"/>
          <w:szCs w:val="19"/>
        </w:rPr>
        <w:t>Object Null체크</w:t>
      </w:r>
      <w:bookmarkEnd w:id="11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8267D8" w14:paraId="23B69399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2827750" w14:textId="77777777" w:rsidR="008267D8" w:rsidRDefault="008267D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2281BF0" w14:textId="77777777" w:rsidR="008267D8" w:rsidRDefault="008267D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07C4CB44" w14:textId="77777777" w:rsidR="008267D8" w:rsidRDefault="008267D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8267D8" w14:paraId="2E280C81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2E490849" w14:textId="00C5D53C" w:rsidR="008267D8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2CF98BC" w14:textId="538C8337" w:rsidR="008267D8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7E29DE">
              <w:rPr>
                <w:rFonts w:ascii="맑은 고딕" w:hAnsi="맑은 고딕"/>
                <w:sz w:val="18"/>
              </w:rPr>
              <w:t>isNull</w:t>
            </w:r>
          </w:p>
        </w:tc>
        <w:tc>
          <w:tcPr>
            <w:tcW w:w="6539" w:type="dxa"/>
          </w:tcPr>
          <w:p w14:paraId="31233153" w14:textId="6C330D03" w:rsidR="008267D8" w:rsidRPr="007E29DE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입력한 Object데이터가 Null 인지 체크하여 결과를 boolean으로 반환 하는 메서드</w:t>
            </w:r>
          </w:p>
        </w:tc>
      </w:tr>
      <w:tr w:rsidR="008267D8" w14:paraId="7F197E6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74720D" w14:textId="77777777" w:rsidR="008267D8" w:rsidRPr="001D064C" w:rsidRDefault="008267D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B48379B" w14:textId="2F7DFD1A" w:rsidR="008267D8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Object</w:t>
            </w:r>
          </w:p>
        </w:tc>
        <w:tc>
          <w:tcPr>
            <w:tcW w:w="6539" w:type="dxa"/>
          </w:tcPr>
          <w:p w14:paraId="1C8A422D" w14:textId="3C081308" w:rsidR="008267D8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Null 체크대상 Object 데이터</w:t>
            </w:r>
          </w:p>
        </w:tc>
      </w:tr>
      <w:tr w:rsidR="008267D8" w14:paraId="3627DE79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0132F41" w14:textId="77777777" w:rsidR="008267D8" w:rsidRPr="001D064C" w:rsidRDefault="008267D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B08916D" w14:textId="0F638E4A" w:rsidR="008267D8" w:rsidRDefault="007E29DE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boolean</w:t>
            </w:r>
          </w:p>
        </w:tc>
        <w:tc>
          <w:tcPr>
            <w:tcW w:w="6539" w:type="dxa"/>
          </w:tcPr>
          <w:p w14:paraId="22BFE102" w14:textId="443C8C24" w:rsidR="008267D8" w:rsidRDefault="007E29D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Null 결과 boolean값 (Null인 경우 : true / Null이 아닌 경우 false)</w:t>
            </w:r>
          </w:p>
        </w:tc>
      </w:tr>
      <w:tr w:rsidR="008267D8" w14:paraId="0AFBA7A6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28E8C25" w14:textId="77777777" w:rsidR="008267D8" w:rsidRPr="001D064C" w:rsidRDefault="008267D8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7C85019" w14:textId="1DBD3152" w:rsidR="007E29DE" w:rsidRPr="007E29DE" w:rsidRDefault="007E29DE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//Map데이터에 사번이 있는지 체크</w:t>
            </w:r>
          </w:p>
          <w:p w14:paraId="5F4F6D89" w14:textId="031EE058" w:rsidR="007E29DE" w:rsidRDefault="007E29DE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if (</w:t>
            </w:r>
            <w:r w:rsidRPr="00702262">
              <w:rPr>
                <w:rFonts w:ascii="맑은 고딕" w:hAnsi="맑은 고딕"/>
                <w:sz w:val="18"/>
              </w:rPr>
              <w:t>NullDataUtil</w:t>
            </w:r>
            <w:r>
              <w:rPr>
                <w:rFonts w:ascii="맑은 고딕" w:hAnsi="맑은 고딕" w:hint="eastAsia"/>
                <w:sz w:val="18"/>
              </w:rPr>
              <w:t>.getInstance().isNull(Map.get(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EMPNO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))){</w:t>
            </w:r>
          </w:p>
          <w:p w14:paraId="38828D32" w14:textId="723C67D1" w:rsidR="007E29DE" w:rsidRDefault="007E29DE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    //로직처리</w:t>
            </w:r>
          </w:p>
          <w:p w14:paraId="21A32629" w14:textId="052A0806" w:rsidR="008267D8" w:rsidRPr="00873687" w:rsidRDefault="007E29DE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}</w:t>
            </w:r>
          </w:p>
        </w:tc>
      </w:tr>
    </w:tbl>
    <w:p w14:paraId="65F0A208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5B84E71E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14A35E6A" w14:textId="77777777" w:rsidR="000C5B64" w:rsidRPr="002C0BBE" w:rsidRDefault="000C5B64" w:rsidP="00D77FE5">
      <w:pPr>
        <w:pStyle w:val="1"/>
        <w:jc w:val="left"/>
      </w:pPr>
      <w:bookmarkStart w:id="113" w:name="_Toc90889716"/>
      <w:r w:rsidRPr="002C0BBE">
        <w:rPr>
          <w:rFonts w:hint="eastAsia"/>
        </w:rPr>
        <w:lastRenderedPageBreak/>
        <w:t>CGAppCode</w:t>
      </w:r>
      <w:bookmarkEnd w:id="113"/>
    </w:p>
    <w:p w14:paraId="51B0D3B6" w14:textId="1260AB6E" w:rsidR="003C0950" w:rsidRPr="003636D4" w:rsidRDefault="000838F2" w:rsidP="003C0950">
      <w:pPr>
        <w:spacing w:line="320" w:lineRule="atLeast"/>
        <w:ind w:right="261"/>
        <w:rPr>
          <w:rFonts w:asciiTheme="minorEastAsia" w:eastAsiaTheme="minorEastAsia" w:hAnsiTheme="minorEastAsia"/>
          <w:sz w:val="19"/>
          <w:szCs w:val="19"/>
        </w:rPr>
      </w:pPr>
      <w:r w:rsidRPr="003636D4">
        <w:rPr>
          <w:rFonts w:asciiTheme="minorEastAsia" w:eastAsiaTheme="minorEastAsia" w:hAnsiTheme="minorEastAsia" w:hint="eastAsia"/>
          <w:sz w:val="19"/>
          <w:szCs w:val="19"/>
        </w:rPr>
        <w:t xml:space="preserve">AS-IS에서 사용된 공통코드 조회 클래스로서 TO-BE. 환경에 맞게 </w:t>
      </w:r>
      <w:r w:rsidR="009F34DC">
        <w:rPr>
          <w:rFonts w:asciiTheme="minorEastAsia" w:eastAsiaTheme="minorEastAsia" w:hAnsiTheme="minorEastAsia" w:hint="eastAsia"/>
          <w:sz w:val="19"/>
          <w:szCs w:val="19"/>
        </w:rPr>
        <w:t xml:space="preserve">수정된 </w:t>
      </w:r>
      <w:r w:rsidRPr="003636D4">
        <w:rPr>
          <w:rFonts w:asciiTheme="minorEastAsia" w:eastAsiaTheme="minorEastAsia" w:hAnsiTheme="minorEastAsia" w:hint="eastAsia"/>
          <w:sz w:val="19"/>
          <w:szCs w:val="19"/>
        </w:rPr>
        <w:t>클래스</w:t>
      </w:r>
    </w:p>
    <w:p w14:paraId="07B6D785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14" w:name="_Toc90889717"/>
      <w:r w:rsidRPr="003C0950">
        <w:rPr>
          <w:rFonts w:hint="eastAsia"/>
        </w:rPr>
        <w:t>클래스</w:t>
      </w:r>
      <w:bookmarkEnd w:id="11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841"/>
        <w:gridCol w:w="5531"/>
      </w:tblGrid>
      <w:tr w:rsidR="000778C6" w14:paraId="7DB7732F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1C5557BA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11332EB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28952BA0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16E3925B" w14:textId="77777777" w:rsidTr="00B87CFB">
        <w:trPr>
          <w:trHeight w:val="306"/>
        </w:trPr>
        <w:tc>
          <w:tcPr>
            <w:tcW w:w="2410" w:type="dxa"/>
          </w:tcPr>
          <w:p w14:paraId="01CADF05" w14:textId="7706C9DA" w:rsidR="000778C6" w:rsidRDefault="000838F2" w:rsidP="000838F2">
            <w:pPr>
              <w:tabs>
                <w:tab w:val="left" w:pos="646"/>
              </w:tabs>
              <w:jc w:val="left"/>
              <w:rPr>
                <w:rFonts w:ascii="맑은 고딕" w:hAnsi="맑은 고딕"/>
                <w:sz w:val="18"/>
              </w:rPr>
            </w:pPr>
            <w:r w:rsidRPr="000838F2">
              <w:rPr>
                <w:rFonts w:ascii="맑은 고딕" w:hAnsi="맑은 고딕"/>
                <w:sz w:val="18"/>
              </w:rPr>
              <w:t>com.inswave.ext.cg.util.code</w:t>
            </w:r>
          </w:p>
        </w:tc>
        <w:tc>
          <w:tcPr>
            <w:tcW w:w="1843" w:type="dxa"/>
          </w:tcPr>
          <w:p w14:paraId="5EDA698E" w14:textId="10A6591C" w:rsidR="000778C6" w:rsidRPr="000838F2" w:rsidRDefault="000838F2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0838F2">
              <w:rPr>
                <w:rFonts w:ascii="맑은 고딕" w:hAnsi="맑은 고딕"/>
                <w:sz w:val="18"/>
              </w:rPr>
              <w:t>CGAppCode</w:t>
            </w:r>
          </w:p>
        </w:tc>
        <w:tc>
          <w:tcPr>
            <w:tcW w:w="5547" w:type="dxa"/>
          </w:tcPr>
          <w:p w14:paraId="7C1042E7" w14:textId="72E7CC0A" w:rsidR="000778C6" w:rsidRDefault="000838F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Cache된 공통</w:t>
            </w:r>
            <w:r w:rsidR="00847504">
              <w:rPr>
                <w:rFonts w:ascii="맑은 고딕" w:hAnsi="맑은 고딕" w:hint="eastAsia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코드 값 조회</w:t>
            </w:r>
          </w:p>
        </w:tc>
      </w:tr>
    </w:tbl>
    <w:p w14:paraId="41CE0E13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18FEC333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15" w:name="_Toc90889718"/>
      <w:r w:rsidRPr="003C0950">
        <w:rPr>
          <w:rFonts w:hint="eastAsia"/>
        </w:rPr>
        <w:t>메서드</w:t>
      </w:r>
      <w:bookmarkEnd w:id="115"/>
    </w:p>
    <w:p w14:paraId="00933C45" w14:textId="2DD86777" w:rsidR="003C0950" w:rsidRDefault="000838F2" w:rsidP="000838F2">
      <w:pPr>
        <w:pStyle w:val="3"/>
        <w:rPr>
          <w:sz w:val="19"/>
          <w:szCs w:val="19"/>
        </w:rPr>
      </w:pPr>
      <w:bookmarkStart w:id="116" w:name="_Toc90889719"/>
      <w:r>
        <w:rPr>
          <w:rFonts w:hint="eastAsia"/>
          <w:sz w:val="19"/>
          <w:szCs w:val="19"/>
        </w:rPr>
        <w:t>코드값 문자열반환</w:t>
      </w:r>
      <w:bookmarkEnd w:id="11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49463A4A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8A25674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6DB9688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12A9295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3BA6DC9B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263712C2" w14:textId="5CC8BE0A" w:rsidR="00695E41" w:rsidRDefault="00E43C9D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E43C9D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9D76934" w14:textId="3CF9FD5F" w:rsidR="00695E41" w:rsidRDefault="00847504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847504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47EBC9BB" w14:textId="1FBC84E0" w:rsidR="00695E41" w:rsidRPr="008C7CE5" w:rsidRDefault="00847504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공통코드키의 공통코드 대한 공통코드</w:t>
            </w:r>
            <w:r w:rsidR="003636D4">
              <w:rPr>
                <w:rFonts w:ascii="맑은 고딕" w:hAnsi="맑은 고딕" w:hint="eastAsia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값을 문자열로 반환하는 정적 메서드</w:t>
            </w:r>
          </w:p>
        </w:tc>
      </w:tr>
      <w:tr w:rsidR="00695E41" w14:paraId="32E50B34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B69FFB4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7C834440" w14:textId="5427CCCB" w:rsidR="00695E41" w:rsidRDefault="00847504" w:rsidP="00847504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2DE3D5D" w14:textId="554DF737" w:rsidR="00695E41" w:rsidRDefault="00847504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공통코드키</w:t>
            </w:r>
          </w:p>
        </w:tc>
      </w:tr>
      <w:tr w:rsidR="00695E41" w14:paraId="6CF0B45A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7EB8B61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24ED8A3" w14:textId="15E87645" w:rsidR="00695E41" w:rsidRDefault="00847504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5D9BB3B" w14:textId="038F6599" w:rsidR="00695E41" w:rsidRDefault="00847504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</w:t>
            </w:r>
          </w:p>
        </w:tc>
      </w:tr>
      <w:tr w:rsidR="00695E41" w14:paraId="0D64C8BE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43CC71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906EC88" w14:textId="120DE579" w:rsidR="00695E41" w:rsidRDefault="00847504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9AD034F" w14:textId="030DF42F" w:rsidR="00695E41" w:rsidRDefault="00847504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공통코드값</w:t>
            </w:r>
          </w:p>
        </w:tc>
      </w:tr>
      <w:tr w:rsidR="00695E41" w14:paraId="788BF49D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75C8BC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D79E1BC" w14:textId="104EE1B8" w:rsidR="00963534" w:rsidRDefault="00963534" w:rsidP="00B87CFB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//AG00010 : 개별거래약정</w:t>
            </w:r>
          </w:p>
          <w:p w14:paraId="37A2B87A" w14:textId="093DE60E" w:rsidR="00695E41" w:rsidRPr="00873687" w:rsidRDefault="00963534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strCodeValue = </w:t>
            </w:r>
            <w:r w:rsidRPr="000838F2">
              <w:rPr>
                <w:rFonts w:ascii="맑은 고딕" w:hAnsi="맑은 고딕"/>
                <w:sz w:val="18"/>
              </w:rPr>
              <w:t>CGAppCode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847504">
              <w:rPr>
                <w:rFonts w:ascii="맑은 고딕" w:hAnsi="맑은 고딕"/>
                <w:sz w:val="18"/>
              </w:rPr>
              <w:t>getCodeValue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AG000</w:t>
            </w:r>
            <w:r w:rsidR="00EA4C3D">
              <w:rPr>
                <w:rFonts w:ascii="맑은 고딕" w:hAnsi="맑은 고딕" w:hint="eastAsia"/>
                <w:sz w:val="18"/>
              </w:rPr>
              <w:t>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10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5A69CD4A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27F58659" w14:textId="498C7E5C" w:rsidR="000C5B64" w:rsidRDefault="000838F2" w:rsidP="000838F2">
      <w:pPr>
        <w:pStyle w:val="3"/>
        <w:rPr>
          <w:sz w:val="19"/>
          <w:szCs w:val="19"/>
        </w:rPr>
      </w:pPr>
      <w:bookmarkStart w:id="117" w:name="_Toc90889720"/>
      <w:r>
        <w:rPr>
          <w:rFonts w:hint="eastAsia"/>
          <w:sz w:val="19"/>
          <w:szCs w:val="19"/>
        </w:rPr>
        <w:t>코드값 VO반환</w:t>
      </w:r>
      <w:bookmarkEnd w:id="11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0838F2" w14:paraId="1E042476" w14:textId="77777777" w:rsidTr="00461711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7CF50562" w14:textId="77777777" w:rsidR="000838F2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EDC890B" w14:textId="77777777" w:rsidR="000838F2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D82625B" w14:textId="77777777" w:rsidR="000838F2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838F2" w14:paraId="5659D055" w14:textId="77777777" w:rsidTr="00461711">
        <w:trPr>
          <w:trHeight w:val="306"/>
        </w:trPr>
        <w:tc>
          <w:tcPr>
            <w:tcW w:w="1276" w:type="dxa"/>
            <w:vAlign w:val="center"/>
          </w:tcPr>
          <w:p w14:paraId="1FF78FD2" w14:textId="5B95FD20" w:rsidR="000838F2" w:rsidRDefault="00E43C9D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E43C9D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75533AB" w14:textId="60CBEE73" w:rsidR="000838F2" w:rsidRDefault="00963534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963534">
              <w:rPr>
                <w:rFonts w:ascii="맑은 고딕" w:hAnsi="맑은 고딕"/>
                <w:sz w:val="18"/>
              </w:rPr>
              <w:t>getCodeObject</w:t>
            </w:r>
          </w:p>
        </w:tc>
        <w:tc>
          <w:tcPr>
            <w:tcW w:w="6539" w:type="dxa"/>
          </w:tcPr>
          <w:p w14:paraId="1AAC12CC" w14:textId="4F35A262" w:rsidR="000838F2" w:rsidRPr="008C7CE5" w:rsidRDefault="00963534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공통코드키의 공통코드 대한 공통코드 값을 </w:t>
            </w:r>
            <w:r>
              <w:rPr>
                <w:rFonts w:ascii="맑은 고딕" w:hAnsi="맑은 고딕" w:hint="eastAsia"/>
                <w:sz w:val="18"/>
              </w:rPr>
              <w:t>공통코드VO</w:t>
            </w:r>
            <w:r>
              <w:rPr>
                <w:rFonts w:ascii="맑은 고딕" w:hAnsi="맑은 고딕" w:hint="eastAsia"/>
                <w:sz w:val="18"/>
              </w:rPr>
              <w:t>로 반환하는 정적 메서드</w:t>
            </w:r>
          </w:p>
        </w:tc>
      </w:tr>
      <w:tr w:rsidR="00963534" w14:paraId="52348BD9" w14:textId="77777777" w:rsidTr="00461711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E9A3DDF" w14:textId="77777777" w:rsidR="00963534" w:rsidRPr="001D064C" w:rsidRDefault="00963534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E446A8F" w14:textId="20363D1F" w:rsidR="00963534" w:rsidRDefault="00963534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1B89B8E" w14:textId="5BD3875B" w:rsidR="00963534" w:rsidRDefault="00963534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공통코드키</w:t>
            </w:r>
          </w:p>
        </w:tc>
      </w:tr>
      <w:tr w:rsidR="00963534" w14:paraId="4FC02BF1" w14:textId="77777777" w:rsidTr="00461711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4E5E803" w14:textId="77777777" w:rsidR="00963534" w:rsidRPr="001D064C" w:rsidRDefault="00963534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43028F4F" w14:textId="5CFC97A2" w:rsidR="00963534" w:rsidRDefault="00963534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5440A9D5" w14:textId="6151F911" w:rsidR="00963534" w:rsidRDefault="00963534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</w:t>
            </w:r>
          </w:p>
        </w:tc>
      </w:tr>
      <w:tr w:rsidR="00963534" w14:paraId="48A6A7E7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62950B" w14:textId="77777777" w:rsidR="00963534" w:rsidRPr="001D064C" w:rsidRDefault="00963534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52FC8E54" w14:textId="70735DAC" w:rsidR="00963534" w:rsidRDefault="00963534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963534">
              <w:rPr>
                <w:rFonts w:ascii="맑은 고딕" w:hAnsi="맑은 고딕"/>
                <w:sz w:val="18"/>
              </w:rPr>
              <w:t>CgAppCodeVo</w:t>
            </w:r>
          </w:p>
        </w:tc>
        <w:tc>
          <w:tcPr>
            <w:tcW w:w="6539" w:type="dxa"/>
          </w:tcPr>
          <w:p w14:paraId="3DED035C" w14:textId="1C14E9CC" w:rsidR="00963534" w:rsidRDefault="00963534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공통코드 VO</w:t>
            </w:r>
          </w:p>
        </w:tc>
      </w:tr>
      <w:tr w:rsidR="00963534" w14:paraId="0423753C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842DB2" w14:textId="77777777" w:rsidR="00963534" w:rsidRPr="001D064C" w:rsidRDefault="00963534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5D9EB45" w14:textId="208AD5EF" w:rsidR="00963534" w:rsidRPr="00873687" w:rsidRDefault="00B94B93" w:rsidP="00461711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963534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 xml:space="preserve"> codeVo</w:t>
            </w:r>
            <w:r>
              <w:rPr>
                <w:rFonts w:ascii="맑은 고딕" w:hAnsi="맑은 고딕" w:hint="eastAsia"/>
                <w:sz w:val="18"/>
              </w:rPr>
              <w:t xml:space="preserve"> = </w:t>
            </w:r>
            <w:r w:rsidRPr="000838F2">
              <w:rPr>
                <w:rFonts w:ascii="맑은 고딕" w:hAnsi="맑은 고딕"/>
                <w:sz w:val="18"/>
              </w:rPr>
              <w:t>CGAppCode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963534">
              <w:rPr>
                <w:rFonts w:ascii="맑은 고딕" w:hAnsi="맑은 고딕"/>
                <w:sz w:val="18"/>
              </w:rPr>
              <w:t>getCodeObject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AG000</w:t>
            </w:r>
            <w:r w:rsidR="00EA4C3D">
              <w:rPr>
                <w:rFonts w:ascii="맑은 고딕" w:hAnsi="맑은 고딕" w:hint="eastAsia"/>
                <w:sz w:val="18"/>
              </w:rPr>
              <w:t>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10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112FBE7B" w14:textId="77777777" w:rsidR="000C5B64" w:rsidRDefault="000C5B64" w:rsidP="00D77FE5">
      <w:pPr>
        <w:spacing w:line="320" w:lineRule="atLeast"/>
        <w:ind w:right="261"/>
        <w:rPr>
          <w:sz w:val="19"/>
          <w:szCs w:val="19"/>
        </w:rPr>
      </w:pPr>
    </w:p>
    <w:p w14:paraId="6FAB265C" w14:textId="2BE77D68" w:rsidR="000C5B64" w:rsidRDefault="000838F2" w:rsidP="000838F2">
      <w:pPr>
        <w:pStyle w:val="3"/>
        <w:rPr>
          <w:rFonts w:hint="eastAsia"/>
          <w:sz w:val="19"/>
          <w:szCs w:val="19"/>
        </w:rPr>
      </w:pPr>
      <w:bookmarkStart w:id="118" w:name="_Toc90889721"/>
      <w:r>
        <w:rPr>
          <w:rFonts w:hint="eastAsia"/>
          <w:sz w:val="19"/>
          <w:szCs w:val="19"/>
        </w:rPr>
        <w:t>코드키목록 반환</w:t>
      </w:r>
      <w:bookmarkEnd w:id="118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6114"/>
      </w:tblGrid>
      <w:tr w:rsidR="000838F2" w14:paraId="7B0A3C68" w14:textId="77777777" w:rsidTr="00EA4C3D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607C1FF" w14:textId="77777777" w:rsidR="000838F2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AA277C" w14:textId="77777777" w:rsidR="000838F2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114" w:type="dxa"/>
            <w:shd w:val="clear" w:color="auto" w:fill="D9D9D9" w:themeFill="background1" w:themeFillShade="D9"/>
          </w:tcPr>
          <w:p w14:paraId="24B97D57" w14:textId="77777777" w:rsidR="000838F2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838F2" w14:paraId="254A8CCE" w14:textId="77777777" w:rsidTr="00EA4C3D">
        <w:trPr>
          <w:trHeight w:val="306"/>
        </w:trPr>
        <w:tc>
          <w:tcPr>
            <w:tcW w:w="1276" w:type="dxa"/>
            <w:vAlign w:val="center"/>
          </w:tcPr>
          <w:p w14:paraId="52BC5EC3" w14:textId="4965A884" w:rsidR="000838F2" w:rsidRDefault="00E43C9D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E43C9D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2410" w:type="dxa"/>
            <w:vAlign w:val="center"/>
          </w:tcPr>
          <w:p w14:paraId="1F8C37C8" w14:textId="3E01002A" w:rsidR="000838F2" w:rsidRDefault="00EA4C3D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EA4C3D">
              <w:rPr>
                <w:rFonts w:ascii="맑은 고딕" w:hAnsi="맑은 고딕"/>
                <w:sz w:val="18"/>
              </w:rPr>
              <w:t>getCodeList</w:t>
            </w:r>
          </w:p>
        </w:tc>
        <w:tc>
          <w:tcPr>
            <w:tcW w:w="6114" w:type="dxa"/>
          </w:tcPr>
          <w:p w14:paraId="6144BE6F" w14:textId="76F0F250" w:rsidR="000838F2" w:rsidRPr="00EA4C3D" w:rsidRDefault="00EA4C3D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공통 코드키의 코드목록을 List 로 반환하는 정적 메서드 </w:t>
            </w:r>
          </w:p>
        </w:tc>
      </w:tr>
      <w:tr w:rsidR="000838F2" w14:paraId="03FEEF63" w14:textId="77777777" w:rsidTr="00EA4C3D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088491" w14:textId="77777777" w:rsidR="000838F2" w:rsidRPr="001D064C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2410" w:type="dxa"/>
          </w:tcPr>
          <w:p w14:paraId="39D27E53" w14:textId="1DC449BA" w:rsidR="000838F2" w:rsidRDefault="00EA4C3D" w:rsidP="00EA4C3D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114" w:type="dxa"/>
          </w:tcPr>
          <w:p w14:paraId="5B451336" w14:textId="1E5667DC" w:rsidR="000838F2" w:rsidRDefault="00EA4C3D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 코드키</w:t>
            </w:r>
          </w:p>
        </w:tc>
      </w:tr>
      <w:tr w:rsidR="000838F2" w14:paraId="02AB4C25" w14:textId="77777777" w:rsidTr="00EA4C3D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6023EB2" w14:textId="77777777" w:rsidR="000838F2" w:rsidRPr="001D064C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2410" w:type="dxa"/>
          </w:tcPr>
          <w:p w14:paraId="6F2BEAEF" w14:textId="0E4D1A13" w:rsidR="000838F2" w:rsidRDefault="00EA4C3D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List&lt;Map&lt;String, String&gt;</w:t>
            </w:r>
          </w:p>
        </w:tc>
        <w:tc>
          <w:tcPr>
            <w:tcW w:w="6114" w:type="dxa"/>
          </w:tcPr>
          <w:p w14:paraId="02E0BC7A" w14:textId="01CFF836" w:rsidR="000838F2" w:rsidRDefault="00EA4C3D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공통 코드 List</w:t>
            </w:r>
          </w:p>
        </w:tc>
      </w:tr>
      <w:tr w:rsidR="000838F2" w14:paraId="337D78A7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94E749" w14:textId="77777777" w:rsidR="000838F2" w:rsidRPr="001D064C" w:rsidRDefault="000838F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2B99189" w14:textId="1AF90022" w:rsidR="000838F2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List&lt;Map&lt;String, String&gt;&gt; lstCodeList = </w:t>
            </w:r>
            <w:r w:rsidRPr="000838F2">
              <w:rPr>
                <w:rFonts w:ascii="맑은 고딕" w:hAnsi="맑은 고딕"/>
                <w:sz w:val="18"/>
              </w:rPr>
              <w:t>CGAppCode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EA4C3D">
              <w:rPr>
                <w:rFonts w:ascii="맑은 고딕" w:hAnsi="맑은 고딕"/>
                <w:sz w:val="18"/>
              </w:rPr>
              <w:t>getCodeList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AG0002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  <w:p w14:paraId="04111D99" w14:textId="3BF7A86E" w:rsid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//////  List 내용 /////</w:t>
            </w:r>
          </w:p>
          <w:p w14:paraId="334AFD55" w14:textId="2216FD3B" w:rsidR="00EA4C3D" w:rsidRPr="00EA4C3D" w:rsidRDefault="00EA4C3D" w:rsidP="00EA4C3D">
            <w:pPr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AG0002</w:t>
            </w:r>
            <w:r w:rsidRPr="00EA4C3D">
              <w:rPr>
                <w:rFonts w:ascii="맑은 고딕" w:hAnsi="맑은 고딕" w:hint="eastAsia"/>
                <w:sz w:val="18"/>
              </w:rPr>
              <w:t>10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개별거래약정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5EE5730E" w14:textId="66FD7A20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AG000211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 xml:space="preserve"> 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민투법인특별약정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237BBD60" w14:textId="25431896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AG000212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해외SPC특별약정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5D1CC4D2" w14:textId="1A12E8BE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AG000220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한도거래약정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33B787ED" w14:textId="03E7FA03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lastRenderedPageBreak/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AG000230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채무인수약정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22E66E8F" w14:textId="756EEA67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AG000240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채무추인약정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7D2C2728" w14:textId="3B235CCA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AG000250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개인채무인수약정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21E7271D" w14:textId="56AB9676" w:rsidR="00EA4C3D" w:rsidRPr="00EA4C3D" w:rsidRDefault="00EA4C3D" w:rsidP="00EA4C3D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AG000271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건설기계대여개별약정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  <w:p w14:paraId="6B799CB3" w14:textId="0FB807FC" w:rsidR="00EA4C3D" w:rsidRPr="00873687" w:rsidRDefault="00EA4C3D" w:rsidP="00EA4C3D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Map&lt;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AG000290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EA4C3D">
              <w:rPr>
                <w:rFonts w:ascii="맑은 고딕" w:hAnsi="맑은 고딕" w:hint="eastAsia"/>
                <w:sz w:val="18"/>
              </w:rPr>
              <w:t>프로젝트융자약정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&gt;</w:t>
            </w:r>
          </w:p>
        </w:tc>
      </w:tr>
    </w:tbl>
    <w:p w14:paraId="5F5536FE" w14:textId="1FA92E7B" w:rsidR="000838F2" w:rsidRDefault="000838F2" w:rsidP="00D77FE5">
      <w:pPr>
        <w:spacing w:line="320" w:lineRule="atLeast"/>
        <w:ind w:right="261"/>
        <w:rPr>
          <w:rFonts w:hint="eastAsia"/>
          <w:sz w:val="19"/>
          <w:szCs w:val="19"/>
        </w:rPr>
      </w:pPr>
    </w:p>
    <w:p w14:paraId="632B90F4" w14:textId="77777777" w:rsidR="000838F2" w:rsidRDefault="000838F2" w:rsidP="00D77FE5">
      <w:pPr>
        <w:spacing w:line="320" w:lineRule="atLeast"/>
        <w:ind w:right="261"/>
        <w:rPr>
          <w:sz w:val="19"/>
          <w:szCs w:val="19"/>
        </w:rPr>
      </w:pPr>
    </w:p>
    <w:p w14:paraId="13EB81AC" w14:textId="77777777" w:rsidR="000C5B64" w:rsidRPr="002C0BBE" w:rsidRDefault="000C5B64" w:rsidP="002C0BBE">
      <w:pPr>
        <w:pStyle w:val="1"/>
        <w:jc w:val="left"/>
      </w:pPr>
      <w:bookmarkStart w:id="119" w:name="_Toc90889722"/>
      <w:r w:rsidRPr="002C0BBE">
        <w:rPr>
          <w:rFonts w:hint="eastAsia"/>
        </w:rPr>
        <w:t>CGConfigCode</w:t>
      </w:r>
      <w:bookmarkEnd w:id="119"/>
    </w:p>
    <w:p w14:paraId="2B7BD425" w14:textId="0DD12A1C" w:rsidR="003C0950" w:rsidRPr="00EA4C3D" w:rsidRDefault="00EA4C3D" w:rsidP="003C0950">
      <w:pPr>
        <w:spacing w:line="320" w:lineRule="atLeast"/>
        <w:ind w:right="261"/>
        <w:rPr>
          <w:rFonts w:asciiTheme="minorEastAsia" w:eastAsiaTheme="minorEastAsia" w:hAnsiTheme="minorEastAsia" w:hint="eastAsia"/>
          <w:sz w:val="19"/>
          <w:szCs w:val="19"/>
        </w:rPr>
      </w:pPr>
      <w:r w:rsidRPr="00EA4C3D">
        <w:rPr>
          <w:rFonts w:asciiTheme="minorEastAsia" w:eastAsiaTheme="minorEastAsia" w:hAnsiTheme="minorEastAsia" w:hint="eastAsia"/>
          <w:sz w:val="19"/>
          <w:szCs w:val="19"/>
        </w:rPr>
        <w:t xml:space="preserve">프레임워크 DB 프러퍼티에 등록된 기간계 업무 CONFIG 정보 조회 클래스 </w:t>
      </w:r>
      <w:r w:rsidRPr="00EA4C3D">
        <w:rPr>
          <w:rFonts w:asciiTheme="minorEastAsia" w:eastAsiaTheme="minorEastAsia" w:hAnsiTheme="minorEastAsia"/>
          <w:sz w:val="19"/>
          <w:szCs w:val="19"/>
        </w:rPr>
        <w:t>–</w:t>
      </w:r>
    </w:p>
    <w:p w14:paraId="2C493BCE" w14:textId="5CD2FC38" w:rsidR="00EA4C3D" w:rsidRPr="00EA4C3D" w:rsidRDefault="00EA4C3D" w:rsidP="003C0950">
      <w:pPr>
        <w:spacing w:line="320" w:lineRule="atLeast"/>
        <w:ind w:right="261"/>
        <w:rPr>
          <w:rFonts w:asciiTheme="minorEastAsia" w:eastAsiaTheme="minorEastAsia" w:hAnsiTheme="minorEastAsia"/>
          <w:sz w:val="19"/>
          <w:szCs w:val="19"/>
        </w:rPr>
      </w:pPr>
      <w:r w:rsidRPr="00EA4C3D">
        <w:rPr>
          <w:rFonts w:asciiTheme="minorEastAsia" w:eastAsiaTheme="minorEastAsia" w:hAnsiTheme="minorEastAsia" w:hint="eastAsia"/>
          <w:sz w:val="19"/>
          <w:szCs w:val="19"/>
        </w:rPr>
        <w:t>업무개발 리소스에서는 사용하지 않는다.</w:t>
      </w:r>
    </w:p>
    <w:p w14:paraId="4886684F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20" w:name="_Toc90889723"/>
      <w:r w:rsidRPr="003C0950">
        <w:rPr>
          <w:rFonts w:hint="eastAsia"/>
        </w:rPr>
        <w:t>클래스</w:t>
      </w:r>
      <w:bookmarkEnd w:id="12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841"/>
        <w:gridCol w:w="5531"/>
      </w:tblGrid>
      <w:tr w:rsidR="000778C6" w14:paraId="5F573198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337258E5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4C906A2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6F104C97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2B5D797D" w14:textId="77777777" w:rsidTr="00B87CFB">
        <w:trPr>
          <w:trHeight w:val="306"/>
        </w:trPr>
        <w:tc>
          <w:tcPr>
            <w:tcW w:w="2410" w:type="dxa"/>
          </w:tcPr>
          <w:p w14:paraId="2F166DE9" w14:textId="2227C684" w:rsidR="000778C6" w:rsidRDefault="00EA4C3D" w:rsidP="00B87CFB">
            <w:pPr>
              <w:rPr>
                <w:rFonts w:ascii="맑은 고딕" w:hAnsi="맑은 고딕"/>
                <w:sz w:val="18"/>
              </w:rPr>
            </w:pPr>
            <w:r w:rsidRPr="00EA4C3D">
              <w:rPr>
                <w:rFonts w:ascii="맑은 고딕" w:hAnsi="맑은 고딕"/>
                <w:sz w:val="18"/>
              </w:rPr>
              <w:t>com.inswave.ext.cg.util.code</w:t>
            </w:r>
          </w:p>
        </w:tc>
        <w:tc>
          <w:tcPr>
            <w:tcW w:w="1843" w:type="dxa"/>
          </w:tcPr>
          <w:p w14:paraId="0A834762" w14:textId="299E7783" w:rsidR="000778C6" w:rsidRDefault="00EA4C3D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EA4C3D">
              <w:rPr>
                <w:rFonts w:ascii="맑은 고딕" w:hAnsi="맑은 고딕"/>
                <w:sz w:val="18"/>
              </w:rPr>
              <w:t>CGConfigCode</w:t>
            </w:r>
          </w:p>
        </w:tc>
        <w:tc>
          <w:tcPr>
            <w:tcW w:w="5547" w:type="dxa"/>
          </w:tcPr>
          <w:p w14:paraId="695635DE" w14:textId="5D9245CD" w:rsidR="000778C6" w:rsidRDefault="00EA4C3D" w:rsidP="00B87CFB">
            <w:pPr>
              <w:rPr>
                <w:rFonts w:ascii="맑은 고딕" w:hAnsi="맑은 고딕"/>
                <w:sz w:val="18"/>
              </w:rPr>
            </w:pPr>
            <w:r w:rsidRPr="00EA4C3D">
              <w:rPr>
                <w:rFonts w:asciiTheme="minorEastAsia" w:eastAsiaTheme="minorEastAsia" w:hAnsiTheme="minorEastAsia" w:hint="eastAsia"/>
                <w:sz w:val="19"/>
                <w:szCs w:val="19"/>
              </w:rPr>
              <w:t>DB 프러퍼티에 등록된 기간계 업무 CONFIG 정보 조</w:t>
            </w:r>
            <w:r>
              <w:rPr>
                <w:rFonts w:asciiTheme="minorEastAsia" w:eastAsiaTheme="minorEastAsia" w:hAnsiTheme="minorEastAsia" w:hint="eastAsia"/>
                <w:sz w:val="19"/>
                <w:szCs w:val="19"/>
              </w:rPr>
              <w:t>회</w:t>
            </w:r>
          </w:p>
        </w:tc>
      </w:tr>
    </w:tbl>
    <w:p w14:paraId="5FF53A03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5DBF6585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21" w:name="_Toc90889724"/>
      <w:r w:rsidRPr="003C0950">
        <w:rPr>
          <w:rFonts w:hint="eastAsia"/>
        </w:rPr>
        <w:t>메서드</w:t>
      </w:r>
      <w:bookmarkEnd w:id="121"/>
    </w:p>
    <w:p w14:paraId="12A696C1" w14:textId="017E804E" w:rsidR="003C0950" w:rsidRDefault="00EA4C3D" w:rsidP="00EA4C3D">
      <w:pPr>
        <w:pStyle w:val="3"/>
        <w:rPr>
          <w:sz w:val="19"/>
          <w:szCs w:val="19"/>
        </w:rPr>
      </w:pPr>
      <w:bookmarkStart w:id="122" w:name="_Toc90889725"/>
      <w:r>
        <w:rPr>
          <w:rFonts w:hint="eastAsia"/>
          <w:sz w:val="19"/>
          <w:szCs w:val="19"/>
        </w:rPr>
        <w:t>DB프러퍼티 키값 조회</w:t>
      </w:r>
      <w:bookmarkEnd w:id="12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2363C7DE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2C341223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4A8A027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414F766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3D8C432C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45F751E3" w14:textId="02D0F308" w:rsidR="00695E41" w:rsidRDefault="00EA4C3D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3C0D3AD2" w14:textId="7C366A58" w:rsidR="00695E41" w:rsidRDefault="00EA4C3D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EA4C3D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62965D75" w14:textId="42F1EE3B" w:rsidR="00695E41" w:rsidRPr="008C7CE5" w:rsidRDefault="00856B70" w:rsidP="00B87CFB">
            <w:pPr>
              <w:rPr>
                <w:rFonts w:ascii="맑은 고딕" w:hAnsi="맑은 고딕"/>
                <w:sz w:val="18"/>
              </w:rPr>
            </w:pPr>
            <w:r w:rsidRPr="00856B70">
              <w:rPr>
                <w:rFonts w:ascii="맑은 고딕" w:hAnsi="맑은 고딕" w:hint="eastAsia"/>
                <w:sz w:val="18"/>
              </w:rPr>
              <w:t>DB프러퍼티에 등록된 CONFIG 정보 키의 값을</w:t>
            </w:r>
            <w:r>
              <w:rPr>
                <w:rFonts w:ascii="맑은 고딕" w:hAnsi="맑은 고딕" w:hint="eastAsia"/>
                <w:sz w:val="18"/>
              </w:rPr>
              <w:t xml:space="preserve"> 반환하는 정적 메서드</w:t>
            </w:r>
          </w:p>
        </w:tc>
      </w:tr>
      <w:tr w:rsidR="00695E41" w14:paraId="57FFA0E2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F9B784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F021633" w14:textId="4E9A9D0A" w:rsidR="00695E41" w:rsidRDefault="00EA4C3D" w:rsidP="00EA4C3D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7E1A74CC" w14:textId="41027835" w:rsidR="00695E41" w:rsidRDefault="00982161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DB프러퍼티 그룹 코드</w:t>
            </w:r>
          </w:p>
        </w:tc>
      </w:tr>
      <w:tr w:rsidR="00695E41" w14:paraId="680E0AAE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4CBD1CD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A3C54D4" w14:textId="1C877834" w:rsidR="00695E41" w:rsidRDefault="00EA4C3D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78F1B11" w14:textId="16CA6E69" w:rsidR="00695E41" w:rsidRDefault="00982161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DB프러퍼티 키</w:t>
            </w:r>
          </w:p>
        </w:tc>
      </w:tr>
      <w:tr w:rsidR="00695E41" w14:paraId="2CC6DF7B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DBC9531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46B46CCA" w14:textId="141B2821" w:rsidR="00695E41" w:rsidRDefault="00EA4C3D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2BE621E" w14:textId="6EFA6DDC" w:rsidR="00695E41" w:rsidRDefault="00982161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DB프러퍼티 키값</w:t>
            </w:r>
          </w:p>
        </w:tc>
      </w:tr>
      <w:tr w:rsidR="00695E41" w14:paraId="41DE1D2E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4784F91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76915E5D" w14:textId="3C7D8B30" w:rsidR="00695E41" w:rsidRPr="00873687" w:rsidRDefault="00982161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strDownFilePath = </w:t>
            </w:r>
            <w:r w:rsidRPr="00EA4C3D">
              <w:rPr>
                <w:rFonts w:ascii="맑은 고딕" w:hAnsi="맑은 고딕"/>
                <w:sz w:val="18"/>
              </w:rPr>
              <w:t>CGConfigCode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EA4C3D">
              <w:rPr>
                <w:rFonts w:ascii="맑은 고딕" w:hAnsi="맑은 고딕"/>
                <w:sz w:val="18"/>
              </w:rPr>
              <w:t>getCodeValue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CG_CONFIG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 w:rsidRPr="00982161">
              <w:rPr>
                <w:rFonts w:ascii="맑은 고딕" w:hAnsi="맑은 고딕"/>
                <w:sz w:val="18"/>
              </w:rPr>
              <w:t>file.fileDownloadPath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72888788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AC46650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5B95F948" w14:textId="77777777" w:rsidR="000C5B64" w:rsidRPr="002C0BBE" w:rsidRDefault="000C5B64" w:rsidP="002C0BBE">
      <w:pPr>
        <w:pStyle w:val="1"/>
        <w:jc w:val="left"/>
      </w:pPr>
      <w:bookmarkStart w:id="123" w:name="_Toc90889726"/>
      <w:r w:rsidRPr="002C0BBE">
        <w:t>CGDeptBusinessDateCode</w:t>
      </w:r>
      <w:bookmarkEnd w:id="123"/>
    </w:p>
    <w:p w14:paraId="1BF2321F" w14:textId="6E54C065" w:rsidR="003C0950" w:rsidRDefault="00FB59E8" w:rsidP="003C0950">
      <w:pPr>
        <w:spacing w:line="320" w:lineRule="atLeast"/>
        <w:ind w:right="261"/>
        <w:rPr>
          <w:rFonts w:hint="eastAsia"/>
          <w:sz w:val="19"/>
          <w:szCs w:val="19"/>
        </w:rPr>
      </w:pPr>
      <w:r w:rsidRPr="003208D1">
        <w:rPr>
          <w:rFonts w:asciiTheme="minorEastAsia" w:eastAsiaTheme="minorEastAsia" w:hAnsiTheme="minorEastAsia" w:hint="eastAsia"/>
          <w:sz w:val="19"/>
          <w:szCs w:val="19"/>
        </w:rPr>
        <w:t>AS-IS 에서 사용하던 부서 영업일자를 조회하는 클래스로서 TO-BE환경에 맞게 수정된 클래스</w:t>
      </w:r>
    </w:p>
    <w:p w14:paraId="53DD8AE5" w14:textId="77777777" w:rsidR="00FB59E8" w:rsidRDefault="00FB59E8" w:rsidP="003C0950">
      <w:pPr>
        <w:spacing w:line="320" w:lineRule="atLeast"/>
        <w:ind w:right="261"/>
        <w:rPr>
          <w:sz w:val="19"/>
          <w:szCs w:val="19"/>
        </w:rPr>
      </w:pPr>
    </w:p>
    <w:p w14:paraId="35799818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24" w:name="_Toc90889727"/>
      <w:r w:rsidRPr="003C0950">
        <w:rPr>
          <w:rFonts w:hint="eastAsia"/>
        </w:rPr>
        <w:t>클래스</w:t>
      </w:r>
      <w:bookmarkEnd w:id="12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2348"/>
        <w:gridCol w:w="5024"/>
      </w:tblGrid>
      <w:tr w:rsidR="000778C6" w14:paraId="7B1E7BDD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3C0A8335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A585713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2A117767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5E569D40" w14:textId="77777777" w:rsidTr="00B87CFB">
        <w:trPr>
          <w:trHeight w:val="306"/>
        </w:trPr>
        <w:tc>
          <w:tcPr>
            <w:tcW w:w="2410" w:type="dxa"/>
          </w:tcPr>
          <w:p w14:paraId="5B82B822" w14:textId="6841A819" w:rsidR="000778C6" w:rsidRDefault="003208D1" w:rsidP="00B87CFB">
            <w:pPr>
              <w:rPr>
                <w:rFonts w:ascii="맑은 고딕" w:hAnsi="맑은 고딕"/>
                <w:sz w:val="18"/>
              </w:rPr>
            </w:pPr>
            <w:r w:rsidRPr="003208D1">
              <w:rPr>
                <w:rFonts w:ascii="맑은 고딕" w:hAnsi="맑은 고딕"/>
                <w:sz w:val="18"/>
              </w:rPr>
              <w:t>com.inswave.ext.cg.util.code</w:t>
            </w:r>
          </w:p>
        </w:tc>
        <w:tc>
          <w:tcPr>
            <w:tcW w:w="1843" w:type="dxa"/>
          </w:tcPr>
          <w:p w14:paraId="40DECAF1" w14:textId="298FB5E3" w:rsidR="000778C6" w:rsidRDefault="003208D1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3208D1">
              <w:rPr>
                <w:rFonts w:ascii="맑은 고딕" w:hAnsi="맑은 고딕"/>
                <w:sz w:val="18"/>
              </w:rPr>
              <w:t>CGDeptBusinessDateCode</w:t>
            </w:r>
          </w:p>
        </w:tc>
        <w:tc>
          <w:tcPr>
            <w:tcW w:w="5547" w:type="dxa"/>
          </w:tcPr>
          <w:p w14:paraId="3E1C4A2E" w14:textId="4BB9AF1A" w:rsidR="000778C6" w:rsidRDefault="003208D1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부서의 영업일자를 반환하는 정적 클래스</w:t>
            </w:r>
          </w:p>
        </w:tc>
      </w:tr>
    </w:tbl>
    <w:p w14:paraId="14CC997A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08289F1C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196CBB15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25" w:name="_Toc90889728"/>
      <w:r w:rsidRPr="003C0950">
        <w:rPr>
          <w:rFonts w:hint="eastAsia"/>
        </w:rPr>
        <w:lastRenderedPageBreak/>
        <w:t>메서드</w:t>
      </w:r>
      <w:bookmarkEnd w:id="125"/>
    </w:p>
    <w:p w14:paraId="7B51DA29" w14:textId="1CDD9F64" w:rsidR="003C0950" w:rsidRDefault="00A67D42" w:rsidP="00CA759E">
      <w:pPr>
        <w:pStyle w:val="3"/>
        <w:rPr>
          <w:sz w:val="19"/>
          <w:szCs w:val="19"/>
        </w:rPr>
      </w:pPr>
      <w:bookmarkStart w:id="126" w:name="_Toc90889729"/>
      <w:r>
        <w:rPr>
          <w:rFonts w:hint="eastAsia"/>
          <w:sz w:val="19"/>
          <w:szCs w:val="19"/>
        </w:rPr>
        <w:t>영업일 문자열</w:t>
      </w:r>
      <w:bookmarkEnd w:id="12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670295F4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73A2C57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DC3D6D4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D1558F5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0D68289F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693FA182" w14:textId="6C6F2347" w:rsidR="00695E41" w:rsidRDefault="00A67D4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4923D955" w14:textId="4E3BDC46" w:rsidR="00695E41" w:rsidRDefault="00A67D42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A67D42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7F557B4D" w14:textId="3726C8B4" w:rsidR="00695E41" w:rsidRPr="008C7CE5" w:rsidRDefault="00A67D42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입력받은 부서의 영업일자를 문자열로 반환하는 정적 메서드</w:t>
            </w:r>
          </w:p>
        </w:tc>
      </w:tr>
      <w:tr w:rsidR="00695E41" w14:paraId="3CB22AE3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6FEB0199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25A9405F" w14:textId="0A5A105B" w:rsidR="00695E41" w:rsidRDefault="00A67D4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91744AA" w14:textId="3889A692" w:rsidR="00695E41" w:rsidRDefault="00CA759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코드그룹 </w:t>
            </w:r>
            <w:r>
              <w:rPr>
                <w:rFonts w:ascii="맑은 고딕" w:hAnsi="맑은 고딕" w:hint="eastAsia"/>
                <w:sz w:val="18"/>
              </w:rPr>
              <w:t xml:space="preserve">(고정입력 : </w:t>
            </w:r>
            <w:r>
              <w:rPr>
                <w:rFonts w:ascii="맑은 고딕" w:hAnsi="맑은 고딕"/>
                <w:sz w:val="18"/>
              </w:rPr>
              <w:t>“</w:t>
            </w:r>
            <w:r w:rsidRPr="00CA759E">
              <w:rPr>
                <w:rFonts w:ascii="맑은 고딕" w:hAnsi="맑은 고딕"/>
                <w:sz w:val="18"/>
              </w:rPr>
              <w:t>CG_BZDD</w:t>
            </w:r>
            <w:r w:rsidRPr="00CA759E">
              <w:rPr>
                <w:rFonts w:ascii="맑은 고딕" w:hAnsi="맑은 고딕" w:hint="eastAsia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")</w:t>
            </w:r>
          </w:p>
        </w:tc>
      </w:tr>
      <w:tr w:rsidR="00695E41" w14:paraId="1847507C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A242D58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78EC4B80" w14:textId="3C323AD7" w:rsidR="00695E41" w:rsidRDefault="00A67D4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1C197918" w14:textId="3EF246D1" w:rsidR="00695E41" w:rsidRDefault="00CA759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부서코드</w:t>
            </w:r>
          </w:p>
        </w:tc>
      </w:tr>
      <w:tr w:rsidR="00695E41" w14:paraId="55275CB8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2E75275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7F5308D3" w14:textId="6E082464" w:rsidR="00695E41" w:rsidRDefault="00A67D42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F867AF2" w14:textId="7EB1661C" w:rsidR="00695E41" w:rsidRDefault="00CA759E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영업일자 문자열</w:t>
            </w:r>
          </w:p>
        </w:tc>
      </w:tr>
      <w:tr w:rsidR="00695E41" w14:paraId="319C9EDE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21CF1A2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B6EB82F" w14:textId="516D4486" w:rsidR="00695E41" w:rsidRPr="00873687" w:rsidRDefault="00CA759E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strBzDate = </w:t>
            </w:r>
            <w:r w:rsidRPr="003208D1">
              <w:rPr>
                <w:rFonts w:ascii="맑은 고딕" w:hAnsi="맑은 고딕"/>
                <w:sz w:val="18"/>
              </w:rPr>
              <w:t>CGDeptBusinessDateCode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A67D42">
              <w:rPr>
                <w:rFonts w:ascii="맑은 고딕" w:hAnsi="맑은 고딕"/>
                <w:sz w:val="18"/>
              </w:rPr>
              <w:t>getCodeValue</w:t>
            </w:r>
            <w:r>
              <w:rPr>
                <w:rFonts w:ascii="맑은 고딕" w:hAnsi="맑은 고딕" w:hint="eastAsia"/>
                <w:sz w:val="18"/>
              </w:rPr>
              <w:t xml:space="preserve"> 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CG_BZDD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 w:rsidRPr="00CA759E">
              <w:rPr>
                <w:rFonts w:ascii="맑은 고딕" w:hAnsi="맑은 고딕"/>
                <w:sz w:val="18"/>
              </w:rPr>
              <w:t>11700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2389207D" w14:textId="77777777" w:rsidR="000C5B64" w:rsidRDefault="000C5B64" w:rsidP="001A5B23">
      <w:pPr>
        <w:spacing w:line="320" w:lineRule="atLeast"/>
        <w:ind w:right="261"/>
        <w:rPr>
          <w:rFonts w:hint="eastAsia"/>
          <w:sz w:val="19"/>
          <w:szCs w:val="19"/>
        </w:rPr>
      </w:pPr>
    </w:p>
    <w:p w14:paraId="4BE31E75" w14:textId="373AFEE6" w:rsidR="00A67D42" w:rsidRDefault="00A67D42" w:rsidP="00CA759E">
      <w:pPr>
        <w:pStyle w:val="3"/>
        <w:rPr>
          <w:sz w:val="19"/>
          <w:szCs w:val="19"/>
        </w:rPr>
      </w:pPr>
      <w:bookmarkStart w:id="127" w:name="_Toc90889730"/>
      <w:r>
        <w:rPr>
          <w:rFonts w:hint="eastAsia"/>
          <w:sz w:val="19"/>
          <w:szCs w:val="19"/>
        </w:rPr>
        <w:t>영업일VO</w:t>
      </w:r>
      <w:bookmarkEnd w:id="12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A67D42" w14:paraId="4B2306E7" w14:textId="77777777" w:rsidTr="00461711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5F27AF1D" w14:textId="77777777" w:rsidR="00A67D42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075E107" w14:textId="77777777" w:rsidR="00A67D42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154675D4" w14:textId="77777777" w:rsidR="00A67D42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A67D42" w14:paraId="6B7A479D" w14:textId="77777777" w:rsidTr="00461711">
        <w:trPr>
          <w:trHeight w:val="306"/>
        </w:trPr>
        <w:tc>
          <w:tcPr>
            <w:tcW w:w="1276" w:type="dxa"/>
            <w:vAlign w:val="center"/>
          </w:tcPr>
          <w:p w14:paraId="19CCB14C" w14:textId="7EA94902" w:rsidR="00A67D42" w:rsidRDefault="00A67D42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5CBA813B" w14:textId="4158E51B" w:rsidR="00A67D42" w:rsidRDefault="00A67D42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A67D42">
              <w:rPr>
                <w:rFonts w:ascii="맑은 고딕" w:hAnsi="맑은 고딕"/>
                <w:sz w:val="18"/>
              </w:rPr>
              <w:t>getCodeValueObject</w:t>
            </w:r>
          </w:p>
        </w:tc>
        <w:tc>
          <w:tcPr>
            <w:tcW w:w="6539" w:type="dxa"/>
          </w:tcPr>
          <w:p w14:paraId="79FC9F5A" w14:textId="3D2EC882" w:rsidR="00A67D42" w:rsidRPr="008C7CE5" w:rsidRDefault="00A67D42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입력받은 부서의 영업일자를 </w:t>
            </w:r>
            <w:r w:rsidRPr="00A67D42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>로</w:t>
            </w:r>
            <w:r>
              <w:rPr>
                <w:rFonts w:ascii="맑은 고딕" w:hAnsi="맑은 고딕" w:hint="eastAsia"/>
                <w:sz w:val="18"/>
              </w:rPr>
              <w:t xml:space="preserve"> 반환하는 정적 메서드</w:t>
            </w:r>
          </w:p>
        </w:tc>
      </w:tr>
      <w:tr w:rsidR="00A67D42" w14:paraId="2795145F" w14:textId="77777777" w:rsidTr="00461711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D1A3EE8" w14:textId="77777777" w:rsidR="00A67D42" w:rsidRPr="001D064C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2EC2147" w14:textId="49690BCF" w:rsidR="00A67D42" w:rsidRDefault="00A67D42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7C54FD9" w14:textId="23362801" w:rsidR="00A67D42" w:rsidRDefault="00CA759E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코드그룹 (고정입력 : </w:t>
            </w:r>
            <w:r>
              <w:rPr>
                <w:rFonts w:ascii="맑은 고딕" w:hAnsi="맑은 고딕"/>
                <w:sz w:val="18"/>
              </w:rPr>
              <w:t>“</w:t>
            </w:r>
            <w:r w:rsidRPr="00CA759E">
              <w:rPr>
                <w:rFonts w:ascii="맑은 고딕" w:hAnsi="맑은 고딕"/>
                <w:sz w:val="18"/>
              </w:rPr>
              <w:t>CG_BZDD</w:t>
            </w:r>
            <w:r w:rsidRPr="00CA759E">
              <w:rPr>
                <w:rFonts w:ascii="맑은 고딕" w:hAnsi="맑은 고딕" w:hint="eastAsia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")</w:t>
            </w:r>
          </w:p>
        </w:tc>
      </w:tr>
      <w:tr w:rsidR="00A67D42" w14:paraId="79C667A6" w14:textId="77777777" w:rsidTr="00461711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1D3B5782" w14:textId="77777777" w:rsidR="00A67D42" w:rsidRPr="001D064C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0898C549" w14:textId="5DF6EB39" w:rsidR="00A67D42" w:rsidRDefault="00A67D42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7D537B1" w14:textId="7FF63A9A" w:rsidR="00A67D42" w:rsidRDefault="00CA759E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부서코드</w:t>
            </w:r>
          </w:p>
        </w:tc>
      </w:tr>
      <w:tr w:rsidR="00A67D42" w14:paraId="71A31B99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835027" w14:textId="77777777" w:rsidR="00A67D42" w:rsidRPr="001D064C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07A6C3F5" w14:textId="482C857B" w:rsidR="00A67D42" w:rsidRDefault="00A67D42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A67D42">
              <w:rPr>
                <w:rFonts w:ascii="맑은 고딕" w:hAnsi="맑은 고딕"/>
                <w:sz w:val="18"/>
              </w:rPr>
              <w:t>CgAppCodeVo</w:t>
            </w:r>
          </w:p>
        </w:tc>
        <w:tc>
          <w:tcPr>
            <w:tcW w:w="6539" w:type="dxa"/>
          </w:tcPr>
          <w:p w14:paraId="23B8550A" w14:textId="5095ACFE" w:rsidR="00A67D42" w:rsidRDefault="00CA759E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영업일자 VO</w:t>
            </w:r>
          </w:p>
        </w:tc>
      </w:tr>
      <w:tr w:rsidR="00A67D42" w14:paraId="22F5D46D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66BAEA" w14:textId="77777777" w:rsidR="00A67D42" w:rsidRPr="001D064C" w:rsidRDefault="00A67D42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151D5FED" w14:textId="555CD014" w:rsidR="00A67D42" w:rsidRPr="00873687" w:rsidRDefault="00CA759E" w:rsidP="00461711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 w:rsidRPr="00A67D42">
              <w:rPr>
                <w:rFonts w:ascii="맑은 고딕" w:hAnsi="맑은 고딕"/>
                <w:sz w:val="18"/>
              </w:rPr>
              <w:t>CgAppCodeVo</w:t>
            </w:r>
            <w:r w:rsidRPr="003208D1">
              <w:rPr>
                <w:rFonts w:ascii="맑은 고딕" w:hAnsi="맑은 고딕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 xml:space="preserve"> bzDateVo = </w:t>
            </w:r>
            <w:r w:rsidRPr="003208D1">
              <w:rPr>
                <w:rFonts w:ascii="맑은 고딕" w:hAnsi="맑은 고딕"/>
                <w:sz w:val="18"/>
              </w:rPr>
              <w:t>CGDeptBusinessDateCode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A67D42">
              <w:rPr>
                <w:rFonts w:ascii="맑은 고딕" w:hAnsi="맑은 고딕"/>
                <w:sz w:val="18"/>
              </w:rPr>
              <w:t>getCodeValueObject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CG_BZDD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 w:rsidRPr="00CA759E">
              <w:rPr>
                <w:rFonts w:ascii="맑은 고딕" w:hAnsi="맑은 고딕"/>
                <w:sz w:val="18"/>
              </w:rPr>
              <w:t>11700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</w:t>
            </w:r>
          </w:p>
        </w:tc>
      </w:tr>
    </w:tbl>
    <w:p w14:paraId="5EB03360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6A8470C7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5E77FCB" w14:textId="77777777" w:rsidR="000C5B64" w:rsidRPr="002C0BBE" w:rsidRDefault="000C5B64" w:rsidP="002C0BBE">
      <w:pPr>
        <w:pStyle w:val="1"/>
        <w:jc w:val="left"/>
      </w:pPr>
      <w:bookmarkStart w:id="128" w:name="_Toc90889731"/>
      <w:r w:rsidRPr="002C0BBE">
        <w:t>CGMsgCode</w:t>
      </w:r>
      <w:bookmarkEnd w:id="128"/>
    </w:p>
    <w:p w14:paraId="0E2B4651" w14:textId="0D6AD3B0" w:rsidR="003C0950" w:rsidRPr="001266CB" w:rsidRDefault="001266CB" w:rsidP="003C0950">
      <w:pPr>
        <w:spacing w:line="320" w:lineRule="atLeast"/>
        <w:ind w:right="261"/>
        <w:rPr>
          <w:rFonts w:asciiTheme="minorEastAsia" w:eastAsiaTheme="minorEastAsia" w:hAnsiTheme="minorEastAsia"/>
          <w:sz w:val="19"/>
          <w:szCs w:val="19"/>
        </w:rPr>
      </w:pPr>
      <w:r w:rsidRPr="001266CB">
        <w:rPr>
          <w:rFonts w:asciiTheme="minorEastAsia" w:eastAsiaTheme="minorEastAsia" w:hAnsiTheme="minorEastAsia" w:hint="eastAsia"/>
          <w:sz w:val="19"/>
          <w:szCs w:val="19"/>
        </w:rPr>
        <w:t>AS-IS에서 메시지 정보를 가져오는 클래스로서 TO-BE환경에 맞게 수정된 클래스</w:t>
      </w:r>
    </w:p>
    <w:p w14:paraId="2D3548CD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29" w:name="_Toc90889732"/>
      <w:r w:rsidRPr="003C0950">
        <w:rPr>
          <w:rFonts w:hint="eastAsia"/>
        </w:rPr>
        <w:t>클래스</w:t>
      </w:r>
      <w:bookmarkEnd w:id="12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841"/>
        <w:gridCol w:w="5531"/>
      </w:tblGrid>
      <w:tr w:rsidR="000778C6" w14:paraId="6C211893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3BDB9896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2798164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3A65BD6F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0E0A3600" w14:textId="77777777" w:rsidTr="00B87CFB">
        <w:trPr>
          <w:trHeight w:val="306"/>
        </w:trPr>
        <w:tc>
          <w:tcPr>
            <w:tcW w:w="2410" w:type="dxa"/>
          </w:tcPr>
          <w:p w14:paraId="4CB8A3A8" w14:textId="33F17C75" w:rsidR="000778C6" w:rsidRDefault="005D390E" w:rsidP="00B87CFB">
            <w:pPr>
              <w:rPr>
                <w:rFonts w:ascii="맑은 고딕" w:hAnsi="맑은 고딕"/>
                <w:sz w:val="18"/>
              </w:rPr>
            </w:pPr>
            <w:r w:rsidRPr="005D390E">
              <w:rPr>
                <w:rFonts w:ascii="맑은 고딕" w:hAnsi="맑은 고딕"/>
                <w:sz w:val="18"/>
              </w:rPr>
              <w:t>com.inswave.ext.cg.util.code</w:t>
            </w:r>
          </w:p>
        </w:tc>
        <w:tc>
          <w:tcPr>
            <w:tcW w:w="1843" w:type="dxa"/>
          </w:tcPr>
          <w:p w14:paraId="626B3F38" w14:textId="734F33BF" w:rsidR="000778C6" w:rsidRDefault="005D390E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5D390E">
              <w:rPr>
                <w:rFonts w:ascii="맑은 고딕" w:hAnsi="맑은 고딕"/>
                <w:sz w:val="18"/>
              </w:rPr>
              <w:t>CGMsgCode</w:t>
            </w:r>
          </w:p>
        </w:tc>
        <w:tc>
          <w:tcPr>
            <w:tcW w:w="5547" w:type="dxa"/>
          </w:tcPr>
          <w:p w14:paraId="4765235B" w14:textId="490AB0F0" w:rsidR="000778C6" w:rsidRDefault="00C869CF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코드에 대한 메시지 내용을 반환하는 클래스</w:t>
            </w:r>
          </w:p>
        </w:tc>
      </w:tr>
    </w:tbl>
    <w:p w14:paraId="7A2CB38E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1FF156BC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30" w:name="_Toc90889733"/>
      <w:r w:rsidRPr="003C0950">
        <w:rPr>
          <w:rFonts w:hint="eastAsia"/>
        </w:rPr>
        <w:t>메서드</w:t>
      </w:r>
      <w:bookmarkEnd w:id="130"/>
    </w:p>
    <w:p w14:paraId="08991F6D" w14:textId="1166B7D7" w:rsidR="003C0950" w:rsidRDefault="0045479A" w:rsidP="0045479A">
      <w:pPr>
        <w:pStyle w:val="3"/>
        <w:rPr>
          <w:sz w:val="19"/>
          <w:szCs w:val="19"/>
        </w:rPr>
      </w:pPr>
      <w:bookmarkStart w:id="131" w:name="_Toc90889734"/>
      <w:r>
        <w:rPr>
          <w:rFonts w:hint="eastAsia"/>
          <w:sz w:val="19"/>
          <w:szCs w:val="19"/>
        </w:rPr>
        <w:t>메시지 문자열</w:t>
      </w:r>
      <w:bookmarkEnd w:id="13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519B54C5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6087828A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9A7C472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44281ADC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3AD90EA9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4F0FE427" w14:textId="32DA98E5" w:rsidR="00695E41" w:rsidRDefault="00553BF5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553BF5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2FB09D29" w14:textId="4ECE9953" w:rsidR="00695E41" w:rsidRDefault="00553BF5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553BF5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6683B899" w14:textId="77777777" w:rsidR="00695E41" w:rsidRDefault="00D1525B" w:rsidP="00B87CFB">
            <w:pPr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입력한 메시지 코드에 대한 메시지 내용을 문자열로 반환하는 정적 메서드</w:t>
            </w:r>
          </w:p>
          <w:p w14:paraId="258A0470" w14:textId="3BB3CB42" w:rsidR="00D1525B" w:rsidRPr="008C7CE5" w:rsidRDefault="00D1525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치환문자 처리는 수행하지 않는다.</w:t>
            </w:r>
          </w:p>
        </w:tc>
      </w:tr>
      <w:tr w:rsidR="00695E41" w14:paraId="0807AE2C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414384C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06C0795B" w14:textId="66DCD4F3" w:rsidR="00695E41" w:rsidRDefault="00553BF5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20FC3EF3" w14:textId="5B4AEC9A" w:rsidR="00695E41" w:rsidRDefault="00D1525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코드그룹 (고정값 입력,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CG_MSG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</w:t>
            </w:r>
          </w:p>
        </w:tc>
      </w:tr>
      <w:tr w:rsidR="00695E41" w14:paraId="4B68968E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9B182CF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9F41B37" w14:textId="40E25946" w:rsidR="00695E41" w:rsidRDefault="00553BF5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4C4C28E" w14:textId="2C6D5A0F" w:rsidR="00695E41" w:rsidRDefault="00D1525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</w:t>
            </w:r>
          </w:p>
        </w:tc>
      </w:tr>
      <w:tr w:rsidR="00695E41" w14:paraId="748D5EB3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6649EAE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5D282B90" w14:textId="2EEDD29F" w:rsidR="00695E41" w:rsidRDefault="00553BF5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691C0F8C" w14:textId="4D3F0BB6" w:rsidR="00695E41" w:rsidRDefault="00D1525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내용 문자열</w:t>
            </w:r>
          </w:p>
        </w:tc>
      </w:tr>
      <w:tr w:rsidR="00695E41" w14:paraId="6E03884A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76E7FE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38840D63" w14:textId="705A9987" w:rsidR="00314838" w:rsidRDefault="00314838" w:rsidP="00B87CFB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// </w:t>
            </w:r>
            <w:r w:rsidRPr="00314838">
              <w:rPr>
                <w:rFonts w:ascii="맑은 고딕" w:hAnsi="맑은 고딕"/>
                <w:sz w:val="18"/>
              </w:rPr>
              <w:t>I19002</w:t>
            </w:r>
            <w:r>
              <w:rPr>
                <w:rFonts w:ascii="맑은 고딕" w:hAnsi="맑은 고딕" w:hint="eastAsia"/>
                <w:sz w:val="18"/>
              </w:rPr>
              <w:t xml:space="preserve"> : </w:t>
            </w:r>
            <w:r w:rsidRPr="00314838">
              <w:rPr>
                <w:rFonts w:ascii="맑은 고딕" w:hAnsi="맑은 고딕" w:hint="eastAsia"/>
                <w:sz w:val="18"/>
              </w:rPr>
              <w:t>사용요청이 완료되었습니다.</w:t>
            </w:r>
          </w:p>
          <w:p w14:paraId="62AEFBEC" w14:textId="6FE17CF7" w:rsidR="00695E41" w:rsidRPr="00873687" w:rsidRDefault="00C869CF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strMsgCont = </w:t>
            </w:r>
            <w:r w:rsidR="00314838" w:rsidRPr="005D390E">
              <w:rPr>
                <w:rFonts w:ascii="맑은 고딕" w:hAnsi="맑은 고딕"/>
                <w:sz w:val="18"/>
              </w:rPr>
              <w:t>CGMsgCode</w:t>
            </w:r>
            <w:r w:rsidR="00314838">
              <w:rPr>
                <w:rFonts w:ascii="맑은 고딕" w:hAnsi="맑은 고딕" w:hint="eastAsia"/>
                <w:sz w:val="18"/>
              </w:rPr>
              <w:t>.</w:t>
            </w:r>
            <w:r w:rsidR="00314838" w:rsidRPr="00553BF5">
              <w:rPr>
                <w:rFonts w:ascii="맑은 고딕" w:hAnsi="맑은 고딕"/>
                <w:sz w:val="18"/>
              </w:rPr>
              <w:t>getCodeValue</w:t>
            </w:r>
            <w:r w:rsidR="00314838">
              <w:rPr>
                <w:rFonts w:ascii="맑은 고딕" w:hAnsi="맑은 고딕" w:hint="eastAsia"/>
                <w:sz w:val="18"/>
              </w:rPr>
              <w:t>(</w:t>
            </w:r>
            <w:r w:rsidR="00314838">
              <w:rPr>
                <w:rFonts w:ascii="맑은 고딕" w:hAnsi="맑은 고딕"/>
                <w:sz w:val="18"/>
              </w:rPr>
              <w:t>“</w:t>
            </w:r>
            <w:r w:rsidR="00314838">
              <w:rPr>
                <w:rFonts w:ascii="맑은 고딕" w:hAnsi="맑은 고딕" w:hint="eastAsia"/>
                <w:sz w:val="18"/>
              </w:rPr>
              <w:t>CG_MSG</w:t>
            </w:r>
            <w:r w:rsidR="00314838">
              <w:rPr>
                <w:rFonts w:ascii="맑은 고딕" w:hAnsi="맑은 고딕"/>
                <w:sz w:val="18"/>
              </w:rPr>
              <w:t>”</w:t>
            </w:r>
            <w:r w:rsidR="00314838">
              <w:rPr>
                <w:rFonts w:ascii="맑은 고딕" w:hAnsi="맑은 고딕" w:hint="eastAsia"/>
                <w:sz w:val="18"/>
              </w:rPr>
              <w:t xml:space="preserve">, </w:t>
            </w:r>
            <w:r w:rsidR="00314838">
              <w:rPr>
                <w:rFonts w:ascii="맑은 고딕" w:hAnsi="맑은 고딕"/>
                <w:sz w:val="18"/>
              </w:rPr>
              <w:t>“</w:t>
            </w:r>
            <w:r w:rsidR="00314838" w:rsidRPr="00314838">
              <w:rPr>
                <w:rFonts w:ascii="맑은 고딕" w:hAnsi="맑은 고딕"/>
                <w:sz w:val="18"/>
              </w:rPr>
              <w:t>I19002</w:t>
            </w:r>
            <w:r w:rsidR="00314838">
              <w:rPr>
                <w:rFonts w:ascii="맑은 고딕" w:hAnsi="맑은 고딕"/>
                <w:sz w:val="18"/>
              </w:rPr>
              <w:t>”</w:t>
            </w:r>
            <w:r w:rsidR="00314838"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4D1E9877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29CBE187" w14:textId="28C15658" w:rsidR="000C5B64" w:rsidRDefault="0045479A" w:rsidP="0045479A">
      <w:pPr>
        <w:pStyle w:val="3"/>
        <w:rPr>
          <w:sz w:val="19"/>
          <w:szCs w:val="19"/>
        </w:rPr>
      </w:pPr>
      <w:bookmarkStart w:id="132" w:name="_Toc90889735"/>
      <w:r>
        <w:rPr>
          <w:rFonts w:hint="eastAsia"/>
          <w:sz w:val="19"/>
          <w:szCs w:val="19"/>
        </w:rPr>
        <w:t>메시지VO</w:t>
      </w:r>
      <w:bookmarkEnd w:id="132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553BF5" w14:paraId="143A37AB" w14:textId="77777777" w:rsidTr="00461711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0AF12F3B" w14:textId="77777777" w:rsidR="00553BF5" w:rsidRDefault="00553BF5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1ADAA58" w14:textId="77777777" w:rsidR="00553BF5" w:rsidRDefault="00553BF5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E6CEFD9" w14:textId="77777777" w:rsidR="00553BF5" w:rsidRDefault="00553BF5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D1525B" w14:paraId="4B965DA4" w14:textId="77777777" w:rsidTr="00461711">
        <w:trPr>
          <w:trHeight w:val="306"/>
        </w:trPr>
        <w:tc>
          <w:tcPr>
            <w:tcW w:w="1276" w:type="dxa"/>
            <w:vAlign w:val="center"/>
          </w:tcPr>
          <w:p w14:paraId="18765AD0" w14:textId="4310BF7F" w:rsidR="00D1525B" w:rsidRDefault="00D1525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553BF5">
              <w:rPr>
                <w:rFonts w:ascii="맑은 고딕" w:hAnsi="맑은 고딕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0F86A02D" w14:textId="7D2DA0E6" w:rsidR="00D1525B" w:rsidRDefault="00D1525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553BF5">
              <w:rPr>
                <w:rFonts w:ascii="맑은 고딕" w:hAnsi="맑은 고딕"/>
                <w:sz w:val="18"/>
              </w:rPr>
              <w:t>getCodeValueObject</w:t>
            </w:r>
          </w:p>
        </w:tc>
        <w:tc>
          <w:tcPr>
            <w:tcW w:w="6539" w:type="dxa"/>
          </w:tcPr>
          <w:p w14:paraId="3ABBA42E" w14:textId="03A06ED6" w:rsidR="00D1525B" w:rsidRPr="008C7CE5" w:rsidRDefault="00D1525B" w:rsidP="0034761D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입력한 메시지 코드에 대한 메시지 내용을</w:t>
            </w:r>
            <w:r w:rsidR="0034761D">
              <w:rPr>
                <w:rFonts w:ascii="맑은 고딕" w:hAnsi="맑은 고딕" w:hint="eastAsia"/>
                <w:sz w:val="18"/>
              </w:rPr>
              <w:t xml:space="preserve"> </w:t>
            </w:r>
            <w:r w:rsidR="0034761D" w:rsidRPr="00553BF5">
              <w:rPr>
                <w:rFonts w:ascii="맑은 고딕" w:hAnsi="맑은 고딕"/>
                <w:sz w:val="18"/>
              </w:rPr>
              <w:t>CgAppCodeVo</w:t>
            </w:r>
            <w:r w:rsidR="0034761D">
              <w:rPr>
                <w:rFonts w:ascii="맑은 고딕" w:hAnsi="맑은 고딕" w:hint="eastAsia"/>
                <w:sz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</w:rPr>
              <w:t>로 반환하는 정적 메서드</w:t>
            </w:r>
            <w:r w:rsidR="0034761D">
              <w:rPr>
                <w:rFonts w:ascii="맑은 고딕" w:hAnsi="맑은 고딕" w:hint="eastAsia"/>
                <w:sz w:val="18"/>
              </w:rPr>
              <w:t xml:space="preserve">  【</w:t>
            </w:r>
            <w:r>
              <w:rPr>
                <w:rFonts w:ascii="맑은 고딕" w:hAnsi="맑은 고딕" w:hint="eastAsia"/>
                <w:sz w:val="18"/>
              </w:rPr>
              <w:t>치환문자 처리는 수행하지 않는다.</w:t>
            </w:r>
            <w:r w:rsidR="0034761D">
              <w:rPr>
                <w:rFonts w:ascii="맑은 고딕" w:hAnsi="맑은 고딕" w:hint="eastAsia"/>
                <w:sz w:val="18"/>
              </w:rPr>
              <w:t xml:space="preserve"> </w:t>
            </w:r>
            <w:r w:rsidR="0034761D">
              <w:rPr>
                <w:rFonts w:ascii="맑은 고딕" w:hAnsi="맑은 고딕" w:hint="eastAsia"/>
                <w:sz w:val="18"/>
              </w:rPr>
              <w:t>】</w:t>
            </w:r>
          </w:p>
        </w:tc>
      </w:tr>
      <w:tr w:rsidR="00D1525B" w14:paraId="7660F16B" w14:textId="77777777" w:rsidTr="00461711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629329C1" w14:textId="77777777" w:rsidR="00D1525B" w:rsidRPr="001D064C" w:rsidRDefault="00D1525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42B5AE66" w14:textId="4687BAF4" w:rsidR="00D1525B" w:rsidRDefault="00D1525B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4EF05E5D" w14:textId="181733E3" w:rsidR="00D1525B" w:rsidRDefault="00D1525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코드그룹 (고정값 입력,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CG_MSG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</w:t>
            </w:r>
          </w:p>
        </w:tc>
      </w:tr>
      <w:tr w:rsidR="00D1525B" w14:paraId="28F58F8C" w14:textId="77777777" w:rsidTr="00461711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01A9BB2" w14:textId="77777777" w:rsidR="00D1525B" w:rsidRPr="001D064C" w:rsidRDefault="00D1525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17D3BEE1" w14:textId="601C0B64" w:rsidR="00D1525B" w:rsidRDefault="00D1525B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</w:t>
            </w:r>
          </w:p>
        </w:tc>
        <w:tc>
          <w:tcPr>
            <w:tcW w:w="6539" w:type="dxa"/>
          </w:tcPr>
          <w:p w14:paraId="314E6E98" w14:textId="4D2E477B" w:rsidR="00D1525B" w:rsidRDefault="00D1525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코드</w:t>
            </w:r>
          </w:p>
        </w:tc>
      </w:tr>
      <w:tr w:rsidR="00D1525B" w14:paraId="7A526840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90C11A" w14:textId="77777777" w:rsidR="00D1525B" w:rsidRPr="001D064C" w:rsidRDefault="00D1525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1F4CFB15" w14:textId="55AA569F" w:rsidR="00D1525B" w:rsidRDefault="00D1525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553BF5">
              <w:rPr>
                <w:rFonts w:ascii="맑은 고딕" w:hAnsi="맑은 고딕"/>
                <w:sz w:val="18"/>
              </w:rPr>
              <w:t>CgAppCodeVo</w:t>
            </w:r>
          </w:p>
        </w:tc>
        <w:tc>
          <w:tcPr>
            <w:tcW w:w="6539" w:type="dxa"/>
          </w:tcPr>
          <w:p w14:paraId="67491909" w14:textId="1DDF756D" w:rsidR="00D1525B" w:rsidRDefault="00D1525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메시지 내용 VO</w:t>
            </w:r>
          </w:p>
        </w:tc>
      </w:tr>
      <w:tr w:rsidR="00D1525B" w14:paraId="4817CB01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76545D" w14:textId="77777777" w:rsidR="00D1525B" w:rsidRPr="001D064C" w:rsidRDefault="00D1525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07DE28E2" w14:textId="77777777" w:rsidR="00D1525B" w:rsidRDefault="00314838" w:rsidP="00461711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 w:rsidRPr="00553BF5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 xml:space="preserve"> msgVo = </w:t>
            </w:r>
            <w:r w:rsidRPr="005D390E">
              <w:rPr>
                <w:rFonts w:ascii="맑은 고딕" w:hAnsi="맑은 고딕"/>
                <w:sz w:val="18"/>
              </w:rPr>
              <w:t>CGMsgCode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553BF5">
              <w:rPr>
                <w:rFonts w:ascii="맑은 고딕" w:hAnsi="맑은 고딕"/>
                <w:sz w:val="18"/>
              </w:rPr>
              <w:t xml:space="preserve"> </w:t>
            </w:r>
            <w:r w:rsidRPr="00553BF5">
              <w:rPr>
                <w:rFonts w:ascii="맑은 고딕" w:hAnsi="맑은 고딕"/>
                <w:sz w:val="18"/>
              </w:rPr>
              <w:t>getCodeValueObject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CG_MSG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 xml:space="preserve">, </w:t>
            </w:r>
            <w:r>
              <w:rPr>
                <w:rFonts w:ascii="맑은 고딕" w:hAnsi="맑은 고딕"/>
                <w:sz w:val="18"/>
              </w:rPr>
              <w:t>“</w:t>
            </w:r>
            <w:r w:rsidRPr="00314838">
              <w:rPr>
                <w:rFonts w:ascii="맑은 고딕" w:hAnsi="맑은 고딕"/>
                <w:sz w:val="18"/>
              </w:rPr>
              <w:t>I19002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  <w:r>
              <w:rPr>
                <w:rFonts w:ascii="맑은 고딕" w:hAnsi="맑은 고딕" w:hint="eastAsia"/>
                <w:sz w:val="18"/>
              </w:rPr>
              <w:t xml:space="preserve"> </w:t>
            </w:r>
          </w:p>
          <w:p w14:paraId="448F4A07" w14:textId="7DCA6C7D" w:rsidR="00314838" w:rsidRPr="00873687" w:rsidRDefault="00314838" w:rsidP="00461711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 strMsgCont = msgVo..get</w:t>
            </w:r>
            <w:r>
              <w:t xml:space="preserve"> </w:t>
            </w:r>
            <w:r w:rsidRPr="00314838">
              <w:rPr>
                <w:rFonts w:ascii="맑은 고딕" w:hAnsi="맑은 고딕"/>
                <w:sz w:val="18"/>
              </w:rPr>
              <w:t>getCmn_cdvl_nm</w:t>
            </w:r>
            <w:r>
              <w:rPr>
                <w:rFonts w:ascii="맑은 고딕" w:hAnsi="맑은 고딕" w:hint="eastAsia"/>
                <w:sz w:val="18"/>
              </w:rPr>
              <w:t>();</w:t>
            </w:r>
          </w:p>
        </w:tc>
      </w:tr>
    </w:tbl>
    <w:p w14:paraId="0D97B8C9" w14:textId="70D3220B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A85F116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F7EC197" w14:textId="77777777" w:rsidR="000C5B64" w:rsidRPr="002C0BBE" w:rsidRDefault="000C5B64" w:rsidP="002C0BBE">
      <w:pPr>
        <w:pStyle w:val="1"/>
        <w:jc w:val="left"/>
      </w:pPr>
      <w:bookmarkStart w:id="133" w:name="_Toc90889736"/>
      <w:r w:rsidRPr="002C0BBE">
        <w:t>CGPropertiesCode</w:t>
      </w:r>
      <w:bookmarkEnd w:id="133"/>
    </w:p>
    <w:p w14:paraId="755743C1" w14:textId="75B9C725" w:rsidR="003C0950" w:rsidRPr="00504937" w:rsidRDefault="00504937" w:rsidP="003C0950">
      <w:pPr>
        <w:spacing w:line="320" w:lineRule="atLeast"/>
        <w:ind w:right="261"/>
        <w:rPr>
          <w:rFonts w:asciiTheme="minorEastAsia" w:eastAsiaTheme="minorEastAsia" w:hAnsiTheme="minorEastAsia" w:hint="eastAsia"/>
          <w:sz w:val="19"/>
          <w:szCs w:val="19"/>
        </w:rPr>
      </w:pPr>
      <w:r w:rsidRPr="00504937">
        <w:rPr>
          <w:rFonts w:asciiTheme="minorEastAsia" w:eastAsiaTheme="minorEastAsia" w:hAnsiTheme="minorEastAsia" w:hint="eastAsia"/>
          <w:sz w:val="19"/>
          <w:szCs w:val="19"/>
        </w:rPr>
        <w:t xml:space="preserve">AS-IS에서 </w:t>
      </w:r>
      <w:r w:rsidRPr="00504937">
        <w:rPr>
          <w:rFonts w:asciiTheme="minorEastAsia" w:eastAsiaTheme="minorEastAsia" w:hAnsiTheme="minorEastAsia"/>
          <w:sz w:val="19"/>
          <w:szCs w:val="19"/>
        </w:rPr>
        <w:t>ZCO_BZNS_SYS_SETT_INFO</w:t>
      </w:r>
      <w:r w:rsidRPr="00504937">
        <w:rPr>
          <w:rFonts w:asciiTheme="minorEastAsia" w:eastAsiaTheme="minorEastAsia" w:hAnsiTheme="minorEastAsia" w:hint="eastAsia"/>
          <w:sz w:val="19"/>
          <w:szCs w:val="19"/>
        </w:rPr>
        <w:t xml:space="preserve"> 테이블에 등록된 프러퍼티 정보를 조회하는 클래스로서 TO-BE환경에 맞게 수정된 클래스</w:t>
      </w:r>
    </w:p>
    <w:p w14:paraId="039AD358" w14:textId="77777777" w:rsidR="00504937" w:rsidRDefault="00504937" w:rsidP="003C0950">
      <w:pPr>
        <w:spacing w:line="320" w:lineRule="atLeast"/>
        <w:ind w:right="261"/>
        <w:rPr>
          <w:sz w:val="19"/>
          <w:szCs w:val="19"/>
        </w:rPr>
      </w:pPr>
    </w:p>
    <w:p w14:paraId="2FCF34EE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34" w:name="_Toc90889737"/>
      <w:r w:rsidRPr="003C0950">
        <w:rPr>
          <w:rFonts w:hint="eastAsia"/>
        </w:rPr>
        <w:t>클래스</w:t>
      </w:r>
      <w:bookmarkEnd w:id="134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842"/>
        <w:gridCol w:w="5530"/>
      </w:tblGrid>
      <w:tr w:rsidR="000778C6" w14:paraId="6AE1C5CD" w14:textId="77777777" w:rsidTr="00B87CFB">
        <w:trPr>
          <w:trHeight w:val="306"/>
        </w:trPr>
        <w:tc>
          <w:tcPr>
            <w:tcW w:w="2410" w:type="dxa"/>
            <w:shd w:val="clear" w:color="auto" w:fill="D9D9D9" w:themeFill="background1" w:themeFillShade="D9"/>
          </w:tcPr>
          <w:p w14:paraId="38C64C9B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Package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A75AF66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Class</w:t>
            </w:r>
          </w:p>
        </w:tc>
        <w:tc>
          <w:tcPr>
            <w:tcW w:w="5547" w:type="dxa"/>
            <w:shd w:val="clear" w:color="auto" w:fill="D9D9D9" w:themeFill="background1" w:themeFillShade="D9"/>
          </w:tcPr>
          <w:p w14:paraId="7FD6B4C4" w14:textId="77777777" w:rsidR="000778C6" w:rsidRDefault="000778C6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778C6" w14:paraId="5EF43460" w14:textId="77777777" w:rsidTr="00B87CFB">
        <w:trPr>
          <w:trHeight w:val="306"/>
        </w:trPr>
        <w:tc>
          <w:tcPr>
            <w:tcW w:w="2410" w:type="dxa"/>
          </w:tcPr>
          <w:p w14:paraId="726E3A63" w14:textId="5418FC75" w:rsidR="000778C6" w:rsidRDefault="00990051" w:rsidP="00B87CFB">
            <w:pPr>
              <w:rPr>
                <w:rFonts w:ascii="맑은 고딕" w:hAnsi="맑은 고딕"/>
                <w:sz w:val="18"/>
              </w:rPr>
            </w:pPr>
            <w:r w:rsidRPr="00990051">
              <w:rPr>
                <w:rFonts w:ascii="맑은 고딕" w:hAnsi="맑은 고딕"/>
                <w:sz w:val="18"/>
              </w:rPr>
              <w:t>com.inswave.ext.cg.util.code</w:t>
            </w:r>
          </w:p>
        </w:tc>
        <w:tc>
          <w:tcPr>
            <w:tcW w:w="1843" w:type="dxa"/>
          </w:tcPr>
          <w:p w14:paraId="09C2DDFB" w14:textId="31BCEAA4" w:rsidR="000778C6" w:rsidRDefault="00990051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990051">
              <w:rPr>
                <w:rFonts w:ascii="맑은 고딕" w:hAnsi="맑은 고딕"/>
                <w:sz w:val="18"/>
              </w:rPr>
              <w:t>CGPropertiesCode</w:t>
            </w:r>
          </w:p>
        </w:tc>
        <w:tc>
          <w:tcPr>
            <w:tcW w:w="5547" w:type="dxa"/>
          </w:tcPr>
          <w:p w14:paraId="13CA9CF6" w14:textId="19D2BE08" w:rsidR="000778C6" w:rsidRDefault="00D906C6" w:rsidP="00B87CFB">
            <w:pPr>
              <w:rPr>
                <w:rFonts w:ascii="맑은 고딕" w:hAnsi="맑은 고딕"/>
                <w:sz w:val="18"/>
              </w:rPr>
            </w:pPr>
            <w:r w:rsidRPr="00D906C6">
              <w:rPr>
                <w:rFonts w:ascii="맑은 고딕" w:hAnsi="맑은 고딕"/>
                <w:sz w:val="18"/>
              </w:rPr>
              <w:t>ZCO_BZNS_SYS_SETT_INFO</w:t>
            </w:r>
            <w:r w:rsidRPr="00D906C6">
              <w:rPr>
                <w:rFonts w:ascii="맑은 고딕" w:hAnsi="맑은 고딕" w:hint="eastAsia"/>
                <w:sz w:val="18"/>
              </w:rPr>
              <w:t xml:space="preserve"> 테이블에 등록된 프러퍼티 정보를 조회</w:t>
            </w:r>
            <w:r w:rsidRPr="00D906C6">
              <w:rPr>
                <w:rFonts w:ascii="맑은 고딕" w:hAnsi="맑은 고딕" w:hint="eastAsia"/>
                <w:sz w:val="18"/>
              </w:rPr>
              <w:t>.</w:t>
            </w:r>
          </w:p>
        </w:tc>
      </w:tr>
    </w:tbl>
    <w:p w14:paraId="7DE5A955" w14:textId="77777777" w:rsidR="003C0950" w:rsidRDefault="003C0950" w:rsidP="003C0950">
      <w:pPr>
        <w:spacing w:line="320" w:lineRule="atLeast"/>
        <w:ind w:right="261"/>
        <w:rPr>
          <w:sz w:val="19"/>
          <w:szCs w:val="19"/>
        </w:rPr>
      </w:pPr>
    </w:p>
    <w:p w14:paraId="6E9E1724" w14:textId="77777777" w:rsidR="003C0950" w:rsidRPr="003C0950" w:rsidRDefault="003C0950" w:rsidP="003C0950">
      <w:pPr>
        <w:pStyle w:val="2"/>
        <w:tabs>
          <w:tab w:val="num" w:pos="851"/>
        </w:tabs>
        <w:ind w:left="851" w:hanging="851"/>
        <w:jc w:val="left"/>
      </w:pPr>
      <w:bookmarkStart w:id="135" w:name="_Toc90889738"/>
      <w:r w:rsidRPr="003C0950">
        <w:rPr>
          <w:rFonts w:hint="eastAsia"/>
        </w:rPr>
        <w:t>메서드</w:t>
      </w:r>
      <w:bookmarkEnd w:id="135"/>
    </w:p>
    <w:p w14:paraId="41EAA442" w14:textId="54980E1D" w:rsidR="003C0950" w:rsidRDefault="00441CBB" w:rsidP="00441CBB">
      <w:pPr>
        <w:pStyle w:val="3"/>
        <w:rPr>
          <w:sz w:val="19"/>
          <w:szCs w:val="19"/>
        </w:rPr>
      </w:pPr>
      <w:bookmarkStart w:id="136" w:name="_Toc90889739"/>
      <w:r>
        <w:rPr>
          <w:rFonts w:hint="eastAsia"/>
          <w:sz w:val="19"/>
          <w:szCs w:val="19"/>
        </w:rPr>
        <w:t>프러퍼키 값</w:t>
      </w:r>
      <w:bookmarkEnd w:id="13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695E41" w14:paraId="59FAC5C2" w14:textId="77777777" w:rsidTr="00B87CFB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18906CE1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ADC016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FAF0FB7" w14:textId="77777777" w:rsidR="00695E41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695E41" w14:paraId="46213FE5" w14:textId="77777777" w:rsidTr="00B87CFB">
        <w:trPr>
          <w:trHeight w:val="306"/>
        </w:trPr>
        <w:tc>
          <w:tcPr>
            <w:tcW w:w="1276" w:type="dxa"/>
            <w:vAlign w:val="center"/>
          </w:tcPr>
          <w:p w14:paraId="04817AFF" w14:textId="0DC33AD1" w:rsidR="00695E41" w:rsidRDefault="00C11245" w:rsidP="00B87CFB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7658421B" w14:textId="7F3D7D84" w:rsidR="00695E41" w:rsidRDefault="00C11245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getCodeValue</w:t>
            </w:r>
          </w:p>
        </w:tc>
        <w:tc>
          <w:tcPr>
            <w:tcW w:w="6539" w:type="dxa"/>
          </w:tcPr>
          <w:p w14:paraId="32ECEBDD" w14:textId="77D86AE3" w:rsidR="00695E41" w:rsidRPr="008C7CE5" w:rsidRDefault="00F353D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키의 값을 문자열로 반환하는 정적 메서드</w:t>
            </w:r>
          </w:p>
        </w:tc>
      </w:tr>
      <w:tr w:rsidR="00695E41" w14:paraId="38D5836F" w14:textId="77777777" w:rsidTr="00B87CFB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49D2064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AF05AE5" w14:textId="48EA9C5F" w:rsidR="00695E41" w:rsidRDefault="00C11245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String</w:t>
            </w:r>
          </w:p>
        </w:tc>
        <w:tc>
          <w:tcPr>
            <w:tcW w:w="6539" w:type="dxa"/>
          </w:tcPr>
          <w:p w14:paraId="11DBD05F" w14:textId="0426D78E" w:rsidR="00695E41" w:rsidRDefault="00F353D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코드구분 값 (고정값 입력 :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CG_PROPERTIES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</w:t>
            </w:r>
          </w:p>
        </w:tc>
      </w:tr>
      <w:tr w:rsidR="00695E41" w14:paraId="542A2A18" w14:textId="77777777" w:rsidTr="00B87CFB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722018A1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45DDA7D" w14:textId="70A8DB02" w:rsidR="00695E41" w:rsidRDefault="00C11245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String</w:t>
            </w:r>
          </w:p>
        </w:tc>
        <w:tc>
          <w:tcPr>
            <w:tcW w:w="6539" w:type="dxa"/>
          </w:tcPr>
          <w:p w14:paraId="2F93CCF2" w14:textId="0E8260D7" w:rsidR="00695E41" w:rsidRDefault="00F353D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키</w:t>
            </w:r>
          </w:p>
        </w:tc>
      </w:tr>
      <w:tr w:rsidR="00695E41" w14:paraId="1B5A4839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9DADD0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6C21EF42" w14:textId="3DD75D07" w:rsidR="00695E41" w:rsidRDefault="00C11245" w:rsidP="00B87CFB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String</w:t>
            </w:r>
          </w:p>
        </w:tc>
        <w:tc>
          <w:tcPr>
            <w:tcW w:w="6539" w:type="dxa"/>
          </w:tcPr>
          <w:p w14:paraId="6CE4A9FD" w14:textId="1035F4D0" w:rsidR="00695E41" w:rsidRDefault="00F353DB" w:rsidP="00B87CFB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</w:p>
        </w:tc>
      </w:tr>
      <w:tr w:rsidR="00695E41" w14:paraId="3C800667" w14:textId="77777777" w:rsidTr="00B87CFB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91692D" w14:textId="77777777" w:rsidR="00695E41" w:rsidRPr="001D064C" w:rsidRDefault="00695E41" w:rsidP="00B87CFB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222AF679" w14:textId="5229FC9A" w:rsidR="0000258B" w:rsidRDefault="0000258B" w:rsidP="00B87CFB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</w:t>
            </w:r>
            <w:r>
              <w:t xml:space="preserve"> </w:t>
            </w:r>
            <w:r w:rsidRPr="0000258B">
              <w:rPr>
                <w:rFonts w:ascii="맑은 고딕" w:hAnsi="맑은 고딕"/>
                <w:sz w:val="18"/>
              </w:rPr>
              <w:t>EDMS_BASEWEB</w:t>
            </w:r>
            <w:r>
              <w:rPr>
                <w:rFonts w:ascii="맑은 고딕" w:hAnsi="맑은 고딕" w:hint="eastAsia"/>
                <w:sz w:val="18"/>
              </w:rPr>
              <w:t xml:space="preserve"> :</w:t>
            </w:r>
            <w:r>
              <w:rPr>
                <w:rFonts w:ascii="맑은 고딕" w:hAnsi="맑은 고딕"/>
                <w:sz w:val="18"/>
              </w:rPr>
              <w:t xml:space="preserve"> </w:t>
            </w:r>
            <w:r w:rsidRPr="0000258B">
              <w:rPr>
                <w:rFonts w:ascii="맑은 고딕" w:hAnsi="맑은 고딕"/>
                <w:sz w:val="18"/>
              </w:rPr>
              <w:t>http://172.16.3.102:6104/exedms</w:t>
            </w:r>
          </w:p>
          <w:p w14:paraId="727CE592" w14:textId="67CAD657" w:rsidR="00695E41" w:rsidRPr="00873687" w:rsidRDefault="0000258B" w:rsidP="00B87CF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String strEdmsUrl = </w:t>
            </w:r>
            <w:r w:rsidRPr="00990051">
              <w:rPr>
                <w:rFonts w:ascii="맑은 고딕" w:hAnsi="맑은 고딕"/>
                <w:sz w:val="18"/>
              </w:rPr>
              <w:t>CGPropertiesCode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11245">
              <w:rPr>
                <w:rFonts w:ascii="맑은 고딕" w:hAnsi="맑은 고딕"/>
                <w:sz w:val="18"/>
              </w:rPr>
              <w:t>getCodeValue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CG_PROPERTIES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00258B">
              <w:rPr>
                <w:rFonts w:ascii="맑은 고딕" w:hAnsi="맑은 고딕"/>
                <w:sz w:val="18"/>
              </w:rPr>
              <w:t xml:space="preserve"> </w:t>
            </w:r>
            <w:r>
              <w:rPr>
                <w:rFonts w:ascii="맑은 고딕" w:hAnsi="맑은 고딕"/>
                <w:sz w:val="18"/>
              </w:rPr>
              <w:t>EDMS_BASEWE</w:t>
            </w:r>
            <w:r>
              <w:rPr>
                <w:rFonts w:ascii="맑은 고딕" w:hAnsi="맑은 고딕" w:hint="eastAsia"/>
                <w:sz w:val="18"/>
              </w:rPr>
              <w:t>B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</w:tc>
      </w:tr>
    </w:tbl>
    <w:p w14:paraId="3CD5AD93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6C70B3A5" w14:textId="52302F4C" w:rsidR="000C5B64" w:rsidRDefault="00441CBB" w:rsidP="00441CBB">
      <w:pPr>
        <w:pStyle w:val="3"/>
        <w:rPr>
          <w:sz w:val="19"/>
          <w:szCs w:val="19"/>
        </w:rPr>
      </w:pPr>
      <w:bookmarkStart w:id="137" w:name="_Toc90889740"/>
      <w:r>
        <w:rPr>
          <w:rFonts w:hint="eastAsia"/>
          <w:sz w:val="19"/>
          <w:szCs w:val="19"/>
        </w:rPr>
        <w:t>프러퍼티VO</w:t>
      </w:r>
      <w:bookmarkEnd w:id="13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6539"/>
      </w:tblGrid>
      <w:tr w:rsidR="007F36EC" w14:paraId="0F5D4CA2" w14:textId="77777777" w:rsidTr="00461711">
        <w:trPr>
          <w:trHeight w:val="306"/>
        </w:trPr>
        <w:tc>
          <w:tcPr>
            <w:tcW w:w="1276" w:type="dxa"/>
            <w:shd w:val="clear" w:color="auto" w:fill="D9D9D9" w:themeFill="background1" w:themeFillShade="D9"/>
          </w:tcPr>
          <w:p w14:paraId="397D5599" w14:textId="77777777" w:rsidR="007F36EC" w:rsidRDefault="007F36EC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접근자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49AFFE" w14:textId="77777777" w:rsidR="007F36EC" w:rsidRDefault="007F36EC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메서드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DF15BD8" w14:textId="77777777" w:rsidR="007F36EC" w:rsidRDefault="007F36EC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F353DB" w14:paraId="03280A66" w14:textId="77777777" w:rsidTr="00461711">
        <w:trPr>
          <w:trHeight w:val="306"/>
        </w:trPr>
        <w:tc>
          <w:tcPr>
            <w:tcW w:w="1276" w:type="dxa"/>
            <w:vAlign w:val="center"/>
          </w:tcPr>
          <w:p w14:paraId="09518A31" w14:textId="15B42544" w:rsidR="00F353DB" w:rsidRDefault="00F353DB" w:rsidP="00461711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public</w:t>
            </w:r>
          </w:p>
        </w:tc>
        <w:tc>
          <w:tcPr>
            <w:tcW w:w="1985" w:type="dxa"/>
            <w:vAlign w:val="center"/>
          </w:tcPr>
          <w:p w14:paraId="182F3B24" w14:textId="17307D00" w:rsidR="00F353DB" w:rsidRDefault="00F353D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getCodeValueObject</w:t>
            </w:r>
          </w:p>
        </w:tc>
        <w:tc>
          <w:tcPr>
            <w:tcW w:w="6539" w:type="dxa"/>
          </w:tcPr>
          <w:p w14:paraId="66FC968A" w14:textId="5CA9E221" w:rsidR="00F353DB" w:rsidRPr="008C7CE5" w:rsidRDefault="00F353D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프러퍼티 키의 값을 </w:t>
            </w:r>
            <w:r w:rsidRPr="00C11245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 xml:space="preserve"> 로 반환하는 정적 메서드</w:t>
            </w:r>
          </w:p>
        </w:tc>
      </w:tr>
      <w:tr w:rsidR="00F353DB" w14:paraId="6C8C790C" w14:textId="77777777" w:rsidTr="00461711">
        <w:trPr>
          <w:trHeight w:val="322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2238B80" w14:textId="77777777" w:rsidR="00F353DB" w:rsidRPr="001D064C" w:rsidRDefault="00F353D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INPUT</w:t>
            </w:r>
          </w:p>
        </w:tc>
        <w:tc>
          <w:tcPr>
            <w:tcW w:w="1985" w:type="dxa"/>
          </w:tcPr>
          <w:p w14:paraId="18AB79EF" w14:textId="07B5F343" w:rsidR="00F353DB" w:rsidRDefault="00F353D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String</w:t>
            </w:r>
          </w:p>
        </w:tc>
        <w:tc>
          <w:tcPr>
            <w:tcW w:w="6539" w:type="dxa"/>
          </w:tcPr>
          <w:p w14:paraId="0571746F" w14:textId="17AB09C0" w:rsidR="00F353DB" w:rsidRDefault="00F353D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코드구분 값 (고정값 입력 : 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CG_PROPERTIES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</w:t>
            </w:r>
          </w:p>
        </w:tc>
      </w:tr>
      <w:tr w:rsidR="00F353DB" w14:paraId="59DCD05F" w14:textId="77777777" w:rsidTr="00461711">
        <w:trPr>
          <w:trHeight w:val="322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40CC070" w14:textId="77777777" w:rsidR="00F353DB" w:rsidRPr="001D064C" w:rsidRDefault="00F353D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985" w:type="dxa"/>
          </w:tcPr>
          <w:p w14:paraId="583F64EC" w14:textId="3A4BA8FF" w:rsidR="00F353DB" w:rsidRDefault="00F353D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String</w:t>
            </w:r>
          </w:p>
        </w:tc>
        <w:tc>
          <w:tcPr>
            <w:tcW w:w="6539" w:type="dxa"/>
          </w:tcPr>
          <w:p w14:paraId="130FA294" w14:textId="17A1D382" w:rsidR="00F353DB" w:rsidRDefault="00F353D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키</w:t>
            </w:r>
          </w:p>
        </w:tc>
      </w:tr>
      <w:tr w:rsidR="00F353DB" w14:paraId="70CC5C5E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732A6BB" w14:textId="77777777" w:rsidR="00F353DB" w:rsidRPr="001D064C" w:rsidRDefault="00F353D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RETURN</w:t>
            </w:r>
          </w:p>
        </w:tc>
        <w:tc>
          <w:tcPr>
            <w:tcW w:w="1985" w:type="dxa"/>
          </w:tcPr>
          <w:p w14:paraId="3D32FBB9" w14:textId="47D6D6AA" w:rsidR="00F353DB" w:rsidRDefault="00F353DB" w:rsidP="00461711">
            <w:pPr>
              <w:jc w:val="center"/>
              <w:rPr>
                <w:rFonts w:ascii="맑은 고딕" w:hAnsi="맑은 고딕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CgAppCodeVo</w:t>
            </w:r>
          </w:p>
        </w:tc>
        <w:tc>
          <w:tcPr>
            <w:tcW w:w="6539" w:type="dxa"/>
          </w:tcPr>
          <w:p w14:paraId="67EFACFD" w14:textId="7DD33C3E" w:rsidR="00F353DB" w:rsidRDefault="00F353DB" w:rsidP="00461711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프러퍼티 값</w:t>
            </w:r>
            <w:r w:rsidR="009D4179">
              <w:rPr>
                <w:rFonts w:ascii="맑은 고딕" w:hAnsi="맑은 고딕" w:hint="eastAsia"/>
                <w:sz w:val="18"/>
              </w:rPr>
              <w:t xml:space="preserve"> VO</w:t>
            </w:r>
          </w:p>
        </w:tc>
      </w:tr>
      <w:tr w:rsidR="00F353DB" w14:paraId="131827E3" w14:textId="77777777" w:rsidTr="00461711">
        <w:trPr>
          <w:trHeight w:val="32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008904" w14:textId="77777777" w:rsidR="00F353DB" w:rsidRPr="001D064C" w:rsidRDefault="00F353DB" w:rsidP="00461711">
            <w:pPr>
              <w:jc w:val="center"/>
              <w:rPr>
                <w:rFonts w:ascii="맑은 고딕" w:hAnsi="맑은 고딕"/>
                <w:b/>
                <w:sz w:val="18"/>
              </w:rPr>
            </w:pPr>
            <w:r w:rsidRPr="001D064C">
              <w:rPr>
                <w:rFonts w:ascii="맑은 고딕" w:hAnsi="맑은 고딕" w:hint="eastAsia"/>
                <w:b/>
                <w:sz w:val="18"/>
              </w:rPr>
              <w:t>사용예시</w:t>
            </w:r>
          </w:p>
        </w:tc>
        <w:tc>
          <w:tcPr>
            <w:tcW w:w="8524" w:type="dxa"/>
            <w:gridSpan w:val="2"/>
          </w:tcPr>
          <w:p w14:paraId="6C53C8C3" w14:textId="77777777" w:rsidR="0000258B" w:rsidRDefault="0000258B" w:rsidP="0000258B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//</w:t>
            </w:r>
            <w:r>
              <w:t xml:space="preserve"> </w:t>
            </w:r>
            <w:r w:rsidRPr="0000258B">
              <w:rPr>
                <w:rFonts w:ascii="맑은 고딕" w:hAnsi="맑은 고딕"/>
                <w:sz w:val="18"/>
              </w:rPr>
              <w:t>EDMS_BASEWEB</w:t>
            </w:r>
            <w:r>
              <w:rPr>
                <w:rFonts w:ascii="맑은 고딕" w:hAnsi="맑은 고딕" w:hint="eastAsia"/>
                <w:sz w:val="18"/>
              </w:rPr>
              <w:t xml:space="preserve"> :</w:t>
            </w:r>
            <w:r>
              <w:rPr>
                <w:rFonts w:ascii="맑은 고딕" w:hAnsi="맑은 고딕"/>
                <w:sz w:val="18"/>
              </w:rPr>
              <w:t xml:space="preserve"> </w:t>
            </w:r>
            <w:r w:rsidRPr="0000258B">
              <w:rPr>
                <w:rFonts w:ascii="맑은 고딕" w:hAnsi="맑은 고딕"/>
                <w:sz w:val="18"/>
              </w:rPr>
              <w:t>http://172.16.3.102:6104/exedms</w:t>
            </w:r>
          </w:p>
          <w:p w14:paraId="30BE8DBB" w14:textId="73A74936" w:rsidR="00F353DB" w:rsidRDefault="0000258B" w:rsidP="0000258B">
            <w:pPr>
              <w:tabs>
                <w:tab w:val="left" w:pos="708"/>
              </w:tabs>
              <w:rPr>
                <w:rFonts w:ascii="맑은 고딕" w:hAnsi="맑은 고딕" w:hint="eastAsia"/>
                <w:sz w:val="18"/>
              </w:rPr>
            </w:pPr>
            <w:r w:rsidRPr="00C11245">
              <w:rPr>
                <w:rFonts w:ascii="맑은 고딕" w:hAnsi="맑은 고딕"/>
                <w:sz w:val="18"/>
              </w:rPr>
              <w:t>CgAppCodeVo</w:t>
            </w:r>
            <w:r>
              <w:rPr>
                <w:rFonts w:ascii="맑은 고딕" w:hAnsi="맑은 고딕" w:hint="eastAsia"/>
                <w:sz w:val="18"/>
              </w:rPr>
              <w:t xml:space="preserve"> pVo</w:t>
            </w:r>
            <w:r>
              <w:rPr>
                <w:rFonts w:ascii="맑은 고딕" w:hAnsi="맑은 고딕" w:hint="eastAsia"/>
                <w:sz w:val="18"/>
              </w:rPr>
              <w:t xml:space="preserve"> = </w:t>
            </w:r>
            <w:r w:rsidRPr="00990051">
              <w:rPr>
                <w:rFonts w:ascii="맑은 고딕" w:hAnsi="맑은 고딕"/>
                <w:sz w:val="18"/>
              </w:rPr>
              <w:t>CGPropertiesCode</w:t>
            </w:r>
            <w:r>
              <w:rPr>
                <w:rFonts w:ascii="맑은 고딕" w:hAnsi="맑은 고딕" w:hint="eastAsia"/>
                <w:sz w:val="18"/>
              </w:rPr>
              <w:t>.</w:t>
            </w:r>
            <w:r w:rsidRPr="00C11245">
              <w:rPr>
                <w:rFonts w:ascii="맑은 고딕" w:hAnsi="맑은 고딕"/>
                <w:sz w:val="18"/>
              </w:rPr>
              <w:t>getCodeValueObject</w:t>
            </w:r>
            <w:r>
              <w:rPr>
                <w:rFonts w:ascii="맑은 고딕" w:hAnsi="맑은 고딕" w:hint="eastAsia"/>
                <w:sz w:val="18"/>
              </w:rPr>
              <w:t>(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CG_PROPERTIES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,</w:t>
            </w:r>
            <w:r>
              <w:rPr>
                <w:rFonts w:ascii="맑은 고딕" w:hAnsi="맑은 고딕"/>
                <w:sz w:val="18"/>
              </w:rPr>
              <w:t>”</w:t>
            </w:r>
            <w:r w:rsidRPr="0000258B">
              <w:rPr>
                <w:rFonts w:ascii="맑은 고딕" w:hAnsi="맑은 고딕"/>
                <w:sz w:val="18"/>
              </w:rPr>
              <w:t xml:space="preserve"> </w:t>
            </w:r>
            <w:r>
              <w:rPr>
                <w:rFonts w:ascii="맑은 고딕" w:hAnsi="맑은 고딕"/>
                <w:sz w:val="18"/>
              </w:rPr>
              <w:t>EDMS_BASEWE</w:t>
            </w:r>
            <w:r>
              <w:rPr>
                <w:rFonts w:ascii="맑은 고딕" w:hAnsi="맑은 고딕" w:hint="eastAsia"/>
                <w:sz w:val="18"/>
              </w:rPr>
              <w:t>B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);</w:t>
            </w:r>
          </w:p>
          <w:p w14:paraId="0E955CDC" w14:textId="61A276B9" w:rsidR="0000258B" w:rsidRPr="00873687" w:rsidRDefault="0000258B" w:rsidP="0000258B">
            <w:pPr>
              <w:tabs>
                <w:tab w:val="left" w:pos="708"/>
              </w:tabs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String strEdmsUrl</w:t>
            </w:r>
            <w:r>
              <w:rPr>
                <w:rFonts w:ascii="맑은 고딕" w:hAnsi="맑은 고딕" w:hint="eastAsia"/>
                <w:sz w:val="18"/>
              </w:rPr>
              <w:t xml:space="preserve"> = </w:t>
            </w:r>
            <w:r>
              <w:rPr>
                <w:rFonts w:ascii="맑은 고딕" w:hAnsi="맑은 고딕" w:hint="eastAsia"/>
                <w:sz w:val="18"/>
              </w:rPr>
              <w:t>pVo..get</w:t>
            </w:r>
            <w:r>
              <w:t xml:space="preserve"> </w:t>
            </w:r>
            <w:r w:rsidRPr="00314838">
              <w:rPr>
                <w:rFonts w:ascii="맑은 고딕" w:hAnsi="맑은 고딕"/>
                <w:sz w:val="18"/>
              </w:rPr>
              <w:t>getCmn_cdvl_nm</w:t>
            </w:r>
            <w:r>
              <w:rPr>
                <w:rFonts w:ascii="맑은 고딕" w:hAnsi="맑은 고딕" w:hint="eastAsia"/>
                <w:sz w:val="18"/>
              </w:rPr>
              <w:t>();</w:t>
            </w:r>
          </w:p>
        </w:tc>
      </w:tr>
    </w:tbl>
    <w:p w14:paraId="3AA8B994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5E4272C" w14:textId="77777777" w:rsidR="000C5B64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4CBFBCF8" w14:textId="77777777" w:rsidR="000C5B64" w:rsidRPr="001A5B23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2C144D7" w14:textId="77777777" w:rsidR="000C5B64" w:rsidRPr="00F81205" w:rsidRDefault="000C5B64" w:rsidP="001A5B23">
      <w:pPr>
        <w:spacing w:line="320" w:lineRule="atLeast"/>
        <w:ind w:right="261"/>
        <w:rPr>
          <w:sz w:val="19"/>
          <w:szCs w:val="19"/>
        </w:rPr>
      </w:pPr>
    </w:p>
    <w:p w14:paraId="7B7AE8A2" w14:textId="77777777" w:rsidR="000C5B64" w:rsidRDefault="000C5B64">
      <w:pPr>
        <w:overflowPunct/>
        <w:autoSpaceDE/>
        <w:autoSpaceDN/>
        <w:adjustRightInd/>
        <w:jc w:val="left"/>
        <w:textAlignment w:val="auto"/>
        <w:rPr>
          <w:sz w:val="19"/>
          <w:szCs w:val="19"/>
        </w:rPr>
      </w:pPr>
      <w:r>
        <w:rPr>
          <w:sz w:val="19"/>
          <w:szCs w:val="19"/>
        </w:rPr>
        <w:br w:type="page"/>
      </w:r>
    </w:p>
    <w:bookmarkEnd w:id="4"/>
    <w:bookmarkEnd w:id="5"/>
    <w:p w14:paraId="353B8AB6" w14:textId="77777777" w:rsidR="000C5B64" w:rsidRPr="009A4827" w:rsidRDefault="000C5B64" w:rsidP="00E62D80">
      <w:pPr>
        <w:spacing w:line="320" w:lineRule="atLeast"/>
        <w:ind w:right="261"/>
        <w:rPr>
          <w:sz w:val="19"/>
          <w:szCs w:val="19"/>
        </w:rPr>
      </w:pPr>
    </w:p>
    <w:sectPr w:rsidR="000C5B64" w:rsidRPr="009A4827" w:rsidSect="0066364D">
      <w:headerReference w:type="default" r:id="rId20"/>
      <w:footerReference w:type="default" r:id="rId21"/>
      <w:pgSz w:w="11907" w:h="16840" w:code="9"/>
      <w:pgMar w:top="1134" w:right="1077" w:bottom="851" w:left="1077" w:header="737" w:footer="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42127" w14:textId="77777777" w:rsidR="007A06F8" w:rsidRDefault="007A06F8">
      <w:r>
        <w:separator/>
      </w:r>
    </w:p>
    <w:p w14:paraId="56A8B11B" w14:textId="77777777" w:rsidR="007A06F8" w:rsidRDefault="007A06F8"/>
    <w:p w14:paraId="209F2DC8" w14:textId="77777777" w:rsidR="007A06F8" w:rsidRDefault="007A06F8" w:rsidP="00FD13CC"/>
    <w:p w14:paraId="15AC0463" w14:textId="77777777" w:rsidR="007A06F8" w:rsidRDefault="007A06F8"/>
  </w:endnote>
  <w:endnote w:type="continuationSeparator" w:id="0">
    <w:p w14:paraId="094C8BAB" w14:textId="77777777" w:rsidR="007A06F8" w:rsidRDefault="007A06F8">
      <w:r>
        <w:continuationSeparator/>
      </w:r>
    </w:p>
    <w:p w14:paraId="5896C33D" w14:textId="77777777" w:rsidR="007A06F8" w:rsidRDefault="007A06F8"/>
    <w:p w14:paraId="2ACCDAC3" w14:textId="77777777" w:rsidR="007A06F8" w:rsidRDefault="007A06F8" w:rsidP="00FD13CC"/>
    <w:p w14:paraId="0FF12CB4" w14:textId="77777777" w:rsidR="007A06F8" w:rsidRDefault="007A0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CA5AB" w14:textId="77777777" w:rsidR="00CE07BF" w:rsidRDefault="00CE07BF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xxvii</w:t>
    </w:r>
    <w:r>
      <w:rPr>
        <w:rStyle w:val="af2"/>
      </w:rPr>
      <w:fldChar w:fldCharType="end"/>
    </w:r>
  </w:p>
  <w:p w14:paraId="136C5F46" w14:textId="77777777" w:rsidR="00CE07BF" w:rsidRDefault="00CE07BF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6"/>
      <w:tblW w:w="98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4563"/>
      <w:gridCol w:w="770"/>
      <w:gridCol w:w="2974"/>
      <w:gridCol w:w="1536"/>
    </w:tblGrid>
    <w:tr w:rsidR="00CE07BF" w14:paraId="417A4253" w14:textId="77777777" w:rsidTr="00E72826">
      <w:trPr>
        <w:trHeight w:val="558"/>
      </w:trPr>
      <w:tc>
        <w:tcPr>
          <w:tcW w:w="4603" w:type="dxa"/>
        </w:tcPr>
        <w:p w14:paraId="098D9F15" w14:textId="1E2078A9" w:rsidR="00CE07BF" w:rsidRPr="008218BD" w:rsidRDefault="00CE07BF" w:rsidP="00E6785B">
          <w:pPr>
            <w:tabs>
              <w:tab w:val="right" w:pos="9180"/>
            </w:tabs>
            <w:ind w:right="-7"/>
            <w:rPr>
              <w:rFonts w:ascii="Times New Roman" w:hAnsi="Times New Roman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75" w:type="dxa"/>
        </w:tcPr>
        <w:p w14:paraId="191CA2C7" w14:textId="77777777" w:rsidR="00CE07BF" w:rsidRPr="003247EF" w:rsidRDefault="00CE07BF" w:rsidP="00BE5F5B">
          <w:pPr>
            <w:tabs>
              <w:tab w:val="right" w:pos="9180"/>
            </w:tabs>
            <w:ind w:right="-7"/>
            <w:jc w:val="center"/>
            <w:rPr>
              <w:rFonts w:asciiTheme="minorHAnsi" w:eastAsiaTheme="minorHAnsi" w:hAnsiTheme="minorHAnsi"/>
              <w:szCs w:val="18"/>
            </w:rPr>
          </w:pPr>
          <w:r w:rsidRPr="003247EF">
            <w:rPr>
              <w:rFonts w:asciiTheme="minorHAnsi" w:eastAsiaTheme="minorHAnsi" w:hAnsiTheme="minorHAnsi"/>
              <w:szCs w:val="18"/>
            </w:rPr>
            <w:fldChar w:fldCharType="begin"/>
          </w:r>
          <w:r w:rsidRPr="003247EF">
            <w:rPr>
              <w:rFonts w:asciiTheme="minorHAnsi" w:eastAsiaTheme="minorHAnsi" w:hAnsiTheme="minorHAnsi"/>
              <w:szCs w:val="18"/>
            </w:rPr>
            <w:instrText xml:space="preserve"> PAGE   \* MERGEFORMAT </w:instrText>
          </w:r>
          <w:r w:rsidRPr="003247EF">
            <w:rPr>
              <w:rFonts w:asciiTheme="minorHAnsi" w:eastAsiaTheme="minorHAnsi" w:hAnsiTheme="minorHAnsi"/>
              <w:szCs w:val="18"/>
            </w:rPr>
            <w:fldChar w:fldCharType="separate"/>
          </w:r>
          <w:r w:rsidR="00F4523C" w:rsidRPr="00F4523C">
            <w:rPr>
              <w:rFonts w:asciiTheme="minorHAnsi" w:eastAsiaTheme="minorHAnsi" w:hAnsiTheme="minorHAnsi"/>
              <w:noProof/>
              <w:szCs w:val="18"/>
              <w:lang w:val="ko-KR"/>
            </w:rPr>
            <w:t>ii</w:t>
          </w:r>
          <w:r w:rsidRPr="003247EF">
            <w:rPr>
              <w:rFonts w:asciiTheme="minorHAnsi" w:eastAsiaTheme="minorHAnsi" w:hAnsiTheme="minorHAnsi"/>
              <w:szCs w:val="18"/>
            </w:rPr>
            <w:fldChar w:fldCharType="end"/>
          </w:r>
        </w:p>
      </w:tc>
      <w:tc>
        <w:tcPr>
          <w:tcW w:w="3006" w:type="dxa"/>
        </w:tcPr>
        <w:p w14:paraId="7A9D5DF8" w14:textId="77777777" w:rsidR="00CE07BF" w:rsidRPr="003247EF" w:rsidRDefault="00CE07BF" w:rsidP="00BE5F5B">
          <w:pPr>
            <w:tabs>
              <w:tab w:val="right" w:pos="9180"/>
            </w:tabs>
            <w:ind w:right="-7"/>
            <w:rPr>
              <w:rFonts w:asciiTheme="minorHAnsi" w:eastAsiaTheme="minorHAnsi" w:hAnsiTheme="minorHAnsi"/>
            </w:rPr>
          </w:pPr>
        </w:p>
      </w:tc>
      <w:tc>
        <w:tcPr>
          <w:tcW w:w="1459" w:type="dxa"/>
        </w:tcPr>
        <w:p w14:paraId="022ADD59" w14:textId="77777777" w:rsidR="00CE07BF" w:rsidRDefault="00CE07BF" w:rsidP="003247EF">
          <w:pPr>
            <w:pStyle w:val="aff9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091DBE29" wp14:editId="5514E650">
                <wp:extent cx="831600" cy="396000"/>
                <wp:effectExtent l="0" t="0" r="6985" b="4445"/>
                <wp:docPr id="22" name="그림 22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A4F3D54" w14:textId="77777777" w:rsidR="00CE07BF" w:rsidRPr="00AE56F3" w:rsidRDefault="00CE07BF" w:rsidP="003247EF">
    <w:pPr>
      <w:tabs>
        <w:tab w:val="right" w:pos="9180"/>
      </w:tabs>
      <w:ind w:right="-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F5179" w14:textId="77777777" w:rsidR="00CE07BF" w:rsidRDefault="00CE07BF" w:rsidP="00660041">
    <w:pPr>
      <w:jc w:val="right"/>
      <w:rPr>
        <w:i/>
      </w:rPr>
    </w:pPr>
    <w:bookmarkStart w:id="1" w:name="OLE_LINK1"/>
    <w:bookmarkStart w:id="2" w:name="OLE_LINK3"/>
  </w:p>
  <w:bookmarkEnd w:id="1"/>
  <w:bookmarkEnd w:id="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10" w:type="dxa"/>
      <w:tblInd w:w="99" w:type="dxa"/>
      <w:tblBorders>
        <w:top w:val="single" w:sz="4" w:space="0" w:color="auto"/>
        <w:insideH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61"/>
      <w:gridCol w:w="781"/>
      <w:gridCol w:w="2950"/>
      <w:gridCol w:w="1518"/>
    </w:tblGrid>
    <w:tr w:rsidR="00CE07BF" w14:paraId="6444BD0A" w14:textId="77777777" w:rsidTr="00C34FA9">
      <w:trPr>
        <w:trHeight w:val="650"/>
      </w:trPr>
      <w:tc>
        <w:tcPr>
          <w:tcW w:w="4734" w:type="dxa"/>
          <w:tcMar>
            <w:top w:w="113" w:type="dxa"/>
          </w:tcMar>
          <w:vAlign w:val="center"/>
        </w:tcPr>
        <w:p w14:paraId="5F862A0B" w14:textId="46DBCCF2" w:rsidR="00CE07BF" w:rsidRPr="005C73D5" w:rsidRDefault="00CE07BF" w:rsidP="00540FDC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97" w:type="dxa"/>
          <w:tcMar>
            <w:top w:w="113" w:type="dxa"/>
          </w:tcMar>
          <w:vAlign w:val="center"/>
        </w:tcPr>
        <w:p w14:paraId="3907DC83" w14:textId="77777777" w:rsidR="00CE07BF" w:rsidRPr="005C73D5" w:rsidRDefault="00CE07BF" w:rsidP="00A0632A">
          <w:pPr>
            <w:tabs>
              <w:tab w:val="right" w:pos="9180"/>
            </w:tabs>
            <w:ind w:right="-7"/>
            <w:jc w:val="center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/>
              <w:sz w:val="18"/>
              <w:szCs w:val="18"/>
            </w:rPr>
            <w:fldChar w:fldCharType="begin"/>
          </w:r>
          <w:r>
            <w:rPr>
              <w:rFonts w:ascii="맑은 고딕" w:hAnsi="맑은 고딕"/>
              <w:sz w:val="18"/>
              <w:szCs w:val="18"/>
            </w:rPr>
            <w:instrText xml:space="preserve"> PAGE   \* MERGEFORMAT </w:instrText>
          </w:r>
          <w:r>
            <w:rPr>
              <w:rFonts w:ascii="맑은 고딕" w:hAnsi="맑은 고딕"/>
              <w:sz w:val="18"/>
              <w:szCs w:val="18"/>
            </w:rPr>
            <w:fldChar w:fldCharType="separate"/>
          </w:r>
          <w:r w:rsidR="00F4523C">
            <w:rPr>
              <w:rFonts w:ascii="맑은 고딕" w:hAnsi="맑은 고딕"/>
              <w:noProof/>
              <w:sz w:val="18"/>
              <w:szCs w:val="18"/>
            </w:rPr>
            <w:t>16-30</w:t>
          </w:r>
          <w:r>
            <w:rPr>
              <w:rFonts w:ascii="맑은 고딕" w:hAnsi="맑은 고딕"/>
              <w:sz w:val="18"/>
              <w:szCs w:val="18"/>
            </w:rPr>
            <w:fldChar w:fldCharType="end"/>
          </w:r>
        </w:p>
      </w:tc>
      <w:tc>
        <w:tcPr>
          <w:tcW w:w="3091" w:type="dxa"/>
          <w:vAlign w:val="center"/>
        </w:tcPr>
        <w:p w14:paraId="7DA3525F" w14:textId="77777777" w:rsidR="00CE07BF" w:rsidRPr="005C73D5" w:rsidRDefault="00CE07BF" w:rsidP="00A0632A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</w:p>
      </w:tc>
      <w:tc>
        <w:tcPr>
          <w:tcW w:w="1188" w:type="dxa"/>
          <w:vAlign w:val="center"/>
        </w:tcPr>
        <w:p w14:paraId="7D9BFCF8" w14:textId="77777777" w:rsidR="00CE07BF" w:rsidRPr="005C73D5" w:rsidRDefault="00CE07BF" w:rsidP="003247EF">
          <w:pPr>
            <w:pStyle w:val="aff9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1DD4667A" wp14:editId="786C20DF">
                <wp:extent cx="831600" cy="396000"/>
                <wp:effectExtent l="0" t="0" r="6985" b="4445"/>
                <wp:docPr id="24" name="그림 24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C1507B8" w14:textId="77777777" w:rsidR="00CE07BF" w:rsidRDefault="00CE07BF" w:rsidP="00C34F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CFA8E" w14:textId="77777777" w:rsidR="007A06F8" w:rsidRDefault="007A06F8">
      <w:r>
        <w:separator/>
      </w:r>
    </w:p>
    <w:p w14:paraId="01E4D0E3" w14:textId="77777777" w:rsidR="007A06F8" w:rsidRDefault="007A06F8"/>
    <w:p w14:paraId="422E49E4" w14:textId="77777777" w:rsidR="007A06F8" w:rsidRDefault="007A06F8" w:rsidP="00FD13CC"/>
    <w:p w14:paraId="04D576DE" w14:textId="77777777" w:rsidR="007A06F8" w:rsidRDefault="007A06F8"/>
  </w:footnote>
  <w:footnote w:type="continuationSeparator" w:id="0">
    <w:p w14:paraId="3A1E88E0" w14:textId="77777777" w:rsidR="007A06F8" w:rsidRDefault="007A06F8">
      <w:r>
        <w:continuationSeparator/>
      </w:r>
    </w:p>
    <w:p w14:paraId="4075DD7B" w14:textId="77777777" w:rsidR="007A06F8" w:rsidRDefault="007A06F8"/>
    <w:p w14:paraId="04BE84F0" w14:textId="77777777" w:rsidR="007A06F8" w:rsidRDefault="007A06F8" w:rsidP="00FD13CC"/>
    <w:p w14:paraId="1BFEA915" w14:textId="77777777" w:rsidR="007A06F8" w:rsidRDefault="007A06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0962E" w14:textId="77777777" w:rsidR="00CE07BF" w:rsidRDefault="00CE07BF" w:rsidP="00F317C4">
    <w:pPr>
      <w:pStyle w:val="af0"/>
      <w:rPr>
        <w:sz w:val="16"/>
      </w:rPr>
    </w:pPr>
  </w:p>
  <w:p w14:paraId="111E337D" w14:textId="77777777" w:rsidR="00CE07BF" w:rsidRDefault="00CE07BF" w:rsidP="00F317C4">
    <w:pPr>
      <w:pStyle w:val="af0"/>
      <w:rPr>
        <w:sz w:val="16"/>
      </w:rPr>
    </w:pPr>
  </w:p>
  <w:tbl>
    <w:tblPr>
      <w:tblStyle w:val="1f"/>
      <w:tblW w:w="98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4918"/>
      <w:gridCol w:w="2903"/>
    </w:tblGrid>
    <w:tr w:rsidR="00CE07BF" w:rsidRPr="00063E2F" w14:paraId="4037A9D2" w14:textId="77777777" w:rsidTr="003F04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4EA9EE8B" w14:textId="780CDE8D" w:rsidR="00CE07BF" w:rsidRPr="00075BCB" w:rsidRDefault="00CE07BF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20C2CEEC" wp14:editId="6C88E569">
                <wp:extent cx="1123503" cy="204755"/>
                <wp:effectExtent l="0" t="0" r="635" b="5080"/>
                <wp:docPr id="21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gridSpan w:val="2"/>
          <w:tcBorders>
            <w:bottom w:val="none" w:sz="0" w:space="0" w:color="auto"/>
          </w:tcBorders>
          <w:vAlign w:val="center"/>
        </w:tcPr>
        <w:p w14:paraId="683123CF" w14:textId="7295993E" w:rsidR="00CE07BF" w:rsidRPr="00E231B8" w:rsidRDefault="00CE07BF" w:rsidP="00E231B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Cs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문서제목</w:t>
          </w:r>
        </w:p>
      </w:tc>
    </w:tr>
    <w:tr w:rsidR="00CE07BF" w:rsidRPr="00063E2F" w14:paraId="7731EC46" w14:textId="77777777" w:rsidTr="003F04FA">
      <w:trPr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/>
          <w:tcBorders>
            <w:right w:val="none" w:sz="0" w:space="0" w:color="auto"/>
          </w:tcBorders>
          <w:vAlign w:val="center"/>
        </w:tcPr>
        <w:p w14:paraId="327AAD2A" w14:textId="77777777" w:rsidR="00CE07BF" w:rsidRPr="00075BCB" w:rsidRDefault="00CE07BF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4918" w:type="dxa"/>
          <w:vAlign w:val="center"/>
        </w:tcPr>
        <w:p w14:paraId="2751EFDD" w14:textId="25FC268A" w:rsidR="00CE07BF" w:rsidRPr="00075BCB" w:rsidRDefault="00CE07BF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공통</w:t>
          </w:r>
          <w:r>
            <w:rPr>
              <w:rFonts w:ascii="맑은 고딕" w:hAnsi="맑은 고딕" w:hint="eastAsia"/>
              <w:sz w:val="16"/>
              <w:szCs w:val="16"/>
            </w:rPr>
            <w:t xml:space="preserve"> API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사용</w:t>
          </w:r>
          <w:r>
            <w:rPr>
              <w:rFonts w:ascii="맑은 고딕" w:hAnsi="맑은 고딕" w:hint="eastAsia"/>
              <w:sz w:val="16"/>
              <w:szCs w:val="16"/>
            </w:rPr>
            <w:t xml:space="preserve"> 가이드</w:t>
          </w:r>
        </w:p>
      </w:tc>
      <w:tc>
        <w:tcPr>
          <w:tcW w:w="2903" w:type="dxa"/>
          <w:vAlign w:val="center"/>
        </w:tcPr>
        <w:p w14:paraId="0D6BAF54" w14:textId="21F8B10C" w:rsidR="00CE07BF" w:rsidRPr="00075BCB" w:rsidRDefault="00CE07BF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51423390" w14:textId="77777777" w:rsidR="00CE07BF" w:rsidRPr="00F317C4" w:rsidRDefault="00CE07BF" w:rsidP="00F317C4">
    <w:pPr>
      <w:pStyle w:val="af0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D1D55" w14:textId="77777777" w:rsidR="00CE07BF" w:rsidRDefault="00CE07BF" w:rsidP="00A349B0">
    <w:pPr>
      <w:pStyle w:val="af0"/>
      <w:spacing w:before="240"/>
      <w:jc w:val="left"/>
      <w:rPr>
        <w:rFonts w:ascii="Times New Roman" w:hAnsi="Times New Roman"/>
        <w:b/>
        <w:noProof/>
        <w:sz w:val="68"/>
        <w:szCs w:val="6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09195" w14:textId="122B7306" w:rsidR="00CE07BF" w:rsidRDefault="00CE07BF" w:rsidP="00F317C4">
    <w:pPr>
      <w:pStyle w:val="af0"/>
      <w:rPr>
        <w:sz w:val="16"/>
      </w:rPr>
    </w:pPr>
  </w:p>
  <w:p w14:paraId="5A4DECCD" w14:textId="77777777" w:rsidR="00CE07BF" w:rsidRDefault="00CE07BF" w:rsidP="00F317C4">
    <w:pPr>
      <w:pStyle w:val="af0"/>
      <w:rPr>
        <w:sz w:val="16"/>
      </w:rPr>
    </w:pPr>
  </w:p>
  <w:tbl>
    <w:tblPr>
      <w:tblStyle w:val="1f"/>
      <w:tblW w:w="984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02"/>
      <w:gridCol w:w="5858"/>
      <w:gridCol w:w="1984"/>
    </w:tblGrid>
    <w:tr w:rsidR="00CE07BF" w:rsidRPr="00063E2F" w14:paraId="181ED2C8" w14:textId="77777777" w:rsidTr="00437E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7A824EFC" w14:textId="581F019A" w:rsidR="00CE07BF" w:rsidRPr="00075BCB" w:rsidRDefault="00CE07BF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388D68C2" wp14:editId="23F89EF7">
                <wp:extent cx="1123503" cy="204755"/>
                <wp:effectExtent l="0" t="0" r="635" b="5080"/>
                <wp:docPr id="23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2" w:type="dxa"/>
          <w:gridSpan w:val="2"/>
          <w:tcBorders>
            <w:bottom w:val="none" w:sz="0" w:space="0" w:color="auto"/>
          </w:tcBorders>
          <w:vAlign w:val="center"/>
        </w:tcPr>
        <w:p w14:paraId="741D0391" w14:textId="542F9FD6" w:rsidR="00CE07BF" w:rsidRPr="00075BCB" w:rsidRDefault="00CE07BF" w:rsidP="001F192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문서제목</w:t>
          </w:r>
        </w:p>
      </w:tc>
    </w:tr>
    <w:tr w:rsidR="00CE07BF" w:rsidRPr="00063E2F" w14:paraId="4F6B56C3" w14:textId="77777777" w:rsidTr="00437E37">
      <w:trPr>
        <w:trHeight w:val="208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/>
          <w:tcBorders>
            <w:right w:val="none" w:sz="0" w:space="0" w:color="auto"/>
          </w:tcBorders>
          <w:vAlign w:val="center"/>
        </w:tcPr>
        <w:p w14:paraId="7188F4EE" w14:textId="77777777" w:rsidR="00CE07BF" w:rsidRPr="00075BCB" w:rsidRDefault="00CE07BF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5858" w:type="dxa"/>
          <w:vAlign w:val="center"/>
        </w:tcPr>
        <w:p w14:paraId="2E294A18" w14:textId="20D2E99A" w:rsidR="00CE07BF" w:rsidRPr="00075BCB" w:rsidRDefault="00CE07BF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="001E6CE2">
            <w:rPr>
              <w:rFonts w:ascii="맑은 고딕" w:hAnsi="맑은 고딕" w:hint="eastAsia"/>
              <w:sz w:val="16"/>
              <w:szCs w:val="16"/>
            </w:rPr>
            <w:t>-</w:t>
          </w:r>
          <w:r w:rsidR="001E6CE2">
            <w:rPr>
              <w:rFonts w:ascii="맑은 고딕" w:hAnsi="맑은 고딕" w:hint="eastAsia"/>
              <w:sz w:val="16"/>
              <w:szCs w:val="16"/>
              <w:highlight w:val="yellow"/>
            </w:rPr>
            <w:t>공통</w:t>
          </w:r>
          <w:r>
            <w:rPr>
              <w:rFonts w:ascii="맑은 고딕" w:hAnsi="맑은 고딕" w:hint="eastAsia"/>
              <w:sz w:val="16"/>
              <w:szCs w:val="16"/>
            </w:rPr>
            <w:t>API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사용</w:t>
          </w:r>
          <w:r>
            <w:rPr>
              <w:rFonts w:ascii="맑은 고딕" w:hAnsi="맑은 고딕" w:hint="eastAsia"/>
              <w:sz w:val="16"/>
              <w:szCs w:val="16"/>
            </w:rPr>
            <w:t>가이드</w:t>
          </w:r>
        </w:p>
      </w:tc>
      <w:tc>
        <w:tcPr>
          <w:tcW w:w="1984" w:type="dxa"/>
          <w:vAlign w:val="center"/>
        </w:tcPr>
        <w:p w14:paraId="010C4979" w14:textId="40B81185" w:rsidR="00CE07BF" w:rsidRPr="00075BCB" w:rsidRDefault="00CE07BF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63EC4C55" w14:textId="77777777" w:rsidR="00CE07BF" w:rsidRPr="00F317C4" w:rsidRDefault="00CE07BF" w:rsidP="00F317C4">
    <w:pPr>
      <w:pStyle w:val="af0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6249F04"/>
    <w:lvl w:ilvl="0">
      <w:start w:val="1"/>
      <w:numFmt w:val="upperRoman"/>
      <w:pStyle w:val="0"/>
      <w:lvlText w:val="%1."/>
      <w:lvlJc w:val="left"/>
      <w:pPr>
        <w:tabs>
          <w:tab w:val="num" w:pos="720"/>
        </w:tabs>
        <w:ind w:left="425" w:hanging="425"/>
      </w:pPr>
      <w:rPr>
        <w:rFonts w:hint="eastAsia"/>
        <w:b/>
        <w:i w:val="0"/>
        <w:sz w:val="32"/>
        <w:szCs w:val="32"/>
      </w:rPr>
    </w:lvl>
    <w:lvl w:ilvl="1">
      <w:start w:val="1"/>
      <w:numFmt w:val="decimal"/>
      <w:pStyle w:val="1"/>
      <w:lvlText w:val="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2"/>
      <w:lvlText w:val="%2.%3."/>
      <w:lvlJc w:val="left"/>
      <w:pPr>
        <w:tabs>
          <w:tab w:val="num" w:pos="1277"/>
        </w:tabs>
        <w:ind w:left="1277" w:hanging="709"/>
      </w:pPr>
      <w:rPr>
        <w:rFonts w:hint="eastAsia"/>
        <w:sz w:val="24"/>
        <w:szCs w:val="24"/>
      </w:rPr>
    </w:lvl>
    <w:lvl w:ilvl="3">
      <w:start w:val="1"/>
      <w:numFmt w:val="decimal"/>
      <w:pStyle w:val="3"/>
      <w:lvlText w:val="%2.%3.%4."/>
      <w:lvlJc w:val="left"/>
      <w:pPr>
        <w:tabs>
          <w:tab w:val="num" w:pos="851"/>
        </w:tabs>
        <w:ind w:left="851" w:hanging="851"/>
      </w:pPr>
      <w:rPr>
        <w:rFonts w:hint="eastAsia"/>
        <w:sz w:val="20"/>
        <w:szCs w:val="20"/>
      </w:rPr>
    </w:lvl>
    <w:lvl w:ilvl="4">
      <w:start w:val="1"/>
      <w:numFmt w:val="decimal"/>
      <w:pStyle w:val="4"/>
      <w:lvlText w:val="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pStyle w:val="5"/>
      <w:lvlText w:val="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lvlText w:val="%2.%3.%4.%5.%6.%7.%8.%9."/>
      <w:lvlJc w:val="left"/>
      <w:pPr>
        <w:tabs>
          <w:tab w:val="num" w:pos="1800"/>
        </w:tabs>
        <w:ind w:left="1559" w:hanging="1559"/>
      </w:pPr>
      <w:rPr>
        <w:rFonts w:hint="eastAsia"/>
      </w:rPr>
    </w:lvl>
  </w:abstractNum>
  <w:abstractNum w:abstractNumId="1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2">
    <w:nsid w:val="01F12026"/>
    <w:multiLevelType w:val="hybridMultilevel"/>
    <w:tmpl w:val="BBE250C6"/>
    <w:lvl w:ilvl="0" w:tplc="56D48AA6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030756B3"/>
    <w:multiLevelType w:val="multilevel"/>
    <w:tmpl w:val="ACA48648"/>
    <w:lvl w:ilvl="0">
      <w:start w:val="1"/>
      <w:numFmt w:val="decimal"/>
      <w:pStyle w:val="10"/>
      <w:lvlText w:val="%1."/>
      <w:lvlJc w:val="left"/>
      <w:pPr>
        <w:ind w:left="567" w:hanging="567"/>
      </w:pPr>
      <w:rPr>
        <w:rFonts w:hint="eastAsia"/>
        <w:sz w:val="32"/>
      </w:rPr>
    </w:lvl>
    <w:lvl w:ilvl="1">
      <w:start w:val="1"/>
      <w:numFmt w:val="decimal"/>
      <w:lvlRestart w:val="0"/>
      <w:pStyle w:val="20"/>
      <w:lvlText w:val="%1.%2"/>
      <w:lvlJc w:val="left"/>
      <w:pPr>
        <w:ind w:left="993" w:hanging="851"/>
      </w:pPr>
      <w:rPr>
        <w:rFonts w:hint="eastAsia"/>
        <w:sz w:val="28"/>
      </w:rPr>
    </w:lvl>
    <w:lvl w:ilvl="2">
      <w:start w:val="1"/>
      <w:numFmt w:val="decimal"/>
      <w:lvlRestart w:val="0"/>
      <w:pStyle w:val="30"/>
      <w:lvlText w:val="%1.%2.%3"/>
      <w:lvlJc w:val="left"/>
      <w:pPr>
        <w:ind w:left="1134" w:hanging="1134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4">
    <w:nsid w:val="0311598A"/>
    <w:multiLevelType w:val="hybridMultilevel"/>
    <w:tmpl w:val="412C8DC0"/>
    <w:lvl w:ilvl="0" w:tplc="CABC47C2">
      <w:start w:val="1"/>
      <w:numFmt w:val="decimal"/>
      <w:pStyle w:val="11"/>
      <w:lvlText w:val="%1)"/>
      <w:lvlJc w:val="left"/>
      <w:pPr>
        <w:tabs>
          <w:tab w:val="num" w:pos="810"/>
        </w:tabs>
        <w:ind w:left="810" w:hanging="405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5"/>
        </w:tabs>
        <w:ind w:left="16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5"/>
        </w:tabs>
        <w:ind w:left="20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5"/>
        </w:tabs>
        <w:ind w:left="28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5"/>
        </w:tabs>
        <w:ind w:left="40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5"/>
        </w:tabs>
        <w:ind w:left="4405" w:hanging="400"/>
      </w:pPr>
    </w:lvl>
  </w:abstractNum>
  <w:abstractNum w:abstractNumId="5">
    <w:nsid w:val="03DC34C9"/>
    <w:multiLevelType w:val="hybridMultilevel"/>
    <w:tmpl w:val="97505094"/>
    <w:lvl w:ilvl="0" w:tplc="ABB01874">
      <w:start w:val="1"/>
      <w:numFmt w:val="bullet"/>
      <w:pStyle w:val="a0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9C749B1"/>
    <w:multiLevelType w:val="hybridMultilevel"/>
    <w:tmpl w:val="41E67E66"/>
    <w:lvl w:ilvl="0" w:tplc="607AB1D4">
      <w:start w:val="1"/>
      <w:numFmt w:val="ganada"/>
      <w:lvlText w:val="(%1)"/>
      <w:lvlJc w:val="left"/>
      <w:pPr>
        <w:tabs>
          <w:tab w:val="num" w:pos="910"/>
        </w:tabs>
        <w:ind w:left="910" w:hanging="510"/>
      </w:pPr>
      <w:rPr>
        <w:rFonts w:hint="eastAsia"/>
      </w:rPr>
    </w:lvl>
    <w:lvl w:ilvl="1" w:tplc="2A9E5108">
      <w:start w:val="1"/>
      <w:numFmt w:val="bullet"/>
      <w:pStyle w:val="-0"/>
      <w:lvlText w:val="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D3E0E62">
      <w:start w:val="1"/>
      <w:numFmt w:val="bullet"/>
      <w:lvlText w:val=""/>
      <w:lvlJc w:val="left"/>
      <w:pPr>
        <w:tabs>
          <w:tab w:val="num" w:pos="1100"/>
        </w:tabs>
        <w:ind w:left="1040" w:hanging="340"/>
      </w:pPr>
      <w:rPr>
        <w:rFonts w:ascii="Wingdings" w:hAnsi="Wingdings" w:hint="default"/>
      </w:rPr>
    </w:lvl>
    <w:lvl w:ilvl="3" w:tplc="AF168EE8">
      <w:start w:val="1"/>
      <w:numFmt w:val="decimalFullWidth"/>
      <w:pStyle w:val="-1"/>
      <w:lvlText w:val="(%4)"/>
      <w:lvlJc w:val="left"/>
      <w:pPr>
        <w:tabs>
          <w:tab w:val="num" w:pos="2140"/>
        </w:tabs>
        <w:ind w:left="2140" w:hanging="540"/>
      </w:pPr>
      <w:rPr>
        <w:rFonts w:hint="default"/>
      </w:rPr>
    </w:lvl>
    <w:lvl w:ilvl="4" w:tplc="FBEAC9A8">
      <w:start w:val="1"/>
      <w:numFmt w:val="decimal"/>
      <w:lvlText w:val="(%5)"/>
      <w:lvlJc w:val="left"/>
      <w:pPr>
        <w:tabs>
          <w:tab w:val="num" w:pos="2435"/>
        </w:tabs>
        <w:ind w:left="2435" w:hanging="435"/>
      </w:pPr>
      <w:rPr>
        <w:rFonts w:hint="default"/>
      </w:rPr>
    </w:lvl>
    <w:lvl w:ilvl="5" w:tplc="34143C50">
      <w:start w:val="1"/>
      <w:numFmt w:val="decimal"/>
      <w:suff w:val="space"/>
      <w:lvlText w:val="%6)"/>
      <w:lvlJc w:val="left"/>
      <w:pPr>
        <w:ind w:left="2730" w:hanging="33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>
    <w:nsid w:val="11F401DE"/>
    <w:multiLevelType w:val="multilevel"/>
    <w:tmpl w:val="004E119E"/>
    <w:lvl w:ilvl="0">
      <w:start w:val="1"/>
      <w:numFmt w:val="upperLetter"/>
      <w:pStyle w:val="a1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  <w:b w:val="0"/>
      </w:rPr>
    </w:lvl>
    <w:lvl w:ilvl="2">
      <w:start w:val="1"/>
      <w:numFmt w:val="decimal"/>
      <w:lvlText w:val="%1.%3.%2"/>
      <w:lvlJc w:val="left"/>
      <w:pPr>
        <w:tabs>
          <w:tab w:val="num" w:pos="329"/>
        </w:tabs>
        <w:ind w:left="2489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29"/>
        </w:tabs>
        <w:ind w:left="3209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29"/>
        </w:tabs>
        <w:ind w:left="3929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9"/>
        </w:tabs>
        <w:ind w:left="4649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29"/>
        </w:tabs>
        <w:ind w:left="5369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29"/>
        </w:tabs>
        <w:ind w:left="6089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29"/>
        </w:tabs>
        <w:ind w:left="6809" w:hanging="720"/>
      </w:pPr>
      <w:rPr>
        <w:rFonts w:hint="eastAsia"/>
      </w:rPr>
    </w:lvl>
  </w:abstractNum>
  <w:abstractNum w:abstractNumId="8">
    <w:nsid w:val="149B2C6F"/>
    <w:multiLevelType w:val="hybridMultilevel"/>
    <w:tmpl w:val="D794C68E"/>
    <w:lvl w:ilvl="0" w:tplc="FFFFFFFF">
      <w:start w:val="1"/>
      <w:numFmt w:val="bullet"/>
      <w:pStyle w:val="a2"/>
      <w:lvlText w:val="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20D42AEC"/>
    <w:multiLevelType w:val="hybridMultilevel"/>
    <w:tmpl w:val="C9BCCD08"/>
    <w:lvl w:ilvl="0" w:tplc="DC541758">
      <w:start w:val="1"/>
      <w:numFmt w:val="bullet"/>
      <w:lvlText w:val=""/>
      <w:lvlJc w:val="left"/>
      <w:pPr>
        <w:ind w:left="800" w:hanging="400"/>
      </w:pPr>
      <w:rPr>
        <w:rFonts w:ascii="Wingdings" w:eastAsia="맑은 고딕" w:hAnsi="Wingdings" w:hint="default"/>
        <w:b w:val="0"/>
        <w:i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191781B"/>
    <w:multiLevelType w:val="hybridMultilevel"/>
    <w:tmpl w:val="F0FA5758"/>
    <w:lvl w:ilvl="0" w:tplc="ECE24024">
      <w:start w:val="1"/>
      <w:numFmt w:val="bullet"/>
      <w:pStyle w:val="a3"/>
      <w:lvlText w:val="-"/>
      <w:lvlJc w:val="left"/>
      <w:pPr>
        <w:tabs>
          <w:tab w:val="num" w:pos="700"/>
        </w:tabs>
        <w:ind w:left="624" w:hanging="284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>
    <w:nsid w:val="25526BE0"/>
    <w:multiLevelType w:val="hybridMultilevel"/>
    <w:tmpl w:val="2F5E7F26"/>
    <w:lvl w:ilvl="0" w:tplc="5608FA0E">
      <w:start w:val="1"/>
      <w:numFmt w:val="bullet"/>
      <w:lvlText w:val=""/>
      <w:lvlJc w:val="left"/>
      <w:pPr>
        <w:tabs>
          <w:tab w:val="num" w:pos="1308"/>
        </w:tabs>
        <w:ind w:left="1308" w:hanging="546"/>
      </w:pPr>
      <w:rPr>
        <w:rFonts w:ascii="Wingdings" w:hAnsi="Wingdings" w:hint="default"/>
      </w:rPr>
    </w:lvl>
    <w:lvl w:ilvl="1" w:tplc="04090019">
      <w:start w:val="1"/>
      <w:numFmt w:val="bullet"/>
      <w:pStyle w:val="ifrs"/>
      <w:lvlText w:val=""/>
      <w:lvlJc w:val="left"/>
      <w:pPr>
        <w:tabs>
          <w:tab w:val="num" w:pos="974"/>
        </w:tabs>
        <w:ind w:left="974" w:hanging="546"/>
      </w:pPr>
      <w:rPr>
        <w:rFonts w:ascii="Wingdings" w:hAnsi="Wingdings" w:hint="default"/>
      </w:rPr>
    </w:lvl>
    <w:lvl w:ilvl="2" w:tplc="0409001B">
      <w:start w:val="1"/>
      <w:numFmt w:val="bullet"/>
      <w:lvlText w:val=""/>
      <w:lvlJc w:val="left"/>
      <w:pPr>
        <w:tabs>
          <w:tab w:val="num" w:pos="1228"/>
        </w:tabs>
        <w:ind w:left="1228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628"/>
        </w:tabs>
        <w:ind w:left="1628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028"/>
        </w:tabs>
        <w:ind w:left="2028" w:hanging="40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40027E"/>
    <w:multiLevelType w:val="hybridMultilevel"/>
    <w:tmpl w:val="9D6CC7AE"/>
    <w:lvl w:ilvl="0" w:tplc="9F32B4EE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>
    <w:nsid w:val="33C250F7"/>
    <w:multiLevelType w:val="multilevel"/>
    <w:tmpl w:val="CFB85CB0"/>
    <w:lvl w:ilvl="0">
      <w:start w:val="1"/>
      <w:numFmt w:val="bullet"/>
      <w:pStyle w:val="a4"/>
      <w:lvlText w:val=""/>
      <w:lvlJc w:val="left"/>
      <w:pPr>
        <w:tabs>
          <w:tab w:val="num" w:pos="719"/>
        </w:tabs>
        <w:ind w:left="718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221"/>
        </w:tabs>
        <w:ind w:left="1221" w:hanging="400"/>
      </w:pPr>
      <w:rPr>
        <w:rFonts w:ascii="바탕" w:eastAsia="바탕" w:hAnsi="바탕" w:cs="Times New Roman" w:hint="eastAsia"/>
      </w:rPr>
    </w:lvl>
    <w:lvl w:ilvl="2">
      <w:start w:val="1"/>
      <w:numFmt w:val="bullet"/>
      <w:lvlText w:val=""/>
      <w:lvlJc w:val="left"/>
      <w:pPr>
        <w:tabs>
          <w:tab w:val="num" w:pos="1621"/>
        </w:tabs>
        <w:ind w:left="1621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21"/>
        </w:tabs>
        <w:ind w:left="2021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21"/>
        </w:tabs>
        <w:ind w:left="2421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1"/>
        </w:tabs>
        <w:ind w:left="2821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21"/>
        </w:tabs>
        <w:ind w:left="3621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21"/>
        </w:tabs>
        <w:ind w:left="4021" w:hanging="400"/>
      </w:pPr>
      <w:rPr>
        <w:rFonts w:ascii="Wingdings" w:hAnsi="Wingdings" w:hint="default"/>
      </w:rPr>
    </w:lvl>
  </w:abstractNum>
  <w:abstractNum w:abstractNumId="14">
    <w:nsid w:val="3A063A11"/>
    <w:multiLevelType w:val="hybridMultilevel"/>
    <w:tmpl w:val="D2163E7A"/>
    <w:lvl w:ilvl="0" w:tplc="F7F4F9B0">
      <w:start w:val="1"/>
      <w:numFmt w:val="bullet"/>
      <w:pStyle w:val="a5"/>
      <w:lvlText w:val=""/>
      <w:lvlJc w:val="left"/>
      <w:pPr>
        <w:tabs>
          <w:tab w:val="num" w:pos="927"/>
        </w:tabs>
        <w:ind w:left="907" w:hanging="340"/>
      </w:pPr>
      <w:rPr>
        <w:rFonts w:ascii="Wingdings" w:eastAsia="굴림체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AC54EB7"/>
    <w:multiLevelType w:val="hybridMultilevel"/>
    <w:tmpl w:val="FE3AAB2E"/>
    <w:lvl w:ilvl="0" w:tplc="FFFFFFFF">
      <w:start w:val="1"/>
      <w:numFmt w:val="bullet"/>
      <w:pStyle w:val="21"/>
      <w:lvlText w:val="–"/>
      <w:lvlJc w:val="left"/>
      <w:pPr>
        <w:tabs>
          <w:tab w:val="num" w:pos="789"/>
        </w:tabs>
        <w:ind w:left="789" w:hanging="400"/>
      </w:pPr>
      <w:rPr>
        <w:rFonts w:ascii="바탕체" w:eastAsia="바탕체" w:hAnsi="Wingdings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>
    <w:nsid w:val="3BD47AA0"/>
    <w:multiLevelType w:val="hybridMultilevel"/>
    <w:tmpl w:val="4B6000E2"/>
    <w:lvl w:ilvl="0" w:tplc="92DED32C">
      <w:start w:val="1"/>
      <w:numFmt w:val="bullet"/>
      <w:pStyle w:val="-2"/>
      <w:lvlText w:val="–"/>
      <w:lvlJc w:val="left"/>
      <w:pPr>
        <w:tabs>
          <w:tab w:val="num" w:pos="2058"/>
        </w:tabs>
        <w:ind w:left="2039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651"/>
        </w:tabs>
        <w:ind w:left="16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51"/>
        </w:tabs>
        <w:ind w:left="20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51"/>
        </w:tabs>
        <w:ind w:left="24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51"/>
        </w:tabs>
        <w:ind w:left="28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51"/>
        </w:tabs>
        <w:ind w:left="32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1"/>
        </w:tabs>
        <w:ind w:left="36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051"/>
        </w:tabs>
        <w:ind w:left="40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51"/>
        </w:tabs>
        <w:ind w:left="4451" w:hanging="400"/>
      </w:pPr>
      <w:rPr>
        <w:rFonts w:ascii="Wingdings" w:hAnsi="Wingdings" w:hint="default"/>
      </w:rPr>
    </w:lvl>
  </w:abstractNum>
  <w:abstractNum w:abstractNumId="17">
    <w:nsid w:val="42A31CEF"/>
    <w:multiLevelType w:val="hybridMultilevel"/>
    <w:tmpl w:val="6D862ED2"/>
    <w:lvl w:ilvl="0" w:tplc="9F32B4EE">
      <w:start w:val="1"/>
      <w:numFmt w:val="bullet"/>
      <w:pStyle w:val="a6"/>
      <w:lvlText w:val=""/>
      <w:lvlJc w:val="left"/>
      <w:pPr>
        <w:tabs>
          <w:tab w:val="num" w:pos="1494"/>
        </w:tabs>
        <w:ind w:left="1474" w:hanging="340"/>
      </w:pPr>
      <w:rPr>
        <w:rFonts w:ascii="Wingdings" w:eastAsia="굴림체" w:hAnsi="Wingdings" w:hint="default"/>
      </w:rPr>
    </w:lvl>
    <w:lvl w:ilvl="1" w:tplc="9C20DF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8">
    <w:nsid w:val="42E46B78"/>
    <w:multiLevelType w:val="hybridMultilevel"/>
    <w:tmpl w:val="392CC49A"/>
    <w:lvl w:ilvl="0" w:tplc="0A943B2C">
      <w:start w:val="1"/>
      <w:numFmt w:val="decimal"/>
      <w:pStyle w:val="12"/>
      <w:lvlText w:val="%1)"/>
      <w:lvlJc w:val="left"/>
      <w:pPr>
        <w:ind w:left="760" w:hanging="360"/>
      </w:pPr>
      <w:rPr>
        <w:rFonts w:hint="default"/>
      </w:rPr>
    </w:lvl>
    <w:lvl w:ilvl="1" w:tplc="B088DD52">
      <w:start w:val="1"/>
      <w:numFmt w:val="upperLetter"/>
      <w:lvlText w:val="%2."/>
      <w:lvlJc w:val="left"/>
      <w:pPr>
        <w:ind w:left="1200" w:hanging="400"/>
      </w:pPr>
    </w:lvl>
    <w:lvl w:ilvl="2" w:tplc="3E08208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2EDAA918" w:tentative="1">
      <w:start w:val="1"/>
      <w:numFmt w:val="decimal"/>
      <w:lvlText w:val="%4."/>
      <w:lvlJc w:val="left"/>
      <w:pPr>
        <w:ind w:left="2000" w:hanging="400"/>
      </w:pPr>
    </w:lvl>
    <w:lvl w:ilvl="4" w:tplc="9F96B66E" w:tentative="1">
      <w:start w:val="1"/>
      <w:numFmt w:val="upperLetter"/>
      <w:lvlText w:val="%5."/>
      <w:lvlJc w:val="left"/>
      <w:pPr>
        <w:ind w:left="2400" w:hanging="400"/>
      </w:pPr>
    </w:lvl>
    <w:lvl w:ilvl="5" w:tplc="11A66992" w:tentative="1">
      <w:start w:val="1"/>
      <w:numFmt w:val="lowerRoman"/>
      <w:lvlText w:val="%6."/>
      <w:lvlJc w:val="right"/>
      <w:pPr>
        <w:ind w:left="2800" w:hanging="400"/>
      </w:pPr>
    </w:lvl>
    <w:lvl w:ilvl="6" w:tplc="81143E78" w:tentative="1">
      <w:start w:val="1"/>
      <w:numFmt w:val="decimal"/>
      <w:lvlText w:val="%7."/>
      <w:lvlJc w:val="left"/>
      <w:pPr>
        <w:ind w:left="3200" w:hanging="400"/>
      </w:pPr>
    </w:lvl>
    <w:lvl w:ilvl="7" w:tplc="09402830" w:tentative="1">
      <w:start w:val="1"/>
      <w:numFmt w:val="upperLetter"/>
      <w:lvlText w:val="%8."/>
      <w:lvlJc w:val="left"/>
      <w:pPr>
        <w:ind w:left="3600" w:hanging="400"/>
      </w:pPr>
    </w:lvl>
    <w:lvl w:ilvl="8" w:tplc="2F54079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455C274C"/>
    <w:multiLevelType w:val="hybridMultilevel"/>
    <w:tmpl w:val="B67C575E"/>
    <w:lvl w:ilvl="0" w:tplc="0E145086">
      <w:start w:val="1"/>
      <w:numFmt w:val="bullet"/>
      <w:pStyle w:val="a7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0">
    <w:nsid w:val="47AF4B7B"/>
    <w:multiLevelType w:val="hybridMultilevel"/>
    <w:tmpl w:val="D9D6A220"/>
    <w:lvl w:ilvl="0" w:tplc="B4CEE63C">
      <w:start w:val="1"/>
      <w:numFmt w:val="bullet"/>
      <w:pStyle w:val="-3"/>
      <w:lvlText w:val=""/>
      <w:lvlJc w:val="left"/>
      <w:pPr>
        <w:ind w:left="1307" w:hanging="400"/>
      </w:pPr>
      <w:rPr>
        <w:rFonts w:ascii="Wingdings" w:eastAsia="굴림체" w:hAnsi="Wingdings" w:hint="default"/>
      </w:rPr>
    </w:lvl>
    <w:lvl w:ilvl="1" w:tplc="2C62FF10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7430D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78ABC2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D567FE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D25FB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5628F2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F7406E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EBA246B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>
    <w:nsid w:val="4C384DB4"/>
    <w:multiLevelType w:val="singleLevel"/>
    <w:tmpl w:val="7A0C7D70"/>
    <w:lvl w:ilvl="0">
      <w:start w:val="1"/>
      <w:numFmt w:val="decimal"/>
      <w:pStyle w:val="a8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2944FAD"/>
    <w:multiLevelType w:val="hybridMultilevel"/>
    <w:tmpl w:val="ADD8DE56"/>
    <w:lvl w:ilvl="0" w:tplc="3C26D08E">
      <w:start w:val="4"/>
      <w:numFmt w:val="bullet"/>
      <w:pStyle w:val="22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4090019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0409001B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3">
    <w:nsid w:val="531C1194"/>
    <w:multiLevelType w:val="hybridMultilevel"/>
    <w:tmpl w:val="4B0A166E"/>
    <w:lvl w:ilvl="0" w:tplc="64FEC2AA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eastAsia"/>
      </w:rPr>
    </w:lvl>
    <w:lvl w:ilvl="1" w:tplc="04090019">
      <w:start w:val="1"/>
      <w:numFmt w:val="bullet"/>
      <w:pStyle w:val="a9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2" w:tplc="0409001B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4">
    <w:nsid w:val="5A7D2F9F"/>
    <w:multiLevelType w:val="hybridMultilevel"/>
    <w:tmpl w:val="160C4F66"/>
    <w:lvl w:ilvl="0" w:tplc="5EAC89EA">
      <w:start w:val="1"/>
      <w:numFmt w:val="bullet"/>
      <w:pStyle w:val="PE1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>
    <w:nsid w:val="5B035E58"/>
    <w:multiLevelType w:val="hybridMultilevel"/>
    <w:tmpl w:val="3F620272"/>
    <w:lvl w:ilvl="0" w:tplc="F7F4F9B0">
      <w:start w:val="1"/>
      <w:numFmt w:val="bullet"/>
      <w:pStyle w:val="13"/>
      <w:lvlText w:val="▪"/>
      <w:lvlJc w:val="left"/>
      <w:pPr>
        <w:tabs>
          <w:tab w:val="num" w:pos="473"/>
        </w:tabs>
        <w:ind w:left="57" w:firstLine="56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>
    <w:nsid w:val="6B834071"/>
    <w:multiLevelType w:val="hybridMultilevel"/>
    <w:tmpl w:val="9482CE72"/>
    <w:lvl w:ilvl="0" w:tplc="FFFFFFFF">
      <w:start w:val="1"/>
      <w:numFmt w:val="bullet"/>
      <w:pStyle w:val="-4"/>
      <w:lvlText w:val="-"/>
      <w:lvlJc w:val="left"/>
      <w:pPr>
        <w:tabs>
          <w:tab w:val="num" w:pos="1040"/>
        </w:tabs>
        <w:ind w:left="1021" w:hanging="341"/>
      </w:pPr>
      <w:rPr>
        <w:rFonts w:ascii="굴림체" w:eastAsia="굴림체" w:hAnsi="Wingdings" w:hint="eastAsia"/>
      </w:rPr>
    </w:lvl>
    <w:lvl w:ilvl="1" w:tplc="FFFFFFFF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7">
    <w:nsid w:val="6D9965E7"/>
    <w:multiLevelType w:val="hybridMultilevel"/>
    <w:tmpl w:val="EC3C5B2C"/>
    <w:lvl w:ilvl="0" w:tplc="04090009">
      <w:start w:val="1"/>
      <w:numFmt w:val="bullet"/>
      <w:pStyle w:val="aa"/>
      <w:suff w:val="space"/>
      <w:lvlText w:val=""/>
      <w:lvlJc w:val="left"/>
      <w:pPr>
        <w:ind w:left="1772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2" w:hanging="400"/>
      </w:pPr>
      <w:rPr>
        <w:rFonts w:ascii="Wingdings" w:hAnsi="Wingdings" w:hint="default"/>
      </w:rPr>
    </w:lvl>
  </w:abstractNum>
  <w:abstractNum w:abstractNumId="28">
    <w:nsid w:val="760A1D11"/>
    <w:multiLevelType w:val="hybridMultilevel"/>
    <w:tmpl w:val="39386F52"/>
    <w:lvl w:ilvl="0" w:tplc="04090009">
      <w:start w:val="1"/>
      <w:numFmt w:val="decimal"/>
      <w:pStyle w:val="-10"/>
      <w:lvlText w:val="%1)"/>
      <w:lvlJc w:val="left"/>
      <w:pPr>
        <w:tabs>
          <w:tab w:val="num" w:pos="814"/>
        </w:tabs>
        <w:ind w:left="794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29">
    <w:nsid w:val="77345718"/>
    <w:multiLevelType w:val="multilevel"/>
    <w:tmpl w:val="871A567E"/>
    <w:lvl w:ilvl="0">
      <w:start w:val="1"/>
      <w:numFmt w:val="upperRoman"/>
      <w:pStyle w:val="ab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361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452"/>
        </w:tabs>
        <w:ind w:left="4332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5052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452"/>
        </w:tabs>
        <w:ind w:left="5772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6492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52"/>
        </w:tabs>
        <w:ind w:left="7212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2"/>
        </w:tabs>
        <w:ind w:left="7932" w:hanging="720"/>
      </w:pPr>
      <w:rPr>
        <w:rFonts w:hint="eastAsia"/>
      </w:rPr>
    </w:lvl>
  </w:abstractNum>
  <w:abstractNum w:abstractNumId="30">
    <w:nsid w:val="7A09782A"/>
    <w:multiLevelType w:val="hybridMultilevel"/>
    <w:tmpl w:val="476ED4B8"/>
    <w:lvl w:ilvl="0" w:tplc="FFFFFFFF">
      <w:start w:val="1"/>
      <w:numFmt w:val="bullet"/>
      <w:pStyle w:val="WFIS-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1F8EED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4">
    <w:abstractNumId w:val="21"/>
  </w:num>
  <w:num w:numId="5">
    <w:abstractNumId w:val="12"/>
    <w:lvlOverride w:ilvl="0">
      <w:startOverride w:val="1"/>
    </w:lvlOverride>
  </w:num>
  <w:num w:numId="6">
    <w:abstractNumId w:val="22"/>
  </w:num>
  <w:num w:numId="7">
    <w:abstractNumId w:val="4"/>
  </w:num>
  <w:num w:numId="8">
    <w:abstractNumId w:val="5"/>
  </w:num>
  <w:num w:numId="9">
    <w:abstractNumId w:val="28"/>
  </w:num>
  <w:num w:numId="10">
    <w:abstractNumId w:val="20"/>
  </w:num>
  <w:num w:numId="11">
    <w:abstractNumId w:val="2"/>
  </w:num>
  <w:num w:numId="12">
    <w:abstractNumId w:val="26"/>
  </w:num>
  <w:num w:numId="13">
    <w:abstractNumId w:val="8"/>
  </w:num>
  <w:num w:numId="14">
    <w:abstractNumId w:val="17"/>
  </w:num>
  <w:num w:numId="15">
    <w:abstractNumId w:val="19"/>
  </w:num>
  <w:num w:numId="16">
    <w:abstractNumId w:val="10"/>
  </w:num>
  <w:num w:numId="17">
    <w:abstractNumId w:val="14"/>
  </w:num>
  <w:num w:numId="18">
    <w:abstractNumId w:val="24"/>
  </w:num>
  <w:num w:numId="19">
    <w:abstractNumId w:val="27"/>
  </w:num>
  <w:num w:numId="20">
    <w:abstractNumId w:val="25"/>
  </w:num>
  <w:num w:numId="21">
    <w:abstractNumId w:val="7"/>
  </w:num>
  <w:num w:numId="22">
    <w:abstractNumId w:val="15"/>
  </w:num>
  <w:num w:numId="23">
    <w:abstractNumId w:val="29"/>
  </w:num>
  <w:num w:numId="24">
    <w:abstractNumId w:val="16"/>
  </w:num>
  <w:num w:numId="25">
    <w:abstractNumId w:val="11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30"/>
  </w:num>
  <w:num w:numId="28">
    <w:abstractNumId w:val="3"/>
  </w:num>
  <w:num w:numId="29">
    <w:abstractNumId w:val="9"/>
  </w:num>
  <w:num w:numId="30">
    <w:abstractNumId w:val="18"/>
  </w:num>
  <w:num w:numId="31">
    <w:abstractNumId w:val="13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11"/>
    <w:rsid w:val="0000258B"/>
    <w:rsid w:val="0000338C"/>
    <w:rsid w:val="00005C56"/>
    <w:rsid w:val="000062E6"/>
    <w:rsid w:val="000062EC"/>
    <w:rsid w:val="00011246"/>
    <w:rsid w:val="0001200B"/>
    <w:rsid w:val="00013A90"/>
    <w:rsid w:val="00014752"/>
    <w:rsid w:val="000149FA"/>
    <w:rsid w:val="00015274"/>
    <w:rsid w:val="00016420"/>
    <w:rsid w:val="00017940"/>
    <w:rsid w:val="00020BA2"/>
    <w:rsid w:val="00024FA5"/>
    <w:rsid w:val="000319DF"/>
    <w:rsid w:val="00031B28"/>
    <w:rsid w:val="000321B9"/>
    <w:rsid w:val="000341F9"/>
    <w:rsid w:val="000356CD"/>
    <w:rsid w:val="00036EE7"/>
    <w:rsid w:val="00037A02"/>
    <w:rsid w:val="00037C0C"/>
    <w:rsid w:val="0004051B"/>
    <w:rsid w:val="00042E11"/>
    <w:rsid w:val="00044A6E"/>
    <w:rsid w:val="000473E5"/>
    <w:rsid w:val="00052BF1"/>
    <w:rsid w:val="00053D1D"/>
    <w:rsid w:val="000543BE"/>
    <w:rsid w:val="000553C8"/>
    <w:rsid w:val="00057409"/>
    <w:rsid w:val="00057DCC"/>
    <w:rsid w:val="00060B91"/>
    <w:rsid w:val="00060D77"/>
    <w:rsid w:val="000611E8"/>
    <w:rsid w:val="000621AC"/>
    <w:rsid w:val="00062514"/>
    <w:rsid w:val="000654B4"/>
    <w:rsid w:val="00065BBC"/>
    <w:rsid w:val="000661CD"/>
    <w:rsid w:val="00072B51"/>
    <w:rsid w:val="00073330"/>
    <w:rsid w:val="00075BCB"/>
    <w:rsid w:val="0007611D"/>
    <w:rsid w:val="000778C6"/>
    <w:rsid w:val="00080351"/>
    <w:rsid w:val="0008130F"/>
    <w:rsid w:val="000838F2"/>
    <w:rsid w:val="000856A8"/>
    <w:rsid w:val="00086DA1"/>
    <w:rsid w:val="00087101"/>
    <w:rsid w:val="00087DA4"/>
    <w:rsid w:val="00090924"/>
    <w:rsid w:val="0009282A"/>
    <w:rsid w:val="00092BE1"/>
    <w:rsid w:val="00095ED3"/>
    <w:rsid w:val="0009626B"/>
    <w:rsid w:val="0009660F"/>
    <w:rsid w:val="000972F9"/>
    <w:rsid w:val="000A16E9"/>
    <w:rsid w:val="000A5E7C"/>
    <w:rsid w:val="000A7295"/>
    <w:rsid w:val="000B0B05"/>
    <w:rsid w:val="000B324B"/>
    <w:rsid w:val="000B5B18"/>
    <w:rsid w:val="000B6FB1"/>
    <w:rsid w:val="000C1060"/>
    <w:rsid w:val="000C17A7"/>
    <w:rsid w:val="000C3746"/>
    <w:rsid w:val="000C5B64"/>
    <w:rsid w:val="000C6E90"/>
    <w:rsid w:val="000C73D7"/>
    <w:rsid w:val="000C77F3"/>
    <w:rsid w:val="000D08D2"/>
    <w:rsid w:val="000D5F58"/>
    <w:rsid w:val="000D6491"/>
    <w:rsid w:val="000D6A5A"/>
    <w:rsid w:val="000D7B1E"/>
    <w:rsid w:val="000E0467"/>
    <w:rsid w:val="000E0E9E"/>
    <w:rsid w:val="000E1385"/>
    <w:rsid w:val="000E1E69"/>
    <w:rsid w:val="000E3430"/>
    <w:rsid w:val="000E39B3"/>
    <w:rsid w:val="000E4B96"/>
    <w:rsid w:val="000E50DE"/>
    <w:rsid w:val="000E57C0"/>
    <w:rsid w:val="000E6BA0"/>
    <w:rsid w:val="000E6ED1"/>
    <w:rsid w:val="000E709C"/>
    <w:rsid w:val="000E7565"/>
    <w:rsid w:val="000E7E9D"/>
    <w:rsid w:val="000F0084"/>
    <w:rsid w:val="000F0C55"/>
    <w:rsid w:val="000F0E82"/>
    <w:rsid w:val="000F123E"/>
    <w:rsid w:val="000F1D8E"/>
    <w:rsid w:val="000F272A"/>
    <w:rsid w:val="000F3162"/>
    <w:rsid w:val="000F332B"/>
    <w:rsid w:val="000F3D14"/>
    <w:rsid w:val="000F4F94"/>
    <w:rsid w:val="000F61FC"/>
    <w:rsid w:val="00102580"/>
    <w:rsid w:val="00105B11"/>
    <w:rsid w:val="00112B86"/>
    <w:rsid w:val="001131B1"/>
    <w:rsid w:val="00114B73"/>
    <w:rsid w:val="00115CC1"/>
    <w:rsid w:val="0011788D"/>
    <w:rsid w:val="00124ED5"/>
    <w:rsid w:val="001257F9"/>
    <w:rsid w:val="001266CB"/>
    <w:rsid w:val="001327A9"/>
    <w:rsid w:val="00133859"/>
    <w:rsid w:val="00133F08"/>
    <w:rsid w:val="00135D20"/>
    <w:rsid w:val="0013666C"/>
    <w:rsid w:val="00140A4D"/>
    <w:rsid w:val="00142A55"/>
    <w:rsid w:val="00143D5F"/>
    <w:rsid w:val="001443EC"/>
    <w:rsid w:val="00145FB7"/>
    <w:rsid w:val="0014627D"/>
    <w:rsid w:val="00146717"/>
    <w:rsid w:val="00152398"/>
    <w:rsid w:val="00152683"/>
    <w:rsid w:val="00152A10"/>
    <w:rsid w:val="001530E7"/>
    <w:rsid w:val="0015428D"/>
    <w:rsid w:val="001542CA"/>
    <w:rsid w:val="00156AD6"/>
    <w:rsid w:val="001573B3"/>
    <w:rsid w:val="00162A68"/>
    <w:rsid w:val="00163FBC"/>
    <w:rsid w:val="00165120"/>
    <w:rsid w:val="00165781"/>
    <w:rsid w:val="0016610F"/>
    <w:rsid w:val="00166ED6"/>
    <w:rsid w:val="001742A3"/>
    <w:rsid w:val="00175679"/>
    <w:rsid w:val="001769E5"/>
    <w:rsid w:val="00177073"/>
    <w:rsid w:val="00177170"/>
    <w:rsid w:val="0018050D"/>
    <w:rsid w:val="001805A5"/>
    <w:rsid w:val="00184F03"/>
    <w:rsid w:val="001868B1"/>
    <w:rsid w:val="00187521"/>
    <w:rsid w:val="0019054F"/>
    <w:rsid w:val="00192107"/>
    <w:rsid w:val="001927C1"/>
    <w:rsid w:val="00193186"/>
    <w:rsid w:val="00195FFA"/>
    <w:rsid w:val="00196467"/>
    <w:rsid w:val="00196A3C"/>
    <w:rsid w:val="00197240"/>
    <w:rsid w:val="001A0C59"/>
    <w:rsid w:val="001A43CC"/>
    <w:rsid w:val="001A4627"/>
    <w:rsid w:val="001A5B23"/>
    <w:rsid w:val="001B04FF"/>
    <w:rsid w:val="001B2832"/>
    <w:rsid w:val="001B5131"/>
    <w:rsid w:val="001B622D"/>
    <w:rsid w:val="001B7028"/>
    <w:rsid w:val="001C1F74"/>
    <w:rsid w:val="001C2594"/>
    <w:rsid w:val="001C49C3"/>
    <w:rsid w:val="001C5C88"/>
    <w:rsid w:val="001C6540"/>
    <w:rsid w:val="001C7169"/>
    <w:rsid w:val="001D064C"/>
    <w:rsid w:val="001D29C2"/>
    <w:rsid w:val="001D343C"/>
    <w:rsid w:val="001D4BC5"/>
    <w:rsid w:val="001D58C6"/>
    <w:rsid w:val="001D5D24"/>
    <w:rsid w:val="001E0176"/>
    <w:rsid w:val="001E10A8"/>
    <w:rsid w:val="001E3690"/>
    <w:rsid w:val="001E42EF"/>
    <w:rsid w:val="001E6479"/>
    <w:rsid w:val="001E6BF1"/>
    <w:rsid w:val="001E6CE2"/>
    <w:rsid w:val="001E6EEC"/>
    <w:rsid w:val="001F189D"/>
    <w:rsid w:val="001F1928"/>
    <w:rsid w:val="001F4EB8"/>
    <w:rsid w:val="001F5A1B"/>
    <w:rsid w:val="001F5E44"/>
    <w:rsid w:val="001F7226"/>
    <w:rsid w:val="001F7A50"/>
    <w:rsid w:val="002016E9"/>
    <w:rsid w:val="002047A2"/>
    <w:rsid w:val="0020484E"/>
    <w:rsid w:val="0020484F"/>
    <w:rsid w:val="00206A84"/>
    <w:rsid w:val="00211A17"/>
    <w:rsid w:val="00212ED2"/>
    <w:rsid w:val="0021329E"/>
    <w:rsid w:val="00215DEF"/>
    <w:rsid w:val="00224E65"/>
    <w:rsid w:val="00226764"/>
    <w:rsid w:val="00227D2C"/>
    <w:rsid w:val="00233E7C"/>
    <w:rsid w:val="00234469"/>
    <w:rsid w:val="00234625"/>
    <w:rsid w:val="00234E1C"/>
    <w:rsid w:val="00236059"/>
    <w:rsid w:val="00237E30"/>
    <w:rsid w:val="00242073"/>
    <w:rsid w:val="00242F61"/>
    <w:rsid w:val="00246B80"/>
    <w:rsid w:val="002525BF"/>
    <w:rsid w:val="00252839"/>
    <w:rsid w:val="002601D7"/>
    <w:rsid w:val="00265547"/>
    <w:rsid w:val="002658E1"/>
    <w:rsid w:val="0026669A"/>
    <w:rsid w:val="002712EE"/>
    <w:rsid w:val="00272637"/>
    <w:rsid w:val="00273C34"/>
    <w:rsid w:val="00273C7B"/>
    <w:rsid w:val="00274076"/>
    <w:rsid w:val="0027432D"/>
    <w:rsid w:val="00276C10"/>
    <w:rsid w:val="00281C98"/>
    <w:rsid w:val="002824F1"/>
    <w:rsid w:val="00284165"/>
    <w:rsid w:val="00285BAB"/>
    <w:rsid w:val="00286BF0"/>
    <w:rsid w:val="002877D0"/>
    <w:rsid w:val="00290E7D"/>
    <w:rsid w:val="00291ED6"/>
    <w:rsid w:val="00293EFF"/>
    <w:rsid w:val="00294C48"/>
    <w:rsid w:val="00294F95"/>
    <w:rsid w:val="002A35BD"/>
    <w:rsid w:val="002A471A"/>
    <w:rsid w:val="002A4BEB"/>
    <w:rsid w:val="002A4CED"/>
    <w:rsid w:val="002A5321"/>
    <w:rsid w:val="002A54EF"/>
    <w:rsid w:val="002A5845"/>
    <w:rsid w:val="002A5C2E"/>
    <w:rsid w:val="002A6B81"/>
    <w:rsid w:val="002A77D7"/>
    <w:rsid w:val="002B222B"/>
    <w:rsid w:val="002B2870"/>
    <w:rsid w:val="002B34DB"/>
    <w:rsid w:val="002B486A"/>
    <w:rsid w:val="002B73B0"/>
    <w:rsid w:val="002C0171"/>
    <w:rsid w:val="002C0732"/>
    <w:rsid w:val="002C0BBE"/>
    <w:rsid w:val="002C2042"/>
    <w:rsid w:val="002C4673"/>
    <w:rsid w:val="002C726E"/>
    <w:rsid w:val="002C7A5B"/>
    <w:rsid w:val="002D1998"/>
    <w:rsid w:val="002D4561"/>
    <w:rsid w:val="002D4C8D"/>
    <w:rsid w:val="002D59E7"/>
    <w:rsid w:val="002D5A70"/>
    <w:rsid w:val="002D6A76"/>
    <w:rsid w:val="002D7DE3"/>
    <w:rsid w:val="002E01C6"/>
    <w:rsid w:val="002E3556"/>
    <w:rsid w:val="002E3765"/>
    <w:rsid w:val="002E45C7"/>
    <w:rsid w:val="002E600F"/>
    <w:rsid w:val="002E7512"/>
    <w:rsid w:val="002E769C"/>
    <w:rsid w:val="002E7CFB"/>
    <w:rsid w:val="002F0281"/>
    <w:rsid w:val="002F1B7A"/>
    <w:rsid w:val="002F234F"/>
    <w:rsid w:val="002F3829"/>
    <w:rsid w:val="002F40AC"/>
    <w:rsid w:val="002F44D7"/>
    <w:rsid w:val="002F4590"/>
    <w:rsid w:val="002F4DA0"/>
    <w:rsid w:val="002F54DA"/>
    <w:rsid w:val="002F62F2"/>
    <w:rsid w:val="002F6CB5"/>
    <w:rsid w:val="002F7920"/>
    <w:rsid w:val="002F7CBE"/>
    <w:rsid w:val="00300F07"/>
    <w:rsid w:val="00301A3C"/>
    <w:rsid w:val="00301ACC"/>
    <w:rsid w:val="003033AD"/>
    <w:rsid w:val="003035FF"/>
    <w:rsid w:val="00305415"/>
    <w:rsid w:val="0030554E"/>
    <w:rsid w:val="00306167"/>
    <w:rsid w:val="00310162"/>
    <w:rsid w:val="003113FB"/>
    <w:rsid w:val="0031202C"/>
    <w:rsid w:val="0031372E"/>
    <w:rsid w:val="00314838"/>
    <w:rsid w:val="00314D1D"/>
    <w:rsid w:val="00315BA3"/>
    <w:rsid w:val="00317AB8"/>
    <w:rsid w:val="003208D1"/>
    <w:rsid w:val="00320ACB"/>
    <w:rsid w:val="003247EF"/>
    <w:rsid w:val="003251EE"/>
    <w:rsid w:val="00326B31"/>
    <w:rsid w:val="00327877"/>
    <w:rsid w:val="00327F91"/>
    <w:rsid w:val="00331FC0"/>
    <w:rsid w:val="00336864"/>
    <w:rsid w:val="003368AB"/>
    <w:rsid w:val="00337560"/>
    <w:rsid w:val="00337B20"/>
    <w:rsid w:val="00337E7B"/>
    <w:rsid w:val="00341B39"/>
    <w:rsid w:val="00342108"/>
    <w:rsid w:val="00342205"/>
    <w:rsid w:val="0034447D"/>
    <w:rsid w:val="00344F1A"/>
    <w:rsid w:val="00347580"/>
    <w:rsid w:val="0034761D"/>
    <w:rsid w:val="003501AF"/>
    <w:rsid w:val="00350685"/>
    <w:rsid w:val="00352484"/>
    <w:rsid w:val="003530A8"/>
    <w:rsid w:val="00353A4F"/>
    <w:rsid w:val="00356071"/>
    <w:rsid w:val="00356706"/>
    <w:rsid w:val="00356F2F"/>
    <w:rsid w:val="003617CC"/>
    <w:rsid w:val="003629BF"/>
    <w:rsid w:val="00362E79"/>
    <w:rsid w:val="0036325C"/>
    <w:rsid w:val="003636D4"/>
    <w:rsid w:val="0036753F"/>
    <w:rsid w:val="00367D7C"/>
    <w:rsid w:val="00370F11"/>
    <w:rsid w:val="00372297"/>
    <w:rsid w:val="00372B14"/>
    <w:rsid w:val="0037447C"/>
    <w:rsid w:val="00374489"/>
    <w:rsid w:val="00377511"/>
    <w:rsid w:val="00381A1D"/>
    <w:rsid w:val="00384757"/>
    <w:rsid w:val="0038539B"/>
    <w:rsid w:val="0038580E"/>
    <w:rsid w:val="00387902"/>
    <w:rsid w:val="003916B3"/>
    <w:rsid w:val="003943AA"/>
    <w:rsid w:val="0039449A"/>
    <w:rsid w:val="00394955"/>
    <w:rsid w:val="003954F1"/>
    <w:rsid w:val="00395D48"/>
    <w:rsid w:val="003961DA"/>
    <w:rsid w:val="00397180"/>
    <w:rsid w:val="00397FCA"/>
    <w:rsid w:val="003A0177"/>
    <w:rsid w:val="003A1004"/>
    <w:rsid w:val="003A1558"/>
    <w:rsid w:val="003A4736"/>
    <w:rsid w:val="003A6D3A"/>
    <w:rsid w:val="003A6E8D"/>
    <w:rsid w:val="003B4556"/>
    <w:rsid w:val="003B4676"/>
    <w:rsid w:val="003B58DA"/>
    <w:rsid w:val="003B6378"/>
    <w:rsid w:val="003B74C2"/>
    <w:rsid w:val="003C0950"/>
    <w:rsid w:val="003C10F6"/>
    <w:rsid w:val="003C297A"/>
    <w:rsid w:val="003C44B0"/>
    <w:rsid w:val="003C4771"/>
    <w:rsid w:val="003C4FE0"/>
    <w:rsid w:val="003C5642"/>
    <w:rsid w:val="003D0B3C"/>
    <w:rsid w:val="003D155D"/>
    <w:rsid w:val="003D1C3B"/>
    <w:rsid w:val="003D2E52"/>
    <w:rsid w:val="003D3FC7"/>
    <w:rsid w:val="003D4598"/>
    <w:rsid w:val="003D7499"/>
    <w:rsid w:val="003E20DD"/>
    <w:rsid w:val="003E3F89"/>
    <w:rsid w:val="003E4746"/>
    <w:rsid w:val="003E4CE3"/>
    <w:rsid w:val="003E50A2"/>
    <w:rsid w:val="003E7789"/>
    <w:rsid w:val="003F012D"/>
    <w:rsid w:val="003F04FA"/>
    <w:rsid w:val="003F057C"/>
    <w:rsid w:val="003F226E"/>
    <w:rsid w:val="003F38E0"/>
    <w:rsid w:val="003F7CE4"/>
    <w:rsid w:val="00400F64"/>
    <w:rsid w:val="00402DF8"/>
    <w:rsid w:val="00405DD0"/>
    <w:rsid w:val="0041527F"/>
    <w:rsid w:val="00415FCC"/>
    <w:rsid w:val="0041739C"/>
    <w:rsid w:val="004173CA"/>
    <w:rsid w:val="0042472F"/>
    <w:rsid w:val="0042596E"/>
    <w:rsid w:val="00432355"/>
    <w:rsid w:val="0043325C"/>
    <w:rsid w:val="00433F59"/>
    <w:rsid w:val="00434158"/>
    <w:rsid w:val="004341C9"/>
    <w:rsid w:val="004348C7"/>
    <w:rsid w:val="00437849"/>
    <w:rsid w:val="00437E37"/>
    <w:rsid w:val="00440A32"/>
    <w:rsid w:val="004411FA"/>
    <w:rsid w:val="00441CBB"/>
    <w:rsid w:val="0044388A"/>
    <w:rsid w:val="0044455B"/>
    <w:rsid w:val="00444EE9"/>
    <w:rsid w:val="004452CC"/>
    <w:rsid w:val="004455B6"/>
    <w:rsid w:val="004468DE"/>
    <w:rsid w:val="00446E00"/>
    <w:rsid w:val="0045051A"/>
    <w:rsid w:val="004522C9"/>
    <w:rsid w:val="0045479A"/>
    <w:rsid w:val="00454CEC"/>
    <w:rsid w:val="00457BC5"/>
    <w:rsid w:val="00460C3E"/>
    <w:rsid w:val="00465806"/>
    <w:rsid w:val="00466E38"/>
    <w:rsid w:val="00473C92"/>
    <w:rsid w:val="00474D9B"/>
    <w:rsid w:val="004754D0"/>
    <w:rsid w:val="004760E2"/>
    <w:rsid w:val="00476111"/>
    <w:rsid w:val="004773C1"/>
    <w:rsid w:val="00480083"/>
    <w:rsid w:val="00480C6D"/>
    <w:rsid w:val="00480CAB"/>
    <w:rsid w:val="00482327"/>
    <w:rsid w:val="00483E09"/>
    <w:rsid w:val="00484432"/>
    <w:rsid w:val="0048512A"/>
    <w:rsid w:val="00487781"/>
    <w:rsid w:val="004905F3"/>
    <w:rsid w:val="00490BEE"/>
    <w:rsid w:val="00491C8D"/>
    <w:rsid w:val="0049374E"/>
    <w:rsid w:val="00493D60"/>
    <w:rsid w:val="004940C0"/>
    <w:rsid w:val="00494327"/>
    <w:rsid w:val="00494D01"/>
    <w:rsid w:val="0049532C"/>
    <w:rsid w:val="00497DB4"/>
    <w:rsid w:val="004A1535"/>
    <w:rsid w:val="004A4053"/>
    <w:rsid w:val="004A47F1"/>
    <w:rsid w:val="004A607A"/>
    <w:rsid w:val="004A6998"/>
    <w:rsid w:val="004A74F4"/>
    <w:rsid w:val="004B0941"/>
    <w:rsid w:val="004B0C87"/>
    <w:rsid w:val="004B16F8"/>
    <w:rsid w:val="004B2955"/>
    <w:rsid w:val="004B2F43"/>
    <w:rsid w:val="004B3375"/>
    <w:rsid w:val="004B4529"/>
    <w:rsid w:val="004B478B"/>
    <w:rsid w:val="004B6560"/>
    <w:rsid w:val="004B72AD"/>
    <w:rsid w:val="004B7363"/>
    <w:rsid w:val="004C04D8"/>
    <w:rsid w:val="004C131C"/>
    <w:rsid w:val="004C1957"/>
    <w:rsid w:val="004C2A49"/>
    <w:rsid w:val="004C2C68"/>
    <w:rsid w:val="004C6227"/>
    <w:rsid w:val="004C6915"/>
    <w:rsid w:val="004C78EB"/>
    <w:rsid w:val="004D138D"/>
    <w:rsid w:val="004D6B84"/>
    <w:rsid w:val="004E0A1F"/>
    <w:rsid w:val="004E153F"/>
    <w:rsid w:val="004E48C2"/>
    <w:rsid w:val="004E5FA3"/>
    <w:rsid w:val="004E6B56"/>
    <w:rsid w:val="004F12D6"/>
    <w:rsid w:val="004F1AAC"/>
    <w:rsid w:val="004F1ACF"/>
    <w:rsid w:val="004F1BFB"/>
    <w:rsid w:val="004F1F0A"/>
    <w:rsid w:val="004F28BB"/>
    <w:rsid w:val="004F32D9"/>
    <w:rsid w:val="004F5BDD"/>
    <w:rsid w:val="004F5D24"/>
    <w:rsid w:val="0050195A"/>
    <w:rsid w:val="00503C6C"/>
    <w:rsid w:val="00504937"/>
    <w:rsid w:val="005064EE"/>
    <w:rsid w:val="005072C3"/>
    <w:rsid w:val="005074F9"/>
    <w:rsid w:val="005115C1"/>
    <w:rsid w:val="00512FEC"/>
    <w:rsid w:val="005203D2"/>
    <w:rsid w:val="00520510"/>
    <w:rsid w:val="00523A6F"/>
    <w:rsid w:val="00525782"/>
    <w:rsid w:val="00525A2E"/>
    <w:rsid w:val="0052640D"/>
    <w:rsid w:val="005275B9"/>
    <w:rsid w:val="00527F23"/>
    <w:rsid w:val="00530526"/>
    <w:rsid w:val="005325DA"/>
    <w:rsid w:val="00532A53"/>
    <w:rsid w:val="00532C1C"/>
    <w:rsid w:val="0053435C"/>
    <w:rsid w:val="0054061B"/>
    <w:rsid w:val="00540FDC"/>
    <w:rsid w:val="00541EAE"/>
    <w:rsid w:val="0054246C"/>
    <w:rsid w:val="00544487"/>
    <w:rsid w:val="005454AC"/>
    <w:rsid w:val="005455A8"/>
    <w:rsid w:val="005461C7"/>
    <w:rsid w:val="0054795B"/>
    <w:rsid w:val="00547E3A"/>
    <w:rsid w:val="005515EC"/>
    <w:rsid w:val="0055197F"/>
    <w:rsid w:val="00551ADB"/>
    <w:rsid w:val="005523D0"/>
    <w:rsid w:val="00552B60"/>
    <w:rsid w:val="00553BF5"/>
    <w:rsid w:val="0055406B"/>
    <w:rsid w:val="00554768"/>
    <w:rsid w:val="00555B05"/>
    <w:rsid w:val="00560E61"/>
    <w:rsid w:val="00560FC3"/>
    <w:rsid w:val="00563594"/>
    <w:rsid w:val="00564555"/>
    <w:rsid w:val="00565182"/>
    <w:rsid w:val="005655F7"/>
    <w:rsid w:val="00567F58"/>
    <w:rsid w:val="005701F9"/>
    <w:rsid w:val="00573B66"/>
    <w:rsid w:val="00573FD4"/>
    <w:rsid w:val="00575EA0"/>
    <w:rsid w:val="0057635F"/>
    <w:rsid w:val="00577DB4"/>
    <w:rsid w:val="0058293A"/>
    <w:rsid w:val="005842F7"/>
    <w:rsid w:val="00585054"/>
    <w:rsid w:val="00585D5F"/>
    <w:rsid w:val="00585EDF"/>
    <w:rsid w:val="00586291"/>
    <w:rsid w:val="00587857"/>
    <w:rsid w:val="00591D9B"/>
    <w:rsid w:val="0059236C"/>
    <w:rsid w:val="0059639B"/>
    <w:rsid w:val="00596EA5"/>
    <w:rsid w:val="00597630"/>
    <w:rsid w:val="005A05FD"/>
    <w:rsid w:val="005A3500"/>
    <w:rsid w:val="005A4740"/>
    <w:rsid w:val="005A505D"/>
    <w:rsid w:val="005B2089"/>
    <w:rsid w:val="005B26E5"/>
    <w:rsid w:val="005B6B9D"/>
    <w:rsid w:val="005B72DF"/>
    <w:rsid w:val="005C1623"/>
    <w:rsid w:val="005C26B1"/>
    <w:rsid w:val="005C3DBF"/>
    <w:rsid w:val="005C587E"/>
    <w:rsid w:val="005C73D5"/>
    <w:rsid w:val="005D07CB"/>
    <w:rsid w:val="005D12BA"/>
    <w:rsid w:val="005D1B5B"/>
    <w:rsid w:val="005D23B0"/>
    <w:rsid w:val="005D3556"/>
    <w:rsid w:val="005D390E"/>
    <w:rsid w:val="005D6767"/>
    <w:rsid w:val="005D7A4B"/>
    <w:rsid w:val="005D7E9A"/>
    <w:rsid w:val="005E248B"/>
    <w:rsid w:val="005E2D19"/>
    <w:rsid w:val="005E3295"/>
    <w:rsid w:val="005E535B"/>
    <w:rsid w:val="005E7EBC"/>
    <w:rsid w:val="005F4D25"/>
    <w:rsid w:val="005F532B"/>
    <w:rsid w:val="005F62FD"/>
    <w:rsid w:val="006021B4"/>
    <w:rsid w:val="00602644"/>
    <w:rsid w:val="006036D7"/>
    <w:rsid w:val="00604008"/>
    <w:rsid w:val="00604473"/>
    <w:rsid w:val="00605CD3"/>
    <w:rsid w:val="00606440"/>
    <w:rsid w:val="00607CAB"/>
    <w:rsid w:val="00610180"/>
    <w:rsid w:val="006107E0"/>
    <w:rsid w:val="00613CDD"/>
    <w:rsid w:val="00614892"/>
    <w:rsid w:val="00615901"/>
    <w:rsid w:val="006171B1"/>
    <w:rsid w:val="00617813"/>
    <w:rsid w:val="00620E1D"/>
    <w:rsid w:val="00627E7B"/>
    <w:rsid w:val="006313AC"/>
    <w:rsid w:val="00640A5B"/>
    <w:rsid w:val="00643EFD"/>
    <w:rsid w:val="00645119"/>
    <w:rsid w:val="0065173F"/>
    <w:rsid w:val="00655A57"/>
    <w:rsid w:val="00660041"/>
    <w:rsid w:val="00660D75"/>
    <w:rsid w:val="00661A2E"/>
    <w:rsid w:val="0066241D"/>
    <w:rsid w:val="0066364D"/>
    <w:rsid w:val="00667488"/>
    <w:rsid w:val="00670017"/>
    <w:rsid w:val="006740CC"/>
    <w:rsid w:val="00674104"/>
    <w:rsid w:val="00681065"/>
    <w:rsid w:val="00683238"/>
    <w:rsid w:val="00683BFF"/>
    <w:rsid w:val="006873B9"/>
    <w:rsid w:val="00690415"/>
    <w:rsid w:val="006916CC"/>
    <w:rsid w:val="0069427B"/>
    <w:rsid w:val="0069448E"/>
    <w:rsid w:val="0069457C"/>
    <w:rsid w:val="00695E41"/>
    <w:rsid w:val="00695F5D"/>
    <w:rsid w:val="00696997"/>
    <w:rsid w:val="006971E2"/>
    <w:rsid w:val="006A2016"/>
    <w:rsid w:val="006A35C7"/>
    <w:rsid w:val="006A47D7"/>
    <w:rsid w:val="006A5376"/>
    <w:rsid w:val="006A5450"/>
    <w:rsid w:val="006A576C"/>
    <w:rsid w:val="006A58E0"/>
    <w:rsid w:val="006A640A"/>
    <w:rsid w:val="006B08BE"/>
    <w:rsid w:val="006B216C"/>
    <w:rsid w:val="006B26FA"/>
    <w:rsid w:val="006B46B1"/>
    <w:rsid w:val="006B7629"/>
    <w:rsid w:val="006C1A94"/>
    <w:rsid w:val="006C1AA9"/>
    <w:rsid w:val="006C3C28"/>
    <w:rsid w:val="006C454B"/>
    <w:rsid w:val="006D446C"/>
    <w:rsid w:val="006E0EE3"/>
    <w:rsid w:val="006E4702"/>
    <w:rsid w:val="006E4AAD"/>
    <w:rsid w:val="006E7AF3"/>
    <w:rsid w:val="006F0E0E"/>
    <w:rsid w:val="006F1E44"/>
    <w:rsid w:val="006F2494"/>
    <w:rsid w:val="006F4447"/>
    <w:rsid w:val="006F4EFC"/>
    <w:rsid w:val="006F6729"/>
    <w:rsid w:val="006F79E2"/>
    <w:rsid w:val="00702262"/>
    <w:rsid w:val="00703CD0"/>
    <w:rsid w:val="00703D95"/>
    <w:rsid w:val="0070673A"/>
    <w:rsid w:val="00714380"/>
    <w:rsid w:val="00714CD7"/>
    <w:rsid w:val="00715219"/>
    <w:rsid w:val="007156B5"/>
    <w:rsid w:val="00715760"/>
    <w:rsid w:val="00715A4B"/>
    <w:rsid w:val="00716D1B"/>
    <w:rsid w:val="00717035"/>
    <w:rsid w:val="007174C4"/>
    <w:rsid w:val="00717C69"/>
    <w:rsid w:val="00720C30"/>
    <w:rsid w:val="00721CE5"/>
    <w:rsid w:val="00723CDE"/>
    <w:rsid w:val="00723F20"/>
    <w:rsid w:val="00724164"/>
    <w:rsid w:val="0072420B"/>
    <w:rsid w:val="007245F1"/>
    <w:rsid w:val="00725AA3"/>
    <w:rsid w:val="00725B34"/>
    <w:rsid w:val="00725F96"/>
    <w:rsid w:val="0072636E"/>
    <w:rsid w:val="00731079"/>
    <w:rsid w:val="0073165A"/>
    <w:rsid w:val="007320F7"/>
    <w:rsid w:val="0073487F"/>
    <w:rsid w:val="007348B7"/>
    <w:rsid w:val="007350BA"/>
    <w:rsid w:val="00736C0B"/>
    <w:rsid w:val="0074143F"/>
    <w:rsid w:val="0074158F"/>
    <w:rsid w:val="00745F76"/>
    <w:rsid w:val="00746EB9"/>
    <w:rsid w:val="0075259A"/>
    <w:rsid w:val="0075284B"/>
    <w:rsid w:val="007607F9"/>
    <w:rsid w:val="0076156B"/>
    <w:rsid w:val="00762BF4"/>
    <w:rsid w:val="00762EF2"/>
    <w:rsid w:val="00765EBA"/>
    <w:rsid w:val="0076675E"/>
    <w:rsid w:val="00767BCF"/>
    <w:rsid w:val="007722C4"/>
    <w:rsid w:val="00773178"/>
    <w:rsid w:val="00774A86"/>
    <w:rsid w:val="00774AD7"/>
    <w:rsid w:val="00777126"/>
    <w:rsid w:val="0077769D"/>
    <w:rsid w:val="00777CA6"/>
    <w:rsid w:val="00781B7A"/>
    <w:rsid w:val="00781D77"/>
    <w:rsid w:val="00781DD3"/>
    <w:rsid w:val="0078419A"/>
    <w:rsid w:val="0078436F"/>
    <w:rsid w:val="00785B16"/>
    <w:rsid w:val="00786962"/>
    <w:rsid w:val="0078753C"/>
    <w:rsid w:val="0079159B"/>
    <w:rsid w:val="00793D36"/>
    <w:rsid w:val="00795619"/>
    <w:rsid w:val="007963F1"/>
    <w:rsid w:val="007A0115"/>
    <w:rsid w:val="007A06F8"/>
    <w:rsid w:val="007A134E"/>
    <w:rsid w:val="007A2151"/>
    <w:rsid w:val="007A3528"/>
    <w:rsid w:val="007A39BF"/>
    <w:rsid w:val="007A41A8"/>
    <w:rsid w:val="007A4403"/>
    <w:rsid w:val="007B249D"/>
    <w:rsid w:val="007B2C62"/>
    <w:rsid w:val="007B3F9C"/>
    <w:rsid w:val="007B44B9"/>
    <w:rsid w:val="007B4CC5"/>
    <w:rsid w:val="007B568C"/>
    <w:rsid w:val="007C0138"/>
    <w:rsid w:val="007C145C"/>
    <w:rsid w:val="007C4C88"/>
    <w:rsid w:val="007C6437"/>
    <w:rsid w:val="007C79C1"/>
    <w:rsid w:val="007D0B18"/>
    <w:rsid w:val="007D0DE6"/>
    <w:rsid w:val="007E29DE"/>
    <w:rsid w:val="007E2DE2"/>
    <w:rsid w:val="007E62AC"/>
    <w:rsid w:val="007F0872"/>
    <w:rsid w:val="007F10DD"/>
    <w:rsid w:val="007F36EC"/>
    <w:rsid w:val="007F5502"/>
    <w:rsid w:val="007F6C12"/>
    <w:rsid w:val="007F7755"/>
    <w:rsid w:val="0080381E"/>
    <w:rsid w:val="00803839"/>
    <w:rsid w:val="00804FF2"/>
    <w:rsid w:val="00806B71"/>
    <w:rsid w:val="0080740F"/>
    <w:rsid w:val="0081056B"/>
    <w:rsid w:val="00810DB1"/>
    <w:rsid w:val="0081160E"/>
    <w:rsid w:val="00812771"/>
    <w:rsid w:val="008134F4"/>
    <w:rsid w:val="00813B95"/>
    <w:rsid w:val="008143EE"/>
    <w:rsid w:val="008169E2"/>
    <w:rsid w:val="00816A0D"/>
    <w:rsid w:val="0082094E"/>
    <w:rsid w:val="00822E73"/>
    <w:rsid w:val="008243D5"/>
    <w:rsid w:val="0082590E"/>
    <w:rsid w:val="00825F90"/>
    <w:rsid w:val="008265FB"/>
    <w:rsid w:val="008267D8"/>
    <w:rsid w:val="00826C19"/>
    <w:rsid w:val="00830684"/>
    <w:rsid w:val="00830C6D"/>
    <w:rsid w:val="008310CC"/>
    <w:rsid w:val="0083260C"/>
    <w:rsid w:val="00833295"/>
    <w:rsid w:val="00837F12"/>
    <w:rsid w:val="008406CB"/>
    <w:rsid w:val="008411DE"/>
    <w:rsid w:val="00841447"/>
    <w:rsid w:val="00841C3E"/>
    <w:rsid w:val="00842886"/>
    <w:rsid w:val="00844551"/>
    <w:rsid w:val="00847504"/>
    <w:rsid w:val="00847F95"/>
    <w:rsid w:val="0085198B"/>
    <w:rsid w:val="008562D9"/>
    <w:rsid w:val="00856B70"/>
    <w:rsid w:val="00860FEE"/>
    <w:rsid w:val="00861A75"/>
    <w:rsid w:val="0086298F"/>
    <w:rsid w:val="008657A3"/>
    <w:rsid w:val="0086605B"/>
    <w:rsid w:val="008679BB"/>
    <w:rsid w:val="00867DDC"/>
    <w:rsid w:val="00870791"/>
    <w:rsid w:val="008708D5"/>
    <w:rsid w:val="008710CA"/>
    <w:rsid w:val="00871198"/>
    <w:rsid w:val="008724CE"/>
    <w:rsid w:val="00873687"/>
    <w:rsid w:val="008736C0"/>
    <w:rsid w:val="00873B8A"/>
    <w:rsid w:val="00873EB8"/>
    <w:rsid w:val="008754EF"/>
    <w:rsid w:val="0087641B"/>
    <w:rsid w:val="008766A1"/>
    <w:rsid w:val="00876E21"/>
    <w:rsid w:val="00876EB8"/>
    <w:rsid w:val="00877405"/>
    <w:rsid w:val="0087761C"/>
    <w:rsid w:val="0088168E"/>
    <w:rsid w:val="00882907"/>
    <w:rsid w:val="008834AB"/>
    <w:rsid w:val="008841AB"/>
    <w:rsid w:val="008846EF"/>
    <w:rsid w:val="008867DB"/>
    <w:rsid w:val="008869DB"/>
    <w:rsid w:val="00886E5A"/>
    <w:rsid w:val="008878AD"/>
    <w:rsid w:val="00887AEC"/>
    <w:rsid w:val="00890334"/>
    <w:rsid w:val="00890C2A"/>
    <w:rsid w:val="00890D20"/>
    <w:rsid w:val="00890DBD"/>
    <w:rsid w:val="008913EA"/>
    <w:rsid w:val="0089283F"/>
    <w:rsid w:val="00892FD1"/>
    <w:rsid w:val="00894A33"/>
    <w:rsid w:val="00894ED7"/>
    <w:rsid w:val="00895441"/>
    <w:rsid w:val="00895D80"/>
    <w:rsid w:val="00896A97"/>
    <w:rsid w:val="00896B1D"/>
    <w:rsid w:val="008A1DC6"/>
    <w:rsid w:val="008A3338"/>
    <w:rsid w:val="008A4630"/>
    <w:rsid w:val="008A7810"/>
    <w:rsid w:val="008B1F78"/>
    <w:rsid w:val="008B2093"/>
    <w:rsid w:val="008B49D1"/>
    <w:rsid w:val="008B4E66"/>
    <w:rsid w:val="008B580B"/>
    <w:rsid w:val="008B5A18"/>
    <w:rsid w:val="008B7249"/>
    <w:rsid w:val="008B7900"/>
    <w:rsid w:val="008C08EE"/>
    <w:rsid w:val="008C20A7"/>
    <w:rsid w:val="008C278B"/>
    <w:rsid w:val="008C3AE0"/>
    <w:rsid w:val="008C4C41"/>
    <w:rsid w:val="008C64FF"/>
    <w:rsid w:val="008C7C26"/>
    <w:rsid w:val="008C7CE5"/>
    <w:rsid w:val="008D0A23"/>
    <w:rsid w:val="008D0CE7"/>
    <w:rsid w:val="008D2F8C"/>
    <w:rsid w:val="008D433D"/>
    <w:rsid w:val="008D49C9"/>
    <w:rsid w:val="008D55C4"/>
    <w:rsid w:val="008D5B96"/>
    <w:rsid w:val="008D60D2"/>
    <w:rsid w:val="008D62AF"/>
    <w:rsid w:val="008E0838"/>
    <w:rsid w:val="008E19BF"/>
    <w:rsid w:val="008E3BE0"/>
    <w:rsid w:val="008E6C5C"/>
    <w:rsid w:val="008F0B2B"/>
    <w:rsid w:val="008F1939"/>
    <w:rsid w:val="008F3BD9"/>
    <w:rsid w:val="008F481C"/>
    <w:rsid w:val="008F5117"/>
    <w:rsid w:val="008F5CE7"/>
    <w:rsid w:val="00900409"/>
    <w:rsid w:val="00900E21"/>
    <w:rsid w:val="00902549"/>
    <w:rsid w:val="009035DD"/>
    <w:rsid w:val="009039A1"/>
    <w:rsid w:val="009062B6"/>
    <w:rsid w:val="00912A59"/>
    <w:rsid w:val="009170A7"/>
    <w:rsid w:val="00922E89"/>
    <w:rsid w:val="00923A00"/>
    <w:rsid w:val="00924BDD"/>
    <w:rsid w:val="00924CF5"/>
    <w:rsid w:val="00925C4D"/>
    <w:rsid w:val="00926BB0"/>
    <w:rsid w:val="00926D3D"/>
    <w:rsid w:val="00927DD2"/>
    <w:rsid w:val="00931C85"/>
    <w:rsid w:val="00932776"/>
    <w:rsid w:val="00935329"/>
    <w:rsid w:val="00935C44"/>
    <w:rsid w:val="00936F0A"/>
    <w:rsid w:val="009374DF"/>
    <w:rsid w:val="00940662"/>
    <w:rsid w:val="00944035"/>
    <w:rsid w:val="009455DB"/>
    <w:rsid w:val="00945B25"/>
    <w:rsid w:val="00952A67"/>
    <w:rsid w:val="00956E45"/>
    <w:rsid w:val="009575A8"/>
    <w:rsid w:val="00960758"/>
    <w:rsid w:val="00963534"/>
    <w:rsid w:val="0096391D"/>
    <w:rsid w:val="009658D3"/>
    <w:rsid w:val="00965FB7"/>
    <w:rsid w:val="00967559"/>
    <w:rsid w:val="009678F9"/>
    <w:rsid w:val="00967B89"/>
    <w:rsid w:val="00967FDE"/>
    <w:rsid w:val="00970A9F"/>
    <w:rsid w:val="0097611D"/>
    <w:rsid w:val="00980BC8"/>
    <w:rsid w:val="00982161"/>
    <w:rsid w:val="00983E40"/>
    <w:rsid w:val="009853C0"/>
    <w:rsid w:val="00986F7C"/>
    <w:rsid w:val="00990051"/>
    <w:rsid w:val="00990FD4"/>
    <w:rsid w:val="0099147B"/>
    <w:rsid w:val="00991879"/>
    <w:rsid w:val="00993295"/>
    <w:rsid w:val="00994CCD"/>
    <w:rsid w:val="00995116"/>
    <w:rsid w:val="00997523"/>
    <w:rsid w:val="00997527"/>
    <w:rsid w:val="009A0611"/>
    <w:rsid w:val="009A2136"/>
    <w:rsid w:val="009A2C9C"/>
    <w:rsid w:val="009A317C"/>
    <w:rsid w:val="009A4827"/>
    <w:rsid w:val="009A4D7B"/>
    <w:rsid w:val="009A7806"/>
    <w:rsid w:val="009B0795"/>
    <w:rsid w:val="009B1694"/>
    <w:rsid w:val="009B33E5"/>
    <w:rsid w:val="009B4A7B"/>
    <w:rsid w:val="009B7097"/>
    <w:rsid w:val="009C1311"/>
    <w:rsid w:val="009C33C9"/>
    <w:rsid w:val="009C40D7"/>
    <w:rsid w:val="009D0459"/>
    <w:rsid w:val="009D0C01"/>
    <w:rsid w:val="009D2015"/>
    <w:rsid w:val="009D4179"/>
    <w:rsid w:val="009D4461"/>
    <w:rsid w:val="009D7621"/>
    <w:rsid w:val="009D7F9C"/>
    <w:rsid w:val="009E0F9B"/>
    <w:rsid w:val="009E21CF"/>
    <w:rsid w:val="009E3ED9"/>
    <w:rsid w:val="009E48A2"/>
    <w:rsid w:val="009F2CF1"/>
    <w:rsid w:val="009F34DC"/>
    <w:rsid w:val="009F3F31"/>
    <w:rsid w:val="009F4049"/>
    <w:rsid w:val="009F6D2C"/>
    <w:rsid w:val="00A00828"/>
    <w:rsid w:val="00A0279F"/>
    <w:rsid w:val="00A02A22"/>
    <w:rsid w:val="00A035D0"/>
    <w:rsid w:val="00A046F5"/>
    <w:rsid w:val="00A04E47"/>
    <w:rsid w:val="00A0632A"/>
    <w:rsid w:val="00A071CB"/>
    <w:rsid w:val="00A0795B"/>
    <w:rsid w:val="00A11150"/>
    <w:rsid w:val="00A125EC"/>
    <w:rsid w:val="00A1417E"/>
    <w:rsid w:val="00A146FC"/>
    <w:rsid w:val="00A177AC"/>
    <w:rsid w:val="00A20CD0"/>
    <w:rsid w:val="00A228A8"/>
    <w:rsid w:val="00A269D7"/>
    <w:rsid w:val="00A27C36"/>
    <w:rsid w:val="00A30A43"/>
    <w:rsid w:val="00A30D1B"/>
    <w:rsid w:val="00A349B0"/>
    <w:rsid w:val="00A35F97"/>
    <w:rsid w:val="00A36B40"/>
    <w:rsid w:val="00A37CB0"/>
    <w:rsid w:val="00A40196"/>
    <w:rsid w:val="00A4037C"/>
    <w:rsid w:val="00A40651"/>
    <w:rsid w:val="00A40BFD"/>
    <w:rsid w:val="00A433E7"/>
    <w:rsid w:val="00A43B3F"/>
    <w:rsid w:val="00A44FE9"/>
    <w:rsid w:val="00A461C1"/>
    <w:rsid w:val="00A46773"/>
    <w:rsid w:val="00A4720F"/>
    <w:rsid w:val="00A52D58"/>
    <w:rsid w:val="00A53014"/>
    <w:rsid w:val="00A54117"/>
    <w:rsid w:val="00A60AC6"/>
    <w:rsid w:val="00A61462"/>
    <w:rsid w:val="00A6163A"/>
    <w:rsid w:val="00A64871"/>
    <w:rsid w:val="00A66367"/>
    <w:rsid w:val="00A67AA7"/>
    <w:rsid w:val="00A67D42"/>
    <w:rsid w:val="00A71038"/>
    <w:rsid w:val="00A712B1"/>
    <w:rsid w:val="00A73D5E"/>
    <w:rsid w:val="00A74099"/>
    <w:rsid w:val="00A75207"/>
    <w:rsid w:val="00A77182"/>
    <w:rsid w:val="00A813F1"/>
    <w:rsid w:val="00A842F3"/>
    <w:rsid w:val="00A940DB"/>
    <w:rsid w:val="00AA2014"/>
    <w:rsid w:val="00AA3FF9"/>
    <w:rsid w:val="00AA43C3"/>
    <w:rsid w:val="00AA470C"/>
    <w:rsid w:val="00AA5262"/>
    <w:rsid w:val="00AA54D3"/>
    <w:rsid w:val="00AA5F7E"/>
    <w:rsid w:val="00AB06EB"/>
    <w:rsid w:val="00AB3904"/>
    <w:rsid w:val="00AB395E"/>
    <w:rsid w:val="00AB3CDB"/>
    <w:rsid w:val="00AB41F8"/>
    <w:rsid w:val="00AB5DE9"/>
    <w:rsid w:val="00AB687D"/>
    <w:rsid w:val="00AC05A4"/>
    <w:rsid w:val="00AC4451"/>
    <w:rsid w:val="00AC4A08"/>
    <w:rsid w:val="00AC545E"/>
    <w:rsid w:val="00AD21AB"/>
    <w:rsid w:val="00AD2584"/>
    <w:rsid w:val="00AD4097"/>
    <w:rsid w:val="00AD4396"/>
    <w:rsid w:val="00AD4FB0"/>
    <w:rsid w:val="00AD5575"/>
    <w:rsid w:val="00AE01B7"/>
    <w:rsid w:val="00AE0BBA"/>
    <w:rsid w:val="00AE185A"/>
    <w:rsid w:val="00AE1B3A"/>
    <w:rsid w:val="00AE1B5A"/>
    <w:rsid w:val="00AE38C5"/>
    <w:rsid w:val="00AE56F3"/>
    <w:rsid w:val="00AE5F6C"/>
    <w:rsid w:val="00AE6D37"/>
    <w:rsid w:val="00AF0A3C"/>
    <w:rsid w:val="00AF0DB4"/>
    <w:rsid w:val="00AF13FC"/>
    <w:rsid w:val="00AF2A72"/>
    <w:rsid w:val="00B011D1"/>
    <w:rsid w:val="00B01B7E"/>
    <w:rsid w:val="00B038DF"/>
    <w:rsid w:val="00B05B0C"/>
    <w:rsid w:val="00B05FBA"/>
    <w:rsid w:val="00B0756E"/>
    <w:rsid w:val="00B07B7A"/>
    <w:rsid w:val="00B1063A"/>
    <w:rsid w:val="00B130AC"/>
    <w:rsid w:val="00B13F61"/>
    <w:rsid w:val="00B15DB0"/>
    <w:rsid w:val="00B20856"/>
    <w:rsid w:val="00B2241D"/>
    <w:rsid w:val="00B22AF1"/>
    <w:rsid w:val="00B23AA5"/>
    <w:rsid w:val="00B2636B"/>
    <w:rsid w:val="00B27DB7"/>
    <w:rsid w:val="00B27E29"/>
    <w:rsid w:val="00B27E93"/>
    <w:rsid w:val="00B32A18"/>
    <w:rsid w:val="00B33048"/>
    <w:rsid w:val="00B3365D"/>
    <w:rsid w:val="00B33FDC"/>
    <w:rsid w:val="00B34D0F"/>
    <w:rsid w:val="00B35751"/>
    <w:rsid w:val="00B37537"/>
    <w:rsid w:val="00B40251"/>
    <w:rsid w:val="00B40B12"/>
    <w:rsid w:val="00B43770"/>
    <w:rsid w:val="00B4527D"/>
    <w:rsid w:val="00B45C88"/>
    <w:rsid w:val="00B46996"/>
    <w:rsid w:val="00B503B4"/>
    <w:rsid w:val="00B50774"/>
    <w:rsid w:val="00B51687"/>
    <w:rsid w:val="00B52B95"/>
    <w:rsid w:val="00B53B3B"/>
    <w:rsid w:val="00B5556A"/>
    <w:rsid w:val="00B567EE"/>
    <w:rsid w:val="00B56BEF"/>
    <w:rsid w:val="00B56C37"/>
    <w:rsid w:val="00B60B0D"/>
    <w:rsid w:val="00B60C6C"/>
    <w:rsid w:val="00B623AD"/>
    <w:rsid w:val="00B6440A"/>
    <w:rsid w:val="00B67CEE"/>
    <w:rsid w:val="00B71522"/>
    <w:rsid w:val="00B71D74"/>
    <w:rsid w:val="00B71E66"/>
    <w:rsid w:val="00B72CE4"/>
    <w:rsid w:val="00B730B3"/>
    <w:rsid w:val="00B73F57"/>
    <w:rsid w:val="00B77F7D"/>
    <w:rsid w:val="00B817C2"/>
    <w:rsid w:val="00B8290F"/>
    <w:rsid w:val="00B82AE9"/>
    <w:rsid w:val="00B84551"/>
    <w:rsid w:val="00B85F2C"/>
    <w:rsid w:val="00B86367"/>
    <w:rsid w:val="00B87CAC"/>
    <w:rsid w:val="00B922EC"/>
    <w:rsid w:val="00B94B93"/>
    <w:rsid w:val="00B962F3"/>
    <w:rsid w:val="00B96363"/>
    <w:rsid w:val="00B96E20"/>
    <w:rsid w:val="00BA0DFA"/>
    <w:rsid w:val="00BA2032"/>
    <w:rsid w:val="00BA3A23"/>
    <w:rsid w:val="00BA4871"/>
    <w:rsid w:val="00BA4C8A"/>
    <w:rsid w:val="00BA72F1"/>
    <w:rsid w:val="00BB1049"/>
    <w:rsid w:val="00BB2881"/>
    <w:rsid w:val="00BB3EE0"/>
    <w:rsid w:val="00BB42F0"/>
    <w:rsid w:val="00BB7315"/>
    <w:rsid w:val="00BC12F6"/>
    <w:rsid w:val="00BC3B1A"/>
    <w:rsid w:val="00BC3B1B"/>
    <w:rsid w:val="00BC462F"/>
    <w:rsid w:val="00BC547E"/>
    <w:rsid w:val="00BC6251"/>
    <w:rsid w:val="00BD12BF"/>
    <w:rsid w:val="00BD1769"/>
    <w:rsid w:val="00BD18B8"/>
    <w:rsid w:val="00BD1A89"/>
    <w:rsid w:val="00BD2A58"/>
    <w:rsid w:val="00BD2F02"/>
    <w:rsid w:val="00BD4FA0"/>
    <w:rsid w:val="00BD6E64"/>
    <w:rsid w:val="00BE0F2A"/>
    <w:rsid w:val="00BE38A8"/>
    <w:rsid w:val="00BE42FA"/>
    <w:rsid w:val="00BE5EF1"/>
    <w:rsid w:val="00BE5F5B"/>
    <w:rsid w:val="00BE69AC"/>
    <w:rsid w:val="00BF1DE0"/>
    <w:rsid w:val="00BF4037"/>
    <w:rsid w:val="00BF48FC"/>
    <w:rsid w:val="00BF7613"/>
    <w:rsid w:val="00BF7892"/>
    <w:rsid w:val="00C041E1"/>
    <w:rsid w:val="00C11245"/>
    <w:rsid w:val="00C114AA"/>
    <w:rsid w:val="00C11737"/>
    <w:rsid w:val="00C120E1"/>
    <w:rsid w:val="00C13071"/>
    <w:rsid w:val="00C13D26"/>
    <w:rsid w:val="00C14893"/>
    <w:rsid w:val="00C14FD7"/>
    <w:rsid w:val="00C15920"/>
    <w:rsid w:val="00C168CC"/>
    <w:rsid w:val="00C2155A"/>
    <w:rsid w:val="00C228CE"/>
    <w:rsid w:val="00C2390D"/>
    <w:rsid w:val="00C23AAF"/>
    <w:rsid w:val="00C23F58"/>
    <w:rsid w:val="00C24F60"/>
    <w:rsid w:val="00C25814"/>
    <w:rsid w:val="00C26C4B"/>
    <w:rsid w:val="00C3182C"/>
    <w:rsid w:val="00C32B78"/>
    <w:rsid w:val="00C33229"/>
    <w:rsid w:val="00C34FA9"/>
    <w:rsid w:val="00C36026"/>
    <w:rsid w:val="00C4056D"/>
    <w:rsid w:val="00C42B14"/>
    <w:rsid w:val="00C43B0B"/>
    <w:rsid w:val="00C4483C"/>
    <w:rsid w:val="00C478E1"/>
    <w:rsid w:val="00C47B73"/>
    <w:rsid w:val="00C50F49"/>
    <w:rsid w:val="00C516A9"/>
    <w:rsid w:val="00C52154"/>
    <w:rsid w:val="00C52454"/>
    <w:rsid w:val="00C5656F"/>
    <w:rsid w:val="00C57E43"/>
    <w:rsid w:val="00C60F8E"/>
    <w:rsid w:val="00C62A2B"/>
    <w:rsid w:val="00C63188"/>
    <w:rsid w:val="00C63272"/>
    <w:rsid w:val="00C63E0F"/>
    <w:rsid w:val="00C65E0F"/>
    <w:rsid w:val="00C661E5"/>
    <w:rsid w:val="00C67A9F"/>
    <w:rsid w:val="00C704C3"/>
    <w:rsid w:val="00C70C61"/>
    <w:rsid w:val="00C71A1C"/>
    <w:rsid w:val="00C73CB3"/>
    <w:rsid w:val="00C75B62"/>
    <w:rsid w:val="00C80787"/>
    <w:rsid w:val="00C82AC8"/>
    <w:rsid w:val="00C869CF"/>
    <w:rsid w:val="00C878BD"/>
    <w:rsid w:val="00C90874"/>
    <w:rsid w:val="00C95C2C"/>
    <w:rsid w:val="00C95CCC"/>
    <w:rsid w:val="00C9706A"/>
    <w:rsid w:val="00C97744"/>
    <w:rsid w:val="00CA1BF3"/>
    <w:rsid w:val="00CA3CBD"/>
    <w:rsid w:val="00CA5C7F"/>
    <w:rsid w:val="00CA759E"/>
    <w:rsid w:val="00CA7CC8"/>
    <w:rsid w:val="00CA7F8F"/>
    <w:rsid w:val="00CB1A74"/>
    <w:rsid w:val="00CB3AFC"/>
    <w:rsid w:val="00CB4DBA"/>
    <w:rsid w:val="00CB691F"/>
    <w:rsid w:val="00CB7CE5"/>
    <w:rsid w:val="00CC03FE"/>
    <w:rsid w:val="00CC2E81"/>
    <w:rsid w:val="00CD0A5A"/>
    <w:rsid w:val="00CD1518"/>
    <w:rsid w:val="00CD2844"/>
    <w:rsid w:val="00CD6965"/>
    <w:rsid w:val="00CD6B74"/>
    <w:rsid w:val="00CE06A7"/>
    <w:rsid w:val="00CE07BF"/>
    <w:rsid w:val="00CE1DE0"/>
    <w:rsid w:val="00CE487A"/>
    <w:rsid w:val="00CE4FF4"/>
    <w:rsid w:val="00CE5EFD"/>
    <w:rsid w:val="00CF371A"/>
    <w:rsid w:val="00CF468B"/>
    <w:rsid w:val="00CF7960"/>
    <w:rsid w:val="00CF7B51"/>
    <w:rsid w:val="00CF7C66"/>
    <w:rsid w:val="00D01C7A"/>
    <w:rsid w:val="00D02AAC"/>
    <w:rsid w:val="00D02C5F"/>
    <w:rsid w:val="00D05DDF"/>
    <w:rsid w:val="00D06A07"/>
    <w:rsid w:val="00D0797D"/>
    <w:rsid w:val="00D13C3B"/>
    <w:rsid w:val="00D1525B"/>
    <w:rsid w:val="00D20B74"/>
    <w:rsid w:val="00D2144A"/>
    <w:rsid w:val="00D21CB5"/>
    <w:rsid w:val="00D2295D"/>
    <w:rsid w:val="00D23089"/>
    <w:rsid w:val="00D247D6"/>
    <w:rsid w:val="00D2661A"/>
    <w:rsid w:val="00D26621"/>
    <w:rsid w:val="00D26681"/>
    <w:rsid w:val="00D33305"/>
    <w:rsid w:val="00D350EA"/>
    <w:rsid w:val="00D355E4"/>
    <w:rsid w:val="00D36A99"/>
    <w:rsid w:val="00D37EB4"/>
    <w:rsid w:val="00D419AB"/>
    <w:rsid w:val="00D436C1"/>
    <w:rsid w:val="00D43A2D"/>
    <w:rsid w:val="00D445CE"/>
    <w:rsid w:val="00D4552A"/>
    <w:rsid w:val="00D46192"/>
    <w:rsid w:val="00D46C84"/>
    <w:rsid w:val="00D475C9"/>
    <w:rsid w:val="00D5014F"/>
    <w:rsid w:val="00D50435"/>
    <w:rsid w:val="00D50F4A"/>
    <w:rsid w:val="00D50F60"/>
    <w:rsid w:val="00D52A60"/>
    <w:rsid w:val="00D53A78"/>
    <w:rsid w:val="00D55107"/>
    <w:rsid w:val="00D5605E"/>
    <w:rsid w:val="00D565E3"/>
    <w:rsid w:val="00D57F9B"/>
    <w:rsid w:val="00D60573"/>
    <w:rsid w:val="00D606C6"/>
    <w:rsid w:val="00D60D82"/>
    <w:rsid w:val="00D629CF"/>
    <w:rsid w:val="00D646B0"/>
    <w:rsid w:val="00D6471F"/>
    <w:rsid w:val="00D67B3A"/>
    <w:rsid w:val="00D70163"/>
    <w:rsid w:val="00D71894"/>
    <w:rsid w:val="00D72E7F"/>
    <w:rsid w:val="00D730A7"/>
    <w:rsid w:val="00D73EE0"/>
    <w:rsid w:val="00D745F4"/>
    <w:rsid w:val="00D77DA1"/>
    <w:rsid w:val="00D77FE5"/>
    <w:rsid w:val="00D823E1"/>
    <w:rsid w:val="00D83435"/>
    <w:rsid w:val="00D84EAA"/>
    <w:rsid w:val="00D906C6"/>
    <w:rsid w:val="00D91B21"/>
    <w:rsid w:val="00D96C18"/>
    <w:rsid w:val="00D9758A"/>
    <w:rsid w:val="00D97C37"/>
    <w:rsid w:val="00DA1050"/>
    <w:rsid w:val="00DA142B"/>
    <w:rsid w:val="00DA2372"/>
    <w:rsid w:val="00DA3231"/>
    <w:rsid w:val="00DA3BA6"/>
    <w:rsid w:val="00DA55AF"/>
    <w:rsid w:val="00DA599D"/>
    <w:rsid w:val="00DA6CAF"/>
    <w:rsid w:val="00DA7587"/>
    <w:rsid w:val="00DB493D"/>
    <w:rsid w:val="00DB4B5C"/>
    <w:rsid w:val="00DB78DD"/>
    <w:rsid w:val="00DC14D6"/>
    <w:rsid w:val="00DC3A55"/>
    <w:rsid w:val="00DC3F1C"/>
    <w:rsid w:val="00DC4D32"/>
    <w:rsid w:val="00DC5453"/>
    <w:rsid w:val="00DD20EB"/>
    <w:rsid w:val="00DD38C5"/>
    <w:rsid w:val="00DD3B35"/>
    <w:rsid w:val="00DD540F"/>
    <w:rsid w:val="00DD7A85"/>
    <w:rsid w:val="00DE0282"/>
    <w:rsid w:val="00DE29DB"/>
    <w:rsid w:val="00DE368B"/>
    <w:rsid w:val="00DE46C7"/>
    <w:rsid w:val="00DE4D28"/>
    <w:rsid w:val="00DE518C"/>
    <w:rsid w:val="00DE5D60"/>
    <w:rsid w:val="00DE68A9"/>
    <w:rsid w:val="00DE6F33"/>
    <w:rsid w:val="00DF16FA"/>
    <w:rsid w:val="00DF4612"/>
    <w:rsid w:val="00DF5C69"/>
    <w:rsid w:val="00DF64FB"/>
    <w:rsid w:val="00DF6834"/>
    <w:rsid w:val="00DF7093"/>
    <w:rsid w:val="00E0075A"/>
    <w:rsid w:val="00E012DD"/>
    <w:rsid w:val="00E038F1"/>
    <w:rsid w:val="00E04362"/>
    <w:rsid w:val="00E06860"/>
    <w:rsid w:val="00E12DC6"/>
    <w:rsid w:val="00E13D5E"/>
    <w:rsid w:val="00E142B2"/>
    <w:rsid w:val="00E157FD"/>
    <w:rsid w:val="00E16347"/>
    <w:rsid w:val="00E17729"/>
    <w:rsid w:val="00E2075F"/>
    <w:rsid w:val="00E21BE7"/>
    <w:rsid w:val="00E2245B"/>
    <w:rsid w:val="00E2307D"/>
    <w:rsid w:val="00E231B8"/>
    <w:rsid w:val="00E23540"/>
    <w:rsid w:val="00E24D99"/>
    <w:rsid w:val="00E30DCB"/>
    <w:rsid w:val="00E31D35"/>
    <w:rsid w:val="00E32AFD"/>
    <w:rsid w:val="00E335A4"/>
    <w:rsid w:val="00E35623"/>
    <w:rsid w:val="00E35D96"/>
    <w:rsid w:val="00E424BB"/>
    <w:rsid w:val="00E425DF"/>
    <w:rsid w:val="00E4274C"/>
    <w:rsid w:val="00E43013"/>
    <w:rsid w:val="00E438CB"/>
    <w:rsid w:val="00E43C9D"/>
    <w:rsid w:val="00E46A23"/>
    <w:rsid w:val="00E50ECC"/>
    <w:rsid w:val="00E50F48"/>
    <w:rsid w:val="00E53637"/>
    <w:rsid w:val="00E536F0"/>
    <w:rsid w:val="00E54DEF"/>
    <w:rsid w:val="00E54F1F"/>
    <w:rsid w:val="00E60546"/>
    <w:rsid w:val="00E61FC0"/>
    <w:rsid w:val="00E62D80"/>
    <w:rsid w:val="00E6350F"/>
    <w:rsid w:val="00E66F36"/>
    <w:rsid w:val="00E6785B"/>
    <w:rsid w:val="00E67B86"/>
    <w:rsid w:val="00E719EB"/>
    <w:rsid w:val="00E72712"/>
    <w:rsid w:val="00E72826"/>
    <w:rsid w:val="00E77DB2"/>
    <w:rsid w:val="00E80030"/>
    <w:rsid w:val="00E82032"/>
    <w:rsid w:val="00E83281"/>
    <w:rsid w:val="00E83933"/>
    <w:rsid w:val="00E84FBD"/>
    <w:rsid w:val="00E86D73"/>
    <w:rsid w:val="00E96029"/>
    <w:rsid w:val="00E97F29"/>
    <w:rsid w:val="00EA4C3D"/>
    <w:rsid w:val="00EA5239"/>
    <w:rsid w:val="00EA7305"/>
    <w:rsid w:val="00EB11BC"/>
    <w:rsid w:val="00EB129E"/>
    <w:rsid w:val="00EB3794"/>
    <w:rsid w:val="00EB4EEA"/>
    <w:rsid w:val="00EC0D81"/>
    <w:rsid w:val="00EC181E"/>
    <w:rsid w:val="00EC6CC5"/>
    <w:rsid w:val="00EC76F6"/>
    <w:rsid w:val="00EC79A0"/>
    <w:rsid w:val="00ED23E5"/>
    <w:rsid w:val="00ED3D78"/>
    <w:rsid w:val="00EE0DE4"/>
    <w:rsid w:val="00EE1F53"/>
    <w:rsid w:val="00EE289E"/>
    <w:rsid w:val="00EE41F8"/>
    <w:rsid w:val="00EE53B1"/>
    <w:rsid w:val="00EE56E4"/>
    <w:rsid w:val="00EE6FEA"/>
    <w:rsid w:val="00EE778F"/>
    <w:rsid w:val="00EF1EF9"/>
    <w:rsid w:val="00EF553D"/>
    <w:rsid w:val="00EF6418"/>
    <w:rsid w:val="00EF77E9"/>
    <w:rsid w:val="00F00222"/>
    <w:rsid w:val="00F01D45"/>
    <w:rsid w:val="00F055EA"/>
    <w:rsid w:val="00F05667"/>
    <w:rsid w:val="00F05D8B"/>
    <w:rsid w:val="00F0738C"/>
    <w:rsid w:val="00F0749A"/>
    <w:rsid w:val="00F0787E"/>
    <w:rsid w:val="00F07A2B"/>
    <w:rsid w:val="00F1064E"/>
    <w:rsid w:val="00F113CD"/>
    <w:rsid w:val="00F1216A"/>
    <w:rsid w:val="00F125D6"/>
    <w:rsid w:val="00F12787"/>
    <w:rsid w:val="00F153E8"/>
    <w:rsid w:val="00F15CE5"/>
    <w:rsid w:val="00F16620"/>
    <w:rsid w:val="00F17540"/>
    <w:rsid w:val="00F21026"/>
    <w:rsid w:val="00F2117B"/>
    <w:rsid w:val="00F223EC"/>
    <w:rsid w:val="00F23056"/>
    <w:rsid w:val="00F23821"/>
    <w:rsid w:val="00F24B5F"/>
    <w:rsid w:val="00F24CEA"/>
    <w:rsid w:val="00F26D44"/>
    <w:rsid w:val="00F3074C"/>
    <w:rsid w:val="00F317C4"/>
    <w:rsid w:val="00F318EB"/>
    <w:rsid w:val="00F31E49"/>
    <w:rsid w:val="00F32A53"/>
    <w:rsid w:val="00F330BE"/>
    <w:rsid w:val="00F333B5"/>
    <w:rsid w:val="00F3385C"/>
    <w:rsid w:val="00F3403F"/>
    <w:rsid w:val="00F353DB"/>
    <w:rsid w:val="00F37B40"/>
    <w:rsid w:val="00F400DC"/>
    <w:rsid w:val="00F4032D"/>
    <w:rsid w:val="00F418AC"/>
    <w:rsid w:val="00F42C28"/>
    <w:rsid w:val="00F440ED"/>
    <w:rsid w:val="00F44847"/>
    <w:rsid w:val="00F4523C"/>
    <w:rsid w:val="00F45A5C"/>
    <w:rsid w:val="00F476F0"/>
    <w:rsid w:val="00F52D5E"/>
    <w:rsid w:val="00F53D29"/>
    <w:rsid w:val="00F53E75"/>
    <w:rsid w:val="00F54B40"/>
    <w:rsid w:val="00F54B49"/>
    <w:rsid w:val="00F55B68"/>
    <w:rsid w:val="00F55FE5"/>
    <w:rsid w:val="00F567B4"/>
    <w:rsid w:val="00F62780"/>
    <w:rsid w:val="00F643CF"/>
    <w:rsid w:val="00F658BC"/>
    <w:rsid w:val="00F659B7"/>
    <w:rsid w:val="00F662B6"/>
    <w:rsid w:val="00F662F7"/>
    <w:rsid w:val="00F66E6C"/>
    <w:rsid w:val="00F67753"/>
    <w:rsid w:val="00F6782C"/>
    <w:rsid w:val="00F700C7"/>
    <w:rsid w:val="00F72AD5"/>
    <w:rsid w:val="00F74FCA"/>
    <w:rsid w:val="00F75B57"/>
    <w:rsid w:val="00F77FFD"/>
    <w:rsid w:val="00F81205"/>
    <w:rsid w:val="00F817FC"/>
    <w:rsid w:val="00F820A3"/>
    <w:rsid w:val="00F8342E"/>
    <w:rsid w:val="00F83A93"/>
    <w:rsid w:val="00F84E7E"/>
    <w:rsid w:val="00F85CFD"/>
    <w:rsid w:val="00F87540"/>
    <w:rsid w:val="00F876C4"/>
    <w:rsid w:val="00F87DAF"/>
    <w:rsid w:val="00F90400"/>
    <w:rsid w:val="00F96F8F"/>
    <w:rsid w:val="00F979E1"/>
    <w:rsid w:val="00F97AEA"/>
    <w:rsid w:val="00FA2D47"/>
    <w:rsid w:val="00FA51BC"/>
    <w:rsid w:val="00FA63C8"/>
    <w:rsid w:val="00FA7B85"/>
    <w:rsid w:val="00FA7BAC"/>
    <w:rsid w:val="00FB385E"/>
    <w:rsid w:val="00FB59E8"/>
    <w:rsid w:val="00FB6A44"/>
    <w:rsid w:val="00FC0E78"/>
    <w:rsid w:val="00FC677A"/>
    <w:rsid w:val="00FC701E"/>
    <w:rsid w:val="00FC74A4"/>
    <w:rsid w:val="00FC7A40"/>
    <w:rsid w:val="00FD13CC"/>
    <w:rsid w:val="00FD410D"/>
    <w:rsid w:val="00FD4622"/>
    <w:rsid w:val="00FD75BA"/>
    <w:rsid w:val="00FD7944"/>
    <w:rsid w:val="00FE15E2"/>
    <w:rsid w:val="00FE161E"/>
    <w:rsid w:val="00FE3143"/>
    <w:rsid w:val="00FE3224"/>
    <w:rsid w:val="00FE43E0"/>
    <w:rsid w:val="00FE6E92"/>
    <w:rsid w:val="00FE7329"/>
    <w:rsid w:val="00FE7B53"/>
    <w:rsid w:val="00FF1FBA"/>
    <w:rsid w:val="00FF23BD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8C5D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99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iPriority="99" w:unhideWhenUsed="0"/>
    <w:lsdException w:name="List Number" w:uiPriority="99"/>
    <w:lsdException w:name="List Number 2" w:uiPriority="99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99" w:unhideWhenUsed="0" w:qFormat="1"/>
    <w:lsdException w:name="Date" w:uiPriority="99"/>
    <w:lsdException w:name="Body Text First Indent 2" w:uiPriority="99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c">
    <w:name w:val="Normal"/>
    <w:qFormat/>
    <w:rsid w:val="006036D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,장,l1"/>
    <w:basedOn w:val="ac"/>
    <w:next w:val="ac"/>
    <w:link w:val="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제목 1.1.1,H"/>
    <w:basedOn w:val="ac"/>
    <w:next w:val="3"/>
    <w:link w:val="2Char1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,1.1.1 소절"/>
    <w:basedOn w:val="ac"/>
    <w:next w:val="14"/>
    <w:link w:val="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,level4"/>
    <w:basedOn w:val="ac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제목 5 Char2 Char1,L"/>
    <w:basedOn w:val="ac"/>
    <w:next w:val="ac"/>
    <w:link w:val="5Char1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6">
    <w:name w:val="heading 6"/>
    <w:aliases w:val="H6,(소제목 ▶)"/>
    <w:basedOn w:val="ac"/>
    <w:next w:val="ac"/>
    <w:link w:val="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aliases w:val="(소제목 ○)"/>
    <w:basedOn w:val="ac"/>
    <w:next w:val="ac"/>
    <w:link w:val="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c"/>
    <w:next w:val="ac"/>
    <w:link w:val="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aliases w:val="(미세제목 ●)"/>
    <w:basedOn w:val="ac"/>
    <w:next w:val="ac"/>
    <w:link w:val="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14">
    <w:name w:val="본문1"/>
    <w:basedOn w:val="ac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ac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af0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ac"/>
    <w:link w:val="Char"/>
    <w:rsid w:val="00552B60"/>
    <w:pPr>
      <w:tabs>
        <w:tab w:val="center" w:pos="4320"/>
        <w:tab w:val="right" w:pos="8640"/>
      </w:tabs>
    </w:pPr>
  </w:style>
  <w:style w:type="paragraph" w:styleId="af1">
    <w:name w:val="footer"/>
    <w:basedOn w:val="ac"/>
    <w:link w:val="Char0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c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ac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ac"/>
    <w:next w:val="ac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af2">
    <w:name w:val="page number"/>
    <w:aliases w:val="바닥글1"/>
    <w:basedOn w:val="ad"/>
    <w:rsid w:val="00552B60"/>
  </w:style>
  <w:style w:type="paragraph" w:styleId="af3">
    <w:name w:val="Title"/>
    <w:basedOn w:val="1"/>
    <w:link w:val="Char1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ac"/>
    <w:next w:val="ac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ac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ac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4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c"/>
    <w:uiPriority w:val="99"/>
    <w:rsid w:val="00552B60"/>
    <w:pPr>
      <w:ind w:left="720"/>
    </w:pPr>
  </w:style>
  <w:style w:type="paragraph" w:customStyle="1" w:styleId="Normal1stindent">
    <w:name w:val="Normal 1st indent"/>
    <w:basedOn w:val="ac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ac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ac"/>
    <w:uiPriority w:val="99"/>
    <w:rsid w:val="00552B60"/>
    <w:pPr>
      <w:spacing w:after="60"/>
    </w:pPr>
  </w:style>
  <w:style w:type="paragraph" w:customStyle="1" w:styleId="Title12">
    <w:name w:val="Title12"/>
    <w:basedOn w:val="af3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15">
    <w:name w:val="toc 1"/>
    <w:basedOn w:val="ac"/>
    <w:next w:val="ac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23">
    <w:name w:val="toc 2"/>
    <w:basedOn w:val="ac"/>
    <w:next w:val="ac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32">
    <w:name w:val="toc 3"/>
    <w:basedOn w:val="ac"/>
    <w:next w:val="ac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40">
    <w:name w:val="toc 4"/>
    <w:basedOn w:val="ac"/>
    <w:next w:val="ac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c"/>
    <w:next w:val="ac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c"/>
    <w:next w:val="ac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c"/>
    <w:next w:val="ac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c"/>
    <w:next w:val="ac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c"/>
    <w:next w:val="ac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c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af4">
    <w:name w:val="Body Text"/>
    <w:basedOn w:val="ac"/>
    <w:link w:val="Char2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c"/>
    <w:uiPriority w:val="99"/>
    <w:rsid w:val="00552B60"/>
    <w:rPr>
      <w:rFonts w:ascii="Arial" w:hAnsi="Arial"/>
      <w:b/>
      <w:sz w:val="24"/>
    </w:rPr>
  </w:style>
  <w:style w:type="paragraph" w:customStyle="1" w:styleId="af5">
    <w:name w:val="규정제목"/>
    <w:basedOn w:val="ac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16">
    <w:name w:val="index 1"/>
    <w:basedOn w:val="ac"/>
    <w:next w:val="ac"/>
    <w:autoRedefine/>
    <w:uiPriority w:val="99"/>
    <w:rsid w:val="00552B60"/>
    <w:pPr>
      <w:ind w:left="425" w:hanging="425"/>
    </w:pPr>
  </w:style>
  <w:style w:type="paragraph" w:styleId="24">
    <w:name w:val="index 2"/>
    <w:basedOn w:val="ac"/>
    <w:next w:val="ac"/>
    <w:autoRedefine/>
    <w:uiPriority w:val="99"/>
    <w:rsid w:val="00552B60"/>
    <w:pPr>
      <w:ind w:left="850" w:hanging="425"/>
    </w:pPr>
  </w:style>
  <w:style w:type="paragraph" w:styleId="33">
    <w:name w:val="index 3"/>
    <w:basedOn w:val="ac"/>
    <w:next w:val="ac"/>
    <w:autoRedefine/>
    <w:uiPriority w:val="99"/>
    <w:rsid w:val="00552B60"/>
    <w:pPr>
      <w:ind w:left="1275" w:hanging="425"/>
    </w:pPr>
  </w:style>
  <w:style w:type="paragraph" w:styleId="41">
    <w:name w:val="index 4"/>
    <w:basedOn w:val="ac"/>
    <w:next w:val="ac"/>
    <w:autoRedefine/>
    <w:uiPriority w:val="99"/>
    <w:rsid w:val="00552B60"/>
    <w:pPr>
      <w:ind w:left="1700" w:hanging="425"/>
    </w:pPr>
  </w:style>
  <w:style w:type="paragraph" w:styleId="51">
    <w:name w:val="index 5"/>
    <w:basedOn w:val="ac"/>
    <w:next w:val="ac"/>
    <w:autoRedefine/>
    <w:uiPriority w:val="99"/>
    <w:rsid w:val="00552B60"/>
    <w:pPr>
      <w:ind w:left="2125" w:hanging="425"/>
    </w:pPr>
  </w:style>
  <w:style w:type="paragraph" w:styleId="61">
    <w:name w:val="index 6"/>
    <w:basedOn w:val="ac"/>
    <w:next w:val="ac"/>
    <w:autoRedefine/>
    <w:uiPriority w:val="99"/>
    <w:rsid w:val="00552B60"/>
    <w:pPr>
      <w:ind w:left="2550" w:hanging="425"/>
    </w:pPr>
  </w:style>
  <w:style w:type="paragraph" w:styleId="71">
    <w:name w:val="index 7"/>
    <w:basedOn w:val="ac"/>
    <w:next w:val="ac"/>
    <w:autoRedefine/>
    <w:uiPriority w:val="99"/>
    <w:rsid w:val="00552B60"/>
    <w:pPr>
      <w:ind w:left="2975" w:hanging="425"/>
    </w:pPr>
  </w:style>
  <w:style w:type="paragraph" w:styleId="81">
    <w:name w:val="index 8"/>
    <w:basedOn w:val="ac"/>
    <w:next w:val="ac"/>
    <w:autoRedefine/>
    <w:uiPriority w:val="99"/>
    <w:rsid w:val="00552B60"/>
    <w:pPr>
      <w:ind w:left="3400" w:hanging="425"/>
    </w:pPr>
  </w:style>
  <w:style w:type="paragraph" w:styleId="91">
    <w:name w:val="index 9"/>
    <w:basedOn w:val="ac"/>
    <w:next w:val="ac"/>
    <w:autoRedefine/>
    <w:uiPriority w:val="99"/>
    <w:rsid w:val="00552B60"/>
    <w:pPr>
      <w:ind w:left="3825" w:hanging="425"/>
    </w:pPr>
  </w:style>
  <w:style w:type="paragraph" w:styleId="af6">
    <w:name w:val="index heading"/>
    <w:basedOn w:val="ac"/>
    <w:next w:val="16"/>
    <w:uiPriority w:val="99"/>
    <w:rsid w:val="00552B60"/>
  </w:style>
  <w:style w:type="paragraph" w:customStyle="1" w:styleId="standard">
    <w:name w:val="standard"/>
    <w:aliases w:val="s"/>
    <w:basedOn w:val="ac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f7">
    <w:name w:val="바탕글"/>
    <w:link w:val="Char3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8">
    <w:name w:val="Hyperlink"/>
    <w:basedOn w:val="ad"/>
    <w:uiPriority w:val="99"/>
    <w:rsid w:val="00552B60"/>
    <w:rPr>
      <w:color w:val="0000FF"/>
      <w:u w:val="single"/>
    </w:rPr>
  </w:style>
  <w:style w:type="character" w:styleId="af9">
    <w:name w:val="FollowedHyperlink"/>
    <w:basedOn w:val="ad"/>
    <w:rsid w:val="00552B60"/>
    <w:rPr>
      <w:color w:val="800080"/>
      <w:u w:val="single"/>
    </w:rPr>
  </w:style>
  <w:style w:type="paragraph" w:styleId="afa">
    <w:name w:val="Date"/>
    <w:basedOn w:val="ac"/>
    <w:next w:val="ac"/>
    <w:link w:val="Char4"/>
    <w:uiPriority w:val="99"/>
    <w:rsid w:val="00552B60"/>
  </w:style>
  <w:style w:type="paragraph" w:styleId="afb">
    <w:name w:val="Document Map"/>
    <w:basedOn w:val="ac"/>
    <w:link w:val="Char5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ac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ac"/>
    <w:uiPriority w:val="99"/>
    <w:rsid w:val="00552B60"/>
    <w:rPr>
      <w:rFonts w:ascii="Times New Roman" w:hAnsi="Times New Roman"/>
    </w:rPr>
  </w:style>
  <w:style w:type="character" w:styleId="afc">
    <w:name w:val="annotation reference"/>
    <w:basedOn w:val="ad"/>
    <w:rsid w:val="00552B60"/>
    <w:rPr>
      <w:sz w:val="18"/>
      <w:szCs w:val="18"/>
    </w:rPr>
  </w:style>
  <w:style w:type="paragraph" w:styleId="afd">
    <w:name w:val="annotation text"/>
    <w:basedOn w:val="ac"/>
    <w:link w:val="Char6"/>
    <w:uiPriority w:val="99"/>
    <w:rsid w:val="00552B60"/>
  </w:style>
  <w:style w:type="paragraph" w:styleId="25">
    <w:name w:val="Body Text Indent 2"/>
    <w:basedOn w:val="ac"/>
    <w:link w:val="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afe">
    <w:name w:val="Body Text Indent"/>
    <w:basedOn w:val="ac"/>
    <w:link w:val="Char10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7">
    <w:name w:val="1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9">
    <w:name w:val="들여쓰기(.)"/>
    <w:basedOn w:val="ac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ac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ac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ff">
    <w:name w:val="설명"/>
    <w:basedOn w:val="ac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aff0">
    <w:name w:val="Balloon Text"/>
    <w:basedOn w:val="ac"/>
    <w:link w:val="Char7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ff1">
    <w:name w:val="표머리"/>
    <w:basedOn w:val="ac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f2">
    <w:name w:val="표내부"/>
    <w:basedOn w:val="ac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8">
    <w:name w:val="1)"/>
    <w:basedOn w:val="aff"/>
    <w:uiPriority w:val="99"/>
    <w:rsid w:val="00552B60"/>
    <w:pPr>
      <w:ind w:left="1191" w:hanging="340"/>
    </w:pPr>
  </w:style>
  <w:style w:type="paragraph" w:customStyle="1" w:styleId="aff3">
    <w:name w:val="큰제목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f4">
    <w:name w:val="세번째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aff5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ac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aff6">
    <w:name w:val="Table Grid"/>
    <w:basedOn w:val="ae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c"/>
    <w:uiPriority w:val="34"/>
    <w:qFormat/>
    <w:rsid w:val="00491C8D"/>
    <w:pPr>
      <w:ind w:leftChars="400" w:left="800"/>
    </w:pPr>
  </w:style>
  <w:style w:type="paragraph" w:styleId="aff8">
    <w:name w:val="caption"/>
    <w:basedOn w:val="ac"/>
    <w:next w:val="ac"/>
    <w:uiPriority w:val="99"/>
    <w:qFormat/>
    <w:rsid w:val="00152398"/>
    <w:rPr>
      <w:b/>
      <w:bCs/>
    </w:rPr>
  </w:style>
  <w:style w:type="character" w:customStyle="1" w:styleId="3Char">
    <w:name w:val="제목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제목2.3 Char"/>
    <w:basedOn w:val="ad"/>
    <w:link w:val="3"/>
    <w:rsid w:val="006036D7"/>
    <w:rPr>
      <w:rFonts w:ascii="맑은 고딕" w:eastAsia="맑은 고딕" w:hAnsi="맑은 고딕"/>
      <w:b/>
      <w:lang w:val="en-GB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0"/>
    <w:rsid w:val="007F6C12"/>
    <w:rPr>
      <w:rFonts w:ascii="Book Antiqua" w:eastAsia="굴림" w:hAnsi="Book Antiqua"/>
    </w:rPr>
  </w:style>
  <w:style w:type="character" w:customStyle="1" w:styleId="Char0">
    <w:name w:val="바닥글 Char"/>
    <w:basedOn w:val="ad"/>
    <w:link w:val="af1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ac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f9">
    <w:name w:val="그림"/>
    <w:basedOn w:val="ac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fa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ac"/>
    <w:next w:val="ac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fb">
    <w:name w:val="표본문"/>
    <w:basedOn w:val="ac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fc">
    <w:name w:val="표제목"/>
    <w:basedOn w:val="af4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affd">
    <w:name w:val="Normal (Web)"/>
    <w:basedOn w:val="ac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e">
    <w:name w:val="표글머리기호"/>
    <w:basedOn w:val="ac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1Char">
    <w:name w:val="제목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,장 Char"/>
    <w:basedOn w:val="ad"/>
    <w:link w:val="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2Char1">
    <w:name w:val="제목 2 Char1"/>
    <w:aliases w:val="2 Char,Level 2 Char,H2 Char,제목 2 Char Char,제목 2 Char1 Char Char1,제목 2 Char Char Char Char,제목 2 Char1 Char Char Char,Attribute Heading 2 Char,1). Char,LEVEL 2 Char,l2 Char,l 2 Char,two Char,heading2 Char,_Überschrift Char,DR SOP 2 Char,가 Char"/>
    <w:basedOn w:val="ad"/>
    <w:link w:val="2"/>
    <w:rsid w:val="006036D7"/>
    <w:rPr>
      <w:rFonts w:ascii="맑은 고딕" w:eastAsia="맑은 고딕" w:hAnsi="맑은 고딕"/>
      <w:b/>
      <w:sz w:val="24"/>
      <w:lang w:val="en-GB"/>
    </w:rPr>
  </w:style>
  <w:style w:type="character" w:styleId="afff">
    <w:name w:val="Placeholder Text"/>
    <w:basedOn w:val="ad"/>
    <w:uiPriority w:val="99"/>
    <w:semiHidden/>
    <w:rsid w:val="00020BA2"/>
    <w:rPr>
      <w:color w:val="808080"/>
    </w:rPr>
  </w:style>
  <w:style w:type="paragraph" w:styleId="afff0">
    <w:name w:val="annotation subject"/>
    <w:basedOn w:val="afd"/>
    <w:next w:val="afd"/>
    <w:link w:val="Char8"/>
    <w:uiPriority w:val="99"/>
    <w:rsid w:val="0037447C"/>
    <w:rPr>
      <w:b/>
      <w:bCs/>
    </w:rPr>
  </w:style>
  <w:style w:type="character" w:customStyle="1" w:styleId="Char6">
    <w:name w:val="메모 텍스트 Char"/>
    <w:basedOn w:val="ad"/>
    <w:link w:val="afd"/>
    <w:uiPriority w:val="99"/>
    <w:rsid w:val="0037447C"/>
    <w:rPr>
      <w:rFonts w:ascii="Book Antiqua" w:eastAsia="굴림" w:hAnsi="Book Antiqua"/>
    </w:rPr>
  </w:style>
  <w:style w:type="character" w:customStyle="1" w:styleId="Char8">
    <w:name w:val="메모 주제 Char"/>
    <w:basedOn w:val="Char6"/>
    <w:link w:val="afff0"/>
    <w:uiPriority w:val="99"/>
    <w:rsid w:val="0037447C"/>
    <w:rPr>
      <w:rFonts w:ascii="Book Antiqua" w:eastAsia="굴림" w:hAnsi="Book Antiqua"/>
    </w:rPr>
  </w:style>
  <w:style w:type="paragraph" w:styleId="afff1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9">
    <w:name w:val="본문1"/>
    <w:basedOn w:val="ac"/>
    <w:link w:val="1Char0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9"/>
    <w:uiPriority w:val="99"/>
    <w:rsid w:val="00DA2372"/>
    <w:pPr>
      <w:ind w:left="720"/>
    </w:pPr>
  </w:style>
  <w:style w:type="paragraph" w:styleId="a8">
    <w:name w:val="List Number"/>
    <w:basedOn w:val="ac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4">
    <w:name w:val="3단계본문"/>
    <w:basedOn w:val="ac"/>
    <w:link w:val="3Char0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0">
    <w:name w:val="3단계본문 Char"/>
    <w:basedOn w:val="ad"/>
    <w:link w:val="34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afff2">
    <w:name w:val="Strong"/>
    <w:basedOn w:val="ad"/>
    <w:qFormat/>
    <w:rsid w:val="00DA2372"/>
    <w:rPr>
      <w:b/>
      <w:bCs/>
    </w:rPr>
  </w:style>
  <w:style w:type="paragraph" w:customStyle="1" w:styleId="12">
    <w:name w:val="1) 제목"/>
    <w:basedOn w:val="ac"/>
    <w:link w:val="1Char1"/>
    <w:uiPriority w:val="99"/>
    <w:qFormat/>
    <w:rsid w:val="00DA2372"/>
    <w:pPr>
      <w:numPr>
        <w:numId w:val="30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a">
    <w:name w:val="소제목 1)"/>
    <w:basedOn w:val="12"/>
    <w:link w:val="1Char2"/>
    <w:uiPriority w:val="99"/>
    <w:qFormat/>
    <w:rsid w:val="00DA2372"/>
  </w:style>
  <w:style w:type="character" w:customStyle="1" w:styleId="1Char2">
    <w:name w:val="소제목 1) Char"/>
    <w:basedOn w:val="ad"/>
    <w:link w:val="1a"/>
    <w:uiPriority w:val="99"/>
    <w:rsid w:val="00DA2372"/>
    <w:rPr>
      <w:rFonts w:ascii="Arial" w:eastAsia="굴림" w:hAnsi="Arial"/>
    </w:rPr>
  </w:style>
  <w:style w:type="character" w:customStyle="1" w:styleId="1Char0">
    <w:name w:val="본문1 Char"/>
    <w:basedOn w:val="ad"/>
    <w:link w:val="19"/>
    <w:uiPriority w:val="99"/>
    <w:rsid w:val="00DA2372"/>
    <w:rPr>
      <w:rFonts w:ascii="Arial" w:eastAsia="굴림" w:hAnsi="Arial"/>
    </w:rPr>
  </w:style>
  <w:style w:type="character" w:customStyle="1" w:styleId="1Char1">
    <w:name w:val="1) 제목 Char"/>
    <w:basedOn w:val="1Char0"/>
    <w:link w:val="12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ac"/>
    <w:next w:val="ac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ad"/>
    <w:rsid w:val="00DA2372"/>
  </w:style>
  <w:style w:type="paragraph" w:customStyle="1" w:styleId="WFIS-0">
    <w:name w:val="WFIS-본문"/>
    <w:basedOn w:val="ac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ad"/>
    <w:link w:val="WFIS-0"/>
    <w:rsid w:val="00DA2372"/>
    <w:rPr>
      <w:rFonts w:ascii="Arial" w:eastAsia="굴림" w:hAnsi="Arial"/>
      <w:sz w:val="22"/>
    </w:rPr>
  </w:style>
  <w:style w:type="paragraph" w:customStyle="1" w:styleId="22">
    <w:name w:val="표준_2수준"/>
    <w:basedOn w:val="ac"/>
    <w:next w:val="ac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ac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">
    <w:name w:val="TOC Heading"/>
    <w:basedOn w:val="1"/>
    <w:next w:val="ac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ac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42">
    <w:name w:val="Table Classic 4"/>
    <w:basedOn w:val="ae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스타일1"/>
    <w:basedOn w:val="ae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1">
    <w:name w:val="1) 스타일"/>
    <w:basedOn w:val="af0"/>
    <w:link w:val="1Char3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3">
    <w:name w:val="1) 스타일 Char"/>
    <w:basedOn w:val="Char"/>
    <w:link w:val="11"/>
    <w:uiPriority w:val="99"/>
    <w:rsid w:val="00DA2372"/>
    <w:rPr>
      <w:rFonts w:ascii="맑은 고딕" w:eastAsia="맑은 고딕" w:hAnsi="맑은 고딕" w:cs="맑은 고딕"/>
    </w:rPr>
  </w:style>
  <w:style w:type="numbering" w:customStyle="1" w:styleId="1c">
    <w:name w:val="목록 없음1"/>
    <w:next w:val="af"/>
    <w:uiPriority w:val="99"/>
    <w:semiHidden/>
    <w:unhideWhenUsed/>
    <w:rsid w:val="00DA2372"/>
  </w:style>
  <w:style w:type="paragraph" w:styleId="afff3">
    <w:name w:val="No Spacing"/>
    <w:link w:val="Char9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ac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afff4">
    <w:name w:val="table of figures"/>
    <w:basedOn w:val="ac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6">
    <w:name w:val="부록2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5">
    <w:name w:val="부록3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afff5">
    <w:name w:val="footnote text"/>
    <w:basedOn w:val="ac"/>
    <w:link w:val="Chara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Chara">
    <w:name w:val="각주 텍스트 Char"/>
    <w:basedOn w:val="ad"/>
    <w:link w:val="afff5"/>
    <w:uiPriority w:val="99"/>
    <w:rsid w:val="000C17A7"/>
    <w:rPr>
      <w:rFonts w:eastAsia="맑은 고딕"/>
      <w:sz w:val="22"/>
    </w:rPr>
  </w:style>
  <w:style w:type="character" w:styleId="afff6">
    <w:name w:val="footnote reference"/>
    <w:basedOn w:val="ad"/>
    <w:rsid w:val="000C17A7"/>
    <w:rPr>
      <w:vertAlign w:val="superscript"/>
    </w:rPr>
  </w:style>
  <w:style w:type="character" w:customStyle="1" w:styleId="Char9">
    <w:name w:val="간격 없음 Char"/>
    <w:basedOn w:val="ad"/>
    <w:link w:val="afff3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d">
    <w:name w:val="부록1"/>
    <w:basedOn w:val="ac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ac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afff7">
    <w:name w:val="List Bullet"/>
    <w:basedOn w:val="ac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b">
    <w:name w:val="표내부 Char"/>
    <w:basedOn w:val="ac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ff8">
    <w:name w:val="글머리"/>
    <w:basedOn w:val="afff7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ff9">
    <w:name w:val="질문"/>
    <w:basedOn w:val="ac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ff8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Char7">
    <w:name w:val="풍선 도움말 텍스트 Char"/>
    <w:basedOn w:val="ad"/>
    <w:link w:val="aff0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ac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ac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1"/>
    <w:next w:val="ac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1"/>
    <w:next w:val="ac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c">
    <w:name w:val="본문 들여쓰기 Char"/>
    <w:basedOn w:val="ad"/>
    <w:rsid w:val="000C17A7"/>
    <w:rPr>
      <w:rFonts w:eastAsia="굴림체"/>
      <w:sz w:val="22"/>
    </w:rPr>
  </w:style>
  <w:style w:type="paragraph" w:styleId="27">
    <w:name w:val="Body Text First Indent 2"/>
    <w:basedOn w:val="afe"/>
    <w:link w:val="2Char0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Char10">
    <w:name w:val="본문 들여쓰기 Char1"/>
    <w:basedOn w:val="ad"/>
    <w:link w:val="afe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2Char0">
    <w:name w:val="본문 첫 줄 들여쓰기 2 Char"/>
    <w:basedOn w:val="Char10"/>
    <w:link w:val="27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a">
    <w:name w:val="용어(글머리)"/>
    <w:basedOn w:val="ac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3">
    <w:name w:val="표본문 글머리 1"/>
    <w:basedOn w:val="ac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ac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1">
    <w:name w:val="표본문 글머리 2"/>
    <w:basedOn w:val="ac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b">
    <w:name w:val="대안흐름"/>
    <w:basedOn w:val="ac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e">
    <w:name w:val="유형1"/>
    <w:basedOn w:val="ac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Char1">
    <w:name w:val="제목 Char"/>
    <w:basedOn w:val="ad"/>
    <w:link w:val="af3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Char4">
    <w:name w:val="날짜 Char"/>
    <w:basedOn w:val="ad"/>
    <w:link w:val="afa"/>
    <w:uiPriority w:val="99"/>
    <w:rsid w:val="000C17A7"/>
    <w:rPr>
      <w:rFonts w:ascii="Book Antiqua" w:eastAsia="맑은 고딕" w:hAnsi="Book Antiqua"/>
    </w:rPr>
  </w:style>
  <w:style w:type="character" w:customStyle="1" w:styleId="2Char">
    <w:name w:val="본문 들여쓰기 2 Char"/>
    <w:basedOn w:val="ad"/>
    <w:link w:val="25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ffa">
    <w:name w:val="개요"/>
    <w:basedOn w:val="ac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Char2">
    <w:name w:val="본문 Char"/>
    <w:basedOn w:val="ad"/>
    <w:link w:val="af4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aff5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5Char1">
    <w:name w:val="제목 5 Char1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,L Char"/>
    <w:basedOn w:val="ad"/>
    <w:link w:val="5"/>
    <w:rsid w:val="006F2494"/>
    <w:rPr>
      <w:rFonts w:ascii="Arial" w:eastAsia="맑은 고딕" w:hAnsi="Arial"/>
      <w:b/>
    </w:rPr>
  </w:style>
  <w:style w:type="character" w:customStyle="1" w:styleId="6Char">
    <w:name w:val="제목 6 Char"/>
    <w:aliases w:val="H6 Char,(소제목 ▶) Char"/>
    <w:basedOn w:val="ad"/>
    <w:link w:val="6"/>
    <w:rsid w:val="006F2494"/>
    <w:rPr>
      <w:rFonts w:eastAsia="맑은 고딕"/>
      <w:i/>
      <w:sz w:val="22"/>
    </w:rPr>
  </w:style>
  <w:style w:type="character" w:customStyle="1" w:styleId="7Char">
    <w:name w:val="제목 7 Char"/>
    <w:aliases w:val="(소제목 ○) Char"/>
    <w:basedOn w:val="ad"/>
    <w:link w:val="7"/>
    <w:uiPriority w:val="99"/>
    <w:rsid w:val="006F2494"/>
    <w:rPr>
      <w:rFonts w:ascii="Arial" w:eastAsia="맑은 고딕" w:hAnsi="Arial"/>
    </w:rPr>
  </w:style>
  <w:style w:type="character" w:customStyle="1" w:styleId="8Char">
    <w:name w:val="제목 8 Char"/>
    <w:basedOn w:val="ad"/>
    <w:link w:val="8"/>
    <w:uiPriority w:val="99"/>
    <w:rsid w:val="006F2494"/>
    <w:rPr>
      <w:rFonts w:ascii="Arial" w:eastAsia="맑은 고딕" w:hAnsi="Arial"/>
      <w:i/>
    </w:rPr>
  </w:style>
  <w:style w:type="character" w:customStyle="1" w:styleId="9Char">
    <w:name w:val="제목 9 Char"/>
    <w:aliases w:val="(미세제목 ●) Char"/>
    <w:basedOn w:val="ad"/>
    <w:link w:val="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Char5">
    <w:name w:val="문서 구조 Char"/>
    <w:basedOn w:val="ad"/>
    <w:link w:val="afb"/>
    <w:uiPriority w:val="99"/>
    <w:rsid w:val="006F2494"/>
    <w:rPr>
      <w:rFonts w:ascii="Arial" w:eastAsia="돋움" w:hAnsi="Arial"/>
      <w:shd w:val="clear" w:color="auto" w:fill="000080"/>
    </w:rPr>
  </w:style>
  <w:style w:type="paragraph" w:styleId="afffb">
    <w:name w:val="Subtitle"/>
    <w:basedOn w:val="ac"/>
    <w:next w:val="ac"/>
    <w:link w:val="Chard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Chard">
    <w:name w:val="부제 Char"/>
    <w:basedOn w:val="ad"/>
    <w:link w:val="afffb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ac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ac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ad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ac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ad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3">
    <w:name w:val="바탕글 Char"/>
    <w:basedOn w:val="ad"/>
    <w:link w:val="af7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ac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ffc">
    <w:name w:val="내용"/>
    <w:basedOn w:val="ac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1">
    <w:name w:val="메모 텍스트 Char1"/>
    <w:basedOn w:val="ad"/>
    <w:rsid w:val="006F2494"/>
    <w:rPr>
      <w:rFonts w:eastAsia="굴림체"/>
    </w:rPr>
  </w:style>
  <w:style w:type="paragraph" w:customStyle="1" w:styleId="RFI">
    <w:name w:val="RFI_표 컨텐츠"/>
    <w:basedOn w:val="28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28">
    <w:name w:val="List Number 2"/>
    <w:basedOn w:val="ac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2">
    <w:name w:val="개요 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ac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ac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ac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ac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ac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ac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ac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ac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ac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ac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ac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ac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ac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0">
    <w:name w:val="제목 1수준"/>
    <w:basedOn w:val="ac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0">
    <w:name w:val="제목 2수준"/>
    <w:basedOn w:val="ac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0">
    <w:name w:val="제목 3수준"/>
    <w:basedOn w:val="ac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2-1">
    <w:name w:val="Medium List 2 Accent 1"/>
    <w:basedOn w:val="ae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9">
    <w:name w:val="Table Classic 2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6">
    <w:name w:val="Medium Grid 3 Accent 6"/>
    <w:basedOn w:val="ae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f">
    <w:name w:val="Table Classic 1"/>
    <w:basedOn w:val="ae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ac"/>
    <w:link w:val="Chare"/>
    <w:uiPriority w:val="99"/>
    <w:qFormat/>
    <w:rsid w:val="002E01C6"/>
    <w:pPr>
      <w:numPr>
        <w:numId w:val="31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e">
    <w:name w:val="표준글머리 Char"/>
    <w:basedOn w:val="ad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ffd">
    <w:name w:val="표헤더"/>
    <w:basedOn w:val="ac"/>
    <w:link w:val="Charf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ffe">
    <w:name w:val="표내용"/>
    <w:basedOn w:val="ac"/>
    <w:link w:val="Charf0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f">
    <w:name w:val="표헤더 Char"/>
    <w:basedOn w:val="ad"/>
    <w:link w:val="afffd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f0">
    <w:name w:val="표내용 Char"/>
    <w:basedOn w:val="ad"/>
    <w:link w:val="afffe"/>
    <w:rsid w:val="002F40AC"/>
    <w:rPr>
      <w:rFonts w:ascii="맑은 고딕" w:eastAsia="맑은 고딕" w:hAnsi="맑은 고딕" w:cs="맑은 고딕"/>
      <w:szCs w:val="22"/>
    </w:rPr>
  </w:style>
  <w:style w:type="paragraph" w:customStyle="1" w:styleId="2a">
    <w:name w:val="본문2"/>
    <w:basedOn w:val="ac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0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ad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ad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ad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ac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ad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ad"/>
    <w:semiHidden/>
    <w:rsid w:val="00CB3AFC"/>
    <w:rPr>
      <w:rFonts w:ascii="Book Antiqua" w:eastAsia="맑은 고딕" w:hAnsi="Book Antiqua"/>
    </w:rPr>
  </w:style>
  <w:style w:type="character" w:customStyle="1" w:styleId="Char12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ad"/>
    <w:semiHidden/>
    <w:rsid w:val="00CB3AFC"/>
    <w:rPr>
      <w:rFonts w:ascii="Book Antiqua" w:eastAsia="맑은 고딕" w:hAnsi="Book Antiqua"/>
    </w:rPr>
  </w:style>
  <w:style w:type="character" w:customStyle="1" w:styleId="UnresolvedMention">
    <w:name w:val="Unresolved Mention"/>
    <w:basedOn w:val="ad"/>
    <w:uiPriority w:val="99"/>
    <w:semiHidden/>
    <w:unhideWhenUsed/>
    <w:rsid w:val="00E820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99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iPriority="99" w:unhideWhenUsed="0"/>
    <w:lsdException w:name="List Number" w:uiPriority="99"/>
    <w:lsdException w:name="List Number 2" w:uiPriority="99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99" w:unhideWhenUsed="0" w:qFormat="1"/>
    <w:lsdException w:name="Date" w:uiPriority="99"/>
    <w:lsdException w:name="Body Text First Indent 2" w:uiPriority="99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c">
    <w:name w:val="Normal"/>
    <w:qFormat/>
    <w:rsid w:val="006036D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,장,l1"/>
    <w:basedOn w:val="ac"/>
    <w:next w:val="ac"/>
    <w:link w:val="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제목 1.1.1,H"/>
    <w:basedOn w:val="ac"/>
    <w:next w:val="3"/>
    <w:link w:val="2Char1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,1.1.1 소절"/>
    <w:basedOn w:val="ac"/>
    <w:next w:val="14"/>
    <w:link w:val="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,level4"/>
    <w:basedOn w:val="ac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제목 5 Char2 Char1,L"/>
    <w:basedOn w:val="ac"/>
    <w:next w:val="ac"/>
    <w:link w:val="5Char1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6">
    <w:name w:val="heading 6"/>
    <w:aliases w:val="H6,(소제목 ▶)"/>
    <w:basedOn w:val="ac"/>
    <w:next w:val="ac"/>
    <w:link w:val="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aliases w:val="(소제목 ○)"/>
    <w:basedOn w:val="ac"/>
    <w:next w:val="ac"/>
    <w:link w:val="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c"/>
    <w:next w:val="ac"/>
    <w:link w:val="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aliases w:val="(미세제목 ●)"/>
    <w:basedOn w:val="ac"/>
    <w:next w:val="ac"/>
    <w:link w:val="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14">
    <w:name w:val="본문1"/>
    <w:basedOn w:val="ac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ac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af0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ac"/>
    <w:link w:val="Char"/>
    <w:rsid w:val="00552B60"/>
    <w:pPr>
      <w:tabs>
        <w:tab w:val="center" w:pos="4320"/>
        <w:tab w:val="right" w:pos="8640"/>
      </w:tabs>
    </w:pPr>
  </w:style>
  <w:style w:type="paragraph" w:styleId="af1">
    <w:name w:val="footer"/>
    <w:basedOn w:val="ac"/>
    <w:link w:val="Char0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c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ac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ac"/>
    <w:next w:val="ac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af2">
    <w:name w:val="page number"/>
    <w:aliases w:val="바닥글1"/>
    <w:basedOn w:val="ad"/>
    <w:rsid w:val="00552B60"/>
  </w:style>
  <w:style w:type="paragraph" w:styleId="af3">
    <w:name w:val="Title"/>
    <w:basedOn w:val="1"/>
    <w:link w:val="Char1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ac"/>
    <w:next w:val="ac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ac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ac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4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c"/>
    <w:uiPriority w:val="99"/>
    <w:rsid w:val="00552B60"/>
    <w:pPr>
      <w:ind w:left="720"/>
    </w:pPr>
  </w:style>
  <w:style w:type="paragraph" w:customStyle="1" w:styleId="Normal1stindent">
    <w:name w:val="Normal 1st indent"/>
    <w:basedOn w:val="ac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ac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ac"/>
    <w:uiPriority w:val="99"/>
    <w:rsid w:val="00552B60"/>
    <w:pPr>
      <w:spacing w:after="60"/>
    </w:pPr>
  </w:style>
  <w:style w:type="paragraph" w:customStyle="1" w:styleId="Title12">
    <w:name w:val="Title12"/>
    <w:basedOn w:val="af3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15">
    <w:name w:val="toc 1"/>
    <w:basedOn w:val="ac"/>
    <w:next w:val="ac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23">
    <w:name w:val="toc 2"/>
    <w:basedOn w:val="ac"/>
    <w:next w:val="ac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32">
    <w:name w:val="toc 3"/>
    <w:basedOn w:val="ac"/>
    <w:next w:val="ac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40">
    <w:name w:val="toc 4"/>
    <w:basedOn w:val="ac"/>
    <w:next w:val="ac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c"/>
    <w:next w:val="ac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c"/>
    <w:next w:val="ac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c"/>
    <w:next w:val="ac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c"/>
    <w:next w:val="ac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c"/>
    <w:next w:val="ac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c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af4">
    <w:name w:val="Body Text"/>
    <w:basedOn w:val="ac"/>
    <w:link w:val="Char2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c"/>
    <w:uiPriority w:val="99"/>
    <w:rsid w:val="00552B60"/>
    <w:rPr>
      <w:rFonts w:ascii="Arial" w:hAnsi="Arial"/>
      <w:b/>
      <w:sz w:val="24"/>
    </w:rPr>
  </w:style>
  <w:style w:type="paragraph" w:customStyle="1" w:styleId="af5">
    <w:name w:val="규정제목"/>
    <w:basedOn w:val="ac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16">
    <w:name w:val="index 1"/>
    <w:basedOn w:val="ac"/>
    <w:next w:val="ac"/>
    <w:autoRedefine/>
    <w:uiPriority w:val="99"/>
    <w:rsid w:val="00552B60"/>
    <w:pPr>
      <w:ind w:left="425" w:hanging="425"/>
    </w:pPr>
  </w:style>
  <w:style w:type="paragraph" w:styleId="24">
    <w:name w:val="index 2"/>
    <w:basedOn w:val="ac"/>
    <w:next w:val="ac"/>
    <w:autoRedefine/>
    <w:uiPriority w:val="99"/>
    <w:rsid w:val="00552B60"/>
    <w:pPr>
      <w:ind w:left="850" w:hanging="425"/>
    </w:pPr>
  </w:style>
  <w:style w:type="paragraph" w:styleId="33">
    <w:name w:val="index 3"/>
    <w:basedOn w:val="ac"/>
    <w:next w:val="ac"/>
    <w:autoRedefine/>
    <w:uiPriority w:val="99"/>
    <w:rsid w:val="00552B60"/>
    <w:pPr>
      <w:ind w:left="1275" w:hanging="425"/>
    </w:pPr>
  </w:style>
  <w:style w:type="paragraph" w:styleId="41">
    <w:name w:val="index 4"/>
    <w:basedOn w:val="ac"/>
    <w:next w:val="ac"/>
    <w:autoRedefine/>
    <w:uiPriority w:val="99"/>
    <w:rsid w:val="00552B60"/>
    <w:pPr>
      <w:ind w:left="1700" w:hanging="425"/>
    </w:pPr>
  </w:style>
  <w:style w:type="paragraph" w:styleId="51">
    <w:name w:val="index 5"/>
    <w:basedOn w:val="ac"/>
    <w:next w:val="ac"/>
    <w:autoRedefine/>
    <w:uiPriority w:val="99"/>
    <w:rsid w:val="00552B60"/>
    <w:pPr>
      <w:ind w:left="2125" w:hanging="425"/>
    </w:pPr>
  </w:style>
  <w:style w:type="paragraph" w:styleId="61">
    <w:name w:val="index 6"/>
    <w:basedOn w:val="ac"/>
    <w:next w:val="ac"/>
    <w:autoRedefine/>
    <w:uiPriority w:val="99"/>
    <w:rsid w:val="00552B60"/>
    <w:pPr>
      <w:ind w:left="2550" w:hanging="425"/>
    </w:pPr>
  </w:style>
  <w:style w:type="paragraph" w:styleId="71">
    <w:name w:val="index 7"/>
    <w:basedOn w:val="ac"/>
    <w:next w:val="ac"/>
    <w:autoRedefine/>
    <w:uiPriority w:val="99"/>
    <w:rsid w:val="00552B60"/>
    <w:pPr>
      <w:ind w:left="2975" w:hanging="425"/>
    </w:pPr>
  </w:style>
  <w:style w:type="paragraph" w:styleId="81">
    <w:name w:val="index 8"/>
    <w:basedOn w:val="ac"/>
    <w:next w:val="ac"/>
    <w:autoRedefine/>
    <w:uiPriority w:val="99"/>
    <w:rsid w:val="00552B60"/>
    <w:pPr>
      <w:ind w:left="3400" w:hanging="425"/>
    </w:pPr>
  </w:style>
  <w:style w:type="paragraph" w:styleId="91">
    <w:name w:val="index 9"/>
    <w:basedOn w:val="ac"/>
    <w:next w:val="ac"/>
    <w:autoRedefine/>
    <w:uiPriority w:val="99"/>
    <w:rsid w:val="00552B60"/>
    <w:pPr>
      <w:ind w:left="3825" w:hanging="425"/>
    </w:pPr>
  </w:style>
  <w:style w:type="paragraph" w:styleId="af6">
    <w:name w:val="index heading"/>
    <w:basedOn w:val="ac"/>
    <w:next w:val="16"/>
    <w:uiPriority w:val="99"/>
    <w:rsid w:val="00552B60"/>
  </w:style>
  <w:style w:type="paragraph" w:customStyle="1" w:styleId="standard">
    <w:name w:val="standard"/>
    <w:aliases w:val="s"/>
    <w:basedOn w:val="ac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f7">
    <w:name w:val="바탕글"/>
    <w:link w:val="Char3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8">
    <w:name w:val="Hyperlink"/>
    <w:basedOn w:val="ad"/>
    <w:uiPriority w:val="99"/>
    <w:rsid w:val="00552B60"/>
    <w:rPr>
      <w:color w:val="0000FF"/>
      <w:u w:val="single"/>
    </w:rPr>
  </w:style>
  <w:style w:type="character" w:styleId="af9">
    <w:name w:val="FollowedHyperlink"/>
    <w:basedOn w:val="ad"/>
    <w:rsid w:val="00552B60"/>
    <w:rPr>
      <w:color w:val="800080"/>
      <w:u w:val="single"/>
    </w:rPr>
  </w:style>
  <w:style w:type="paragraph" w:styleId="afa">
    <w:name w:val="Date"/>
    <w:basedOn w:val="ac"/>
    <w:next w:val="ac"/>
    <w:link w:val="Char4"/>
    <w:uiPriority w:val="99"/>
    <w:rsid w:val="00552B60"/>
  </w:style>
  <w:style w:type="paragraph" w:styleId="afb">
    <w:name w:val="Document Map"/>
    <w:basedOn w:val="ac"/>
    <w:link w:val="Char5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ac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ac"/>
    <w:uiPriority w:val="99"/>
    <w:rsid w:val="00552B60"/>
    <w:rPr>
      <w:rFonts w:ascii="Times New Roman" w:hAnsi="Times New Roman"/>
    </w:rPr>
  </w:style>
  <w:style w:type="character" w:styleId="afc">
    <w:name w:val="annotation reference"/>
    <w:basedOn w:val="ad"/>
    <w:rsid w:val="00552B60"/>
    <w:rPr>
      <w:sz w:val="18"/>
      <w:szCs w:val="18"/>
    </w:rPr>
  </w:style>
  <w:style w:type="paragraph" w:styleId="afd">
    <w:name w:val="annotation text"/>
    <w:basedOn w:val="ac"/>
    <w:link w:val="Char6"/>
    <w:uiPriority w:val="99"/>
    <w:rsid w:val="00552B60"/>
  </w:style>
  <w:style w:type="paragraph" w:styleId="25">
    <w:name w:val="Body Text Indent 2"/>
    <w:basedOn w:val="ac"/>
    <w:link w:val="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afe">
    <w:name w:val="Body Text Indent"/>
    <w:basedOn w:val="ac"/>
    <w:link w:val="Char10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7">
    <w:name w:val="1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9">
    <w:name w:val="들여쓰기(.)"/>
    <w:basedOn w:val="ac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ac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ac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ff">
    <w:name w:val="설명"/>
    <w:basedOn w:val="ac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aff0">
    <w:name w:val="Balloon Text"/>
    <w:basedOn w:val="ac"/>
    <w:link w:val="Char7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ff1">
    <w:name w:val="표머리"/>
    <w:basedOn w:val="ac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f2">
    <w:name w:val="표내부"/>
    <w:basedOn w:val="ac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8">
    <w:name w:val="1)"/>
    <w:basedOn w:val="aff"/>
    <w:uiPriority w:val="99"/>
    <w:rsid w:val="00552B60"/>
    <w:pPr>
      <w:ind w:left="1191" w:hanging="340"/>
    </w:pPr>
  </w:style>
  <w:style w:type="paragraph" w:customStyle="1" w:styleId="aff3">
    <w:name w:val="큰제목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f4">
    <w:name w:val="세번째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aff5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ac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aff6">
    <w:name w:val="Table Grid"/>
    <w:basedOn w:val="ae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c"/>
    <w:uiPriority w:val="34"/>
    <w:qFormat/>
    <w:rsid w:val="00491C8D"/>
    <w:pPr>
      <w:ind w:leftChars="400" w:left="800"/>
    </w:pPr>
  </w:style>
  <w:style w:type="paragraph" w:styleId="aff8">
    <w:name w:val="caption"/>
    <w:basedOn w:val="ac"/>
    <w:next w:val="ac"/>
    <w:uiPriority w:val="99"/>
    <w:qFormat/>
    <w:rsid w:val="00152398"/>
    <w:rPr>
      <w:b/>
      <w:bCs/>
    </w:rPr>
  </w:style>
  <w:style w:type="character" w:customStyle="1" w:styleId="3Char">
    <w:name w:val="제목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제목2.3 Char"/>
    <w:basedOn w:val="ad"/>
    <w:link w:val="3"/>
    <w:rsid w:val="006036D7"/>
    <w:rPr>
      <w:rFonts w:ascii="맑은 고딕" w:eastAsia="맑은 고딕" w:hAnsi="맑은 고딕"/>
      <w:b/>
      <w:lang w:val="en-GB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0"/>
    <w:rsid w:val="007F6C12"/>
    <w:rPr>
      <w:rFonts w:ascii="Book Antiqua" w:eastAsia="굴림" w:hAnsi="Book Antiqua"/>
    </w:rPr>
  </w:style>
  <w:style w:type="character" w:customStyle="1" w:styleId="Char0">
    <w:name w:val="바닥글 Char"/>
    <w:basedOn w:val="ad"/>
    <w:link w:val="af1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ac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f9">
    <w:name w:val="그림"/>
    <w:basedOn w:val="ac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fa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ac"/>
    <w:next w:val="ac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fb">
    <w:name w:val="표본문"/>
    <w:basedOn w:val="ac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fc">
    <w:name w:val="표제목"/>
    <w:basedOn w:val="af4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affd">
    <w:name w:val="Normal (Web)"/>
    <w:basedOn w:val="ac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e">
    <w:name w:val="표글머리기호"/>
    <w:basedOn w:val="ac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1Char">
    <w:name w:val="제목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,장 Char"/>
    <w:basedOn w:val="ad"/>
    <w:link w:val="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2Char1">
    <w:name w:val="제목 2 Char1"/>
    <w:aliases w:val="2 Char,Level 2 Char,H2 Char,제목 2 Char Char,제목 2 Char1 Char Char1,제목 2 Char Char Char Char,제목 2 Char1 Char Char Char,Attribute Heading 2 Char,1). Char,LEVEL 2 Char,l2 Char,l 2 Char,two Char,heading2 Char,_Überschrift Char,DR SOP 2 Char,가 Char"/>
    <w:basedOn w:val="ad"/>
    <w:link w:val="2"/>
    <w:rsid w:val="006036D7"/>
    <w:rPr>
      <w:rFonts w:ascii="맑은 고딕" w:eastAsia="맑은 고딕" w:hAnsi="맑은 고딕"/>
      <w:b/>
      <w:sz w:val="24"/>
      <w:lang w:val="en-GB"/>
    </w:rPr>
  </w:style>
  <w:style w:type="character" w:styleId="afff">
    <w:name w:val="Placeholder Text"/>
    <w:basedOn w:val="ad"/>
    <w:uiPriority w:val="99"/>
    <w:semiHidden/>
    <w:rsid w:val="00020BA2"/>
    <w:rPr>
      <w:color w:val="808080"/>
    </w:rPr>
  </w:style>
  <w:style w:type="paragraph" w:styleId="afff0">
    <w:name w:val="annotation subject"/>
    <w:basedOn w:val="afd"/>
    <w:next w:val="afd"/>
    <w:link w:val="Char8"/>
    <w:uiPriority w:val="99"/>
    <w:rsid w:val="0037447C"/>
    <w:rPr>
      <w:b/>
      <w:bCs/>
    </w:rPr>
  </w:style>
  <w:style w:type="character" w:customStyle="1" w:styleId="Char6">
    <w:name w:val="메모 텍스트 Char"/>
    <w:basedOn w:val="ad"/>
    <w:link w:val="afd"/>
    <w:uiPriority w:val="99"/>
    <w:rsid w:val="0037447C"/>
    <w:rPr>
      <w:rFonts w:ascii="Book Antiqua" w:eastAsia="굴림" w:hAnsi="Book Antiqua"/>
    </w:rPr>
  </w:style>
  <w:style w:type="character" w:customStyle="1" w:styleId="Char8">
    <w:name w:val="메모 주제 Char"/>
    <w:basedOn w:val="Char6"/>
    <w:link w:val="afff0"/>
    <w:uiPriority w:val="99"/>
    <w:rsid w:val="0037447C"/>
    <w:rPr>
      <w:rFonts w:ascii="Book Antiqua" w:eastAsia="굴림" w:hAnsi="Book Antiqua"/>
    </w:rPr>
  </w:style>
  <w:style w:type="paragraph" w:styleId="afff1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9">
    <w:name w:val="본문1"/>
    <w:basedOn w:val="ac"/>
    <w:link w:val="1Char0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9"/>
    <w:uiPriority w:val="99"/>
    <w:rsid w:val="00DA2372"/>
    <w:pPr>
      <w:ind w:left="720"/>
    </w:pPr>
  </w:style>
  <w:style w:type="paragraph" w:styleId="a8">
    <w:name w:val="List Number"/>
    <w:basedOn w:val="ac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4">
    <w:name w:val="3단계본문"/>
    <w:basedOn w:val="ac"/>
    <w:link w:val="3Char0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0">
    <w:name w:val="3단계본문 Char"/>
    <w:basedOn w:val="ad"/>
    <w:link w:val="34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afff2">
    <w:name w:val="Strong"/>
    <w:basedOn w:val="ad"/>
    <w:qFormat/>
    <w:rsid w:val="00DA2372"/>
    <w:rPr>
      <w:b/>
      <w:bCs/>
    </w:rPr>
  </w:style>
  <w:style w:type="paragraph" w:customStyle="1" w:styleId="12">
    <w:name w:val="1) 제목"/>
    <w:basedOn w:val="ac"/>
    <w:link w:val="1Char1"/>
    <w:uiPriority w:val="99"/>
    <w:qFormat/>
    <w:rsid w:val="00DA2372"/>
    <w:pPr>
      <w:numPr>
        <w:numId w:val="30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a">
    <w:name w:val="소제목 1)"/>
    <w:basedOn w:val="12"/>
    <w:link w:val="1Char2"/>
    <w:uiPriority w:val="99"/>
    <w:qFormat/>
    <w:rsid w:val="00DA2372"/>
  </w:style>
  <w:style w:type="character" w:customStyle="1" w:styleId="1Char2">
    <w:name w:val="소제목 1) Char"/>
    <w:basedOn w:val="ad"/>
    <w:link w:val="1a"/>
    <w:uiPriority w:val="99"/>
    <w:rsid w:val="00DA2372"/>
    <w:rPr>
      <w:rFonts w:ascii="Arial" w:eastAsia="굴림" w:hAnsi="Arial"/>
    </w:rPr>
  </w:style>
  <w:style w:type="character" w:customStyle="1" w:styleId="1Char0">
    <w:name w:val="본문1 Char"/>
    <w:basedOn w:val="ad"/>
    <w:link w:val="19"/>
    <w:uiPriority w:val="99"/>
    <w:rsid w:val="00DA2372"/>
    <w:rPr>
      <w:rFonts w:ascii="Arial" w:eastAsia="굴림" w:hAnsi="Arial"/>
    </w:rPr>
  </w:style>
  <w:style w:type="character" w:customStyle="1" w:styleId="1Char1">
    <w:name w:val="1) 제목 Char"/>
    <w:basedOn w:val="1Char0"/>
    <w:link w:val="12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ac"/>
    <w:next w:val="ac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ad"/>
    <w:rsid w:val="00DA2372"/>
  </w:style>
  <w:style w:type="paragraph" w:customStyle="1" w:styleId="WFIS-0">
    <w:name w:val="WFIS-본문"/>
    <w:basedOn w:val="ac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ad"/>
    <w:link w:val="WFIS-0"/>
    <w:rsid w:val="00DA2372"/>
    <w:rPr>
      <w:rFonts w:ascii="Arial" w:eastAsia="굴림" w:hAnsi="Arial"/>
      <w:sz w:val="22"/>
    </w:rPr>
  </w:style>
  <w:style w:type="paragraph" w:customStyle="1" w:styleId="22">
    <w:name w:val="표준_2수준"/>
    <w:basedOn w:val="ac"/>
    <w:next w:val="ac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ac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">
    <w:name w:val="TOC Heading"/>
    <w:basedOn w:val="1"/>
    <w:next w:val="ac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ac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42">
    <w:name w:val="Table Classic 4"/>
    <w:basedOn w:val="ae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스타일1"/>
    <w:basedOn w:val="ae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1">
    <w:name w:val="1) 스타일"/>
    <w:basedOn w:val="af0"/>
    <w:link w:val="1Char3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3">
    <w:name w:val="1) 스타일 Char"/>
    <w:basedOn w:val="Char"/>
    <w:link w:val="11"/>
    <w:uiPriority w:val="99"/>
    <w:rsid w:val="00DA2372"/>
    <w:rPr>
      <w:rFonts w:ascii="맑은 고딕" w:eastAsia="맑은 고딕" w:hAnsi="맑은 고딕" w:cs="맑은 고딕"/>
    </w:rPr>
  </w:style>
  <w:style w:type="numbering" w:customStyle="1" w:styleId="1c">
    <w:name w:val="목록 없음1"/>
    <w:next w:val="af"/>
    <w:uiPriority w:val="99"/>
    <w:semiHidden/>
    <w:unhideWhenUsed/>
    <w:rsid w:val="00DA2372"/>
  </w:style>
  <w:style w:type="paragraph" w:styleId="afff3">
    <w:name w:val="No Spacing"/>
    <w:link w:val="Char9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ac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afff4">
    <w:name w:val="table of figures"/>
    <w:basedOn w:val="ac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6">
    <w:name w:val="부록2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5">
    <w:name w:val="부록3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afff5">
    <w:name w:val="footnote text"/>
    <w:basedOn w:val="ac"/>
    <w:link w:val="Chara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Chara">
    <w:name w:val="각주 텍스트 Char"/>
    <w:basedOn w:val="ad"/>
    <w:link w:val="afff5"/>
    <w:uiPriority w:val="99"/>
    <w:rsid w:val="000C17A7"/>
    <w:rPr>
      <w:rFonts w:eastAsia="맑은 고딕"/>
      <w:sz w:val="22"/>
    </w:rPr>
  </w:style>
  <w:style w:type="character" w:styleId="afff6">
    <w:name w:val="footnote reference"/>
    <w:basedOn w:val="ad"/>
    <w:rsid w:val="000C17A7"/>
    <w:rPr>
      <w:vertAlign w:val="superscript"/>
    </w:rPr>
  </w:style>
  <w:style w:type="character" w:customStyle="1" w:styleId="Char9">
    <w:name w:val="간격 없음 Char"/>
    <w:basedOn w:val="ad"/>
    <w:link w:val="afff3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d">
    <w:name w:val="부록1"/>
    <w:basedOn w:val="ac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ac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afff7">
    <w:name w:val="List Bullet"/>
    <w:basedOn w:val="ac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b">
    <w:name w:val="표내부 Char"/>
    <w:basedOn w:val="ac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ff8">
    <w:name w:val="글머리"/>
    <w:basedOn w:val="afff7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ff9">
    <w:name w:val="질문"/>
    <w:basedOn w:val="ac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ff8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Char7">
    <w:name w:val="풍선 도움말 텍스트 Char"/>
    <w:basedOn w:val="ad"/>
    <w:link w:val="aff0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ac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ac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1"/>
    <w:next w:val="ac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1"/>
    <w:next w:val="ac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c">
    <w:name w:val="본문 들여쓰기 Char"/>
    <w:basedOn w:val="ad"/>
    <w:rsid w:val="000C17A7"/>
    <w:rPr>
      <w:rFonts w:eastAsia="굴림체"/>
      <w:sz w:val="22"/>
    </w:rPr>
  </w:style>
  <w:style w:type="paragraph" w:styleId="27">
    <w:name w:val="Body Text First Indent 2"/>
    <w:basedOn w:val="afe"/>
    <w:link w:val="2Char0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Char10">
    <w:name w:val="본문 들여쓰기 Char1"/>
    <w:basedOn w:val="ad"/>
    <w:link w:val="afe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2Char0">
    <w:name w:val="본문 첫 줄 들여쓰기 2 Char"/>
    <w:basedOn w:val="Char10"/>
    <w:link w:val="27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a">
    <w:name w:val="용어(글머리)"/>
    <w:basedOn w:val="ac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3">
    <w:name w:val="표본문 글머리 1"/>
    <w:basedOn w:val="ac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ac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1">
    <w:name w:val="표본문 글머리 2"/>
    <w:basedOn w:val="ac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b">
    <w:name w:val="대안흐름"/>
    <w:basedOn w:val="ac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e">
    <w:name w:val="유형1"/>
    <w:basedOn w:val="ac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Char1">
    <w:name w:val="제목 Char"/>
    <w:basedOn w:val="ad"/>
    <w:link w:val="af3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Char4">
    <w:name w:val="날짜 Char"/>
    <w:basedOn w:val="ad"/>
    <w:link w:val="afa"/>
    <w:uiPriority w:val="99"/>
    <w:rsid w:val="000C17A7"/>
    <w:rPr>
      <w:rFonts w:ascii="Book Antiqua" w:eastAsia="맑은 고딕" w:hAnsi="Book Antiqua"/>
    </w:rPr>
  </w:style>
  <w:style w:type="character" w:customStyle="1" w:styleId="2Char">
    <w:name w:val="본문 들여쓰기 2 Char"/>
    <w:basedOn w:val="ad"/>
    <w:link w:val="25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ffa">
    <w:name w:val="개요"/>
    <w:basedOn w:val="ac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Char2">
    <w:name w:val="본문 Char"/>
    <w:basedOn w:val="ad"/>
    <w:link w:val="af4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aff5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5Char1">
    <w:name w:val="제목 5 Char1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,L Char"/>
    <w:basedOn w:val="ad"/>
    <w:link w:val="5"/>
    <w:rsid w:val="006F2494"/>
    <w:rPr>
      <w:rFonts w:ascii="Arial" w:eastAsia="맑은 고딕" w:hAnsi="Arial"/>
      <w:b/>
    </w:rPr>
  </w:style>
  <w:style w:type="character" w:customStyle="1" w:styleId="6Char">
    <w:name w:val="제목 6 Char"/>
    <w:aliases w:val="H6 Char,(소제목 ▶) Char"/>
    <w:basedOn w:val="ad"/>
    <w:link w:val="6"/>
    <w:rsid w:val="006F2494"/>
    <w:rPr>
      <w:rFonts w:eastAsia="맑은 고딕"/>
      <w:i/>
      <w:sz w:val="22"/>
    </w:rPr>
  </w:style>
  <w:style w:type="character" w:customStyle="1" w:styleId="7Char">
    <w:name w:val="제목 7 Char"/>
    <w:aliases w:val="(소제목 ○) Char"/>
    <w:basedOn w:val="ad"/>
    <w:link w:val="7"/>
    <w:uiPriority w:val="99"/>
    <w:rsid w:val="006F2494"/>
    <w:rPr>
      <w:rFonts w:ascii="Arial" w:eastAsia="맑은 고딕" w:hAnsi="Arial"/>
    </w:rPr>
  </w:style>
  <w:style w:type="character" w:customStyle="1" w:styleId="8Char">
    <w:name w:val="제목 8 Char"/>
    <w:basedOn w:val="ad"/>
    <w:link w:val="8"/>
    <w:uiPriority w:val="99"/>
    <w:rsid w:val="006F2494"/>
    <w:rPr>
      <w:rFonts w:ascii="Arial" w:eastAsia="맑은 고딕" w:hAnsi="Arial"/>
      <w:i/>
    </w:rPr>
  </w:style>
  <w:style w:type="character" w:customStyle="1" w:styleId="9Char">
    <w:name w:val="제목 9 Char"/>
    <w:aliases w:val="(미세제목 ●) Char"/>
    <w:basedOn w:val="ad"/>
    <w:link w:val="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Char5">
    <w:name w:val="문서 구조 Char"/>
    <w:basedOn w:val="ad"/>
    <w:link w:val="afb"/>
    <w:uiPriority w:val="99"/>
    <w:rsid w:val="006F2494"/>
    <w:rPr>
      <w:rFonts w:ascii="Arial" w:eastAsia="돋움" w:hAnsi="Arial"/>
      <w:shd w:val="clear" w:color="auto" w:fill="000080"/>
    </w:rPr>
  </w:style>
  <w:style w:type="paragraph" w:styleId="afffb">
    <w:name w:val="Subtitle"/>
    <w:basedOn w:val="ac"/>
    <w:next w:val="ac"/>
    <w:link w:val="Chard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Chard">
    <w:name w:val="부제 Char"/>
    <w:basedOn w:val="ad"/>
    <w:link w:val="afffb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ac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ac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ad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ac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ad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3">
    <w:name w:val="바탕글 Char"/>
    <w:basedOn w:val="ad"/>
    <w:link w:val="af7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ac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ffc">
    <w:name w:val="내용"/>
    <w:basedOn w:val="ac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1">
    <w:name w:val="메모 텍스트 Char1"/>
    <w:basedOn w:val="ad"/>
    <w:rsid w:val="006F2494"/>
    <w:rPr>
      <w:rFonts w:eastAsia="굴림체"/>
    </w:rPr>
  </w:style>
  <w:style w:type="paragraph" w:customStyle="1" w:styleId="RFI">
    <w:name w:val="RFI_표 컨텐츠"/>
    <w:basedOn w:val="28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28">
    <w:name w:val="List Number 2"/>
    <w:basedOn w:val="ac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2">
    <w:name w:val="개요 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ac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ac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ac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ac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ac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ac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ac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ac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ac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ac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ac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ac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ac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0">
    <w:name w:val="제목 1수준"/>
    <w:basedOn w:val="ac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0">
    <w:name w:val="제목 2수준"/>
    <w:basedOn w:val="ac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0">
    <w:name w:val="제목 3수준"/>
    <w:basedOn w:val="ac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2-1">
    <w:name w:val="Medium List 2 Accent 1"/>
    <w:basedOn w:val="ae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9">
    <w:name w:val="Table Classic 2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6">
    <w:name w:val="Medium Grid 3 Accent 6"/>
    <w:basedOn w:val="ae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f">
    <w:name w:val="Table Classic 1"/>
    <w:basedOn w:val="ae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ac"/>
    <w:link w:val="Chare"/>
    <w:uiPriority w:val="99"/>
    <w:qFormat/>
    <w:rsid w:val="002E01C6"/>
    <w:pPr>
      <w:numPr>
        <w:numId w:val="31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e">
    <w:name w:val="표준글머리 Char"/>
    <w:basedOn w:val="ad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ffd">
    <w:name w:val="표헤더"/>
    <w:basedOn w:val="ac"/>
    <w:link w:val="Charf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ffe">
    <w:name w:val="표내용"/>
    <w:basedOn w:val="ac"/>
    <w:link w:val="Charf0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f">
    <w:name w:val="표헤더 Char"/>
    <w:basedOn w:val="ad"/>
    <w:link w:val="afffd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f0">
    <w:name w:val="표내용 Char"/>
    <w:basedOn w:val="ad"/>
    <w:link w:val="afffe"/>
    <w:rsid w:val="002F40AC"/>
    <w:rPr>
      <w:rFonts w:ascii="맑은 고딕" w:eastAsia="맑은 고딕" w:hAnsi="맑은 고딕" w:cs="맑은 고딕"/>
      <w:szCs w:val="22"/>
    </w:rPr>
  </w:style>
  <w:style w:type="paragraph" w:customStyle="1" w:styleId="2a">
    <w:name w:val="본문2"/>
    <w:basedOn w:val="ac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0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ad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ad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ad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ac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ad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ad"/>
    <w:semiHidden/>
    <w:rsid w:val="00CB3AFC"/>
    <w:rPr>
      <w:rFonts w:ascii="Book Antiqua" w:eastAsia="맑은 고딕" w:hAnsi="Book Antiqua"/>
    </w:rPr>
  </w:style>
  <w:style w:type="character" w:customStyle="1" w:styleId="Char12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ad"/>
    <w:semiHidden/>
    <w:rsid w:val="00CB3AFC"/>
    <w:rPr>
      <w:rFonts w:ascii="Book Antiqua" w:eastAsia="맑은 고딕" w:hAnsi="Book Antiqua"/>
    </w:rPr>
  </w:style>
  <w:style w:type="character" w:customStyle="1" w:styleId="UnresolvedMention">
    <w:name w:val="Unresolved Mention"/>
    <w:basedOn w:val="ad"/>
    <w:uiPriority w:val="99"/>
    <w:semiHidden/>
    <w:unhideWhenUsed/>
    <w:rsid w:val="00E82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154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593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001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542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72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030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0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437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72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1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5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4048\LOCALS~1\Temp\&#53596;&#54540;&#47551;%20&#51089;&#49457;%20&#54364;&#5145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151F5EC7D5F5488C2D2DADDD25AABE" ma:contentTypeVersion="10" ma:contentTypeDescription="새 문서를 만듭니다." ma:contentTypeScope="" ma:versionID="741fe2797b5e1bc92712e331f6d424f5">
  <xsd:schema xmlns:xsd="http://www.w3.org/2001/XMLSchema" xmlns:xs="http://www.w3.org/2001/XMLSchema" xmlns:p="http://schemas.microsoft.com/office/2006/metadata/properties" xmlns:ns2="c3b764ad-fc4d-4b1e-8c57-56438e39c46a" targetNamespace="http://schemas.microsoft.com/office/2006/metadata/properties" ma:root="true" ma:fieldsID="85becf13c5de9149150e28529e87f40c" ns2:_="">
    <xsd:import namespace="c3b764ad-fc4d-4b1e-8c57-56438e39c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64ad-fc4d-4b1e-8c57-56438e39c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D223-056E-49AE-AB35-3A69C33DF0C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81CC868-F167-4A2D-9C40-A14DB35F5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70573-3B12-4860-B0DC-F3DC090C5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7C4258-A60B-4A6E-A348-7156DBFB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64ad-fc4d-4b1e-8c57-56438e39c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915A79-5176-4505-BE0F-8138A486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템플릿 작성 표준 양식.dot</Template>
  <TotalTime>1095</TotalTime>
  <Pages>36</Pages>
  <Words>5638</Words>
  <Characters>32142</Characters>
  <Application>Microsoft Office Word</Application>
  <DocSecurity>0</DocSecurity>
  <Lines>267</Lines>
  <Paragraphs>75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SOW</vt:lpstr>
    </vt:vector>
  </TitlesOfParts>
  <Company>SKC&amp;C</Company>
  <LinksUpToDate>false</LinksUpToDate>
  <CharactersWithSpaces>37705</CharactersWithSpaces>
  <SharedDoc>false</SharedDoc>
  <HLinks>
    <vt:vector size="366" baseType="variant"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_Toc370291276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_Toc370291275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_Toc370291274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_Toc370291273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_Toc370291272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_Toc370291271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_Toc370291270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_Toc370291269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_Toc370291268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_Toc370291267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_Toc370291266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_Toc370291265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_Toc370291264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_Toc370291263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_Toc370291262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_Toc370291261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_Toc370291260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_Toc370291259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_Toc370291258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_Toc370291257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_Toc370291256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_Toc370291255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_Toc370291254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_Toc370291253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_Toc370291252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_Toc370291251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_Toc370291250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_Toc370291249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_Toc370291248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_Toc370291247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_Toc370291246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_Toc370291245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_Toc370291244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_Toc370291243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_Toc370291242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_Toc370291241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_Toc370291240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_Toc370291239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_Toc370291238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_Toc370291237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_Toc370291236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_Toc370291235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_Toc370291234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_Toc370291233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_Toc370291232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_Toc370291231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_Toc370291230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_Toc370291229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_Toc370291228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_Toc370291227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_Toc370291226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_Toc370291225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_Toc370291224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_Toc370291223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_Toc370291222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_Toc370291221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_Toc370291220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_Toc370291219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_Toc370291218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_Toc370291217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_Toc370291216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SOW</dc:title>
  <dc:subject/>
  <dc:creator>노보영</dc:creator>
  <cp:keywords/>
  <dc:description>ISM-BC AD/M_x000d_
{Team Name}_x000d_
9-3777 Kingsway_x000d_
Burnaby BC_x000d_
V5H 3Z7</dc:description>
  <cp:lastModifiedBy>kimjk</cp:lastModifiedBy>
  <cp:revision>327</cp:revision>
  <cp:lastPrinted>2012-03-29T06:41:00Z</cp:lastPrinted>
  <dcterms:created xsi:type="dcterms:W3CDTF">2021-08-02T02:08:00Z</dcterms:created>
  <dcterms:modified xsi:type="dcterms:W3CDTF">2021-12-20T01:46:00Z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yyyy mm dd</vt:lpwstr>
  </property>
  <property fmtid="{D5CDD505-2E9C-101B-9397-08002B2CF9AE}" pid="3" name="Version">
    <vt:lpwstr>{1.x}</vt:lpwstr>
  </property>
  <property fmtid="{D5CDD505-2E9C-101B-9397-08002B2CF9AE}" pid="4" name="Document Number">
    <vt:lpwstr>{Doc Number}</vt:lpwstr>
  </property>
  <property fmtid="{D5CDD505-2E9C-101B-9397-08002B2CF9AE}" pid="5" name="Caveat Left">
    <vt:lpwstr>Company Restricted</vt:lpwstr>
  </property>
  <property fmtid="{D5CDD505-2E9C-101B-9397-08002B2CF9AE}" pid="6" name="Caveat Right">
    <vt:lpwstr>Uncontrolled copy if printed</vt:lpwstr>
  </property>
  <property fmtid="{D5CDD505-2E9C-101B-9397-08002B2CF9AE}" pid="7" name="Template Version">
    <vt:lpwstr>1.2</vt:lpwstr>
  </property>
  <property fmtid="{D5CDD505-2E9C-101B-9397-08002B2CF9AE}" pid="8" name="ContentType">
    <vt:lpwstr>프로젝트 작업 환경 문서</vt:lpwstr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노보영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>ISM-BC AD/M_x000d_
{Team Name}_x000d_
9-3777 Kingsway_x000d_
Burnaby BC_x000d_
V5H 3Z7</vt:lpwstr>
  </property>
  <property fmtid="{D5CDD505-2E9C-101B-9397-08002B2CF9AE}" pid="16" name="Assigned To">
    <vt:lpwstr/>
  </property>
  <property fmtid="{D5CDD505-2E9C-101B-9397-08002B2CF9AE}" pid="17" name="ContentTypeId">
    <vt:lpwstr>0x0101008D151F5EC7D5F5488C2D2DADDD25AABE</vt:lpwstr>
  </property>
</Properties>
</file>