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id w:val="361946003"/>
        <w:docPartObj>
          <w:docPartGallery w:val="Cover Pages"/>
          <w:docPartUnique/>
        </w:docPartObj>
      </w:sdtPr>
      <w:sdtEndPr>
        <w:rPr>
          <w:rFonts w:eastAsia="굴림"/>
        </w:rPr>
      </w:sdtEndPr>
      <w:sdtContent>
        <w:p w14:paraId="6695B27E" w14:textId="49E1E195" w:rsidR="00BF48FC" w:rsidRDefault="00F74FCA">
          <w:r w:rsidRPr="005C44BE">
            <w:rPr>
              <w:noProof/>
            </w:rPr>
            <w:drawing>
              <wp:inline distT="0" distB="0" distL="0" distR="0" wp14:anchorId="7997E2A6" wp14:editId="52DEEC1F">
                <wp:extent cx="2854708" cy="520262"/>
                <wp:effectExtent l="0" t="0" r="3175" b="0"/>
                <wp:docPr id="18436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98072" cy="528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7ED69A9" w14:textId="77777777" w:rsidR="00BF48FC" w:rsidRDefault="00BF48FC"/>
        <w:p w14:paraId="09FB42BA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73B943E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3B2CA9E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D13DCCD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E0A704E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8E2012E" w14:textId="77777777" w:rsidR="00B5556A" w:rsidRDefault="00B5556A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153E959" w14:textId="77777777" w:rsidR="00B5556A" w:rsidRDefault="00B5556A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B2BD88A" w14:textId="77777777" w:rsidR="00B5556A" w:rsidRDefault="00B5556A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tbl>
          <w:tblPr>
            <w:tblStyle w:val="aff6"/>
            <w:tblpPr w:leftFromText="142" w:rightFromText="142" w:vertAnchor="text" w:horzAnchor="margin" w:tblpX="850" w:tblpY="133"/>
            <w:tblW w:w="8375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8375"/>
          </w:tblGrid>
          <w:tr w:rsidR="00900E21" w:rsidRPr="00B5556A" w14:paraId="21D50594" w14:textId="77777777" w:rsidTr="00A04E47">
            <w:tc>
              <w:tcPr>
                <w:tcW w:w="8375" w:type="dxa"/>
              </w:tcPr>
              <w:p w14:paraId="7F1AA925" w14:textId="6ABDD33C" w:rsidR="00900E21" w:rsidRDefault="00773E3B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b/>
                    <w:sz w:val="56"/>
                    <w:szCs w:val="56"/>
                  </w:rPr>
                </w:pPr>
                <w:r>
                  <w:rPr>
                    <w:rFonts w:asciiTheme="minorEastAsia" w:eastAsiaTheme="minorEastAsia" w:hAnsiTheme="minorEastAsia" w:hint="eastAsia"/>
                    <w:b/>
                    <w:sz w:val="56"/>
                    <w:szCs w:val="56"/>
                  </w:rPr>
                  <w:t>배치개발가이드</w:t>
                </w:r>
              </w:p>
              <w:p w14:paraId="215E0489" w14:textId="7F79CA95" w:rsidR="005F532B" w:rsidRDefault="00A46773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b/>
                    <w:sz w:val="40"/>
                    <w:szCs w:val="40"/>
                  </w:rPr>
                </w:pPr>
                <w:r w:rsidRPr="0042472F">
                  <w:rPr>
                    <w:rFonts w:asciiTheme="minorEastAsia" w:eastAsiaTheme="minorEastAsia" w:hAnsiTheme="minorEastAsia" w:hint="eastAsia"/>
                    <w:b/>
                    <w:sz w:val="40"/>
                    <w:szCs w:val="40"/>
                  </w:rPr>
                  <w:t>(</w:t>
                </w:r>
                <w:r w:rsidR="00B454FB">
                  <w:rPr>
                    <w:rFonts w:asciiTheme="minorEastAsia" w:eastAsiaTheme="minorEastAsia" w:hAnsiTheme="minorEastAsia" w:hint="eastAsia"/>
                    <w:b/>
                    <w:sz w:val="40"/>
                    <w:szCs w:val="40"/>
                  </w:rPr>
                  <w:t>AA</w:t>
                </w:r>
                <w:r w:rsidRPr="0042472F">
                  <w:rPr>
                    <w:rFonts w:asciiTheme="minorEastAsia" w:eastAsiaTheme="minorEastAsia" w:hAnsiTheme="minorEastAsia" w:hint="eastAsia"/>
                    <w:b/>
                    <w:sz w:val="40"/>
                    <w:szCs w:val="40"/>
                  </w:rPr>
                  <w:t>)</w:t>
                </w:r>
              </w:p>
              <w:tbl>
                <w:tblPr>
                  <w:tblStyle w:val="aff6"/>
                  <w:tblpPr w:leftFromText="142" w:rightFromText="142" w:vertAnchor="text" w:horzAnchor="margin" w:tblpXSpec="right" w:tblpY="554"/>
                  <w:tblW w:w="6248" w:type="dxa"/>
                  <w:tblBorders>
                    <w:top w:val="none" w:sz="0" w:space="0" w:color="auto"/>
                    <w:left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6248"/>
                </w:tblGrid>
                <w:tr w:rsidR="00A04E47" w:rsidRPr="005F532B" w14:paraId="3FE142A5" w14:textId="77777777" w:rsidTr="00A04E47">
                  <w:tc>
                    <w:tcPr>
                      <w:tcW w:w="6248" w:type="dxa"/>
                    </w:tcPr>
                    <w:p w14:paraId="54CFB861" w14:textId="77777777" w:rsidR="00A04E47" w:rsidRPr="005F532B" w:rsidRDefault="00A04E47" w:rsidP="00A04E47">
                      <w:pPr>
                        <w:overflowPunct/>
                        <w:autoSpaceDE/>
                        <w:autoSpaceDN/>
                        <w:adjustRightInd/>
                        <w:jc w:val="right"/>
                        <w:textAlignment w:val="auto"/>
                        <w:rPr>
                          <w:rFonts w:asciiTheme="minorEastAsia" w:eastAsiaTheme="minorEastAsia" w:hAnsiTheme="minorEastAsia"/>
                          <w:sz w:val="40"/>
                          <w:szCs w:val="40"/>
                        </w:rPr>
                      </w:pPr>
                      <w:r w:rsidRPr="005F532B">
                        <w:rPr>
                          <w:rFonts w:asciiTheme="minorEastAsia" w:eastAsiaTheme="minorEastAsia" w:hAnsiTheme="minorEastAsia" w:hint="eastAsia"/>
                          <w:sz w:val="40"/>
                          <w:szCs w:val="40"/>
                        </w:rPr>
                        <w:t>고객중심 정보시스템 고도화 사업</w:t>
                      </w:r>
                    </w:p>
                  </w:tc>
                </w:tr>
              </w:tbl>
              <w:p w14:paraId="0C1F24D7" w14:textId="0F96A5A9" w:rsidR="00BD2F02" w:rsidRPr="0042472F" w:rsidRDefault="00BD2F02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b/>
                    <w:sz w:val="40"/>
                    <w:szCs w:val="40"/>
                  </w:rPr>
                </w:pPr>
              </w:p>
            </w:tc>
          </w:tr>
          <w:tr w:rsidR="00900E21" w:rsidRPr="00900E21" w14:paraId="35EE511E" w14:textId="77777777" w:rsidTr="00A04E47">
            <w:tc>
              <w:tcPr>
                <w:tcW w:w="8375" w:type="dxa"/>
              </w:tcPr>
              <w:p w14:paraId="0443BE75" w14:textId="2D258BAA" w:rsidR="00900E21" w:rsidRPr="005F532B" w:rsidRDefault="00900E21" w:rsidP="00A04E47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sz w:val="40"/>
                    <w:szCs w:val="40"/>
                  </w:rPr>
                </w:pPr>
              </w:p>
            </w:tc>
          </w:tr>
        </w:tbl>
        <w:p w14:paraId="12AAB1BC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97137DD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778E676" w14:textId="74B2094D" w:rsidR="00900E21" w:rsidRDefault="00900E2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D1BC894" w14:textId="55427E88" w:rsidR="0042472F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72FD1506" w14:textId="721C7D6A" w:rsidR="0042472F" w:rsidRPr="003F04FA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A043DA0" w14:textId="2EE0C1D4" w:rsidR="0042472F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7F78B57B" w14:textId="0BA5A2BA" w:rsidR="00BD2F02" w:rsidRDefault="00BD2F02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C606061" w14:textId="485E6CE3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9841FD9" w14:textId="0CC6AA71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C856607" w14:textId="64A7DE20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7016BB0" w14:textId="2C8CEE4B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59E854B" w14:textId="1D6C641E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2498C84" w14:textId="3AA097F1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3DF1D949" w14:textId="02298C1B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EF09F55" w14:textId="3AFEAD9C" w:rsidR="000E7E9D" w:rsidRDefault="000E7E9D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5757026D" w14:textId="4004F7C0" w:rsidR="00CB7CE5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9A146A9" w14:textId="5B2086ED" w:rsidR="00CB7CE5" w:rsidRPr="00A04E47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09E52185" w14:textId="3643A29D" w:rsidR="00CB7CE5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5BC23CD2" w14:textId="77777777" w:rsidR="00CB7CE5" w:rsidRDefault="00CB7CE5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2E307933" w14:textId="77777777" w:rsidR="0042472F" w:rsidRDefault="0042472F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tbl>
          <w:tblPr>
            <w:tblStyle w:val="aff6"/>
            <w:tblpPr w:leftFromText="142" w:rightFromText="142" w:vertAnchor="text" w:horzAnchor="margin" w:tblpXSpec="right" w:tblpY="133"/>
            <w:tblW w:w="2068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single" w:sz="12" w:space="0" w:color="auto"/>
            </w:tblBorders>
            <w:tblLook w:val="04A0" w:firstRow="1" w:lastRow="0" w:firstColumn="1" w:lastColumn="0" w:noHBand="0" w:noVBand="1"/>
          </w:tblPr>
          <w:tblGrid>
            <w:gridCol w:w="2068"/>
          </w:tblGrid>
          <w:tr w:rsidR="00900E21" w:rsidRPr="00900E21" w14:paraId="77AE2979" w14:textId="77777777" w:rsidTr="00900E21">
            <w:trPr>
              <w:trHeight w:val="607"/>
            </w:trPr>
            <w:tc>
              <w:tcPr>
                <w:tcW w:w="2068" w:type="dxa"/>
              </w:tcPr>
              <w:p w14:paraId="042E1A28" w14:textId="6F7CCDA7" w:rsidR="00900E21" w:rsidRPr="00900E21" w:rsidRDefault="00900E21" w:rsidP="00BA4C8A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sz w:val="28"/>
                    <w:szCs w:val="28"/>
                  </w:rPr>
                </w:pPr>
                <w:r w:rsidRPr="00900E21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 xml:space="preserve">Version </w:t>
                </w:r>
                <w:r w:rsidR="009E62AC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0</w:t>
                </w:r>
                <w:r w:rsidRPr="00900E21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.</w:t>
                </w:r>
                <w:r w:rsidR="00FB76F3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2</w:t>
                </w:r>
              </w:p>
            </w:tc>
          </w:tr>
          <w:tr w:rsidR="00900E21" w:rsidRPr="00900E21" w14:paraId="37B67E8A" w14:textId="77777777" w:rsidTr="00900E21">
            <w:trPr>
              <w:trHeight w:val="596"/>
            </w:trPr>
            <w:tc>
              <w:tcPr>
                <w:tcW w:w="2068" w:type="dxa"/>
              </w:tcPr>
              <w:p w14:paraId="6F7A08F4" w14:textId="3BE223A4" w:rsidR="00900E21" w:rsidRPr="00900E21" w:rsidRDefault="007C308F" w:rsidP="00EE53B1">
                <w:pPr>
                  <w:overflowPunct/>
                  <w:autoSpaceDE/>
                  <w:autoSpaceDN/>
                  <w:adjustRightInd/>
                  <w:jc w:val="right"/>
                  <w:textAlignment w:val="auto"/>
                  <w:rPr>
                    <w:rFonts w:asciiTheme="minorEastAsia" w:eastAsiaTheme="minorEastAsia" w:hAnsiTheme="minorEastAsia"/>
                    <w:sz w:val="28"/>
                    <w:szCs w:val="28"/>
                  </w:rPr>
                </w:pPr>
                <w:r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2021.12</w:t>
                </w:r>
                <w:r w:rsidR="00900E21" w:rsidRPr="00900E21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.</w:t>
                </w:r>
                <w:r w:rsidR="001E0421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2</w:t>
                </w:r>
                <w:r w:rsidR="00FB76F3">
                  <w:rPr>
                    <w:rFonts w:asciiTheme="minorEastAsia" w:eastAsiaTheme="minorEastAsia" w:hAnsiTheme="minorEastAsia" w:hint="eastAsia"/>
                    <w:sz w:val="28"/>
                    <w:szCs w:val="28"/>
                  </w:rPr>
                  <w:t>9</w:t>
                </w:r>
              </w:p>
            </w:tc>
          </w:tr>
        </w:tbl>
        <w:p w14:paraId="6F213E62" w14:textId="77777777" w:rsidR="00900E21" w:rsidRPr="00900E21" w:rsidRDefault="00900E2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69633607" w14:textId="77777777" w:rsidR="00900E21" w:rsidRDefault="00900E2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1E1C9146" w14:textId="77777777" w:rsidR="009F2CF1" w:rsidRDefault="009F2CF1">
          <w:pPr>
            <w:overflowPunct/>
            <w:autoSpaceDE/>
            <w:autoSpaceDN/>
            <w:adjustRightInd/>
            <w:jc w:val="left"/>
            <w:textAlignment w:val="auto"/>
            <w:rPr>
              <w:rFonts w:eastAsia="굴림"/>
            </w:rPr>
          </w:pPr>
        </w:p>
        <w:p w14:paraId="48FDDF07" w14:textId="77777777" w:rsidR="00BF48FC" w:rsidRDefault="00D46179" w:rsidP="009F2CF1">
          <w:pPr>
            <w:overflowPunct/>
            <w:autoSpaceDE/>
            <w:autoSpaceDN/>
            <w:adjustRightInd/>
            <w:jc w:val="right"/>
            <w:textAlignment w:val="auto"/>
            <w:rPr>
              <w:rFonts w:eastAsia="굴림"/>
            </w:rPr>
          </w:pPr>
        </w:p>
      </w:sdtContent>
    </w:sdt>
    <w:p w14:paraId="4E61FD03" w14:textId="77777777" w:rsidR="00AE56F3" w:rsidRDefault="00AE56F3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20344464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5CE54502" w14:textId="77777777" w:rsidR="00B5556A" w:rsidRDefault="00B5556A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629539E3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11DAA357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0BB90D56" w14:textId="77777777" w:rsid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55414FB8" w14:textId="77777777" w:rsidR="00900E21" w:rsidRPr="00900E21" w:rsidRDefault="00900E21" w:rsidP="00900E21">
      <w:pPr>
        <w:ind w:left="200"/>
        <w:jc w:val="right"/>
        <w:rPr>
          <w:rFonts w:ascii="Times New Roman" w:hAnsi="Times New Roman"/>
          <w:i/>
          <w:iCs/>
          <w:color w:val="0000FF"/>
        </w:rPr>
      </w:pPr>
    </w:p>
    <w:p w14:paraId="459C1784" w14:textId="77777777" w:rsidR="009F2CF1" w:rsidRDefault="004A47F1" w:rsidP="00900E21">
      <w:pPr>
        <w:overflowPunct/>
        <w:autoSpaceDE/>
        <w:autoSpaceDN/>
        <w:adjustRightInd/>
        <w:jc w:val="right"/>
        <w:textAlignment w:val="auto"/>
        <w:rPr>
          <w:rFonts w:ascii="맑은 고딕" w:hAnsi="맑은 고딕" w:cs="Arial"/>
          <w:color w:val="000000"/>
          <w:lang w:val="fr-FR"/>
        </w:rPr>
      </w:pPr>
      <w:r>
        <w:rPr>
          <w:rFonts w:ascii="Times New Roman" w:hAnsi="Times New Roman"/>
          <w:i/>
          <w:iCs/>
          <w:noProof/>
          <w:color w:val="000000" w:themeColor="text1"/>
        </w:rPr>
        <w:drawing>
          <wp:inline distT="0" distB="0" distL="0" distR="0" wp14:anchorId="40B79740" wp14:editId="7B736500">
            <wp:extent cx="2478449" cy="1180214"/>
            <wp:effectExtent l="0" t="0" r="0" b="1270"/>
            <wp:docPr id="79" name="그림 79" descr="E:\02. [경영기획]\03. CI\첨부2 합병회사 CI\SK crp Comm 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2. [경영기획]\03. CI\첨부2 합병회사 CI\SK crp Comm K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70" t="31455" r="44164" b="38029"/>
                    <a:stretch/>
                  </pic:blipFill>
                  <pic:spPr bwMode="auto">
                    <a:xfrm>
                      <a:off x="0" y="0"/>
                      <a:ext cx="2474444" cy="1178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92725" w14:textId="70480DE8" w:rsidR="00DA2372" w:rsidRDefault="00B5556A" w:rsidP="00B922EC">
      <w:pPr>
        <w:overflowPunct/>
        <w:autoSpaceDE/>
        <w:autoSpaceDN/>
        <w:adjustRightInd/>
        <w:jc w:val="left"/>
        <w:textAlignment w:val="auto"/>
        <w:rPr>
          <w:rFonts w:ascii="맑은 고딕" w:hAnsi="맑은 고딕"/>
          <w:b/>
          <w:sz w:val="28"/>
        </w:rPr>
      </w:pPr>
      <w:r>
        <w:rPr>
          <w:rFonts w:ascii="맑은 고딕" w:hAnsi="맑은 고딕" w:cs="Arial"/>
          <w:color w:val="000000"/>
          <w:lang w:val="fr-FR"/>
        </w:rPr>
        <w:br w:type="page"/>
      </w:r>
    </w:p>
    <w:p w14:paraId="453F8185" w14:textId="77777777" w:rsidR="00F3385C" w:rsidRDefault="00F3385C" w:rsidP="00F3385C">
      <w:pPr>
        <w:tabs>
          <w:tab w:val="left" w:pos="9026"/>
        </w:tabs>
        <w:ind w:right="-46"/>
        <w:jc w:val="center"/>
        <w:rPr>
          <w:rFonts w:ascii="맑은 고딕" w:hAnsi="맑은 고딕"/>
          <w:b/>
          <w:sz w:val="28"/>
        </w:rPr>
      </w:pPr>
      <w:r>
        <w:rPr>
          <w:rFonts w:ascii="맑은 고딕" w:hAnsi="맑은 고딕" w:hint="eastAsia"/>
          <w:b/>
          <w:sz w:val="28"/>
        </w:rPr>
        <w:lastRenderedPageBreak/>
        <w:t>승   인</w:t>
      </w:r>
    </w:p>
    <w:p w14:paraId="3058A54E" w14:textId="77777777" w:rsidR="00F3385C" w:rsidRPr="006545C3" w:rsidRDefault="00F3385C" w:rsidP="00F3385C">
      <w:pPr>
        <w:ind w:left="1120" w:right="880" w:hanging="1262"/>
        <w:rPr>
          <w:rFonts w:ascii="맑은 고딕" w:hAnsi="맑은 고딕"/>
          <w:b/>
          <w:sz w:val="24"/>
          <w:szCs w:val="24"/>
        </w:rPr>
      </w:pPr>
      <w:r>
        <w:rPr>
          <w:rFonts w:ascii="맑은 고딕" w:hAnsi="맑은 고딕" w:hint="eastAsia"/>
          <w:b/>
          <w:sz w:val="24"/>
          <w:szCs w:val="24"/>
        </w:rPr>
        <w:t>[</w:t>
      </w:r>
      <w:r w:rsidRPr="006545C3">
        <w:rPr>
          <w:rFonts w:ascii="맑은 고딕" w:hAnsi="맑은 고딕" w:hint="eastAsia"/>
          <w:b/>
          <w:sz w:val="24"/>
          <w:szCs w:val="24"/>
        </w:rPr>
        <w:t>고객</w:t>
      </w:r>
      <w:r>
        <w:rPr>
          <w:rFonts w:ascii="맑은 고딕" w:hAnsi="맑은 고딕" w:hint="eastAsia"/>
          <w:b/>
          <w:sz w:val="24"/>
          <w:szCs w:val="24"/>
        </w:rPr>
        <w:t xml:space="preserve"> </w:t>
      </w:r>
      <w:r w:rsidRPr="006545C3">
        <w:rPr>
          <w:rFonts w:ascii="맑은 고딕" w:hAnsi="맑은 고딕" w:hint="eastAsia"/>
          <w:b/>
          <w:sz w:val="24"/>
          <w:szCs w:val="24"/>
        </w:rPr>
        <w:t>사</w:t>
      </w:r>
      <w:r>
        <w:rPr>
          <w:rFonts w:ascii="맑은 고딕" w:hAnsi="맑은 고딕" w:hint="eastAsia"/>
          <w:b/>
          <w:sz w:val="24"/>
          <w:szCs w:val="24"/>
        </w:rPr>
        <w:t>]</w:t>
      </w: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220"/>
        <w:gridCol w:w="2221"/>
        <w:gridCol w:w="2221"/>
      </w:tblGrid>
      <w:tr w:rsidR="008F1939" w:rsidRPr="00B5556A" w14:paraId="32B2C0DA" w14:textId="77777777" w:rsidTr="00B23AA5">
        <w:trPr>
          <w:trHeight w:val="48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53CA80F2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구분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1AC19510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성명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0F8055C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일자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4967EB18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서명</w:t>
            </w:r>
          </w:p>
        </w:tc>
      </w:tr>
      <w:tr w:rsidR="00F3385C" w:rsidRPr="00B5556A" w14:paraId="4BEAB241" w14:textId="77777777" w:rsidTr="008F1939">
        <w:trPr>
          <w:trHeight w:val="485"/>
        </w:trPr>
        <w:tc>
          <w:tcPr>
            <w:tcW w:w="3261" w:type="dxa"/>
            <w:vAlign w:val="center"/>
          </w:tcPr>
          <w:p w14:paraId="0E9D2977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승인자</w:t>
            </w:r>
          </w:p>
        </w:tc>
        <w:tc>
          <w:tcPr>
            <w:tcW w:w="2220" w:type="dxa"/>
            <w:vAlign w:val="center"/>
          </w:tcPr>
          <w:p w14:paraId="3E4C6B8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4C62E2E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11E6522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  <w:tr w:rsidR="00F3385C" w:rsidRPr="00B5556A" w14:paraId="6513731E" w14:textId="77777777" w:rsidTr="008F1939">
        <w:trPr>
          <w:trHeight w:val="484"/>
        </w:trPr>
        <w:tc>
          <w:tcPr>
            <w:tcW w:w="3261" w:type="dxa"/>
            <w:vAlign w:val="center"/>
          </w:tcPr>
          <w:p w14:paraId="05C54CC5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검토자</w:t>
            </w:r>
          </w:p>
        </w:tc>
        <w:tc>
          <w:tcPr>
            <w:tcW w:w="2220" w:type="dxa"/>
            <w:vAlign w:val="center"/>
          </w:tcPr>
          <w:p w14:paraId="7D1EDD48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41C0A72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62C9717B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</w:tbl>
    <w:p w14:paraId="36343445" w14:textId="77777777" w:rsidR="00F3385C" w:rsidRDefault="00F3385C" w:rsidP="00F3385C">
      <w:pPr>
        <w:ind w:left="1120" w:hanging="720"/>
        <w:jc w:val="left"/>
        <w:rPr>
          <w:rFonts w:ascii="맑은 고딕" w:hAnsi="맑은 고딕"/>
          <w:b/>
          <w:sz w:val="28"/>
        </w:rPr>
      </w:pPr>
    </w:p>
    <w:p w14:paraId="0BC603E6" w14:textId="77777777" w:rsidR="00F3385C" w:rsidRPr="006545C3" w:rsidRDefault="00F3385C" w:rsidP="00F3385C">
      <w:pPr>
        <w:ind w:left="1120" w:hanging="1262"/>
        <w:jc w:val="left"/>
        <w:rPr>
          <w:rFonts w:ascii="맑은 고딕" w:hAnsi="맑은 고딕"/>
          <w:b/>
          <w:sz w:val="24"/>
          <w:szCs w:val="24"/>
        </w:rPr>
      </w:pPr>
      <w:r>
        <w:rPr>
          <w:rFonts w:ascii="맑은 고딕" w:hAnsi="맑은 고딕" w:hint="eastAsia"/>
          <w:b/>
          <w:sz w:val="24"/>
          <w:szCs w:val="24"/>
        </w:rPr>
        <w:t>[</w:t>
      </w:r>
      <w:r w:rsidRPr="006545C3">
        <w:rPr>
          <w:rFonts w:ascii="맑은 고딕" w:hAnsi="맑은 고딕" w:hint="eastAsia"/>
          <w:b/>
          <w:sz w:val="24"/>
          <w:szCs w:val="24"/>
        </w:rPr>
        <w:t>SK C&amp;C</w:t>
      </w:r>
      <w:r>
        <w:rPr>
          <w:rFonts w:ascii="맑은 고딕" w:hAnsi="맑은 고딕" w:hint="eastAsia"/>
          <w:b/>
          <w:sz w:val="24"/>
          <w:szCs w:val="24"/>
        </w:rPr>
        <w:t>]</w:t>
      </w: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61"/>
        <w:gridCol w:w="2220"/>
        <w:gridCol w:w="2221"/>
        <w:gridCol w:w="2221"/>
      </w:tblGrid>
      <w:tr w:rsidR="008F1939" w:rsidRPr="00B5556A" w14:paraId="261A5C07" w14:textId="77777777" w:rsidTr="00B23AA5">
        <w:trPr>
          <w:trHeight w:val="484"/>
        </w:trPr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4690574F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구분</w:t>
            </w:r>
          </w:p>
        </w:tc>
        <w:tc>
          <w:tcPr>
            <w:tcW w:w="2220" w:type="dxa"/>
            <w:shd w:val="clear" w:color="auto" w:fill="D9D9D9" w:themeFill="background1" w:themeFillShade="D9"/>
            <w:vAlign w:val="center"/>
          </w:tcPr>
          <w:p w14:paraId="2A7259D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성명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7FEDC61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일자</w:t>
            </w:r>
          </w:p>
        </w:tc>
        <w:tc>
          <w:tcPr>
            <w:tcW w:w="2221" w:type="dxa"/>
            <w:shd w:val="clear" w:color="auto" w:fill="D9D9D9" w:themeFill="background1" w:themeFillShade="D9"/>
            <w:vAlign w:val="center"/>
          </w:tcPr>
          <w:p w14:paraId="5FD5BF57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서명</w:t>
            </w:r>
          </w:p>
        </w:tc>
      </w:tr>
      <w:tr w:rsidR="00F3385C" w:rsidRPr="00B5556A" w14:paraId="35F22999" w14:textId="77777777" w:rsidTr="008F1939">
        <w:trPr>
          <w:trHeight w:val="485"/>
        </w:trPr>
        <w:tc>
          <w:tcPr>
            <w:tcW w:w="3261" w:type="dxa"/>
            <w:vAlign w:val="center"/>
          </w:tcPr>
          <w:p w14:paraId="5C492FD7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승인자</w:t>
            </w:r>
          </w:p>
        </w:tc>
        <w:tc>
          <w:tcPr>
            <w:tcW w:w="2220" w:type="dxa"/>
            <w:vAlign w:val="center"/>
          </w:tcPr>
          <w:p w14:paraId="7EBD26E4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3989E63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A51FA0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  <w:tr w:rsidR="00F3385C" w:rsidRPr="00B5556A" w14:paraId="66FE4D1A" w14:textId="77777777" w:rsidTr="008F1939">
        <w:trPr>
          <w:trHeight w:val="484"/>
        </w:trPr>
        <w:tc>
          <w:tcPr>
            <w:tcW w:w="3261" w:type="dxa"/>
            <w:vAlign w:val="center"/>
          </w:tcPr>
          <w:p w14:paraId="2632B604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sz w:val="22"/>
                <w:szCs w:val="24"/>
              </w:rPr>
              <w:t>검토자</w:t>
            </w:r>
          </w:p>
        </w:tc>
        <w:tc>
          <w:tcPr>
            <w:tcW w:w="2220" w:type="dxa"/>
            <w:vAlign w:val="center"/>
          </w:tcPr>
          <w:p w14:paraId="027D6C5B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20B29BAE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  <w:tc>
          <w:tcPr>
            <w:tcW w:w="2221" w:type="dxa"/>
            <w:vAlign w:val="center"/>
          </w:tcPr>
          <w:p w14:paraId="7F0B13AA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sz w:val="22"/>
                <w:szCs w:val="24"/>
              </w:rPr>
            </w:pPr>
          </w:p>
        </w:tc>
      </w:tr>
    </w:tbl>
    <w:p w14:paraId="44E0D176" w14:textId="77777777" w:rsidR="00F3385C" w:rsidRPr="001329EF" w:rsidRDefault="00F3385C" w:rsidP="00F3385C">
      <w:pPr>
        <w:jc w:val="center"/>
        <w:rPr>
          <w:rFonts w:ascii="맑은 고딕" w:hAnsi="맑은 고딕"/>
        </w:rPr>
      </w:pPr>
    </w:p>
    <w:p w14:paraId="7FD06EBC" w14:textId="77777777" w:rsidR="00F3385C" w:rsidRPr="0097269A" w:rsidRDefault="00F3385C" w:rsidP="00F3385C">
      <w:pPr>
        <w:jc w:val="center"/>
        <w:rPr>
          <w:rFonts w:ascii="맑은 고딕" w:hAnsi="맑은 고딕"/>
        </w:rPr>
      </w:pPr>
    </w:p>
    <w:p w14:paraId="7A351E73" w14:textId="77777777" w:rsidR="00F3385C" w:rsidRPr="0097269A" w:rsidRDefault="00F3385C" w:rsidP="00F3385C">
      <w:pPr>
        <w:tabs>
          <w:tab w:val="left" w:pos="9026"/>
        </w:tabs>
        <w:ind w:right="-46"/>
        <w:jc w:val="center"/>
        <w:rPr>
          <w:rFonts w:ascii="맑은 고딕" w:hAnsi="맑은 고딕"/>
          <w:b/>
          <w:sz w:val="28"/>
        </w:rPr>
      </w:pPr>
      <w:r w:rsidRPr="0097269A">
        <w:rPr>
          <w:rFonts w:ascii="맑은 고딕" w:hAnsi="맑은 고딕"/>
          <w:b/>
          <w:sz w:val="28"/>
        </w:rPr>
        <w:t>제</w:t>
      </w:r>
      <w:r w:rsidR="00080351">
        <w:rPr>
          <w:rFonts w:ascii="맑은 고딕" w:hAnsi="맑은 고딕" w:hint="eastAsia"/>
          <w:b/>
          <w:sz w:val="28"/>
        </w:rPr>
        <w:t>ㆍ</w:t>
      </w:r>
      <w:r w:rsidRPr="0097269A">
        <w:rPr>
          <w:rFonts w:ascii="맑은 고딕" w:hAnsi="맑은 고딕"/>
          <w:b/>
          <w:sz w:val="28"/>
        </w:rPr>
        <w:t>개정 이력</w:t>
      </w:r>
    </w:p>
    <w:p w14:paraId="62DE213B" w14:textId="77777777" w:rsidR="00F3385C" w:rsidRPr="00126A5E" w:rsidRDefault="00F3385C" w:rsidP="00F3385C">
      <w:pPr>
        <w:ind w:left="720" w:hangingChars="300" w:hanging="720"/>
        <w:jc w:val="center"/>
        <w:rPr>
          <w:rFonts w:ascii="맑은 고딕" w:hAnsi="맑은 고딕"/>
          <w:b/>
          <w:sz w:val="24"/>
        </w:rPr>
      </w:pPr>
    </w:p>
    <w:tbl>
      <w:tblPr>
        <w:tblW w:w="9923" w:type="dxa"/>
        <w:tblInd w:w="-176" w:type="dxa"/>
        <w:tblBorders>
          <w:top w:val="single" w:sz="8" w:space="0" w:color="000000"/>
          <w:bottom w:val="single" w:sz="8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1723"/>
        <w:gridCol w:w="4677"/>
        <w:gridCol w:w="2268"/>
      </w:tblGrid>
      <w:tr w:rsidR="00F3385C" w:rsidRPr="00FE0748" w14:paraId="0C31F8AF" w14:textId="77777777" w:rsidTr="00B23AA5">
        <w:trPr>
          <w:trHeight w:val="243"/>
        </w:trPr>
        <w:tc>
          <w:tcPr>
            <w:tcW w:w="1255" w:type="dxa"/>
            <w:shd w:val="clear" w:color="auto" w:fill="D9D9D9" w:themeFill="background1" w:themeFillShade="D9"/>
          </w:tcPr>
          <w:p w14:paraId="7EADAD38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버전</w:t>
            </w:r>
          </w:p>
        </w:tc>
        <w:tc>
          <w:tcPr>
            <w:tcW w:w="1723" w:type="dxa"/>
            <w:shd w:val="clear" w:color="auto" w:fill="D9D9D9" w:themeFill="background1" w:themeFillShade="D9"/>
          </w:tcPr>
          <w:p w14:paraId="67DB46E9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변경일자</w:t>
            </w:r>
          </w:p>
        </w:tc>
        <w:tc>
          <w:tcPr>
            <w:tcW w:w="4677" w:type="dxa"/>
            <w:shd w:val="clear" w:color="auto" w:fill="D9D9D9" w:themeFill="background1" w:themeFillShade="D9"/>
          </w:tcPr>
          <w:p w14:paraId="623C455D" w14:textId="77777777" w:rsidR="00F3385C" w:rsidRPr="00B5556A" w:rsidRDefault="00F3385C" w:rsidP="008F1939">
            <w:pPr>
              <w:ind w:leftChars="-39" w:left="-78" w:rightChars="-58" w:right="-116"/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/>
                <w:b/>
                <w:sz w:val="22"/>
                <w:szCs w:val="24"/>
              </w:rPr>
              <w:t xml:space="preserve">제.개정 </w:t>
            </w: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내용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D3DF021" w14:textId="77777777" w:rsidR="00F3385C" w:rsidRPr="00B5556A" w:rsidRDefault="00F3385C" w:rsidP="008F1939">
            <w:pPr>
              <w:jc w:val="center"/>
              <w:rPr>
                <w:rFonts w:ascii="맑은 고딕" w:hAnsi="맑은 고딕"/>
                <w:b/>
                <w:sz w:val="22"/>
                <w:szCs w:val="24"/>
              </w:rPr>
            </w:pPr>
            <w:r w:rsidRPr="00B5556A">
              <w:rPr>
                <w:rFonts w:ascii="맑은 고딕" w:hAnsi="맑은 고딕" w:hint="eastAsia"/>
                <w:b/>
                <w:sz w:val="22"/>
                <w:szCs w:val="24"/>
              </w:rPr>
              <w:t>작성자</w:t>
            </w:r>
          </w:p>
        </w:tc>
      </w:tr>
      <w:tr w:rsidR="00C120E1" w:rsidRPr="00FE0748" w14:paraId="68293817" w14:textId="77777777" w:rsidTr="00C120E1">
        <w:trPr>
          <w:trHeight w:val="243"/>
        </w:trPr>
        <w:tc>
          <w:tcPr>
            <w:tcW w:w="1255" w:type="dxa"/>
          </w:tcPr>
          <w:p w14:paraId="741E0B1E" w14:textId="0710F8F2" w:rsidR="00C120E1" w:rsidRPr="00D20A84" w:rsidRDefault="00FB76F3" w:rsidP="007C0138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0.1</w:t>
            </w:r>
          </w:p>
        </w:tc>
        <w:tc>
          <w:tcPr>
            <w:tcW w:w="1723" w:type="dxa"/>
          </w:tcPr>
          <w:p w14:paraId="3F9D6AEB" w14:textId="1B051174" w:rsidR="00C120E1" w:rsidRPr="00D20A84" w:rsidRDefault="008B5A18" w:rsidP="007C0138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20</w:t>
            </w:r>
            <w:r w:rsidR="00F979E1">
              <w:rPr>
                <w:rFonts w:ascii="맑은 고딕" w:hAnsi="맑은 고딕"/>
                <w:szCs w:val="24"/>
              </w:rPr>
              <w:t>21</w:t>
            </w:r>
            <w:r w:rsidR="007C308F">
              <w:rPr>
                <w:rFonts w:ascii="맑은 고딕" w:hAnsi="맑은 고딕" w:hint="eastAsia"/>
                <w:szCs w:val="24"/>
              </w:rPr>
              <w:t>-12</w:t>
            </w:r>
            <w:r w:rsidR="00C120E1" w:rsidRPr="00D20A84">
              <w:rPr>
                <w:rFonts w:ascii="맑은 고딕" w:hAnsi="맑은 고딕" w:hint="eastAsia"/>
                <w:szCs w:val="24"/>
              </w:rPr>
              <w:t>-</w:t>
            </w:r>
            <w:r w:rsidR="001E0421">
              <w:rPr>
                <w:rFonts w:ascii="맑은 고딕" w:hAnsi="맑은 고딕" w:hint="eastAsia"/>
                <w:szCs w:val="24"/>
              </w:rPr>
              <w:t>24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151B9E4D" w14:textId="77777777" w:rsidR="00C120E1" w:rsidRPr="00D20A84" w:rsidRDefault="00C120E1" w:rsidP="00C120E1">
            <w:pPr>
              <w:ind w:left="34"/>
              <w:jc w:val="left"/>
              <w:rPr>
                <w:rFonts w:ascii="맑은 고딕" w:hAnsi="맑은 고딕"/>
                <w:szCs w:val="24"/>
              </w:rPr>
            </w:pPr>
            <w:r w:rsidRPr="00D20A84">
              <w:rPr>
                <w:rFonts w:ascii="맑은 고딕" w:hAnsi="맑은 고딕" w:hint="eastAsia"/>
                <w:szCs w:val="24"/>
              </w:rPr>
              <w:t>최초 등록</w:t>
            </w:r>
          </w:p>
        </w:tc>
        <w:tc>
          <w:tcPr>
            <w:tcW w:w="2268" w:type="dxa"/>
          </w:tcPr>
          <w:p w14:paraId="5F94BD26" w14:textId="2F0092A0" w:rsidR="00C120E1" w:rsidRPr="00D20A84" w:rsidRDefault="007C308F" w:rsidP="00F979E1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C120E1" w:rsidRPr="00FE0748" w14:paraId="3DB0E375" w14:textId="77777777" w:rsidTr="00C120E1">
        <w:trPr>
          <w:trHeight w:val="243"/>
        </w:trPr>
        <w:tc>
          <w:tcPr>
            <w:tcW w:w="1255" w:type="dxa"/>
          </w:tcPr>
          <w:p w14:paraId="1059A9AB" w14:textId="312B1144" w:rsidR="00C120E1" w:rsidRPr="00D20A84" w:rsidRDefault="00FB76F3" w:rsidP="007C0138">
            <w:pPr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0.2</w:t>
            </w:r>
          </w:p>
        </w:tc>
        <w:tc>
          <w:tcPr>
            <w:tcW w:w="1723" w:type="dxa"/>
          </w:tcPr>
          <w:p w14:paraId="5ACEBA65" w14:textId="6D7E0D1D" w:rsidR="00C120E1" w:rsidRPr="00D20A84" w:rsidRDefault="00FB76F3" w:rsidP="007C0138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2021-12-29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597EA154" w14:textId="47F77487" w:rsidR="00C120E1" w:rsidRDefault="00FB76F3" w:rsidP="00C120E1">
            <w:pPr>
              <w:ind w:rightChars="-58" w:right="-116"/>
              <w:jc w:val="left"/>
              <w:rPr>
                <w:rFonts w:ascii="맑은 고딕" w:hAnsi="맑은 고딕" w:hint="eastAsia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14.1.1. 개발서버 로그인</w:t>
            </w:r>
            <w:r w:rsidR="00212957">
              <w:rPr>
                <w:rFonts w:ascii="맑은 고딕" w:hAnsi="맑은 고딕" w:hint="eastAsia"/>
                <w:szCs w:val="24"/>
              </w:rPr>
              <w:t xml:space="preserve"> 추가</w:t>
            </w:r>
          </w:p>
          <w:p w14:paraId="10BDDD07" w14:textId="1FEE8627" w:rsidR="00FB76F3" w:rsidRDefault="00FB76F3" w:rsidP="00C120E1">
            <w:pPr>
              <w:ind w:rightChars="-58" w:right="-116"/>
              <w:jc w:val="left"/>
              <w:rPr>
                <w:rFonts w:ascii="맑은 고딕" w:hAnsi="맑은 고딕" w:hint="eastAsia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14.1.</w:t>
            </w:r>
            <w:r w:rsidR="00212957">
              <w:rPr>
                <w:rFonts w:ascii="맑은 고딕" w:hAnsi="맑은 고딕" w:hint="eastAsia"/>
                <w:szCs w:val="24"/>
              </w:rPr>
              <w:t xml:space="preserve">2. 배치Shell 디렉터리 추가 </w:t>
            </w:r>
          </w:p>
          <w:p w14:paraId="47D19426" w14:textId="4E6E1376" w:rsidR="00212957" w:rsidRPr="00D20A84" w:rsidRDefault="00212957" w:rsidP="00C120E1">
            <w:pPr>
              <w:ind w:rightChars="-58" w:right="-116"/>
              <w:jc w:val="left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14.1.3. 배치Shell 실행 추가</w:t>
            </w:r>
          </w:p>
        </w:tc>
        <w:tc>
          <w:tcPr>
            <w:tcW w:w="2268" w:type="dxa"/>
          </w:tcPr>
          <w:p w14:paraId="4E2D5F61" w14:textId="7A54F4C5" w:rsidR="00C120E1" w:rsidRPr="00D20A84" w:rsidRDefault="00212957" w:rsidP="007C0138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  <w:r>
              <w:rPr>
                <w:rFonts w:ascii="맑은 고딕" w:hAnsi="맑은 고딕" w:hint="eastAsia"/>
                <w:szCs w:val="24"/>
              </w:rPr>
              <w:t>김정금</w:t>
            </w:r>
          </w:p>
        </w:tc>
      </w:tr>
      <w:tr w:rsidR="00C120E1" w:rsidRPr="00FE0748" w14:paraId="72B47FCB" w14:textId="77777777" w:rsidTr="00C120E1">
        <w:trPr>
          <w:trHeight w:val="243"/>
        </w:trPr>
        <w:tc>
          <w:tcPr>
            <w:tcW w:w="1255" w:type="dxa"/>
          </w:tcPr>
          <w:p w14:paraId="4612C377" w14:textId="77777777" w:rsidR="00C120E1" w:rsidRPr="00D20A84" w:rsidRDefault="00C120E1" w:rsidP="007C0138">
            <w:pPr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1723" w:type="dxa"/>
          </w:tcPr>
          <w:p w14:paraId="58E17C67" w14:textId="77777777" w:rsidR="00C120E1" w:rsidRPr="00D20A84" w:rsidRDefault="00C120E1" w:rsidP="007C0138">
            <w:pPr>
              <w:ind w:left="34"/>
              <w:jc w:val="center"/>
              <w:rPr>
                <w:rFonts w:ascii="맑은 고딕" w:hAnsi="맑은 고딕"/>
                <w:szCs w:val="24"/>
              </w:rPr>
            </w:pPr>
          </w:p>
        </w:tc>
        <w:tc>
          <w:tcPr>
            <w:tcW w:w="4677" w:type="dxa"/>
          </w:tcPr>
          <w:p w14:paraId="5D6E62E4" w14:textId="77777777" w:rsidR="00C120E1" w:rsidRPr="00D20A84" w:rsidRDefault="00C120E1" w:rsidP="007C0138">
            <w:pPr>
              <w:ind w:left="-87" w:rightChars="-58" w:right="-116"/>
              <w:rPr>
                <w:rFonts w:ascii="맑은 고딕" w:hAnsi="맑은 고딕"/>
                <w:szCs w:val="24"/>
              </w:rPr>
            </w:pPr>
          </w:p>
        </w:tc>
        <w:tc>
          <w:tcPr>
            <w:tcW w:w="2268" w:type="dxa"/>
          </w:tcPr>
          <w:p w14:paraId="6ED4BF1C" w14:textId="77777777" w:rsidR="00C120E1" w:rsidRPr="00D20A84" w:rsidRDefault="00C120E1" w:rsidP="007C0138">
            <w:pPr>
              <w:ind w:left="33"/>
              <w:jc w:val="center"/>
              <w:rPr>
                <w:rFonts w:ascii="맑은 고딕" w:hAnsi="맑은 고딕"/>
                <w:szCs w:val="24"/>
              </w:rPr>
            </w:pPr>
          </w:p>
        </w:tc>
      </w:tr>
      <w:tr w:rsidR="00C120E1" w:rsidRPr="00FE0748" w14:paraId="2A646137" w14:textId="77777777" w:rsidTr="00C120E1">
        <w:trPr>
          <w:trHeight w:val="243"/>
        </w:trPr>
        <w:tc>
          <w:tcPr>
            <w:tcW w:w="1255" w:type="dxa"/>
          </w:tcPr>
          <w:p w14:paraId="11977ADF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B5174AE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EF635D6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7C520C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04830303" w14:textId="77777777" w:rsidTr="00C120E1">
        <w:trPr>
          <w:trHeight w:val="243"/>
        </w:trPr>
        <w:tc>
          <w:tcPr>
            <w:tcW w:w="1255" w:type="dxa"/>
          </w:tcPr>
          <w:p w14:paraId="67F24010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539091C9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6C359C0A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FB02B89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51E67282" w14:textId="77777777" w:rsidTr="00C120E1">
        <w:trPr>
          <w:trHeight w:val="243"/>
        </w:trPr>
        <w:tc>
          <w:tcPr>
            <w:tcW w:w="1255" w:type="dxa"/>
          </w:tcPr>
          <w:p w14:paraId="31172E35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61546FDC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F542522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217DDD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1F640200" w14:textId="77777777" w:rsidTr="00C120E1">
        <w:trPr>
          <w:trHeight w:val="243"/>
        </w:trPr>
        <w:tc>
          <w:tcPr>
            <w:tcW w:w="1255" w:type="dxa"/>
          </w:tcPr>
          <w:p w14:paraId="10C3BC4C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401B65A2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7616D044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440A76E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7C416D4A" w14:textId="77777777" w:rsidTr="00C120E1">
        <w:trPr>
          <w:trHeight w:val="243"/>
        </w:trPr>
        <w:tc>
          <w:tcPr>
            <w:tcW w:w="1255" w:type="dxa"/>
          </w:tcPr>
          <w:p w14:paraId="5AAD8813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4E4A2515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0D7D6ADA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F78E6F8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12EA801D" w14:textId="77777777" w:rsidTr="00C120E1">
        <w:trPr>
          <w:trHeight w:val="243"/>
        </w:trPr>
        <w:tc>
          <w:tcPr>
            <w:tcW w:w="1255" w:type="dxa"/>
          </w:tcPr>
          <w:p w14:paraId="750AAEBC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5DE5011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CB27A10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6018224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124D9196" w14:textId="77777777" w:rsidTr="00C120E1">
        <w:trPr>
          <w:trHeight w:val="243"/>
        </w:trPr>
        <w:tc>
          <w:tcPr>
            <w:tcW w:w="1255" w:type="dxa"/>
          </w:tcPr>
          <w:p w14:paraId="494194A1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73EFB1E3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4D8843A8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F9856F9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38A10F0E" w14:textId="77777777" w:rsidTr="00C120E1">
        <w:trPr>
          <w:trHeight w:val="243"/>
        </w:trPr>
        <w:tc>
          <w:tcPr>
            <w:tcW w:w="1255" w:type="dxa"/>
          </w:tcPr>
          <w:p w14:paraId="44D6D62C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00E3360C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79D1898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0C53578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2D60EB2B" w14:textId="77777777" w:rsidTr="00C120E1">
        <w:trPr>
          <w:trHeight w:val="243"/>
        </w:trPr>
        <w:tc>
          <w:tcPr>
            <w:tcW w:w="1255" w:type="dxa"/>
          </w:tcPr>
          <w:p w14:paraId="15CB4EC6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3399CEBB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2E9CBCBE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E019293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  <w:tr w:rsidR="00C120E1" w:rsidRPr="00FE0748" w14:paraId="6695027F" w14:textId="77777777" w:rsidTr="00C120E1">
        <w:trPr>
          <w:trHeight w:val="243"/>
        </w:trPr>
        <w:tc>
          <w:tcPr>
            <w:tcW w:w="1255" w:type="dxa"/>
          </w:tcPr>
          <w:p w14:paraId="7A2A9B52" w14:textId="77777777" w:rsidR="00C120E1" w:rsidRPr="008F7F1C" w:rsidRDefault="00C120E1" w:rsidP="008F1939">
            <w:pPr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1723" w:type="dxa"/>
          </w:tcPr>
          <w:p w14:paraId="4F959CAA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4677" w:type="dxa"/>
          </w:tcPr>
          <w:p w14:paraId="39A7F39C" w14:textId="77777777" w:rsidR="00C120E1" w:rsidRPr="008F7F1C" w:rsidRDefault="00C120E1" w:rsidP="008F1939">
            <w:pPr>
              <w:ind w:left="34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B3976F1" w14:textId="77777777" w:rsidR="00C120E1" w:rsidRPr="008F7F1C" w:rsidRDefault="00C120E1" w:rsidP="008F1939">
            <w:pPr>
              <w:ind w:left="33"/>
              <w:jc w:val="center"/>
              <w:rPr>
                <w:rFonts w:ascii="맑은 고딕" w:hAnsi="맑은 고딕"/>
                <w:sz w:val="24"/>
                <w:szCs w:val="24"/>
              </w:rPr>
            </w:pPr>
          </w:p>
        </w:tc>
      </w:tr>
    </w:tbl>
    <w:p w14:paraId="7D8DA138" w14:textId="77777777" w:rsidR="00F3385C" w:rsidRDefault="00F3385C" w:rsidP="00F3385C">
      <w:pPr>
        <w:overflowPunct/>
        <w:autoSpaceDE/>
        <w:autoSpaceDN/>
        <w:adjustRightInd/>
        <w:textAlignment w:val="auto"/>
        <w:rPr>
          <w:rFonts w:ascii="맑은 고딕" w:hAnsi="맑은 고딕"/>
          <w:b/>
          <w:kern w:val="28"/>
          <w:sz w:val="32"/>
          <w:szCs w:val="28"/>
        </w:rPr>
      </w:pPr>
    </w:p>
    <w:p w14:paraId="3D6ECE71" w14:textId="77777777" w:rsidR="00A30D1B" w:rsidRPr="00DF16FA" w:rsidRDefault="00A30D1B" w:rsidP="00DF16FA">
      <w:pPr>
        <w:pStyle w:val="TOC1"/>
        <w:spacing w:before="0"/>
      </w:pPr>
      <w:r w:rsidRPr="00DF16FA">
        <w:t>목  차</w:t>
      </w:r>
    </w:p>
    <w:bookmarkStart w:id="0" w:name="_GoBack"/>
    <w:bookmarkEnd w:id="0"/>
    <w:p w14:paraId="13C52296" w14:textId="77777777" w:rsidR="00360450" w:rsidRDefault="00397FCA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r w:rsidRPr="00E4274C">
        <w:rPr>
          <w:rFonts w:ascii="맑은 고딕" w:hAnsi="맑은 고딕"/>
        </w:rPr>
        <w:fldChar w:fldCharType="begin"/>
      </w:r>
      <w:r w:rsidR="009678F9" w:rsidRPr="00E4274C">
        <w:rPr>
          <w:rFonts w:ascii="맑은 고딕" w:hAnsi="맑은 고딕"/>
        </w:rPr>
        <w:instrText xml:space="preserve"> TOC \o "1-3" \h \z \u </w:instrText>
      </w:r>
      <w:r w:rsidRPr="00E4274C">
        <w:rPr>
          <w:rFonts w:ascii="맑은 고딕" w:hAnsi="맑은 고딕"/>
        </w:rPr>
        <w:fldChar w:fldCharType="separate"/>
      </w:r>
      <w:hyperlink w:anchor="_Toc91687521" w:history="1">
        <w:r w:rsidR="00360450" w:rsidRPr="004859B2">
          <w:rPr>
            <w:rStyle w:val="af8"/>
            <w:noProof/>
          </w:rPr>
          <w:t>1.</w:t>
        </w:r>
        <w:r w:rsidR="00360450"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="00360450" w:rsidRPr="004859B2">
          <w:rPr>
            <w:rStyle w:val="af8"/>
            <w:noProof/>
          </w:rPr>
          <w:t>개요</w:t>
        </w:r>
        <w:r w:rsidR="00360450">
          <w:rPr>
            <w:noProof/>
            <w:webHidden/>
          </w:rPr>
          <w:tab/>
        </w:r>
        <w:r w:rsidR="00360450">
          <w:rPr>
            <w:noProof/>
            <w:webHidden/>
          </w:rPr>
          <w:fldChar w:fldCharType="begin"/>
        </w:r>
        <w:r w:rsidR="00360450">
          <w:rPr>
            <w:noProof/>
            <w:webHidden/>
          </w:rPr>
          <w:instrText xml:space="preserve"> PAGEREF _Toc91687521 \h </w:instrText>
        </w:r>
        <w:r w:rsidR="00360450">
          <w:rPr>
            <w:noProof/>
            <w:webHidden/>
          </w:rPr>
        </w:r>
        <w:r w:rsidR="00360450">
          <w:rPr>
            <w:noProof/>
            <w:webHidden/>
          </w:rPr>
          <w:fldChar w:fldCharType="separate"/>
        </w:r>
        <w:r w:rsidR="00360450">
          <w:rPr>
            <w:noProof/>
            <w:webHidden/>
          </w:rPr>
          <w:t>1-1</w:t>
        </w:r>
        <w:r w:rsidR="00360450">
          <w:rPr>
            <w:noProof/>
            <w:webHidden/>
          </w:rPr>
          <w:fldChar w:fldCharType="end"/>
        </w:r>
      </w:hyperlink>
    </w:p>
    <w:p w14:paraId="0CCC9502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22" w:history="1">
        <w:r w:rsidRPr="004859B2">
          <w:rPr>
            <w:rStyle w:val="af8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배치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구성요소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2-1</w:t>
        </w:r>
        <w:r>
          <w:rPr>
            <w:noProof/>
            <w:webHidden/>
          </w:rPr>
          <w:fldChar w:fldCharType="end"/>
        </w:r>
      </w:hyperlink>
    </w:p>
    <w:p w14:paraId="1F7D3044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23" w:history="1">
        <w:r w:rsidRPr="004859B2">
          <w:rPr>
            <w:rStyle w:val="af8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배치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개발리소스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디렉터리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구조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3-1</w:t>
        </w:r>
        <w:r>
          <w:rPr>
            <w:noProof/>
            <w:webHidden/>
          </w:rPr>
          <w:fldChar w:fldCharType="end"/>
        </w:r>
      </w:hyperlink>
    </w:p>
    <w:p w14:paraId="20B15F92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24" w:history="1">
        <w:r w:rsidRPr="004859B2">
          <w:rPr>
            <w:rStyle w:val="af8"/>
            <w:noProof/>
          </w:rPr>
          <w:t>4.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배치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개발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4-2</w:t>
        </w:r>
        <w:r>
          <w:rPr>
            <w:noProof/>
            <w:webHidden/>
          </w:rPr>
          <w:fldChar w:fldCharType="end"/>
        </w:r>
      </w:hyperlink>
    </w:p>
    <w:p w14:paraId="4FAC26BA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25" w:history="1">
        <w:r w:rsidRPr="004859B2">
          <w:rPr>
            <w:rStyle w:val="af8"/>
            <w:noProof/>
          </w:rPr>
          <w:t>4.1.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개발리소스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4-2</w:t>
        </w:r>
        <w:r>
          <w:rPr>
            <w:noProof/>
            <w:webHidden/>
          </w:rPr>
          <w:fldChar w:fldCharType="end"/>
        </w:r>
      </w:hyperlink>
    </w:p>
    <w:p w14:paraId="1A567A60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26" w:history="1">
        <w:r w:rsidRPr="004859B2">
          <w:rPr>
            <w:rStyle w:val="af8"/>
            <w:noProof/>
          </w:rPr>
          <w:t>4.2.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개발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순서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4-3</w:t>
        </w:r>
        <w:r>
          <w:rPr>
            <w:noProof/>
            <w:webHidden/>
          </w:rPr>
          <w:fldChar w:fldCharType="end"/>
        </w:r>
      </w:hyperlink>
    </w:p>
    <w:p w14:paraId="02A16F53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27" w:history="1">
        <w:r w:rsidRPr="004859B2">
          <w:rPr>
            <w:rStyle w:val="af8"/>
            <w:noProof/>
          </w:rPr>
          <w:t>5.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VO (Value Object)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5-3</w:t>
        </w:r>
        <w:r>
          <w:rPr>
            <w:noProof/>
            <w:webHidden/>
          </w:rPr>
          <w:fldChar w:fldCharType="end"/>
        </w:r>
      </w:hyperlink>
    </w:p>
    <w:p w14:paraId="06386A58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28" w:history="1">
        <w:r w:rsidRPr="004859B2">
          <w:rPr>
            <w:rStyle w:val="af8"/>
            <w:noProof/>
          </w:rPr>
          <w:t>5.1.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 xml:space="preserve">VO </w:t>
        </w:r>
        <w:r w:rsidRPr="004859B2">
          <w:rPr>
            <w:rStyle w:val="af8"/>
            <w:noProof/>
          </w:rPr>
          <w:t>클래스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5-4</w:t>
        </w:r>
        <w:r>
          <w:rPr>
            <w:noProof/>
            <w:webHidden/>
          </w:rPr>
          <w:fldChar w:fldCharType="end"/>
        </w:r>
      </w:hyperlink>
    </w:p>
    <w:p w14:paraId="3D54655F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29" w:history="1">
        <w:r w:rsidRPr="004859B2">
          <w:rPr>
            <w:rStyle w:val="af8"/>
            <w:noProof/>
          </w:rPr>
          <w:t>5.2.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 xml:space="preserve">VO </w:t>
        </w:r>
        <w:r w:rsidRPr="004859B2">
          <w:rPr>
            <w:rStyle w:val="af8"/>
            <w:noProof/>
          </w:rPr>
          <w:t>필드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작성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5-4</w:t>
        </w:r>
        <w:r>
          <w:rPr>
            <w:noProof/>
            <w:webHidden/>
          </w:rPr>
          <w:fldChar w:fldCharType="end"/>
        </w:r>
      </w:hyperlink>
    </w:p>
    <w:p w14:paraId="69C1CF36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30" w:history="1">
        <w:r w:rsidRPr="004859B2">
          <w:rPr>
            <w:rStyle w:val="af8"/>
            <w:noProof/>
          </w:rPr>
          <w:t>6.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SQL Mapper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6-5</w:t>
        </w:r>
        <w:r>
          <w:rPr>
            <w:noProof/>
            <w:webHidden/>
          </w:rPr>
          <w:fldChar w:fldCharType="end"/>
        </w:r>
      </w:hyperlink>
    </w:p>
    <w:p w14:paraId="4B373DC8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31" w:history="1">
        <w:r w:rsidRPr="004859B2">
          <w:rPr>
            <w:rStyle w:val="af8"/>
            <w:noProof/>
          </w:rPr>
          <w:t>6.1.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 xml:space="preserve">Query Mapper </w:t>
        </w:r>
        <w:r w:rsidRPr="004859B2">
          <w:rPr>
            <w:rStyle w:val="af8"/>
            <w:noProof/>
          </w:rPr>
          <w:t>파일생성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6-5</w:t>
        </w:r>
        <w:r>
          <w:rPr>
            <w:noProof/>
            <w:webHidden/>
          </w:rPr>
          <w:fldChar w:fldCharType="end"/>
        </w:r>
      </w:hyperlink>
    </w:p>
    <w:p w14:paraId="214A0277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32" w:history="1">
        <w:r w:rsidRPr="004859B2">
          <w:rPr>
            <w:rStyle w:val="af8"/>
            <w:noProof/>
          </w:rPr>
          <w:t>6.2.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 xml:space="preserve">Query </w:t>
        </w:r>
        <w:r w:rsidRPr="004859B2">
          <w:rPr>
            <w:rStyle w:val="af8"/>
            <w:noProof/>
          </w:rPr>
          <w:t>작성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6-7</w:t>
        </w:r>
        <w:r>
          <w:rPr>
            <w:noProof/>
            <w:webHidden/>
          </w:rPr>
          <w:fldChar w:fldCharType="end"/>
        </w:r>
      </w:hyperlink>
    </w:p>
    <w:p w14:paraId="2F4D5CC8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33" w:history="1">
        <w:r w:rsidRPr="004859B2">
          <w:rPr>
            <w:rStyle w:val="af8"/>
            <w:noProof/>
          </w:rPr>
          <w:t>6.3.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파라미터</w:t>
        </w:r>
        <w:r w:rsidRPr="004859B2">
          <w:rPr>
            <w:rStyle w:val="af8"/>
            <w:noProof/>
          </w:rPr>
          <w:t xml:space="preserve"> VO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6-8</w:t>
        </w:r>
        <w:r>
          <w:rPr>
            <w:noProof/>
            <w:webHidden/>
          </w:rPr>
          <w:fldChar w:fldCharType="end"/>
        </w:r>
      </w:hyperlink>
    </w:p>
    <w:p w14:paraId="45ED3E6C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34" w:history="1">
        <w:r w:rsidRPr="004859B2">
          <w:rPr>
            <w:rStyle w:val="af8"/>
            <w:noProof/>
          </w:rPr>
          <w:t>6.3.1.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VO</w:t>
        </w:r>
        <w:r w:rsidRPr="004859B2">
          <w:rPr>
            <w:rStyle w:val="af8"/>
            <w:noProof/>
          </w:rPr>
          <w:t>클래스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6-8</w:t>
        </w:r>
        <w:r>
          <w:rPr>
            <w:noProof/>
            <w:webHidden/>
          </w:rPr>
          <w:fldChar w:fldCharType="end"/>
        </w:r>
      </w:hyperlink>
    </w:p>
    <w:p w14:paraId="39807FF0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35" w:history="1">
        <w:r w:rsidRPr="004859B2">
          <w:rPr>
            <w:rStyle w:val="af8"/>
            <w:noProof/>
          </w:rPr>
          <w:t>6.3.2.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VO</w:t>
        </w:r>
        <w:r w:rsidRPr="004859B2">
          <w:rPr>
            <w:rStyle w:val="af8"/>
            <w:noProof/>
          </w:rPr>
          <w:t>필드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작성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6-10</w:t>
        </w:r>
        <w:r>
          <w:rPr>
            <w:noProof/>
            <w:webHidden/>
          </w:rPr>
          <w:fldChar w:fldCharType="end"/>
        </w:r>
      </w:hyperlink>
    </w:p>
    <w:p w14:paraId="11B8F7B3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36" w:history="1">
        <w:r w:rsidRPr="004859B2">
          <w:rPr>
            <w:rStyle w:val="af8"/>
            <w:noProof/>
          </w:rPr>
          <w:t>6.4.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 xml:space="preserve">ResultVO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6-10</w:t>
        </w:r>
        <w:r>
          <w:rPr>
            <w:noProof/>
            <w:webHidden/>
          </w:rPr>
          <w:fldChar w:fldCharType="end"/>
        </w:r>
      </w:hyperlink>
    </w:p>
    <w:p w14:paraId="00035BE2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37" w:history="1">
        <w:r w:rsidRPr="004859B2">
          <w:rPr>
            <w:rStyle w:val="af8"/>
            <w:noProof/>
          </w:rPr>
          <w:t>6.4.1.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VO</w:t>
        </w:r>
        <w:r w:rsidRPr="004859B2">
          <w:rPr>
            <w:rStyle w:val="af8"/>
            <w:noProof/>
          </w:rPr>
          <w:t>클래스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6-11</w:t>
        </w:r>
        <w:r>
          <w:rPr>
            <w:noProof/>
            <w:webHidden/>
          </w:rPr>
          <w:fldChar w:fldCharType="end"/>
        </w:r>
      </w:hyperlink>
    </w:p>
    <w:p w14:paraId="1BE89604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38" w:history="1">
        <w:r w:rsidRPr="004859B2">
          <w:rPr>
            <w:rStyle w:val="af8"/>
            <w:noProof/>
          </w:rPr>
          <w:t>6.4.2.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VO</w:t>
        </w:r>
        <w:r w:rsidRPr="004859B2">
          <w:rPr>
            <w:rStyle w:val="af8"/>
            <w:noProof/>
          </w:rPr>
          <w:t>필드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작성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6-12</w:t>
        </w:r>
        <w:r>
          <w:rPr>
            <w:noProof/>
            <w:webHidden/>
          </w:rPr>
          <w:fldChar w:fldCharType="end"/>
        </w:r>
      </w:hyperlink>
    </w:p>
    <w:p w14:paraId="44CFD1AD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39" w:history="1">
        <w:r w:rsidRPr="004859B2">
          <w:rPr>
            <w:rStyle w:val="af8"/>
            <w:noProof/>
          </w:rPr>
          <w:t>6.5.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 xml:space="preserve">VO </w:t>
        </w:r>
        <w:r w:rsidRPr="004859B2">
          <w:rPr>
            <w:rStyle w:val="af8"/>
            <w:noProof/>
          </w:rPr>
          <w:t>매핑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6-13</w:t>
        </w:r>
        <w:r>
          <w:rPr>
            <w:noProof/>
            <w:webHidden/>
          </w:rPr>
          <w:fldChar w:fldCharType="end"/>
        </w:r>
      </w:hyperlink>
    </w:p>
    <w:p w14:paraId="73ABA051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40" w:history="1">
        <w:r w:rsidRPr="004859B2">
          <w:rPr>
            <w:rStyle w:val="af8"/>
            <w:noProof/>
          </w:rPr>
          <w:t>6.5.1.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바인드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파라미터</w:t>
        </w:r>
        <w:r w:rsidRPr="004859B2">
          <w:rPr>
            <w:rStyle w:val="af8"/>
            <w:noProof/>
          </w:rPr>
          <w:t xml:space="preserve"> VO </w:t>
        </w:r>
        <w:r w:rsidRPr="004859B2">
          <w:rPr>
            <w:rStyle w:val="af8"/>
            <w:noProof/>
          </w:rPr>
          <w:t>매핑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6-13</w:t>
        </w:r>
        <w:r>
          <w:rPr>
            <w:noProof/>
            <w:webHidden/>
          </w:rPr>
          <w:fldChar w:fldCharType="end"/>
        </w:r>
      </w:hyperlink>
    </w:p>
    <w:p w14:paraId="1A322A15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41" w:history="1">
        <w:r w:rsidRPr="004859B2">
          <w:rPr>
            <w:rStyle w:val="af8"/>
            <w:noProof/>
          </w:rPr>
          <w:t>6.5.2.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결과데이터</w:t>
        </w:r>
        <w:r w:rsidRPr="004859B2">
          <w:rPr>
            <w:rStyle w:val="af8"/>
            <w:noProof/>
          </w:rPr>
          <w:t xml:space="preserve"> VO </w:t>
        </w:r>
        <w:r w:rsidRPr="004859B2">
          <w:rPr>
            <w:rStyle w:val="af8"/>
            <w:noProof/>
          </w:rPr>
          <w:t>매핑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6-14</w:t>
        </w:r>
        <w:r>
          <w:rPr>
            <w:noProof/>
            <w:webHidden/>
          </w:rPr>
          <w:fldChar w:fldCharType="end"/>
        </w:r>
      </w:hyperlink>
    </w:p>
    <w:p w14:paraId="11851543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42" w:history="1">
        <w:r w:rsidRPr="004859B2">
          <w:rPr>
            <w:rStyle w:val="af8"/>
            <w:noProof/>
          </w:rPr>
          <w:t>7.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JOB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7-15</w:t>
        </w:r>
        <w:r>
          <w:rPr>
            <w:noProof/>
            <w:webHidden/>
          </w:rPr>
          <w:fldChar w:fldCharType="end"/>
        </w:r>
      </w:hyperlink>
    </w:p>
    <w:p w14:paraId="398D7692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43" w:history="1">
        <w:r w:rsidRPr="004859B2">
          <w:rPr>
            <w:rStyle w:val="af8"/>
            <w:noProof/>
          </w:rPr>
          <w:t>7.1.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 xml:space="preserve">JOB </w:t>
        </w:r>
        <w:r w:rsidRPr="004859B2">
          <w:rPr>
            <w:rStyle w:val="af8"/>
            <w:noProof/>
          </w:rPr>
          <w:t>레이아웃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7-15</w:t>
        </w:r>
        <w:r>
          <w:rPr>
            <w:noProof/>
            <w:webHidden/>
          </w:rPr>
          <w:fldChar w:fldCharType="end"/>
        </w:r>
      </w:hyperlink>
    </w:p>
    <w:p w14:paraId="030A809B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44" w:history="1">
        <w:r w:rsidRPr="004859B2">
          <w:rPr>
            <w:rStyle w:val="af8"/>
            <w:noProof/>
          </w:rPr>
          <w:t>7.1.1.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Job Step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7-16</w:t>
        </w:r>
        <w:r>
          <w:rPr>
            <w:noProof/>
            <w:webHidden/>
          </w:rPr>
          <w:fldChar w:fldCharType="end"/>
        </w:r>
      </w:hyperlink>
    </w:p>
    <w:p w14:paraId="44F46B50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45" w:history="1">
        <w:r w:rsidRPr="004859B2">
          <w:rPr>
            <w:rStyle w:val="af8"/>
            <w:noProof/>
          </w:rPr>
          <w:t>7.1.2.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ItemReader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7-16</w:t>
        </w:r>
        <w:r>
          <w:rPr>
            <w:noProof/>
            <w:webHidden/>
          </w:rPr>
          <w:fldChar w:fldCharType="end"/>
        </w:r>
      </w:hyperlink>
    </w:p>
    <w:p w14:paraId="6FC5ADF5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46" w:history="1">
        <w:r w:rsidRPr="004859B2">
          <w:rPr>
            <w:rStyle w:val="af8"/>
            <w:noProof/>
          </w:rPr>
          <w:t>7.1.3.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ItemWriter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7-17</w:t>
        </w:r>
        <w:r>
          <w:rPr>
            <w:noProof/>
            <w:webHidden/>
          </w:rPr>
          <w:fldChar w:fldCharType="end"/>
        </w:r>
      </w:hyperlink>
    </w:p>
    <w:p w14:paraId="0DAF954E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47" w:history="1">
        <w:r w:rsidRPr="004859B2">
          <w:rPr>
            <w:rStyle w:val="af8"/>
            <w:noProof/>
          </w:rPr>
          <w:t>7.1.4.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ItemProcessor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7-18</w:t>
        </w:r>
        <w:r>
          <w:rPr>
            <w:noProof/>
            <w:webHidden/>
          </w:rPr>
          <w:fldChar w:fldCharType="end"/>
        </w:r>
      </w:hyperlink>
    </w:p>
    <w:p w14:paraId="23FF8A35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48" w:history="1">
        <w:r w:rsidRPr="004859B2">
          <w:rPr>
            <w:rStyle w:val="af8"/>
            <w:noProof/>
          </w:rPr>
          <w:t>7.2.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디렉터리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7-18</w:t>
        </w:r>
        <w:r>
          <w:rPr>
            <w:noProof/>
            <w:webHidden/>
          </w:rPr>
          <w:fldChar w:fldCharType="end"/>
        </w:r>
      </w:hyperlink>
    </w:p>
    <w:p w14:paraId="1D65E7ED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49" w:history="1">
        <w:r w:rsidRPr="004859B2">
          <w:rPr>
            <w:rStyle w:val="af8"/>
            <w:noProof/>
          </w:rPr>
          <w:t>7.3.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 xml:space="preserve">JOB </w:t>
        </w:r>
        <w:r w:rsidRPr="004859B2">
          <w:rPr>
            <w:rStyle w:val="af8"/>
            <w:noProof/>
          </w:rPr>
          <w:t>파일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7-19</w:t>
        </w:r>
        <w:r>
          <w:rPr>
            <w:noProof/>
            <w:webHidden/>
          </w:rPr>
          <w:fldChar w:fldCharType="end"/>
        </w:r>
      </w:hyperlink>
    </w:p>
    <w:p w14:paraId="697F2C50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50" w:history="1">
        <w:r w:rsidRPr="004859B2">
          <w:rPr>
            <w:rStyle w:val="af8"/>
            <w:noProof/>
          </w:rPr>
          <w:t>7.4.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 xml:space="preserve">JOB </w:t>
        </w:r>
        <w:r w:rsidRPr="004859B2">
          <w:rPr>
            <w:rStyle w:val="af8"/>
            <w:noProof/>
          </w:rPr>
          <w:t>작성예제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7-20</w:t>
        </w:r>
        <w:r>
          <w:rPr>
            <w:noProof/>
            <w:webHidden/>
          </w:rPr>
          <w:fldChar w:fldCharType="end"/>
        </w:r>
      </w:hyperlink>
    </w:p>
    <w:p w14:paraId="4ED3E243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51" w:history="1">
        <w:r w:rsidRPr="004859B2">
          <w:rPr>
            <w:rStyle w:val="af8"/>
            <w:noProof/>
          </w:rPr>
          <w:t>7.4.1.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DB to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7-20</w:t>
        </w:r>
        <w:r>
          <w:rPr>
            <w:noProof/>
            <w:webHidden/>
          </w:rPr>
          <w:fldChar w:fldCharType="end"/>
        </w:r>
      </w:hyperlink>
    </w:p>
    <w:p w14:paraId="319BFF14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52" w:history="1">
        <w:r w:rsidRPr="004859B2">
          <w:rPr>
            <w:rStyle w:val="af8"/>
            <w:noProof/>
          </w:rPr>
          <w:t>7.4.2.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File to DB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7-20</w:t>
        </w:r>
        <w:r>
          <w:rPr>
            <w:noProof/>
            <w:webHidden/>
          </w:rPr>
          <w:fldChar w:fldCharType="end"/>
        </w:r>
      </w:hyperlink>
    </w:p>
    <w:p w14:paraId="48957AD5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53" w:history="1">
        <w:r w:rsidRPr="004859B2">
          <w:rPr>
            <w:rStyle w:val="af8"/>
            <w:noProof/>
          </w:rPr>
          <w:t>7.4.3.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DB to File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7-21</w:t>
        </w:r>
        <w:r>
          <w:rPr>
            <w:noProof/>
            <w:webHidden/>
          </w:rPr>
          <w:fldChar w:fldCharType="end"/>
        </w:r>
      </w:hyperlink>
    </w:p>
    <w:p w14:paraId="29960BAE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54" w:history="1">
        <w:r w:rsidRPr="004859B2">
          <w:rPr>
            <w:rStyle w:val="af8"/>
            <w:noProof/>
          </w:rPr>
          <w:t>7.4.4.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File to File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7-21</w:t>
        </w:r>
        <w:r>
          <w:rPr>
            <w:noProof/>
            <w:webHidden/>
          </w:rPr>
          <w:fldChar w:fldCharType="end"/>
        </w:r>
      </w:hyperlink>
    </w:p>
    <w:p w14:paraId="7C4AE4EE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55" w:history="1">
        <w:r w:rsidRPr="004859B2">
          <w:rPr>
            <w:rStyle w:val="af8"/>
            <w:noProof/>
          </w:rPr>
          <w:t>7.4.5.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멀티</w:t>
        </w:r>
        <w:r w:rsidRPr="004859B2">
          <w:rPr>
            <w:rStyle w:val="af8"/>
            <w:noProof/>
          </w:rPr>
          <w:t xml:space="preserve"> Step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7-21</w:t>
        </w:r>
        <w:r>
          <w:rPr>
            <w:noProof/>
            <w:webHidden/>
          </w:rPr>
          <w:fldChar w:fldCharType="end"/>
        </w:r>
      </w:hyperlink>
    </w:p>
    <w:p w14:paraId="603D6CAE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56" w:history="1">
        <w:r w:rsidRPr="004859B2">
          <w:rPr>
            <w:rStyle w:val="af8"/>
            <w:noProof/>
          </w:rPr>
          <w:t>7.4.6.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병렬수행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7-21</w:t>
        </w:r>
        <w:r>
          <w:rPr>
            <w:noProof/>
            <w:webHidden/>
          </w:rPr>
          <w:fldChar w:fldCharType="end"/>
        </w:r>
      </w:hyperlink>
    </w:p>
    <w:p w14:paraId="2F7F308B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57" w:history="1">
        <w:r w:rsidRPr="004859B2">
          <w:rPr>
            <w:rStyle w:val="af8"/>
            <w:noProof/>
          </w:rPr>
          <w:t>8.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DAO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8-21</w:t>
        </w:r>
        <w:r>
          <w:rPr>
            <w:noProof/>
            <w:webHidden/>
          </w:rPr>
          <w:fldChar w:fldCharType="end"/>
        </w:r>
      </w:hyperlink>
    </w:p>
    <w:p w14:paraId="3D761C76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58" w:history="1">
        <w:r w:rsidRPr="004859B2">
          <w:rPr>
            <w:rStyle w:val="af8"/>
            <w:noProof/>
          </w:rPr>
          <w:t>8.1.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클래스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8-21</w:t>
        </w:r>
        <w:r>
          <w:rPr>
            <w:noProof/>
            <w:webHidden/>
          </w:rPr>
          <w:fldChar w:fldCharType="end"/>
        </w:r>
      </w:hyperlink>
    </w:p>
    <w:p w14:paraId="772EBE25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59" w:history="1">
        <w:r w:rsidRPr="004859B2">
          <w:rPr>
            <w:rStyle w:val="af8"/>
            <w:noProof/>
          </w:rPr>
          <w:t>8.2.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메서드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8-23</w:t>
        </w:r>
        <w:r>
          <w:rPr>
            <w:noProof/>
            <w:webHidden/>
          </w:rPr>
          <w:fldChar w:fldCharType="end"/>
        </w:r>
      </w:hyperlink>
    </w:p>
    <w:p w14:paraId="57418521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60" w:history="1">
        <w:r w:rsidRPr="004859B2">
          <w:rPr>
            <w:rStyle w:val="af8"/>
            <w:rFonts w:asciiTheme="minorEastAsia" w:hAnsiTheme="minorEastAsia"/>
            <w:noProof/>
          </w:rPr>
          <w:t>8.2.1.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다건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8-23</w:t>
        </w:r>
        <w:r>
          <w:rPr>
            <w:noProof/>
            <w:webHidden/>
          </w:rPr>
          <w:fldChar w:fldCharType="end"/>
        </w:r>
      </w:hyperlink>
    </w:p>
    <w:p w14:paraId="079D2E37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61" w:history="1">
        <w:r w:rsidRPr="004859B2">
          <w:rPr>
            <w:rStyle w:val="af8"/>
            <w:rFonts w:asciiTheme="minorEastAsia" w:hAnsiTheme="minorEastAsia"/>
            <w:noProof/>
          </w:rPr>
          <w:t>8.2.2.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rFonts w:asciiTheme="minorEastAsia" w:hAnsiTheme="minorEastAsia"/>
            <w:noProof/>
          </w:rPr>
          <w:t>단건 조회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8-24</w:t>
        </w:r>
        <w:r>
          <w:rPr>
            <w:noProof/>
            <w:webHidden/>
          </w:rPr>
          <w:fldChar w:fldCharType="end"/>
        </w:r>
      </w:hyperlink>
    </w:p>
    <w:p w14:paraId="3402A4AF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62" w:history="1">
        <w:r w:rsidRPr="004859B2">
          <w:rPr>
            <w:rStyle w:val="af8"/>
            <w:rFonts w:asciiTheme="minorEastAsia" w:hAnsiTheme="minorEastAsia"/>
            <w:noProof/>
          </w:rPr>
          <w:t>8.2.3.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rFonts w:asciiTheme="minorEastAsia" w:hAnsiTheme="minorEastAsia"/>
            <w:noProof/>
          </w:rPr>
          <w:t>INSERT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8-24</w:t>
        </w:r>
        <w:r>
          <w:rPr>
            <w:noProof/>
            <w:webHidden/>
          </w:rPr>
          <w:fldChar w:fldCharType="end"/>
        </w:r>
      </w:hyperlink>
    </w:p>
    <w:p w14:paraId="6474A9F5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63" w:history="1">
        <w:r w:rsidRPr="004859B2">
          <w:rPr>
            <w:rStyle w:val="af8"/>
            <w:rFonts w:asciiTheme="minorEastAsia" w:hAnsiTheme="minorEastAsia"/>
            <w:noProof/>
          </w:rPr>
          <w:t>8.2.4.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rFonts w:asciiTheme="minorEastAsia" w:hAnsiTheme="minorEastAsia"/>
            <w:noProof/>
          </w:rPr>
          <w:t>UPDATE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8-24</w:t>
        </w:r>
        <w:r>
          <w:rPr>
            <w:noProof/>
            <w:webHidden/>
          </w:rPr>
          <w:fldChar w:fldCharType="end"/>
        </w:r>
      </w:hyperlink>
    </w:p>
    <w:p w14:paraId="6AA91AC8" w14:textId="77777777" w:rsidR="00360450" w:rsidRDefault="00360450">
      <w:pPr>
        <w:pStyle w:val="32"/>
        <w:tabs>
          <w:tab w:val="left" w:pos="10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64" w:history="1">
        <w:r w:rsidRPr="004859B2">
          <w:rPr>
            <w:rStyle w:val="af8"/>
            <w:rFonts w:asciiTheme="minorEastAsia" w:hAnsiTheme="minorEastAsia"/>
            <w:noProof/>
          </w:rPr>
          <w:t>8.2.5.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rFonts w:asciiTheme="minorEastAsia" w:hAnsiTheme="minorEastAsia"/>
            <w:noProof/>
          </w:rPr>
          <w:t>DELETE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8-25</w:t>
        </w:r>
        <w:r>
          <w:rPr>
            <w:noProof/>
            <w:webHidden/>
          </w:rPr>
          <w:fldChar w:fldCharType="end"/>
        </w:r>
      </w:hyperlink>
    </w:p>
    <w:p w14:paraId="74755161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65" w:history="1">
        <w:r w:rsidRPr="004859B2">
          <w:rPr>
            <w:rStyle w:val="af8"/>
            <w:noProof/>
          </w:rPr>
          <w:t>9.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ItemProcessor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9-25</w:t>
        </w:r>
        <w:r>
          <w:rPr>
            <w:noProof/>
            <w:webHidden/>
          </w:rPr>
          <w:fldChar w:fldCharType="end"/>
        </w:r>
      </w:hyperlink>
    </w:p>
    <w:p w14:paraId="53BFF790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66" w:history="1">
        <w:r w:rsidRPr="004859B2">
          <w:rPr>
            <w:rStyle w:val="af8"/>
            <w:noProof/>
          </w:rPr>
          <w:t>9.1.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클래스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9-25</w:t>
        </w:r>
        <w:r>
          <w:rPr>
            <w:noProof/>
            <w:webHidden/>
          </w:rPr>
          <w:fldChar w:fldCharType="end"/>
        </w:r>
      </w:hyperlink>
    </w:p>
    <w:p w14:paraId="06893CC9" w14:textId="77777777" w:rsidR="00360450" w:rsidRDefault="00360450">
      <w:pPr>
        <w:pStyle w:val="23"/>
        <w:tabs>
          <w:tab w:val="left" w:pos="6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67" w:history="1">
        <w:r w:rsidRPr="004859B2">
          <w:rPr>
            <w:rStyle w:val="af8"/>
            <w:noProof/>
          </w:rPr>
          <w:t>9.2.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메서드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9-27</w:t>
        </w:r>
        <w:r>
          <w:rPr>
            <w:noProof/>
            <w:webHidden/>
          </w:rPr>
          <w:fldChar w:fldCharType="end"/>
        </w:r>
      </w:hyperlink>
    </w:p>
    <w:p w14:paraId="59EDACF5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68" w:history="1">
        <w:r w:rsidRPr="004859B2">
          <w:rPr>
            <w:rStyle w:val="af8"/>
            <w:noProof/>
          </w:rPr>
          <w:t>10.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Partitioner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10-28</w:t>
        </w:r>
        <w:r>
          <w:rPr>
            <w:noProof/>
            <w:webHidden/>
          </w:rPr>
          <w:fldChar w:fldCharType="end"/>
        </w:r>
      </w:hyperlink>
    </w:p>
    <w:p w14:paraId="0E1106DA" w14:textId="77777777" w:rsidR="00360450" w:rsidRDefault="00360450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69" w:history="1">
        <w:r w:rsidRPr="004859B2">
          <w:rPr>
            <w:rStyle w:val="af8"/>
            <w:noProof/>
          </w:rPr>
          <w:t>10.1.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클래스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10-28</w:t>
        </w:r>
        <w:r>
          <w:rPr>
            <w:noProof/>
            <w:webHidden/>
          </w:rPr>
          <w:fldChar w:fldCharType="end"/>
        </w:r>
      </w:hyperlink>
    </w:p>
    <w:p w14:paraId="3E40967D" w14:textId="77777777" w:rsidR="00360450" w:rsidRDefault="00360450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70" w:history="1">
        <w:r w:rsidRPr="004859B2">
          <w:rPr>
            <w:rStyle w:val="af8"/>
            <w:noProof/>
          </w:rPr>
          <w:t>10.2.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메서드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10-29</w:t>
        </w:r>
        <w:r>
          <w:rPr>
            <w:noProof/>
            <w:webHidden/>
          </w:rPr>
          <w:fldChar w:fldCharType="end"/>
        </w:r>
      </w:hyperlink>
    </w:p>
    <w:p w14:paraId="4EDA0337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71" w:history="1">
        <w:r w:rsidRPr="004859B2">
          <w:rPr>
            <w:rStyle w:val="af8"/>
            <w:noProof/>
          </w:rPr>
          <w:t>11.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배치</w:t>
        </w:r>
        <w:r w:rsidRPr="004859B2">
          <w:rPr>
            <w:rStyle w:val="af8"/>
            <w:noProof/>
          </w:rPr>
          <w:t>Shell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11-30</w:t>
        </w:r>
        <w:r>
          <w:rPr>
            <w:noProof/>
            <w:webHidden/>
          </w:rPr>
          <w:fldChar w:fldCharType="end"/>
        </w:r>
      </w:hyperlink>
    </w:p>
    <w:p w14:paraId="1CBA2B9A" w14:textId="77777777" w:rsidR="00360450" w:rsidRDefault="00360450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72" w:history="1">
        <w:r w:rsidRPr="004859B2">
          <w:rPr>
            <w:rStyle w:val="af8"/>
            <w:noProof/>
          </w:rPr>
          <w:t>11.1.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파일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생성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11-30</w:t>
        </w:r>
        <w:r>
          <w:rPr>
            <w:noProof/>
            <w:webHidden/>
          </w:rPr>
          <w:fldChar w:fldCharType="end"/>
        </w:r>
      </w:hyperlink>
    </w:p>
    <w:p w14:paraId="2D276586" w14:textId="77777777" w:rsidR="00360450" w:rsidRDefault="00360450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73" w:history="1">
        <w:r w:rsidRPr="004859B2">
          <w:rPr>
            <w:rStyle w:val="af8"/>
            <w:noProof/>
          </w:rPr>
          <w:t>11.2.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배치</w:t>
        </w:r>
        <w:r w:rsidRPr="004859B2">
          <w:rPr>
            <w:rStyle w:val="af8"/>
            <w:noProof/>
          </w:rPr>
          <w:t xml:space="preserve"> Shell </w:t>
        </w:r>
        <w:r w:rsidRPr="004859B2">
          <w:rPr>
            <w:rStyle w:val="af8"/>
            <w:noProof/>
          </w:rPr>
          <w:t>작성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11-31</w:t>
        </w:r>
        <w:r>
          <w:rPr>
            <w:noProof/>
            <w:webHidden/>
          </w:rPr>
          <w:fldChar w:fldCharType="end"/>
        </w:r>
      </w:hyperlink>
    </w:p>
    <w:p w14:paraId="5B6E9075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74" w:history="1">
        <w:r w:rsidRPr="004859B2">
          <w:rPr>
            <w:rStyle w:val="af8"/>
            <w:noProof/>
          </w:rPr>
          <w:t>11.2.1.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 xml:space="preserve">Shell </w:t>
        </w:r>
        <w:r w:rsidRPr="004859B2">
          <w:rPr>
            <w:rStyle w:val="af8"/>
            <w:noProof/>
          </w:rPr>
          <w:t>주석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11-31</w:t>
        </w:r>
        <w:r>
          <w:rPr>
            <w:noProof/>
            <w:webHidden/>
          </w:rPr>
          <w:fldChar w:fldCharType="end"/>
        </w:r>
      </w:hyperlink>
    </w:p>
    <w:p w14:paraId="3BA8BCFC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75" w:history="1">
        <w:r w:rsidRPr="004859B2">
          <w:rPr>
            <w:rStyle w:val="af8"/>
            <w:noProof/>
          </w:rPr>
          <w:t>11.2.2.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업무선처리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11-32</w:t>
        </w:r>
        <w:r>
          <w:rPr>
            <w:noProof/>
            <w:webHidden/>
          </w:rPr>
          <w:fldChar w:fldCharType="end"/>
        </w:r>
      </w:hyperlink>
    </w:p>
    <w:p w14:paraId="5366D947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76" w:history="1">
        <w:r w:rsidRPr="004859B2">
          <w:rPr>
            <w:rStyle w:val="af8"/>
            <w:noProof/>
          </w:rPr>
          <w:t>11.2.3.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배치</w:t>
        </w:r>
        <w:r w:rsidRPr="004859B2">
          <w:rPr>
            <w:rStyle w:val="af8"/>
            <w:noProof/>
          </w:rPr>
          <w:t xml:space="preserve">JOB </w:t>
        </w:r>
        <w:r w:rsidRPr="004859B2">
          <w:rPr>
            <w:rStyle w:val="af8"/>
            <w:noProof/>
          </w:rPr>
          <w:t>파일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11-32</w:t>
        </w:r>
        <w:r>
          <w:rPr>
            <w:noProof/>
            <w:webHidden/>
          </w:rPr>
          <w:fldChar w:fldCharType="end"/>
        </w:r>
      </w:hyperlink>
    </w:p>
    <w:p w14:paraId="2BAA4871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77" w:history="1">
        <w:r w:rsidRPr="004859B2">
          <w:rPr>
            <w:rStyle w:val="af8"/>
            <w:noProof/>
          </w:rPr>
          <w:t>11.2.4.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 xml:space="preserve">JOB ID </w:t>
        </w:r>
        <w:r w:rsidRPr="004859B2">
          <w:rPr>
            <w:rStyle w:val="af8"/>
            <w:noProof/>
          </w:rPr>
          <w:t>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11-32</w:t>
        </w:r>
        <w:r>
          <w:rPr>
            <w:noProof/>
            <w:webHidden/>
          </w:rPr>
          <w:fldChar w:fldCharType="end"/>
        </w:r>
      </w:hyperlink>
    </w:p>
    <w:p w14:paraId="3EA9F41D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78" w:history="1">
        <w:r w:rsidRPr="004859B2">
          <w:rPr>
            <w:rStyle w:val="af8"/>
            <w:noProof/>
          </w:rPr>
          <w:t>11.2.5.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로그레벨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11-32</w:t>
        </w:r>
        <w:r>
          <w:rPr>
            <w:noProof/>
            <w:webHidden/>
          </w:rPr>
          <w:fldChar w:fldCharType="end"/>
        </w:r>
      </w:hyperlink>
    </w:p>
    <w:p w14:paraId="1906C6F1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79" w:history="1">
        <w:r w:rsidRPr="004859B2">
          <w:rPr>
            <w:rStyle w:val="af8"/>
            <w:noProof/>
          </w:rPr>
          <w:t>11.2.6.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SQL</w:t>
        </w:r>
        <w:r w:rsidRPr="004859B2">
          <w:rPr>
            <w:rStyle w:val="af8"/>
            <w:noProof/>
          </w:rPr>
          <w:t>로그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기록여부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11-32</w:t>
        </w:r>
        <w:r>
          <w:rPr>
            <w:noProof/>
            <w:webHidden/>
          </w:rPr>
          <w:fldChar w:fldCharType="end"/>
        </w:r>
      </w:hyperlink>
    </w:p>
    <w:p w14:paraId="340ACD30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80" w:history="1">
        <w:r w:rsidRPr="004859B2">
          <w:rPr>
            <w:rStyle w:val="af8"/>
            <w:noProof/>
          </w:rPr>
          <w:t>11.2.7.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 xml:space="preserve">JVM </w:t>
        </w:r>
        <w:r w:rsidRPr="004859B2">
          <w:rPr>
            <w:rStyle w:val="af8"/>
            <w:noProof/>
          </w:rPr>
          <w:t>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11-32</w:t>
        </w:r>
        <w:r>
          <w:rPr>
            <w:noProof/>
            <w:webHidden/>
          </w:rPr>
          <w:fldChar w:fldCharType="end"/>
        </w:r>
      </w:hyperlink>
    </w:p>
    <w:p w14:paraId="1D6E88C6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81" w:history="1">
        <w:r w:rsidRPr="004859B2">
          <w:rPr>
            <w:rStyle w:val="af8"/>
            <w:noProof/>
          </w:rPr>
          <w:t>11.2.8.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SQL Map</w:t>
        </w:r>
        <w:r w:rsidRPr="004859B2">
          <w:rPr>
            <w:rStyle w:val="af8"/>
            <w:noProof/>
          </w:rPr>
          <w:t>파일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로드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11-33</w:t>
        </w:r>
        <w:r>
          <w:rPr>
            <w:noProof/>
            <w:webHidden/>
          </w:rPr>
          <w:fldChar w:fldCharType="end"/>
        </w:r>
      </w:hyperlink>
    </w:p>
    <w:p w14:paraId="3481E1B5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82" w:history="1">
        <w:r w:rsidRPr="004859B2">
          <w:rPr>
            <w:rStyle w:val="af8"/>
            <w:noProof/>
          </w:rPr>
          <w:t>11.2.9.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배치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기동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명령어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설정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11-33</w:t>
        </w:r>
        <w:r>
          <w:rPr>
            <w:noProof/>
            <w:webHidden/>
          </w:rPr>
          <w:fldChar w:fldCharType="end"/>
        </w:r>
      </w:hyperlink>
    </w:p>
    <w:p w14:paraId="75BCA50F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83" w:history="1">
        <w:r w:rsidRPr="004859B2">
          <w:rPr>
            <w:rStyle w:val="af8"/>
            <w:noProof/>
          </w:rPr>
          <w:t>12.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Commit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12-33</w:t>
        </w:r>
        <w:r>
          <w:rPr>
            <w:noProof/>
            <w:webHidden/>
          </w:rPr>
          <w:fldChar w:fldCharType="end"/>
        </w:r>
      </w:hyperlink>
    </w:p>
    <w:p w14:paraId="61151527" w14:textId="77777777" w:rsidR="00360450" w:rsidRDefault="00360450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84" w:history="1">
        <w:r w:rsidRPr="004859B2">
          <w:rPr>
            <w:rStyle w:val="af8"/>
            <w:noProof/>
          </w:rPr>
          <w:t>12.1.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SVN Commit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12-33</w:t>
        </w:r>
        <w:r>
          <w:rPr>
            <w:noProof/>
            <w:webHidden/>
          </w:rPr>
          <w:fldChar w:fldCharType="end"/>
        </w:r>
      </w:hyperlink>
    </w:p>
    <w:p w14:paraId="00D957CE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85" w:history="1">
        <w:r w:rsidRPr="004859B2">
          <w:rPr>
            <w:rStyle w:val="af8"/>
            <w:noProof/>
          </w:rPr>
          <w:t>12.1.1.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 xml:space="preserve">Commit </w:t>
        </w:r>
        <w:r w:rsidRPr="004859B2">
          <w:rPr>
            <w:rStyle w:val="af8"/>
            <w:noProof/>
          </w:rPr>
          <w:t>메뉴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사용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12-34</w:t>
        </w:r>
        <w:r>
          <w:rPr>
            <w:noProof/>
            <w:webHidden/>
          </w:rPr>
          <w:fldChar w:fldCharType="end"/>
        </w:r>
      </w:hyperlink>
    </w:p>
    <w:p w14:paraId="2D0A3D1F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86" w:history="1">
        <w:r w:rsidRPr="004859B2">
          <w:rPr>
            <w:rStyle w:val="af8"/>
            <w:noProof/>
          </w:rPr>
          <w:t>12.1.2.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 xml:space="preserve">Commit </w:t>
        </w:r>
        <w:r w:rsidRPr="004859B2">
          <w:rPr>
            <w:rStyle w:val="af8"/>
            <w:noProof/>
          </w:rPr>
          <w:t>코멘트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작성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12-34</w:t>
        </w:r>
        <w:r>
          <w:rPr>
            <w:noProof/>
            <w:webHidden/>
          </w:rPr>
          <w:fldChar w:fldCharType="end"/>
        </w:r>
      </w:hyperlink>
    </w:p>
    <w:p w14:paraId="7CD7AC72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87" w:history="1">
        <w:r w:rsidRPr="004859B2">
          <w:rPr>
            <w:rStyle w:val="af8"/>
            <w:noProof/>
          </w:rPr>
          <w:t>13.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개발서버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배포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13-35</w:t>
        </w:r>
        <w:r>
          <w:rPr>
            <w:noProof/>
            <w:webHidden/>
          </w:rPr>
          <w:fldChar w:fldCharType="end"/>
        </w:r>
      </w:hyperlink>
    </w:p>
    <w:p w14:paraId="78FF831D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88" w:history="1">
        <w:r w:rsidRPr="004859B2">
          <w:rPr>
            <w:rStyle w:val="af8"/>
            <w:noProof/>
          </w:rPr>
          <w:t>14.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테스트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14-36</w:t>
        </w:r>
        <w:r>
          <w:rPr>
            <w:noProof/>
            <w:webHidden/>
          </w:rPr>
          <w:fldChar w:fldCharType="end"/>
        </w:r>
      </w:hyperlink>
    </w:p>
    <w:p w14:paraId="7D55F521" w14:textId="77777777" w:rsidR="00360450" w:rsidRDefault="00360450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89" w:history="1">
        <w:r w:rsidRPr="004859B2">
          <w:rPr>
            <w:rStyle w:val="af8"/>
            <w:noProof/>
          </w:rPr>
          <w:t>14.1.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배치</w:t>
        </w:r>
        <w:r w:rsidRPr="004859B2">
          <w:rPr>
            <w:rStyle w:val="af8"/>
            <w:noProof/>
          </w:rPr>
          <w:t xml:space="preserve">Shell </w:t>
        </w:r>
        <w:r w:rsidRPr="004859B2">
          <w:rPr>
            <w:rStyle w:val="af8"/>
            <w:noProof/>
          </w:rPr>
          <w:t>실행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14-36</w:t>
        </w:r>
        <w:r>
          <w:rPr>
            <w:noProof/>
            <w:webHidden/>
          </w:rPr>
          <w:fldChar w:fldCharType="end"/>
        </w:r>
      </w:hyperlink>
    </w:p>
    <w:p w14:paraId="65A9EE18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90" w:history="1">
        <w:r w:rsidRPr="004859B2">
          <w:rPr>
            <w:rStyle w:val="af8"/>
            <w:noProof/>
          </w:rPr>
          <w:t>14.1.1.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개발서버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로그인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14-36</w:t>
        </w:r>
        <w:r>
          <w:rPr>
            <w:noProof/>
            <w:webHidden/>
          </w:rPr>
          <w:fldChar w:fldCharType="end"/>
        </w:r>
      </w:hyperlink>
    </w:p>
    <w:p w14:paraId="431FF958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91" w:history="1">
        <w:r w:rsidRPr="004859B2">
          <w:rPr>
            <w:rStyle w:val="af8"/>
            <w:noProof/>
          </w:rPr>
          <w:t>14.1.2.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배치</w:t>
        </w:r>
        <w:r w:rsidRPr="004859B2">
          <w:rPr>
            <w:rStyle w:val="af8"/>
            <w:noProof/>
          </w:rPr>
          <w:t xml:space="preserve">Shell </w:t>
        </w:r>
        <w:r w:rsidRPr="004859B2">
          <w:rPr>
            <w:rStyle w:val="af8"/>
            <w:noProof/>
          </w:rPr>
          <w:t>디렉터리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14-36</w:t>
        </w:r>
        <w:r>
          <w:rPr>
            <w:noProof/>
            <w:webHidden/>
          </w:rPr>
          <w:fldChar w:fldCharType="end"/>
        </w:r>
      </w:hyperlink>
    </w:p>
    <w:p w14:paraId="3CAD6AA7" w14:textId="77777777" w:rsidR="00360450" w:rsidRDefault="00360450">
      <w:pPr>
        <w:pStyle w:val="32"/>
        <w:tabs>
          <w:tab w:val="left" w:pos="1200"/>
        </w:tabs>
        <w:rPr>
          <w:rFonts w:asciiTheme="minorHAnsi" w:eastAsiaTheme="minorEastAsia" w:hAnsiTheme="minorHAnsi" w:cstheme="minorBidi"/>
          <w:smallCaps w:val="0"/>
          <w:noProof/>
          <w:kern w:val="2"/>
          <w:szCs w:val="22"/>
        </w:rPr>
      </w:pPr>
      <w:hyperlink w:anchor="_Toc91687592" w:history="1">
        <w:r w:rsidRPr="004859B2">
          <w:rPr>
            <w:rStyle w:val="af8"/>
            <w:noProof/>
          </w:rPr>
          <w:t>14.1.3.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Cs w:val="22"/>
          </w:rPr>
          <w:tab/>
        </w:r>
        <w:r w:rsidRPr="004859B2">
          <w:rPr>
            <w:rStyle w:val="af8"/>
            <w:noProof/>
          </w:rPr>
          <w:t>배치</w:t>
        </w:r>
        <w:r w:rsidRPr="004859B2">
          <w:rPr>
            <w:rStyle w:val="af8"/>
            <w:noProof/>
          </w:rPr>
          <w:t xml:space="preserve">Shell </w:t>
        </w:r>
        <w:r w:rsidRPr="004859B2">
          <w:rPr>
            <w:rStyle w:val="af8"/>
            <w:noProof/>
          </w:rPr>
          <w:t>실행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14-36</w:t>
        </w:r>
        <w:r>
          <w:rPr>
            <w:noProof/>
            <w:webHidden/>
          </w:rPr>
          <w:fldChar w:fldCharType="end"/>
        </w:r>
      </w:hyperlink>
    </w:p>
    <w:p w14:paraId="63E15FA8" w14:textId="77777777" w:rsidR="00360450" w:rsidRDefault="00360450">
      <w:pPr>
        <w:pStyle w:val="15"/>
        <w:tabs>
          <w:tab w:val="left" w:pos="600"/>
        </w:tabs>
        <w:rPr>
          <w:rFonts w:asciiTheme="minorHAnsi" w:eastAsiaTheme="minorEastAsia" w:hAnsiTheme="minorHAnsi" w:cstheme="minorBidi"/>
          <w:b w:val="0"/>
          <w:caps w:val="0"/>
          <w:noProof/>
          <w:kern w:val="2"/>
          <w:sz w:val="20"/>
          <w:szCs w:val="22"/>
        </w:rPr>
      </w:pPr>
      <w:hyperlink w:anchor="_Toc91687593" w:history="1">
        <w:r w:rsidRPr="004859B2">
          <w:rPr>
            <w:rStyle w:val="af8"/>
            <w:noProof/>
          </w:rPr>
          <w:t>15.</w:t>
        </w:r>
        <w:r>
          <w:rPr>
            <w:rFonts w:asciiTheme="minorHAnsi" w:eastAsiaTheme="minorEastAsia" w:hAnsiTheme="minorHAnsi" w:cstheme="minorBidi"/>
            <w:b w:val="0"/>
            <w: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배치로그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15-37</w:t>
        </w:r>
        <w:r>
          <w:rPr>
            <w:noProof/>
            <w:webHidden/>
          </w:rPr>
          <w:fldChar w:fldCharType="end"/>
        </w:r>
      </w:hyperlink>
    </w:p>
    <w:p w14:paraId="581FABD0" w14:textId="77777777" w:rsidR="00360450" w:rsidRDefault="00360450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94" w:history="1">
        <w:r w:rsidRPr="004859B2">
          <w:rPr>
            <w:rStyle w:val="af8"/>
            <w:noProof/>
          </w:rPr>
          <w:t>15.1.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로그파일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경로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15-37</w:t>
        </w:r>
        <w:r>
          <w:rPr>
            <w:noProof/>
            <w:webHidden/>
          </w:rPr>
          <w:fldChar w:fldCharType="end"/>
        </w:r>
      </w:hyperlink>
    </w:p>
    <w:p w14:paraId="520F2719" w14:textId="77777777" w:rsidR="00360450" w:rsidRDefault="00360450">
      <w:pPr>
        <w:pStyle w:val="23"/>
        <w:tabs>
          <w:tab w:val="left" w:pos="800"/>
        </w:tabs>
        <w:rPr>
          <w:rFonts w:asciiTheme="minorHAnsi" w:eastAsiaTheme="minorEastAsia" w:hAnsiTheme="minorHAnsi" w:cstheme="minorBidi"/>
          <w:smallCaps w:val="0"/>
          <w:noProof/>
          <w:kern w:val="2"/>
          <w:sz w:val="20"/>
          <w:szCs w:val="22"/>
        </w:rPr>
      </w:pPr>
      <w:hyperlink w:anchor="_Toc91687595" w:history="1">
        <w:r w:rsidRPr="004859B2">
          <w:rPr>
            <w:rStyle w:val="af8"/>
            <w:noProof/>
          </w:rPr>
          <w:t>15.2.</w:t>
        </w:r>
        <w:r>
          <w:rPr>
            <w:rFonts w:asciiTheme="minorHAnsi" w:eastAsiaTheme="minorEastAsia" w:hAnsiTheme="minorHAnsi" w:cstheme="minorBidi"/>
            <w:smallCaps w:val="0"/>
            <w:noProof/>
            <w:kern w:val="2"/>
            <w:sz w:val="20"/>
            <w:szCs w:val="22"/>
          </w:rPr>
          <w:tab/>
        </w:r>
        <w:r w:rsidRPr="004859B2">
          <w:rPr>
            <w:rStyle w:val="af8"/>
            <w:noProof/>
          </w:rPr>
          <w:t>로그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접속</w:t>
        </w:r>
        <w:r w:rsidRPr="004859B2">
          <w:rPr>
            <w:rStyle w:val="af8"/>
            <w:noProof/>
          </w:rPr>
          <w:t xml:space="preserve"> </w:t>
        </w:r>
        <w:r w:rsidRPr="004859B2">
          <w:rPr>
            <w:rStyle w:val="af8"/>
            <w:noProof/>
          </w:rPr>
          <w:t>계정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_Toc91687595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15-37</w:t>
        </w:r>
        <w:r>
          <w:rPr>
            <w:noProof/>
            <w:webHidden/>
          </w:rPr>
          <w:fldChar w:fldCharType="end"/>
        </w:r>
      </w:hyperlink>
    </w:p>
    <w:p w14:paraId="31DC6C4C" w14:textId="4F1ECC09" w:rsidR="00A30D1B" w:rsidRPr="00C82AC8" w:rsidRDefault="00397FCA" w:rsidP="00E72826">
      <w:pPr>
        <w:pStyle w:val="15"/>
        <w:tabs>
          <w:tab w:val="left" w:pos="600"/>
        </w:tabs>
        <w:rPr>
          <w:sz w:val="22"/>
        </w:rPr>
        <w:sectPr w:rsidR="00A30D1B" w:rsidRPr="00C82AC8" w:rsidSect="0066364D"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7" w:h="16840" w:code="9"/>
          <w:pgMar w:top="2091" w:right="1440" w:bottom="1440" w:left="1440" w:header="567" w:footer="567" w:gutter="0"/>
          <w:pgNumType w:fmt="lowerRoman" w:start="0"/>
          <w:cols w:space="720"/>
          <w:titlePg/>
          <w:docGrid w:linePitch="272"/>
        </w:sectPr>
      </w:pPr>
      <w:r w:rsidRPr="00E4274C">
        <w:rPr>
          <w:rFonts w:ascii="맑은 고딕" w:hAnsi="맑은 고딕"/>
        </w:rPr>
        <w:fldChar w:fldCharType="end"/>
      </w:r>
    </w:p>
    <w:p w14:paraId="33DDA2DF" w14:textId="77777777" w:rsidR="00F856DC" w:rsidRDefault="00F856DC" w:rsidP="00DA2372">
      <w:pPr>
        <w:pStyle w:val="1"/>
        <w:jc w:val="left"/>
      </w:pPr>
      <w:bookmarkStart w:id="3" w:name="_Hlk66954738"/>
      <w:bookmarkStart w:id="4" w:name="_Toc39636388"/>
      <w:bookmarkStart w:id="5" w:name="_Toc478370231"/>
      <w:bookmarkStart w:id="6" w:name="_Toc91687521"/>
      <w:r>
        <w:rPr>
          <w:rFonts w:hint="eastAsia"/>
        </w:rPr>
        <w:lastRenderedPageBreak/>
        <w:t>개요</w:t>
      </w:r>
      <w:bookmarkEnd w:id="6"/>
    </w:p>
    <w:p w14:paraId="7091F651" w14:textId="0A1C4373" w:rsidR="00F856DC" w:rsidRPr="00057601" w:rsidRDefault="00057601" w:rsidP="00F856DC">
      <w:pPr>
        <w:rPr>
          <w:rFonts w:ascii="맑은 고딕" w:hAnsi="맑은 고딕"/>
        </w:rPr>
      </w:pPr>
      <w:r w:rsidRPr="00057601">
        <w:rPr>
          <w:rFonts w:ascii="맑은 고딕" w:hAnsi="맑은 고딕"/>
        </w:rPr>
        <w:t>ProWorks5</w:t>
      </w:r>
      <w:r w:rsidRPr="00057601">
        <w:rPr>
          <w:rFonts w:ascii="맑은 고딕" w:hAnsi="맑은 고딕" w:hint="eastAsia"/>
        </w:rPr>
        <w:t xml:space="preserve">는 배치 개발을 위한 프레임워크를 제공하며 </w:t>
      </w:r>
      <w:r w:rsidRPr="00057601">
        <w:rPr>
          <w:rFonts w:ascii="맑은 고딕" w:hAnsi="맑은 고딕"/>
        </w:rPr>
        <w:t xml:space="preserve">Spring </w:t>
      </w:r>
      <w:r w:rsidRPr="00057601">
        <w:rPr>
          <w:rFonts w:ascii="맑은 고딕" w:hAnsi="맑은 고딕" w:hint="eastAsia"/>
        </w:rPr>
        <w:t xml:space="preserve">배치 기반 아키텍처 위에 </w:t>
      </w:r>
      <w:r w:rsidRPr="00057601">
        <w:rPr>
          <w:rFonts w:ascii="맑은 고딕" w:hAnsi="맑은 고딕"/>
        </w:rPr>
        <w:t xml:space="preserve">Proworks5의 </w:t>
      </w:r>
      <w:r w:rsidRPr="00057601">
        <w:rPr>
          <w:rFonts w:ascii="맑은 고딕" w:hAnsi="맑은 고딕" w:hint="eastAsia"/>
        </w:rPr>
        <w:t xml:space="preserve">특화된 구조와 </w:t>
      </w:r>
      <w:r w:rsidRPr="00057601">
        <w:rPr>
          <w:rFonts w:ascii="맑은 고딕" w:hAnsi="맑은 고딕"/>
        </w:rPr>
        <w:t>IO</w:t>
      </w:r>
      <w:r w:rsidRPr="00057601">
        <w:rPr>
          <w:rFonts w:ascii="맑은 고딕" w:hAnsi="맑은 고딕" w:hint="eastAsia"/>
        </w:rPr>
        <w:t xml:space="preserve">에디터와 연계된 </w:t>
      </w:r>
      <w:r w:rsidRPr="00057601">
        <w:rPr>
          <w:rFonts w:ascii="맑은 고딕" w:hAnsi="맑은 고딕"/>
        </w:rPr>
        <w:t>Reader, Writer</w:t>
      </w:r>
      <w:r w:rsidRPr="00057601">
        <w:rPr>
          <w:rFonts w:ascii="맑은 고딕" w:hAnsi="맑은 고딕" w:hint="eastAsia"/>
        </w:rPr>
        <w:t>를 제공하여 빠르고 구조화된 배치 개발을 지원한다</w:t>
      </w:r>
    </w:p>
    <w:p w14:paraId="2AA386BA" w14:textId="77777777" w:rsidR="00F856DC" w:rsidRPr="00057601" w:rsidRDefault="00F856DC" w:rsidP="00F856DC">
      <w:pPr>
        <w:rPr>
          <w:rFonts w:ascii="맑은 고딕" w:hAnsi="맑은 고딕"/>
        </w:rPr>
      </w:pPr>
    </w:p>
    <w:p w14:paraId="5E744670" w14:textId="77777777" w:rsidR="00F856DC" w:rsidRDefault="00F856DC" w:rsidP="00F856DC">
      <w:pPr>
        <w:rPr>
          <w:lang w:val="en-GB"/>
        </w:rPr>
      </w:pPr>
    </w:p>
    <w:p w14:paraId="55665D77" w14:textId="6E59DBC8" w:rsidR="00F856DC" w:rsidRDefault="00B61FA4" w:rsidP="00B61FA4">
      <w:pPr>
        <w:pStyle w:val="1"/>
        <w:jc w:val="left"/>
      </w:pPr>
      <w:bookmarkStart w:id="7" w:name="_Toc91687522"/>
      <w:r>
        <w:rPr>
          <w:rFonts w:hint="eastAsia"/>
        </w:rPr>
        <w:t>배치 구성요소</w:t>
      </w:r>
      <w:bookmarkEnd w:id="7"/>
    </w:p>
    <w:p w14:paraId="32CAFC99" w14:textId="0363C55B" w:rsidR="00DA7AA2" w:rsidRPr="00AF62B2" w:rsidRDefault="009B54CA" w:rsidP="00F856DC">
      <w:pPr>
        <w:rPr>
          <w:rFonts w:ascii="맑은 고딕" w:hAnsi="맑은 고딕"/>
        </w:rPr>
      </w:pPr>
      <w:r w:rsidRPr="009B54CA">
        <w:rPr>
          <w:rFonts w:ascii="맑은 고딕" w:hAnsi="맑은 고딕" w:hint="eastAsia"/>
        </w:rPr>
        <w:t xml:space="preserve">아래 구성 요소는 </w:t>
      </w:r>
      <w:r w:rsidRPr="009B54CA">
        <w:rPr>
          <w:rFonts w:ascii="맑은 고딕" w:hAnsi="맑은 고딕"/>
        </w:rPr>
        <w:t xml:space="preserve">Spring </w:t>
      </w:r>
      <w:r w:rsidRPr="009B54CA">
        <w:rPr>
          <w:rFonts w:ascii="맑은 고딕" w:hAnsi="맑은 고딕" w:hint="eastAsia"/>
        </w:rPr>
        <w:t xml:space="preserve">배치의 기본 구성 요소 및 </w:t>
      </w:r>
      <w:r w:rsidRPr="009B54CA">
        <w:rPr>
          <w:rFonts w:ascii="맑은 고딕" w:hAnsi="맑은 고딕"/>
        </w:rPr>
        <w:t xml:space="preserve">Proworks </w:t>
      </w:r>
      <w:r w:rsidRPr="009B54CA">
        <w:rPr>
          <w:rFonts w:ascii="맑은 고딕" w:hAnsi="맑은 고딕" w:hint="eastAsia"/>
        </w:rPr>
        <w:t>Batch에 대한 개체의 설명을 포함한다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7600"/>
      </w:tblGrid>
      <w:tr w:rsidR="009B54CA" w14:paraId="43671401" w14:textId="77777777" w:rsidTr="009B54CA">
        <w:trPr>
          <w:trHeight w:val="306"/>
        </w:trPr>
        <w:tc>
          <w:tcPr>
            <w:tcW w:w="2200" w:type="dxa"/>
            <w:shd w:val="clear" w:color="auto" w:fill="D9D9D9" w:themeFill="background1" w:themeFillShade="D9"/>
          </w:tcPr>
          <w:p w14:paraId="44FD2DF4" w14:textId="424DC65A" w:rsidR="009B54CA" w:rsidRDefault="009B54CA" w:rsidP="00C13F9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구성요소</w:t>
            </w:r>
          </w:p>
        </w:tc>
        <w:tc>
          <w:tcPr>
            <w:tcW w:w="7600" w:type="dxa"/>
            <w:shd w:val="clear" w:color="auto" w:fill="D9D9D9" w:themeFill="background1" w:themeFillShade="D9"/>
          </w:tcPr>
          <w:p w14:paraId="77B3AFAA" w14:textId="702036B5" w:rsidR="009B54CA" w:rsidRDefault="009B54CA" w:rsidP="00C13F9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9B54CA" w14:paraId="39C8426C" w14:textId="77777777" w:rsidTr="009B54CA">
        <w:trPr>
          <w:trHeight w:val="306"/>
        </w:trPr>
        <w:tc>
          <w:tcPr>
            <w:tcW w:w="2200" w:type="dxa"/>
          </w:tcPr>
          <w:p w14:paraId="64773EF5" w14:textId="493EBBF1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>Shell</w:t>
            </w:r>
          </w:p>
        </w:tc>
        <w:tc>
          <w:tcPr>
            <w:tcW w:w="7600" w:type="dxa"/>
          </w:tcPr>
          <w:p w14:paraId="045E895C" w14:textId="5D6DAB04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>배치 기동</w:t>
            </w:r>
            <w:r w:rsidRPr="009B54CA">
              <w:rPr>
                <w:rFonts w:ascii="맑은 고딕" w:hAnsi="맑은 고딕" w:hint="eastAsia"/>
                <w:sz w:val="18"/>
              </w:rPr>
              <w:t>을 위한</w:t>
            </w:r>
            <w:r w:rsidRPr="009B54CA">
              <w:rPr>
                <w:rFonts w:ascii="맑은 고딕" w:hAnsi="맑은 고딕"/>
                <w:sz w:val="18"/>
              </w:rPr>
              <w:t xml:space="preserve"> </w:t>
            </w:r>
            <w:r w:rsidR="00896CEA">
              <w:rPr>
                <w:rFonts w:ascii="맑은 고딕" w:hAnsi="맑은 고딕" w:hint="eastAsia"/>
                <w:sz w:val="18"/>
              </w:rPr>
              <w:t>Shell</w:t>
            </w:r>
          </w:p>
        </w:tc>
      </w:tr>
      <w:tr w:rsidR="009B54CA" w14:paraId="4D7B890E" w14:textId="77777777" w:rsidTr="009B54CA">
        <w:trPr>
          <w:trHeight w:val="322"/>
        </w:trPr>
        <w:tc>
          <w:tcPr>
            <w:tcW w:w="2200" w:type="dxa"/>
          </w:tcPr>
          <w:p w14:paraId="52A90552" w14:textId="06BCDD07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>JobLancher</w:t>
            </w:r>
          </w:p>
        </w:tc>
        <w:tc>
          <w:tcPr>
            <w:tcW w:w="7600" w:type="dxa"/>
          </w:tcPr>
          <w:p w14:paraId="1A3A6684" w14:textId="1F02BE86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 xml:space="preserve">배치 기동을 위해 </w:t>
            </w:r>
            <w:r w:rsidRPr="009B54CA">
              <w:rPr>
                <w:rFonts w:ascii="맑은 고딕" w:hAnsi="맑은 고딕"/>
                <w:sz w:val="18"/>
              </w:rPr>
              <w:t xml:space="preserve">Shell </w:t>
            </w:r>
            <w:r w:rsidRPr="009B54CA">
              <w:rPr>
                <w:rFonts w:ascii="맑은 고딕" w:hAnsi="맑은 고딕" w:hint="eastAsia"/>
                <w:sz w:val="18"/>
              </w:rPr>
              <w:t xml:space="preserve">에서 최초 호출되는 </w:t>
            </w:r>
            <w:r w:rsidRPr="009B54CA">
              <w:rPr>
                <w:rFonts w:ascii="맑은 고딕" w:hAnsi="맑은 고딕"/>
                <w:sz w:val="18"/>
              </w:rPr>
              <w:t xml:space="preserve">Java </w:t>
            </w:r>
            <w:r w:rsidRPr="009B54CA">
              <w:rPr>
                <w:rFonts w:ascii="맑은 고딕" w:hAnsi="맑은 고딕" w:hint="eastAsia"/>
                <w:sz w:val="18"/>
              </w:rPr>
              <w:t xml:space="preserve">의 </w:t>
            </w:r>
            <w:r w:rsidRPr="009B54CA">
              <w:rPr>
                <w:rFonts w:ascii="맑은 고딕" w:hAnsi="맑은 고딕"/>
                <w:sz w:val="18"/>
              </w:rPr>
              <w:t xml:space="preserve">main() 을 </w:t>
            </w:r>
            <w:r w:rsidRPr="009B54CA">
              <w:rPr>
                <w:rFonts w:ascii="맑은 고딕" w:hAnsi="맑은 고딕" w:hint="eastAsia"/>
                <w:sz w:val="18"/>
              </w:rPr>
              <w:t xml:space="preserve">포함하고 있는 클래스로 </w:t>
            </w:r>
            <w:r w:rsidRPr="009B54CA">
              <w:rPr>
                <w:rFonts w:ascii="맑은 고딕" w:hAnsi="맑은 고딕"/>
                <w:sz w:val="18"/>
              </w:rPr>
              <w:t>ProWorks5</w:t>
            </w:r>
            <w:r w:rsidRPr="009B54CA">
              <w:rPr>
                <w:rFonts w:ascii="맑은 고딕" w:hAnsi="맑은 고딕" w:hint="eastAsia"/>
                <w:sz w:val="18"/>
              </w:rPr>
              <w:t>는 전용 런처를 제공한다.</w:t>
            </w:r>
          </w:p>
        </w:tc>
      </w:tr>
      <w:tr w:rsidR="009B54CA" w14:paraId="2A168EA9" w14:textId="77777777" w:rsidTr="009B54CA">
        <w:trPr>
          <w:trHeight w:val="322"/>
        </w:trPr>
        <w:tc>
          <w:tcPr>
            <w:tcW w:w="2200" w:type="dxa"/>
          </w:tcPr>
          <w:p w14:paraId="1745B348" w14:textId="16780C2B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>선</w:t>
            </w:r>
            <w:r w:rsidRPr="009B54CA">
              <w:rPr>
                <w:rFonts w:ascii="맑은 고딕" w:hAnsi="맑은 고딕" w:hint="eastAsia"/>
                <w:sz w:val="18"/>
              </w:rPr>
              <w:t>/후처리</w:t>
            </w:r>
          </w:p>
        </w:tc>
        <w:tc>
          <w:tcPr>
            <w:tcW w:w="7600" w:type="dxa"/>
          </w:tcPr>
          <w:p w14:paraId="3A2149BC" w14:textId="4753EC0D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 xml:space="preserve">메인 </w:t>
            </w:r>
            <w:r w:rsidRPr="009B54CA">
              <w:rPr>
                <w:rFonts w:ascii="맑은 고딕" w:hAnsi="맑은 고딕"/>
                <w:sz w:val="18"/>
              </w:rPr>
              <w:t xml:space="preserve">Job </w:t>
            </w:r>
            <w:r w:rsidRPr="009B54CA">
              <w:rPr>
                <w:rFonts w:ascii="맑은 고딕" w:hAnsi="맑은 고딕" w:hint="eastAsia"/>
                <w:sz w:val="18"/>
              </w:rPr>
              <w:t xml:space="preserve">의 호출 전/후로 설정된 배치 </w:t>
            </w:r>
            <w:r w:rsidRPr="009B54CA">
              <w:rPr>
                <w:rFonts w:ascii="맑은 고딕" w:hAnsi="맑은 고딕"/>
                <w:sz w:val="18"/>
              </w:rPr>
              <w:t xml:space="preserve">Job </w:t>
            </w:r>
            <w:r w:rsidRPr="009B54CA">
              <w:rPr>
                <w:rFonts w:ascii="맑은 고딕" w:hAnsi="맑은 고딕" w:hint="eastAsia"/>
                <w:sz w:val="18"/>
              </w:rPr>
              <w:t>에 적용되는 기능으로 공통 기능이 필요한 경우 활용할 수 있다.</w:t>
            </w:r>
          </w:p>
        </w:tc>
      </w:tr>
      <w:tr w:rsidR="009B54CA" w14:paraId="69CCD2D4" w14:textId="77777777" w:rsidTr="009B54CA">
        <w:trPr>
          <w:trHeight w:val="322"/>
        </w:trPr>
        <w:tc>
          <w:tcPr>
            <w:tcW w:w="2200" w:type="dxa"/>
          </w:tcPr>
          <w:p w14:paraId="20D5B84D" w14:textId="1677910F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>Job</w:t>
            </w:r>
          </w:p>
        </w:tc>
        <w:tc>
          <w:tcPr>
            <w:tcW w:w="7600" w:type="dxa"/>
          </w:tcPr>
          <w:p w14:paraId="420C37FE" w14:textId="79939299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 xml:space="preserve">Job은 배치 처리 과정을 하나의 단위로 만들어 </w:t>
            </w:r>
            <w:r w:rsidRPr="009B54CA">
              <w:rPr>
                <w:rFonts w:ascii="맑은 고딕" w:hAnsi="맑은 고딕" w:hint="eastAsia"/>
                <w:sz w:val="18"/>
              </w:rPr>
              <w:t>표</w:t>
            </w:r>
            <w:r w:rsidRPr="009B54CA">
              <w:rPr>
                <w:rFonts w:ascii="맑은 고딕" w:hAnsi="맑은 고딕"/>
                <w:sz w:val="18"/>
              </w:rPr>
              <w:t>현한 객체</w:t>
            </w:r>
          </w:p>
        </w:tc>
      </w:tr>
      <w:tr w:rsidR="009B54CA" w14:paraId="0856EBC5" w14:textId="77777777" w:rsidTr="009B54CA">
        <w:trPr>
          <w:trHeight w:val="322"/>
        </w:trPr>
        <w:tc>
          <w:tcPr>
            <w:tcW w:w="2200" w:type="dxa"/>
          </w:tcPr>
          <w:p w14:paraId="71C0FAC3" w14:textId="0404B236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>Step</w:t>
            </w:r>
          </w:p>
        </w:tc>
        <w:tc>
          <w:tcPr>
            <w:tcW w:w="7600" w:type="dxa"/>
          </w:tcPr>
          <w:p w14:paraId="1360EC53" w14:textId="2D6BFCA8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>Batch job을 구성하는 독립적인 하나의 단계</w:t>
            </w:r>
          </w:p>
        </w:tc>
      </w:tr>
      <w:tr w:rsidR="009B54CA" w14:paraId="52932298" w14:textId="77777777" w:rsidTr="009B54CA">
        <w:trPr>
          <w:trHeight w:val="322"/>
        </w:trPr>
        <w:tc>
          <w:tcPr>
            <w:tcW w:w="2200" w:type="dxa"/>
          </w:tcPr>
          <w:p w14:paraId="099FA037" w14:textId="43357937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>ExecutionContext</w:t>
            </w:r>
          </w:p>
        </w:tc>
        <w:tc>
          <w:tcPr>
            <w:tcW w:w="7600" w:type="dxa"/>
          </w:tcPr>
          <w:p w14:paraId="4BD20192" w14:textId="22C8834A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>Key-value의 쌍으로 정보가 저장.Framework에 의해 관리, 영속성 유지. JobInstance의 scope에서 유지됨.       </w:t>
            </w:r>
          </w:p>
        </w:tc>
      </w:tr>
      <w:tr w:rsidR="009B54CA" w14:paraId="221FABEE" w14:textId="77777777" w:rsidTr="009B54CA">
        <w:trPr>
          <w:trHeight w:val="322"/>
        </w:trPr>
        <w:tc>
          <w:tcPr>
            <w:tcW w:w="2200" w:type="dxa"/>
          </w:tcPr>
          <w:p w14:paraId="6FC847FD" w14:textId="75780446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>Item</w:t>
            </w:r>
          </w:p>
        </w:tc>
        <w:tc>
          <w:tcPr>
            <w:tcW w:w="7600" w:type="dxa"/>
          </w:tcPr>
          <w:p w14:paraId="01616196" w14:textId="77777777" w:rsidR="009B54CA" w:rsidRPr="009B54CA" w:rsidRDefault="009B54CA" w:rsidP="009B54CA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>처리할 데이터의 가장 작은 구성 요소.</w:t>
            </w:r>
          </w:p>
          <w:p w14:paraId="717EA227" w14:textId="4FD648E6" w:rsidR="009B54CA" w:rsidRDefault="005545CA" w:rsidP="005545CA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【</w:t>
            </w:r>
            <w:r w:rsidR="009B54CA" w:rsidRPr="009B54CA">
              <w:rPr>
                <w:rFonts w:ascii="맑은 고딕" w:hAnsi="맑은 고딕"/>
                <w:sz w:val="18"/>
              </w:rPr>
              <w:t>예</w:t>
            </w:r>
            <w:r>
              <w:rPr>
                <w:rFonts w:ascii="맑은 고딕" w:hAnsi="맑은 고딕" w:hint="eastAsia"/>
                <w:sz w:val="18"/>
              </w:rPr>
              <w:t xml:space="preserve">】 </w:t>
            </w:r>
            <w:r w:rsidR="009B54CA" w:rsidRPr="009B54CA">
              <w:rPr>
                <w:rFonts w:ascii="맑은 고딕" w:hAnsi="맑은 고딕"/>
                <w:sz w:val="18"/>
              </w:rPr>
              <w:t xml:space="preserve">파일의 한 줄, DB의 한 Row, Xml의 특정 element </w:t>
            </w:r>
          </w:p>
        </w:tc>
      </w:tr>
      <w:tr w:rsidR="009B54CA" w14:paraId="0F1667E9" w14:textId="77777777" w:rsidTr="009B54CA">
        <w:trPr>
          <w:trHeight w:val="322"/>
        </w:trPr>
        <w:tc>
          <w:tcPr>
            <w:tcW w:w="2200" w:type="dxa"/>
          </w:tcPr>
          <w:p w14:paraId="34138362" w14:textId="1848F4B5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>Chunk</w:t>
            </w:r>
          </w:p>
        </w:tc>
        <w:tc>
          <w:tcPr>
            <w:tcW w:w="7600" w:type="dxa"/>
          </w:tcPr>
          <w:p w14:paraId="6BA409BC" w14:textId="0AA227C9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>하나의 Transaction 안에서 처리된 Item들</w:t>
            </w:r>
            <w:r w:rsidRPr="009B54CA">
              <w:rPr>
                <w:rFonts w:ascii="맑은 고딕" w:hAnsi="맑은 고딕" w:hint="eastAsia"/>
                <w:sz w:val="18"/>
              </w:rPr>
              <w:t xml:space="preserve">이며 </w:t>
            </w:r>
            <w:r w:rsidRPr="009B54CA">
              <w:rPr>
                <w:rFonts w:ascii="맑은 고딕" w:hAnsi="맑은 고딕"/>
                <w:sz w:val="18"/>
              </w:rPr>
              <w:t xml:space="preserve">Commit Interval </w:t>
            </w:r>
            <w:r w:rsidRPr="009B54CA">
              <w:rPr>
                <w:rFonts w:ascii="맑은 고딕" w:hAnsi="맑은 고딕" w:hint="eastAsia"/>
                <w:sz w:val="18"/>
              </w:rPr>
              <w:t>을 정의하여 트랜잭션의 범위를 지정할 수 있다.</w:t>
            </w:r>
          </w:p>
        </w:tc>
      </w:tr>
      <w:tr w:rsidR="009B54CA" w14:paraId="7EE7C308" w14:textId="77777777" w:rsidTr="009B54CA">
        <w:trPr>
          <w:trHeight w:val="322"/>
        </w:trPr>
        <w:tc>
          <w:tcPr>
            <w:tcW w:w="2200" w:type="dxa"/>
          </w:tcPr>
          <w:p w14:paraId="699D1DCC" w14:textId="41E08039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>ItemReader</w:t>
            </w:r>
          </w:p>
        </w:tc>
        <w:tc>
          <w:tcPr>
            <w:tcW w:w="7600" w:type="dxa"/>
          </w:tcPr>
          <w:p w14:paraId="09DCFE83" w14:textId="77777777" w:rsidR="009B54CA" w:rsidRPr="009B54CA" w:rsidRDefault="009B54CA" w:rsidP="009B54CA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>Step내에서 입력값을 불러오는 역할</w:t>
            </w:r>
          </w:p>
          <w:p w14:paraId="4B8D183D" w14:textId="0D78B341" w:rsidR="009B54CA" w:rsidRDefault="009B54CA" w:rsidP="009B54CA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>더 이상 읽어올 Item이 없을 때에는 read()</w:t>
            </w:r>
            <w:r w:rsidR="00186447">
              <w:rPr>
                <w:rFonts w:ascii="맑은 고딕" w:hAnsi="맑은 고딕"/>
                <w:sz w:val="18"/>
              </w:rPr>
              <w:t>메</w:t>
            </w:r>
            <w:r w:rsidR="00186447">
              <w:rPr>
                <w:rFonts w:ascii="맑은 고딕" w:hAnsi="맑은 고딕" w:hint="eastAsia"/>
                <w:sz w:val="18"/>
              </w:rPr>
              <w:t>서</w:t>
            </w:r>
            <w:r w:rsidRPr="009B54CA">
              <w:rPr>
                <w:rFonts w:ascii="맑은 고딕" w:hAnsi="맑은 고딕"/>
                <w:sz w:val="18"/>
              </w:rPr>
              <w:t>드에서 null값을 반환. 그 전까지는 순차적인 값을 리턴</w:t>
            </w:r>
          </w:p>
        </w:tc>
      </w:tr>
      <w:tr w:rsidR="009B54CA" w14:paraId="16C24CE2" w14:textId="77777777" w:rsidTr="009B54CA">
        <w:trPr>
          <w:trHeight w:val="322"/>
        </w:trPr>
        <w:tc>
          <w:tcPr>
            <w:tcW w:w="2200" w:type="dxa"/>
          </w:tcPr>
          <w:p w14:paraId="1C32192C" w14:textId="5CA3D496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>ItemP</w:t>
            </w:r>
            <w:r w:rsidRPr="009B54CA">
              <w:rPr>
                <w:rFonts w:ascii="맑은 고딕" w:hAnsi="맑은 고딕"/>
                <w:sz w:val="18"/>
              </w:rPr>
              <w:t>rocess</w:t>
            </w:r>
          </w:p>
        </w:tc>
        <w:tc>
          <w:tcPr>
            <w:tcW w:w="7600" w:type="dxa"/>
          </w:tcPr>
          <w:p w14:paraId="48FC6BD9" w14:textId="28F5EE1D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>Ste</w:t>
            </w:r>
            <w:r w:rsidRPr="009B54CA">
              <w:rPr>
                <w:rFonts w:ascii="맑은 고딕" w:hAnsi="맑은 고딕"/>
                <w:sz w:val="18"/>
              </w:rPr>
              <w:t xml:space="preserve">p </w:t>
            </w:r>
            <w:r w:rsidRPr="009B54CA">
              <w:rPr>
                <w:rFonts w:ascii="맑은 고딕" w:hAnsi="맑은 고딕" w:hint="eastAsia"/>
                <w:sz w:val="18"/>
              </w:rPr>
              <w:t>안에서 ItemReader 으로부터 가져온 데이터를 가공하는 역할을 수행한다.</w:t>
            </w:r>
          </w:p>
        </w:tc>
      </w:tr>
      <w:tr w:rsidR="009B54CA" w14:paraId="0A6E6920" w14:textId="77777777" w:rsidTr="009B54CA">
        <w:trPr>
          <w:trHeight w:val="322"/>
        </w:trPr>
        <w:tc>
          <w:tcPr>
            <w:tcW w:w="2200" w:type="dxa"/>
          </w:tcPr>
          <w:p w14:paraId="370C46E7" w14:textId="141F5C15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>ItemWriter</w:t>
            </w:r>
          </w:p>
        </w:tc>
        <w:tc>
          <w:tcPr>
            <w:tcW w:w="7600" w:type="dxa"/>
          </w:tcPr>
          <w:p w14:paraId="6D08ECB9" w14:textId="7DBCA1C7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 xml:space="preserve">ItemReader </w:t>
            </w:r>
            <w:r w:rsidRPr="009B54CA">
              <w:rPr>
                <w:rFonts w:ascii="맑은 고딕" w:hAnsi="맑은 고딕" w:hint="eastAsia"/>
                <w:sz w:val="18"/>
              </w:rPr>
              <w:t xml:space="preserve">또는 </w:t>
            </w:r>
            <w:r w:rsidRPr="009B54CA">
              <w:rPr>
                <w:rFonts w:ascii="맑은 고딕" w:hAnsi="맑은 고딕"/>
                <w:sz w:val="18"/>
              </w:rPr>
              <w:t xml:space="preserve">ItemProcess </w:t>
            </w:r>
            <w:r w:rsidRPr="009B54CA">
              <w:rPr>
                <w:rFonts w:ascii="맑은 고딕" w:hAnsi="맑은 고딕" w:hint="eastAsia"/>
                <w:sz w:val="18"/>
              </w:rPr>
              <w:t>로부터 전달 받은 데이터를 쓰는 역할을 수행한다.</w:t>
            </w:r>
          </w:p>
        </w:tc>
      </w:tr>
      <w:tr w:rsidR="009B54CA" w14:paraId="68A0A989" w14:textId="77777777" w:rsidTr="009B54CA">
        <w:trPr>
          <w:trHeight w:val="322"/>
        </w:trPr>
        <w:tc>
          <w:tcPr>
            <w:tcW w:w="2200" w:type="dxa"/>
          </w:tcPr>
          <w:p w14:paraId="0AA9F914" w14:textId="121C4016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>Tasklet</w:t>
            </w:r>
          </w:p>
        </w:tc>
        <w:tc>
          <w:tcPr>
            <w:tcW w:w="7600" w:type="dxa"/>
          </w:tcPr>
          <w:p w14:paraId="35C52EC9" w14:textId="489747ED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>단순 작업을 처리하는 Step내에서 사용하는 요소. System command, Store procedure 실행 등의 작업에 적합하다. </w:t>
            </w:r>
          </w:p>
        </w:tc>
      </w:tr>
      <w:tr w:rsidR="009B54CA" w14:paraId="58FD9749" w14:textId="77777777" w:rsidTr="009B54CA">
        <w:trPr>
          <w:trHeight w:val="322"/>
        </w:trPr>
        <w:tc>
          <w:tcPr>
            <w:tcW w:w="2200" w:type="dxa"/>
          </w:tcPr>
          <w:p w14:paraId="48C3A41A" w14:textId="60D35725" w:rsidR="009B54CA" w:rsidRDefault="009B54CA" w:rsidP="00C13F90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>Par</w:t>
            </w:r>
            <w:r w:rsidRPr="009B54CA">
              <w:rPr>
                <w:rFonts w:ascii="맑은 고딕" w:hAnsi="맑은 고딕"/>
                <w:sz w:val="18"/>
              </w:rPr>
              <w:t>titioner</w:t>
            </w:r>
          </w:p>
        </w:tc>
        <w:tc>
          <w:tcPr>
            <w:tcW w:w="7600" w:type="dxa"/>
          </w:tcPr>
          <w:p w14:paraId="6EAF39DE" w14:textId="77777777" w:rsidR="009B54CA" w:rsidRPr="009B54CA" w:rsidRDefault="009B54CA" w:rsidP="009B54CA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 w:hint="eastAsia"/>
                <w:sz w:val="18"/>
              </w:rPr>
              <w:t xml:space="preserve">병렬 처리가 필요한 경우 사용되며 </w:t>
            </w:r>
            <w:r w:rsidRPr="009B54CA">
              <w:rPr>
                <w:rFonts w:ascii="맑은 고딕" w:hAnsi="맑은 고딕"/>
                <w:sz w:val="18"/>
              </w:rPr>
              <w:t xml:space="preserve">chuck </w:t>
            </w:r>
            <w:r w:rsidRPr="009B54CA">
              <w:rPr>
                <w:rFonts w:ascii="맑은 고딕" w:hAnsi="맑은 고딕" w:hint="eastAsia"/>
                <w:sz w:val="18"/>
              </w:rPr>
              <w:t>단위로 병렬 처리할 수 있다.</w:t>
            </w:r>
          </w:p>
          <w:p w14:paraId="147B4B1F" w14:textId="534BF3A1" w:rsidR="009B54CA" w:rsidRDefault="009B54CA" w:rsidP="009B54CA">
            <w:pPr>
              <w:rPr>
                <w:rFonts w:ascii="맑은 고딕" w:hAnsi="맑은 고딕"/>
                <w:sz w:val="18"/>
              </w:rPr>
            </w:pPr>
            <w:r w:rsidRPr="009B54CA">
              <w:rPr>
                <w:rFonts w:ascii="맑은 고딕" w:hAnsi="맑은 고딕"/>
                <w:sz w:val="18"/>
              </w:rPr>
              <w:t xml:space="preserve">Master </w:t>
            </w:r>
            <w:r w:rsidRPr="009B54CA">
              <w:rPr>
                <w:rFonts w:ascii="맑은 고딕" w:hAnsi="맑은 고딕" w:hint="eastAsia"/>
                <w:sz w:val="18"/>
              </w:rPr>
              <w:t xml:space="preserve">가 </w:t>
            </w:r>
            <w:r w:rsidRPr="009B54CA">
              <w:rPr>
                <w:rFonts w:ascii="맑은 고딕" w:hAnsi="맑은 고딕"/>
                <w:sz w:val="18"/>
              </w:rPr>
              <w:t>Partitioner</w:t>
            </w:r>
            <w:r w:rsidRPr="009B54CA">
              <w:rPr>
                <w:rFonts w:ascii="맑은 고딕" w:hAnsi="맑은 고딕" w:hint="eastAsia"/>
                <w:sz w:val="18"/>
              </w:rPr>
              <w:t xml:space="preserve">로 각 </w:t>
            </w:r>
            <w:r w:rsidRPr="009B54CA">
              <w:rPr>
                <w:rFonts w:ascii="맑은 고딕" w:hAnsi="맑은 고딕"/>
                <w:sz w:val="18"/>
              </w:rPr>
              <w:t>slave</w:t>
            </w:r>
            <w:r w:rsidRPr="009B54CA">
              <w:rPr>
                <w:rFonts w:ascii="맑은 고딕" w:hAnsi="맑은 고딕" w:hint="eastAsia"/>
                <w:sz w:val="18"/>
              </w:rPr>
              <w:t xml:space="preserve">들이 수행할 값들로 쪼개놓고 </w:t>
            </w:r>
            <w:r w:rsidRPr="009B54CA">
              <w:rPr>
                <w:rFonts w:ascii="맑은 고딕" w:hAnsi="맑은 고딕"/>
                <w:sz w:val="18"/>
              </w:rPr>
              <w:t>Slave</w:t>
            </w:r>
            <w:r w:rsidRPr="009B54CA">
              <w:rPr>
                <w:rFonts w:ascii="맑은 고딕" w:hAnsi="맑은 고딕" w:hint="eastAsia"/>
                <w:sz w:val="18"/>
              </w:rPr>
              <w:t>들이 멀티쓰레드로 동시에 동작된다.</w:t>
            </w:r>
            <w:r w:rsidRPr="009B54CA">
              <w:rPr>
                <w:rFonts w:ascii="맑은 고딕" w:hAnsi="맑은 고딕"/>
                <w:sz w:val="18"/>
              </w:rPr>
              <w:t xml:space="preserve"> Master </w:t>
            </w:r>
            <w:r w:rsidRPr="009B54CA">
              <w:rPr>
                <w:rFonts w:ascii="맑은 고딕" w:hAnsi="맑은 고딕" w:hint="eastAsia"/>
                <w:sz w:val="18"/>
              </w:rPr>
              <w:t xml:space="preserve">도 한 </w:t>
            </w:r>
            <w:r w:rsidRPr="009B54CA">
              <w:rPr>
                <w:rFonts w:ascii="맑은 고딕" w:hAnsi="맑은 고딕"/>
                <w:sz w:val="18"/>
              </w:rPr>
              <w:t xml:space="preserve">Step </w:t>
            </w:r>
            <w:r w:rsidRPr="009B54CA">
              <w:rPr>
                <w:rFonts w:ascii="맑은 고딕" w:hAnsi="맑은 고딕" w:hint="eastAsia"/>
                <w:sz w:val="18"/>
              </w:rPr>
              <w:t xml:space="preserve">이고 </w:t>
            </w:r>
            <w:r w:rsidRPr="009B54CA">
              <w:rPr>
                <w:rFonts w:ascii="맑은 고딕" w:hAnsi="맑은 고딕"/>
                <w:sz w:val="18"/>
              </w:rPr>
              <w:t>Slave</w:t>
            </w:r>
            <w:r w:rsidRPr="009B54CA">
              <w:rPr>
                <w:rFonts w:ascii="맑은 고딕" w:hAnsi="맑은 고딕" w:hint="eastAsia"/>
                <w:sz w:val="18"/>
              </w:rPr>
              <w:t xml:space="preserve">도 별도의 </w:t>
            </w:r>
            <w:r w:rsidRPr="009B54CA">
              <w:rPr>
                <w:rFonts w:ascii="맑은 고딕" w:hAnsi="맑은 고딕"/>
                <w:sz w:val="18"/>
              </w:rPr>
              <w:t xml:space="preserve">Step </w:t>
            </w:r>
            <w:r w:rsidRPr="009B54CA">
              <w:rPr>
                <w:rFonts w:ascii="맑은 고딕" w:hAnsi="맑은 고딕" w:hint="eastAsia"/>
                <w:sz w:val="18"/>
              </w:rPr>
              <w:t>이다.</w:t>
            </w:r>
          </w:p>
        </w:tc>
      </w:tr>
    </w:tbl>
    <w:p w14:paraId="0A6A2BD9" w14:textId="77777777" w:rsidR="00F856DC" w:rsidRDefault="00F856DC" w:rsidP="00F856DC">
      <w:pPr>
        <w:rPr>
          <w:lang w:val="en-GB"/>
        </w:rPr>
      </w:pPr>
    </w:p>
    <w:p w14:paraId="2596F480" w14:textId="115221A7" w:rsidR="00AF62B2" w:rsidRPr="006464AF" w:rsidRDefault="00AF62B2" w:rsidP="00213A2D">
      <w:pPr>
        <w:pStyle w:val="aff7"/>
        <w:widowControl w:val="0"/>
        <w:numPr>
          <w:ilvl w:val="0"/>
          <w:numId w:val="32"/>
        </w:numPr>
        <w:wordWrap w:val="0"/>
        <w:overflowPunct/>
        <w:adjustRightInd/>
        <w:ind w:leftChars="0"/>
        <w:textAlignment w:val="auto"/>
        <w:rPr>
          <w:rFonts w:ascii="맑은 고딕" w:hAnsi="맑은 고딕"/>
        </w:rPr>
      </w:pPr>
      <w:r w:rsidRPr="006464AF">
        <w:rPr>
          <w:rFonts w:ascii="맑은 고딕" w:hAnsi="맑은 고딕" w:hint="eastAsia"/>
        </w:rPr>
        <w:t xml:space="preserve">각 구성 요소는 </w:t>
      </w:r>
      <w:r w:rsidRPr="006464AF">
        <w:rPr>
          <w:rFonts w:ascii="맑은 고딕" w:hAnsi="맑은 고딕"/>
        </w:rPr>
        <w:t xml:space="preserve">Job </w:t>
      </w:r>
      <w:r w:rsidRPr="006464AF">
        <w:rPr>
          <w:rFonts w:ascii="맑은 고딕" w:hAnsi="맑은 고딕" w:hint="eastAsia"/>
        </w:rPr>
        <w:t xml:space="preserve">의 구성을 위한 </w:t>
      </w:r>
      <w:r w:rsidRPr="006464AF">
        <w:rPr>
          <w:rFonts w:ascii="맑은 고딕" w:hAnsi="맑은 고딕"/>
        </w:rPr>
        <w:t xml:space="preserve">XML, </w:t>
      </w:r>
      <w:r w:rsidRPr="006464AF">
        <w:rPr>
          <w:rFonts w:ascii="맑은 고딕" w:hAnsi="맑은 고딕" w:hint="eastAsia"/>
        </w:rPr>
        <w:t xml:space="preserve">또는 소스 기반인 </w:t>
      </w:r>
      <w:r w:rsidRPr="006464AF">
        <w:rPr>
          <w:rFonts w:ascii="맑은 고딕" w:hAnsi="맑은 고딕"/>
        </w:rPr>
        <w:t xml:space="preserve">Java, </w:t>
      </w:r>
      <w:r w:rsidRPr="006464AF">
        <w:rPr>
          <w:rFonts w:ascii="맑은 고딕" w:hAnsi="맑은 고딕" w:hint="eastAsia"/>
        </w:rPr>
        <w:t xml:space="preserve">실행을 위한 </w:t>
      </w:r>
      <w:r w:rsidRPr="006464AF">
        <w:rPr>
          <w:rFonts w:ascii="맑은 고딕" w:hAnsi="맑은 고딕"/>
        </w:rPr>
        <w:t xml:space="preserve">Shell </w:t>
      </w:r>
      <w:r w:rsidRPr="006464AF">
        <w:rPr>
          <w:rFonts w:ascii="맑은 고딕" w:hAnsi="맑은 고딕" w:hint="eastAsia"/>
        </w:rPr>
        <w:t>등으로 구성된다.</w:t>
      </w:r>
      <w:r w:rsidRPr="006464AF">
        <w:rPr>
          <w:rFonts w:ascii="맑은 고딕" w:hAnsi="맑은 고딕"/>
        </w:rPr>
        <w:t xml:space="preserve"> </w:t>
      </w:r>
    </w:p>
    <w:p w14:paraId="1B9E6F70" w14:textId="77777777" w:rsidR="00F856DC" w:rsidRDefault="00F856DC" w:rsidP="00F856DC">
      <w:pPr>
        <w:rPr>
          <w:lang w:val="en-GB"/>
        </w:rPr>
      </w:pPr>
    </w:p>
    <w:p w14:paraId="2825D010" w14:textId="77DF407B" w:rsidR="00F856DC" w:rsidRDefault="00645CE6" w:rsidP="00B90FB5">
      <w:pPr>
        <w:pStyle w:val="1"/>
        <w:jc w:val="left"/>
      </w:pPr>
      <w:bookmarkStart w:id="8" w:name="_Toc91687523"/>
      <w:r>
        <w:rPr>
          <w:rFonts w:hint="eastAsia"/>
        </w:rPr>
        <w:t>배치 개발리소스 디렉터리 구조</w:t>
      </w:r>
      <w:bookmarkEnd w:id="8"/>
    </w:p>
    <w:p w14:paraId="3F09724F" w14:textId="7F0AE7E0" w:rsidR="00B90FB5" w:rsidRPr="006464AF" w:rsidRDefault="006464AF" w:rsidP="006464AF">
      <w:pPr>
        <w:widowControl w:val="0"/>
        <w:wordWrap w:val="0"/>
        <w:overflowPunct/>
        <w:adjustRightInd/>
        <w:textAlignment w:val="auto"/>
        <w:rPr>
          <w:rFonts w:ascii="맑은 고딕" w:hAnsi="맑은 고딕"/>
        </w:rPr>
      </w:pPr>
      <w:r w:rsidRPr="006464AF">
        <w:rPr>
          <w:rFonts w:ascii="맑은 고딕" w:hAnsi="맑은 고딕" w:hint="eastAsia"/>
        </w:rPr>
        <w:t xml:space="preserve">아래 디렉토리 구조에 대한 설명을 개발 툴에서의 구조에 대한 설명이며 </w:t>
      </w:r>
      <w:r w:rsidRPr="006464AF">
        <w:rPr>
          <w:rFonts w:ascii="맑은 고딕" w:hAnsi="맑은 고딕"/>
        </w:rPr>
        <w:t xml:space="preserve">Maven </w:t>
      </w:r>
      <w:r w:rsidRPr="006464AF">
        <w:rPr>
          <w:rFonts w:ascii="맑은 고딕" w:hAnsi="맑은 고딕" w:hint="eastAsia"/>
        </w:rPr>
        <w:t xml:space="preserve">프로젝트 기반으로 </w:t>
      </w:r>
      <w:r w:rsidRPr="006464AF">
        <w:rPr>
          <w:rFonts w:ascii="맑은 고딕" w:hAnsi="맑은 고딕"/>
        </w:rPr>
        <w:t xml:space="preserve">Java, Resource </w:t>
      </w:r>
      <w:r w:rsidRPr="006464AF">
        <w:rPr>
          <w:rFonts w:ascii="맑은 고딕" w:hAnsi="맑은 고딕" w:hint="eastAsia"/>
        </w:rPr>
        <w:t>로 크게 나뉘어 진다.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0"/>
        <w:gridCol w:w="669"/>
        <w:gridCol w:w="1066"/>
        <w:gridCol w:w="6946"/>
      </w:tblGrid>
      <w:tr w:rsidR="008F77A5" w14:paraId="15CD55E6" w14:textId="77777777" w:rsidTr="00C904EF">
        <w:trPr>
          <w:trHeight w:val="306"/>
        </w:trPr>
        <w:tc>
          <w:tcPr>
            <w:tcW w:w="2835" w:type="dxa"/>
            <w:gridSpan w:val="3"/>
            <w:shd w:val="clear" w:color="auto" w:fill="D9D9D9" w:themeFill="background1" w:themeFillShade="D9"/>
          </w:tcPr>
          <w:p w14:paraId="760C7CF1" w14:textId="6E359448" w:rsidR="008F77A5" w:rsidRDefault="008F77A5" w:rsidP="00C13F9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lastRenderedPageBreak/>
              <w:t>항목</w:t>
            </w:r>
          </w:p>
        </w:tc>
        <w:tc>
          <w:tcPr>
            <w:tcW w:w="6946" w:type="dxa"/>
            <w:shd w:val="clear" w:color="auto" w:fill="D9D9D9" w:themeFill="background1" w:themeFillShade="D9"/>
          </w:tcPr>
          <w:p w14:paraId="58222B7A" w14:textId="054BE63D" w:rsidR="008F77A5" w:rsidRDefault="008F77A5" w:rsidP="00C13F9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434B12" w14:paraId="15383B26" w14:textId="77777777" w:rsidTr="00C904EF">
        <w:trPr>
          <w:trHeight w:val="306"/>
        </w:trPr>
        <w:tc>
          <w:tcPr>
            <w:tcW w:w="2835" w:type="dxa"/>
            <w:gridSpan w:val="3"/>
          </w:tcPr>
          <w:p w14:paraId="0165090A" w14:textId="2D4EFDE4" w:rsidR="00434B12" w:rsidRDefault="00434B12" w:rsidP="00C13F90">
            <w:pPr>
              <w:rPr>
                <w:rFonts w:ascii="맑은 고딕" w:hAnsi="맑은 고딕"/>
                <w:sz w:val="18"/>
              </w:rPr>
            </w:pPr>
            <w:r w:rsidRPr="00434B12">
              <w:rPr>
                <w:rFonts w:ascii="맑은 고딕" w:hAnsi="맑은 고딕" w:hint="eastAsia"/>
                <w:sz w:val="18"/>
              </w:rPr>
              <w:t>src/main/java</w:t>
            </w:r>
          </w:p>
        </w:tc>
        <w:tc>
          <w:tcPr>
            <w:tcW w:w="6946" w:type="dxa"/>
          </w:tcPr>
          <w:p w14:paraId="1C1865C1" w14:textId="3FFD46DD" w:rsidR="00434B12" w:rsidRDefault="00434B12" w:rsidP="00C13F90">
            <w:pPr>
              <w:rPr>
                <w:rFonts w:ascii="맑은 고딕" w:hAnsi="맑은 고딕"/>
                <w:sz w:val="18"/>
              </w:rPr>
            </w:pPr>
            <w:r w:rsidRPr="00434B12">
              <w:rPr>
                <w:rFonts w:ascii="맑은 고딕" w:hAnsi="맑은 고딕"/>
                <w:sz w:val="18"/>
              </w:rPr>
              <w:t>자바</w:t>
            </w:r>
            <w:r w:rsidRPr="00434B12">
              <w:rPr>
                <w:rFonts w:ascii="맑은 고딕" w:hAnsi="맑은 고딕" w:hint="eastAsia"/>
                <w:sz w:val="18"/>
              </w:rPr>
              <w:t xml:space="preserve"> 소스 위치 폴더로 컴파일된 클래스는 실행 환경시에 </w:t>
            </w:r>
            <w:r w:rsidRPr="00434B12">
              <w:rPr>
                <w:rFonts w:ascii="맑은 고딕" w:hAnsi="맑은 고딕"/>
                <w:sz w:val="18"/>
              </w:rPr>
              <w:t xml:space="preserve">ClassPath </w:t>
            </w:r>
            <w:r w:rsidRPr="00434B12">
              <w:rPr>
                <w:rFonts w:ascii="맑은 고딕" w:hAnsi="맑은 고딕" w:hint="eastAsia"/>
                <w:sz w:val="18"/>
              </w:rPr>
              <w:t>에 포함되어야 한다.</w:t>
            </w:r>
          </w:p>
        </w:tc>
      </w:tr>
      <w:tr w:rsidR="00C904EF" w14:paraId="7294E861" w14:textId="77777777" w:rsidTr="00C904EF">
        <w:trPr>
          <w:trHeight w:val="322"/>
        </w:trPr>
        <w:tc>
          <w:tcPr>
            <w:tcW w:w="1100" w:type="dxa"/>
            <w:vMerge w:val="restart"/>
          </w:tcPr>
          <w:p w14:paraId="5568FF53" w14:textId="7A731D90" w:rsidR="00C904EF" w:rsidRPr="00E83AE9" w:rsidRDefault="00C904EF" w:rsidP="00434B12">
            <w:pPr>
              <w:rPr>
                <w:rFonts w:ascii="맑은 고딕" w:hAnsi="맑은 고딕"/>
                <w:sz w:val="18"/>
              </w:rPr>
            </w:pPr>
            <w:r w:rsidRPr="00E83AE9">
              <w:rPr>
                <w:rFonts w:ascii="맑은 고딕" w:hAnsi="맑은 고딕" w:hint="eastAsia"/>
                <w:sz w:val="18"/>
              </w:rPr>
              <w:t>src/main/</w:t>
            </w:r>
          </w:p>
          <w:p w14:paraId="18EA3228" w14:textId="381801BF" w:rsidR="00C904EF" w:rsidRDefault="00C904EF" w:rsidP="00434B12">
            <w:pPr>
              <w:rPr>
                <w:rFonts w:ascii="맑은 고딕" w:hAnsi="맑은 고딕"/>
                <w:sz w:val="18"/>
              </w:rPr>
            </w:pPr>
            <w:r w:rsidRPr="00E83AE9">
              <w:rPr>
                <w:rFonts w:ascii="맑은 고딕" w:hAnsi="맑은 고딕" w:hint="eastAsia"/>
                <w:sz w:val="18"/>
              </w:rPr>
              <w:t>resources</w:t>
            </w:r>
          </w:p>
        </w:tc>
        <w:tc>
          <w:tcPr>
            <w:tcW w:w="1735" w:type="dxa"/>
            <w:gridSpan w:val="2"/>
          </w:tcPr>
          <w:p w14:paraId="2941EEA8" w14:textId="5CD837FF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6946" w:type="dxa"/>
          </w:tcPr>
          <w:p w14:paraId="616D724E" w14:textId="11C24BA3" w:rsidR="00C904EF" w:rsidRDefault="00C904EF" w:rsidP="00C13F90">
            <w:pPr>
              <w:rPr>
                <w:rFonts w:ascii="맑은 고딕" w:hAnsi="맑은 고딕"/>
                <w:sz w:val="18"/>
              </w:rPr>
            </w:pPr>
            <w:r w:rsidRPr="00434B12">
              <w:rPr>
                <w:rFonts w:ascii="맑은 고딕" w:hAnsi="맑은 고딕" w:hint="eastAsia"/>
                <w:sz w:val="18"/>
              </w:rPr>
              <w:t xml:space="preserve">어플리케이션 리소스 위치 폴더로 배치 구성을 위한 각종 환경 설정 및 배치 </w:t>
            </w:r>
            <w:r w:rsidRPr="00434B12">
              <w:rPr>
                <w:rFonts w:ascii="맑은 고딕" w:hAnsi="맑은 고딕"/>
                <w:sz w:val="18"/>
              </w:rPr>
              <w:t xml:space="preserve">Job </w:t>
            </w:r>
            <w:r w:rsidRPr="00434B12">
              <w:rPr>
                <w:rFonts w:ascii="맑은 고딕" w:hAnsi="맑은 고딕" w:hint="eastAsia"/>
                <w:sz w:val="18"/>
              </w:rPr>
              <w:t xml:space="preserve">에 대한 구성을 포함하며 실행 환경 시에 </w:t>
            </w:r>
            <w:r w:rsidRPr="00434B12">
              <w:rPr>
                <w:rFonts w:ascii="맑은 고딕" w:hAnsi="맑은 고딕"/>
                <w:sz w:val="18"/>
              </w:rPr>
              <w:t xml:space="preserve">ClassPath </w:t>
            </w:r>
            <w:r w:rsidRPr="00434B12">
              <w:rPr>
                <w:rFonts w:ascii="맑은 고딕" w:hAnsi="맑은 고딕" w:hint="eastAsia"/>
                <w:sz w:val="18"/>
              </w:rPr>
              <w:t>에 포함되어야 한다.</w:t>
            </w:r>
          </w:p>
        </w:tc>
      </w:tr>
      <w:tr w:rsidR="00C904EF" w14:paraId="5CACFE22" w14:textId="77777777" w:rsidTr="00C904EF">
        <w:trPr>
          <w:trHeight w:val="322"/>
        </w:trPr>
        <w:tc>
          <w:tcPr>
            <w:tcW w:w="1100" w:type="dxa"/>
            <w:vMerge/>
          </w:tcPr>
          <w:p w14:paraId="3F4A8EBB" w14:textId="77777777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669" w:type="dxa"/>
            <w:vMerge w:val="restart"/>
          </w:tcPr>
          <w:p w14:paraId="5B1F0B53" w14:textId="7754F7FD" w:rsidR="00C904EF" w:rsidRDefault="00C904EF" w:rsidP="00C13F90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batch</w:t>
            </w:r>
          </w:p>
        </w:tc>
        <w:tc>
          <w:tcPr>
            <w:tcW w:w="1066" w:type="dxa"/>
          </w:tcPr>
          <w:p w14:paraId="55A3B75D" w14:textId="1613BA69" w:rsidR="00C904EF" w:rsidRDefault="00C904EF" w:rsidP="00C904EF">
            <w:pPr>
              <w:jc w:val="center"/>
              <w:rPr>
                <w:rFonts w:ascii="맑은 고딕" w:hAnsi="맑은 고딕"/>
                <w:sz w:val="18"/>
              </w:rPr>
            </w:pPr>
            <w:r w:rsidRPr="00BF085F">
              <w:rPr>
                <w:rFonts w:ascii="맑은 고딕" w:hAnsi="맑은 고딕"/>
                <w:sz w:val="18"/>
              </w:rPr>
              <w:t>C</w:t>
            </w:r>
            <w:r w:rsidRPr="00BF085F">
              <w:rPr>
                <w:rFonts w:ascii="맑은 고딕" w:hAnsi="맑은 고딕" w:hint="eastAsia"/>
                <w:sz w:val="18"/>
              </w:rPr>
              <w:t>onfig</w:t>
            </w:r>
          </w:p>
        </w:tc>
        <w:tc>
          <w:tcPr>
            <w:tcW w:w="6946" w:type="dxa"/>
          </w:tcPr>
          <w:p w14:paraId="04BE5ACF" w14:textId="5A7FDCDC" w:rsidR="00C904EF" w:rsidRDefault="00C904EF" w:rsidP="00C13F90">
            <w:pPr>
              <w:rPr>
                <w:rFonts w:ascii="맑은 고딕" w:hAnsi="맑은 고딕"/>
                <w:sz w:val="18"/>
              </w:rPr>
            </w:pPr>
            <w:r w:rsidRPr="00BF085F">
              <w:rPr>
                <w:rFonts w:ascii="맑은 고딕" w:hAnsi="맑은 고딕"/>
                <w:sz w:val="18"/>
              </w:rPr>
              <w:t xml:space="preserve">Spring Batch </w:t>
            </w:r>
            <w:r w:rsidRPr="00BF085F">
              <w:rPr>
                <w:rFonts w:ascii="맑은 고딕" w:hAnsi="맑은 고딕" w:hint="eastAsia"/>
                <w:sz w:val="18"/>
              </w:rPr>
              <w:t xml:space="preserve">구성을 위한 환경 구성을 포함하며 배치 구성 관리자만 해당 설정에 관여하므로 일반 배치 </w:t>
            </w:r>
            <w:r w:rsidRPr="00A832E3">
              <w:rPr>
                <w:rFonts w:ascii="맑은 고딕" w:hAnsi="맑은 고딕" w:hint="eastAsia"/>
                <w:b/>
                <w:color w:val="FF0000"/>
                <w:sz w:val="18"/>
              </w:rPr>
              <w:t>개발자는 해당 설정을 변경해서는 안된다.</w:t>
            </w:r>
          </w:p>
        </w:tc>
      </w:tr>
      <w:tr w:rsidR="00C904EF" w14:paraId="6DE68CDC" w14:textId="77777777" w:rsidTr="00C904EF">
        <w:trPr>
          <w:trHeight w:val="322"/>
        </w:trPr>
        <w:tc>
          <w:tcPr>
            <w:tcW w:w="1100" w:type="dxa"/>
            <w:vMerge/>
          </w:tcPr>
          <w:p w14:paraId="69A87D06" w14:textId="77777777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669" w:type="dxa"/>
            <w:vMerge/>
          </w:tcPr>
          <w:p w14:paraId="5C50874F" w14:textId="77777777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1066" w:type="dxa"/>
          </w:tcPr>
          <w:p w14:paraId="6D5CC37A" w14:textId="0DE30286" w:rsidR="00C904EF" w:rsidRDefault="00C904EF" w:rsidP="00C904EF">
            <w:pPr>
              <w:jc w:val="center"/>
              <w:rPr>
                <w:rFonts w:ascii="맑은 고딕" w:hAnsi="맑은 고딕"/>
                <w:sz w:val="18"/>
              </w:rPr>
            </w:pPr>
            <w:r w:rsidRPr="00BF085F">
              <w:rPr>
                <w:rFonts w:ascii="맑은 고딕" w:hAnsi="맑은 고딕"/>
                <w:sz w:val="18"/>
              </w:rPr>
              <w:t>D</w:t>
            </w:r>
            <w:r w:rsidRPr="00BF085F">
              <w:rPr>
                <w:rFonts w:ascii="맑은 고딕" w:hAnsi="맑은 고딕" w:hint="eastAsia"/>
                <w:sz w:val="18"/>
              </w:rPr>
              <w:t>ata</w:t>
            </w:r>
          </w:p>
        </w:tc>
        <w:tc>
          <w:tcPr>
            <w:tcW w:w="6946" w:type="dxa"/>
          </w:tcPr>
          <w:p w14:paraId="1AC40AFF" w14:textId="7648BD29" w:rsidR="00C904EF" w:rsidRDefault="00C904EF" w:rsidP="00C13F90">
            <w:pPr>
              <w:rPr>
                <w:rFonts w:ascii="맑은 고딕" w:hAnsi="맑은 고딕"/>
                <w:sz w:val="18"/>
              </w:rPr>
            </w:pPr>
            <w:r w:rsidRPr="00BF085F">
              <w:rPr>
                <w:rFonts w:ascii="맑은 고딕" w:hAnsi="맑은 고딕" w:hint="eastAsia"/>
                <w:sz w:val="18"/>
              </w:rPr>
              <w:t xml:space="preserve">프레임워크에서 제공되는 배치 샘플의 </w:t>
            </w:r>
            <w:r w:rsidRPr="00BF085F">
              <w:rPr>
                <w:rFonts w:ascii="맑은 고딕" w:hAnsi="맑은 고딕"/>
                <w:sz w:val="18"/>
              </w:rPr>
              <w:t xml:space="preserve">Input , output </w:t>
            </w:r>
            <w:r w:rsidRPr="00BF085F">
              <w:rPr>
                <w:rFonts w:ascii="맑은 고딕" w:hAnsi="맑은 고딕" w:hint="eastAsia"/>
                <w:sz w:val="18"/>
              </w:rPr>
              <w:t>폴더</w:t>
            </w:r>
          </w:p>
        </w:tc>
      </w:tr>
      <w:tr w:rsidR="00C904EF" w14:paraId="1206C233" w14:textId="77777777" w:rsidTr="00C904EF">
        <w:trPr>
          <w:trHeight w:val="322"/>
        </w:trPr>
        <w:tc>
          <w:tcPr>
            <w:tcW w:w="1100" w:type="dxa"/>
            <w:vMerge/>
          </w:tcPr>
          <w:p w14:paraId="6B0BCDAA" w14:textId="77777777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669" w:type="dxa"/>
            <w:vMerge/>
          </w:tcPr>
          <w:p w14:paraId="684447AA" w14:textId="77777777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1066" w:type="dxa"/>
          </w:tcPr>
          <w:p w14:paraId="40B6C4EA" w14:textId="58E480E1" w:rsidR="00C904EF" w:rsidRDefault="00C904EF" w:rsidP="00C904EF">
            <w:pPr>
              <w:jc w:val="center"/>
              <w:rPr>
                <w:rFonts w:ascii="맑은 고딕" w:hAnsi="맑은 고딕"/>
                <w:sz w:val="18"/>
              </w:rPr>
            </w:pPr>
            <w:r w:rsidRPr="00BF085F">
              <w:rPr>
                <w:rFonts w:ascii="맑은 고딕" w:hAnsi="맑은 고딕"/>
                <w:sz w:val="18"/>
              </w:rPr>
              <w:t>J</w:t>
            </w:r>
            <w:r w:rsidRPr="00BF085F">
              <w:rPr>
                <w:rFonts w:ascii="맑은 고딕" w:hAnsi="맑은 고딕" w:hint="eastAsia"/>
                <w:sz w:val="18"/>
              </w:rPr>
              <w:t>ob</w:t>
            </w:r>
          </w:p>
        </w:tc>
        <w:tc>
          <w:tcPr>
            <w:tcW w:w="6946" w:type="dxa"/>
          </w:tcPr>
          <w:p w14:paraId="5F8DB48B" w14:textId="77777777" w:rsidR="00C904EF" w:rsidRPr="00BF085F" w:rsidRDefault="00C904EF" w:rsidP="00C13F90">
            <w:pPr>
              <w:rPr>
                <w:rFonts w:ascii="맑은 고딕" w:hAnsi="맑은 고딕"/>
                <w:sz w:val="18"/>
              </w:rPr>
            </w:pPr>
            <w:r w:rsidRPr="00BF085F">
              <w:rPr>
                <w:rFonts w:ascii="맑은 고딕" w:hAnsi="맑은 고딕" w:hint="eastAsia"/>
                <w:sz w:val="18"/>
              </w:rPr>
              <w:t xml:space="preserve">각 배치 </w:t>
            </w:r>
            <w:r w:rsidRPr="00BF085F">
              <w:rPr>
                <w:rFonts w:ascii="맑은 고딕" w:hAnsi="맑은 고딕"/>
                <w:sz w:val="18"/>
              </w:rPr>
              <w:t xml:space="preserve">Job </w:t>
            </w:r>
            <w:r w:rsidRPr="00BF085F">
              <w:rPr>
                <w:rFonts w:ascii="맑은 고딕" w:hAnsi="맑은 고딕" w:hint="eastAsia"/>
                <w:sz w:val="18"/>
              </w:rPr>
              <w:t xml:space="preserve">개발시에 </w:t>
            </w:r>
            <w:r w:rsidRPr="00BF085F">
              <w:rPr>
                <w:rFonts w:ascii="맑은 고딕" w:hAnsi="맑은 고딕"/>
                <w:sz w:val="18"/>
              </w:rPr>
              <w:t xml:space="preserve">Spring </w:t>
            </w:r>
            <w:r w:rsidRPr="00BF085F">
              <w:rPr>
                <w:rFonts w:ascii="맑은 고딕" w:hAnsi="맑은 고딕" w:hint="eastAsia"/>
                <w:sz w:val="18"/>
              </w:rPr>
              <w:t xml:space="preserve">기반의 </w:t>
            </w:r>
            <w:r w:rsidRPr="00BF085F">
              <w:rPr>
                <w:rFonts w:ascii="맑은 고딕" w:hAnsi="맑은 고딕"/>
                <w:sz w:val="18"/>
              </w:rPr>
              <w:t>Job</w:t>
            </w:r>
            <w:r w:rsidRPr="00BF085F">
              <w:rPr>
                <w:rFonts w:ascii="맑은 고딕" w:hAnsi="맑은 고딕" w:hint="eastAsia"/>
                <w:sz w:val="18"/>
              </w:rPr>
              <w:t xml:space="preserve">을 정의하는 폴더로 프로젝트의 표준에 맞는 패키지 구성으로 </w:t>
            </w:r>
            <w:r w:rsidRPr="00BF085F">
              <w:rPr>
                <w:rFonts w:ascii="맑은 고딕" w:hAnsi="맑은 고딕"/>
                <w:sz w:val="18"/>
              </w:rPr>
              <w:t xml:space="preserve">해당 </w:t>
            </w:r>
            <w:r w:rsidRPr="00BF085F">
              <w:rPr>
                <w:rFonts w:ascii="맑은 고딕" w:hAnsi="맑은 고딕" w:hint="eastAsia"/>
                <w:sz w:val="18"/>
              </w:rPr>
              <w:t>xml 파일을 작성한다.</w:t>
            </w:r>
          </w:p>
          <w:p w14:paraId="3EAD1B8D" w14:textId="5A5432DA" w:rsidR="00C904EF" w:rsidRPr="00A832E3" w:rsidRDefault="00C904EF" w:rsidP="00C13F90">
            <w:pPr>
              <w:rPr>
                <w:rFonts w:ascii="맑은 고딕" w:hAnsi="맑은 고딕"/>
                <w:b/>
                <w:sz w:val="18"/>
              </w:rPr>
            </w:pPr>
            <w:r w:rsidRPr="00A832E3">
              <w:rPr>
                <w:rFonts w:ascii="맑은 고딕" w:hAnsi="맑은 고딕"/>
                <w:b/>
                <w:color w:val="FF0000"/>
                <w:sz w:val="18"/>
              </w:rPr>
              <w:t xml:space="preserve">Abstract/InswaveJobBase.xml </w:t>
            </w:r>
            <w:r w:rsidRPr="00A832E3">
              <w:rPr>
                <w:rFonts w:ascii="맑은 고딕" w:hAnsi="맑은 고딕" w:hint="eastAsia"/>
                <w:b/>
                <w:color w:val="FF0000"/>
                <w:sz w:val="18"/>
              </w:rPr>
              <w:t xml:space="preserve">을 반드시 </w:t>
            </w:r>
            <w:r w:rsidRPr="00A832E3">
              <w:rPr>
                <w:rFonts w:ascii="맑은 고딕" w:hAnsi="맑은 고딕"/>
                <w:b/>
                <w:color w:val="FF0000"/>
                <w:sz w:val="18"/>
              </w:rPr>
              <w:t xml:space="preserve">import </w:t>
            </w:r>
            <w:r w:rsidRPr="00A832E3">
              <w:rPr>
                <w:rFonts w:ascii="맑은 고딕" w:hAnsi="맑은 고딕" w:hint="eastAsia"/>
                <w:b/>
                <w:color w:val="FF0000"/>
                <w:sz w:val="18"/>
              </w:rPr>
              <w:t>해야 한다.</w:t>
            </w:r>
          </w:p>
        </w:tc>
      </w:tr>
      <w:tr w:rsidR="00C904EF" w14:paraId="6F0EC89F" w14:textId="77777777" w:rsidTr="00C904EF">
        <w:trPr>
          <w:trHeight w:val="322"/>
        </w:trPr>
        <w:tc>
          <w:tcPr>
            <w:tcW w:w="1100" w:type="dxa"/>
            <w:vMerge/>
          </w:tcPr>
          <w:p w14:paraId="10C97C96" w14:textId="77777777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669" w:type="dxa"/>
            <w:vMerge/>
          </w:tcPr>
          <w:p w14:paraId="1D5312F9" w14:textId="77777777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1066" w:type="dxa"/>
          </w:tcPr>
          <w:p w14:paraId="2854C711" w14:textId="51312C67" w:rsidR="00C904EF" w:rsidRDefault="00C904EF" w:rsidP="00C904EF">
            <w:pPr>
              <w:jc w:val="center"/>
              <w:rPr>
                <w:rFonts w:ascii="맑은 고딕" w:hAnsi="맑은 고딕"/>
                <w:sz w:val="18"/>
              </w:rPr>
            </w:pPr>
            <w:r w:rsidRPr="00BF085F">
              <w:rPr>
                <w:rFonts w:ascii="맑은 고딕" w:hAnsi="맑은 고딕" w:hint="eastAsia"/>
                <w:sz w:val="18"/>
              </w:rPr>
              <w:t>properties</w:t>
            </w:r>
          </w:p>
        </w:tc>
        <w:tc>
          <w:tcPr>
            <w:tcW w:w="6946" w:type="dxa"/>
          </w:tcPr>
          <w:p w14:paraId="6B2FC6C9" w14:textId="77777777" w:rsidR="00C904EF" w:rsidRPr="00BF085F" w:rsidRDefault="00C904EF" w:rsidP="00C13F90">
            <w:pPr>
              <w:rPr>
                <w:rFonts w:ascii="맑은 고딕" w:hAnsi="맑은 고딕"/>
                <w:sz w:val="18"/>
              </w:rPr>
            </w:pPr>
            <w:r w:rsidRPr="00BF085F">
              <w:rPr>
                <w:rFonts w:ascii="맑은 고딕" w:hAnsi="맑은 고딕" w:hint="eastAsia"/>
                <w:sz w:val="18"/>
              </w:rPr>
              <w:t xml:space="preserve">각 </w:t>
            </w:r>
            <w:r w:rsidRPr="00BF085F">
              <w:rPr>
                <w:rFonts w:ascii="맑은 고딕" w:hAnsi="맑은 고딕"/>
                <w:sz w:val="18"/>
              </w:rPr>
              <w:t xml:space="preserve">Job </w:t>
            </w:r>
            <w:r w:rsidRPr="00BF085F">
              <w:rPr>
                <w:rFonts w:ascii="맑은 고딕" w:hAnsi="맑은 고딕" w:hint="eastAsia"/>
                <w:sz w:val="18"/>
              </w:rPr>
              <w:t xml:space="preserve">의 정의에서 필요한 환경 변수를 정의하는 </w:t>
            </w:r>
            <w:r w:rsidRPr="00BF085F">
              <w:rPr>
                <w:rFonts w:ascii="맑은 고딕" w:hAnsi="맑은 고딕"/>
                <w:sz w:val="18"/>
              </w:rPr>
              <w:t xml:space="preserve">Properties </w:t>
            </w:r>
            <w:r w:rsidRPr="00BF085F">
              <w:rPr>
                <w:rFonts w:ascii="맑은 고딕" w:hAnsi="맑은 고딕" w:hint="eastAsia"/>
                <w:sz w:val="18"/>
              </w:rPr>
              <w:t>파일이 위치한다.</w:t>
            </w:r>
          </w:p>
          <w:p w14:paraId="576594EA" w14:textId="22E9F4F2" w:rsidR="00C904EF" w:rsidRPr="00434B12" w:rsidRDefault="00C904EF" w:rsidP="00C13F90">
            <w:pPr>
              <w:rPr>
                <w:rFonts w:ascii="맑은 고딕" w:hAnsi="맑은 고딕"/>
                <w:sz w:val="18"/>
              </w:rPr>
            </w:pPr>
            <w:r w:rsidRPr="00BF085F">
              <w:rPr>
                <w:rFonts w:ascii="맑은 고딕" w:hAnsi="맑은 고딕" w:hint="eastAsia"/>
                <w:sz w:val="18"/>
              </w:rPr>
              <w:t xml:space="preserve">기본 파일인 </w:t>
            </w:r>
            <w:r w:rsidRPr="00BF085F">
              <w:rPr>
                <w:rFonts w:ascii="맑은 고딕" w:hAnsi="맑은 고딕"/>
                <w:sz w:val="18"/>
              </w:rPr>
              <w:t xml:space="preserve">‘globals.properties’ </w:t>
            </w:r>
            <w:r w:rsidRPr="00BF085F">
              <w:rPr>
                <w:rFonts w:ascii="맑은 고딕" w:hAnsi="맑은 고딕" w:hint="eastAsia"/>
                <w:sz w:val="18"/>
              </w:rPr>
              <w:t>이외의 파일을 사용해야 하는 경우 배치 구성 관리자에게 요청하여 사용한다.</w:t>
            </w:r>
          </w:p>
        </w:tc>
      </w:tr>
      <w:tr w:rsidR="00C904EF" w14:paraId="0D695CBF" w14:textId="77777777" w:rsidTr="00C904EF">
        <w:trPr>
          <w:trHeight w:val="322"/>
        </w:trPr>
        <w:tc>
          <w:tcPr>
            <w:tcW w:w="1100" w:type="dxa"/>
            <w:vMerge/>
          </w:tcPr>
          <w:p w14:paraId="7DB24B56" w14:textId="77777777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669" w:type="dxa"/>
            <w:vMerge/>
          </w:tcPr>
          <w:p w14:paraId="3437AF03" w14:textId="77777777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1066" w:type="dxa"/>
          </w:tcPr>
          <w:p w14:paraId="0B9F2A91" w14:textId="66813E23" w:rsidR="00C904EF" w:rsidRDefault="00C904EF" w:rsidP="00C904EF">
            <w:pPr>
              <w:jc w:val="center"/>
              <w:rPr>
                <w:rFonts w:ascii="맑은 고딕" w:hAnsi="맑은 고딕"/>
                <w:sz w:val="18"/>
              </w:rPr>
            </w:pPr>
            <w:r w:rsidRPr="00BF085F">
              <w:rPr>
                <w:rFonts w:ascii="맑은 고딕" w:hAnsi="맑은 고딕" w:hint="eastAsia"/>
                <w:sz w:val="18"/>
              </w:rPr>
              <w:t>sh</w:t>
            </w:r>
          </w:p>
        </w:tc>
        <w:tc>
          <w:tcPr>
            <w:tcW w:w="6946" w:type="dxa"/>
          </w:tcPr>
          <w:p w14:paraId="0466BF5C" w14:textId="77777777" w:rsidR="00C904EF" w:rsidRPr="00BF085F" w:rsidRDefault="00C904EF" w:rsidP="00C13F90">
            <w:pPr>
              <w:rPr>
                <w:rFonts w:ascii="맑은 고딕" w:hAnsi="맑은 고딕"/>
                <w:sz w:val="18"/>
              </w:rPr>
            </w:pPr>
            <w:r w:rsidRPr="00BF085F">
              <w:rPr>
                <w:rFonts w:ascii="맑은 고딕" w:hAnsi="맑은 고딕" w:hint="eastAsia"/>
                <w:sz w:val="18"/>
              </w:rPr>
              <w:t xml:space="preserve">배치 구동을 위한 </w:t>
            </w:r>
            <w:r w:rsidRPr="00BF085F">
              <w:rPr>
                <w:rFonts w:ascii="맑은 고딕" w:hAnsi="맑은 고딕"/>
                <w:sz w:val="18"/>
              </w:rPr>
              <w:t xml:space="preserve">shell </w:t>
            </w:r>
            <w:r w:rsidRPr="00BF085F">
              <w:rPr>
                <w:rFonts w:ascii="맑은 고딕" w:hAnsi="맑은 고딕" w:hint="eastAsia"/>
                <w:sz w:val="18"/>
              </w:rPr>
              <w:t xml:space="preserve">파일이 존재하며 </w:t>
            </w:r>
            <w:r w:rsidRPr="00BF085F">
              <w:rPr>
                <w:rFonts w:ascii="맑은 고딕" w:hAnsi="맑은 고딕"/>
                <w:sz w:val="18"/>
              </w:rPr>
              <w:t>각</w:t>
            </w:r>
            <w:r w:rsidRPr="00BF085F">
              <w:rPr>
                <w:rFonts w:ascii="맑은 고딕" w:hAnsi="맑은 고딕" w:hint="eastAsia"/>
                <w:sz w:val="18"/>
              </w:rPr>
              <w:t xml:space="preserve"> 업무 </w:t>
            </w:r>
            <w:r w:rsidRPr="00BF085F">
              <w:rPr>
                <w:rFonts w:ascii="맑은 고딕" w:hAnsi="맑은 고딕"/>
                <w:sz w:val="18"/>
              </w:rPr>
              <w:t>Shell</w:t>
            </w:r>
            <w:r w:rsidRPr="00BF085F">
              <w:rPr>
                <w:rFonts w:ascii="맑은 고딕" w:hAnsi="맑은 고딕" w:hint="eastAsia"/>
                <w:sz w:val="18"/>
              </w:rPr>
              <w:t xml:space="preserve">은 환경 변수만을 정의하며 프레임워크에서 제공하는 다음 </w:t>
            </w:r>
            <w:r w:rsidRPr="00BF085F">
              <w:rPr>
                <w:rFonts w:ascii="맑은 고딕" w:hAnsi="맑은 고딕"/>
                <w:sz w:val="18"/>
              </w:rPr>
              <w:t xml:space="preserve">Shell </w:t>
            </w:r>
            <w:r w:rsidRPr="00BF085F">
              <w:rPr>
                <w:rFonts w:ascii="맑은 고딕" w:hAnsi="맑은 고딕" w:hint="eastAsia"/>
                <w:sz w:val="18"/>
              </w:rPr>
              <w:t>을 호출하는 구조로 동작된다.</w:t>
            </w:r>
          </w:p>
          <w:p w14:paraId="74C7DEEC" w14:textId="77777777" w:rsidR="00C904EF" w:rsidRPr="00BF085F" w:rsidRDefault="00C904EF" w:rsidP="00213A2D">
            <w:pPr>
              <w:widowControl w:val="0"/>
              <w:numPr>
                <w:ilvl w:val="0"/>
                <w:numId w:val="33"/>
              </w:numPr>
              <w:wordWrap w:val="0"/>
              <w:overflowPunct/>
              <w:adjustRightInd/>
              <w:textAlignment w:val="auto"/>
              <w:rPr>
                <w:rFonts w:ascii="맑은 고딕" w:hAnsi="맑은 고딕"/>
                <w:sz w:val="18"/>
              </w:rPr>
            </w:pPr>
            <w:r w:rsidRPr="00BF085F">
              <w:rPr>
                <w:rFonts w:ascii="맑은 고딕" w:hAnsi="맑은 고딕" w:hint="eastAsia"/>
                <w:sz w:val="18"/>
              </w:rPr>
              <w:t xml:space="preserve">프레임워크 </w:t>
            </w:r>
            <w:r w:rsidRPr="00BF085F">
              <w:rPr>
                <w:rFonts w:ascii="맑은 고딕" w:hAnsi="맑은 고딕"/>
                <w:sz w:val="18"/>
              </w:rPr>
              <w:t>Shell : inc/inswaveInvokeBatch.sh</w:t>
            </w:r>
          </w:p>
          <w:p w14:paraId="7430C102" w14:textId="32BFEDE9" w:rsidR="00C904EF" w:rsidRPr="00A832E3" w:rsidRDefault="00C904EF" w:rsidP="00C13F90">
            <w:pPr>
              <w:rPr>
                <w:rFonts w:ascii="맑은 고딕" w:hAnsi="맑은 고딕"/>
                <w:b/>
                <w:sz w:val="18"/>
              </w:rPr>
            </w:pPr>
            <w:r w:rsidRPr="00A832E3">
              <w:rPr>
                <w:rFonts w:ascii="맑은 고딕" w:hAnsi="맑은 고딕" w:hint="eastAsia"/>
                <w:b/>
                <w:sz w:val="18"/>
              </w:rPr>
              <w:t>Shell 의 디렉토리 및 이름은 프로젝트에서 정의한 표준을 따른다.</w:t>
            </w:r>
          </w:p>
        </w:tc>
      </w:tr>
      <w:tr w:rsidR="00C904EF" w14:paraId="351CDA83" w14:textId="77777777" w:rsidTr="00C904EF">
        <w:trPr>
          <w:trHeight w:val="322"/>
        </w:trPr>
        <w:tc>
          <w:tcPr>
            <w:tcW w:w="1100" w:type="dxa"/>
            <w:vMerge/>
          </w:tcPr>
          <w:p w14:paraId="148559A6" w14:textId="77777777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1735" w:type="dxa"/>
            <w:gridSpan w:val="2"/>
          </w:tcPr>
          <w:p w14:paraId="5ACCE183" w14:textId="2983EDBE" w:rsidR="00C904EF" w:rsidRDefault="00C904EF" w:rsidP="00C904EF">
            <w:pPr>
              <w:jc w:val="center"/>
              <w:rPr>
                <w:rFonts w:ascii="맑은 고딕" w:hAnsi="맑은 고딕"/>
                <w:sz w:val="18"/>
              </w:rPr>
            </w:pPr>
            <w:r w:rsidRPr="00E83AE9">
              <w:rPr>
                <w:rFonts w:ascii="맑은 고딕" w:hAnsi="맑은 고딕" w:hint="eastAsia"/>
                <w:sz w:val="18"/>
              </w:rPr>
              <w:t>message</w:t>
            </w:r>
          </w:p>
        </w:tc>
        <w:tc>
          <w:tcPr>
            <w:tcW w:w="6946" w:type="dxa"/>
          </w:tcPr>
          <w:p w14:paraId="00F43EE0" w14:textId="4D332E40" w:rsidR="00C904EF" w:rsidRDefault="00C904EF" w:rsidP="00C13F90">
            <w:pPr>
              <w:rPr>
                <w:rFonts w:ascii="맑은 고딕" w:hAnsi="맑은 고딕"/>
                <w:sz w:val="18"/>
              </w:rPr>
            </w:pPr>
            <w:r w:rsidRPr="00E378A6">
              <w:rPr>
                <w:rFonts w:ascii="맑은 고딕" w:hAnsi="맑은 고딕" w:hint="eastAsia"/>
                <w:sz w:val="18"/>
              </w:rPr>
              <w:t>Exception 발생 시 메시지 정의 프로퍼티</w:t>
            </w:r>
          </w:p>
        </w:tc>
      </w:tr>
      <w:tr w:rsidR="00C904EF" w14:paraId="533BF2F9" w14:textId="77777777" w:rsidTr="00C904EF">
        <w:trPr>
          <w:trHeight w:val="322"/>
        </w:trPr>
        <w:tc>
          <w:tcPr>
            <w:tcW w:w="1100" w:type="dxa"/>
            <w:vMerge/>
          </w:tcPr>
          <w:p w14:paraId="2EF7A3D7" w14:textId="77777777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1735" w:type="dxa"/>
            <w:gridSpan w:val="2"/>
          </w:tcPr>
          <w:p w14:paraId="6D5542AF" w14:textId="45444FD7" w:rsidR="00C904EF" w:rsidRDefault="00C904EF" w:rsidP="00C904EF">
            <w:pPr>
              <w:jc w:val="center"/>
              <w:rPr>
                <w:rFonts w:ascii="맑은 고딕" w:hAnsi="맑은 고딕"/>
                <w:sz w:val="18"/>
              </w:rPr>
            </w:pPr>
            <w:r w:rsidRPr="00E83AE9">
              <w:rPr>
                <w:rFonts w:ascii="맑은 고딕" w:hAnsi="맑은 고딕" w:hint="eastAsia"/>
                <w:sz w:val="18"/>
              </w:rPr>
              <w:t>properties</w:t>
            </w:r>
          </w:p>
        </w:tc>
        <w:tc>
          <w:tcPr>
            <w:tcW w:w="6946" w:type="dxa"/>
          </w:tcPr>
          <w:p w14:paraId="7AEC3862" w14:textId="3F8234F3" w:rsidR="00C904EF" w:rsidRDefault="00C904EF" w:rsidP="00C13F90">
            <w:pPr>
              <w:rPr>
                <w:rFonts w:ascii="맑은 고딕" w:hAnsi="맑은 고딕"/>
                <w:sz w:val="18"/>
              </w:rPr>
            </w:pPr>
            <w:r w:rsidRPr="00E378A6">
              <w:rPr>
                <w:rFonts w:ascii="맑은 고딕" w:hAnsi="맑은 고딕" w:hint="eastAsia"/>
                <w:sz w:val="18"/>
              </w:rPr>
              <w:t xml:space="preserve">프레임워크에서 필요한 </w:t>
            </w:r>
            <w:r w:rsidRPr="00E378A6">
              <w:rPr>
                <w:rFonts w:ascii="맑은 고딕" w:hAnsi="맑은 고딕"/>
                <w:sz w:val="18"/>
              </w:rPr>
              <w:t xml:space="preserve">Properties </w:t>
            </w:r>
            <w:r w:rsidRPr="00E378A6">
              <w:rPr>
                <w:rFonts w:ascii="맑은 고딕" w:hAnsi="맑은 고딕" w:hint="eastAsia"/>
                <w:sz w:val="18"/>
              </w:rPr>
              <w:t>의 설정을 포함한다.</w:t>
            </w:r>
          </w:p>
        </w:tc>
      </w:tr>
      <w:tr w:rsidR="00C904EF" w14:paraId="3CDCFF80" w14:textId="77777777" w:rsidTr="00C904EF">
        <w:trPr>
          <w:trHeight w:val="322"/>
        </w:trPr>
        <w:tc>
          <w:tcPr>
            <w:tcW w:w="1100" w:type="dxa"/>
            <w:vMerge/>
          </w:tcPr>
          <w:p w14:paraId="3DE51F89" w14:textId="77777777" w:rsidR="00C904EF" w:rsidRDefault="00C904EF" w:rsidP="00C13F90">
            <w:pPr>
              <w:rPr>
                <w:rFonts w:ascii="맑은 고딕" w:hAnsi="맑은 고딕"/>
                <w:sz w:val="18"/>
              </w:rPr>
            </w:pPr>
          </w:p>
        </w:tc>
        <w:tc>
          <w:tcPr>
            <w:tcW w:w="1735" w:type="dxa"/>
            <w:gridSpan w:val="2"/>
          </w:tcPr>
          <w:p w14:paraId="19F7A5E3" w14:textId="68B7BF53" w:rsidR="00C904EF" w:rsidRDefault="00C904EF" w:rsidP="00C904EF">
            <w:pPr>
              <w:jc w:val="center"/>
              <w:rPr>
                <w:rFonts w:ascii="맑은 고딕" w:hAnsi="맑은 고딕"/>
                <w:sz w:val="18"/>
              </w:rPr>
            </w:pPr>
            <w:r w:rsidRPr="00E83AE9">
              <w:rPr>
                <w:rFonts w:ascii="맑은 고딕" w:hAnsi="맑은 고딕" w:hint="eastAsia"/>
                <w:sz w:val="18"/>
              </w:rPr>
              <w:t>sqlmap</w:t>
            </w:r>
          </w:p>
        </w:tc>
        <w:tc>
          <w:tcPr>
            <w:tcW w:w="6946" w:type="dxa"/>
          </w:tcPr>
          <w:p w14:paraId="0136371B" w14:textId="69D56DB6" w:rsidR="00C904EF" w:rsidRPr="00E378A6" w:rsidRDefault="00C904EF" w:rsidP="00C13F90">
            <w:pPr>
              <w:rPr>
                <w:rFonts w:ascii="맑은 고딕" w:hAnsi="맑은 고딕"/>
                <w:sz w:val="18"/>
              </w:rPr>
            </w:pPr>
            <w:r w:rsidRPr="00E378A6">
              <w:rPr>
                <w:rFonts w:ascii="맑은 고딕" w:hAnsi="맑은 고딕" w:hint="eastAsia"/>
                <w:sz w:val="18"/>
              </w:rPr>
              <w:t xml:space="preserve">MyBatis </w:t>
            </w:r>
            <w:r w:rsidR="00A832E3">
              <w:rPr>
                <w:rFonts w:ascii="맑은 고딕" w:hAnsi="맑은 고딕" w:hint="eastAsia"/>
                <w:sz w:val="18"/>
              </w:rPr>
              <w:t>Mapper</w:t>
            </w:r>
            <w:r w:rsidRPr="00E378A6">
              <w:rPr>
                <w:rFonts w:ascii="맑은 고딕" w:hAnsi="맑은 고딕" w:hint="eastAsia"/>
                <w:sz w:val="18"/>
              </w:rPr>
              <w:t xml:space="preserve">파일로 업무 </w:t>
            </w:r>
            <w:r w:rsidRPr="00E378A6">
              <w:rPr>
                <w:rFonts w:ascii="맑은 고딕" w:hAnsi="맑은 고딕"/>
                <w:sz w:val="18"/>
              </w:rPr>
              <w:t xml:space="preserve">SQL </w:t>
            </w:r>
            <w:r w:rsidRPr="00E378A6">
              <w:rPr>
                <w:rFonts w:ascii="맑은 고딕" w:hAnsi="맑은 고딕" w:hint="eastAsia"/>
                <w:sz w:val="18"/>
              </w:rPr>
              <w:t>을 작성한다.</w:t>
            </w:r>
          </w:p>
          <w:p w14:paraId="4CA3A425" w14:textId="17ECBEB5" w:rsidR="00C904EF" w:rsidRDefault="00C904EF" w:rsidP="00C13F90">
            <w:pPr>
              <w:rPr>
                <w:rFonts w:ascii="맑은 고딕" w:hAnsi="맑은 고딕"/>
                <w:sz w:val="18"/>
              </w:rPr>
            </w:pPr>
            <w:r w:rsidRPr="00E378A6">
              <w:rPr>
                <w:rFonts w:ascii="맑은 고딕" w:hAnsi="맑은 고딕" w:hint="eastAsia"/>
                <w:sz w:val="18"/>
              </w:rPr>
              <w:t>폴더는 자바 소스 패키지 구조와 동일하게 구성</w:t>
            </w:r>
          </w:p>
        </w:tc>
      </w:tr>
    </w:tbl>
    <w:p w14:paraId="68731A16" w14:textId="77777777" w:rsidR="00B90FB5" w:rsidRDefault="00B90FB5" w:rsidP="00F856DC">
      <w:pPr>
        <w:rPr>
          <w:lang w:val="en-GB"/>
        </w:rPr>
      </w:pPr>
    </w:p>
    <w:p w14:paraId="4DEBDD5F" w14:textId="77777777" w:rsidR="00E32227" w:rsidRPr="00DC3607" w:rsidRDefault="00E32227" w:rsidP="00213A2D">
      <w:pPr>
        <w:widowControl w:val="0"/>
        <w:numPr>
          <w:ilvl w:val="0"/>
          <w:numId w:val="31"/>
        </w:numPr>
        <w:wordWrap w:val="0"/>
        <w:overflowPunct/>
        <w:adjustRightInd/>
        <w:textAlignment w:val="auto"/>
      </w:pPr>
      <w:r w:rsidRPr="00E32227">
        <w:rPr>
          <w:rFonts w:ascii="맑은 고딕" w:hAnsi="맑은 고딕" w:hint="eastAsia"/>
        </w:rPr>
        <w:t xml:space="preserve">위에 구성된 </w:t>
      </w:r>
      <w:r w:rsidRPr="00E32227">
        <w:rPr>
          <w:rFonts w:ascii="맑은 고딕" w:hAnsi="맑은 고딕"/>
        </w:rPr>
        <w:t xml:space="preserve">java </w:t>
      </w:r>
      <w:r w:rsidRPr="00E32227">
        <w:rPr>
          <w:rFonts w:ascii="맑은 고딕" w:hAnsi="맑은 고딕" w:hint="eastAsia"/>
        </w:rPr>
        <w:t xml:space="preserve">와 </w:t>
      </w:r>
      <w:r w:rsidRPr="00E32227">
        <w:rPr>
          <w:rFonts w:ascii="맑은 고딕" w:hAnsi="맑은 고딕"/>
        </w:rPr>
        <w:t xml:space="preserve">resource </w:t>
      </w:r>
      <w:r w:rsidRPr="00E32227">
        <w:rPr>
          <w:rFonts w:ascii="맑은 고딕" w:hAnsi="맑은 고딕" w:hint="eastAsia"/>
        </w:rPr>
        <w:t xml:space="preserve">는 서버 실행 환경에서 모두 </w:t>
      </w:r>
      <w:r w:rsidRPr="00E32227">
        <w:rPr>
          <w:rFonts w:ascii="맑은 고딕" w:hAnsi="맑은 고딕"/>
        </w:rPr>
        <w:t xml:space="preserve">ClassPath </w:t>
      </w:r>
      <w:r w:rsidRPr="00E32227">
        <w:rPr>
          <w:rFonts w:ascii="맑은 고딕" w:hAnsi="맑은 고딕" w:hint="eastAsia"/>
        </w:rPr>
        <w:t>에 포함되어 동작되어 진다.</w:t>
      </w:r>
    </w:p>
    <w:p w14:paraId="4A641838" w14:textId="77777777" w:rsidR="00B90FB5" w:rsidRPr="00E32227" w:rsidRDefault="00B90FB5" w:rsidP="00F856DC"/>
    <w:p w14:paraId="7D01FF9F" w14:textId="77777777" w:rsidR="00B90FB5" w:rsidRDefault="00B90FB5" w:rsidP="00F856DC">
      <w:pPr>
        <w:rPr>
          <w:lang w:val="en-GB"/>
        </w:rPr>
      </w:pPr>
    </w:p>
    <w:p w14:paraId="50B86A73" w14:textId="3C103E00" w:rsidR="00B90FB5" w:rsidRDefault="003B143D" w:rsidP="003B143D">
      <w:pPr>
        <w:pStyle w:val="1"/>
        <w:jc w:val="left"/>
      </w:pPr>
      <w:bookmarkStart w:id="9" w:name="_Toc91687524"/>
      <w:r>
        <w:rPr>
          <w:rFonts w:hint="eastAsia"/>
        </w:rPr>
        <w:t>배치 개발</w:t>
      </w:r>
      <w:bookmarkEnd w:id="9"/>
    </w:p>
    <w:p w14:paraId="54096559" w14:textId="77777777" w:rsidR="0091150C" w:rsidRPr="0091150C" w:rsidRDefault="0091150C" w:rsidP="0091150C">
      <w:pPr>
        <w:rPr>
          <w:rFonts w:ascii="맑은 고딕" w:hAnsi="맑은 고딕"/>
        </w:rPr>
      </w:pPr>
      <w:r w:rsidRPr="0091150C">
        <w:rPr>
          <w:rFonts w:ascii="맑은 고딕" w:hAnsi="맑은 고딕" w:hint="eastAsia"/>
        </w:rPr>
        <w:t>배치 개발</w:t>
      </w:r>
      <w:r w:rsidRPr="0091150C">
        <w:rPr>
          <w:rFonts w:ascii="맑은 고딕" w:hAnsi="맑은 고딕"/>
        </w:rPr>
        <w:t>은</w:t>
      </w:r>
      <w:r w:rsidRPr="0091150C">
        <w:rPr>
          <w:rFonts w:ascii="맑은 고딕" w:hAnsi="맑은 고딕" w:hint="eastAsia"/>
        </w:rPr>
        <w:t xml:space="preserve"> 제공된 IDE 툴을 통해서 개발하고 개발된 리소스의 </w:t>
      </w:r>
      <w:r w:rsidRPr="0091150C">
        <w:rPr>
          <w:rFonts w:ascii="맑은 고딕" w:hAnsi="맑은 고딕"/>
        </w:rPr>
        <w:t xml:space="preserve">Commit </w:t>
      </w:r>
      <w:r w:rsidRPr="0091150C">
        <w:rPr>
          <w:rFonts w:ascii="맑은 고딕" w:hAnsi="맑은 고딕" w:hint="eastAsia"/>
        </w:rPr>
        <w:t>을 통해 구성된 개발서버로 배포가 이루어 지며 개발 서버에서 해당 배치에 대한 테스트를 수행한다.</w:t>
      </w:r>
    </w:p>
    <w:p w14:paraId="3C363393" w14:textId="77777777" w:rsidR="003B143D" w:rsidRDefault="003B143D" w:rsidP="00F856DC">
      <w:pPr>
        <w:rPr>
          <w:lang w:val="en-GB"/>
        </w:rPr>
      </w:pPr>
    </w:p>
    <w:p w14:paraId="0665707D" w14:textId="177DA5C0" w:rsidR="003B143D" w:rsidRDefault="003B143D" w:rsidP="003B143D">
      <w:pPr>
        <w:pStyle w:val="2"/>
        <w:tabs>
          <w:tab w:val="num" w:pos="1277"/>
        </w:tabs>
        <w:ind w:hanging="851"/>
        <w:jc w:val="left"/>
      </w:pPr>
      <w:bookmarkStart w:id="10" w:name="_Toc91687525"/>
      <w:r>
        <w:rPr>
          <w:rFonts w:hint="eastAsia"/>
        </w:rPr>
        <w:t>개발리소스</w:t>
      </w:r>
      <w:bookmarkEnd w:id="10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016902" w14:paraId="4DF9DF18" w14:textId="77777777" w:rsidTr="00A9521B">
        <w:trPr>
          <w:trHeight w:val="306"/>
        </w:trPr>
        <w:tc>
          <w:tcPr>
            <w:tcW w:w="1985" w:type="dxa"/>
            <w:shd w:val="clear" w:color="auto" w:fill="D9D9D9" w:themeFill="background1" w:themeFillShade="D9"/>
          </w:tcPr>
          <w:p w14:paraId="021105DC" w14:textId="45489B1F" w:rsidR="00016902" w:rsidRDefault="00016902" w:rsidP="00C13F9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개발 리소스</w:t>
            </w:r>
          </w:p>
        </w:tc>
        <w:tc>
          <w:tcPr>
            <w:tcW w:w="7796" w:type="dxa"/>
            <w:shd w:val="clear" w:color="auto" w:fill="D9D9D9" w:themeFill="background1" w:themeFillShade="D9"/>
          </w:tcPr>
          <w:p w14:paraId="621A8696" w14:textId="7BD9979C" w:rsidR="00016902" w:rsidRDefault="00016902" w:rsidP="00C13F90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330A2E" w14:paraId="04626993" w14:textId="77777777" w:rsidTr="00C13F90">
        <w:trPr>
          <w:trHeight w:val="306"/>
        </w:trPr>
        <w:tc>
          <w:tcPr>
            <w:tcW w:w="1985" w:type="dxa"/>
            <w:vAlign w:val="center"/>
          </w:tcPr>
          <w:p w14:paraId="05F06D78" w14:textId="461DCEF1" w:rsidR="00330A2E" w:rsidRDefault="00330A2E" w:rsidP="00330A2E">
            <w:pPr>
              <w:jc w:val="center"/>
              <w:rPr>
                <w:rFonts w:ascii="맑은 고딕" w:hAnsi="맑은 고딕"/>
                <w:sz w:val="18"/>
              </w:rPr>
            </w:pPr>
            <w:r w:rsidRPr="00016902">
              <w:rPr>
                <w:rFonts w:ascii="맑은 고딕" w:hAnsi="맑은 고딕" w:hint="eastAsia"/>
                <w:sz w:val="18"/>
              </w:rPr>
              <w:t>V</w:t>
            </w:r>
            <w:r w:rsidRPr="00016902">
              <w:rPr>
                <w:rFonts w:ascii="맑은 고딕" w:hAnsi="맑은 고딕"/>
                <w:sz w:val="18"/>
              </w:rPr>
              <w:t>o</w:t>
            </w:r>
          </w:p>
        </w:tc>
        <w:tc>
          <w:tcPr>
            <w:tcW w:w="7796" w:type="dxa"/>
            <w:vAlign w:val="center"/>
          </w:tcPr>
          <w:p w14:paraId="2ABCA381" w14:textId="77777777" w:rsidR="00330A2E" w:rsidRPr="00330A2E" w:rsidRDefault="00330A2E" w:rsidP="00330A2E">
            <w:pPr>
              <w:rPr>
                <w:rFonts w:ascii="맑은 고딕" w:hAnsi="맑은 고딕"/>
                <w:sz w:val="18"/>
              </w:rPr>
            </w:pPr>
            <w:r w:rsidRPr="00330A2E">
              <w:rPr>
                <w:rFonts w:ascii="맑은 고딕" w:hAnsi="맑은 고딕" w:hint="eastAsia"/>
                <w:sz w:val="18"/>
              </w:rPr>
              <w:t>파일/</w:t>
            </w:r>
            <w:r w:rsidRPr="00330A2E">
              <w:rPr>
                <w:rFonts w:ascii="맑은 고딕" w:hAnsi="맑은 고딕"/>
                <w:sz w:val="18"/>
              </w:rPr>
              <w:t xml:space="preserve">DB </w:t>
            </w:r>
            <w:r w:rsidRPr="00330A2E">
              <w:rPr>
                <w:rFonts w:ascii="맑은 고딕" w:hAnsi="맑은 고딕" w:hint="eastAsia"/>
                <w:sz w:val="18"/>
              </w:rPr>
              <w:t xml:space="preserve">의 </w:t>
            </w:r>
            <w:r w:rsidRPr="00330A2E">
              <w:rPr>
                <w:rFonts w:ascii="맑은 고딕" w:hAnsi="맑은 고딕"/>
                <w:sz w:val="18"/>
              </w:rPr>
              <w:t>IO</w:t>
            </w:r>
            <w:r w:rsidRPr="00330A2E">
              <w:rPr>
                <w:rFonts w:ascii="맑은 고딕" w:hAnsi="맑은 고딕" w:hint="eastAsia"/>
                <w:sz w:val="18"/>
              </w:rPr>
              <w:t xml:space="preserve">를 처리하기 위한 </w:t>
            </w:r>
            <w:r w:rsidRPr="00330A2E">
              <w:rPr>
                <w:rFonts w:ascii="맑은 고딕" w:hAnsi="맑은 고딕"/>
                <w:sz w:val="18"/>
              </w:rPr>
              <w:t>Format</w:t>
            </w:r>
            <w:r w:rsidRPr="00330A2E">
              <w:rPr>
                <w:rFonts w:ascii="맑은 고딕" w:hAnsi="맑은 고딕" w:hint="eastAsia"/>
                <w:sz w:val="18"/>
              </w:rPr>
              <w:t xml:space="preserve">을 정의한 </w:t>
            </w:r>
            <w:r w:rsidRPr="00330A2E">
              <w:rPr>
                <w:rFonts w:ascii="맑은 고딕" w:hAnsi="맑은 고딕"/>
                <w:sz w:val="18"/>
              </w:rPr>
              <w:t xml:space="preserve">Vo </w:t>
            </w:r>
            <w:r w:rsidRPr="00330A2E">
              <w:rPr>
                <w:rFonts w:ascii="맑은 고딕" w:hAnsi="맑은 고딕" w:hint="eastAsia"/>
                <w:sz w:val="18"/>
              </w:rPr>
              <w:t xml:space="preserve">로 </w:t>
            </w:r>
            <w:r w:rsidRPr="00330A2E">
              <w:rPr>
                <w:rFonts w:ascii="맑은 고딕" w:hAnsi="맑은 고딕"/>
                <w:sz w:val="18"/>
              </w:rPr>
              <w:t xml:space="preserve">ProWorks5 </w:t>
            </w:r>
            <w:r w:rsidRPr="00330A2E">
              <w:rPr>
                <w:rFonts w:ascii="맑은 고딕" w:hAnsi="맑은 고딕" w:hint="eastAsia"/>
                <w:sz w:val="18"/>
              </w:rPr>
              <w:t>에서 제공된 온라인과 동일한 방법으로 작성할 수 있다.</w:t>
            </w:r>
          </w:p>
          <w:p w14:paraId="73A44E96" w14:textId="21D95A51" w:rsidR="00330A2E" w:rsidRDefault="00330A2E" w:rsidP="00330A2E">
            <w:pPr>
              <w:rPr>
                <w:rFonts w:ascii="맑은 고딕" w:hAnsi="맑은 고딕"/>
                <w:sz w:val="18"/>
              </w:rPr>
            </w:pPr>
            <w:r w:rsidRPr="00330A2E">
              <w:rPr>
                <w:rFonts w:ascii="맑은 고딕" w:hAnsi="맑은 고딕"/>
                <w:sz w:val="18"/>
              </w:rPr>
              <w:t>FLD(</w:t>
            </w:r>
            <w:r w:rsidRPr="00330A2E">
              <w:rPr>
                <w:rFonts w:ascii="맑은 고딕" w:hAnsi="맑은 고딕" w:hint="eastAsia"/>
                <w:sz w:val="18"/>
              </w:rPr>
              <w:t>Fixed Length</w:t>
            </w:r>
            <w:r w:rsidRPr="00330A2E">
              <w:rPr>
                <w:rFonts w:ascii="맑은 고딕" w:hAnsi="맑은 고딕"/>
                <w:sz w:val="18"/>
              </w:rPr>
              <w:t xml:space="preserve">) , </w:t>
            </w:r>
            <w:r w:rsidRPr="00330A2E">
              <w:rPr>
                <w:rFonts w:ascii="맑은 고딕" w:hAnsi="맑은 고딕" w:hint="eastAsia"/>
                <w:sz w:val="18"/>
              </w:rPr>
              <w:t>Delimeter 을 제공한다.</w:t>
            </w:r>
          </w:p>
        </w:tc>
      </w:tr>
      <w:tr w:rsidR="00330A2E" w14:paraId="34AEC4F7" w14:textId="77777777" w:rsidTr="00C13F90">
        <w:trPr>
          <w:trHeight w:val="322"/>
        </w:trPr>
        <w:tc>
          <w:tcPr>
            <w:tcW w:w="1985" w:type="dxa"/>
            <w:vAlign w:val="center"/>
          </w:tcPr>
          <w:p w14:paraId="4E78D577" w14:textId="0098C527" w:rsidR="00330A2E" w:rsidRDefault="00330A2E" w:rsidP="00330A2E">
            <w:pPr>
              <w:jc w:val="center"/>
              <w:rPr>
                <w:rFonts w:ascii="맑은 고딕" w:hAnsi="맑은 고딕"/>
                <w:sz w:val="18"/>
              </w:rPr>
            </w:pPr>
            <w:r w:rsidRPr="00016902">
              <w:rPr>
                <w:rFonts w:ascii="맑은 고딕" w:hAnsi="맑은 고딕" w:hint="eastAsia"/>
                <w:sz w:val="18"/>
              </w:rPr>
              <w:t>Job</w:t>
            </w:r>
          </w:p>
        </w:tc>
        <w:tc>
          <w:tcPr>
            <w:tcW w:w="7796" w:type="dxa"/>
            <w:vAlign w:val="center"/>
          </w:tcPr>
          <w:p w14:paraId="0CA209E4" w14:textId="2A6A8FB9" w:rsidR="00330A2E" w:rsidRDefault="00330A2E" w:rsidP="00330A2E">
            <w:pPr>
              <w:rPr>
                <w:rFonts w:ascii="맑은 고딕" w:hAnsi="맑은 고딕"/>
                <w:sz w:val="18"/>
              </w:rPr>
            </w:pPr>
            <w:r w:rsidRPr="00330A2E">
              <w:rPr>
                <w:rFonts w:ascii="맑은 고딕" w:hAnsi="맑은 고딕" w:hint="eastAsia"/>
                <w:sz w:val="18"/>
              </w:rPr>
              <w:t xml:space="preserve">Spring </w:t>
            </w:r>
            <w:r w:rsidRPr="00330A2E">
              <w:rPr>
                <w:rFonts w:ascii="맑은 고딕" w:hAnsi="맑은 고딕"/>
                <w:sz w:val="18"/>
              </w:rPr>
              <w:t xml:space="preserve">Batch </w:t>
            </w:r>
            <w:r w:rsidRPr="00330A2E">
              <w:rPr>
                <w:rFonts w:ascii="맑은 고딕" w:hAnsi="맑은 고딕" w:hint="eastAsia"/>
                <w:sz w:val="18"/>
              </w:rPr>
              <w:t xml:space="preserve">에서 제공하는 배치 </w:t>
            </w:r>
            <w:r w:rsidRPr="00330A2E">
              <w:rPr>
                <w:rFonts w:ascii="맑은 고딕" w:hAnsi="맑은 고딕"/>
                <w:sz w:val="18"/>
              </w:rPr>
              <w:t xml:space="preserve">Job </w:t>
            </w:r>
            <w:r w:rsidRPr="00330A2E">
              <w:rPr>
                <w:rFonts w:ascii="맑은 고딕" w:hAnsi="맑은 고딕" w:hint="eastAsia"/>
                <w:sz w:val="18"/>
              </w:rPr>
              <w:t xml:space="preserve">을 정의하기 위한 </w:t>
            </w:r>
            <w:r w:rsidRPr="00330A2E">
              <w:rPr>
                <w:rFonts w:ascii="맑은 고딕" w:hAnsi="맑은 고딕"/>
                <w:sz w:val="18"/>
              </w:rPr>
              <w:t>XML</w:t>
            </w:r>
            <w:r w:rsidRPr="00330A2E">
              <w:rPr>
                <w:rFonts w:ascii="맑은 고딕" w:hAnsi="맑은 고딕" w:hint="eastAsia"/>
                <w:sz w:val="18"/>
              </w:rPr>
              <w:t xml:space="preserve">을 작성하며 </w:t>
            </w:r>
            <w:r w:rsidRPr="00330A2E">
              <w:rPr>
                <w:rFonts w:ascii="맑은 고딕" w:hAnsi="맑은 고딕"/>
                <w:sz w:val="18"/>
              </w:rPr>
              <w:t xml:space="preserve">ItemReader, ItemProcess, ItemWriter </w:t>
            </w:r>
            <w:r w:rsidRPr="00330A2E">
              <w:rPr>
                <w:rFonts w:ascii="맑은 고딕" w:hAnsi="맑은 고딕" w:hint="eastAsia"/>
                <w:sz w:val="18"/>
              </w:rPr>
              <w:t xml:space="preserve">등을 통해 </w:t>
            </w:r>
            <w:r w:rsidRPr="00330A2E">
              <w:rPr>
                <w:rFonts w:ascii="맑은 고딕" w:hAnsi="맑은 고딕"/>
                <w:sz w:val="18"/>
              </w:rPr>
              <w:t xml:space="preserve">Job </w:t>
            </w:r>
            <w:r w:rsidRPr="00330A2E">
              <w:rPr>
                <w:rFonts w:ascii="맑은 고딕" w:hAnsi="맑은 고딕" w:hint="eastAsia"/>
                <w:sz w:val="18"/>
              </w:rPr>
              <w:t>의 개발을 처리하는 객체임</w:t>
            </w:r>
          </w:p>
        </w:tc>
      </w:tr>
      <w:tr w:rsidR="00330A2E" w14:paraId="40126EB7" w14:textId="77777777" w:rsidTr="00C13F90">
        <w:trPr>
          <w:trHeight w:val="322"/>
        </w:trPr>
        <w:tc>
          <w:tcPr>
            <w:tcW w:w="1985" w:type="dxa"/>
            <w:vAlign w:val="center"/>
          </w:tcPr>
          <w:p w14:paraId="2FC6F82C" w14:textId="7FD01539" w:rsidR="00330A2E" w:rsidRDefault="00330A2E" w:rsidP="00330A2E">
            <w:pPr>
              <w:jc w:val="center"/>
              <w:rPr>
                <w:rFonts w:ascii="맑은 고딕" w:hAnsi="맑은 고딕"/>
                <w:sz w:val="18"/>
              </w:rPr>
            </w:pPr>
            <w:r w:rsidRPr="00016902">
              <w:rPr>
                <w:rFonts w:ascii="맑은 고딕" w:hAnsi="맑은 고딕" w:hint="eastAsia"/>
                <w:sz w:val="18"/>
              </w:rPr>
              <w:t>ItemProcess</w:t>
            </w:r>
            <w:r w:rsidRPr="00016902">
              <w:rPr>
                <w:rFonts w:ascii="맑은 고딕" w:hAnsi="맑은 고딕"/>
                <w:sz w:val="18"/>
              </w:rPr>
              <w:t>or</w:t>
            </w:r>
          </w:p>
        </w:tc>
        <w:tc>
          <w:tcPr>
            <w:tcW w:w="7796" w:type="dxa"/>
            <w:vAlign w:val="center"/>
          </w:tcPr>
          <w:p w14:paraId="7F2B6B8D" w14:textId="55186BD2" w:rsidR="00330A2E" w:rsidRDefault="00330A2E" w:rsidP="00330A2E">
            <w:pPr>
              <w:rPr>
                <w:rFonts w:ascii="맑은 고딕" w:hAnsi="맑은 고딕"/>
                <w:sz w:val="18"/>
              </w:rPr>
            </w:pPr>
            <w:r w:rsidRPr="00330A2E">
              <w:rPr>
                <w:rFonts w:ascii="맑은 고딕" w:hAnsi="맑은 고딕" w:hint="eastAsia"/>
                <w:sz w:val="18"/>
              </w:rPr>
              <w:t xml:space="preserve">데이터의 가공이 필요한 경우 </w:t>
            </w:r>
            <w:r w:rsidRPr="00330A2E">
              <w:rPr>
                <w:rFonts w:ascii="맑은 고딕" w:hAnsi="맑은 고딕"/>
                <w:sz w:val="18"/>
              </w:rPr>
              <w:t xml:space="preserve">Java </w:t>
            </w:r>
            <w:r w:rsidRPr="00330A2E">
              <w:rPr>
                <w:rFonts w:ascii="맑은 고딕" w:hAnsi="맑은 고딕" w:hint="eastAsia"/>
                <w:sz w:val="18"/>
              </w:rPr>
              <w:t>기반으로 처리할 수 있은 객체로 배치 개발을 위한 필수 요소는 아님.</w:t>
            </w:r>
          </w:p>
        </w:tc>
      </w:tr>
      <w:tr w:rsidR="00330A2E" w14:paraId="4A1B21D2" w14:textId="77777777" w:rsidTr="00C13F90">
        <w:trPr>
          <w:trHeight w:val="322"/>
        </w:trPr>
        <w:tc>
          <w:tcPr>
            <w:tcW w:w="1985" w:type="dxa"/>
            <w:vAlign w:val="center"/>
          </w:tcPr>
          <w:p w14:paraId="7E6A8C19" w14:textId="6CCB246A" w:rsidR="00330A2E" w:rsidRDefault="00330A2E" w:rsidP="00330A2E">
            <w:pPr>
              <w:jc w:val="center"/>
              <w:rPr>
                <w:rFonts w:ascii="맑은 고딕" w:hAnsi="맑은 고딕"/>
                <w:sz w:val="18"/>
              </w:rPr>
            </w:pPr>
            <w:r w:rsidRPr="00016902">
              <w:rPr>
                <w:rFonts w:ascii="맑은 고딕" w:hAnsi="맑은 고딕" w:hint="eastAsia"/>
                <w:sz w:val="18"/>
              </w:rPr>
              <w:t>P</w:t>
            </w:r>
            <w:r w:rsidRPr="00016902">
              <w:rPr>
                <w:rFonts w:ascii="맑은 고딕" w:hAnsi="맑은 고딕"/>
                <w:sz w:val="18"/>
              </w:rPr>
              <w:t>artitioner</w:t>
            </w:r>
          </w:p>
        </w:tc>
        <w:tc>
          <w:tcPr>
            <w:tcW w:w="7796" w:type="dxa"/>
            <w:vAlign w:val="center"/>
          </w:tcPr>
          <w:p w14:paraId="588D91B1" w14:textId="24ED394C" w:rsidR="00330A2E" w:rsidRDefault="00330A2E" w:rsidP="00330A2E">
            <w:pPr>
              <w:rPr>
                <w:rFonts w:ascii="맑은 고딕" w:hAnsi="맑은 고딕"/>
                <w:sz w:val="18"/>
              </w:rPr>
            </w:pPr>
            <w:r w:rsidRPr="00330A2E">
              <w:rPr>
                <w:rFonts w:ascii="맑은 고딕" w:hAnsi="맑은 고딕" w:hint="eastAsia"/>
                <w:sz w:val="18"/>
              </w:rPr>
              <w:t xml:space="preserve">병렬 처리가 필요한 경우 </w:t>
            </w:r>
            <w:r w:rsidRPr="00330A2E">
              <w:rPr>
                <w:rFonts w:ascii="맑은 고딕" w:hAnsi="맑은 고딕"/>
                <w:sz w:val="18"/>
              </w:rPr>
              <w:t xml:space="preserve">Java </w:t>
            </w:r>
            <w:r w:rsidRPr="00330A2E">
              <w:rPr>
                <w:rFonts w:ascii="맑은 고딕" w:hAnsi="맑은 고딕" w:hint="eastAsia"/>
                <w:sz w:val="18"/>
              </w:rPr>
              <w:t xml:space="preserve">기반으로 구성할 수 있는 객체로 배치 개발을 위한 필수 요소는 </w:t>
            </w:r>
            <w:r w:rsidRPr="00330A2E">
              <w:rPr>
                <w:rFonts w:ascii="맑은 고딕" w:hAnsi="맑은 고딕" w:hint="eastAsia"/>
                <w:sz w:val="18"/>
              </w:rPr>
              <w:lastRenderedPageBreak/>
              <w:t>아님.</w:t>
            </w:r>
          </w:p>
        </w:tc>
      </w:tr>
      <w:tr w:rsidR="00330A2E" w14:paraId="2F99D8DB" w14:textId="77777777" w:rsidTr="00C13F90">
        <w:trPr>
          <w:trHeight w:val="322"/>
        </w:trPr>
        <w:tc>
          <w:tcPr>
            <w:tcW w:w="1985" w:type="dxa"/>
            <w:vAlign w:val="center"/>
          </w:tcPr>
          <w:p w14:paraId="130B467B" w14:textId="77777777" w:rsidR="00330A2E" w:rsidRDefault="00330A2E" w:rsidP="00330A2E">
            <w:pPr>
              <w:jc w:val="center"/>
              <w:rPr>
                <w:rFonts w:ascii="맑은 고딕" w:hAnsi="맑은 고딕"/>
                <w:sz w:val="18"/>
              </w:rPr>
            </w:pPr>
            <w:r w:rsidRPr="00016902">
              <w:rPr>
                <w:rFonts w:ascii="맑은 고딕" w:hAnsi="맑은 고딕" w:hint="eastAsia"/>
                <w:sz w:val="18"/>
              </w:rPr>
              <w:lastRenderedPageBreak/>
              <w:t>DAO</w:t>
            </w:r>
          </w:p>
          <w:p w14:paraId="5B0C94E5" w14:textId="329BA6A4" w:rsidR="00330A2E" w:rsidRDefault="00330A2E" w:rsidP="00330A2E">
            <w:pPr>
              <w:jc w:val="center"/>
              <w:rPr>
                <w:rFonts w:ascii="맑은 고딕" w:hAnsi="맑은 고딕"/>
                <w:sz w:val="18"/>
              </w:rPr>
            </w:pPr>
            <w:r w:rsidRPr="00016902">
              <w:rPr>
                <w:rFonts w:ascii="맑은 고딕" w:hAnsi="맑은 고딕" w:hint="eastAsia"/>
                <w:sz w:val="18"/>
              </w:rPr>
              <w:t>(Data Access Object)</w:t>
            </w:r>
          </w:p>
        </w:tc>
        <w:tc>
          <w:tcPr>
            <w:tcW w:w="7796" w:type="dxa"/>
            <w:vAlign w:val="center"/>
          </w:tcPr>
          <w:p w14:paraId="3BBBE290" w14:textId="77777777" w:rsidR="00330A2E" w:rsidRPr="00330A2E" w:rsidRDefault="00330A2E" w:rsidP="00330A2E">
            <w:pPr>
              <w:rPr>
                <w:rFonts w:ascii="맑은 고딕" w:hAnsi="맑은 고딕"/>
                <w:sz w:val="18"/>
              </w:rPr>
            </w:pPr>
            <w:r w:rsidRPr="00330A2E">
              <w:rPr>
                <w:rFonts w:ascii="맑은 고딕" w:hAnsi="맑은 고딕" w:hint="eastAsia"/>
                <w:sz w:val="18"/>
              </w:rPr>
              <w:t xml:space="preserve">DB 데이터에 접근하는 트랜잭션 객체로서, 데이터를 조회하거나 조작하는 기능을 담당하며 배치 개발을 위한 필수 요소는 아님 </w:t>
            </w:r>
          </w:p>
          <w:p w14:paraId="0CB8FBA0" w14:textId="31EF92DE" w:rsidR="00330A2E" w:rsidRDefault="00330A2E" w:rsidP="00330A2E">
            <w:pPr>
              <w:rPr>
                <w:rFonts w:ascii="맑은 고딕" w:hAnsi="맑은 고딕"/>
                <w:sz w:val="18"/>
              </w:rPr>
            </w:pPr>
            <w:r w:rsidRPr="00330A2E">
              <w:rPr>
                <w:rFonts w:ascii="맑은 고딕" w:hAnsi="맑은 고딕"/>
                <w:sz w:val="18"/>
              </w:rPr>
              <w:t>(Job</w:t>
            </w:r>
            <w:r w:rsidRPr="00330A2E">
              <w:rPr>
                <w:rFonts w:ascii="맑은 고딕" w:hAnsi="맑은 고딕" w:hint="eastAsia"/>
                <w:sz w:val="18"/>
              </w:rPr>
              <w:t xml:space="preserve">의 </w:t>
            </w:r>
            <w:r w:rsidRPr="00330A2E">
              <w:rPr>
                <w:rFonts w:ascii="맑은 고딕" w:hAnsi="맑은 고딕"/>
                <w:sz w:val="18"/>
              </w:rPr>
              <w:t xml:space="preserve">xml </w:t>
            </w:r>
            <w:r w:rsidRPr="00330A2E">
              <w:rPr>
                <w:rFonts w:ascii="맑은 고딕" w:hAnsi="맑은 고딕" w:hint="eastAsia"/>
                <w:sz w:val="18"/>
              </w:rPr>
              <w:t xml:space="preserve">에서 직접 </w:t>
            </w:r>
            <w:r w:rsidRPr="00330A2E">
              <w:rPr>
                <w:rFonts w:ascii="맑은 고딕" w:hAnsi="맑은 고딕"/>
                <w:sz w:val="18"/>
              </w:rPr>
              <w:t xml:space="preserve">SQL </w:t>
            </w:r>
            <w:r w:rsidRPr="00330A2E">
              <w:rPr>
                <w:rFonts w:ascii="맑은 고딕" w:hAnsi="맑은 고딕" w:hint="eastAsia"/>
                <w:sz w:val="18"/>
              </w:rPr>
              <w:t>ID</w:t>
            </w:r>
            <w:r w:rsidRPr="00330A2E">
              <w:rPr>
                <w:rFonts w:ascii="맑은 고딕" w:hAnsi="맑은 고딕"/>
                <w:sz w:val="18"/>
              </w:rPr>
              <w:t xml:space="preserve"> </w:t>
            </w:r>
            <w:r w:rsidRPr="00330A2E">
              <w:rPr>
                <w:rFonts w:ascii="맑은 고딕" w:hAnsi="맑은 고딕" w:hint="eastAsia"/>
                <w:sz w:val="18"/>
              </w:rPr>
              <w:t>로도 처리 가능함)</w:t>
            </w:r>
          </w:p>
        </w:tc>
      </w:tr>
      <w:tr w:rsidR="00330A2E" w14:paraId="5E8D3078" w14:textId="77777777" w:rsidTr="00C13F90">
        <w:trPr>
          <w:trHeight w:val="322"/>
        </w:trPr>
        <w:tc>
          <w:tcPr>
            <w:tcW w:w="1985" w:type="dxa"/>
            <w:vAlign w:val="center"/>
          </w:tcPr>
          <w:p w14:paraId="3C211816" w14:textId="2DC9C4A0" w:rsidR="00330A2E" w:rsidRDefault="00AF45F7" w:rsidP="00330A2E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SQL Mapper</w:t>
            </w:r>
          </w:p>
        </w:tc>
        <w:tc>
          <w:tcPr>
            <w:tcW w:w="7796" w:type="dxa"/>
            <w:vAlign w:val="center"/>
          </w:tcPr>
          <w:p w14:paraId="5CA5C541" w14:textId="4EE21F58" w:rsidR="00330A2E" w:rsidRDefault="00330A2E" w:rsidP="00330A2E">
            <w:pPr>
              <w:rPr>
                <w:rFonts w:ascii="맑은 고딕" w:hAnsi="맑은 고딕"/>
                <w:sz w:val="18"/>
              </w:rPr>
            </w:pPr>
            <w:r w:rsidRPr="00330A2E">
              <w:rPr>
                <w:rFonts w:ascii="맑은 고딕" w:hAnsi="맑은 고딕" w:hint="eastAsia"/>
                <w:sz w:val="18"/>
              </w:rPr>
              <w:t>MyBatis의 Mapper 로서, 파라미터 및 결과 값 매핑을 위한 기능을 수행한다.</w:t>
            </w:r>
          </w:p>
        </w:tc>
      </w:tr>
      <w:tr w:rsidR="00330A2E" w14:paraId="1F0B2B90" w14:textId="77777777" w:rsidTr="00C13F90">
        <w:trPr>
          <w:trHeight w:val="322"/>
        </w:trPr>
        <w:tc>
          <w:tcPr>
            <w:tcW w:w="1985" w:type="dxa"/>
            <w:vAlign w:val="center"/>
          </w:tcPr>
          <w:p w14:paraId="69894DF9" w14:textId="6BC6F404" w:rsidR="00330A2E" w:rsidRDefault="00330A2E" w:rsidP="00330A2E">
            <w:pPr>
              <w:jc w:val="center"/>
              <w:rPr>
                <w:rFonts w:ascii="맑은 고딕" w:hAnsi="맑은 고딕"/>
                <w:sz w:val="18"/>
              </w:rPr>
            </w:pPr>
            <w:r w:rsidRPr="00016902">
              <w:rPr>
                <w:rFonts w:ascii="맑은 고딕" w:hAnsi="맑은 고딕" w:hint="eastAsia"/>
                <w:sz w:val="18"/>
              </w:rPr>
              <w:t>Shell</w:t>
            </w:r>
          </w:p>
        </w:tc>
        <w:tc>
          <w:tcPr>
            <w:tcW w:w="7796" w:type="dxa"/>
            <w:vAlign w:val="center"/>
          </w:tcPr>
          <w:p w14:paraId="53813641" w14:textId="53D964DC" w:rsidR="00330A2E" w:rsidRDefault="00330A2E" w:rsidP="00330A2E">
            <w:pPr>
              <w:rPr>
                <w:rFonts w:ascii="맑은 고딕" w:hAnsi="맑은 고딕"/>
                <w:sz w:val="18"/>
              </w:rPr>
            </w:pPr>
            <w:r w:rsidRPr="00330A2E">
              <w:rPr>
                <w:rFonts w:ascii="맑은 고딕" w:hAnsi="맑은 고딕" w:hint="eastAsia"/>
                <w:sz w:val="18"/>
              </w:rPr>
              <w:t xml:space="preserve">배치 구동을 위한 </w:t>
            </w:r>
            <w:r w:rsidRPr="00330A2E">
              <w:rPr>
                <w:rFonts w:ascii="맑은 고딕" w:hAnsi="맑은 고딕"/>
                <w:sz w:val="18"/>
              </w:rPr>
              <w:t xml:space="preserve">Shell </w:t>
            </w:r>
            <w:r w:rsidRPr="00330A2E">
              <w:rPr>
                <w:rFonts w:ascii="맑은 고딕" w:hAnsi="맑은 고딕" w:hint="eastAsia"/>
                <w:sz w:val="18"/>
              </w:rPr>
              <w:t xml:space="preserve">로 각 </w:t>
            </w:r>
            <w:r w:rsidRPr="00330A2E">
              <w:rPr>
                <w:rFonts w:ascii="맑은 고딕" w:hAnsi="맑은 고딕"/>
                <w:sz w:val="18"/>
              </w:rPr>
              <w:t xml:space="preserve">Job ID </w:t>
            </w:r>
            <w:r w:rsidRPr="00330A2E">
              <w:rPr>
                <w:rFonts w:ascii="맑은 고딕" w:hAnsi="맑은 고딕" w:hint="eastAsia"/>
                <w:sz w:val="18"/>
              </w:rPr>
              <w:t xml:space="preserve">별로 작성을 하며 해당 </w:t>
            </w:r>
            <w:r w:rsidRPr="00330A2E">
              <w:rPr>
                <w:rFonts w:ascii="맑은 고딕" w:hAnsi="맑은 고딕"/>
                <w:sz w:val="18"/>
              </w:rPr>
              <w:t xml:space="preserve">Shell </w:t>
            </w:r>
            <w:r w:rsidRPr="00330A2E">
              <w:rPr>
                <w:rFonts w:ascii="맑은 고딕" w:hAnsi="맑은 고딕" w:hint="eastAsia"/>
                <w:sz w:val="18"/>
              </w:rPr>
              <w:t xml:space="preserve">에는 </w:t>
            </w:r>
            <w:r w:rsidRPr="00330A2E">
              <w:rPr>
                <w:rFonts w:ascii="맑은 고딕" w:hAnsi="맑은 고딕"/>
                <w:sz w:val="18"/>
              </w:rPr>
              <w:t xml:space="preserve">Job ID </w:t>
            </w:r>
            <w:r w:rsidRPr="00330A2E">
              <w:rPr>
                <w:rFonts w:ascii="맑은 고딕" w:hAnsi="맑은 고딕" w:hint="eastAsia"/>
                <w:sz w:val="18"/>
              </w:rPr>
              <w:t xml:space="preserve">등 환경 설정만을 포함하며 </w:t>
            </w:r>
            <w:r w:rsidRPr="00330A2E">
              <w:rPr>
                <w:rFonts w:ascii="맑은 고딕" w:hAnsi="맑은 고딕"/>
                <w:sz w:val="18"/>
              </w:rPr>
              <w:t xml:space="preserve">ProWorks5 </w:t>
            </w:r>
            <w:r w:rsidRPr="00330A2E">
              <w:rPr>
                <w:rFonts w:ascii="맑은 고딕" w:hAnsi="맑은 고딕" w:hint="eastAsia"/>
                <w:sz w:val="18"/>
              </w:rPr>
              <w:t xml:space="preserve">에서 제공하는 </w:t>
            </w:r>
            <w:r w:rsidRPr="00BE2C56">
              <w:rPr>
                <w:rFonts w:ascii="맑은 고딕" w:hAnsi="맑은 고딕"/>
                <w:b/>
                <w:sz w:val="18"/>
              </w:rPr>
              <w:t xml:space="preserve">inc/inswaveInvokeBatch.sh </w:t>
            </w:r>
            <w:r w:rsidRPr="00330A2E">
              <w:rPr>
                <w:rFonts w:ascii="맑은 고딕" w:hAnsi="맑은 고딕" w:hint="eastAsia"/>
                <w:sz w:val="18"/>
              </w:rPr>
              <w:t>을 호출한다.</w:t>
            </w:r>
            <w:r w:rsidRPr="00330A2E">
              <w:rPr>
                <w:rFonts w:ascii="맑은 고딕" w:hAnsi="맑은 고딕"/>
                <w:sz w:val="18"/>
              </w:rPr>
              <w:t xml:space="preserve"> </w:t>
            </w:r>
          </w:p>
        </w:tc>
      </w:tr>
    </w:tbl>
    <w:p w14:paraId="4DD8A900" w14:textId="57C9D1B7" w:rsidR="00B90FB5" w:rsidRDefault="00B90FB5" w:rsidP="00F856DC">
      <w:pPr>
        <w:rPr>
          <w:lang w:val="en-GB"/>
        </w:rPr>
      </w:pPr>
    </w:p>
    <w:p w14:paraId="01853491" w14:textId="4316B91C" w:rsidR="00B90FB5" w:rsidRDefault="0071383D" w:rsidP="0071383D">
      <w:pPr>
        <w:pStyle w:val="2"/>
        <w:tabs>
          <w:tab w:val="num" w:pos="1277"/>
        </w:tabs>
        <w:ind w:hanging="851"/>
        <w:jc w:val="left"/>
      </w:pPr>
      <w:bookmarkStart w:id="11" w:name="_Toc91687526"/>
      <w:r>
        <w:rPr>
          <w:rFonts w:hint="eastAsia"/>
        </w:rPr>
        <w:t>개발 순서</w:t>
      </w:r>
      <w:bookmarkEnd w:id="11"/>
    </w:p>
    <w:p w14:paraId="48300DE1" w14:textId="77777777" w:rsidR="00262CE2" w:rsidRPr="00262CE2" w:rsidRDefault="00262CE2" w:rsidP="00262CE2">
      <w:pPr>
        <w:rPr>
          <w:rFonts w:ascii="맑은 고딕" w:hAnsi="맑은 고딕"/>
        </w:rPr>
      </w:pPr>
      <w:r w:rsidRPr="00262CE2">
        <w:rPr>
          <w:rFonts w:ascii="맑은 고딕" w:hAnsi="맑은 고딕" w:hint="eastAsia"/>
        </w:rPr>
        <w:t xml:space="preserve">ProWorks5 배치는 </w:t>
      </w:r>
      <w:r w:rsidRPr="00262CE2">
        <w:rPr>
          <w:rFonts w:ascii="맑은 고딕" w:hAnsi="맑은 고딕"/>
        </w:rPr>
        <w:t xml:space="preserve">Shell </w:t>
      </w:r>
      <w:r w:rsidRPr="00262CE2">
        <w:rPr>
          <w:rFonts w:ascii="맑은 고딕" w:hAnsi="맑은 고딕" w:hint="eastAsia"/>
        </w:rPr>
        <w:t xml:space="preserve">을 통해 </w:t>
      </w:r>
      <w:r w:rsidRPr="00262CE2">
        <w:rPr>
          <w:rFonts w:ascii="맑은 고딕" w:hAnsi="맑은 고딕"/>
        </w:rPr>
        <w:t xml:space="preserve">StandAlone </w:t>
      </w:r>
      <w:r w:rsidRPr="00262CE2">
        <w:rPr>
          <w:rFonts w:ascii="맑은 고딕" w:hAnsi="맑은 고딕" w:hint="eastAsia"/>
        </w:rPr>
        <w:t>로 배치가 구동되는 구조로 다음과 같은 기본 구현 절차로 개발을 진행한다.</w:t>
      </w:r>
    </w:p>
    <w:p w14:paraId="5BE2838F" w14:textId="23A9343E" w:rsidR="008F2440" w:rsidRDefault="008F2440" w:rsidP="00F856DC">
      <w:pPr>
        <w:rPr>
          <w:rFonts w:ascii="맑은 고딕" w:eastAsiaTheme="minorEastAsia" w:hAnsi="맑은 고딕" w:cstheme="minorBidi"/>
          <w:b/>
          <w:bCs/>
          <w:color w:val="FFFFFF" w:themeColor="light1"/>
          <w:kern w:val="24"/>
          <w:sz w:val="18"/>
          <w:szCs w:val="18"/>
        </w:rPr>
      </w:pPr>
      <w:r w:rsidRPr="008F2440">
        <w:rPr>
          <w:noProof/>
        </w:rPr>
        <mc:AlternateContent>
          <mc:Choice Requires="wpg">
            <w:drawing>
              <wp:anchor distT="0" distB="0" distL="114300" distR="114300" simplePos="0" relativeHeight="252227584" behindDoc="0" locked="0" layoutInCell="1" allowOverlap="1" wp14:anchorId="2F48FB45" wp14:editId="0C22A3B9">
                <wp:simplePos x="0" y="0"/>
                <wp:positionH relativeFrom="column">
                  <wp:posOffset>-67764</wp:posOffset>
                </wp:positionH>
                <wp:positionV relativeFrom="paragraph">
                  <wp:posOffset>193675</wp:posOffset>
                </wp:positionV>
                <wp:extent cx="6310085" cy="1371600"/>
                <wp:effectExtent l="0" t="0" r="14605" b="19050"/>
                <wp:wrapNone/>
                <wp:docPr id="18661" name="그룹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0085" cy="1371600"/>
                          <a:chOff x="0" y="0"/>
                          <a:chExt cx="6606734" cy="1512168"/>
                        </a:xfrm>
                      </wpg:grpSpPr>
                      <wps:wsp>
                        <wps:cNvPr id="18682" name="직사각형 18682"/>
                        <wps:cNvSpPr/>
                        <wps:spPr>
                          <a:xfrm>
                            <a:off x="1481609" y="148044"/>
                            <a:ext cx="936104" cy="43204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EF538E" w14:textId="77777777" w:rsidR="00D46179" w:rsidRDefault="00D46179" w:rsidP="008F2440">
                              <w:pPr>
                                <w:pStyle w:val="affd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 xml:space="preserve">SQL Mapper 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683" name="직사각형 18683"/>
                        <wps:cNvSpPr/>
                        <wps:spPr>
                          <a:xfrm>
                            <a:off x="4172408" y="171892"/>
                            <a:ext cx="936104" cy="43204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652AE8" w14:textId="77777777" w:rsidR="00D46179" w:rsidRDefault="00D46179" w:rsidP="008F2440">
                              <w:pPr>
                                <w:pStyle w:val="affd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DAO 작성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684" name="직사각형 18684"/>
                        <wps:cNvSpPr/>
                        <wps:spPr>
                          <a:xfrm>
                            <a:off x="5518558" y="168258"/>
                            <a:ext cx="936104" cy="43204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2BC239" w14:textId="77777777" w:rsidR="00D46179" w:rsidRPr="008F2440" w:rsidRDefault="00D46179" w:rsidP="008F2440">
                              <w:pPr>
                                <w:pStyle w:val="affd"/>
                                <w:wordWrap w:val="0"/>
                                <w:spacing w:before="0" w:beforeAutospacing="0" w:after="0" w:afterAutospacing="0" w:line="168" w:lineRule="auto"/>
                                <w:jc w:val="center"/>
                                <w:rPr>
                                  <w:rFonts w:ascii="맑은 고딕" w:eastAsiaTheme="minorEastAsia" w:hAnsi="맑은 고딕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ItemProcessor</w:t>
                              </w:r>
                            </w:p>
                            <w:p w14:paraId="7EC6EA88" w14:textId="77777777" w:rsidR="00D46179" w:rsidRPr="008F2440" w:rsidRDefault="00D46179" w:rsidP="008F2440">
                              <w:pPr>
                                <w:pStyle w:val="affd"/>
                                <w:wordWrap w:val="0"/>
                                <w:spacing w:before="0" w:beforeAutospacing="0" w:after="0" w:afterAutospacing="0" w:line="168" w:lineRule="auto"/>
                                <w:jc w:val="center"/>
                                <w:rPr>
                                  <w:rFonts w:ascii="맑은 고딕" w:eastAsiaTheme="minorEastAsia" w:hAnsi="맑은 고딕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작성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685" name="직사각형 18685"/>
                        <wps:cNvSpPr/>
                        <wps:spPr>
                          <a:xfrm>
                            <a:off x="5518558" y="940132"/>
                            <a:ext cx="936104" cy="43204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205DD7" w14:textId="77777777" w:rsidR="00D46179" w:rsidRPr="00B67DF2" w:rsidRDefault="00D46179" w:rsidP="00B67DF2">
                              <w:pPr>
                                <w:pStyle w:val="affd"/>
                                <w:wordWrap w:val="0"/>
                                <w:spacing w:before="0" w:beforeAutospacing="0" w:after="0" w:afterAutospacing="0" w:line="168" w:lineRule="auto"/>
                                <w:jc w:val="center"/>
                                <w:rPr>
                                  <w:rFonts w:ascii="맑은 고딕" w:eastAsiaTheme="minorEastAsia" w:hAnsi="맑은 고딕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Partitioner</w:t>
                              </w:r>
                            </w:p>
                            <w:p w14:paraId="64BCD34D" w14:textId="77777777" w:rsidR="00D46179" w:rsidRPr="00B67DF2" w:rsidRDefault="00D46179" w:rsidP="00B67DF2">
                              <w:pPr>
                                <w:pStyle w:val="affd"/>
                                <w:wordWrap w:val="0"/>
                                <w:spacing w:before="0" w:beforeAutospacing="0" w:after="0" w:afterAutospacing="0" w:line="168" w:lineRule="auto"/>
                                <w:jc w:val="center"/>
                                <w:rPr>
                                  <w:rFonts w:ascii="맑은 고딕" w:eastAsiaTheme="minorEastAsia" w:hAnsi="맑은 고딕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작성 (선택)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686" name="직사각형 18686"/>
                        <wps:cNvSpPr/>
                        <wps:spPr>
                          <a:xfrm>
                            <a:off x="2835315" y="168258"/>
                            <a:ext cx="936104" cy="43204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B0314C7" w14:textId="77777777" w:rsidR="00D46179" w:rsidRDefault="00D46179" w:rsidP="008F2440">
                              <w:pPr>
                                <w:pStyle w:val="affd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JOB 작성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687" name="직사각형 18687"/>
                        <wps:cNvSpPr/>
                        <wps:spPr>
                          <a:xfrm>
                            <a:off x="4172408" y="940132"/>
                            <a:ext cx="936104" cy="43204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040EE0A" w14:textId="77777777" w:rsidR="00D46179" w:rsidRPr="008F2440" w:rsidRDefault="00D46179" w:rsidP="008F2440">
                              <w:pPr>
                                <w:pStyle w:val="affd"/>
                                <w:wordWrap w:val="0"/>
                                <w:spacing w:before="0" w:beforeAutospacing="0" w:after="0" w:afterAutospacing="0" w:line="168" w:lineRule="auto"/>
                                <w:jc w:val="center"/>
                                <w:rPr>
                                  <w:rFonts w:ascii="맑은 고딕" w:eastAsiaTheme="minorEastAsia" w:hAnsi="맑은 고딕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배치 Shell</w:t>
                              </w:r>
                            </w:p>
                            <w:p w14:paraId="55F89DA5" w14:textId="77777777" w:rsidR="00D46179" w:rsidRPr="008F2440" w:rsidRDefault="00D46179" w:rsidP="008F2440">
                              <w:pPr>
                                <w:pStyle w:val="affd"/>
                                <w:wordWrap w:val="0"/>
                                <w:spacing w:before="0" w:beforeAutospacing="0" w:after="0" w:afterAutospacing="0" w:line="168" w:lineRule="auto"/>
                                <w:jc w:val="center"/>
                                <w:rPr>
                                  <w:rFonts w:ascii="맑은 고딕" w:eastAsiaTheme="minorEastAsia" w:hAnsi="맑은 고딕" w:cstheme="minorBidi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작성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473" name="직사각형 18473"/>
                        <wps:cNvSpPr/>
                        <wps:spPr>
                          <a:xfrm>
                            <a:off x="2826259" y="940132"/>
                            <a:ext cx="936104" cy="43204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DC49CA2" w14:textId="77777777" w:rsidR="00D46179" w:rsidRDefault="00D46179" w:rsidP="008F2440">
                              <w:pPr>
                                <w:pStyle w:val="affd"/>
                                <w:wordWrap w:val="0"/>
                                <w:spacing w:before="0" w:beforeAutospacing="0" w:after="0" w:afterAutospacing="0" w:line="168" w:lineRule="auto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리소스</w:t>
                              </w:r>
                            </w:p>
                            <w:p w14:paraId="3AB9C4F9" w14:textId="77777777" w:rsidR="00D46179" w:rsidRDefault="00D46179" w:rsidP="008F2440">
                              <w:pPr>
                                <w:pStyle w:val="affd"/>
                                <w:wordWrap w:val="0"/>
                                <w:spacing w:before="0" w:beforeAutospacing="0" w:after="0" w:afterAutospacing="0" w:line="168" w:lineRule="auto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Commit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492" name="직선 화살표 연결선 18492"/>
                        <wps:cNvCnPr>
                          <a:stCxn id="18682" idx="3"/>
                        </wps:cNvCnPr>
                        <wps:spPr>
                          <a:xfrm>
                            <a:off x="2417713" y="364068"/>
                            <a:ext cx="417602" cy="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2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94" name="직선 화살표 연결선 18494"/>
                        <wps:cNvCnPr>
                          <a:stCxn id="18686" idx="3"/>
                          <a:endCxn id="18683" idx="1"/>
                        </wps:cNvCnPr>
                        <wps:spPr>
                          <a:xfrm>
                            <a:off x="3771419" y="384282"/>
                            <a:ext cx="400989" cy="3634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2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495" name="직선 화살표 연결선 18495"/>
                        <wps:cNvCnPr>
                          <a:stCxn id="18683" idx="3"/>
                          <a:endCxn id="18684" idx="1"/>
                        </wps:cNvCnPr>
                        <wps:spPr>
                          <a:xfrm flipV="1">
                            <a:off x="5108512" y="384282"/>
                            <a:ext cx="410046" cy="3634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2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01" name="직선 화살표 연결선 18501"/>
                        <wps:cNvCnPr>
                          <a:stCxn id="18687" idx="1"/>
                          <a:endCxn id="18473" idx="3"/>
                        </wps:cNvCnPr>
                        <wps:spPr>
                          <a:xfrm flipH="1">
                            <a:off x="3762363" y="1156156"/>
                            <a:ext cx="410045" cy="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2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05" name="직사각형 18505"/>
                        <wps:cNvSpPr/>
                        <wps:spPr>
                          <a:xfrm>
                            <a:off x="1480110" y="940132"/>
                            <a:ext cx="936104" cy="43204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3C6614C" w14:textId="77777777" w:rsidR="00D46179" w:rsidRDefault="00D46179" w:rsidP="008F2440">
                              <w:pPr>
                                <w:pStyle w:val="affd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테스트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509" name="직선 화살표 연결선 18509"/>
                        <wps:cNvCnPr>
                          <a:stCxn id="18473" idx="1"/>
                          <a:endCxn id="18505" idx="3"/>
                        </wps:cNvCnPr>
                        <wps:spPr>
                          <a:xfrm flipH="1">
                            <a:off x="2416214" y="1156156"/>
                            <a:ext cx="410045" cy="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2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560" name="직사각형 18560"/>
                        <wps:cNvSpPr/>
                        <wps:spPr>
                          <a:xfrm>
                            <a:off x="0" y="0"/>
                            <a:ext cx="6606734" cy="1512168"/>
                          </a:xfrm>
                          <a:prstGeom prst="rect">
                            <a:avLst/>
                          </a:pr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18567" name="직사각형 18567"/>
                        <wps:cNvSpPr/>
                        <wps:spPr>
                          <a:xfrm>
                            <a:off x="135960" y="148044"/>
                            <a:ext cx="936104" cy="432048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8F561B" w14:textId="77777777" w:rsidR="00D46179" w:rsidRDefault="00D46179" w:rsidP="008F2440">
                              <w:pPr>
                                <w:pStyle w:val="affd"/>
                                <w:wordWrap w:val="0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ascii="맑은 고딕" w:eastAsiaTheme="minorEastAsia" w:hAnsi="맑은 고딕" w:cstheme="minorBidi" w:hint="eastAsia"/>
                                  <w:b/>
                                  <w:bCs/>
                                  <w:color w:val="FFFFFF" w:themeColor="light1"/>
                                  <w:kern w:val="24"/>
                                  <w:sz w:val="20"/>
                                  <w:szCs w:val="20"/>
                                </w:rPr>
                                <w:t>VO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18588" name="직선 화살표 연결선 18588"/>
                        <wps:cNvCnPr>
                          <a:stCxn id="18567" idx="3"/>
                          <a:endCxn id="18682" idx="1"/>
                        </wps:cNvCnPr>
                        <wps:spPr>
                          <a:xfrm>
                            <a:off x="1072064" y="364068"/>
                            <a:ext cx="409545" cy="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2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688" name="직선 화살표 연결선 18688"/>
                        <wps:cNvCnPr>
                          <a:stCxn id="18685" idx="1"/>
                          <a:endCxn id="18687" idx="3"/>
                        </wps:cNvCnPr>
                        <wps:spPr>
                          <a:xfrm flipH="1">
                            <a:off x="5108512" y="1156156"/>
                            <a:ext cx="410046" cy="0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2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689" name="직선 화살표 연결선 18689"/>
                        <wps:cNvCnPr>
                          <a:stCxn id="18684" idx="2"/>
                          <a:endCxn id="18685" idx="0"/>
                        </wps:cNvCnPr>
                        <wps:spPr>
                          <a:xfrm>
                            <a:off x="5986610" y="600306"/>
                            <a:ext cx="0" cy="339826"/>
                          </a:xfrm>
                          <a:prstGeom prst="straightConnector1">
                            <a:avLst/>
                          </a:prstGeom>
                          <a:ln w="57150">
                            <a:solidFill>
                              <a:schemeClr val="tx2"/>
                            </a:solidFill>
                            <a:headEnd type="none" w="med" len="med"/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그룹 31" o:spid="_x0000_s1026" style="position:absolute;left:0;text-align:left;margin-left:-5.35pt;margin-top:15.25pt;width:496.85pt;height:108pt;z-index:252227584;mso-width-relative:margin;mso-height-relative:margin" coordsize="66067,15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">
                <v:rect id="직사각형 18682" o:spid="_x0000_s1027" style="position:absolute;left:14816;top:1480;width:9361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Jc+MMA&#10;AADeAAAADwAAAGRycy9kb3ducmV2LnhtbERPPWvDMBDdC/kP4gLdGjkaXONGCSEQCN2aFrIe1tU2&#10;sU6OpFhuf31VKHS7x/u8zW62g5jIh96xhvWqAEHcONNzq+Hj/fhUgQgR2eDgmDR8UYDddvGwwdq4&#10;xG80nWMrcgiHGjV0MY61lKHpyGJYuZE4c5/OW4wZ+lYajymH20GqoiilxZ5zQ4cjHTpqrue71fB9&#10;VZfbrG7P6VimyTeX9FqqvdaPy3n/AiLSHP/Ff+6TyfOrslLw+06+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Jc+MMAAADeAAAADwAAAAAAAAAAAAAAAACYAgAAZHJzL2Rv&#10;d25yZXYueG1sUEsFBgAAAAAEAAQA9QAAAIgDAAAAAA==&#10;" fillcolor="#4f81bd [3204]" strokecolor="#243f60 [1604]" strokeweight="2pt">
                  <v:textbox inset="0,0,0,0">
                    <w:txbxContent>
                      <w:p w14:paraId="15EF538E" w14:textId="77777777" w:rsidR="00D46179" w:rsidRDefault="00D46179" w:rsidP="008F2440">
                        <w:pPr>
                          <w:pStyle w:val="affd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 xml:space="preserve">SQL Mapper </w:t>
                        </w:r>
                      </w:p>
                    </w:txbxContent>
                  </v:textbox>
                </v:rect>
                <v:rect id="직사각형 18683" o:spid="_x0000_s1028" style="position:absolute;left:41724;top:1718;width:9361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75Y8MA&#10;AADeAAAADwAAAGRycy9kb3ducmV2LnhtbERPTWvDMAy9D/YfjAa9tc4ySENWt5RBoey2bpCriNUk&#10;NJZT24vT/vp5MNhNj/epzW42g5jI+d6ygudVBoK4sbrnVsHX52FZgvABWeNgmRTcyMNu+/iwwUrb&#10;yB80nUIrUgj7ChV0IYyVlL7pyKBf2ZE4cWfrDIYEXSu1w5jCzSDzLCukwZ5TQ4cjvXXUXE7fRsH9&#10;ktfXOb+u46GIk2vq+F7ke6UWT/P+FUSgOfyL/9xHneaXRfkCv++kG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75Y8MAAADeAAAADwAAAAAAAAAAAAAAAACYAgAAZHJzL2Rv&#10;d25yZXYueG1sUEsFBgAAAAAEAAQA9QAAAIgDAAAAAA==&#10;" fillcolor="#4f81bd [3204]" strokecolor="#243f60 [1604]" strokeweight="2pt">
                  <v:textbox inset="0,0,0,0">
                    <w:txbxContent>
                      <w:p w14:paraId="19652AE8" w14:textId="77777777" w:rsidR="00D46179" w:rsidRDefault="00D46179" w:rsidP="008F2440">
                        <w:pPr>
                          <w:pStyle w:val="affd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DAO 작성</w:t>
                        </w:r>
                      </w:p>
                    </w:txbxContent>
                  </v:textbox>
                </v:rect>
                <v:rect id="직사각형 18684" o:spid="_x0000_s1029" style="position:absolute;left:55185;top:1682;width:9361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dhF8MA&#10;AADeAAAADwAAAGRycy9kb3ducmV2LnhtbERPTWvDMAy9D/YfjAa9tc7CSENWt5RBoey2bpCriNUk&#10;NJZT24vT/vp5MNhNj/epzW42g5jI+d6ygudVBoK4sbrnVsHX52FZgvABWeNgmRTcyMNu+/iwwUrb&#10;yB80nUIrUgj7ChV0IYyVlL7pyKBf2ZE4cWfrDIYEXSu1w5jCzSDzLCukwZ5TQ4cjvXXUXE7fRsH9&#10;ktfXOb+u46GIk2vq+F7ke6UWT/P+FUSgOfyL/9xHneaXRfkCv++kG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dhF8MAAADeAAAADwAAAAAAAAAAAAAAAACYAgAAZHJzL2Rv&#10;d25yZXYueG1sUEsFBgAAAAAEAAQA9QAAAIgDAAAAAA==&#10;" fillcolor="#4f81bd [3204]" strokecolor="#243f60 [1604]" strokeweight="2pt">
                  <v:textbox inset="0,0,0,0">
                    <w:txbxContent>
                      <w:p w14:paraId="592BC239" w14:textId="77777777" w:rsidR="00D46179" w:rsidRPr="008F2440" w:rsidRDefault="00D46179" w:rsidP="008F2440">
                        <w:pPr>
                          <w:pStyle w:val="affd"/>
                          <w:wordWrap w:val="0"/>
                          <w:spacing w:before="0" w:beforeAutospacing="0" w:after="0" w:afterAutospacing="0" w:line="168" w:lineRule="auto"/>
                          <w:jc w:val="center"/>
                          <w:rPr>
                            <w:rFonts w:ascii="맑은 고딕" w:eastAsiaTheme="minorEastAsia" w:hAnsi="맑은 고딕" w:cstheme="minorBidi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ItemProcessor</w:t>
                        </w:r>
                      </w:p>
                      <w:p w14:paraId="7EC6EA88" w14:textId="77777777" w:rsidR="00D46179" w:rsidRPr="008F2440" w:rsidRDefault="00D46179" w:rsidP="008F2440">
                        <w:pPr>
                          <w:pStyle w:val="affd"/>
                          <w:wordWrap w:val="0"/>
                          <w:spacing w:before="0" w:beforeAutospacing="0" w:after="0" w:afterAutospacing="0" w:line="168" w:lineRule="auto"/>
                          <w:jc w:val="center"/>
                          <w:rPr>
                            <w:rFonts w:ascii="맑은 고딕" w:eastAsiaTheme="minorEastAsia" w:hAnsi="맑은 고딕" w:cstheme="minorBidi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작성</w:t>
                        </w:r>
                      </w:p>
                    </w:txbxContent>
                  </v:textbox>
                </v:rect>
                <v:rect id="직사각형 18685" o:spid="_x0000_s1030" style="position:absolute;left:55185;top:9401;width:9361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vEjMMA&#10;AADeAAAADwAAAGRycy9kb3ducmV2LnhtbERPTWvDMAy9D/YfjAa9tc4CS0NWt5RBoey2bpCriNUk&#10;NJZT24vT/vp5MNhNj/epzW42g5jI+d6ygudVBoK4sbrnVsHX52FZgvABWeNgmRTcyMNu+/iwwUrb&#10;yB80nUIrUgj7ChV0IYyVlL7pyKBf2ZE4cWfrDIYEXSu1w5jCzSDzLCukwZ5TQ4cjvXXUXE7fRsH9&#10;ktfXOb+u46GIk2vq+F7ke6UWT/P+FUSgOfyL/9xHneaXRfkCv++kG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vEjMMAAADeAAAADwAAAAAAAAAAAAAAAACYAgAAZHJzL2Rv&#10;d25yZXYueG1sUEsFBgAAAAAEAAQA9QAAAIgDAAAAAA==&#10;" fillcolor="#4f81bd [3204]" strokecolor="#243f60 [1604]" strokeweight="2pt">
                  <v:textbox inset="0,0,0,0">
                    <w:txbxContent>
                      <w:p w14:paraId="30205DD7" w14:textId="77777777" w:rsidR="00D46179" w:rsidRPr="00B67DF2" w:rsidRDefault="00D46179" w:rsidP="00B67DF2">
                        <w:pPr>
                          <w:pStyle w:val="affd"/>
                          <w:wordWrap w:val="0"/>
                          <w:spacing w:before="0" w:beforeAutospacing="0" w:after="0" w:afterAutospacing="0" w:line="168" w:lineRule="auto"/>
                          <w:jc w:val="center"/>
                          <w:rPr>
                            <w:rFonts w:ascii="맑은 고딕" w:eastAsiaTheme="minorEastAsia" w:hAnsi="맑은 고딕" w:cstheme="minorBidi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Partitioner</w:t>
                        </w:r>
                      </w:p>
                      <w:p w14:paraId="64BCD34D" w14:textId="77777777" w:rsidR="00D46179" w:rsidRPr="00B67DF2" w:rsidRDefault="00D46179" w:rsidP="00B67DF2">
                        <w:pPr>
                          <w:pStyle w:val="affd"/>
                          <w:wordWrap w:val="0"/>
                          <w:spacing w:before="0" w:beforeAutospacing="0" w:after="0" w:afterAutospacing="0" w:line="168" w:lineRule="auto"/>
                          <w:jc w:val="center"/>
                          <w:rPr>
                            <w:rFonts w:ascii="맑은 고딕" w:eastAsiaTheme="minorEastAsia" w:hAnsi="맑은 고딕" w:cstheme="minorBidi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작성 (선택)</w:t>
                        </w:r>
                      </w:p>
                    </w:txbxContent>
                  </v:textbox>
                </v:rect>
                <v:rect id="직사각형 18686" o:spid="_x0000_s1031" style="position:absolute;left:28353;top:1682;width:9361;height:43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la+8MA&#10;AADeAAAADwAAAGRycy9kb3ducmV2LnhtbERPPWvDMBDdC/kP4gLdGjkeVONGCSEQCN2aFrIe1tU2&#10;sU6OpFhuf31VKHS7x/u8zW62g5jIh96xhvWqAEHcONNzq+Hj/fhUgQgR2eDgmDR8UYDddvGwwdq4&#10;xG80nWMrcgiHGjV0MY61lKHpyGJYuZE4c5/OW4wZ+lYajymH20GWRaGkxZ5zQ4cjHTpqrue71fB9&#10;LS+3ubw9p6NKk28u6VWVe60fl/P+BUSkOf6L/9wnk+dXqlLw+06+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la+8MAAADeAAAADwAAAAAAAAAAAAAAAACYAgAAZHJzL2Rv&#10;d25yZXYueG1sUEsFBgAAAAAEAAQA9QAAAIgDAAAAAA==&#10;" fillcolor="#4f81bd [3204]" strokecolor="#243f60 [1604]" strokeweight="2pt">
                  <v:textbox inset="0,0,0,0">
                    <w:txbxContent>
                      <w:p w14:paraId="3B0314C7" w14:textId="77777777" w:rsidR="00D46179" w:rsidRDefault="00D46179" w:rsidP="008F2440">
                        <w:pPr>
                          <w:pStyle w:val="affd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JOB 작성</w:t>
                        </w:r>
                      </w:p>
                    </w:txbxContent>
                  </v:textbox>
                </v:rect>
                <v:rect id="직사각형 18687" o:spid="_x0000_s1032" style="position:absolute;left:41724;top:9401;width:9361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X/YMMA&#10;AADeAAAADwAAAGRycy9kb3ducmV2LnhtbERPPWvDMBDdC/0P4grdGrkeHONEDqEQKN2aBrIe1tU2&#10;tk6OpFpuf30UKGS7x/u87W4xo5jJ+d6ygtdVBoK4sbrnVsHp6/BSgvABWeNomRT8kodd/fiwxUrb&#10;yJ80H0MrUgj7ChV0IUyVlL7pyKBf2Yk4cd/WGQwJulZqhzGFm1HmWVZIgz2nhg4neuuoGY4/RsHf&#10;kJ8vS35Zx0MRZ9ec40eR75V6flr2GxCBlnAX/7vfdZpfFuUabu+kG2R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X/YMMAAADeAAAADwAAAAAAAAAAAAAAAACYAgAAZHJzL2Rv&#10;d25yZXYueG1sUEsFBgAAAAAEAAQA9QAAAIgDAAAAAA==&#10;" fillcolor="#4f81bd [3204]" strokecolor="#243f60 [1604]" strokeweight="2pt">
                  <v:textbox inset="0,0,0,0">
                    <w:txbxContent>
                      <w:p w14:paraId="0040EE0A" w14:textId="77777777" w:rsidR="00D46179" w:rsidRPr="008F2440" w:rsidRDefault="00D46179" w:rsidP="008F2440">
                        <w:pPr>
                          <w:pStyle w:val="affd"/>
                          <w:wordWrap w:val="0"/>
                          <w:spacing w:before="0" w:beforeAutospacing="0" w:after="0" w:afterAutospacing="0" w:line="168" w:lineRule="auto"/>
                          <w:jc w:val="center"/>
                          <w:rPr>
                            <w:rFonts w:ascii="맑은 고딕" w:eastAsiaTheme="minorEastAsia" w:hAnsi="맑은 고딕" w:cstheme="minorBidi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배치 Shell</w:t>
                        </w:r>
                      </w:p>
                      <w:p w14:paraId="55F89DA5" w14:textId="77777777" w:rsidR="00D46179" w:rsidRPr="008F2440" w:rsidRDefault="00D46179" w:rsidP="008F2440">
                        <w:pPr>
                          <w:pStyle w:val="affd"/>
                          <w:wordWrap w:val="0"/>
                          <w:spacing w:before="0" w:beforeAutospacing="0" w:after="0" w:afterAutospacing="0" w:line="168" w:lineRule="auto"/>
                          <w:jc w:val="center"/>
                          <w:rPr>
                            <w:rFonts w:ascii="맑은 고딕" w:eastAsiaTheme="minorEastAsia" w:hAnsi="맑은 고딕" w:cstheme="minorBidi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작성</w:t>
                        </w:r>
                      </w:p>
                    </w:txbxContent>
                  </v:textbox>
                </v:rect>
                <v:rect id="직사각형 18473" o:spid="_x0000_s1033" style="position:absolute;left:28262;top:9401;width:9361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/npcQA&#10;AADeAAAADwAAAGRycy9kb3ducmV2LnhtbERPS2vCQBC+F/oflil4q5tGiRJdRQpC6c0HeB2yYxLM&#10;zsbdbTbtr+8WCt7m43vOejuaTgzkfGtZwds0A0FcWd1yreB82r8uQfiArLGzTAq+ycN28/y0xlLb&#10;yAcajqEWKYR9iQqaEPpSSl81ZNBPbU+cuKt1BkOCrpbaYUzhppN5lhXSYMupocGe3huqbscvo+Dn&#10;ll/uY35fxH0RB1dd4meR75SavIy7FYhAY3iI/90fOs1fzhcz+Hsn3S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/56XEAAAA3gAAAA8AAAAAAAAAAAAAAAAAmAIAAGRycy9k&#10;b3ducmV2LnhtbFBLBQYAAAAABAAEAPUAAACJAwAAAAA=&#10;" fillcolor="#4f81bd [3204]" strokecolor="#243f60 [1604]" strokeweight="2pt">
                  <v:textbox inset="0,0,0,0">
                    <w:txbxContent>
                      <w:p w14:paraId="3DC49CA2" w14:textId="77777777" w:rsidR="00D46179" w:rsidRDefault="00D46179" w:rsidP="008F2440">
                        <w:pPr>
                          <w:pStyle w:val="affd"/>
                          <w:wordWrap w:val="0"/>
                          <w:spacing w:before="0" w:beforeAutospacing="0" w:after="0" w:afterAutospacing="0" w:line="168" w:lineRule="auto"/>
                          <w:jc w:val="center"/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리소스</w:t>
                        </w:r>
                      </w:p>
                      <w:p w14:paraId="3AB9C4F9" w14:textId="77777777" w:rsidR="00D46179" w:rsidRDefault="00D46179" w:rsidP="008F2440">
                        <w:pPr>
                          <w:pStyle w:val="affd"/>
                          <w:wordWrap w:val="0"/>
                          <w:spacing w:before="0" w:beforeAutospacing="0" w:after="0" w:afterAutospacing="0" w:line="168" w:lineRule="auto"/>
                          <w:jc w:val="center"/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Commit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직선 화살표 연결선 18492" o:spid="_x0000_s1034" type="#_x0000_t32" style="position:absolute;left:24177;top:3640;width:417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Bo0+cQAAADeAAAADwAAAGRycy9kb3ducmV2LnhtbERP32vCMBB+H/g/hBP2NlOLOK1GkYEy&#10;EIR1E/TtaM6mtLmUJtP635vBwLf7+H7ect3bRlyp85VjBeNRAoK4cLriUsHP9/ZtBsIHZI2NY1Jw&#10;Jw/r1eBliZl2N/6iax5KEUPYZ6jAhNBmUvrCkEU/ci1x5C6usxgi7EqpO7zFcNvINEmm0mLFscFg&#10;Sx+Gijr/tQqSc1/N976+b94PJt8ey52tT6lSr8N+swARqA9P8b/7U8f5s8k8hb934g1y9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GjT5xAAAAN4AAAAPAAAAAAAAAAAA&#10;AAAAAKECAABkcnMvZG93bnJldi54bWxQSwUGAAAAAAQABAD5AAAAkgMAAAAA&#10;" strokecolor="#1f497d [3215]" strokeweight="4.5pt">
                  <v:stroke endarrow="block"/>
                </v:shape>
                <v:shape id="직선 화살표 연결선 18494" o:spid="_x0000_s1035" type="#_x0000_t32" style="position:absolute;left:37714;top:3842;width:4010;height:3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8JFsQAAADeAAAADwAAAGRycy9kb3ducmV2LnhtbERP32vCMBB+F/wfwgl701QRrZ1RRHAM&#10;hIFVYXs7mltT2lxKk2n975fBwLf7+H7eetvbRtyo85VjBdNJAoK4cLriUsHlfBinIHxA1tg4JgUP&#10;8rDdDAdrzLS784lueShFDGGfoQITQptJ6QtDFv3EtcSR+3adxRBhV0rd4T2G20bOkmQhLVYcGwy2&#10;tDdU1PmPVZB89dXq6OvHbvlh8sO1fLP150ypl1G/ewURqA9P8b/7Xcf56Xw1h7934g1y8w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vwkWxAAAAN4AAAAPAAAAAAAAAAAA&#10;AAAAAKECAABkcnMvZG93bnJldi54bWxQSwUGAAAAAAQABAD5AAAAkgMAAAAA&#10;" strokecolor="#1f497d [3215]" strokeweight="4.5pt">
                  <v:stroke endarrow="block"/>
                </v:shape>
                <v:shape id="직선 화살표 연결선 18495" o:spid="_x0000_s1036" type="#_x0000_t32" style="position:absolute;left:51085;top:3842;width:4100;height:3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HSql8MAAADeAAAADwAAAGRycy9kb3ducmV2LnhtbERP24rCMBB9F/yHMIJvmiqul65RRBS2&#10;D7quux8wNGNbbCalibX+vRGEfZvDuc5y3ZpSNFS7wrKC0TACQZxaXXCm4O93P5iDcB5ZY2mZFDzI&#10;wXrV7Swx1vbOP9ScfSZCCLsYFeTeV7GULs3JoBvaijhwF1sb9AHWmdQ13kO4KeU4iqbSYMGhIceK&#10;tjml1/PNKDBJ+z3jXeKOSeSOh0V5bSannVL9Xrv5BOGp9f/it/tLh/nzyeIDXu+EG+Tq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B0qpfDAAAA3gAAAA8AAAAAAAAAAAAA&#10;AAAAoQIAAGRycy9kb3ducmV2LnhtbFBLBQYAAAAABAAEAPkAAACRAwAAAAA=&#10;" strokecolor="#1f497d [3215]" strokeweight="4.5pt">
                  <v:stroke endarrow="block"/>
                </v:shape>
                <v:shape id="직선 화살표 연결선 18501" o:spid="_x0000_s1037" type="#_x0000_t32" style="position:absolute;left:37623;top:11561;width:410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Q2jsUAAADeAAAADwAAAGRycy9kb3ducmV2LnhtbERP22rCQBB9F/oPyxR8012LWk3dSCkW&#10;zEOtl37AkJ0mIdnZkN3G9O+7BcG3OZzrbLaDbURPna8ca5hNFQji3JmKCw1fl/fJCoQPyAYbx6Th&#10;lzxs04fRBhPjrnyi/hwKEUPYJ6ihDKFNpPR5SRb91LXEkft2ncUQYVdI0+E1httGPim1lBYrjg0l&#10;tvRWUl6ff6wGmw2fz7zL/CFT/vCxbup+ftxpPX4cXl9ABBrCXXxz702cv1qoGfy/E2+Q6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Q2jsUAAADeAAAADwAAAAAAAAAA&#10;AAAAAAChAgAAZHJzL2Rvd25yZXYueG1sUEsFBgAAAAAEAAQA+QAAAJMDAAAAAA==&#10;" strokecolor="#1f497d [3215]" strokeweight="4.5pt">
                  <v:stroke endarrow="block"/>
                </v:shape>
                <v:rect id="직사각형 18505" o:spid="_x0000_s1038" style="position:absolute;left:14801;top:9401;width:9361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2mqsQA&#10;AADeAAAADwAAAGRycy9kb3ducmV2LnhtbERPTWvDMAy9D/YfjAq7rU4DzUpap5RBYfS2btCriNUk&#10;JJZT24vT/fp5MNhNj/ep3X42g5jI+c6ygtUyA0FcW91xo+Dz4/i8AeEDssbBMim4k4d99fiww1Lb&#10;yO80nUMjUgj7EhW0IYyllL5uyaBf2pE4cVfrDIYEXSO1w5jCzSDzLCukwY5TQ4sjvbZU9+cvo+C7&#10;zy+3Ob+9xGMRJ1df4qnID0o9LebDFkSgOfyL/9xvOs3frLM1/L6TbpD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9pqrEAAAA3gAAAA8AAAAAAAAAAAAAAAAAmAIAAGRycy9k&#10;b3ducmV2LnhtbFBLBQYAAAAABAAEAPUAAACJAwAAAAA=&#10;" fillcolor="#4f81bd [3204]" strokecolor="#243f60 [1604]" strokeweight="2pt">
                  <v:textbox inset="0,0,0,0">
                    <w:txbxContent>
                      <w:p w14:paraId="03C6614C" w14:textId="77777777" w:rsidR="00D46179" w:rsidRDefault="00D46179" w:rsidP="008F2440">
                        <w:pPr>
                          <w:pStyle w:val="affd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테스트</w:t>
                        </w:r>
                      </w:p>
                    </w:txbxContent>
                  </v:textbox>
                </v:rect>
                <v:shape id="직선 화살표 연결선 18509" o:spid="_x0000_s1039" type="#_x0000_t32" style="position:absolute;left:24162;top:11561;width:41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9I6iMQAAADeAAAADwAAAGRycy9kb3ducmV2LnhtbERP22rCQBB9F/oPyxR8090WtZpmlVIs&#10;mIdabx8wZKdJSHY2ZLcx/ftuQfBtDuc66Wawjeip85VjDU9TBYI4d6biQsPl/DFZgvAB2WDjmDT8&#10;kofN+mGUYmLclY/Un0IhYgj7BDWUIbSJlD4vyaKfupY4ct+usxgi7AppOrzGcNvIZ6UW0mLFsaHE&#10;lt5LyuvTj9Vgs+HrhbeZ32fK7z9XTd3PDlutx4/D2yuIQEO4i2/unYnzl3O1gv934g1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0jqIxAAAAN4AAAAPAAAAAAAAAAAA&#10;AAAAAKECAABkcnMvZG93bnJldi54bWxQSwUGAAAAAAQABAD5AAAAkgMAAAAA&#10;" strokecolor="#1f497d [3215]" strokeweight="4.5pt">
                  <v:stroke endarrow="block"/>
                </v:shape>
                <v:rect id="직사각형 18560" o:spid="_x0000_s1040" style="position:absolute;width:66067;height:151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HHccA&#10;AADeAAAADwAAAGRycy9kb3ducmV2LnhtbESPQWvCQBCF70L/wzKF3nRjoRqjqxShpaVSqIp4HHbH&#10;JJidDdmtpv++cxC8zTBv3nvfYtX7Rl2oi3VgA+NRBorYBldzaWC/exvmoGJCdtgEJgN/FGG1fBgs&#10;sHDhyj902aZSiQnHAg1UKbWF1tFW5DGOQksst1PoPCZZu1K7Dq9i7hv9nGUT7bFmSaiwpXVF9rz9&#10;9QbW+4N333b3eXzvyzjjbHre2C9jnh771zmoRH26i2/fH07q5y8TARAcmUEv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JRx3HAAAA3gAAAA8AAAAAAAAAAAAAAAAAmAIAAGRy&#10;cy9kb3ducmV2LnhtbFBLBQYAAAAABAAEAPUAAACMAwAAAAA=&#10;" filled="f" strokecolor="#243f60 [1604]"/>
                <v:rect id="직사각형 18567" o:spid="_x0000_s1041" style="position:absolute;left:1359;top:1480;width:9361;height:43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x45sQA&#10;AADeAAAADwAAAGRycy9kb3ducmV2LnhtbERPTWvDMAy9D/YfjAq7rU4DS0tap5RBYezWbtCriNUk&#10;JJZT24uz/fq5MNhNj/ep3X42g5jI+c6ygtUyA0FcW91xo+Dz4/i8AeEDssbBMin4Jg/76vFhh6W2&#10;kU80nUMjUgj7EhW0IYyllL5uyaBf2pE4cVfrDIYEXSO1w5jCzSDzLCukwY5TQ4sjvbZU9+cvo+Cn&#10;zy+3Ob+t47GIk6sv8b3ID0o9LebDFkSgOfyL/9xvOs3fvBRruL+Tbp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8eObEAAAA3gAAAA8AAAAAAAAAAAAAAAAAmAIAAGRycy9k&#10;b3ducmV2LnhtbFBLBQYAAAAABAAEAPUAAACJAwAAAAA=&#10;" fillcolor="#4f81bd [3204]" strokecolor="#243f60 [1604]" strokeweight="2pt">
                  <v:textbox inset="0,0,0,0">
                    <w:txbxContent>
                      <w:p w14:paraId="6C8F561B" w14:textId="77777777" w:rsidR="00D46179" w:rsidRDefault="00D46179" w:rsidP="008F2440">
                        <w:pPr>
                          <w:pStyle w:val="affd"/>
                          <w:wordWrap w:val="0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ascii="맑은 고딕" w:eastAsiaTheme="minorEastAsia" w:hAnsi="맑은 고딕" w:cstheme="minorBidi" w:hint="eastAsia"/>
                            <w:b/>
                            <w:bCs/>
                            <w:color w:val="FFFFFF" w:themeColor="light1"/>
                            <w:kern w:val="24"/>
                            <w:sz w:val="20"/>
                            <w:szCs w:val="20"/>
                          </w:rPr>
                          <w:t>VO</w:t>
                        </w:r>
                      </w:p>
                    </w:txbxContent>
                  </v:textbox>
                </v:rect>
                <v:shape id="직선 화살표 연결선 18588" o:spid="_x0000_s1042" type="#_x0000_t32" style="position:absolute;left:10720;top:3640;width:409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sqaU8gAAADeAAAADwAAAGRycy9kb3ducmV2LnhtbESPQWvCQBCF74X+h2UK3uqmgjZNXUUK&#10;iiAUGltob0N2mg3JzobsVuO/7xwEbzO8N+99s1yPvlMnGmIT2MDTNANFXAXbcG3g87h9zEHFhGyx&#10;C0wGLhRhvbq/W2Jhw5k/6FSmWkkIxwINuJT6QutYOfIYp6EnFu03DB6TrEOt7YBnCfednmXZQnts&#10;WBoc9vTmqGrLP28g+xmbl0NsL5vnd1duv+qdb79nxkwexs0rqERjupmv13sr+Pk8F155R2bQq3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QsqaU8gAAADeAAAADwAAAAAA&#10;AAAAAAAAAAChAgAAZHJzL2Rvd25yZXYueG1sUEsFBgAAAAAEAAQA+QAAAJYDAAAAAA==&#10;" strokecolor="#1f497d [3215]" strokeweight="4.5pt">
                  <v:stroke endarrow="block"/>
                </v:shape>
                <v:shape id="직선 화살표 연결선 18688" o:spid="_x0000_s1043" type="#_x0000_t32" style="position:absolute;left:51085;top:11561;width:4100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mj9NcYAAADeAAAADwAAAGRycy9kb3ducmV2LnhtbESPQWvCQBCF74L/YRmhN91Uik1TVxGx&#10;0BzU1vYHDNlpEszOhuwa4793DkJvM7w3732zXA+uUT11ofZs4HmWgCIuvK25NPD78zFNQYWIbLHx&#10;TAZuFGC9Go+WmFl/5W/qT7FUEsIhQwNVjG2mdSgqchhmviUW7c93DqOsXalth1cJd42eJ8lCO6xZ&#10;GipsaVtRcT5dnAGXD8dX3uXhkCfhsH9rzv3L186Yp8mweQcVaYj/5sf1pxX8dJEKr7wjM+jVH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Zo/TXGAAAA3gAAAA8AAAAAAAAA&#10;AAAAAAAAoQIAAGRycy9kb3ducmV2LnhtbFBLBQYAAAAABAAEAPkAAACUAwAAAAA=&#10;" strokecolor="#1f497d [3215]" strokeweight="4.5pt">
                  <v:stroke endarrow="block"/>
                </v:shape>
                <v:shape id="직선 화살표 연결선 18689" o:spid="_x0000_s1044" type="#_x0000_t32" style="position:absolute;left:59866;top:6003;width:0;height:339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qNetMUAAADeAAAADwAAAGRycy9kb3ducmV2LnhtbERPTWvCQBC9F/wPyxR6q5t60BjdBBEs&#10;BUEwttDehuyYDcnOhuxW4793hUJv83ifsy5G24kLDb5xrOBtmoAgrpxuuFbwedq9piB8QNbYOSYF&#10;N/JQ5JOnNWbaXflIlzLUIoawz1CBCaHPpPSVIYt+6nriyJ3dYDFEONRSD3iN4baTsySZS4sNxwaD&#10;PW0NVW35axUkP2Oz3Pv2tlkcTLn7qt9t+z1T6uV53KxABBrDv/jP/aHj/HSeLuHxTrxB5n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qNetMUAAADeAAAADwAAAAAAAAAA&#10;AAAAAAChAgAAZHJzL2Rvd25yZXYueG1sUEsFBgAAAAAEAAQA+QAAAJMDAAAAAA==&#10;" strokecolor="#1f497d [3215]" strokeweight="4.5pt">
                  <v:stroke endarrow="block"/>
                </v:shape>
              </v:group>
            </w:pict>
          </mc:Fallback>
        </mc:AlternateContent>
      </w:r>
    </w:p>
    <w:p w14:paraId="46490809" w14:textId="752EE8E3" w:rsidR="00B90FB5" w:rsidRDefault="00B90FB5" w:rsidP="00F856DC">
      <w:pPr>
        <w:rPr>
          <w:lang w:val="en-GB"/>
        </w:rPr>
      </w:pPr>
    </w:p>
    <w:p w14:paraId="7AC626B8" w14:textId="500EE24A" w:rsidR="00B90FB5" w:rsidRDefault="00B90FB5" w:rsidP="00F856DC">
      <w:pPr>
        <w:rPr>
          <w:lang w:val="en-GB"/>
        </w:rPr>
      </w:pPr>
    </w:p>
    <w:p w14:paraId="1EC85ECD" w14:textId="77777777" w:rsidR="00B90FB5" w:rsidRDefault="00B90FB5" w:rsidP="00F856DC">
      <w:pPr>
        <w:rPr>
          <w:lang w:val="en-GB"/>
        </w:rPr>
      </w:pPr>
    </w:p>
    <w:p w14:paraId="07E99EFD" w14:textId="77777777" w:rsidR="00B90FB5" w:rsidRDefault="00B90FB5" w:rsidP="00F856DC">
      <w:pPr>
        <w:rPr>
          <w:lang w:val="en-GB"/>
        </w:rPr>
      </w:pPr>
    </w:p>
    <w:p w14:paraId="28851273" w14:textId="250875C1" w:rsidR="00B90FB5" w:rsidRDefault="00B90FB5" w:rsidP="00F856DC">
      <w:pPr>
        <w:rPr>
          <w:lang w:val="en-GB"/>
        </w:rPr>
      </w:pPr>
    </w:p>
    <w:p w14:paraId="142184A5" w14:textId="77777777" w:rsidR="00B90FB5" w:rsidRDefault="00B90FB5" w:rsidP="00F856DC">
      <w:pPr>
        <w:rPr>
          <w:lang w:val="en-GB"/>
        </w:rPr>
      </w:pPr>
    </w:p>
    <w:p w14:paraId="64EA70A0" w14:textId="77777777" w:rsidR="00B90FB5" w:rsidRDefault="00B90FB5" w:rsidP="00F856DC">
      <w:pPr>
        <w:rPr>
          <w:lang w:val="en-GB"/>
        </w:rPr>
      </w:pPr>
    </w:p>
    <w:p w14:paraId="10EF9D4B" w14:textId="77777777" w:rsidR="00B90FB5" w:rsidRDefault="00B90FB5" w:rsidP="00F856DC">
      <w:pPr>
        <w:rPr>
          <w:lang w:val="en-GB"/>
        </w:rPr>
      </w:pPr>
    </w:p>
    <w:p w14:paraId="537200B0" w14:textId="77777777" w:rsidR="00B90FB5" w:rsidRDefault="00B90FB5" w:rsidP="00F856DC">
      <w:pPr>
        <w:rPr>
          <w:lang w:val="en-GB"/>
        </w:rPr>
      </w:pPr>
    </w:p>
    <w:p w14:paraId="7DC97912" w14:textId="77777777" w:rsidR="00C46912" w:rsidRDefault="00C46912" w:rsidP="00F856DC">
      <w:pPr>
        <w:rPr>
          <w:lang w:val="en-GB"/>
        </w:rPr>
      </w:pPr>
    </w:p>
    <w:p w14:paraId="3536AF16" w14:textId="5BC23E66" w:rsidR="00C46912" w:rsidRDefault="00C46912" w:rsidP="00C46912">
      <w:pPr>
        <w:pStyle w:val="1"/>
        <w:jc w:val="left"/>
      </w:pPr>
      <w:bookmarkStart w:id="12" w:name="_Toc91687527"/>
      <w:r>
        <w:rPr>
          <w:rFonts w:hint="eastAsia"/>
        </w:rPr>
        <w:t>VO (Value Object)</w:t>
      </w:r>
      <w:bookmarkEnd w:id="12"/>
    </w:p>
    <w:p w14:paraId="0DE7A91A" w14:textId="7E3A52FF" w:rsidR="00C46912" w:rsidRDefault="00F57827" w:rsidP="00F856DC">
      <w:pPr>
        <w:rPr>
          <w:rFonts w:ascii="맑은 고딕" w:hAnsi="맑은 고딕"/>
        </w:rPr>
      </w:pPr>
      <w:r w:rsidRPr="00F57827">
        <w:rPr>
          <w:rFonts w:ascii="맑은 고딕" w:hAnsi="맑은 고딕" w:hint="eastAsia"/>
        </w:rPr>
        <w:t xml:space="preserve">배치에서 </w:t>
      </w:r>
      <w:r w:rsidRPr="00F57827">
        <w:rPr>
          <w:rFonts w:ascii="맑은 고딕" w:hAnsi="맑은 고딕"/>
        </w:rPr>
        <w:t xml:space="preserve">ItemReader / ItemWriter </w:t>
      </w:r>
      <w:r w:rsidRPr="00F57827">
        <w:rPr>
          <w:rFonts w:ascii="맑은 고딕" w:hAnsi="맑은 고딕" w:hint="eastAsia"/>
        </w:rPr>
        <w:t xml:space="preserve">에서 사용할 </w:t>
      </w:r>
      <w:r w:rsidRPr="00F57827">
        <w:rPr>
          <w:rFonts w:ascii="맑은 고딕" w:hAnsi="맑은 고딕"/>
        </w:rPr>
        <w:t>VO</w:t>
      </w:r>
      <w:r w:rsidRPr="00F57827">
        <w:rPr>
          <w:rFonts w:ascii="맑은 고딕" w:hAnsi="맑은 고딕" w:hint="eastAsia"/>
        </w:rPr>
        <w:t xml:space="preserve">를 작성한다 </w:t>
      </w:r>
    </w:p>
    <w:p w14:paraId="408C0380" w14:textId="124929FA" w:rsidR="00986ED9" w:rsidRDefault="00986ED9" w:rsidP="00F856DC">
      <w:pPr>
        <w:rPr>
          <w:rFonts w:ascii="맑은 고딕" w:hAnsi="맑은 고딕"/>
        </w:rPr>
      </w:pPr>
      <w:r>
        <w:rPr>
          <w:rFonts w:ascii="맑은 고딕" w:hAnsi="맑은 고딕" w:hint="eastAsia"/>
        </w:rPr>
        <w:t xml:space="preserve">배치에서 리소스 간 데이터 전달은 VO 방식으로 전달 하며 VO 생성시 반드시 </w:t>
      </w:r>
      <w:r w:rsidRPr="00982158">
        <w:rPr>
          <w:rFonts w:asciiTheme="minorEastAsia" w:eastAsiaTheme="minorEastAsia" w:hAnsiTheme="minorEastAsia"/>
          <w:b/>
          <w:color w:val="FF0000"/>
          <w:sz w:val="18"/>
          <w:szCs w:val="18"/>
        </w:rPr>
        <w:t>com.inswave.elfw.core.BatchVO</w:t>
      </w:r>
      <w:r>
        <w:rPr>
          <w:rFonts w:asciiTheme="minorEastAsia" w:eastAsiaTheme="minorEastAsia" w:hAnsiTheme="minorEastAsia" w:hint="eastAsia"/>
          <w:b/>
          <w:color w:val="FF0000"/>
          <w:sz w:val="18"/>
          <w:szCs w:val="18"/>
        </w:rPr>
        <w:t xml:space="preserve"> </w:t>
      </w:r>
      <w:r w:rsidRPr="00986ED9">
        <w:rPr>
          <w:rFonts w:asciiTheme="minorEastAsia" w:eastAsiaTheme="minorEastAsia" w:hAnsiTheme="minorEastAsia" w:hint="eastAsia"/>
          <w:sz w:val="18"/>
          <w:szCs w:val="18"/>
        </w:rPr>
        <w:t>를 상속 받아 작성하여야 한다.</w:t>
      </w:r>
    </w:p>
    <w:p w14:paraId="0DF20C89" w14:textId="77777777" w:rsidR="00816B2F" w:rsidRDefault="00816B2F" w:rsidP="00F856DC">
      <w:pPr>
        <w:rPr>
          <w:rFonts w:ascii="맑은 고딕" w:hAnsi="맑은 고딕"/>
        </w:rPr>
      </w:pPr>
    </w:p>
    <w:p w14:paraId="19D7990C" w14:textId="218AB15E" w:rsidR="00816B2F" w:rsidRPr="0035750B" w:rsidRDefault="00816B2F" w:rsidP="0035750B">
      <w:pPr>
        <w:pStyle w:val="2"/>
        <w:tabs>
          <w:tab w:val="num" w:pos="1277"/>
        </w:tabs>
        <w:ind w:hanging="851"/>
        <w:jc w:val="left"/>
      </w:pPr>
      <w:bookmarkStart w:id="13" w:name="_Toc91687528"/>
      <w:r>
        <w:rPr>
          <w:rFonts w:hint="eastAsia"/>
        </w:rPr>
        <w:lastRenderedPageBreak/>
        <w:t>VO 클래스 생성</w:t>
      </w:r>
      <w:bookmarkEnd w:id="13"/>
    </w:p>
    <w:p w14:paraId="35530260" w14:textId="53863128" w:rsidR="00F57827" w:rsidRDefault="00A52C60" w:rsidP="00234AB7">
      <w:pPr>
        <w:ind w:firstLineChars="200" w:firstLine="400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189C01" wp14:editId="580D699E">
                <wp:simplePos x="0" y="0"/>
                <wp:positionH relativeFrom="column">
                  <wp:posOffset>2910643</wp:posOffset>
                </wp:positionH>
                <wp:positionV relativeFrom="paragraph">
                  <wp:posOffset>1606857</wp:posOffset>
                </wp:positionV>
                <wp:extent cx="1111885" cy="229870"/>
                <wp:effectExtent l="0" t="0" r="164465" b="17780"/>
                <wp:wrapNone/>
                <wp:docPr id="18443" name="사각형 설명선 18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1885" cy="229870"/>
                        </a:xfrm>
                        <a:prstGeom prst="wedgeRectCallout">
                          <a:avLst>
                            <a:gd name="adj1" fmla="val 62809"/>
                            <a:gd name="adj2" fmla="val -4837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6399E3" w14:textId="40E875FA" w:rsidR="00D46179" w:rsidRPr="00C13F90" w:rsidRDefault="00D46179" w:rsidP="00A52C60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Class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사각형 설명선 18443" o:spid="_x0000_s1045" type="#_x0000_t61" style="position:absolute;left:0;text-align:left;margin-left:229.2pt;margin-top:126.5pt;width:87.55pt;height:18.1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" adj="24367,351" fillcolor="#4f81bd [3204]" strokecolor="#243f60 [1604]" strokeweight="1.5pt">
                <v:textbox inset="0,0,0,0">
                  <w:txbxContent>
                    <w:p w14:paraId="2F6399E3" w14:textId="40E875FA" w:rsidR="00D46179" w:rsidRPr="00C13F90" w:rsidRDefault="00D46179" w:rsidP="00A52C60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Class 메뉴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9395ECF" wp14:editId="2610862E">
                <wp:simplePos x="0" y="0"/>
                <wp:positionH relativeFrom="column">
                  <wp:posOffset>2910643</wp:posOffset>
                </wp:positionH>
                <wp:positionV relativeFrom="paragraph">
                  <wp:posOffset>364534</wp:posOffset>
                </wp:positionV>
                <wp:extent cx="1696370" cy="229870"/>
                <wp:effectExtent l="476250" t="0" r="18415" b="17780"/>
                <wp:wrapNone/>
                <wp:docPr id="18442" name="사각형 설명선 18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370" cy="229870"/>
                        </a:xfrm>
                        <a:prstGeom prst="wedgeRectCallout">
                          <a:avLst>
                            <a:gd name="adj1" fmla="val -77280"/>
                            <a:gd name="adj2" fmla="val -1820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DF9B63" w14:textId="5FBE09C8" w:rsidR="00D46179" w:rsidRPr="00C13F90" w:rsidRDefault="00D46179" w:rsidP="00A52C60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Popup메뉴에서 New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42" o:spid="_x0000_s1046" type="#_x0000_t61" style="position:absolute;left:0;text-align:left;margin-left:229.2pt;margin-top:28.7pt;width:133.55pt;height:18.1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" adj="-5892,6869" fillcolor="#4f81bd [3204]" strokecolor="#243f60 [1604]" strokeweight="1.5pt">
                <v:textbox inset="0,0,0,0">
                  <w:txbxContent>
                    <w:p w14:paraId="49DF9B63" w14:textId="5FBE09C8" w:rsidR="00D46179" w:rsidRPr="00C13F90" w:rsidRDefault="00D46179" w:rsidP="00A52C60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Popup메뉴에서 New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2165E67D" wp14:editId="09D77528">
                <wp:simplePos x="0" y="0"/>
                <wp:positionH relativeFrom="column">
                  <wp:posOffset>277802</wp:posOffset>
                </wp:positionH>
                <wp:positionV relativeFrom="paragraph">
                  <wp:posOffset>717681</wp:posOffset>
                </wp:positionV>
                <wp:extent cx="1311275" cy="229870"/>
                <wp:effectExtent l="0" t="190500" r="22225" b="17780"/>
                <wp:wrapNone/>
                <wp:docPr id="18441" name="사각형 설명선 18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1275" cy="229870"/>
                        </a:xfrm>
                        <a:prstGeom prst="wedgeRectCallout">
                          <a:avLst>
                            <a:gd name="adj1" fmla="val -8268"/>
                            <a:gd name="adj2" fmla="val -12930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139F96" w14:textId="31F3B2AC" w:rsidR="00D46179" w:rsidRPr="00C13F90" w:rsidRDefault="00D46179" w:rsidP="00A52C60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src/main/java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41" o:spid="_x0000_s1047" type="#_x0000_t61" style="position:absolute;left:0;text-align:left;margin-left:21.85pt;margin-top:56.5pt;width:103.25pt;height:18.1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" adj="9014,-17130" fillcolor="#4f81bd [3204]" strokecolor="#243f60 [1604]" strokeweight="1.5pt">
                <v:textbox inset="0,0,0,0">
                  <w:txbxContent>
                    <w:p w14:paraId="75139F96" w14:textId="31F3B2AC" w:rsidR="00D46179" w:rsidRPr="00C13F90" w:rsidRDefault="00D46179" w:rsidP="00A52C60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src/main/java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9FC922C" wp14:editId="6167E105">
                <wp:simplePos x="0" y="0"/>
                <wp:positionH relativeFrom="column">
                  <wp:posOffset>3657884</wp:posOffset>
                </wp:positionH>
                <wp:positionV relativeFrom="paragraph">
                  <wp:posOffset>17758</wp:posOffset>
                </wp:positionV>
                <wp:extent cx="2172335" cy="229870"/>
                <wp:effectExtent l="266700" t="0" r="18415" b="17780"/>
                <wp:wrapNone/>
                <wp:docPr id="18440" name="사각형 설명선 18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335" cy="229870"/>
                        </a:xfrm>
                        <a:prstGeom prst="wedgeRectCallout">
                          <a:avLst>
                            <a:gd name="adj1" fmla="val -61604"/>
                            <a:gd name="adj2" fmla="val 2020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B43C33" w14:textId="77777777" w:rsidR="00D46179" w:rsidRPr="00C13F90" w:rsidRDefault="00D46179" w:rsidP="00A52C60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Project Explorer에서 cgBatch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40" o:spid="_x0000_s1048" type="#_x0000_t61" style="position:absolute;left:0;text-align:left;margin-left:4in;margin-top:1.4pt;width:171.05pt;height:18.1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" adj="-2506,15165" fillcolor="#4f81bd [3204]" strokecolor="#243f60 [1604]" strokeweight="1.5pt">
                <v:textbox inset="0,0,0,0">
                  <w:txbxContent>
                    <w:p w14:paraId="0AB43C33" w14:textId="77777777" w:rsidR="00D46179" w:rsidRPr="00C13F90" w:rsidRDefault="00D46179" w:rsidP="00A52C60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Project Explorer에서 cgBatch 선택</w:t>
                      </w:r>
                    </w:p>
                  </w:txbxContent>
                </v:textbox>
              </v:shape>
            </w:pict>
          </mc:Fallback>
        </mc:AlternateContent>
      </w:r>
      <w:r w:rsidR="00430ECB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96D7903" wp14:editId="16EB25FC">
                <wp:simplePos x="0" y="0"/>
                <wp:positionH relativeFrom="column">
                  <wp:posOffset>2541358</wp:posOffset>
                </wp:positionH>
                <wp:positionV relativeFrom="paragraph">
                  <wp:posOffset>430223</wp:posOffset>
                </wp:positionV>
                <wp:extent cx="1570442" cy="1150774"/>
                <wp:effectExtent l="19050" t="19050" r="67945" b="49530"/>
                <wp:wrapNone/>
                <wp:docPr id="18432" name="직선 화살표 연결선 184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0442" cy="115077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32" o:spid="_x0000_s1026" type="#_x0000_t32" style="position:absolute;left:0;text-align:left;margin-left:200.1pt;margin-top:33.9pt;width:123.65pt;height:90.6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" strokecolor="red" strokeweight="2.25pt">
                <v:stroke endarrow="block"/>
              </v:shape>
            </w:pict>
          </mc:Fallback>
        </mc:AlternateContent>
      </w:r>
      <w:r w:rsidR="00430ECB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2988740" wp14:editId="43F32A96">
                <wp:simplePos x="0" y="0"/>
                <wp:positionH relativeFrom="column">
                  <wp:posOffset>1607798</wp:posOffset>
                </wp:positionH>
                <wp:positionV relativeFrom="paragraph">
                  <wp:posOffset>457835</wp:posOffset>
                </wp:positionV>
                <wp:extent cx="192055" cy="16226"/>
                <wp:effectExtent l="0" t="95250" r="0" b="98425"/>
                <wp:wrapNone/>
                <wp:docPr id="63" name="직선 화살표 연결선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2055" cy="1622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63" o:spid="_x0000_s1026" type="#_x0000_t32" style="position:absolute;left:0;text-align:left;margin-left:126.6pt;margin-top:36.05pt;width:15.1pt;height:1.3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" strokecolor="red" strokeweight="2.25pt">
                <v:stroke endarrow="block"/>
              </v:shape>
            </w:pict>
          </mc:Fallback>
        </mc:AlternateContent>
      </w:r>
      <w:r w:rsidR="00430ECB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CBE5CE3" wp14:editId="60110916">
                <wp:simplePos x="0" y="0"/>
                <wp:positionH relativeFrom="column">
                  <wp:posOffset>1135446</wp:posOffset>
                </wp:positionH>
                <wp:positionV relativeFrom="paragraph">
                  <wp:posOffset>190828</wp:posOffset>
                </wp:positionV>
                <wp:extent cx="0" cy="239636"/>
                <wp:effectExtent l="95250" t="0" r="57150" b="46355"/>
                <wp:wrapNone/>
                <wp:docPr id="62" name="직선 화살표 연결선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963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62" o:spid="_x0000_s1026" type="#_x0000_t32" style="position:absolute;left:0;text-align:left;margin-left:89.4pt;margin-top:15.05pt;width:0;height:18.8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" strokecolor="red" strokeweight="2.25pt">
                <v:stroke endarrow="block"/>
              </v:shape>
            </w:pict>
          </mc:Fallback>
        </mc:AlternateContent>
      </w:r>
      <w:r w:rsidR="00CE43C4"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0AE3F6C" wp14:editId="64B9DD72">
                <wp:simplePos x="0" y="0"/>
                <wp:positionH relativeFrom="column">
                  <wp:posOffset>4087714</wp:posOffset>
                </wp:positionH>
                <wp:positionV relativeFrom="paragraph">
                  <wp:posOffset>1490564</wp:posOffset>
                </wp:positionV>
                <wp:extent cx="769357" cy="147955"/>
                <wp:effectExtent l="0" t="0" r="12065" b="23495"/>
                <wp:wrapNone/>
                <wp:docPr id="61" name="직사각형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357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61" o:spid="_x0000_s1026" style="position:absolute;left:0;text-align:left;margin-left:321.85pt;margin-top:117.35pt;width:60.6pt;height:11.6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CE43C4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4BA4F28" wp14:editId="524F8841">
                <wp:simplePos x="0" y="0"/>
                <wp:positionH relativeFrom="column">
                  <wp:posOffset>1772373</wp:posOffset>
                </wp:positionH>
                <wp:positionV relativeFrom="paragraph">
                  <wp:posOffset>364249</wp:posOffset>
                </wp:positionV>
                <wp:extent cx="769357" cy="147955"/>
                <wp:effectExtent l="0" t="0" r="12065" b="23495"/>
                <wp:wrapNone/>
                <wp:docPr id="60" name="직사각형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357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60" o:spid="_x0000_s1026" style="position:absolute;left:0;text-align:left;margin-left:139.55pt;margin-top:28.7pt;width:60.6pt;height:11.6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CE43C4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35508B2" wp14:editId="1BB01D4E">
                <wp:simplePos x="0" y="0"/>
                <wp:positionH relativeFrom="column">
                  <wp:posOffset>656174</wp:posOffset>
                </wp:positionH>
                <wp:positionV relativeFrom="paragraph">
                  <wp:posOffset>395780</wp:posOffset>
                </wp:positionV>
                <wp:extent cx="1005840" cy="147955"/>
                <wp:effectExtent l="0" t="0" r="22860" b="23495"/>
                <wp:wrapNone/>
                <wp:docPr id="59" name="직사각형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59" o:spid="_x0000_s1026" style="position:absolute;left:0;text-align:left;margin-left:51.65pt;margin-top:31.15pt;width:79.2pt;height:11.6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" fillcolor="yellow" strokecolor="red" strokeweight="1pt">
                <v:fill opacity="19789f"/>
              </v:rect>
            </w:pict>
          </mc:Fallback>
        </mc:AlternateContent>
      </w:r>
      <w:r w:rsidR="00CE43C4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2916AA9" wp14:editId="6189D1C4">
                <wp:simplePos x="0" y="0"/>
                <wp:positionH relativeFrom="column">
                  <wp:posOffset>444916</wp:posOffset>
                </wp:positionH>
                <wp:positionV relativeFrom="paragraph">
                  <wp:posOffset>67857</wp:posOffset>
                </wp:positionV>
                <wp:extent cx="3118419" cy="147955"/>
                <wp:effectExtent l="0" t="0" r="25400" b="23495"/>
                <wp:wrapNone/>
                <wp:docPr id="58" name="직사각형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8419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58" o:spid="_x0000_s1026" style="position:absolute;left:0;text-align:left;margin-left:35.05pt;margin-top:5.35pt;width:245.55pt;height:11.6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" fillcolor="yellow" strokecolor="red" strokeweight="1pt">
                <v:fill opacity="19789f"/>
              </v:rect>
            </w:pict>
          </mc:Fallback>
        </mc:AlternateContent>
      </w:r>
      <w:r w:rsidR="00CE43C4">
        <w:rPr>
          <w:noProof/>
        </w:rPr>
        <w:drawing>
          <wp:anchor distT="0" distB="0" distL="114300" distR="114300" simplePos="0" relativeHeight="251714560" behindDoc="0" locked="0" layoutInCell="1" allowOverlap="1" wp14:anchorId="2D58C388" wp14:editId="7C4D2B2A">
            <wp:simplePos x="0" y="0"/>
            <wp:positionH relativeFrom="column">
              <wp:posOffset>1773774</wp:posOffset>
            </wp:positionH>
            <wp:positionV relativeFrom="paragraph">
              <wp:posOffset>364008</wp:posOffset>
            </wp:positionV>
            <wp:extent cx="3740150" cy="2109470"/>
            <wp:effectExtent l="19050" t="19050" r="12700" b="24130"/>
            <wp:wrapNone/>
            <wp:docPr id="57" name="그림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0150" cy="21094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43C4">
        <w:rPr>
          <w:noProof/>
        </w:rPr>
        <w:t xml:space="preserve"> </w:t>
      </w:r>
      <w:r w:rsidR="00234AB7">
        <w:rPr>
          <w:noProof/>
        </w:rPr>
        <w:drawing>
          <wp:inline distT="0" distB="0" distL="0" distR="0" wp14:anchorId="7628814E" wp14:editId="6A7F0E58">
            <wp:extent cx="4214813" cy="2476500"/>
            <wp:effectExtent l="19050" t="19050" r="14605" b="19050"/>
            <wp:docPr id="56" name="그림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214813" cy="24765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28EE78" w14:textId="77777777" w:rsidR="00F57827" w:rsidRDefault="00F57827" w:rsidP="00F856DC">
      <w:pPr>
        <w:rPr>
          <w:lang w:val="en-GB"/>
        </w:rPr>
      </w:pPr>
    </w:p>
    <w:p w14:paraId="1A5121C6" w14:textId="77777777" w:rsidR="00F57827" w:rsidRDefault="00F57827" w:rsidP="00F856DC">
      <w:pPr>
        <w:rPr>
          <w:lang w:val="en-GB"/>
        </w:rPr>
      </w:pPr>
    </w:p>
    <w:p w14:paraId="35897AE7" w14:textId="2775216A" w:rsidR="00F57827" w:rsidRPr="000C6427" w:rsidRDefault="000C6427" w:rsidP="000C6427">
      <w:pPr>
        <w:rPr>
          <w:lang w:val="en-GB"/>
        </w:rPr>
      </w:pPr>
      <w:r w:rsidRPr="000C6427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 w:rsidRPr="000C6427">
        <w:rPr>
          <w:rFonts w:hint="eastAsia"/>
          <w:lang w:val="en-GB"/>
        </w:rPr>
        <w:t xml:space="preserve">VO </w:t>
      </w:r>
      <w:r w:rsidRPr="000C6427">
        <w:rPr>
          <w:rFonts w:hint="eastAsia"/>
          <w:lang w:val="en-GB"/>
        </w:rPr>
        <w:t>클래스</w:t>
      </w:r>
      <w:r w:rsidRPr="000C6427">
        <w:rPr>
          <w:rFonts w:hint="eastAsia"/>
          <w:lang w:val="en-GB"/>
        </w:rPr>
        <w:t xml:space="preserve"> </w:t>
      </w:r>
      <w:r w:rsidRPr="000C6427">
        <w:rPr>
          <w:rFonts w:hint="eastAsia"/>
          <w:lang w:val="en-GB"/>
        </w:rPr>
        <w:t>정보</w:t>
      </w:r>
      <w:r w:rsidRPr="000C6427">
        <w:rPr>
          <w:rFonts w:hint="eastAsia"/>
          <w:lang w:val="en-GB"/>
        </w:rPr>
        <w:t xml:space="preserve"> </w:t>
      </w:r>
      <w:r w:rsidRPr="000C6427">
        <w:rPr>
          <w:rFonts w:hint="eastAsia"/>
          <w:lang w:val="en-GB"/>
        </w:rPr>
        <w:t>입력</w:t>
      </w:r>
    </w:p>
    <w:p w14:paraId="763CCA51" w14:textId="7FB66F8E" w:rsidR="00F57827" w:rsidRPr="000C6427" w:rsidRDefault="002E4826" w:rsidP="008C27E1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6FBFCBA2" wp14:editId="5A7A766A">
                <wp:simplePos x="0" y="0"/>
                <wp:positionH relativeFrom="column">
                  <wp:posOffset>2112908</wp:posOffset>
                </wp:positionH>
                <wp:positionV relativeFrom="paragraph">
                  <wp:posOffset>3683263</wp:posOffset>
                </wp:positionV>
                <wp:extent cx="1261110" cy="242570"/>
                <wp:effectExtent l="0" t="0" r="148590" b="24130"/>
                <wp:wrapNone/>
                <wp:docPr id="18446" name="사각형 설명선 18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110" cy="242570"/>
                        </a:xfrm>
                        <a:prstGeom prst="wedgeRectCallout">
                          <a:avLst>
                            <a:gd name="adj1" fmla="val 60159"/>
                            <a:gd name="adj2" fmla="val -189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4B7AC" w14:textId="3C98417B" w:rsidR="00D46179" w:rsidRPr="00C13F90" w:rsidRDefault="00D46179" w:rsidP="002E4826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Finish 버튼을 클릭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46" o:spid="_x0000_s1049" type="#_x0000_t61" style="position:absolute;left:0;text-align:left;margin-left:166.35pt;margin-top:290pt;width:99.3pt;height:19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" adj="23794,10392" fillcolor="#4f81bd [3204]" strokecolor="#243f60 [1604]" strokeweight="1.5pt">
                <v:textbox inset="0,0,0,0">
                  <w:txbxContent>
                    <w:p w14:paraId="0734B7AC" w14:textId="3C98417B" w:rsidR="00D46179" w:rsidRPr="00C13F90" w:rsidRDefault="00D46179" w:rsidP="002E4826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Finish 버튼을 클릭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6D01520" wp14:editId="127BFC8D">
                <wp:simplePos x="0" y="0"/>
                <wp:positionH relativeFrom="column">
                  <wp:posOffset>2916971</wp:posOffset>
                </wp:positionH>
                <wp:positionV relativeFrom="paragraph">
                  <wp:posOffset>1176765</wp:posOffset>
                </wp:positionV>
                <wp:extent cx="2181947" cy="409904"/>
                <wp:effectExtent l="266700" t="0" r="27940" b="28575"/>
                <wp:wrapNone/>
                <wp:docPr id="18445" name="사각형 설명선 18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947" cy="409904"/>
                        </a:xfrm>
                        <a:prstGeom prst="wedgeRectCallout">
                          <a:avLst>
                            <a:gd name="adj1" fmla="val -61604"/>
                            <a:gd name="adj2" fmla="val 2020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6B418" w14:textId="34773CDD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VO 클래스 이름을 입력한다.</w:t>
                            </w:r>
                          </w:p>
                          <w:p w14:paraId="70E7F0C8" w14:textId="77777777" w:rsidR="00D46179" w:rsidRPr="00C13F90" w:rsidRDefault="00D46179" w:rsidP="00F11D14">
                            <w:pPr>
                              <w:spacing w:line="168" w:lineRule="auto"/>
                              <w:ind w:firstLineChars="200" w:firstLine="36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(표준명명규칙을 준용하여 작성한다.)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45" o:spid="_x0000_s1050" type="#_x0000_t61" style="position:absolute;left:0;text-align:left;margin-left:229.7pt;margin-top:92.65pt;width:171.8pt;height:32.3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" adj="-2506,15165" fillcolor="#4f81bd [3204]" strokecolor="#243f60 [1604]" strokeweight="1.5pt">
                <v:textbox inset="0,0,0,0">
                  <w:txbxContent>
                    <w:p w14:paraId="7C76B418" w14:textId="34773CDD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VO 클래스 이름을 입력한다.</w:t>
                      </w:r>
                    </w:p>
                    <w:p w14:paraId="70E7F0C8" w14:textId="77777777" w:rsidR="00D46179" w:rsidRPr="00C13F90" w:rsidRDefault="00D46179" w:rsidP="00F11D14">
                      <w:pPr>
                        <w:spacing w:line="168" w:lineRule="auto"/>
                        <w:ind w:firstLineChars="200" w:firstLine="36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(표준명명규칙을 준용하여 작성한다.)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613264C" wp14:editId="47ACFD5A">
                <wp:simplePos x="0" y="0"/>
                <wp:positionH relativeFrom="column">
                  <wp:posOffset>3373623</wp:posOffset>
                </wp:positionH>
                <wp:positionV relativeFrom="paragraph">
                  <wp:posOffset>674589</wp:posOffset>
                </wp:positionV>
                <wp:extent cx="2181947" cy="409904"/>
                <wp:effectExtent l="266700" t="0" r="27940" b="28575"/>
                <wp:wrapNone/>
                <wp:docPr id="18444" name="사각형 설명선 18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947" cy="409904"/>
                        </a:xfrm>
                        <a:prstGeom prst="wedgeRectCallout">
                          <a:avLst>
                            <a:gd name="adj1" fmla="val -61604"/>
                            <a:gd name="adj2" fmla="val 2020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3292A6" w14:textId="2BF1B989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①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VO 패키지 입력한다.</w:t>
                            </w:r>
                          </w:p>
                          <w:p w14:paraId="1AF6F595" w14:textId="5530D2AE" w:rsidR="00D46179" w:rsidRPr="00C13F90" w:rsidRDefault="00D46179" w:rsidP="00F11D14">
                            <w:pPr>
                              <w:spacing w:line="168" w:lineRule="auto"/>
                              <w:ind w:firstLineChars="150" w:firstLine="27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(표준명명규칙을 준용하여 작성한다.)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44" o:spid="_x0000_s1051" type="#_x0000_t61" style="position:absolute;left:0;text-align:left;margin-left:265.65pt;margin-top:53.1pt;width:171.8pt;height:32.3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" adj="-2506,15165" fillcolor="#4f81bd [3204]" strokecolor="#243f60 [1604]" strokeweight="1.5pt">
                <v:textbox inset="0,0,0,0">
                  <w:txbxContent>
                    <w:p w14:paraId="5E3292A6" w14:textId="2BF1B989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①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VO 패키지 입력한다.</w:t>
                      </w:r>
                    </w:p>
                    <w:p w14:paraId="1AF6F595" w14:textId="5530D2AE" w:rsidR="00D46179" w:rsidRPr="00C13F90" w:rsidRDefault="00D46179" w:rsidP="00F11D14">
                      <w:pPr>
                        <w:spacing w:line="168" w:lineRule="auto"/>
                        <w:ind w:firstLineChars="150" w:firstLine="27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(표준명명규칙을 준용하여 작성한다.)</w:t>
                      </w:r>
                    </w:p>
                  </w:txbxContent>
                </v:textbox>
              </v:shape>
            </w:pict>
          </mc:Fallback>
        </mc:AlternateContent>
      </w:r>
      <w:r w:rsidR="00986343"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089E882" wp14:editId="538FD22E">
                <wp:simplePos x="0" y="0"/>
                <wp:positionH relativeFrom="column">
                  <wp:posOffset>2430780</wp:posOffset>
                </wp:positionH>
                <wp:positionV relativeFrom="paragraph">
                  <wp:posOffset>1497330</wp:posOffset>
                </wp:positionV>
                <wp:extent cx="1362075" cy="2253615"/>
                <wp:effectExtent l="19050" t="19050" r="47625" b="51435"/>
                <wp:wrapNone/>
                <wp:docPr id="18439" name="직선 화살표 연결선 18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62075" cy="225361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39" o:spid="_x0000_s1026" type="#_x0000_t32" style="position:absolute;left:0;text-align:left;margin-left:191.4pt;margin-top:117.9pt;width:107.25pt;height:177.4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" strokecolor="red" strokeweight="2.25pt">
                <v:stroke endarrow="block"/>
              </v:shape>
            </w:pict>
          </mc:Fallback>
        </mc:AlternateContent>
      </w:r>
      <w:r w:rsidR="00986343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BB9D177" wp14:editId="7757C7CE">
                <wp:simplePos x="0" y="0"/>
                <wp:positionH relativeFrom="column">
                  <wp:posOffset>3490814</wp:posOffset>
                </wp:positionH>
                <wp:positionV relativeFrom="paragraph">
                  <wp:posOffset>3721100</wp:posOffset>
                </wp:positionV>
                <wp:extent cx="586477" cy="147955"/>
                <wp:effectExtent l="0" t="0" r="23495" b="23495"/>
                <wp:wrapNone/>
                <wp:docPr id="18437" name="직사각형 184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477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8437" o:spid="_x0000_s1026" style="position:absolute;left:0;text-align:left;margin-left:274.85pt;margin-top:293pt;width:46.2pt;height:11.6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986343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E363552" wp14:editId="030DBF21">
                <wp:simplePos x="0" y="0"/>
                <wp:positionH relativeFrom="column">
                  <wp:posOffset>2554342</wp:posOffset>
                </wp:positionH>
                <wp:positionV relativeFrom="paragraph">
                  <wp:posOffset>1028350</wp:posOffset>
                </wp:positionV>
                <wp:extent cx="0" cy="321616"/>
                <wp:effectExtent l="95250" t="0" r="57150" b="40640"/>
                <wp:wrapNone/>
                <wp:docPr id="18438" name="직선 화살표 연결선 184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161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38" o:spid="_x0000_s1026" type="#_x0000_t32" style="position:absolute;left:0;text-align:left;margin-left:201.15pt;margin-top:80.95pt;width:0;height:25.3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" strokecolor="red" strokeweight="2.25pt">
                <v:stroke endarrow="block"/>
              </v:shape>
            </w:pict>
          </mc:Fallback>
        </mc:AlternateContent>
      </w:r>
      <w:r w:rsidR="00986343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E9CC741" wp14:editId="5AE804D7">
                <wp:simplePos x="0" y="0"/>
                <wp:positionH relativeFrom="column">
                  <wp:posOffset>2157051</wp:posOffset>
                </wp:positionH>
                <wp:positionV relativeFrom="paragraph">
                  <wp:posOffset>1349966</wp:posOffset>
                </wp:positionV>
                <wp:extent cx="513956" cy="147955"/>
                <wp:effectExtent l="0" t="0" r="19685" b="23495"/>
                <wp:wrapNone/>
                <wp:docPr id="18435" name="직사각형 184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3956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8435" o:spid="_x0000_s1026" style="position:absolute;left:0;text-align:left;margin-left:169.85pt;margin-top:106.3pt;width:40.45pt;height:11.65pt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986343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F8000EF" wp14:editId="16860E85">
                <wp:simplePos x="0" y="0"/>
                <wp:positionH relativeFrom="column">
                  <wp:posOffset>2160905</wp:posOffset>
                </wp:positionH>
                <wp:positionV relativeFrom="paragraph">
                  <wp:posOffset>880176</wp:posOffset>
                </wp:positionV>
                <wp:extent cx="1005840" cy="147955"/>
                <wp:effectExtent l="0" t="0" r="22860" b="23495"/>
                <wp:wrapNone/>
                <wp:docPr id="18434" name="직사각형 184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8434" o:spid="_x0000_s1026" style="position:absolute;left:0;text-align:left;margin-left:170.15pt;margin-top:69.3pt;width:79.2pt;height:11.65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795DDA">
        <w:rPr>
          <w:noProof/>
        </w:rPr>
        <w:drawing>
          <wp:inline distT="0" distB="0" distL="0" distR="0" wp14:anchorId="47599056" wp14:editId="6BC7250D">
            <wp:extent cx="3340603" cy="3906695"/>
            <wp:effectExtent l="19050" t="19050" r="12700" b="17780"/>
            <wp:docPr id="18433" name="그림 184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342215" cy="3908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2A7838" w14:textId="77777777" w:rsidR="00F57827" w:rsidRDefault="00F57827" w:rsidP="00F856DC">
      <w:pPr>
        <w:rPr>
          <w:lang w:val="en-GB"/>
        </w:rPr>
      </w:pPr>
    </w:p>
    <w:p w14:paraId="1952BA50" w14:textId="07777C8E" w:rsidR="00F57827" w:rsidRDefault="00816B2F" w:rsidP="0035750B">
      <w:pPr>
        <w:pStyle w:val="2"/>
        <w:tabs>
          <w:tab w:val="num" w:pos="1277"/>
        </w:tabs>
        <w:ind w:hanging="851"/>
        <w:jc w:val="left"/>
      </w:pPr>
      <w:bookmarkStart w:id="14" w:name="_Toc91687529"/>
      <w:r>
        <w:rPr>
          <w:rFonts w:hint="eastAsia"/>
        </w:rPr>
        <w:t>VO 필드 작성</w:t>
      </w:r>
      <w:bookmarkEnd w:id="14"/>
    </w:p>
    <w:p w14:paraId="519FE753" w14:textId="57D0715E" w:rsidR="0073588D" w:rsidRPr="0035750B" w:rsidRDefault="0035750B" w:rsidP="0035750B">
      <w:pPr>
        <w:rPr>
          <w:lang w:val="en-GB"/>
        </w:rPr>
      </w:pPr>
      <w:r w:rsidRPr="0035750B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 w:rsidRPr="0035750B">
        <w:rPr>
          <w:rFonts w:hint="eastAsia"/>
          <w:lang w:val="en-GB"/>
        </w:rPr>
        <w:t>생성된</w:t>
      </w:r>
      <w:r w:rsidRPr="0035750B">
        <w:rPr>
          <w:rFonts w:hint="eastAsia"/>
          <w:lang w:val="en-GB"/>
        </w:rPr>
        <w:t xml:space="preserve"> VO</w:t>
      </w:r>
      <w:r w:rsidRPr="0035750B">
        <w:rPr>
          <w:rFonts w:hint="eastAsia"/>
          <w:lang w:val="en-GB"/>
        </w:rPr>
        <w:t>에</w:t>
      </w:r>
      <w:r w:rsidRPr="0035750B">
        <w:rPr>
          <w:rFonts w:hint="eastAsia"/>
          <w:lang w:val="en-GB"/>
        </w:rPr>
        <w:t xml:space="preserve"> </w:t>
      </w:r>
      <w:r w:rsidRPr="0035750B">
        <w:rPr>
          <w:rFonts w:hint="eastAsia"/>
          <w:lang w:val="en-GB"/>
        </w:rPr>
        <w:t>필드항목을</w:t>
      </w:r>
      <w:r w:rsidRPr="0035750B">
        <w:rPr>
          <w:rFonts w:hint="eastAsia"/>
          <w:lang w:val="en-GB"/>
        </w:rPr>
        <w:t xml:space="preserve"> </w:t>
      </w:r>
      <w:r w:rsidRPr="0035750B">
        <w:rPr>
          <w:rFonts w:hint="eastAsia"/>
          <w:lang w:val="en-GB"/>
        </w:rPr>
        <w:t>추가</w:t>
      </w:r>
      <w:r w:rsidRPr="0035750B">
        <w:rPr>
          <w:rFonts w:hint="eastAsia"/>
          <w:lang w:val="en-GB"/>
        </w:rPr>
        <w:t xml:space="preserve"> </w:t>
      </w:r>
      <w:r w:rsidRPr="0035750B">
        <w:rPr>
          <w:rFonts w:hint="eastAsia"/>
          <w:lang w:val="en-GB"/>
        </w:rPr>
        <w:t>작성한다</w:t>
      </w:r>
      <w:r w:rsidRPr="0035750B">
        <w:rPr>
          <w:rFonts w:hint="eastAsia"/>
          <w:lang w:val="en-GB"/>
        </w:rPr>
        <w:t>.</w:t>
      </w:r>
    </w:p>
    <w:p w14:paraId="7E7A4685" w14:textId="57E9E393" w:rsidR="0073588D" w:rsidRDefault="00044024" w:rsidP="00257C52">
      <w:pPr>
        <w:jc w:val="center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52DD6CF7" wp14:editId="048F9A5D">
                <wp:simplePos x="0" y="0"/>
                <wp:positionH relativeFrom="column">
                  <wp:posOffset>296720</wp:posOffset>
                </wp:positionH>
                <wp:positionV relativeFrom="paragraph">
                  <wp:posOffset>1124432</wp:posOffset>
                </wp:positionV>
                <wp:extent cx="577018" cy="1183684"/>
                <wp:effectExtent l="19050" t="38100" r="52070" b="16510"/>
                <wp:wrapNone/>
                <wp:docPr id="66" name="직선 화살표 연결선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7018" cy="118368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66" o:spid="_x0000_s1026" type="#_x0000_t32" style="position:absolute;left:0;text-align:left;margin-left:23.35pt;margin-top:88.55pt;width:45.45pt;height:93.2pt;flip:y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460BD8E" wp14:editId="3B46BAED">
                <wp:simplePos x="0" y="0"/>
                <wp:positionH relativeFrom="column">
                  <wp:posOffset>812800</wp:posOffset>
                </wp:positionH>
                <wp:positionV relativeFrom="paragraph">
                  <wp:posOffset>1243352</wp:posOffset>
                </wp:positionV>
                <wp:extent cx="1475105" cy="210820"/>
                <wp:effectExtent l="0" t="133350" r="10795" b="17780"/>
                <wp:wrapNone/>
                <wp:docPr id="18463" name="사각형 설명선 18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210820"/>
                        </a:xfrm>
                        <a:prstGeom prst="wedgeRectCallout">
                          <a:avLst>
                            <a:gd name="adj1" fmla="val -21184"/>
                            <a:gd name="adj2" fmla="val -10658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DBE4FA" w14:textId="345512AE" w:rsidR="00D46179" w:rsidRPr="00C13F90" w:rsidRDefault="00D46179" w:rsidP="00B62CA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필드의 논리명을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63" o:spid="_x0000_s1052" type="#_x0000_t61" style="position:absolute;left:0;text-align:left;margin-left:64pt;margin-top:97.9pt;width:116.15pt;height:16.6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" adj="6224,-12223" fillcolor="#4f81bd [3204]" strokecolor="#243f60 [1604]" strokeweight="1.5pt">
                <v:textbox inset="0,0,0,0">
                  <w:txbxContent>
                    <w:p w14:paraId="1DDBE4FA" w14:textId="345512AE" w:rsidR="00D46179" w:rsidRPr="00C13F90" w:rsidRDefault="00D46179" w:rsidP="00B62CA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필드의 논리명을 입력</w:t>
                      </w:r>
                    </w:p>
                  </w:txbxContent>
                </v:textbox>
              </v:shape>
            </w:pict>
          </mc:Fallback>
        </mc:AlternateContent>
      </w:r>
      <w:r w:rsidR="00B62CA7"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C20D2C0" wp14:editId="22272A08">
                <wp:simplePos x="0" y="0"/>
                <wp:positionH relativeFrom="column">
                  <wp:posOffset>4284980</wp:posOffset>
                </wp:positionH>
                <wp:positionV relativeFrom="paragraph">
                  <wp:posOffset>1250315</wp:posOffset>
                </wp:positionV>
                <wp:extent cx="1623695" cy="210820"/>
                <wp:effectExtent l="0" t="133350" r="14605" b="17780"/>
                <wp:wrapNone/>
                <wp:docPr id="65" name="사각형 설명선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3695" cy="210820"/>
                        </a:xfrm>
                        <a:prstGeom prst="wedgeRectCallout">
                          <a:avLst>
                            <a:gd name="adj1" fmla="val -21184"/>
                            <a:gd name="adj2" fmla="val -10658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391ED4" w14:textId="5F49C54A" w:rsidR="00D46179" w:rsidRPr="00C13F90" w:rsidRDefault="00D46179" w:rsidP="00B62CA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⑥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필드의 데이터 타입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65" o:spid="_x0000_s1053" type="#_x0000_t61" style="position:absolute;left:0;text-align:left;margin-left:337.4pt;margin-top:98.45pt;width:127.85pt;height:16.6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" adj="6224,-12223" fillcolor="#4f81bd [3204]" strokecolor="#243f60 [1604]" strokeweight="1.5pt">
                <v:textbox inset="0,0,0,0">
                  <w:txbxContent>
                    <w:p w14:paraId="44391ED4" w14:textId="5F49C54A" w:rsidR="00D46179" w:rsidRPr="00C13F90" w:rsidRDefault="00D46179" w:rsidP="00B62CA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⑥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필드의 데이터 타입 선택</w:t>
                      </w:r>
                    </w:p>
                  </w:txbxContent>
                </v:textbox>
              </v:shape>
            </w:pict>
          </mc:Fallback>
        </mc:AlternateContent>
      </w:r>
      <w:r w:rsidR="00B62CA7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9F3AE7E" wp14:editId="6AD92D45">
                <wp:simplePos x="0" y="0"/>
                <wp:positionH relativeFrom="column">
                  <wp:posOffset>2453640</wp:posOffset>
                </wp:positionH>
                <wp:positionV relativeFrom="paragraph">
                  <wp:posOffset>1250315</wp:posOffset>
                </wp:positionV>
                <wp:extent cx="1475105" cy="210820"/>
                <wp:effectExtent l="0" t="133350" r="10795" b="17780"/>
                <wp:wrapNone/>
                <wp:docPr id="64" name="사각형 설명선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5105" cy="210820"/>
                        </a:xfrm>
                        <a:prstGeom prst="wedgeRectCallout">
                          <a:avLst>
                            <a:gd name="adj1" fmla="val -21184"/>
                            <a:gd name="adj2" fmla="val -10658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76BE1" w14:textId="283EE306" w:rsidR="00D46179" w:rsidRPr="00C13F90" w:rsidRDefault="00D46179" w:rsidP="00B62CA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⑤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필드의 물리명을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64" o:spid="_x0000_s1054" type="#_x0000_t61" style="position:absolute;left:0;text-align:left;margin-left:193.2pt;margin-top:98.45pt;width:116.15pt;height:16.6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" adj="6224,-12223" fillcolor="#4f81bd [3204]" strokecolor="#243f60 [1604]" strokeweight="1.5pt">
                <v:textbox inset="0,0,0,0">
                  <w:txbxContent>
                    <w:p w14:paraId="5A376BE1" w14:textId="283EE306" w:rsidR="00D46179" w:rsidRPr="00C13F90" w:rsidRDefault="00D46179" w:rsidP="00B62CA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⑤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필드의 물리명을 입력</w:t>
                      </w:r>
                    </w:p>
                  </w:txbxContent>
                </v:textbox>
              </v:shape>
            </w:pict>
          </mc:Fallback>
        </mc:AlternateContent>
      </w:r>
      <w:r w:rsidR="00B62CA7"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B81C09E" wp14:editId="6324B6C2">
                <wp:simplePos x="0" y="0"/>
                <wp:positionH relativeFrom="column">
                  <wp:posOffset>498518</wp:posOffset>
                </wp:positionH>
                <wp:positionV relativeFrom="paragraph">
                  <wp:posOffset>2719902</wp:posOffset>
                </wp:positionV>
                <wp:extent cx="4701277" cy="210820"/>
                <wp:effectExtent l="209550" t="0" r="23495" b="17780"/>
                <wp:wrapNone/>
                <wp:docPr id="18462" name="사각형 설명선 18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01277" cy="210820"/>
                        </a:xfrm>
                        <a:prstGeom prst="wedgeRectCallout">
                          <a:avLst>
                            <a:gd name="adj1" fmla="val -54302"/>
                            <a:gd name="adj2" fmla="val -3778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6402CE" w14:textId="659437F5" w:rsidR="00D46179" w:rsidRPr="00C13F90" w:rsidRDefault="00D46179" w:rsidP="00B62CA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○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필드 선택 후 [-]버튼을  누르면 선택한 필드가 삭제된다. (멀티필드 선택 삭제 가능)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62" o:spid="_x0000_s1055" type="#_x0000_t61" style="position:absolute;left:0;text-align:left;margin-left:39.25pt;margin-top:214.15pt;width:370.2pt;height:16.6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" adj="-929,2638" fillcolor="#4f81bd [3204]" strokecolor="#243f60 [1604]" strokeweight="1.5pt">
                <v:textbox inset="0,0,0,0">
                  <w:txbxContent>
                    <w:p w14:paraId="1F6402CE" w14:textId="659437F5" w:rsidR="00D46179" w:rsidRPr="00C13F90" w:rsidRDefault="00D46179" w:rsidP="00B62CA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○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필드 선택 후 [-]버튼을  누르면 선택한 필드가 삭제된다. (멀티필드 선택 삭제 가능)</w:t>
                      </w:r>
                    </w:p>
                  </w:txbxContent>
                </v:textbox>
              </v:shape>
            </w:pict>
          </mc:Fallback>
        </mc:AlternateContent>
      </w:r>
      <w:r w:rsidR="00B62CA7"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E5CACD5" wp14:editId="6B6FD5E3">
                <wp:simplePos x="0" y="0"/>
                <wp:positionH relativeFrom="column">
                  <wp:posOffset>580499</wp:posOffset>
                </wp:positionH>
                <wp:positionV relativeFrom="paragraph">
                  <wp:posOffset>2161803</wp:posOffset>
                </wp:positionV>
                <wp:extent cx="2541270" cy="210820"/>
                <wp:effectExtent l="247650" t="0" r="11430" b="36830"/>
                <wp:wrapNone/>
                <wp:docPr id="18459" name="사각형 설명선 18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1270" cy="210820"/>
                        </a:xfrm>
                        <a:prstGeom prst="wedgeRectCallout">
                          <a:avLst>
                            <a:gd name="adj1" fmla="val -59562"/>
                            <a:gd name="adj2" fmla="val 5045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4BB7E1" w14:textId="43D62031" w:rsidR="00D46179" w:rsidRPr="00C13F90" w:rsidRDefault="00D46179" w:rsidP="00B62CA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필드 추가버튼을 눌러 입력필드를 추가한다.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59" o:spid="_x0000_s1056" type="#_x0000_t61" style="position:absolute;left:0;text-align:left;margin-left:45.7pt;margin-top:170.2pt;width:200.1pt;height:16.6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" adj="-2065,21699" fillcolor="#4f81bd [3204]" strokecolor="#243f60 [1604]" strokeweight="1.5pt">
                <v:textbox inset="0,0,0,0">
                  <w:txbxContent>
                    <w:p w14:paraId="764BB7E1" w14:textId="43D62031" w:rsidR="00D46179" w:rsidRPr="00C13F90" w:rsidRDefault="00D46179" w:rsidP="00B62CA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필드 추가버튼을 눌러 입력필드를 추가한다.</w:t>
                      </w:r>
                    </w:p>
                  </w:txbxContent>
                </v:textbox>
              </v:shape>
            </w:pict>
          </mc:Fallback>
        </mc:AlternateContent>
      </w:r>
      <w:r w:rsidR="00B62CA7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1DCF1076" wp14:editId="42CC5804">
                <wp:simplePos x="0" y="0"/>
                <wp:positionH relativeFrom="column">
                  <wp:posOffset>1358900</wp:posOffset>
                </wp:positionH>
                <wp:positionV relativeFrom="paragraph">
                  <wp:posOffset>348637</wp:posOffset>
                </wp:positionV>
                <wp:extent cx="0" cy="116665"/>
                <wp:effectExtent l="95250" t="0" r="95250" b="55245"/>
                <wp:wrapNone/>
                <wp:docPr id="18461" name="직선 화살표 연결선 18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66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61" o:spid="_x0000_s1026" type="#_x0000_t32" style="position:absolute;left:0;text-align:left;margin-left:107pt;margin-top:27.45pt;width:0;height:9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" strokecolor="red" strokeweight="2.25pt">
                <v:stroke endarrow="block"/>
              </v:shape>
            </w:pict>
          </mc:Fallback>
        </mc:AlternateContent>
      </w:r>
      <w:r w:rsidR="00B62CA7"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A7C24D8" wp14:editId="5FC7679E">
                <wp:simplePos x="0" y="0"/>
                <wp:positionH relativeFrom="column">
                  <wp:posOffset>328251</wp:posOffset>
                </wp:positionH>
                <wp:positionV relativeFrom="paragraph">
                  <wp:posOffset>2445582</wp:posOffset>
                </wp:positionV>
                <wp:extent cx="542334" cy="83820"/>
                <wp:effectExtent l="19050" t="38100" r="48260" b="87630"/>
                <wp:wrapNone/>
                <wp:docPr id="18460" name="직선 화살표 연결선 184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334" cy="838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60" o:spid="_x0000_s1026" type="#_x0000_t32" style="position:absolute;left:0;text-align:left;margin-left:25.85pt;margin-top:192.55pt;width:42.7pt;height:6.6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" strokecolor="red" strokeweight="2.25pt">
                <v:stroke endarrow="block"/>
              </v:shape>
            </w:pict>
          </mc:Fallback>
        </mc:AlternateContent>
      </w:r>
      <w:r w:rsidR="00B62CA7"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33AC743A" wp14:editId="5B2278BC">
                <wp:simplePos x="0" y="0"/>
                <wp:positionH relativeFrom="column">
                  <wp:posOffset>869950</wp:posOffset>
                </wp:positionH>
                <wp:positionV relativeFrom="paragraph">
                  <wp:posOffset>1016000</wp:posOffset>
                </wp:positionV>
                <wp:extent cx="627380" cy="138430"/>
                <wp:effectExtent l="0" t="0" r="20320" b="13970"/>
                <wp:wrapNone/>
                <wp:docPr id="18452" name="직사각형 184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80" cy="13843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52" o:spid="_x0000_s1026" style="position:absolute;left:0;text-align:left;margin-left:68.5pt;margin-top:80pt;width:49.4pt;height:10.9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B62CA7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D1A9721" wp14:editId="7AA10E16">
                <wp:simplePos x="0" y="0"/>
                <wp:positionH relativeFrom="column">
                  <wp:posOffset>2642629</wp:posOffset>
                </wp:positionH>
                <wp:positionV relativeFrom="paragraph">
                  <wp:posOffset>399218</wp:posOffset>
                </wp:positionV>
                <wp:extent cx="2263775" cy="400050"/>
                <wp:effectExtent l="152400" t="0" r="22225" b="19050"/>
                <wp:wrapNone/>
                <wp:docPr id="18458" name="사각형 설명선 184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3775" cy="400050"/>
                        </a:xfrm>
                        <a:prstGeom prst="wedgeRectCallout">
                          <a:avLst>
                            <a:gd name="adj1" fmla="val -56678"/>
                            <a:gd name="adj2" fmla="val -3373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96ABB1" w14:textId="7A238B74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상속 받아야 하는 VO를 수기 입력한다.</w:t>
                            </w:r>
                          </w:p>
                          <w:p w14:paraId="5FE53064" w14:textId="33DDE15B" w:rsidR="00D46179" w:rsidRPr="00C13F90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F11D14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【필수】 </w:t>
                            </w:r>
                            <w:r w:rsidRPr="00F11D14"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com.inswave.elfw.core.BatchVO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58" o:spid="_x0000_s1057" type="#_x0000_t61" style="position:absolute;left:0;text-align:left;margin-left:208.1pt;margin-top:31.45pt;width:178.25pt;height:31.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" adj="-1442,3513" fillcolor="#4f81bd [3204]" strokecolor="#243f60 [1604]" strokeweight="1.5pt">
                <v:textbox inset="0,0,0,0">
                  <w:txbxContent>
                    <w:p w14:paraId="3796ABB1" w14:textId="7A238B74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상속 받아야 하는 VO를 수기 입력한다.</w:t>
                      </w:r>
                    </w:p>
                    <w:p w14:paraId="5FE53064" w14:textId="33DDE15B" w:rsidR="00D46179" w:rsidRPr="00C13F90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F11D14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【필수】 </w:t>
                      </w:r>
                      <w:r w:rsidRPr="00F11D14"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8"/>
                          <w:szCs w:val="18"/>
                        </w:rPr>
                        <w:t>com.inswave.elfw.core.BatchVO</w:t>
                      </w:r>
                    </w:p>
                  </w:txbxContent>
                </v:textbox>
              </v:shape>
            </w:pict>
          </mc:Fallback>
        </mc:AlternateContent>
      </w:r>
      <w:r w:rsidR="00B62CA7"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4810FE3D" wp14:editId="7AA4167C">
                <wp:simplePos x="0" y="0"/>
                <wp:positionH relativeFrom="column">
                  <wp:posOffset>1857507</wp:posOffset>
                </wp:positionH>
                <wp:positionV relativeFrom="paragraph">
                  <wp:posOffset>105979</wp:posOffset>
                </wp:positionV>
                <wp:extent cx="1346376" cy="210820"/>
                <wp:effectExtent l="285750" t="0" r="25400" b="17780"/>
                <wp:wrapNone/>
                <wp:docPr id="18457" name="사각형 설명선 184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376" cy="210820"/>
                        </a:xfrm>
                        <a:prstGeom prst="wedgeRectCallout">
                          <a:avLst>
                            <a:gd name="adj1" fmla="val -70605"/>
                            <a:gd name="adj2" fmla="val 2802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BA4C0C" w14:textId="0C6B015C" w:rsidR="00D46179" w:rsidRPr="00C13F90" w:rsidRDefault="00D46179" w:rsidP="00B62CA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VO의 논리명을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57" o:spid="_x0000_s1058" type="#_x0000_t61" style="position:absolute;left:0;text-align:left;margin-left:146.25pt;margin-top:8.35pt;width:106pt;height:16.6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" adj="-4451,16853" fillcolor="#4f81bd [3204]" strokecolor="#243f60 [1604]" strokeweight="1.5pt">
                <v:textbox inset="0,0,0,0">
                  <w:txbxContent>
                    <w:p w14:paraId="53BA4C0C" w14:textId="0C6B015C" w:rsidR="00D46179" w:rsidRPr="00C13F90" w:rsidRDefault="00D46179" w:rsidP="00B62CA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VO의 논리명을 입력</w:t>
                      </w:r>
                    </w:p>
                  </w:txbxContent>
                </v:textbox>
              </v:shape>
            </w:pict>
          </mc:Fallback>
        </mc:AlternateContent>
      </w:r>
      <w:r w:rsidR="0087755B"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BA458E0" wp14:editId="7C476E2C">
                <wp:simplePos x="0" y="0"/>
                <wp:positionH relativeFrom="column">
                  <wp:posOffset>873737</wp:posOffset>
                </wp:positionH>
                <wp:positionV relativeFrom="paragraph">
                  <wp:posOffset>2461348</wp:posOffset>
                </wp:positionV>
                <wp:extent cx="5174243" cy="138430"/>
                <wp:effectExtent l="0" t="0" r="26670" b="13970"/>
                <wp:wrapNone/>
                <wp:docPr id="18455" name="직사각형 184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4243" cy="13843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55" o:spid="_x0000_s1026" style="position:absolute;left:0;text-align:left;margin-left:68.8pt;margin-top:193.8pt;width:407.4pt;height:10.9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5A429B"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970F977" wp14:editId="667E3105">
                <wp:simplePos x="0" y="0"/>
                <wp:positionH relativeFrom="column">
                  <wp:posOffset>189887</wp:posOffset>
                </wp:positionH>
                <wp:positionV relativeFrom="paragraph">
                  <wp:posOffset>2625725</wp:posOffset>
                </wp:positionV>
                <wp:extent cx="138430" cy="236220"/>
                <wp:effectExtent l="0" t="0" r="13970" b="11430"/>
                <wp:wrapNone/>
                <wp:docPr id="18451" name="직사각형 18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430" cy="23622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51" o:spid="_x0000_s1026" style="position:absolute;left:0;text-align:left;margin-left:14.95pt;margin-top:206.75pt;width:10.9pt;height:18.6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095DA0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22D44033" wp14:editId="3220036A">
                <wp:simplePos x="0" y="0"/>
                <wp:positionH relativeFrom="column">
                  <wp:posOffset>4424702</wp:posOffset>
                </wp:positionH>
                <wp:positionV relativeFrom="paragraph">
                  <wp:posOffset>1019175</wp:posOffset>
                </wp:positionV>
                <wp:extent cx="627468" cy="138737"/>
                <wp:effectExtent l="0" t="0" r="20320" b="13970"/>
                <wp:wrapNone/>
                <wp:docPr id="18454" name="직사각형 18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468" cy="138737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54" o:spid="_x0000_s1026" style="position:absolute;left:0;text-align:left;margin-left:348.4pt;margin-top:80.25pt;width:49.4pt;height:10.9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095DA0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C419737" wp14:editId="5DB746C2">
                <wp:simplePos x="0" y="0"/>
                <wp:positionH relativeFrom="column">
                  <wp:posOffset>2648585</wp:posOffset>
                </wp:positionH>
                <wp:positionV relativeFrom="paragraph">
                  <wp:posOffset>1016022</wp:posOffset>
                </wp:positionV>
                <wp:extent cx="627468" cy="138737"/>
                <wp:effectExtent l="0" t="0" r="20320" b="13970"/>
                <wp:wrapNone/>
                <wp:docPr id="18453" name="직사각형 18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468" cy="138737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53" o:spid="_x0000_s1026" style="position:absolute;left:0;text-align:left;margin-left:208.55pt;margin-top:80pt;width:49.4pt;height:10.9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095DA0"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86C66DC" wp14:editId="676C31A3">
                <wp:simplePos x="0" y="0"/>
                <wp:positionH relativeFrom="column">
                  <wp:posOffset>195821</wp:posOffset>
                </wp:positionH>
                <wp:positionV relativeFrom="paragraph">
                  <wp:posOffset>2328917</wp:posOffset>
                </wp:positionV>
                <wp:extent cx="138736" cy="236483"/>
                <wp:effectExtent l="0" t="0" r="13970" b="11430"/>
                <wp:wrapNone/>
                <wp:docPr id="18450" name="직사각형 18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736" cy="236483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50" o:spid="_x0000_s1026" style="position:absolute;left:0;text-align:left;margin-left:15.4pt;margin-top:183.4pt;width:10.9pt;height:18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095DA0"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4A0F145A" wp14:editId="17881C51">
                <wp:simplePos x="0" y="0"/>
                <wp:positionH relativeFrom="column">
                  <wp:posOffset>943106</wp:posOffset>
                </wp:positionH>
                <wp:positionV relativeFrom="paragraph">
                  <wp:posOffset>399218</wp:posOffset>
                </wp:positionV>
                <wp:extent cx="1570246" cy="147955"/>
                <wp:effectExtent l="0" t="0" r="11430" b="23495"/>
                <wp:wrapNone/>
                <wp:docPr id="18449" name="직사각형 18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0246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8449" o:spid="_x0000_s1026" style="position:absolute;left:0;text-align:left;margin-left:74.25pt;margin-top:31.45pt;width:123.65pt;height:11.65pt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095DA0"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7B51F72" wp14:editId="5E5EBF34">
                <wp:simplePos x="0" y="0"/>
                <wp:positionH relativeFrom="column">
                  <wp:posOffset>943106</wp:posOffset>
                </wp:positionH>
                <wp:positionV relativeFrom="paragraph">
                  <wp:posOffset>213185</wp:posOffset>
                </wp:positionV>
                <wp:extent cx="684224" cy="147955"/>
                <wp:effectExtent l="0" t="0" r="20955" b="23495"/>
                <wp:wrapNone/>
                <wp:docPr id="18448" name="직사각형 18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224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18448" o:spid="_x0000_s1026" style="position:absolute;left:0;text-align:left;margin-left:74.25pt;margin-top:16.8pt;width:53.9pt;height:11.65pt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257C52">
        <w:rPr>
          <w:noProof/>
        </w:rPr>
        <w:drawing>
          <wp:inline distT="0" distB="0" distL="0" distR="0" wp14:anchorId="121AED22" wp14:editId="3641C12F">
            <wp:extent cx="5943600" cy="2931160"/>
            <wp:effectExtent l="19050" t="19050" r="19050" b="21590"/>
            <wp:docPr id="18447" name="그림 18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1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C1EB46" w14:textId="77777777" w:rsidR="00F57827" w:rsidRDefault="00F57827" w:rsidP="00F856DC">
      <w:pPr>
        <w:rPr>
          <w:lang w:val="en-GB"/>
        </w:rPr>
      </w:pPr>
    </w:p>
    <w:p w14:paraId="3A6BBE83" w14:textId="7E710084" w:rsidR="00F57827" w:rsidRPr="00F060F4" w:rsidRDefault="00F060F4" w:rsidP="00F856DC">
      <w:pPr>
        <w:rPr>
          <w:lang w:val="en-GB"/>
        </w:rPr>
      </w:pPr>
      <w:r>
        <w:rPr>
          <w:rFonts w:hint="eastAsia"/>
          <w:lang w:val="en-GB"/>
        </w:rPr>
        <w:t>상위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클래스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입력은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반드시</w:t>
      </w:r>
      <w:r>
        <w:rPr>
          <w:rFonts w:hint="eastAsia"/>
          <w:lang w:val="en-GB"/>
        </w:rPr>
        <w:t xml:space="preserve"> </w:t>
      </w:r>
      <w:r w:rsidRPr="00982158">
        <w:rPr>
          <w:rFonts w:asciiTheme="minorEastAsia" w:eastAsiaTheme="minorEastAsia" w:hAnsiTheme="minorEastAsia"/>
          <w:b/>
          <w:color w:val="FF0000"/>
          <w:sz w:val="18"/>
          <w:szCs w:val="18"/>
        </w:rPr>
        <w:t>com.inswave.elfw.core.BatchVO</w:t>
      </w:r>
      <w:r>
        <w:rPr>
          <w:rFonts w:asciiTheme="minorEastAsia" w:eastAsiaTheme="minorEastAsia" w:hAnsiTheme="minorEastAsia" w:hint="eastAsia"/>
          <w:b/>
          <w:color w:val="FF0000"/>
          <w:sz w:val="18"/>
          <w:szCs w:val="18"/>
        </w:rPr>
        <w:t xml:space="preserve"> </w:t>
      </w:r>
      <w:r w:rsidRPr="00F060F4">
        <w:rPr>
          <w:rFonts w:asciiTheme="minorEastAsia" w:eastAsiaTheme="minorEastAsia" w:hAnsiTheme="minorEastAsia" w:hint="eastAsia"/>
          <w:sz w:val="18"/>
          <w:szCs w:val="18"/>
        </w:rPr>
        <w:t>를 입력해야 한다.</w:t>
      </w:r>
    </w:p>
    <w:p w14:paraId="34B3C712" w14:textId="29C12ABD" w:rsidR="00B90FB5" w:rsidRDefault="00B33B33" w:rsidP="00632AA3">
      <w:pPr>
        <w:pStyle w:val="1"/>
        <w:jc w:val="left"/>
      </w:pPr>
      <w:bookmarkStart w:id="15" w:name="_Toc91687530"/>
      <w:r>
        <w:rPr>
          <w:rFonts w:hint="eastAsia"/>
        </w:rPr>
        <w:t>SQL Mapper</w:t>
      </w:r>
      <w:bookmarkEnd w:id="15"/>
    </w:p>
    <w:p w14:paraId="708F12CB" w14:textId="3D813350" w:rsidR="00B33B33" w:rsidRDefault="00AE2203" w:rsidP="00E65ACF">
      <w:pPr>
        <w:pStyle w:val="2"/>
        <w:tabs>
          <w:tab w:val="num" w:pos="1277"/>
        </w:tabs>
        <w:ind w:hanging="851"/>
        <w:jc w:val="left"/>
      </w:pPr>
      <w:bookmarkStart w:id="16" w:name="_Toc91687531"/>
      <w:r w:rsidRPr="00E65ACF">
        <w:rPr>
          <w:rFonts w:hint="eastAsia"/>
        </w:rPr>
        <w:t>Query Mapper 파일생성</w:t>
      </w:r>
      <w:bookmarkEnd w:id="16"/>
    </w:p>
    <w:p w14:paraId="222DEDD8" w14:textId="5092101A" w:rsidR="00B33B33" w:rsidRDefault="00D568C1" w:rsidP="006510FF">
      <w:pPr>
        <w:ind w:firstLineChars="200" w:firstLine="400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032D637" wp14:editId="404DEC99">
                <wp:simplePos x="0" y="0"/>
                <wp:positionH relativeFrom="column">
                  <wp:posOffset>3147126</wp:posOffset>
                </wp:positionH>
                <wp:positionV relativeFrom="paragraph">
                  <wp:posOffset>3167643</wp:posOffset>
                </wp:positionV>
                <wp:extent cx="1114863" cy="229870"/>
                <wp:effectExtent l="0" t="0" r="161925" b="17780"/>
                <wp:wrapNone/>
                <wp:docPr id="41" name="사각형 설명선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863" cy="229870"/>
                        </a:xfrm>
                        <a:prstGeom prst="wedgeRectCallout">
                          <a:avLst>
                            <a:gd name="adj1" fmla="val 60814"/>
                            <a:gd name="adj2" fmla="val 1746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513F9B" w14:textId="28BADAF3" w:rsidR="00D46179" w:rsidRPr="00C13F90" w:rsidRDefault="00D46179" w:rsidP="00D568C1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⑤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Other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41" o:spid="_x0000_s1059" type="#_x0000_t61" style="position:absolute;left:0;text-align:left;margin-left:247.8pt;margin-top:249.4pt;width:87.8pt;height:18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" adj="23936,14572" fillcolor="#4f81bd [3204]" strokecolor="#243f60 [1604]" strokeweight="1.5pt">
                <v:textbox inset="0,0,0,0">
                  <w:txbxContent>
                    <w:p w14:paraId="66513F9B" w14:textId="28BADAF3" w:rsidR="00D46179" w:rsidRPr="00C13F90" w:rsidRDefault="00D46179" w:rsidP="00D568C1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⑤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Other 메뉴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E91192" wp14:editId="6C3B1B83">
                <wp:simplePos x="0" y="0"/>
                <wp:positionH relativeFrom="column">
                  <wp:posOffset>2582698</wp:posOffset>
                </wp:positionH>
                <wp:positionV relativeFrom="paragraph">
                  <wp:posOffset>1511913</wp:posOffset>
                </wp:positionV>
                <wp:extent cx="1708150" cy="229870"/>
                <wp:effectExtent l="190500" t="0" r="25400" b="17780"/>
                <wp:wrapNone/>
                <wp:docPr id="40" name="사각형 설명선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0" cy="229870"/>
                        </a:xfrm>
                        <a:prstGeom prst="wedgeRectCallout">
                          <a:avLst>
                            <a:gd name="adj1" fmla="val -60094"/>
                            <a:gd name="adj2" fmla="val 100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7C459" w14:textId="435098FA" w:rsidR="00D46179" w:rsidRPr="00C13F90" w:rsidRDefault="00D46179" w:rsidP="00D76B05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Popup 메뉴에서 New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40" o:spid="_x0000_s1060" type="#_x0000_t61" style="position:absolute;left:0;text-align:left;margin-left:203.35pt;margin-top:119.05pt;width:134.5pt;height:18.1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" adj="-2180,11017" fillcolor="#4f81bd [3204]" strokecolor="#243f60 [1604]" strokeweight="1.5pt">
                <v:textbox inset="0,0,0,0">
                  <w:txbxContent>
                    <w:p w14:paraId="5027C459" w14:textId="435098FA" w:rsidR="00D46179" w:rsidRPr="00C13F90" w:rsidRDefault="00D46179" w:rsidP="00D76B05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Popup 메뉴에서 New 선택</w:t>
                      </w:r>
                    </w:p>
                  </w:txbxContent>
                </v:textbox>
              </v:shape>
            </w:pict>
          </mc:Fallback>
        </mc:AlternateContent>
      </w:r>
      <w:r w:rsidR="00D76B05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2BD36E" wp14:editId="2435058C">
                <wp:simplePos x="0" y="0"/>
                <wp:positionH relativeFrom="column">
                  <wp:posOffset>1438143</wp:posOffset>
                </wp:positionH>
                <wp:positionV relativeFrom="paragraph">
                  <wp:posOffset>1165422</wp:posOffset>
                </wp:positionV>
                <wp:extent cx="2330143" cy="229870"/>
                <wp:effectExtent l="228600" t="0" r="13335" b="36830"/>
                <wp:wrapNone/>
                <wp:docPr id="38" name="사각형 설명선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0143" cy="229870"/>
                        </a:xfrm>
                        <a:prstGeom prst="wedgeRectCallout">
                          <a:avLst>
                            <a:gd name="adj1" fmla="val -59717"/>
                            <a:gd name="adj2" fmla="val 5312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B3792" w14:textId="40F8A693" w:rsidR="00D46179" w:rsidRPr="00C13F90" w:rsidRDefault="00D46179" w:rsidP="00076CFC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sqlmap 선택 후 마우스 우측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38" o:spid="_x0000_s1061" type="#_x0000_t61" style="position:absolute;left:0;text-align:left;margin-left:113.25pt;margin-top:91.75pt;width:183.5pt;height:18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" adj="-2099,22275" fillcolor="#4f81bd [3204]" strokecolor="#243f60 [1604]" strokeweight="1.5pt">
                <v:textbox inset="0,0,0,0">
                  <w:txbxContent>
                    <w:p w14:paraId="6B5B3792" w14:textId="40F8A693" w:rsidR="00D46179" w:rsidRPr="00C13F90" w:rsidRDefault="00D46179" w:rsidP="00076CFC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sqlmap 선택 후 마우스 우측 버튼 클릭</w:t>
                      </w:r>
                    </w:p>
                  </w:txbxContent>
                </v:textbox>
              </v:shape>
            </w:pict>
          </mc:Fallback>
        </mc:AlternateContent>
      </w:r>
      <w:r w:rsidR="00D76B0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D9E0C5E" wp14:editId="72CF2389">
                <wp:simplePos x="0" y="0"/>
                <wp:positionH relativeFrom="column">
                  <wp:posOffset>1078230</wp:posOffset>
                </wp:positionH>
                <wp:positionV relativeFrom="paragraph">
                  <wp:posOffset>1543685</wp:posOffset>
                </wp:positionV>
                <wp:extent cx="772160" cy="125730"/>
                <wp:effectExtent l="19050" t="19050" r="46990" b="83820"/>
                <wp:wrapNone/>
                <wp:docPr id="33" name="직선 화살표 연결선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2160" cy="12573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3" o:spid="_x0000_s1026" type="#_x0000_t32" style="position:absolute;left:0;text-align:left;margin-left:84.9pt;margin-top:121.55pt;width:60.8pt;height:9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" strokecolor="red" strokeweight="2.25pt">
                <v:stroke endarrow="block"/>
              </v:shape>
            </w:pict>
          </mc:Fallback>
        </mc:AlternateContent>
      </w:r>
      <w:r w:rsidR="00076CF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F27D116" wp14:editId="09B8C5A0">
                <wp:simplePos x="0" y="0"/>
                <wp:positionH relativeFrom="column">
                  <wp:posOffset>1772373</wp:posOffset>
                </wp:positionH>
                <wp:positionV relativeFrom="paragraph">
                  <wp:posOffset>752366</wp:posOffset>
                </wp:positionV>
                <wp:extent cx="1614170" cy="229870"/>
                <wp:effectExtent l="190500" t="0" r="24130" b="17780"/>
                <wp:wrapNone/>
                <wp:docPr id="37" name="사각형 설명선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4170" cy="229870"/>
                        </a:xfrm>
                        <a:prstGeom prst="wedgeRectCallout">
                          <a:avLst>
                            <a:gd name="adj1" fmla="val -61604"/>
                            <a:gd name="adj2" fmla="val 2020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54925B" w14:textId="28BEBECF" w:rsidR="00D46179" w:rsidRPr="00C13F90" w:rsidRDefault="00D46179" w:rsidP="00076CFC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src/main/resources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37" o:spid="_x0000_s1062" type="#_x0000_t61" style="position:absolute;left:0;text-align:left;margin-left:139.55pt;margin-top:59.25pt;width:127.1pt;height:18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" adj="-2506,15165" fillcolor="#4f81bd [3204]" strokecolor="#243f60 [1604]" strokeweight="1.5pt">
                <v:textbox inset="0,0,0,0">
                  <w:txbxContent>
                    <w:p w14:paraId="2D54925B" w14:textId="28BEBECF" w:rsidR="00D46179" w:rsidRPr="00C13F90" w:rsidRDefault="00D46179" w:rsidP="00076CFC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src/main/resources 선택</w:t>
                      </w:r>
                    </w:p>
                  </w:txbxContent>
                </v:textbox>
              </v:shape>
            </w:pict>
          </mc:Fallback>
        </mc:AlternateContent>
      </w:r>
      <w:r w:rsidR="00C13F9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F3582B9" wp14:editId="2A114037">
                <wp:simplePos x="0" y="0"/>
                <wp:positionH relativeFrom="column">
                  <wp:posOffset>2683619</wp:posOffset>
                </wp:positionH>
                <wp:positionV relativeFrom="paragraph">
                  <wp:posOffset>279400</wp:posOffset>
                </wp:positionV>
                <wp:extent cx="2172489" cy="230177"/>
                <wp:effectExtent l="266700" t="0" r="18415" b="17780"/>
                <wp:wrapNone/>
                <wp:docPr id="36" name="사각형 설명선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2489" cy="230177"/>
                        </a:xfrm>
                        <a:prstGeom prst="wedgeRectCallout">
                          <a:avLst>
                            <a:gd name="adj1" fmla="val -61604"/>
                            <a:gd name="adj2" fmla="val 2020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485D9" w14:textId="1A4C048B" w:rsidR="00D46179" w:rsidRPr="00C13F90" w:rsidRDefault="00D46179" w:rsidP="00C13F90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Project Explorer에서 cgBatch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36" o:spid="_x0000_s1063" type="#_x0000_t61" style="position:absolute;left:0;text-align:left;margin-left:211.3pt;margin-top:22pt;width:171.05pt;height:18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" adj="-2506,15165" fillcolor="#4f81bd [3204]" strokecolor="#243f60 [1604]" strokeweight="1.5pt">
                <v:textbox inset="0,0,0,0">
                  <w:txbxContent>
                    <w:p w14:paraId="193485D9" w14:textId="1A4C048B" w:rsidR="00D46179" w:rsidRPr="00C13F90" w:rsidRDefault="00D46179" w:rsidP="00C13F90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Project Explorer에서 cgBatch 선택</w:t>
                      </w:r>
                    </w:p>
                  </w:txbxContent>
                </v:textbox>
              </v:shape>
            </w:pict>
          </mc:Fallback>
        </mc:AlternateContent>
      </w:r>
      <w:r w:rsidR="00C7267B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2D30723" wp14:editId="7A35D025">
                <wp:simplePos x="0" y="0"/>
                <wp:positionH relativeFrom="column">
                  <wp:posOffset>2425065</wp:posOffset>
                </wp:positionH>
                <wp:positionV relativeFrom="paragraph">
                  <wp:posOffset>1669919</wp:posOffset>
                </wp:positionV>
                <wp:extent cx="2071589" cy="1630154"/>
                <wp:effectExtent l="19050" t="19050" r="43180" b="46355"/>
                <wp:wrapNone/>
                <wp:docPr id="35" name="직선 화살표 연결선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71589" cy="163015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5" o:spid="_x0000_s1026" type="#_x0000_t32" style="position:absolute;left:0;text-align:left;margin-left:190.95pt;margin-top:131.5pt;width:163.1pt;height:128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" strokecolor="red" strokeweight="2.25pt">
                <v:stroke endarrow="block"/>
              </v:shape>
            </w:pict>
          </mc:Fallback>
        </mc:AlternateContent>
      </w:r>
      <w:r w:rsidR="00C7267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05A6F5" wp14:editId="36A60078">
                <wp:simplePos x="0" y="0"/>
                <wp:positionH relativeFrom="column">
                  <wp:posOffset>1015628</wp:posOffset>
                </wp:positionH>
                <wp:positionV relativeFrom="paragraph">
                  <wp:posOffset>947858</wp:posOffset>
                </wp:positionV>
                <wp:extent cx="0" cy="447741"/>
                <wp:effectExtent l="57150" t="0" r="76200" b="47625"/>
                <wp:wrapNone/>
                <wp:docPr id="32" name="직선 화살표 연결선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74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32" o:spid="_x0000_s1026" type="#_x0000_t32" style="position:absolute;left:0;text-align:left;margin-left:79.95pt;margin-top:74.65pt;width:0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" strokecolor="red" strokeweight="2.25pt">
                <v:stroke endarrow="block"/>
              </v:shape>
            </w:pict>
          </mc:Fallback>
        </mc:AlternateContent>
      </w:r>
      <w:r w:rsidR="00C7267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3FE1932" wp14:editId="7461DC8F">
                <wp:simplePos x="0" y="0"/>
                <wp:positionH relativeFrom="column">
                  <wp:posOffset>1015628</wp:posOffset>
                </wp:positionH>
                <wp:positionV relativeFrom="paragraph">
                  <wp:posOffset>474892</wp:posOffset>
                </wp:positionV>
                <wp:extent cx="0" cy="321310"/>
                <wp:effectExtent l="95250" t="0" r="57150" b="40640"/>
                <wp:wrapNone/>
                <wp:docPr id="31" name="직선 화살표 연결선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131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직선 화살표 연결선 31" o:spid="_x0000_s1026" type="#_x0000_t32" style="position:absolute;left:0;text-align:left;margin-left:79.95pt;margin-top:37.4pt;width:0;height:25.3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" strokecolor="red" strokeweight="2.25pt">
                <v:stroke endarrow="block"/>
              </v:shape>
            </w:pict>
          </mc:Fallback>
        </mc:AlternateContent>
      </w:r>
      <w:r w:rsidR="00AD51F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C06817" wp14:editId="37065725">
                <wp:simplePos x="0" y="0"/>
                <wp:positionH relativeFrom="column">
                  <wp:posOffset>4424834</wp:posOffset>
                </wp:positionH>
                <wp:positionV relativeFrom="paragraph">
                  <wp:posOffset>3300927</wp:posOffset>
                </wp:positionV>
                <wp:extent cx="599090" cy="147955"/>
                <wp:effectExtent l="0" t="0" r="10795" b="23495"/>
                <wp:wrapNone/>
                <wp:docPr id="30" name="직사각형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90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30" o:spid="_x0000_s1026" style="position:absolute;left:0;text-align:left;margin-left:348.4pt;margin-top:259.9pt;width:47.15pt;height:11.6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AD51F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80DFE5" wp14:editId="178F3414">
                <wp:simplePos x="0" y="0"/>
                <wp:positionH relativeFrom="column">
                  <wp:posOffset>1825975</wp:posOffset>
                </wp:positionH>
                <wp:positionV relativeFrom="paragraph">
                  <wp:posOffset>1587938</wp:posOffset>
                </wp:positionV>
                <wp:extent cx="599090" cy="147955"/>
                <wp:effectExtent l="0" t="0" r="10795" b="23495"/>
                <wp:wrapNone/>
                <wp:docPr id="29" name="직사각형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90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29" o:spid="_x0000_s1026" style="position:absolute;left:0;text-align:left;margin-left:143.8pt;margin-top:125.05pt;width:47.15pt;height:11.6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AD51FB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CDB74FB" wp14:editId="753E550D">
                <wp:simplePos x="0" y="0"/>
                <wp:positionH relativeFrom="column">
                  <wp:posOffset>579733</wp:posOffset>
                </wp:positionH>
                <wp:positionV relativeFrom="paragraph">
                  <wp:posOffset>1395095</wp:posOffset>
                </wp:positionV>
                <wp:extent cx="795074" cy="147955"/>
                <wp:effectExtent l="0" t="0" r="24130" b="23495"/>
                <wp:wrapNone/>
                <wp:docPr id="27" name="직사각형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074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27" o:spid="_x0000_s1026" style="position:absolute;left:0;text-align:left;margin-left:45.65pt;margin-top:109.85pt;width:62.6pt;height:11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" fillcolor="yellow" strokecolor="red" strokeweight="1pt">
                <v:fill opacity="19789f"/>
              </v:rect>
            </w:pict>
          </mc:Fallback>
        </mc:AlternateContent>
      </w:r>
      <w:r w:rsidR="00AD51FB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54FB9" wp14:editId="3D3A5A34">
                <wp:simplePos x="0" y="0"/>
                <wp:positionH relativeFrom="column">
                  <wp:posOffset>400773</wp:posOffset>
                </wp:positionH>
                <wp:positionV relativeFrom="paragraph">
                  <wp:posOffset>796509</wp:posOffset>
                </wp:positionV>
                <wp:extent cx="1135117" cy="147955"/>
                <wp:effectExtent l="0" t="0" r="27305" b="23495"/>
                <wp:wrapNone/>
                <wp:docPr id="26" name="직사각형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117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26" o:spid="_x0000_s1026" style="position:absolute;left:0;text-align:left;margin-left:31.55pt;margin-top:62.7pt;width:89.4pt;height:11.6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AD51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248D91" wp14:editId="394ECE06">
                <wp:simplePos x="0" y="0"/>
                <wp:positionH relativeFrom="column">
                  <wp:posOffset>293370</wp:posOffset>
                </wp:positionH>
                <wp:positionV relativeFrom="paragraph">
                  <wp:posOffset>326412</wp:posOffset>
                </wp:positionV>
                <wp:extent cx="2219325" cy="147955"/>
                <wp:effectExtent l="0" t="0" r="28575" b="23495"/>
                <wp:wrapNone/>
                <wp:docPr id="25" name="직사각형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직사각형 25" o:spid="_x0000_s1026" style="position:absolute;left:0;text-align:left;margin-left:23.1pt;margin-top:25.7pt;width:174.75pt;height:11.6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" fillcolor="yellow" strokecolor="red" strokeweight="1pt">
                <v:fill opacity="19789f"/>
              </v:rect>
            </w:pict>
          </mc:Fallback>
        </mc:AlternateContent>
      </w:r>
      <w:r w:rsidR="00AD51FB">
        <w:rPr>
          <w:noProof/>
        </w:rPr>
        <w:drawing>
          <wp:anchor distT="0" distB="0" distL="114300" distR="114300" simplePos="0" relativeHeight="251660288" behindDoc="0" locked="0" layoutInCell="1" allowOverlap="1" wp14:anchorId="2A040A01" wp14:editId="547AEA81">
            <wp:simplePos x="0" y="0"/>
            <wp:positionH relativeFrom="column">
              <wp:posOffset>1825625</wp:posOffset>
            </wp:positionH>
            <wp:positionV relativeFrom="paragraph">
              <wp:posOffset>1587500</wp:posOffset>
            </wp:positionV>
            <wp:extent cx="4136390" cy="1859915"/>
            <wp:effectExtent l="19050" t="19050" r="16510" b="26035"/>
            <wp:wrapNone/>
            <wp:docPr id="20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6390" cy="18599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0FF">
        <w:rPr>
          <w:noProof/>
        </w:rPr>
        <w:drawing>
          <wp:inline distT="0" distB="0" distL="0" distR="0" wp14:anchorId="1B0B4725" wp14:editId="5F148BB0">
            <wp:extent cx="2936228" cy="3430576"/>
            <wp:effectExtent l="19050" t="19050" r="17145" b="1778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935797" cy="34300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379EDC" w14:textId="77777777" w:rsidR="008E6BC7" w:rsidRDefault="008E6BC7" w:rsidP="00F856DC">
      <w:pPr>
        <w:rPr>
          <w:lang w:val="en-GB"/>
        </w:rPr>
      </w:pPr>
    </w:p>
    <w:p w14:paraId="570A3FA0" w14:textId="01AA995F" w:rsidR="00B33B33" w:rsidRDefault="0054042C" w:rsidP="00F856DC">
      <w:pPr>
        <w:rPr>
          <w:lang w:val="en-GB"/>
        </w:rPr>
      </w:pPr>
      <w:r>
        <w:rPr>
          <w:rFonts w:asciiTheme="minorEastAsia" w:eastAsiaTheme="minorEastAsia" w:hAnsiTheme="minorEastAsia" w:hint="eastAsia"/>
          <w:lang w:val="en-GB"/>
        </w:rPr>
        <w:t xml:space="preserve">○ </w:t>
      </w:r>
      <w:r w:rsidR="000C2661">
        <w:rPr>
          <w:rFonts w:asciiTheme="minorEastAsia" w:eastAsiaTheme="minorEastAsia" w:hAnsiTheme="minorEastAsia" w:hint="eastAsia"/>
          <w:lang w:val="en-GB"/>
        </w:rPr>
        <w:t xml:space="preserve">Select </w:t>
      </w:r>
      <w:r w:rsidR="00E66AAA" w:rsidRPr="0054042C">
        <w:rPr>
          <w:rFonts w:asciiTheme="minorEastAsia" w:eastAsiaTheme="minorEastAsia" w:hAnsiTheme="minorEastAsia" w:hint="eastAsia"/>
          <w:lang w:val="en-GB"/>
        </w:rPr>
        <w:t>Wizerd Popup화면에서 mapper 선택</w:t>
      </w:r>
    </w:p>
    <w:p w14:paraId="3F37B3E4" w14:textId="71C6F8C0" w:rsidR="00B33B33" w:rsidRDefault="00182A0A" w:rsidP="000C5667">
      <w:pPr>
        <w:jc w:val="center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78A8977" wp14:editId="75EEF19B">
                <wp:simplePos x="0" y="0"/>
                <wp:positionH relativeFrom="column">
                  <wp:posOffset>3147126</wp:posOffset>
                </wp:positionH>
                <wp:positionV relativeFrom="paragraph">
                  <wp:posOffset>3241960</wp:posOffset>
                </wp:positionV>
                <wp:extent cx="1229360" cy="229870"/>
                <wp:effectExtent l="0" t="0" r="27940" b="113030"/>
                <wp:wrapNone/>
                <wp:docPr id="78" name="사각형 설명선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360" cy="229870"/>
                        </a:xfrm>
                        <a:prstGeom prst="wedgeRectCallout">
                          <a:avLst>
                            <a:gd name="adj1" fmla="val -34680"/>
                            <a:gd name="adj2" fmla="val 8879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0B2BB8" w14:textId="66CFFB73" w:rsidR="00D46179" w:rsidRPr="00C13F90" w:rsidRDefault="00D46179" w:rsidP="00182A0A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Next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78" o:spid="_x0000_s1064" type="#_x0000_t61" style="position:absolute;left:0;text-align:left;margin-left:247.8pt;margin-top:255.25pt;width:96.8pt;height:18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" adj="3309,29979" fillcolor="#4f81bd [3204]" strokecolor="#243f60 [1604]" strokeweight="1.5pt">
                <v:textbox inset="0,0,0,0">
                  <w:txbxContent>
                    <w:p w14:paraId="0D0B2BB8" w14:textId="66CFFB73" w:rsidR="00D46179" w:rsidRPr="00C13F90" w:rsidRDefault="00D46179" w:rsidP="00182A0A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Next 버튼 클릭</w:t>
                      </w:r>
                    </w:p>
                  </w:txbxContent>
                </v:textbox>
              </v:shape>
            </w:pict>
          </mc:Fallback>
        </mc:AlternateContent>
      </w:r>
      <w:r w:rsidR="00F86EA9"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1A255DB5" wp14:editId="58121096">
                <wp:simplePos x="0" y="0"/>
                <wp:positionH relativeFrom="column">
                  <wp:posOffset>2224317</wp:posOffset>
                </wp:positionH>
                <wp:positionV relativeFrom="paragraph">
                  <wp:posOffset>2690889</wp:posOffset>
                </wp:positionV>
                <wp:extent cx="1229710" cy="229870"/>
                <wp:effectExtent l="209550" t="0" r="27940" b="17780"/>
                <wp:wrapNone/>
                <wp:docPr id="76" name="사각형 설명선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710" cy="229870"/>
                        </a:xfrm>
                        <a:prstGeom prst="wedgeRectCallout">
                          <a:avLst>
                            <a:gd name="adj1" fmla="val -65715"/>
                            <a:gd name="adj2" fmla="val 1746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1B9C5F" w14:textId="6AB5905F" w:rsidR="00D46179" w:rsidRPr="00C13F90" w:rsidRDefault="00D46179" w:rsidP="00F86EA9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mapper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76" o:spid="_x0000_s1065" type="#_x0000_t61" style="position:absolute;left:0;text-align:left;margin-left:175.15pt;margin-top:211.9pt;width:96.85pt;height:18.1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" adj="-3394,14572" fillcolor="#4f81bd [3204]" strokecolor="#243f60 [1604]" strokeweight="1.5pt">
                <v:textbox inset="0,0,0,0">
                  <w:txbxContent>
                    <w:p w14:paraId="781B9C5F" w14:textId="6AB5905F" w:rsidR="00D46179" w:rsidRPr="00C13F90" w:rsidRDefault="00D46179" w:rsidP="00F86EA9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mapper 선택</w:t>
                      </w:r>
                    </w:p>
                  </w:txbxContent>
                </v:textbox>
              </v:shape>
            </w:pict>
          </mc:Fallback>
        </mc:AlternateContent>
      </w:r>
      <w:r w:rsidR="000C2661"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BAEF8C5" wp14:editId="2C452006">
                <wp:simplePos x="0" y="0"/>
                <wp:positionH relativeFrom="column">
                  <wp:posOffset>2333625</wp:posOffset>
                </wp:positionH>
                <wp:positionV relativeFrom="paragraph">
                  <wp:posOffset>1063165</wp:posOffset>
                </wp:positionV>
                <wp:extent cx="1229710" cy="229870"/>
                <wp:effectExtent l="209550" t="0" r="27940" b="17780"/>
                <wp:wrapNone/>
                <wp:docPr id="75" name="사각형 설명선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9710" cy="229870"/>
                        </a:xfrm>
                        <a:prstGeom prst="wedgeRectCallout">
                          <a:avLst>
                            <a:gd name="adj1" fmla="val -65715"/>
                            <a:gd name="adj2" fmla="val 1746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20617" w14:textId="06C9E348" w:rsidR="00D46179" w:rsidRPr="00C13F90" w:rsidRDefault="00D46179" w:rsidP="000C2661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eGovFrame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75" o:spid="_x0000_s1066" type="#_x0000_t61" style="position:absolute;left:0;text-align:left;margin-left:183.75pt;margin-top:83.7pt;width:96.85pt;height:18.1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" adj="-3394,14572" fillcolor="#4f81bd [3204]" strokecolor="#243f60 [1604]" strokeweight="1.5pt">
                <v:textbox inset="0,0,0,0">
                  <w:txbxContent>
                    <w:p w14:paraId="6C320617" w14:textId="06C9E348" w:rsidR="00D46179" w:rsidRPr="00C13F90" w:rsidRDefault="00D46179" w:rsidP="000C2661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eGovFrame 선택</w:t>
                      </w:r>
                    </w:p>
                  </w:txbxContent>
                </v:textbox>
              </v:shape>
            </w:pict>
          </mc:Fallback>
        </mc:AlternateContent>
      </w:r>
      <w:r w:rsidR="000519B2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EAD1CAE" wp14:editId="33EE31C4">
                <wp:simplePos x="0" y="0"/>
                <wp:positionH relativeFrom="column">
                  <wp:posOffset>2100295</wp:posOffset>
                </wp:positionH>
                <wp:positionV relativeFrom="paragraph">
                  <wp:posOffset>2873047</wp:posOffset>
                </wp:positionV>
                <wp:extent cx="781970" cy="690245"/>
                <wp:effectExtent l="19050" t="19050" r="37465" b="52705"/>
                <wp:wrapNone/>
                <wp:docPr id="68" name="직선 화살표 연결선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1970" cy="6902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68" o:spid="_x0000_s1026" type="#_x0000_t32" style="position:absolute;left:0;text-align:left;margin-left:165.4pt;margin-top:226.2pt;width:61.55pt;height:54.3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" strokecolor="red" strokeweight="2.25pt">
                <v:stroke endarrow="block"/>
              </v:shape>
            </w:pict>
          </mc:Fallback>
        </mc:AlternateContent>
      </w:r>
      <w:r w:rsidR="000519B2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ACAFE5B" wp14:editId="7DA1E86F">
                <wp:simplePos x="0" y="0"/>
                <wp:positionH relativeFrom="column">
                  <wp:posOffset>1848047</wp:posOffset>
                </wp:positionH>
                <wp:positionV relativeFrom="paragraph">
                  <wp:posOffset>1258658</wp:posOffset>
                </wp:positionV>
                <wp:extent cx="2803" cy="1563939"/>
                <wp:effectExtent l="95250" t="19050" r="73660" b="55880"/>
                <wp:wrapNone/>
                <wp:docPr id="67" name="직선 화살표 연결선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03" cy="156393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67" o:spid="_x0000_s1026" type="#_x0000_t32" style="position:absolute;left:0;text-align:left;margin-left:145.5pt;margin-top:99.1pt;width:.2pt;height:123.1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" strokecolor="red" strokeweight="2.25pt">
                <v:stroke endarrow="block"/>
              </v:shape>
            </w:pict>
          </mc:Fallback>
        </mc:AlternateContent>
      </w:r>
      <w:r w:rsidR="000602FB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859983B" wp14:editId="259EE7F6">
                <wp:simplePos x="0" y="0"/>
                <wp:positionH relativeFrom="column">
                  <wp:posOffset>2863346</wp:posOffset>
                </wp:positionH>
                <wp:positionV relativeFrom="paragraph">
                  <wp:posOffset>3564452</wp:posOffset>
                </wp:positionV>
                <wp:extent cx="605396" cy="147955"/>
                <wp:effectExtent l="0" t="0" r="23495" b="23495"/>
                <wp:wrapNone/>
                <wp:docPr id="45" name="직사각형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396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45" o:spid="_x0000_s1026" style="position:absolute;left:0;text-align:left;margin-left:225.45pt;margin-top:280.65pt;width:47.65pt;height:11.6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0602FB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F308F52" wp14:editId="0182D0C7">
                <wp:simplePos x="0" y="0"/>
                <wp:positionH relativeFrom="column">
                  <wp:posOffset>1652555</wp:posOffset>
                </wp:positionH>
                <wp:positionV relativeFrom="paragraph">
                  <wp:posOffset>2804554</wp:posOffset>
                </wp:positionV>
                <wp:extent cx="447740" cy="116665"/>
                <wp:effectExtent l="0" t="0" r="28575" b="17145"/>
                <wp:wrapNone/>
                <wp:docPr id="44" name="직사각형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740" cy="1166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4" o:spid="_x0000_s1026" style="position:absolute;left:0;text-align:left;margin-left:130.1pt;margin-top:220.85pt;width:35.25pt;height:9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" fillcolor="yellow" strokecolor="red" strokeweight="1pt">
                <v:fill opacity="19789f"/>
              </v:rect>
            </w:pict>
          </mc:Fallback>
        </mc:AlternateContent>
      </w:r>
      <w:r w:rsidR="001228C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4E4D6A" wp14:editId="7941C06D">
                <wp:simplePos x="0" y="0"/>
                <wp:positionH relativeFrom="column">
                  <wp:posOffset>1409766</wp:posOffset>
                </wp:positionH>
                <wp:positionV relativeFrom="paragraph">
                  <wp:posOffset>1146022</wp:posOffset>
                </wp:positionV>
                <wp:extent cx="791429" cy="113511"/>
                <wp:effectExtent l="0" t="0" r="27940" b="20320"/>
                <wp:wrapNone/>
                <wp:docPr id="43" name="직사각형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1429" cy="113511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3" o:spid="_x0000_s1026" style="position:absolute;left:0;text-align:left;margin-left:111pt;margin-top:90.25pt;width:62.3pt;height:8.9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0C5667">
        <w:rPr>
          <w:noProof/>
        </w:rPr>
        <w:drawing>
          <wp:inline distT="0" distB="0" distL="0" distR="0" wp14:anchorId="5CC12E35" wp14:editId="19F69D21">
            <wp:extent cx="3496792" cy="3759809"/>
            <wp:effectExtent l="19050" t="19050" r="27940" b="12700"/>
            <wp:docPr id="42" name="그림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497467" cy="37605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7DC88A9" w14:textId="77777777" w:rsidR="00E84F1E" w:rsidRDefault="00E84F1E" w:rsidP="00F856DC">
      <w:pPr>
        <w:rPr>
          <w:lang w:val="en-GB"/>
        </w:rPr>
      </w:pPr>
    </w:p>
    <w:p w14:paraId="1273AF50" w14:textId="69C6F693" w:rsidR="00E84F1E" w:rsidRPr="001228C3" w:rsidRDefault="001228C3" w:rsidP="001228C3">
      <w:pPr>
        <w:rPr>
          <w:lang w:val="en-GB"/>
        </w:rPr>
      </w:pPr>
      <w:r w:rsidRPr="001228C3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 w:rsidRPr="001228C3">
        <w:rPr>
          <w:rFonts w:asciiTheme="minorEastAsia" w:eastAsiaTheme="minorEastAsia" w:hAnsiTheme="minorEastAsia" w:hint="eastAsia"/>
          <w:lang w:val="en-GB"/>
        </w:rPr>
        <w:t>SqlMapper 파일 경로 및 파일명 입력</w:t>
      </w:r>
    </w:p>
    <w:p w14:paraId="7B194376" w14:textId="26EB4178" w:rsidR="00E84F1E" w:rsidRDefault="00361D9B" w:rsidP="001228C3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9687024" wp14:editId="431B1B18">
                <wp:simplePos x="0" y="0"/>
                <wp:positionH relativeFrom="column">
                  <wp:posOffset>3626397</wp:posOffset>
                </wp:positionH>
                <wp:positionV relativeFrom="paragraph">
                  <wp:posOffset>3428869</wp:posOffset>
                </wp:positionV>
                <wp:extent cx="1141095" cy="226695"/>
                <wp:effectExtent l="0" t="0" r="20955" b="135255"/>
                <wp:wrapNone/>
                <wp:docPr id="84" name="사각형 설명선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1095" cy="226695"/>
                        </a:xfrm>
                        <a:prstGeom prst="wedgeRectCallout">
                          <a:avLst>
                            <a:gd name="adj1" fmla="val -28754"/>
                            <a:gd name="adj2" fmla="val 9196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2DCD88" w14:textId="1FAC278B" w:rsidR="00D46179" w:rsidRPr="00C13F90" w:rsidRDefault="00D46179" w:rsidP="00361D9B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Finish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84" o:spid="_x0000_s1067" type="#_x0000_t61" style="position:absolute;left:0;text-align:left;margin-left:285.55pt;margin-top:270pt;width:89.85pt;height:17.8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" adj="4589,30663" fillcolor="#4f81bd [3204]" strokecolor="#243f60 [1604]" strokeweight="1.5pt">
                <v:textbox inset="0,0,0,0">
                  <w:txbxContent>
                    <w:p w14:paraId="3E2DCD88" w14:textId="1FAC278B" w:rsidR="00D46179" w:rsidRPr="00C13F90" w:rsidRDefault="00D46179" w:rsidP="00361D9B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Finish 버튼 클릭</w:t>
                      </w:r>
                    </w:p>
                  </w:txbxContent>
                </v:textbox>
              </v:shape>
            </w:pict>
          </mc:Fallback>
        </mc:AlternateContent>
      </w:r>
      <w:r w:rsidR="00182A0A"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3151CBB" wp14:editId="466A58ED">
                <wp:simplePos x="0" y="0"/>
                <wp:positionH relativeFrom="column">
                  <wp:posOffset>3036767</wp:posOffset>
                </wp:positionH>
                <wp:positionV relativeFrom="paragraph">
                  <wp:posOffset>2741492</wp:posOffset>
                </wp:positionV>
                <wp:extent cx="2181860" cy="381000"/>
                <wp:effectExtent l="152400" t="0" r="27940" b="19050"/>
                <wp:wrapNone/>
                <wp:docPr id="81" name="사각형 설명선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860" cy="381000"/>
                        </a:xfrm>
                        <a:prstGeom prst="wedgeRectCallout">
                          <a:avLst>
                            <a:gd name="adj1" fmla="val -56939"/>
                            <a:gd name="adj2" fmla="val 1407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D6D39F" w14:textId="116F6719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SQL Mapper 파일 이름 작성</w:t>
                            </w:r>
                          </w:p>
                          <w:p w14:paraId="6981526D" w14:textId="77777777" w:rsidR="00D46179" w:rsidRPr="00C13F90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  표준명명규칙을 준용하여 작성한다.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81" o:spid="_x0000_s1068" type="#_x0000_t61" style="position:absolute;left:0;text-align:left;margin-left:239.1pt;margin-top:215.85pt;width:171.8pt;height:30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" adj="-1499,13839" fillcolor="#4f81bd [3204]" strokecolor="#243f60 [1604]" strokeweight="1.5pt">
                <v:textbox inset="0,0,0,0">
                  <w:txbxContent>
                    <w:p w14:paraId="41D6D39F" w14:textId="116F6719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SQL Mapper 파일 이름 작성</w:t>
                      </w:r>
                    </w:p>
                    <w:p w14:paraId="6981526D" w14:textId="77777777" w:rsidR="00D46179" w:rsidRPr="00C13F90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  표준명명규칙을 준용하여 작성한다.</w:t>
                      </w:r>
                    </w:p>
                  </w:txbxContent>
                </v:textbox>
              </v:shape>
            </w:pict>
          </mc:Fallback>
        </mc:AlternateContent>
      </w:r>
      <w:r w:rsidR="00182A0A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F984E8A" wp14:editId="7F74B587">
                <wp:simplePos x="0" y="0"/>
                <wp:positionH relativeFrom="column">
                  <wp:posOffset>3279140</wp:posOffset>
                </wp:positionH>
                <wp:positionV relativeFrom="paragraph">
                  <wp:posOffset>477498</wp:posOffset>
                </wp:positionV>
                <wp:extent cx="2181948" cy="381525"/>
                <wp:effectExtent l="0" t="0" r="27940" b="152400"/>
                <wp:wrapNone/>
                <wp:docPr id="80" name="사각형 설명선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1948" cy="381525"/>
                        </a:xfrm>
                        <a:prstGeom prst="wedgeRectCallout">
                          <a:avLst>
                            <a:gd name="adj1" fmla="val -32372"/>
                            <a:gd name="adj2" fmla="val 8193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4057FF" w14:textId="7329A92F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패키지 디렉터리 입력</w:t>
                            </w:r>
                          </w:p>
                          <w:p w14:paraId="303F6E57" w14:textId="0AE8E203" w:rsidR="00D46179" w:rsidRPr="00C13F90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  표준명명규칙을 준용하여 작성한다.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80" o:spid="_x0000_s1069" type="#_x0000_t61" style="position:absolute;left:0;text-align:left;margin-left:258.2pt;margin-top:37.6pt;width:171.8pt;height:30.0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" adj="3808,28497" fillcolor="#4f81bd [3204]" strokecolor="#243f60 [1604]" strokeweight="1.5pt">
                <v:textbox inset="0,0,0,0">
                  <w:txbxContent>
                    <w:p w14:paraId="264057FF" w14:textId="7329A92F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패키지 디렉터리 입력</w:t>
                      </w:r>
                    </w:p>
                    <w:p w14:paraId="303F6E57" w14:textId="0AE8E203" w:rsidR="00D46179" w:rsidRPr="00C13F90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  표준명명규칙을 준용하여 작성한다.</w:t>
                      </w:r>
                    </w:p>
                  </w:txbxContent>
                </v:textbox>
              </v:shape>
            </w:pict>
          </mc:Fallback>
        </mc:AlternateContent>
      </w:r>
      <w:r w:rsidR="00793F0B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DE14F00" wp14:editId="51C24B34">
                <wp:simplePos x="0" y="0"/>
                <wp:positionH relativeFrom="column">
                  <wp:posOffset>2488127</wp:posOffset>
                </wp:positionH>
                <wp:positionV relativeFrom="paragraph">
                  <wp:posOffset>3056802</wp:posOffset>
                </wp:positionV>
                <wp:extent cx="1059443" cy="706296"/>
                <wp:effectExtent l="19050" t="19050" r="45720" b="55880"/>
                <wp:wrapNone/>
                <wp:docPr id="70" name="직선 화살표 연결선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9443" cy="70629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70" o:spid="_x0000_s1026" type="#_x0000_t32" style="position:absolute;left:0;text-align:left;margin-left:195.9pt;margin-top:240.7pt;width:83.4pt;height:55.6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" strokecolor="red" strokeweight="2.25pt">
                <v:stroke endarrow="block"/>
              </v:shape>
            </w:pict>
          </mc:Fallback>
        </mc:AlternateContent>
      </w:r>
      <w:r w:rsidR="00793F0B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39A42AE" wp14:editId="458A7B99">
                <wp:simplePos x="0" y="0"/>
                <wp:positionH relativeFrom="column">
                  <wp:posOffset>2405730</wp:posOffset>
                </wp:positionH>
                <wp:positionV relativeFrom="paragraph">
                  <wp:posOffset>1070347</wp:posOffset>
                </wp:positionV>
                <wp:extent cx="1063012" cy="1838260"/>
                <wp:effectExtent l="38100" t="19050" r="22860" b="48260"/>
                <wp:wrapNone/>
                <wp:docPr id="69" name="직선 화살표 연결선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63012" cy="183826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69" o:spid="_x0000_s1026" type="#_x0000_t32" style="position:absolute;left:0;text-align:left;margin-left:189.45pt;margin-top:84.3pt;width:83.7pt;height:144.75pt;flip:x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" strokecolor="red" strokeweight="2.25pt">
                <v:stroke endarrow="block"/>
              </v:shape>
            </w:pict>
          </mc:Fallback>
        </mc:AlternateContent>
      </w:r>
      <w:r w:rsidR="00F34E7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7FD1950" wp14:editId="7E0508F6">
                <wp:simplePos x="0" y="0"/>
                <wp:positionH relativeFrom="column">
                  <wp:posOffset>3525499</wp:posOffset>
                </wp:positionH>
                <wp:positionV relativeFrom="paragraph">
                  <wp:posOffset>3740654</wp:posOffset>
                </wp:positionV>
                <wp:extent cx="640080" cy="147955"/>
                <wp:effectExtent l="0" t="0" r="26670" b="23495"/>
                <wp:wrapNone/>
                <wp:docPr id="50" name="직사각형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50" o:spid="_x0000_s1026" style="position:absolute;left:0;text-align:left;margin-left:277.6pt;margin-top:294.55pt;width:50.4pt;height:11.65pt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F34E7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441094B0" wp14:editId="72FB2C07">
                <wp:simplePos x="0" y="0"/>
                <wp:positionH relativeFrom="column">
                  <wp:posOffset>1807057</wp:posOffset>
                </wp:positionH>
                <wp:positionV relativeFrom="paragraph">
                  <wp:posOffset>2908234</wp:posOffset>
                </wp:positionV>
                <wp:extent cx="1116198" cy="147955"/>
                <wp:effectExtent l="0" t="0" r="27305" b="23495"/>
                <wp:wrapNone/>
                <wp:docPr id="48" name="직사각형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198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48" o:spid="_x0000_s1026" style="position:absolute;left:0;text-align:left;margin-left:142.3pt;margin-top:229pt;width:87.9pt;height:11.65pt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F34E7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1152BEA" wp14:editId="176D5B63">
                <wp:simplePos x="0" y="0"/>
                <wp:positionH relativeFrom="column">
                  <wp:posOffset>3036570</wp:posOffset>
                </wp:positionH>
                <wp:positionV relativeFrom="paragraph">
                  <wp:posOffset>921407</wp:posOffset>
                </wp:positionV>
                <wp:extent cx="952237" cy="147955"/>
                <wp:effectExtent l="0" t="0" r="19685" b="23495"/>
                <wp:wrapNone/>
                <wp:docPr id="47" name="직사각형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237" cy="14795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직사각형 47" o:spid="_x0000_s1026" style="position:absolute;left:0;text-align:left;margin-left:239.1pt;margin-top:72.55pt;width:75pt;height:11.65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1228C3">
        <w:rPr>
          <w:noProof/>
        </w:rPr>
        <w:drawing>
          <wp:inline distT="0" distB="0" distL="0" distR="0" wp14:anchorId="5100345E" wp14:editId="51D428D7">
            <wp:extent cx="3545538" cy="3950839"/>
            <wp:effectExtent l="19050" t="19050" r="17145" b="12065"/>
            <wp:docPr id="46" name="그림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546313" cy="39517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3DF6F0" w14:textId="77777777" w:rsidR="00E84F1E" w:rsidRDefault="00E84F1E" w:rsidP="00F856DC">
      <w:pPr>
        <w:rPr>
          <w:lang w:val="en-GB"/>
        </w:rPr>
      </w:pPr>
    </w:p>
    <w:p w14:paraId="4B370C69" w14:textId="77777777" w:rsidR="00E84F1E" w:rsidRDefault="00E84F1E" w:rsidP="00F856DC">
      <w:pPr>
        <w:rPr>
          <w:lang w:val="en-GB"/>
        </w:rPr>
      </w:pPr>
    </w:p>
    <w:p w14:paraId="19E3ECF7" w14:textId="0F235A8C" w:rsidR="00E84F1E" w:rsidRPr="0071048E" w:rsidRDefault="0071048E" w:rsidP="0071048E">
      <w:pPr>
        <w:rPr>
          <w:rFonts w:asciiTheme="minorEastAsia" w:eastAsiaTheme="minorEastAsia" w:hAnsiTheme="minorEastAsia"/>
          <w:lang w:val="en-GB"/>
        </w:rPr>
      </w:pPr>
      <w:r w:rsidRPr="0071048E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Pr="0071048E">
        <w:rPr>
          <w:rFonts w:asciiTheme="minorEastAsia" w:eastAsiaTheme="minorEastAsia" w:hAnsiTheme="minorEastAsia" w:hint="eastAsia"/>
          <w:lang w:val="en-GB"/>
        </w:rPr>
        <w:t>생성된 SQL Mapper의 namespace 입력</w:t>
      </w:r>
    </w:p>
    <w:p w14:paraId="7F9A262E" w14:textId="66B42FFD" w:rsidR="0071048E" w:rsidRDefault="00227C15" w:rsidP="0071048E">
      <w:pPr>
        <w:jc w:val="center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29A1F985" wp14:editId="22FC0DBF">
                <wp:simplePos x="0" y="0"/>
                <wp:positionH relativeFrom="column">
                  <wp:posOffset>3249476</wp:posOffset>
                </wp:positionH>
                <wp:positionV relativeFrom="paragraph">
                  <wp:posOffset>1373414</wp:posOffset>
                </wp:positionV>
                <wp:extent cx="2821940" cy="311785"/>
                <wp:effectExtent l="0" t="457200" r="16510" b="12065"/>
                <wp:wrapNone/>
                <wp:docPr id="86" name="사각형 설명선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1940" cy="311785"/>
                        </a:xfrm>
                        <a:prstGeom prst="wedgeRectCallout">
                          <a:avLst>
                            <a:gd name="adj1" fmla="val -15611"/>
                            <a:gd name="adj2" fmla="val -19906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BBE199" w14:textId="60B021B1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namespace 입력</w:t>
                            </w:r>
                          </w:p>
                          <w:p w14:paraId="6009612F" w14:textId="70286A72" w:rsidR="00D46179" w:rsidRPr="00C13F90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  디렉터리 경로와 동일하게 패키지 형식으로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86" o:spid="_x0000_s1070" type="#_x0000_t61" style="position:absolute;left:0;text-align:left;margin-left:255.85pt;margin-top:108.15pt;width:222.2pt;height:24.5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" adj="7428,-32198" fillcolor="#4f81bd [3204]" strokecolor="#243f60 [1604]" strokeweight="1.5pt">
                <v:textbox inset="0,0,0,0">
                  <w:txbxContent>
                    <w:p w14:paraId="38BBE199" w14:textId="60B021B1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namespace 입력</w:t>
                      </w:r>
                    </w:p>
                    <w:p w14:paraId="6009612F" w14:textId="70286A72" w:rsidR="00D46179" w:rsidRPr="00C13F90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  디렉터리 경로와 동일하게 패키지 형식으로 입력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1E385C97" wp14:editId="55A7509F">
                <wp:simplePos x="0" y="0"/>
                <wp:positionH relativeFrom="column">
                  <wp:posOffset>416538</wp:posOffset>
                </wp:positionH>
                <wp:positionV relativeFrom="paragraph">
                  <wp:posOffset>1879184</wp:posOffset>
                </wp:positionV>
                <wp:extent cx="1881505" cy="226695"/>
                <wp:effectExtent l="0" t="0" r="23495" b="192405"/>
                <wp:wrapNone/>
                <wp:docPr id="85" name="사각형 설명선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226695"/>
                        </a:xfrm>
                        <a:prstGeom prst="wedgeRectCallout">
                          <a:avLst>
                            <a:gd name="adj1" fmla="val 573"/>
                            <a:gd name="adj2" fmla="val 11977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4ED79" w14:textId="7906E624" w:rsidR="00D46179" w:rsidRPr="00C13F90" w:rsidRDefault="00D46179" w:rsidP="00227C15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SQL Mapper 파일 더블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85" o:spid="_x0000_s1071" type="#_x0000_t61" style="position:absolute;left:0;text-align:left;margin-left:32.8pt;margin-top:147.95pt;width:148.15pt;height:17.8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" adj="10924,36672" fillcolor="#4f81bd [3204]" strokecolor="#243f60 [1604]" strokeweight="1.5pt">
                <v:textbox inset="0,0,0,0">
                  <w:txbxContent>
                    <w:p w14:paraId="14B4ED79" w14:textId="7906E624" w:rsidR="00D46179" w:rsidRPr="00C13F90" w:rsidRDefault="00D46179" w:rsidP="00227C15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SQL Mapper 파일 더블 클릭</w:t>
                      </w:r>
                    </w:p>
                  </w:txbxContent>
                </v:textbox>
              </v:shape>
            </w:pict>
          </mc:Fallback>
        </mc:AlternateContent>
      </w:r>
      <w:r w:rsidR="00B23596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6483559" wp14:editId="3809030F">
                <wp:simplePos x="0" y="0"/>
                <wp:positionH relativeFrom="column">
                  <wp:posOffset>2406146</wp:posOffset>
                </wp:positionH>
                <wp:positionV relativeFrom="paragraph">
                  <wp:posOffset>939099</wp:posOffset>
                </wp:positionV>
                <wp:extent cx="1494571" cy="1327917"/>
                <wp:effectExtent l="19050" t="38100" r="48895" b="24765"/>
                <wp:wrapNone/>
                <wp:docPr id="71" name="직선 화살표 연결선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94571" cy="132791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71" o:spid="_x0000_s1026" type="#_x0000_t32" style="position:absolute;left:0;text-align:left;margin-left:189.45pt;margin-top:73.95pt;width:117.7pt;height:104.55pt;flip:y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" strokecolor="red" strokeweight="2.25pt">
                <v:stroke endarrow="block"/>
              </v:shape>
            </w:pict>
          </mc:Fallback>
        </mc:AlternateContent>
      </w:r>
      <w:r w:rsidR="00CE6BFA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72329D1" wp14:editId="0AB6FE04">
                <wp:simplePos x="0" y="0"/>
                <wp:positionH relativeFrom="column">
                  <wp:posOffset>1185545</wp:posOffset>
                </wp:positionH>
                <wp:positionV relativeFrom="paragraph">
                  <wp:posOffset>2248557</wp:posOffset>
                </wp:positionV>
                <wp:extent cx="1220251" cy="145042"/>
                <wp:effectExtent l="0" t="0" r="18415" b="26670"/>
                <wp:wrapNone/>
                <wp:docPr id="34" name="직사각형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0251" cy="14504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34" o:spid="_x0000_s1026" style="position:absolute;left:0;text-align:left;margin-left:93.35pt;margin-top:177.05pt;width:96.1pt;height:11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CE6BFA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5EF8FA" wp14:editId="26DADB0E">
                <wp:simplePos x="0" y="0"/>
                <wp:positionH relativeFrom="column">
                  <wp:posOffset>3900170</wp:posOffset>
                </wp:positionH>
                <wp:positionV relativeFrom="paragraph">
                  <wp:posOffset>822938</wp:posOffset>
                </wp:positionV>
                <wp:extent cx="927013" cy="116665"/>
                <wp:effectExtent l="0" t="0" r="26035" b="17145"/>
                <wp:wrapNone/>
                <wp:docPr id="28" name="직사각형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13" cy="11666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8" o:spid="_x0000_s1026" style="position:absolute;left:0;text-align:left;margin-left:307.1pt;margin-top:64.8pt;width:73pt;height:9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" fillcolor="yellow" strokecolor="red" strokeweight="1pt">
                <v:fill opacity="19789f"/>
              </v:rect>
            </w:pict>
          </mc:Fallback>
        </mc:AlternateContent>
      </w:r>
      <w:r w:rsidR="0071048E">
        <w:rPr>
          <w:noProof/>
        </w:rPr>
        <w:drawing>
          <wp:inline distT="0" distB="0" distL="0" distR="0" wp14:anchorId="2836E9B4" wp14:editId="56E07572">
            <wp:extent cx="6082228" cy="2626535"/>
            <wp:effectExtent l="19050" t="19050" r="13970" b="21590"/>
            <wp:docPr id="52" name="그림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082332" cy="26265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7B7BA08" w14:textId="37B5FB41" w:rsidR="0071048E" w:rsidRDefault="0071048E" w:rsidP="00F856DC">
      <w:pPr>
        <w:rPr>
          <w:lang w:val="en-GB"/>
        </w:rPr>
      </w:pPr>
    </w:p>
    <w:p w14:paraId="7135C471" w14:textId="77777777" w:rsidR="00A01BEF" w:rsidRDefault="00A01BEF" w:rsidP="00F856DC">
      <w:pPr>
        <w:rPr>
          <w:lang w:val="en-GB"/>
        </w:rPr>
      </w:pPr>
    </w:p>
    <w:p w14:paraId="36BE14B8" w14:textId="57ED76F2" w:rsidR="00A01BEF" w:rsidRDefault="00A01BEF" w:rsidP="00493B3D">
      <w:pPr>
        <w:pStyle w:val="2"/>
        <w:tabs>
          <w:tab w:val="num" w:pos="1277"/>
        </w:tabs>
        <w:ind w:hanging="851"/>
        <w:jc w:val="left"/>
      </w:pPr>
      <w:bookmarkStart w:id="17" w:name="_Toc91687532"/>
      <w:r>
        <w:rPr>
          <w:rFonts w:hint="eastAsia"/>
        </w:rPr>
        <w:t xml:space="preserve">Query </w:t>
      </w:r>
      <w:r w:rsidR="00DE0623">
        <w:rPr>
          <w:rFonts w:hint="eastAsia"/>
        </w:rPr>
        <w:t>작성</w:t>
      </w:r>
      <w:bookmarkEnd w:id="17"/>
    </w:p>
    <w:p w14:paraId="6A1D3EDC" w14:textId="23DD92F5" w:rsidR="00A01BEF" w:rsidRDefault="0086569E" w:rsidP="004C0682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2BA2623" wp14:editId="487AACFC">
                <wp:simplePos x="0" y="0"/>
                <wp:positionH relativeFrom="column">
                  <wp:posOffset>4143505</wp:posOffset>
                </wp:positionH>
                <wp:positionV relativeFrom="paragraph">
                  <wp:posOffset>2142205</wp:posOffset>
                </wp:positionV>
                <wp:extent cx="1638125" cy="226695"/>
                <wp:effectExtent l="0" t="762000" r="19685" b="20955"/>
                <wp:wrapNone/>
                <wp:docPr id="89" name="사각형 설명선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125" cy="226695"/>
                        </a:xfrm>
                        <a:prstGeom prst="wedgeRectCallout">
                          <a:avLst>
                            <a:gd name="adj1" fmla="val 17567"/>
                            <a:gd name="adj2" fmla="val -37538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D59105" w14:textId="0D576541" w:rsidR="00D46179" w:rsidRPr="00C13F90" w:rsidRDefault="00D46179" w:rsidP="0086569E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작성할 Query 타입을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89" o:spid="_x0000_s1072" type="#_x0000_t61" style="position:absolute;left:0;text-align:left;margin-left:326.25pt;margin-top:168.7pt;width:129pt;height:17.8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" adj="14594,-70283" fillcolor="#4f81bd [3204]" strokecolor="#243f60 [1604]" strokeweight="1.5pt">
                <v:textbox inset="0,0,0,0">
                  <w:txbxContent>
                    <w:p w14:paraId="1FD59105" w14:textId="0D576541" w:rsidR="00D46179" w:rsidRPr="00C13F90" w:rsidRDefault="00D46179" w:rsidP="0086569E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작성할 Query 타입을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63C479A3" wp14:editId="58FE3189">
                <wp:simplePos x="0" y="0"/>
                <wp:positionH relativeFrom="column">
                  <wp:posOffset>1649403</wp:posOffset>
                </wp:positionH>
                <wp:positionV relativeFrom="paragraph">
                  <wp:posOffset>978710</wp:posOffset>
                </wp:positionV>
                <wp:extent cx="2297714" cy="226695"/>
                <wp:effectExtent l="0" t="0" r="26670" b="154305"/>
                <wp:wrapNone/>
                <wp:docPr id="88" name="사각형 설명선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7714" cy="226695"/>
                        </a:xfrm>
                        <a:prstGeom prst="wedgeRectCallout">
                          <a:avLst>
                            <a:gd name="adj1" fmla="val 42134"/>
                            <a:gd name="adj2" fmla="val 10169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E33802" w14:textId="57B5ECD9" w:rsidR="00D46179" w:rsidRPr="00C13F90" w:rsidRDefault="00D46179" w:rsidP="0086569E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Query 선책 후 마우스 우측버튼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88" o:spid="_x0000_s1073" type="#_x0000_t61" style="position:absolute;left:0;text-align:left;margin-left:129.85pt;margin-top:77.05pt;width:180.9pt;height:17.8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" adj="19901,32767" fillcolor="#4f81bd [3204]" strokecolor="#243f60 [1604]" strokeweight="1.5pt">
                <v:textbox inset="0,0,0,0">
                  <w:txbxContent>
                    <w:p w14:paraId="55E33802" w14:textId="57B5ECD9" w:rsidR="00D46179" w:rsidRPr="00C13F90" w:rsidRDefault="00D46179" w:rsidP="0086569E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Query 선책 후 마우스 우측버튼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56B03F71" wp14:editId="79749571">
                <wp:simplePos x="0" y="0"/>
                <wp:positionH relativeFrom="column">
                  <wp:posOffset>224199</wp:posOffset>
                </wp:positionH>
                <wp:positionV relativeFrom="paragraph">
                  <wp:posOffset>1896263</wp:posOffset>
                </wp:positionV>
                <wp:extent cx="1881505" cy="226695"/>
                <wp:effectExtent l="0" t="0" r="23495" b="173355"/>
                <wp:wrapNone/>
                <wp:docPr id="87" name="사각형 설명선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1505" cy="226695"/>
                        </a:xfrm>
                        <a:prstGeom prst="wedgeRectCallout">
                          <a:avLst>
                            <a:gd name="adj1" fmla="val 21018"/>
                            <a:gd name="adj2" fmla="val 11282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F1B987" w14:textId="77777777" w:rsidR="00D46179" w:rsidRPr="00C13F90" w:rsidRDefault="00D46179" w:rsidP="0086569E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SQL Mapper 파일 더블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87" o:spid="_x0000_s1074" type="#_x0000_t61" style="position:absolute;left:0;text-align:left;margin-left:17.65pt;margin-top:149.3pt;width:148.15pt;height:17.8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" adj="15340,35170" fillcolor="#4f81bd [3204]" strokecolor="#243f60 [1604]" strokeweight="1.5pt">
                <v:textbox inset="0,0,0,0">
                  <w:txbxContent>
                    <w:p w14:paraId="50F1B987" w14:textId="77777777" w:rsidR="00D46179" w:rsidRPr="00C13F90" w:rsidRDefault="00D46179" w:rsidP="0086569E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SQL Mapper 파일 더블 클릭</w:t>
                      </w:r>
                    </w:p>
                  </w:txbxContent>
                </v:textbox>
              </v:shape>
            </w:pict>
          </mc:Fallback>
        </mc:AlternateContent>
      </w:r>
      <w:r w:rsidR="003E7101"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67B31FD9" wp14:editId="65AA579B">
                <wp:simplePos x="0" y="0"/>
                <wp:positionH relativeFrom="column">
                  <wp:posOffset>4074138</wp:posOffset>
                </wp:positionH>
                <wp:positionV relativeFrom="paragraph">
                  <wp:posOffset>1331354</wp:posOffset>
                </wp:positionV>
                <wp:extent cx="220345" cy="1"/>
                <wp:effectExtent l="0" t="95250" r="0" b="95250"/>
                <wp:wrapNone/>
                <wp:docPr id="73" name="직선 화살표 연결선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0345" cy="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73" o:spid="_x0000_s1026" type="#_x0000_t32" style="position:absolute;left:0;text-align:left;margin-left:320.8pt;margin-top:104.85pt;width:17.35pt;height:0;flip:y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" strokecolor="red" strokeweight="2.25pt">
                <v:stroke endarrow="block"/>
              </v:shape>
            </w:pict>
          </mc:Fallback>
        </mc:AlternateContent>
      </w:r>
      <w:r w:rsidR="003E7101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D7836B1" wp14:editId="1053D520">
                <wp:simplePos x="0" y="0"/>
                <wp:positionH relativeFrom="column">
                  <wp:posOffset>2027774</wp:posOffset>
                </wp:positionH>
                <wp:positionV relativeFrom="paragraph">
                  <wp:posOffset>1316092</wp:posOffset>
                </wp:positionV>
                <wp:extent cx="1731054" cy="954844"/>
                <wp:effectExtent l="19050" t="38100" r="40640" b="17145"/>
                <wp:wrapNone/>
                <wp:docPr id="72" name="직선 화살표 연결선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54" cy="95484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72" o:spid="_x0000_s1026" type="#_x0000_t32" style="position:absolute;left:0;text-align:left;margin-left:159.65pt;margin-top:103.65pt;width:136.3pt;height:75.2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" strokecolor="red" strokeweight="2.25pt">
                <v:stroke endarrow="block"/>
              </v:shape>
            </w:pict>
          </mc:Fallback>
        </mc:AlternateContent>
      </w:r>
      <w:r w:rsidR="000E6DE3"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F0E3A9E" wp14:editId="040C6E52">
                <wp:simplePos x="0" y="0"/>
                <wp:positionH relativeFrom="column">
                  <wp:posOffset>4275937</wp:posOffset>
                </wp:positionH>
                <wp:positionV relativeFrom="paragraph">
                  <wp:posOffset>1252767</wp:posOffset>
                </wp:positionV>
                <wp:extent cx="1103586" cy="144780"/>
                <wp:effectExtent l="0" t="0" r="20955" b="26670"/>
                <wp:wrapNone/>
                <wp:docPr id="55" name="직사각형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3586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5" o:spid="_x0000_s1026" style="position:absolute;left:0;text-align:left;margin-left:336.7pt;margin-top:98.65pt;width:86.9pt;height:11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0E6DE3">
        <w:rPr>
          <w:noProof/>
        </w:rPr>
        <w:drawing>
          <wp:anchor distT="0" distB="0" distL="114300" distR="114300" simplePos="0" relativeHeight="251707392" behindDoc="0" locked="0" layoutInCell="1" allowOverlap="1" wp14:anchorId="05651D6B" wp14:editId="0A15D0B9">
            <wp:simplePos x="0" y="0"/>
            <wp:positionH relativeFrom="column">
              <wp:posOffset>4142258</wp:posOffset>
            </wp:positionH>
            <wp:positionV relativeFrom="paragraph">
              <wp:posOffset>1245870</wp:posOffset>
            </wp:positionV>
            <wp:extent cx="1551305" cy="895985"/>
            <wp:effectExtent l="19050" t="19050" r="10795" b="18415"/>
            <wp:wrapNone/>
            <wp:docPr id="51" name="그림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8959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6DE3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00B84906" wp14:editId="33DFB67B">
                <wp:simplePos x="0" y="0"/>
                <wp:positionH relativeFrom="column">
                  <wp:posOffset>3758828</wp:posOffset>
                </wp:positionH>
                <wp:positionV relativeFrom="paragraph">
                  <wp:posOffset>1246461</wp:posOffset>
                </wp:positionV>
                <wp:extent cx="315310" cy="144780"/>
                <wp:effectExtent l="0" t="0" r="27940" b="26670"/>
                <wp:wrapNone/>
                <wp:docPr id="54" name="직사각형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310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4" o:spid="_x0000_s1026" style="position:absolute;left:0;text-align:left;margin-left:295.95pt;margin-top:98.15pt;width:24.85pt;height:11.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" fillcolor="yellow" strokecolor="red" strokeweight="1pt">
                <v:fill opacity="19789f"/>
              </v:rect>
            </w:pict>
          </mc:Fallback>
        </mc:AlternateContent>
      </w:r>
      <w:r w:rsidR="000E6DE3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B507EF" wp14:editId="02560D65">
                <wp:simplePos x="0" y="0"/>
                <wp:positionH relativeFrom="column">
                  <wp:posOffset>1359316</wp:posOffset>
                </wp:positionH>
                <wp:positionV relativeFrom="paragraph">
                  <wp:posOffset>2271220</wp:posOffset>
                </wp:positionV>
                <wp:extent cx="1280160" cy="144780"/>
                <wp:effectExtent l="0" t="0" r="15240" b="26670"/>
                <wp:wrapNone/>
                <wp:docPr id="53" name="직사각형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53" o:spid="_x0000_s1026" style="position:absolute;left:0;text-align:left;margin-left:107.05pt;margin-top:178.85pt;width:100.8pt;height:11.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" fillcolor="yellow" strokecolor="red" strokeweight="1pt">
                <v:fill opacity="19789f"/>
              </v:rect>
            </w:pict>
          </mc:Fallback>
        </mc:AlternateContent>
      </w:r>
      <w:r w:rsidR="004C0682">
        <w:rPr>
          <w:noProof/>
        </w:rPr>
        <w:drawing>
          <wp:inline distT="0" distB="0" distL="0" distR="0" wp14:anchorId="153F6948" wp14:editId="326E9096">
            <wp:extent cx="5943600" cy="2421255"/>
            <wp:effectExtent l="19050" t="19050" r="19050" b="17145"/>
            <wp:docPr id="39" name="그림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212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8A8DB7" w14:textId="77777777" w:rsidR="004C0682" w:rsidRDefault="004C0682" w:rsidP="00F856DC">
      <w:pPr>
        <w:rPr>
          <w:lang w:val="en-GB"/>
        </w:rPr>
      </w:pPr>
    </w:p>
    <w:p w14:paraId="456B5104" w14:textId="177D21E0" w:rsidR="004C0682" w:rsidRPr="0042493B" w:rsidRDefault="0042493B" w:rsidP="0042493B">
      <w:pPr>
        <w:rPr>
          <w:lang w:val="en-GB"/>
        </w:rPr>
      </w:pPr>
      <w:r w:rsidRPr="0042493B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>
        <w:rPr>
          <w:rFonts w:asciiTheme="minorEastAsia" w:eastAsiaTheme="minorEastAsia" w:hAnsiTheme="minorEastAsia" w:hint="eastAsia"/>
          <w:lang w:val="en-GB"/>
        </w:rPr>
        <w:t>Query ID 및 Query 작</w:t>
      </w:r>
      <w:r w:rsidRPr="0042493B">
        <w:rPr>
          <w:rFonts w:asciiTheme="minorEastAsia" w:eastAsiaTheme="minorEastAsia" w:hAnsiTheme="minorEastAsia" w:hint="eastAsia"/>
          <w:lang w:val="en-GB"/>
        </w:rPr>
        <w:t>성</w:t>
      </w:r>
    </w:p>
    <w:p w14:paraId="410FCE62" w14:textId="028EC5BE" w:rsidR="004C0682" w:rsidRDefault="002E2538" w:rsidP="003502CA">
      <w:pPr>
        <w:jc w:val="left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5120F90" wp14:editId="016EE023">
                <wp:simplePos x="0" y="0"/>
                <wp:positionH relativeFrom="column">
                  <wp:posOffset>3325676</wp:posOffset>
                </wp:positionH>
                <wp:positionV relativeFrom="paragraph">
                  <wp:posOffset>1181100</wp:posOffset>
                </wp:positionV>
                <wp:extent cx="2474595" cy="226695"/>
                <wp:effectExtent l="0" t="0" r="20955" b="192405"/>
                <wp:wrapNone/>
                <wp:docPr id="77" name="사각형 설명선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4595" cy="226695"/>
                        </a:xfrm>
                        <a:prstGeom prst="wedgeRectCallout">
                          <a:avLst>
                            <a:gd name="adj1" fmla="val 5328"/>
                            <a:gd name="adj2" fmla="val 11922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B3BF3" w14:textId="0C606C75" w:rsidR="00D46179" w:rsidRPr="00C13F90" w:rsidRDefault="00D46179" w:rsidP="002E2538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Query 작성부에 조회 Query를 작성한다.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77" o:spid="_x0000_s1075" type="#_x0000_t61" style="position:absolute;margin-left:261.85pt;margin-top:93pt;width:194.85pt;height:17.8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" adj="11951,36553" fillcolor="#4f81bd [3204]" strokecolor="#243f60 [1604]" strokeweight="1.5pt">
                <v:textbox inset="0,0,0,0">
                  <w:txbxContent>
                    <w:p w14:paraId="565B3BF3" w14:textId="0C606C75" w:rsidR="00D46179" w:rsidRPr="00C13F90" w:rsidRDefault="00D46179" w:rsidP="002E2538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Query 작성부에 조회 Query를 작성한다.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3A463E73" wp14:editId="3A44C884">
                <wp:simplePos x="0" y="0"/>
                <wp:positionH relativeFrom="column">
                  <wp:posOffset>1892390</wp:posOffset>
                </wp:positionH>
                <wp:positionV relativeFrom="paragraph">
                  <wp:posOffset>1518557</wp:posOffset>
                </wp:positionV>
                <wp:extent cx="3040743" cy="1571172"/>
                <wp:effectExtent l="0" t="0" r="26670" b="10160"/>
                <wp:wrapNone/>
                <wp:docPr id="74" name="직사각형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0743" cy="157117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74" o:spid="_x0000_s1026" style="position:absolute;left:0;text-align:left;margin-left:149pt;margin-top:119.55pt;width:239.45pt;height:123.7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DD0493">
        <w:rPr>
          <w:noProof/>
        </w:rPr>
        <w:drawing>
          <wp:inline distT="0" distB="0" distL="0" distR="0" wp14:anchorId="3C953550" wp14:editId="74F2B2BF">
            <wp:extent cx="6074118" cy="3073400"/>
            <wp:effectExtent l="19050" t="19050" r="22225" b="12700"/>
            <wp:docPr id="18456" name="그림 18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074118" cy="3073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09201E" w14:textId="77777777" w:rsidR="00A01BEF" w:rsidRDefault="00A01BEF" w:rsidP="00F856DC">
      <w:pPr>
        <w:rPr>
          <w:lang w:val="en-GB"/>
        </w:rPr>
      </w:pPr>
    </w:p>
    <w:p w14:paraId="580C980E" w14:textId="77777777" w:rsidR="004C0682" w:rsidRDefault="004C0682" w:rsidP="00F856DC">
      <w:pPr>
        <w:rPr>
          <w:lang w:val="en-GB"/>
        </w:rPr>
      </w:pPr>
    </w:p>
    <w:p w14:paraId="52EFC10E" w14:textId="49F7DE8A" w:rsidR="003E7101" w:rsidRDefault="00DC1E5F" w:rsidP="00DC1E5F">
      <w:pPr>
        <w:pStyle w:val="2"/>
        <w:tabs>
          <w:tab w:val="num" w:pos="1277"/>
        </w:tabs>
        <w:ind w:hanging="851"/>
        <w:jc w:val="left"/>
      </w:pPr>
      <w:bookmarkStart w:id="18" w:name="_Toc91687533"/>
      <w:r>
        <w:rPr>
          <w:rFonts w:hint="eastAsia"/>
        </w:rPr>
        <w:t>파라미터 VO 생성</w:t>
      </w:r>
      <w:bookmarkEnd w:id="18"/>
    </w:p>
    <w:p w14:paraId="0D989F0E" w14:textId="6A23535D" w:rsidR="00F036F8" w:rsidRPr="00BB37A6" w:rsidRDefault="009255A1" w:rsidP="00F036F8">
      <w:pPr>
        <w:rPr>
          <w:rFonts w:asciiTheme="minorEastAsia" w:eastAsiaTheme="minorEastAsia" w:hAnsiTheme="minorEastAsia"/>
          <w:lang w:val="en-GB"/>
        </w:rPr>
      </w:pPr>
      <w:r w:rsidRPr="009255A1">
        <w:rPr>
          <w:rFonts w:asciiTheme="minorEastAsia" w:eastAsiaTheme="minorEastAsia" w:hAnsiTheme="minorEastAsia" w:hint="eastAsia"/>
          <w:lang w:val="en-GB"/>
        </w:rPr>
        <w:t>Query의 바인드 파라미터 변수에 값을 전달할 VO를 생성한다.  Query에 바인드 변수가 없는 경우 작성하지 않는다.</w:t>
      </w:r>
      <w:r w:rsidR="006C2A95">
        <w:rPr>
          <w:rFonts w:asciiTheme="minorEastAsia" w:eastAsiaTheme="minorEastAsia" w:hAnsiTheme="minorEastAsia" w:hint="eastAsia"/>
          <w:lang w:val="en-GB"/>
        </w:rPr>
        <w:t xml:space="preserve"> </w:t>
      </w:r>
    </w:p>
    <w:p w14:paraId="0EFFAD5C" w14:textId="77777777" w:rsidR="006C2A95" w:rsidRPr="00C4367E" w:rsidRDefault="006C2A95" w:rsidP="00F856DC">
      <w:pPr>
        <w:rPr>
          <w:rFonts w:asciiTheme="minorEastAsia" w:eastAsiaTheme="minorEastAsia" w:hAnsiTheme="minorEastAsia"/>
          <w:lang w:val="en-GB"/>
        </w:rPr>
      </w:pPr>
    </w:p>
    <w:p w14:paraId="476AFB94" w14:textId="51094550" w:rsidR="003E7101" w:rsidRDefault="006C2A95" w:rsidP="00F856DC">
      <w:pPr>
        <w:rPr>
          <w:rFonts w:ascii="맑은 고딕" w:hAnsi="맑은 고딕"/>
          <w:lang w:val="en-GB"/>
        </w:rPr>
      </w:pPr>
      <w:r>
        <w:rPr>
          <w:rFonts w:ascii="맑은 고딕" w:hAnsi="맑은 고딕" w:hint="eastAsia"/>
          <w:lang w:val="en-GB"/>
        </w:rPr>
        <w:t>【참고】</w:t>
      </w:r>
    </w:p>
    <w:p w14:paraId="6BB4FD07" w14:textId="3EB22B9B" w:rsidR="006C2A95" w:rsidRDefault="00403ABC" w:rsidP="00F856DC">
      <w:pPr>
        <w:rPr>
          <w:lang w:val="en-GB"/>
        </w:rPr>
      </w:pPr>
      <w:r>
        <w:rPr>
          <w:rFonts w:ascii="맑은 고딕" w:hAnsi="맑은 고딕" w:hint="eastAsia"/>
          <w:lang w:val="en-GB"/>
        </w:rPr>
        <w:t xml:space="preserve">Query의 </w:t>
      </w:r>
      <w:r w:rsidR="006C2A95">
        <w:rPr>
          <w:rFonts w:ascii="맑은 고딕" w:hAnsi="맑은 고딕" w:hint="eastAsia"/>
          <w:lang w:val="en-GB"/>
        </w:rPr>
        <w:t xml:space="preserve">바인드 파라미터 변수이름과 VO의 필드이름을 동일하게 작성해야 Query 실행시 VO의 값이 </w:t>
      </w:r>
      <w:r w:rsidR="00C77417">
        <w:rPr>
          <w:rFonts w:ascii="맑은 고딕" w:hAnsi="맑은 고딕" w:hint="eastAsia"/>
          <w:lang w:val="en-GB"/>
        </w:rPr>
        <w:t xml:space="preserve"> Query의 </w:t>
      </w:r>
      <w:r w:rsidR="006C2A95">
        <w:rPr>
          <w:rFonts w:ascii="맑은 고딕" w:hAnsi="맑은 고딕" w:hint="eastAsia"/>
          <w:lang w:val="en-GB"/>
        </w:rPr>
        <w:t>바인드</w:t>
      </w:r>
      <w:r w:rsidR="00C77417">
        <w:rPr>
          <w:rFonts w:ascii="맑은 고딕" w:hAnsi="맑은 고딕" w:hint="eastAsia"/>
          <w:lang w:val="en-GB"/>
        </w:rPr>
        <w:t xml:space="preserve"> </w:t>
      </w:r>
      <w:r w:rsidR="006C2A95">
        <w:rPr>
          <w:rFonts w:ascii="맑은 고딕" w:hAnsi="맑은 고딕" w:hint="eastAsia"/>
          <w:lang w:val="en-GB"/>
        </w:rPr>
        <w:t>변수에 매핑처리된다.</w:t>
      </w:r>
    </w:p>
    <w:p w14:paraId="317DA727" w14:textId="77777777" w:rsidR="006C2A95" w:rsidRDefault="006C2A95" w:rsidP="00F856DC">
      <w:pPr>
        <w:rPr>
          <w:lang w:val="en-GB"/>
        </w:rPr>
      </w:pPr>
    </w:p>
    <w:p w14:paraId="6E4237CD" w14:textId="5ECB5B50" w:rsidR="003E7101" w:rsidRDefault="009255A1" w:rsidP="00244EC1">
      <w:pPr>
        <w:pStyle w:val="3"/>
      </w:pPr>
      <w:bookmarkStart w:id="19" w:name="_Toc91687534"/>
      <w:r>
        <w:rPr>
          <w:rFonts w:hint="eastAsia"/>
        </w:rPr>
        <w:t>VO클래스 생성</w:t>
      </w:r>
      <w:bookmarkEnd w:id="19"/>
    </w:p>
    <w:p w14:paraId="7CE5E1A1" w14:textId="20BD443D" w:rsidR="005C4287" w:rsidRPr="005C4287" w:rsidRDefault="005C4287" w:rsidP="005C4287">
      <w:pPr>
        <w:rPr>
          <w:rFonts w:asciiTheme="minorEastAsia" w:eastAsiaTheme="minorEastAsia" w:hAnsiTheme="minorEastAsia"/>
          <w:lang w:val="en-GB"/>
        </w:rPr>
      </w:pPr>
      <w:r w:rsidRPr="005C4287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Pr="005C4287">
        <w:rPr>
          <w:rFonts w:asciiTheme="minorEastAsia" w:eastAsiaTheme="minorEastAsia" w:hAnsiTheme="minorEastAsia" w:hint="eastAsia"/>
          <w:lang w:val="en-GB"/>
        </w:rPr>
        <w:t>메뉴 선택</w:t>
      </w:r>
    </w:p>
    <w:p w14:paraId="0B5E1F8A" w14:textId="40AAA186" w:rsidR="0042493B" w:rsidRDefault="003916E1" w:rsidP="00F856DC">
      <w:pPr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0AF83A7C" wp14:editId="0A4808B4">
                <wp:simplePos x="0" y="0"/>
                <wp:positionH relativeFrom="column">
                  <wp:posOffset>4069535</wp:posOffset>
                </wp:positionH>
                <wp:positionV relativeFrom="paragraph">
                  <wp:posOffset>2146300</wp:posOffset>
                </wp:positionV>
                <wp:extent cx="1132114" cy="226695"/>
                <wp:effectExtent l="0" t="0" r="11430" b="135255"/>
                <wp:wrapNone/>
                <wp:docPr id="18477" name="사각형 설명선 184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2114" cy="226695"/>
                        </a:xfrm>
                        <a:prstGeom prst="wedgeRectCallout">
                          <a:avLst>
                            <a:gd name="adj1" fmla="val -28136"/>
                            <a:gd name="adj2" fmla="val 9361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A495E0" w14:textId="4A917589" w:rsidR="00D46179" w:rsidRPr="00C13F90" w:rsidRDefault="00D46179" w:rsidP="003916E1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Class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77" o:spid="_x0000_s1076" type="#_x0000_t61" style="position:absolute;left:0;text-align:left;margin-left:320.45pt;margin-top:169pt;width:89.15pt;height:17.8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" adj="4723,31021" fillcolor="#4f81bd [3204]" strokecolor="#243f60 [1604]" strokeweight="1.5pt">
                <v:textbox inset="0,0,0,0">
                  <w:txbxContent>
                    <w:p w14:paraId="0AA495E0" w14:textId="4A917589" w:rsidR="00D46179" w:rsidRPr="00C13F90" w:rsidRDefault="00D46179" w:rsidP="003916E1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Class 메뉴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0714E832" wp14:editId="4412E3E4">
                <wp:simplePos x="0" y="0"/>
                <wp:positionH relativeFrom="column">
                  <wp:posOffset>2019391</wp:posOffset>
                </wp:positionH>
                <wp:positionV relativeFrom="paragraph">
                  <wp:posOffset>963023</wp:posOffset>
                </wp:positionV>
                <wp:extent cx="1966685" cy="226695"/>
                <wp:effectExtent l="247650" t="0" r="14605" b="20955"/>
                <wp:wrapNone/>
                <wp:docPr id="18476" name="사각형 설명선 18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6685" cy="226695"/>
                        </a:xfrm>
                        <a:prstGeom prst="wedgeRectCallout">
                          <a:avLst>
                            <a:gd name="adj1" fmla="val -61717"/>
                            <a:gd name="adj2" fmla="val -562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8B6D00" w14:textId="0FFD4888" w:rsidR="00D46179" w:rsidRPr="00C13F90" w:rsidRDefault="00D46179" w:rsidP="003916E1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Popup메뉴에서 New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76" o:spid="_x0000_s1077" type="#_x0000_t61" style="position:absolute;left:0;text-align:left;margin-left:159pt;margin-top:75.85pt;width:154.85pt;height:17.85pt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" adj="-2531,9585" fillcolor="#4f81bd [3204]" strokecolor="#243f60 [1604]" strokeweight="1.5pt">
                <v:textbox inset="0,0,0,0">
                  <w:txbxContent>
                    <w:p w14:paraId="6E8B6D00" w14:textId="0FFD4888" w:rsidR="00D46179" w:rsidRPr="00C13F90" w:rsidRDefault="00D46179" w:rsidP="003916E1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Popup메뉴에서 New 메뉴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3051D1F4" wp14:editId="3830DB95">
                <wp:simplePos x="0" y="0"/>
                <wp:positionH relativeFrom="column">
                  <wp:posOffset>1743619</wp:posOffset>
                </wp:positionH>
                <wp:positionV relativeFrom="paragraph">
                  <wp:posOffset>540022</wp:posOffset>
                </wp:positionV>
                <wp:extent cx="1661886" cy="226695"/>
                <wp:effectExtent l="209550" t="0" r="14605" b="20955"/>
                <wp:wrapNone/>
                <wp:docPr id="18475" name="사각형 설명선 18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886" cy="226695"/>
                        </a:xfrm>
                        <a:prstGeom prst="wedgeRectCallout">
                          <a:avLst>
                            <a:gd name="adj1" fmla="val -61717"/>
                            <a:gd name="adj2" fmla="val -562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B1FD5" w14:textId="749F5060" w:rsidR="00D46179" w:rsidRPr="00C13F90" w:rsidRDefault="00D46179" w:rsidP="003916E1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com.cg.batch 패키지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75" o:spid="_x0000_s1078" type="#_x0000_t61" style="position:absolute;left:0;text-align:left;margin-left:137.3pt;margin-top:42.5pt;width:130.85pt;height:17.8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" adj="-2531,9585" fillcolor="#4f81bd [3204]" strokecolor="#243f60 [1604]" strokeweight="1.5pt">
                <v:textbox inset="0,0,0,0">
                  <w:txbxContent>
                    <w:p w14:paraId="173B1FD5" w14:textId="749F5060" w:rsidR="00D46179" w:rsidRPr="00C13F90" w:rsidRDefault="00D46179" w:rsidP="003916E1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com.cg.batch 패키지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61FF072A" wp14:editId="36A2861A">
                <wp:simplePos x="0" y="0"/>
                <wp:positionH relativeFrom="column">
                  <wp:posOffset>1504134</wp:posOffset>
                </wp:positionH>
                <wp:positionV relativeFrom="paragraph">
                  <wp:posOffset>48623</wp:posOffset>
                </wp:positionV>
                <wp:extent cx="1458685" cy="226695"/>
                <wp:effectExtent l="190500" t="0" r="27305" b="20955"/>
                <wp:wrapNone/>
                <wp:docPr id="18474" name="사각형 설명선 184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8685" cy="226695"/>
                        </a:xfrm>
                        <a:prstGeom prst="wedgeRectCallout">
                          <a:avLst>
                            <a:gd name="adj1" fmla="val -61717"/>
                            <a:gd name="adj2" fmla="val -562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AB8D25" w14:textId="651ECB52" w:rsidR="00D46179" w:rsidRPr="00C13F90" w:rsidRDefault="00D46179" w:rsidP="003916E1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cgBatch 프로젝트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74" o:spid="_x0000_s1079" type="#_x0000_t61" style="position:absolute;left:0;text-align:left;margin-left:118.45pt;margin-top:3.85pt;width:114.85pt;height:17.8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" adj="-2531,9585" fillcolor="#4f81bd [3204]" strokecolor="#243f60 [1604]" strokeweight="1.5pt">
                <v:textbox inset="0,0,0,0">
                  <w:txbxContent>
                    <w:p w14:paraId="09AB8D25" w14:textId="651ECB52" w:rsidR="00D46179" w:rsidRPr="00C13F90" w:rsidRDefault="00D46179" w:rsidP="003916E1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cgBatch 프로젝트 클릭</w:t>
                      </w:r>
                    </w:p>
                  </w:txbxContent>
                </v:textbox>
              </v:shape>
            </w:pict>
          </mc:Fallback>
        </mc:AlternateContent>
      </w:r>
      <w:r w:rsidR="00F93A20"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74F94DD" wp14:editId="33A01988">
                <wp:simplePos x="0" y="0"/>
                <wp:positionH relativeFrom="column">
                  <wp:posOffset>1782989</wp:posOffset>
                </wp:positionH>
                <wp:positionV relativeFrom="paragraph">
                  <wp:posOffset>1140460</wp:posOffset>
                </wp:positionV>
                <wp:extent cx="2391320" cy="1404529"/>
                <wp:effectExtent l="19050" t="19050" r="66675" b="43815"/>
                <wp:wrapNone/>
                <wp:docPr id="18467" name="직선 화살표 연결선 184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1320" cy="140452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67" o:spid="_x0000_s1026" type="#_x0000_t32" style="position:absolute;left:0;text-align:left;margin-left:140.4pt;margin-top:89.8pt;width:188.3pt;height:110.6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" strokecolor="red" strokeweight="2.25pt">
                <v:stroke endarrow="block"/>
              </v:shape>
            </w:pict>
          </mc:Fallback>
        </mc:AlternateContent>
      </w:r>
      <w:r w:rsidR="00F93A20"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598C7CAE" wp14:editId="7D7C095F">
                <wp:simplePos x="0" y="0"/>
                <wp:positionH relativeFrom="column">
                  <wp:posOffset>4130675</wp:posOffset>
                </wp:positionH>
                <wp:positionV relativeFrom="paragraph">
                  <wp:posOffset>2457450</wp:posOffset>
                </wp:positionV>
                <wp:extent cx="565785" cy="144780"/>
                <wp:effectExtent l="0" t="0" r="24765" b="26670"/>
                <wp:wrapNone/>
                <wp:docPr id="93" name="직사각형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3" o:spid="_x0000_s1026" style="position:absolute;left:0;text-align:left;margin-left:325.25pt;margin-top:193.5pt;width:44.55pt;height:11.4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F93A20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C18D1DA" wp14:editId="17A99A32">
                <wp:simplePos x="0" y="0"/>
                <wp:positionH relativeFrom="column">
                  <wp:posOffset>1159419</wp:posOffset>
                </wp:positionH>
                <wp:positionV relativeFrom="paragraph">
                  <wp:posOffset>995680</wp:posOffset>
                </wp:positionV>
                <wp:extent cx="624115" cy="144780"/>
                <wp:effectExtent l="0" t="0" r="24130" b="26670"/>
                <wp:wrapNone/>
                <wp:docPr id="92" name="직사각형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15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2" o:spid="_x0000_s1026" style="position:absolute;left:0;text-align:left;margin-left:91.3pt;margin-top:78.4pt;width:49.15pt;height:11.4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" fillcolor="yellow" strokecolor="red" strokeweight="1pt">
                <v:fill opacity="19789f"/>
              </v:rect>
            </w:pict>
          </mc:Fallback>
        </mc:AlternateContent>
      </w:r>
      <w:r w:rsidR="00F93A20"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22789452" wp14:editId="1333C294">
                <wp:simplePos x="0" y="0"/>
                <wp:positionH relativeFrom="column">
                  <wp:posOffset>894534</wp:posOffset>
                </wp:positionH>
                <wp:positionV relativeFrom="paragraph">
                  <wp:posOffset>679631</wp:posOffset>
                </wp:positionV>
                <wp:extent cx="326390" cy="315505"/>
                <wp:effectExtent l="19050" t="19050" r="54610" b="46990"/>
                <wp:wrapNone/>
                <wp:docPr id="18466" name="직선 화살표 연결선 18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6390" cy="3155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66" o:spid="_x0000_s1026" type="#_x0000_t32" style="position:absolute;left:0;text-align:left;margin-left:70.45pt;margin-top:53.5pt;width:25.7pt;height:24.8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" strokecolor="red" strokeweight="2.25pt">
                <v:stroke endarrow="block"/>
              </v:shape>
            </w:pict>
          </mc:Fallback>
        </mc:AlternateContent>
      </w:r>
      <w:r w:rsidR="00F93A20"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306A0F4" wp14:editId="04A87A91">
                <wp:simplePos x="0" y="0"/>
                <wp:positionH relativeFrom="column">
                  <wp:posOffset>742134</wp:posOffset>
                </wp:positionH>
                <wp:positionV relativeFrom="paragraph">
                  <wp:posOffset>193766</wp:posOffset>
                </wp:positionV>
                <wp:extent cx="0" cy="341085"/>
                <wp:effectExtent l="95250" t="0" r="57150" b="40005"/>
                <wp:wrapNone/>
                <wp:docPr id="18465" name="직선 화살표 연결선 18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08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65" o:spid="_x0000_s1026" type="#_x0000_t32" style="position:absolute;left:0;text-align:left;margin-left:58.45pt;margin-top:15.25pt;width:0;height:26.8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" strokecolor="red" strokeweight="2.25pt">
                <v:stroke endarrow="block"/>
              </v:shape>
            </w:pict>
          </mc:Fallback>
        </mc:AlternateContent>
      </w:r>
      <w:r w:rsidR="00A33CBC"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CC9728F" wp14:editId="71B397F1">
                <wp:simplePos x="0" y="0"/>
                <wp:positionH relativeFrom="column">
                  <wp:posOffset>313418</wp:posOffset>
                </wp:positionH>
                <wp:positionV relativeFrom="paragraph">
                  <wp:posOffset>534488</wp:posOffset>
                </wp:positionV>
                <wp:extent cx="1280160" cy="144780"/>
                <wp:effectExtent l="0" t="0" r="15240" b="26670"/>
                <wp:wrapNone/>
                <wp:docPr id="91" name="직사각형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1" o:spid="_x0000_s1026" style="position:absolute;left:0;text-align:left;margin-left:24.7pt;margin-top:42.1pt;width:100.8pt;height:11.4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" fillcolor="yellow" strokecolor="red" strokeweight="1pt">
                <v:fill opacity="19789f"/>
              </v:rect>
            </w:pict>
          </mc:Fallback>
        </mc:AlternateContent>
      </w:r>
      <w:r w:rsidR="00A33CBC"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D958ED1" wp14:editId="4119D958">
                <wp:simplePos x="0" y="0"/>
                <wp:positionH relativeFrom="column">
                  <wp:posOffset>16328</wp:posOffset>
                </wp:positionH>
                <wp:positionV relativeFrom="paragraph">
                  <wp:posOffset>48351</wp:posOffset>
                </wp:positionV>
                <wp:extent cx="1280160" cy="144780"/>
                <wp:effectExtent l="0" t="0" r="15240" b="26670"/>
                <wp:wrapNone/>
                <wp:docPr id="90" name="직사각형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0" o:spid="_x0000_s1026" style="position:absolute;left:0;text-align:left;margin-left:1.3pt;margin-top:3.8pt;width:100.8pt;height:11.4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" fillcolor="yellow" strokecolor="red" strokeweight="1pt">
                <v:fill opacity="19789f"/>
              </v:rect>
            </w:pict>
          </mc:Fallback>
        </mc:AlternateContent>
      </w:r>
      <w:r w:rsidR="00BB37A6">
        <w:rPr>
          <w:noProof/>
        </w:rPr>
        <w:drawing>
          <wp:inline distT="0" distB="0" distL="0" distR="0" wp14:anchorId="18CC8569" wp14:editId="4B0E58E1">
            <wp:extent cx="5943600" cy="2938145"/>
            <wp:effectExtent l="19050" t="19050" r="19050" b="14605"/>
            <wp:docPr id="82" name="그림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81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4EC9FBD" w14:textId="77777777" w:rsidR="0042493B" w:rsidRDefault="0042493B" w:rsidP="00F856DC">
      <w:pPr>
        <w:rPr>
          <w:lang w:val="en-GB"/>
        </w:rPr>
      </w:pPr>
    </w:p>
    <w:p w14:paraId="373B7AE1" w14:textId="34ADE636" w:rsidR="00244EC1" w:rsidRPr="00AA3538" w:rsidRDefault="005C4287" w:rsidP="00F856DC">
      <w:pPr>
        <w:rPr>
          <w:rFonts w:asciiTheme="minorEastAsia" w:eastAsiaTheme="minorEastAsia" w:hAnsiTheme="minorEastAsia"/>
          <w:lang w:val="en-GB"/>
        </w:rPr>
      </w:pPr>
      <w:r w:rsidRPr="005C4287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AA3538" w:rsidRPr="00AA3538">
        <w:rPr>
          <w:rFonts w:asciiTheme="minorEastAsia" w:eastAsiaTheme="minorEastAsia" w:hAnsiTheme="minorEastAsia" w:hint="eastAsia"/>
          <w:lang w:val="en-GB"/>
        </w:rPr>
        <w:t>클래스 정보 입력</w:t>
      </w:r>
    </w:p>
    <w:p w14:paraId="74F32FC6" w14:textId="6F3C9655" w:rsidR="00AA3538" w:rsidRDefault="00F11D14" w:rsidP="00F72182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3EBCF41F" wp14:editId="552E50C2">
                <wp:simplePos x="0" y="0"/>
                <wp:positionH relativeFrom="column">
                  <wp:posOffset>2933700</wp:posOffset>
                </wp:positionH>
                <wp:positionV relativeFrom="paragraph">
                  <wp:posOffset>1506855</wp:posOffset>
                </wp:positionV>
                <wp:extent cx="2790190" cy="344170"/>
                <wp:effectExtent l="190500" t="0" r="10160" b="17780"/>
                <wp:wrapNone/>
                <wp:docPr id="18479" name="사각형 설명선 184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190" cy="344170"/>
                        </a:xfrm>
                        <a:prstGeom prst="wedgeRectCallout">
                          <a:avLst>
                            <a:gd name="adj1" fmla="val -56737"/>
                            <a:gd name="adj2" fmla="val -1569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EB7F30" w14:textId="52A26E36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VO클래스명 입력 </w:t>
                            </w:r>
                          </w:p>
                          <w:p w14:paraId="58FF3BB5" w14:textId="244D0E10" w:rsidR="00D46179" w:rsidRPr="00E701BE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Pr="00E701BE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【주의】 클래스 이름이 반드시 Vo로 끝나야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701BE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79" o:spid="_x0000_s1080" type="#_x0000_t61" style="position:absolute;left:0;text-align:left;margin-left:231pt;margin-top:118.65pt;width:219.7pt;height:27.1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" adj="-1455,7410" fillcolor="#4f81bd [3204]" strokecolor="#243f60 [1604]" strokeweight="1.5pt">
                <v:textbox inset="0,0,0,0">
                  <w:txbxContent>
                    <w:p w14:paraId="0AEB7F30" w14:textId="52A26E36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VO클래스명 입력 </w:t>
                      </w:r>
                    </w:p>
                    <w:p w14:paraId="58FF3BB5" w14:textId="244D0E10" w:rsidR="00D46179" w:rsidRPr="00E701BE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 </w:t>
                      </w:r>
                      <w:r w:rsidRPr="00E701BE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【주의】 클래스 이름이 반드시 Vo로 끝나야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E701BE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>한다.</w:t>
                      </w:r>
                    </w:p>
                  </w:txbxContent>
                </v:textbox>
              </v:shape>
            </w:pict>
          </mc:Fallback>
        </mc:AlternateContent>
      </w:r>
      <w:r w:rsidR="00E701BE"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3AB324BA" wp14:editId="02602B93">
                <wp:simplePos x="0" y="0"/>
                <wp:positionH relativeFrom="column">
                  <wp:posOffset>2345962</wp:posOffset>
                </wp:positionH>
                <wp:positionV relativeFrom="paragraph">
                  <wp:posOffset>4185376</wp:posOffset>
                </wp:positionV>
                <wp:extent cx="1116965" cy="226695"/>
                <wp:effectExtent l="0" t="0" r="216535" b="20955"/>
                <wp:wrapNone/>
                <wp:docPr id="18480" name="사각형 설명선 18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6965" cy="226695"/>
                        </a:xfrm>
                        <a:prstGeom prst="wedgeRectCallout">
                          <a:avLst>
                            <a:gd name="adj1" fmla="val 65816"/>
                            <a:gd name="adj2" fmla="val 1678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5B9A2" w14:textId="665A1ACE" w:rsidR="00D46179" w:rsidRPr="00C13F90" w:rsidRDefault="00D46179" w:rsidP="00E701BE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Finish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80" o:spid="_x0000_s1081" type="#_x0000_t61" style="position:absolute;left:0;text-align:left;margin-left:184.7pt;margin-top:329.55pt;width:87.95pt;height:17.8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" adj="25016,14426" fillcolor="#4f81bd [3204]" strokecolor="#243f60 [1604]" strokeweight="1.5pt">
                <v:textbox inset="0,0,0,0">
                  <w:txbxContent>
                    <w:p w14:paraId="3C65B9A2" w14:textId="665A1ACE" w:rsidR="00D46179" w:rsidRPr="00C13F90" w:rsidRDefault="00D46179" w:rsidP="00E701BE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Finish 버튼 클릭</w:t>
                      </w:r>
                    </w:p>
                  </w:txbxContent>
                </v:textbox>
              </v:shape>
            </w:pict>
          </mc:Fallback>
        </mc:AlternateContent>
      </w:r>
      <w:r w:rsidR="00E701BE"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0D447191" wp14:editId="22797518">
                <wp:simplePos x="0" y="0"/>
                <wp:positionH relativeFrom="column">
                  <wp:posOffset>2019300</wp:posOffset>
                </wp:positionH>
                <wp:positionV relativeFrom="paragraph">
                  <wp:posOffset>1561465</wp:posOffset>
                </wp:positionV>
                <wp:extent cx="787400" cy="144780"/>
                <wp:effectExtent l="0" t="0" r="12700" b="26670"/>
                <wp:wrapNone/>
                <wp:docPr id="95" name="직사각형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00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5" o:spid="_x0000_s1026" style="position:absolute;left:0;text-align:left;margin-left:159pt;margin-top:122.95pt;width:62pt;height:11.4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E701BE"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6616639B" wp14:editId="4F373ED7">
                <wp:simplePos x="0" y="0"/>
                <wp:positionH relativeFrom="column">
                  <wp:posOffset>2734219</wp:posOffset>
                </wp:positionH>
                <wp:positionV relativeFrom="paragraph">
                  <wp:posOffset>698319</wp:posOffset>
                </wp:positionV>
                <wp:extent cx="921657" cy="226695"/>
                <wp:effectExtent l="0" t="0" r="12065" b="116205"/>
                <wp:wrapNone/>
                <wp:docPr id="18478" name="사각형 설명선 184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657" cy="226695"/>
                        </a:xfrm>
                        <a:prstGeom prst="wedgeRectCallout">
                          <a:avLst>
                            <a:gd name="adj1" fmla="val -36840"/>
                            <a:gd name="adj2" fmla="val 9041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1184C1" w14:textId="2FB8E5E3" w:rsidR="00D46179" w:rsidRPr="00C13F90" w:rsidRDefault="00D46179" w:rsidP="00E701BE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패키지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78" o:spid="_x0000_s1082" type="#_x0000_t61" style="position:absolute;left:0;text-align:left;margin-left:215.3pt;margin-top:55pt;width:72.55pt;height:17.8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" adj="2843,30330" fillcolor="#4f81bd [3204]" strokecolor="#243f60 [1604]" strokeweight="1.5pt">
                <v:textbox inset="0,0,0,0">
                  <w:txbxContent>
                    <w:p w14:paraId="161184C1" w14:textId="2FB8E5E3" w:rsidR="00D46179" w:rsidRPr="00C13F90" w:rsidRDefault="00D46179" w:rsidP="00E701BE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패키지 입력</w:t>
                      </w:r>
                    </w:p>
                  </w:txbxContent>
                </v:textbox>
              </v:shape>
            </w:pict>
          </mc:Fallback>
        </mc:AlternateContent>
      </w:r>
      <w:r w:rsidR="00F93A20"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5F5E4C99" wp14:editId="0AE02F02">
                <wp:simplePos x="0" y="0"/>
                <wp:positionH relativeFrom="column">
                  <wp:posOffset>2545534</wp:posOffset>
                </wp:positionH>
                <wp:positionV relativeFrom="paragraph">
                  <wp:posOffset>1707061</wp:posOffset>
                </wp:positionV>
                <wp:extent cx="1328057" cy="2561772"/>
                <wp:effectExtent l="19050" t="19050" r="43815" b="48260"/>
                <wp:wrapNone/>
                <wp:docPr id="18469" name="직선 화살표 연결선 184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8057" cy="256177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69" o:spid="_x0000_s1026" type="#_x0000_t32" style="position:absolute;left:0;text-align:left;margin-left:200.45pt;margin-top:134.4pt;width:104.55pt;height:201.7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" strokecolor="red" strokeweight="2.25pt">
                <v:stroke endarrow="block"/>
              </v:shape>
            </w:pict>
          </mc:Fallback>
        </mc:AlternateContent>
      </w:r>
      <w:r w:rsidR="00F93A20"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D1C667B" wp14:editId="5A26BFAF">
                <wp:simplePos x="0" y="0"/>
                <wp:positionH relativeFrom="column">
                  <wp:posOffset>2491105</wp:posOffset>
                </wp:positionH>
                <wp:positionV relativeFrom="paragraph">
                  <wp:posOffset>1158784</wp:posOffset>
                </wp:positionV>
                <wp:extent cx="0" cy="402681"/>
                <wp:effectExtent l="95250" t="0" r="76200" b="54610"/>
                <wp:wrapNone/>
                <wp:docPr id="18468" name="직선 화살표 연결선 18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268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68" o:spid="_x0000_s1026" type="#_x0000_t32" style="position:absolute;left:0;text-align:left;margin-left:196.15pt;margin-top:91.25pt;width:0;height:31.7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" strokecolor="red" strokeweight="2.25pt">
                <v:stroke endarrow="block"/>
              </v:shape>
            </w:pict>
          </mc:Fallback>
        </mc:AlternateContent>
      </w:r>
      <w:r w:rsidR="00A33CBC"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376A095" wp14:editId="0842AC6E">
                <wp:simplePos x="0" y="0"/>
                <wp:positionH relativeFrom="column">
                  <wp:posOffset>3543391</wp:posOffset>
                </wp:positionH>
                <wp:positionV relativeFrom="paragraph">
                  <wp:posOffset>4268833</wp:posOffset>
                </wp:positionV>
                <wp:extent cx="682171" cy="144780"/>
                <wp:effectExtent l="0" t="0" r="22860" b="26670"/>
                <wp:wrapNone/>
                <wp:docPr id="18464" name="직사각형 184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171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64" o:spid="_x0000_s1026" style="position:absolute;left:0;text-align:left;margin-left:279pt;margin-top:336.15pt;width:53.7pt;height:11.4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A33CBC"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5618723C" wp14:editId="3DB9B19C">
                <wp:simplePos x="0" y="0"/>
                <wp:positionH relativeFrom="column">
                  <wp:posOffset>2020570</wp:posOffset>
                </wp:positionH>
                <wp:positionV relativeFrom="paragraph">
                  <wp:posOffset>1015365</wp:posOffset>
                </wp:positionV>
                <wp:extent cx="1280160" cy="144780"/>
                <wp:effectExtent l="0" t="0" r="15240" b="26670"/>
                <wp:wrapNone/>
                <wp:docPr id="94" name="직사각형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4" o:spid="_x0000_s1026" style="position:absolute;left:0;text-align:left;margin-left:159.1pt;margin-top:79.95pt;width:100.8pt;height:11.4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" fillcolor="yellow" strokecolor="red" strokeweight="1pt">
                <v:fill opacity="19789f"/>
              </v:rect>
            </w:pict>
          </mc:Fallback>
        </mc:AlternateContent>
      </w:r>
      <w:r w:rsidR="00F72182">
        <w:rPr>
          <w:noProof/>
        </w:rPr>
        <w:drawing>
          <wp:inline distT="0" distB="0" distL="0" distR="0" wp14:anchorId="20659272" wp14:editId="4BC98069">
            <wp:extent cx="3864429" cy="4499057"/>
            <wp:effectExtent l="19050" t="19050" r="22225" b="15875"/>
            <wp:docPr id="83" name="그림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64893" cy="44995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9D0EF2" w14:textId="77777777" w:rsidR="00AA3538" w:rsidRDefault="00AA3538" w:rsidP="00F856DC">
      <w:pPr>
        <w:rPr>
          <w:lang w:val="en-GB"/>
        </w:rPr>
      </w:pPr>
    </w:p>
    <w:p w14:paraId="6A534609" w14:textId="0E6562E9" w:rsidR="00AA3538" w:rsidRPr="00AA3538" w:rsidRDefault="005C4287" w:rsidP="00F856DC">
      <w:pPr>
        <w:rPr>
          <w:rFonts w:asciiTheme="minorEastAsia" w:eastAsiaTheme="minorEastAsia" w:hAnsiTheme="minorEastAsia"/>
          <w:lang w:val="en-GB"/>
        </w:rPr>
      </w:pPr>
      <w:r w:rsidRPr="005C4287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AA3538" w:rsidRPr="00AA3538">
        <w:rPr>
          <w:rFonts w:asciiTheme="minorEastAsia" w:eastAsiaTheme="minorEastAsia" w:hAnsiTheme="minorEastAsia" w:hint="eastAsia"/>
          <w:lang w:val="en-GB"/>
        </w:rPr>
        <w:t>상속 클래스 수기 입력</w:t>
      </w:r>
    </w:p>
    <w:p w14:paraId="307CBFF5" w14:textId="1F8122D5" w:rsidR="00AA3538" w:rsidRDefault="002B71E8" w:rsidP="00F93A20">
      <w:pPr>
        <w:jc w:val="center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497BE7F" wp14:editId="0D54694D">
                <wp:simplePos x="0" y="0"/>
                <wp:positionH relativeFrom="column">
                  <wp:posOffset>2752363</wp:posOffset>
                </wp:positionH>
                <wp:positionV relativeFrom="paragraph">
                  <wp:posOffset>687614</wp:posOffset>
                </wp:positionV>
                <wp:extent cx="2082800" cy="344715"/>
                <wp:effectExtent l="266700" t="0" r="12700" b="17780"/>
                <wp:wrapNone/>
                <wp:docPr id="18486" name="사각형 설명선 184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2800" cy="344715"/>
                        </a:xfrm>
                        <a:prstGeom prst="wedgeRectCallout">
                          <a:avLst>
                            <a:gd name="adj1" fmla="val -62505"/>
                            <a:gd name="adj2" fmla="val -4083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96B42E" w14:textId="12782497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상속 받을 VO 입력</w:t>
                            </w:r>
                          </w:p>
                          <w:p w14:paraId="26207CDD" w14:textId="28B2F322" w:rsidR="00D46179" w:rsidRPr="002B71E8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B71E8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  【com.inswave.elfw.core.BatchVO】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86" o:spid="_x0000_s1083" type="#_x0000_t61" style="position:absolute;left:0;text-align:left;margin-left:216.7pt;margin-top:54.15pt;width:164pt;height:27.1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" adj="-2701,1979" fillcolor="#4f81bd [3204]" strokecolor="#243f60 [1604]" strokeweight="1.5pt">
                <v:textbox inset="0,0,0,0">
                  <w:txbxContent>
                    <w:p w14:paraId="3896B42E" w14:textId="12782497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상속 받을 VO 입력</w:t>
                      </w:r>
                    </w:p>
                    <w:p w14:paraId="26207CDD" w14:textId="28B2F322" w:rsidR="00D46179" w:rsidRPr="002B71E8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2B71E8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  【com.inswave.elfw.core.BatchVO】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422FEB05" wp14:editId="496358A2">
                <wp:simplePos x="0" y="0"/>
                <wp:positionH relativeFrom="column">
                  <wp:posOffset>2447562</wp:posOffset>
                </wp:positionH>
                <wp:positionV relativeFrom="paragraph">
                  <wp:posOffset>293733</wp:posOffset>
                </wp:positionV>
                <wp:extent cx="1465943" cy="226695"/>
                <wp:effectExtent l="266700" t="0" r="20320" b="59055"/>
                <wp:wrapNone/>
                <wp:docPr id="18485" name="사각형 설명선 184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5943" cy="226695"/>
                        </a:xfrm>
                        <a:prstGeom prst="wedgeRectCallout">
                          <a:avLst>
                            <a:gd name="adj1" fmla="val -67952"/>
                            <a:gd name="adj2" fmla="val 6000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83D84" w14:textId="5806EFCF" w:rsidR="00D46179" w:rsidRPr="00C13F90" w:rsidRDefault="00D46179" w:rsidP="002B71E8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VO의 논리면 수기입력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85" o:spid="_x0000_s1084" type="#_x0000_t61" style="position:absolute;left:0;text-align:left;margin-left:192.7pt;margin-top:23.15pt;width:115.45pt;height:17.85pt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" adj="-3878,23761" fillcolor="#4f81bd [3204]" strokecolor="#243f60 [1604]" strokeweight="1.5pt">
                <v:textbox inset="0,0,0,0">
                  <w:txbxContent>
                    <w:p w14:paraId="5A083D84" w14:textId="5806EFCF" w:rsidR="00D46179" w:rsidRPr="00C13F90" w:rsidRDefault="00D46179" w:rsidP="002B71E8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VO의 논리면 수기입력</w:t>
                      </w:r>
                    </w:p>
                  </w:txbxContent>
                </v:textbox>
              </v:shape>
            </w:pict>
          </mc:Fallback>
        </mc:AlternateContent>
      </w:r>
      <w:r w:rsidR="00F93A20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39A6FAEF" wp14:editId="757D17E8">
                <wp:simplePos x="0" y="0"/>
                <wp:positionH relativeFrom="column">
                  <wp:posOffset>992505</wp:posOffset>
                </wp:positionH>
                <wp:positionV relativeFrom="paragraph">
                  <wp:posOffset>649333</wp:posOffset>
                </wp:positionV>
                <wp:extent cx="1651000" cy="144780"/>
                <wp:effectExtent l="0" t="0" r="25400" b="26670"/>
                <wp:wrapNone/>
                <wp:docPr id="18472" name="직사각형 184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1000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72" o:spid="_x0000_s1026" style="position:absolute;left:0;text-align:left;margin-left:78.15pt;margin-top:51.15pt;width:130pt;height:11.4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F93A20"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2BCD8AF5" wp14:editId="4EB7D384">
                <wp:simplePos x="0" y="0"/>
                <wp:positionH relativeFrom="column">
                  <wp:posOffset>991598</wp:posOffset>
                </wp:positionH>
                <wp:positionV relativeFrom="paragraph">
                  <wp:posOffset>474345</wp:posOffset>
                </wp:positionV>
                <wp:extent cx="1280160" cy="144780"/>
                <wp:effectExtent l="0" t="0" r="15240" b="26670"/>
                <wp:wrapNone/>
                <wp:docPr id="18471" name="직사각형 18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71" o:spid="_x0000_s1026" style="position:absolute;left:0;text-align:left;margin-left:78.1pt;margin-top:37.35pt;width:100.8pt;height:11.4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F93A20">
        <w:rPr>
          <w:noProof/>
        </w:rPr>
        <w:drawing>
          <wp:inline distT="0" distB="0" distL="0" distR="0" wp14:anchorId="351525E8" wp14:editId="65ADB91A">
            <wp:extent cx="5943600" cy="3069590"/>
            <wp:effectExtent l="19050" t="19050" r="19050" b="16510"/>
            <wp:docPr id="18470" name="그림 18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69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3CF980" w14:textId="77777777" w:rsidR="00AA3538" w:rsidRDefault="00AA3538" w:rsidP="00F856DC">
      <w:pPr>
        <w:rPr>
          <w:lang w:val="en-GB"/>
        </w:rPr>
      </w:pPr>
    </w:p>
    <w:p w14:paraId="74B8EEBF" w14:textId="75EE5368" w:rsidR="0042493B" w:rsidRDefault="009255A1" w:rsidP="00244EC1">
      <w:pPr>
        <w:pStyle w:val="3"/>
      </w:pPr>
      <w:bookmarkStart w:id="20" w:name="_Toc91687535"/>
      <w:r>
        <w:rPr>
          <w:rFonts w:hint="eastAsia"/>
        </w:rPr>
        <w:t>VO필드 작성</w:t>
      </w:r>
      <w:bookmarkEnd w:id="20"/>
    </w:p>
    <w:p w14:paraId="76323350" w14:textId="62904E72" w:rsidR="004C0682" w:rsidRPr="00AA3538" w:rsidRDefault="005C4287" w:rsidP="00F856DC">
      <w:pPr>
        <w:rPr>
          <w:rFonts w:asciiTheme="minorEastAsia" w:eastAsiaTheme="minorEastAsia" w:hAnsiTheme="minorEastAsia"/>
          <w:lang w:val="en-GB"/>
        </w:rPr>
      </w:pPr>
      <w:r w:rsidRPr="005C4287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AA3538" w:rsidRPr="00AA3538">
        <w:rPr>
          <w:rFonts w:asciiTheme="minorEastAsia" w:eastAsiaTheme="minorEastAsia" w:hAnsiTheme="minorEastAsia" w:hint="eastAsia"/>
          <w:lang w:val="en-GB"/>
        </w:rPr>
        <w:t>Query의 바인드 변수 필드 추가</w:t>
      </w:r>
    </w:p>
    <w:p w14:paraId="7EE78948" w14:textId="6C628E9F" w:rsidR="004C0682" w:rsidRDefault="001656E7" w:rsidP="00A3024D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FDDD189" wp14:editId="3C8F20BD">
                <wp:simplePos x="0" y="0"/>
                <wp:positionH relativeFrom="column">
                  <wp:posOffset>731520</wp:posOffset>
                </wp:positionH>
                <wp:positionV relativeFrom="paragraph">
                  <wp:posOffset>2769870</wp:posOffset>
                </wp:positionV>
                <wp:extent cx="1247775" cy="226695"/>
                <wp:effectExtent l="209550" t="0" r="28575" b="20955"/>
                <wp:wrapNone/>
                <wp:docPr id="18487" name="사각형 설명선 184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226695"/>
                        </a:xfrm>
                        <a:prstGeom prst="wedgeRectCallout">
                          <a:avLst>
                            <a:gd name="adj1" fmla="val -65229"/>
                            <a:gd name="adj2" fmla="val 2638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B91088" w14:textId="77777777" w:rsidR="00D46179" w:rsidRPr="00C13F90" w:rsidRDefault="00D46179" w:rsidP="001656E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필드 추가버튼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87" o:spid="_x0000_s1085" type="#_x0000_t61" style="position:absolute;left:0;text-align:left;margin-left:57.6pt;margin-top:218.1pt;width:98.25pt;height:17.85pt;z-index:25195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" adj="-3289,16500" fillcolor="#4f81bd [3204]" strokecolor="#243f60 [1604]" strokeweight="1.5pt">
                <v:textbox inset="0,0,0,0">
                  <w:txbxContent>
                    <w:p w14:paraId="15B91088" w14:textId="77777777" w:rsidR="00D46179" w:rsidRPr="00C13F90" w:rsidRDefault="00D46179" w:rsidP="001656E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필드 추가버튼 클릭</w:t>
                      </w:r>
                    </w:p>
                  </w:txbxContent>
                </v:textbox>
              </v:shape>
            </w:pict>
          </mc:Fallback>
        </mc:AlternateContent>
      </w:r>
      <w:r w:rsidR="00A6585B"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05393326" wp14:editId="1C33143E">
                <wp:simplePos x="0" y="0"/>
                <wp:positionH relativeFrom="column">
                  <wp:posOffset>2904761</wp:posOffset>
                </wp:positionH>
                <wp:positionV relativeFrom="paragraph">
                  <wp:posOffset>1359626</wp:posOffset>
                </wp:positionV>
                <wp:extent cx="511629" cy="166370"/>
                <wp:effectExtent l="0" t="0" r="22225" b="24130"/>
                <wp:wrapNone/>
                <wp:docPr id="18497" name="직사각형 18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629" cy="16637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97" o:spid="_x0000_s1026" style="position:absolute;left:0;text-align:left;margin-left:228.7pt;margin-top:107.05pt;width:40.3pt;height:13.1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A6585B">
        <w:rPr>
          <w:noProof/>
        </w:rPr>
        <w:drawing>
          <wp:anchor distT="0" distB="0" distL="114300" distR="114300" simplePos="0" relativeHeight="251658239" behindDoc="0" locked="0" layoutInCell="1" allowOverlap="1" wp14:anchorId="086EB4C2" wp14:editId="439DD454">
            <wp:simplePos x="0" y="0"/>
            <wp:positionH relativeFrom="column">
              <wp:posOffset>1978932</wp:posOffset>
            </wp:positionH>
            <wp:positionV relativeFrom="paragraph">
              <wp:posOffset>2034540</wp:posOffset>
            </wp:positionV>
            <wp:extent cx="4204191" cy="2180771"/>
            <wp:effectExtent l="19050" t="19050" r="25400" b="10160"/>
            <wp:wrapNone/>
            <wp:docPr id="18519" name="그림 18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4191" cy="21807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356"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C7C930F" wp14:editId="02E7084F">
                <wp:simplePos x="0" y="0"/>
                <wp:positionH relativeFrom="column">
                  <wp:posOffset>3107962</wp:posOffset>
                </wp:positionH>
                <wp:positionV relativeFrom="paragraph">
                  <wp:posOffset>1544683</wp:posOffset>
                </wp:positionV>
                <wp:extent cx="500743" cy="2362744"/>
                <wp:effectExtent l="76200" t="38100" r="33020" b="19050"/>
                <wp:wrapNone/>
                <wp:docPr id="18499" name="직선 화살표 연결선 18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00743" cy="236274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99" o:spid="_x0000_s1026" type="#_x0000_t32" style="position:absolute;left:0;text-align:left;margin-left:244.7pt;margin-top:121.65pt;width:39.45pt;height:186.05pt;flip:x y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" strokecolor="red" strokeweight="2.25pt">
                <v:stroke endarrow="block"/>
              </v:shape>
            </w:pict>
          </mc:Fallback>
        </mc:AlternateContent>
      </w:r>
      <w:r w:rsidR="009F4356"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202B464D" wp14:editId="6667CE50">
                <wp:simplePos x="0" y="0"/>
                <wp:positionH relativeFrom="column">
                  <wp:posOffset>2988219</wp:posOffset>
                </wp:positionH>
                <wp:positionV relativeFrom="paragraph">
                  <wp:posOffset>1544139</wp:posOffset>
                </wp:positionV>
                <wp:extent cx="90715" cy="2221321"/>
                <wp:effectExtent l="38100" t="38100" r="62230" b="7620"/>
                <wp:wrapNone/>
                <wp:docPr id="18498" name="직선 화살표 연결선 184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0715" cy="222132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98" o:spid="_x0000_s1026" type="#_x0000_t32" style="position:absolute;left:0;text-align:left;margin-left:235.3pt;margin-top:121.6pt;width:7.15pt;height:174.9pt;flip:y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" strokecolor="red" strokeweight="2.25pt">
                <v:stroke endarrow="block"/>
              </v:shape>
            </w:pict>
          </mc:Fallback>
        </mc:AlternateContent>
      </w:r>
      <w:r w:rsidR="00737804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A86F801" wp14:editId="09AB8FD2">
                <wp:simplePos x="0" y="0"/>
                <wp:positionH relativeFrom="column">
                  <wp:posOffset>2940685</wp:posOffset>
                </wp:positionH>
                <wp:positionV relativeFrom="paragraph">
                  <wp:posOffset>951230</wp:posOffset>
                </wp:positionV>
                <wp:extent cx="1193800" cy="226695"/>
                <wp:effectExtent l="0" t="0" r="25400" b="230505"/>
                <wp:wrapNone/>
                <wp:docPr id="18489" name="사각형 설명선 184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226695"/>
                        </a:xfrm>
                        <a:prstGeom prst="wedgeRectCallout">
                          <a:avLst>
                            <a:gd name="adj1" fmla="val -29577"/>
                            <a:gd name="adj2" fmla="val 13363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18A2CD" w14:textId="01F2CF92" w:rsidR="00D46179" w:rsidRPr="00C13F90" w:rsidRDefault="00D46179" w:rsidP="00737804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필드 물리명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89" o:spid="_x0000_s1086" type="#_x0000_t61" style="position:absolute;left:0;text-align:left;margin-left:231.55pt;margin-top:74.9pt;width:94pt;height:17.8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" adj="4411,39665" fillcolor="#4f81bd [3204]" strokecolor="#243f60 [1604]" strokeweight="1.5pt">
                <v:textbox inset="0,0,0,0">
                  <w:txbxContent>
                    <w:p w14:paraId="6918A2CD" w14:textId="01F2CF92" w:rsidR="00D46179" w:rsidRPr="00C13F90" w:rsidRDefault="00D46179" w:rsidP="00737804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필드 물리명 입력</w:t>
                      </w:r>
                    </w:p>
                  </w:txbxContent>
                </v:textbox>
              </v:shape>
            </w:pict>
          </mc:Fallback>
        </mc:AlternateContent>
      </w:r>
      <w:r w:rsidR="00737804"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11F3F735" wp14:editId="44A94109">
                <wp:simplePos x="0" y="0"/>
                <wp:positionH relativeFrom="column">
                  <wp:posOffset>4638856</wp:posOffset>
                </wp:positionH>
                <wp:positionV relativeFrom="paragraph">
                  <wp:posOffset>904240</wp:posOffset>
                </wp:positionV>
                <wp:extent cx="1193800" cy="226695"/>
                <wp:effectExtent l="0" t="0" r="25400" b="230505"/>
                <wp:wrapNone/>
                <wp:docPr id="18490" name="사각형 설명선 184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226695"/>
                        </a:xfrm>
                        <a:prstGeom prst="wedgeRectCallout">
                          <a:avLst>
                            <a:gd name="adj1" fmla="val -29577"/>
                            <a:gd name="adj2" fmla="val 13363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2A124" w14:textId="04DB06D0" w:rsidR="00D46179" w:rsidRPr="00C13F90" w:rsidRDefault="00D46179" w:rsidP="00737804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데이터 타입 선택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A1191A" wp14:editId="74247332">
                                  <wp:extent cx="1174750" cy="699312"/>
                                  <wp:effectExtent l="0" t="0" r="6350" b="5715"/>
                                  <wp:docPr id="18491" name="그림 1849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74750" cy="6993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90" o:spid="_x0000_s1087" type="#_x0000_t61" style="position:absolute;left:0;text-align:left;margin-left:365.25pt;margin-top:71.2pt;width:94pt;height:17.85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" adj="4411,39665" fillcolor="#4f81bd [3204]" strokecolor="#243f60 [1604]" strokeweight="1.5pt">
                <v:textbox inset="0,0,0,0">
                  <w:txbxContent>
                    <w:p w14:paraId="4842A124" w14:textId="04DB06D0" w:rsidR="00D46179" w:rsidRPr="00C13F90" w:rsidRDefault="00D46179" w:rsidP="00737804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데이터 타입 선택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1A1191A" wp14:editId="74247332">
                            <wp:extent cx="1174750" cy="699312"/>
                            <wp:effectExtent l="0" t="0" r="6350" b="5715"/>
                            <wp:docPr id="18491" name="그림 1849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74750" cy="6993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37804"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2BB70A3" wp14:editId="4C8C9456">
                <wp:simplePos x="0" y="0"/>
                <wp:positionH relativeFrom="column">
                  <wp:posOffset>865505</wp:posOffset>
                </wp:positionH>
                <wp:positionV relativeFrom="paragraph">
                  <wp:posOffset>953226</wp:posOffset>
                </wp:positionV>
                <wp:extent cx="1193800" cy="226695"/>
                <wp:effectExtent l="0" t="0" r="25400" b="230505"/>
                <wp:wrapNone/>
                <wp:docPr id="18488" name="사각형 설명선 184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226695"/>
                        </a:xfrm>
                        <a:prstGeom prst="wedgeRectCallout">
                          <a:avLst>
                            <a:gd name="adj1" fmla="val -29577"/>
                            <a:gd name="adj2" fmla="val 13363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B1FB4" w14:textId="0AB1EE3F" w:rsidR="00D46179" w:rsidRPr="00C13F90" w:rsidRDefault="00D46179" w:rsidP="00737804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 w:rsidRPr="00C13F90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필드 논리명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488" o:spid="_x0000_s1088" type="#_x0000_t61" style="position:absolute;left:0;text-align:left;margin-left:68.15pt;margin-top:75.05pt;width:94pt;height:17.8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" adj="4411,39665" fillcolor="#4f81bd [3204]" strokecolor="#243f60 [1604]" strokeweight="1.5pt">
                <v:textbox inset="0,0,0,0">
                  <w:txbxContent>
                    <w:p w14:paraId="79EB1FB4" w14:textId="0AB1EE3F" w:rsidR="00D46179" w:rsidRPr="00C13F90" w:rsidRDefault="00D46179" w:rsidP="00737804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 w:rsidRPr="00C13F90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필드 논리명 입력</w:t>
                      </w:r>
                    </w:p>
                  </w:txbxContent>
                </v:textbox>
              </v:shape>
            </w:pict>
          </mc:Fallback>
        </mc:AlternateContent>
      </w:r>
      <w:r w:rsidR="0034471B"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32BFFD84" wp14:editId="5553F80D">
                <wp:simplePos x="0" y="0"/>
                <wp:positionH relativeFrom="column">
                  <wp:posOffset>535305</wp:posOffset>
                </wp:positionH>
                <wp:positionV relativeFrom="paragraph">
                  <wp:posOffset>1537154</wp:posOffset>
                </wp:positionV>
                <wp:extent cx="573314" cy="1335586"/>
                <wp:effectExtent l="19050" t="38100" r="55880" b="17145"/>
                <wp:wrapNone/>
                <wp:docPr id="18484" name="직선 화살표 연결선 18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3314" cy="133558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484" o:spid="_x0000_s1026" type="#_x0000_t32" style="position:absolute;left:0;text-align:left;margin-left:42.15pt;margin-top:121.05pt;width:45.15pt;height:105.15pt;flip:y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" strokecolor="red" strokeweight="2.25pt">
                <v:stroke endarrow="block"/>
              </v:shape>
            </w:pict>
          </mc:Fallback>
        </mc:AlternateContent>
      </w:r>
      <w:r w:rsidR="0048095C"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148999E0" wp14:editId="0E6FFE47">
                <wp:simplePos x="0" y="0"/>
                <wp:positionH relativeFrom="column">
                  <wp:posOffset>1083219</wp:posOffset>
                </wp:positionH>
                <wp:positionV relativeFrom="paragraph">
                  <wp:posOffset>1352369</wp:posOffset>
                </wp:positionV>
                <wp:extent cx="4749800" cy="185057"/>
                <wp:effectExtent l="0" t="0" r="12700" b="24765"/>
                <wp:wrapNone/>
                <wp:docPr id="18483" name="직사각형 184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800" cy="185057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83" o:spid="_x0000_s1026" style="position:absolute;left:0;text-align:left;margin-left:85.3pt;margin-top:106.5pt;width:374pt;height:14.55pt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48095C"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08483A5A" wp14:editId="40ABC610">
                <wp:simplePos x="0" y="0"/>
                <wp:positionH relativeFrom="column">
                  <wp:posOffset>372019</wp:posOffset>
                </wp:positionH>
                <wp:positionV relativeFrom="paragraph">
                  <wp:posOffset>2745740</wp:posOffset>
                </wp:positionV>
                <wp:extent cx="163286" cy="246743"/>
                <wp:effectExtent l="0" t="0" r="27305" b="20320"/>
                <wp:wrapNone/>
                <wp:docPr id="18482" name="직사각형 184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86" cy="246743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82" o:spid="_x0000_s1026" style="position:absolute;left:0;text-align:left;margin-left:29.3pt;margin-top:216.2pt;width:12.85pt;height:19.4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A3024D">
        <w:rPr>
          <w:noProof/>
        </w:rPr>
        <w:drawing>
          <wp:inline distT="0" distB="0" distL="0" distR="0" wp14:anchorId="2E9A6E44" wp14:editId="74B17A09">
            <wp:extent cx="5715000" cy="3275615"/>
            <wp:effectExtent l="19050" t="19050" r="19050" b="20320"/>
            <wp:docPr id="18481" name="그림 18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18457" cy="327759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9C7C24" w14:textId="0E7A3F9C" w:rsidR="00A3024D" w:rsidRDefault="00A6585B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 wp14:anchorId="039030FA" wp14:editId="65649EA5">
                <wp:simplePos x="0" y="0"/>
                <wp:positionH relativeFrom="column">
                  <wp:posOffset>3365591</wp:posOffset>
                </wp:positionH>
                <wp:positionV relativeFrom="paragraph">
                  <wp:posOffset>55154</wp:posOffset>
                </wp:positionV>
                <wp:extent cx="2728595" cy="226695"/>
                <wp:effectExtent l="228600" t="0" r="14605" b="230505"/>
                <wp:wrapNone/>
                <wp:docPr id="18500" name="사각형 설명선 18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8595" cy="226695"/>
                        </a:xfrm>
                        <a:prstGeom prst="wedgeRectCallout">
                          <a:avLst>
                            <a:gd name="adj1" fmla="val -57882"/>
                            <a:gd name="adj2" fmla="val 14163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584CB3" w14:textId="470FAD99" w:rsidR="00D46179" w:rsidRPr="00C13F90" w:rsidRDefault="00D46179" w:rsidP="009F4356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필드 물리명과 Query의 바인드 변수명은 같아야 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00" o:spid="_x0000_s1089" type="#_x0000_t61" style="position:absolute;left:0;text-align:left;margin-left:265pt;margin-top:4.35pt;width:214.85pt;height:17.8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" adj="-1703,41393" fillcolor="#4f81bd [3204]" strokecolor="#243f60 [1604]" strokeweight="1.5pt">
                <v:textbox inset="0,0,0,0">
                  <w:txbxContent>
                    <w:p w14:paraId="35584CB3" w14:textId="470FAD99" w:rsidR="00D46179" w:rsidRPr="00C13F90" w:rsidRDefault="00D46179" w:rsidP="009F4356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필드 물리명과 Query의 바인드 변수명은 같아야 한다.</w:t>
                      </w:r>
                    </w:p>
                  </w:txbxContent>
                </v:textbox>
              </v:shape>
            </w:pict>
          </mc:Fallback>
        </mc:AlternateContent>
      </w:r>
    </w:p>
    <w:p w14:paraId="1C53649F" w14:textId="4AEDC8CF" w:rsidR="00A3024D" w:rsidRDefault="00A3024D" w:rsidP="00F856DC">
      <w:pPr>
        <w:rPr>
          <w:lang w:val="en-GB"/>
        </w:rPr>
      </w:pPr>
    </w:p>
    <w:p w14:paraId="4647F5B0" w14:textId="44C6903C" w:rsidR="00A3024D" w:rsidRDefault="009F4356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 wp14:anchorId="5A1654E6" wp14:editId="7923CECD">
                <wp:simplePos x="0" y="0"/>
                <wp:positionH relativeFrom="column">
                  <wp:posOffset>2723333</wp:posOffset>
                </wp:positionH>
                <wp:positionV relativeFrom="paragraph">
                  <wp:posOffset>134439</wp:posOffset>
                </wp:positionV>
                <wp:extent cx="413657" cy="166914"/>
                <wp:effectExtent l="0" t="0" r="24765" b="24130"/>
                <wp:wrapNone/>
                <wp:docPr id="18493" name="직사각형 184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657" cy="16691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93" o:spid="_x0000_s1026" style="position:absolute;left:0;text-align:left;margin-left:214.45pt;margin-top:10.6pt;width:32.55pt;height:13.1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</w:p>
    <w:p w14:paraId="7B22065F" w14:textId="5D9317EF" w:rsidR="00A01BEF" w:rsidRDefault="009F4356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48007047" wp14:editId="1FCC2396">
                <wp:simplePos x="0" y="0"/>
                <wp:positionH relativeFrom="column">
                  <wp:posOffset>3416390</wp:posOffset>
                </wp:positionH>
                <wp:positionV relativeFrom="paragraph">
                  <wp:posOffset>118473</wp:posOffset>
                </wp:positionV>
                <wp:extent cx="496751" cy="166370"/>
                <wp:effectExtent l="0" t="0" r="17780" b="24130"/>
                <wp:wrapNone/>
                <wp:docPr id="18496" name="직사각형 18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6751" cy="16637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496" o:spid="_x0000_s1026" style="position:absolute;left:0;text-align:left;margin-left:269pt;margin-top:9.35pt;width:39.1pt;height:13.1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</w:p>
    <w:p w14:paraId="635B64CB" w14:textId="77777777" w:rsidR="00A01BEF" w:rsidRDefault="00A01BEF" w:rsidP="00F856DC">
      <w:pPr>
        <w:rPr>
          <w:lang w:val="en-GB"/>
        </w:rPr>
      </w:pPr>
    </w:p>
    <w:p w14:paraId="5E3971CA" w14:textId="177168AA" w:rsidR="0071048E" w:rsidRPr="00F221D5" w:rsidRDefault="001F760E" w:rsidP="00F856DC">
      <w:pPr>
        <w:pStyle w:val="2"/>
        <w:tabs>
          <w:tab w:val="num" w:pos="1277"/>
        </w:tabs>
        <w:ind w:hanging="851"/>
        <w:jc w:val="left"/>
      </w:pPr>
      <w:bookmarkStart w:id="21" w:name="_Toc91687536"/>
      <w:r>
        <w:rPr>
          <w:rFonts w:hint="eastAsia"/>
        </w:rPr>
        <w:t>ResultVO</w:t>
      </w:r>
      <w:r w:rsidR="00A01BEF">
        <w:rPr>
          <w:rFonts w:hint="eastAsia"/>
        </w:rPr>
        <w:t xml:space="preserve"> 생성</w:t>
      </w:r>
      <w:bookmarkEnd w:id="21"/>
    </w:p>
    <w:p w14:paraId="58068AE2" w14:textId="2CCDD45F" w:rsidR="00E84F1E" w:rsidRPr="00F221D5" w:rsidRDefault="00FB6B5A" w:rsidP="00F856DC">
      <w:pPr>
        <w:rPr>
          <w:rFonts w:asciiTheme="minorEastAsia" w:eastAsiaTheme="minorEastAsia" w:hAnsiTheme="minorEastAsia"/>
          <w:lang w:val="en-GB"/>
        </w:rPr>
      </w:pPr>
      <w:r>
        <w:rPr>
          <w:rFonts w:asciiTheme="minorEastAsia" w:eastAsiaTheme="minorEastAsia" w:hAnsiTheme="minorEastAsia" w:hint="eastAsia"/>
          <w:lang w:val="en-GB"/>
        </w:rPr>
        <w:t xml:space="preserve">SELECT </w:t>
      </w:r>
      <w:r w:rsidR="00F221D5" w:rsidRPr="00F221D5">
        <w:rPr>
          <w:rFonts w:asciiTheme="minorEastAsia" w:eastAsiaTheme="minorEastAsia" w:hAnsiTheme="minorEastAsia" w:hint="eastAsia"/>
          <w:lang w:val="en-GB"/>
        </w:rPr>
        <w:t>Query 실행시 결과 데이터를 전달하는 경우</w:t>
      </w:r>
      <w:r w:rsidR="001F760E">
        <w:rPr>
          <w:rFonts w:asciiTheme="minorEastAsia" w:eastAsiaTheme="minorEastAsia" w:hAnsiTheme="minorEastAsia" w:hint="eastAsia"/>
          <w:lang w:val="en-GB"/>
        </w:rPr>
        <w:t xml:space="preserve"> ResultVO</w:t>
      </w:r>
      <w:r w:rsidR="00F221D5" w:rsidRPr="00F221D5">
        <w:rPr>
          <w:rFonts w:asciiTheme="minorEastAsia" w:eastAsiaTheme="minorEastAsia" w:hAnsiTheme="minorEastAsia" w:hint="eastAsia"/>
          <w:lang w:val="en-GB"/>
        </w:rPr>
        <w:t>를 작성한다.</w:t>
      </w:r>
    </w:p>
    <w:p w14:paraId="61E54798" w14:textId="77777777" w:rsidR="0071048E" w:rsidRPr="00822291" w:rsidRDefault="0071048E" w:rsidP="00F856DC">
      <w:pPr>
        <w:rPr>
          <w:lang w:val="en-GB"/>
        </w:rPr>
      </w:pPr>
    </w:p>
    <w:p w14:paraId="7132E64C" w14:textId="12E638AC" w:rsidR="009255A1" w:rsidRDefault="009255A1" w:rsidP="00244EC1">
      <w:pPr>
        <w:pStyle w:val="3"/>
      </w:pPr>
      <w:bookmarkStart w:id="22" w:name="_Toc91687537"/>
      <w:r>
        <w:rPr>
          <w:rFonts w:hint="eastAsia"/>
        </w:rPr>
        <w:t>VO클래스 생성</w:t>
      </w:r>
      <w:bookmarkEnd w:id="22"/>
    </w:p>
    <w:p w14:paraId="6D8D322B" w14:textId="686FA24B" w:rsidR="00B221E9" w:rsidRPr="00B409A5" w:rsidRDefault="001656E7" w:rsidP="00B409A5">
      <w:pPr>
        <w:rPr>
          <w:rFonts w:asciiTheme="minorEastAsia" w:eastAsiaTheme="minorEastAsia" w:hAnsiTheme="minorEastAsia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62001AED" wp14:editId="52491ED2">
                <wp:simplePos x="0" y="0"/>
                <wp:positionH relativeFrom="column">
                  <wp:posOffset>1921419</wp:posOffset>
                </wp:positionH>
                <wp:positionV relativeFrom="paragraph">
                  <wp:posOffset>153126</wp:posOffset>
                </wp:positionV>
                <wp:extent cx="1476829" cy="226695"/>
                <wp:effectExtent l="228600" t="0" r="28575" b="20955"/>
                <wp:wrapNone/>
                <wp:docPr id="18531" name="사각형 설명선 185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829" cy="226695"/>
                        </a:xfrm>
                        <a:prstGeom prst="wedgeRectCallout">
                          <a:avLst>
                            <a:gd name="adj1" fmla="val -65229"/>
                            <a:gd name="adj2" fmla="val 2638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1A5335" w14:textId="57A27C63" w:rsidR="00D46179" w:rsidRPr="00C13F90" w:rsidRDefault="00D46179" w:rsidP="001656E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cgBatch 프로젝트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31" o:spid="_x0000_s1090" type="#_x0000_t61" style="position:absolute;left:0;text-align:left;margin-left:151.3pt;margin-top:12.05pt;width:116.3pt;height:17.85pt;z-index:2519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" adj="-3289,16500" fillcolor="#4f81bd [3204]" strokecolor="#243f60 [1604]" strokeweight="1.5pt">
                <v:textbox inset="0,0,0,0">
                  <w:txbxContent>
                    <w:p w14:paraId="1B1A5335" w14:textId="57A27C63" w:rsidR="00D46179" w:rsidRPr="00C13F90" w:rsidRDefault="00D46179" w:rsidP="001656E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cgBatch 프로젝트 선택</w:t>
                      </w:r>
                    </w:p>
                  </w:txbxContent>
                </v:textbox>
              </v:shape>
            </w:pict>
          </mc:Fallback>
        </mc:AlternateContent>
      </w:r>
      <w:r w:rsidR="00B409A5" w:rsidRPr="00B409A5">
        <w:rPr>
          <w:rFonts w:asciiTheme="minorEastAsia" w:eastAsiaTheme="minorEastAsia" w:hAnsiTheme="minorEastAsia" w:hint="eastAsia"/>
          <w:lang w:val="en-GB"/>
        </w:rPr>
        <w:t>○</w:t>
      </w:r>
      <w:r w:rsidR="00B409A5">
        <w:rPr>
          <w:rFonts w:asciiTheme="minorEastAsia" w:eastAsiaTheme="minorEastAsia" w:hAnsiTheme="minorEastAsia" w:hint="eastAsia"/>
          <w:lang w:val="en-GB"/>
        </w:rPr>
        <w:t xml:space="preserve"> </w:t>
      </w:r>
      <w:r w:rsidR="00B221E9" w:rsidRPr="00B409A5">
        <w:rPr>
          <w:rFonts w:asciiTheme="minorEastAsia" w:eastAsiaTheme="minorEastAsia" w:hAnsiTheme="minorEastAsia" w:hint="eastAsia"/>
          <w:lang w:val="en-GB"/>
        </w:rPr>
        <w:t>메뉴선택</w:t>
      </w:r>
    </w:p>
    <w:p w14:paraId="48B9E1A1" w14:textId="0EAFA80E" w:rsidR="009255A1" w:rsidRDefault="001656E7" w:rsidP="00F5732D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6F9D358F" wp14:editId="307B4CF6">
                <wp:simplePos x="0" y="0"/>
                <wp:positionH relativeFrom="column">
                  <wp:posOffset>4065906</wp:posOffset>
                </wp:positionH>
                <wp:positionV relativeFrom="paragraph">
                  <wp:posOffset>1907359</wp:posOffset>
                </wp:positionV>
                <wp:extent cx="1117600" cy="226695"/>
                <wp:effectExtent l="171450" t="0" r="25400" b="20955"/>
                <wp:wrapNone/>
                <wp:docPr id="18534" name="사각형 설명선 185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7600" cy="226695"/>
                        </a:xfrm>
                        <a:prstGeom prst="wedgeRectCallout">
                          <a:avLst>
                            <a:gd name="adj1" fmla="val -65229"/>
                            <a:gd name="adj2" fmla="val 2638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CDD6E5" w14:textId="41A8FD1F" w:rsidR="00D46179" w:rsidRPr="00C13F90" w:rsidRDefault="00D46179" w:rsidP="001656E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Class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34" o:spid="_x0000_s1091" type="#_x0000_t61" style="position:absolute;left:0;text-align:left;margin-left:320.15pt;margin-top:150.2pt;width:88pt;height:17.85pt;z-index:25196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" adj="-3289,16500" fillcolor="#4f81bd [3204]" strokecolor="#243f60 [1604]" strokeweight="1.5pt">
                <v:textbox inset="0,0,0,0">
                  <w:txbxContent>
                    <w:p w14:paraId="32CDD6E5" w14:textId="41A8FD1F" w:rsidR="00D46179" w:rsidRPr="00C13F90" w:rsidRDefault="00D46179" w:rsidP="001656E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Class 메뉴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D02EAD8" wp14:editId="3EFB3D47">
                <wp:simplePos x="0" y="0"/>
                <wp:positionH relativeFrom="column">
                  <wp:posOffset>2233476</wp:posOffset>
                </wp:positionH>
                <wp:positionV relativeFrom="paragraph">
                  <wp:posOffset>771616</wp:posOffset>
                </wp:positionV>
                <wp:extent cx="1941195" cy="226695"/>
                <wp:effectExtent l="304800" t="0" r="20955" b="20955"/>
                <wp:wrapNone/>
                <wp:docPr id="18533" name="사각형 설명선 185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1195" cy="226695"/>
                        </a:xfrm>
                        <a:prstGeom prst="wedgeRectCallout">
                          <a:avLst>
                            <a:gd name="adj1" fmla="val -65229"/>
                            <a:gd name="adj2" fmla="val 2638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EF3B4" w14:textId="3AA8194E" w:rsidR="00D46179" w:rsidRPr="00C13F90" w:rsidRDefault="00D46179" w:rsidP="001656E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Popup메뉴에서 New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33" o:spid="_x0000_s1092" type="#_x0000_t61" style="position:absolute;left:0;text-align:left;margin-left:175.85pt;margin-top:60.75pt;width:152.85pt;height:17.8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" adj="-3289,16500" fillcolor="#4f81bd [3204]" strokecolor="#243f60 [1604]" strokeweight="1.5pt">
                <v:textbox inset="0,0,0,0">
                  <w:txbxContent>
                    <w:p w14:paraId="61AEF3B4" w14:textId="3AA8194E" w:rsidR="00D46179" w:rsidRPr="00C13F90" w:rsidRDefault="00D46179" w:rsidP="001656E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Popup메뉴에서 New 메뉴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9558C40" wp14:editId="1007057F">
                <wp:simplePos x="0" y="0"/>
                <wp:positionH relativeFrom="column">
                  <wp:posOffset>1954076</wp:posOffset>
                </wp:positionH>
                <wp:positionV relativeFrom="paragraph">
                  <wp:posOffset>386987</wp:posOffset>
                </wp:positionV>
                <wp:extent cx="2111829" cy="226695"/>
                <wp:effectExtent l="323850" t="0" r="22225" b="20955"/>
                <wp:wrapNone/>
                <wp:docPr id="18532" name="사각형 설명선 185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1829" cy="226695"/>
                        </a:xfrm>
                        <a:prstGeom prst="wedgeRectCallout">
                          <a:avLst>
                            <a:gd name="adj1" fmla="val -65229"/>
                            <a:gd name="adj2" fmla="val 2638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5D2541" w14:textId="77F3CD3C" w:rsidR="00D46179" w:rsidRPr="00C13F90" w:rsidRDefault="00D46179" w:rsidP="001656E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com.cg.batch 패키디 디렉터리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32" o:spid="_x0000_s1093" type="#_x0000_t61" style="position:absolute;left:0;text-align:left;margin-left:153.85pt;margin-top:30.45pt;width:166.3pt;height:17.85pt;z-index:25196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" adj="-3289,16500" fillcolor="#4f81bd [3204]" strokecolor="#243f60 [1604]" strokeweight="1.5pt">
                <v:textbox inset="0,0,0,0">
                  <w:txbxContent>
                    <w:p w14:paraId="725D2541" w14:textId="77F3CD3C" w:rsidR="00D46179" w:rsidRPr="00C13F90" w:rsidRDefault="00D46179" w:rsidP="001656E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com.cg.batch 패키디 디렉터리 선택</w:t>
                      </w:r>
                    </w:p>
                  </w:txbxContent>
                </v:textbox>
              </v:shape>
            </w:pict>
          </mc:Fallback>
        </mc:AlternateContent>
      </w:r>
      <w:r w:rsidR="00F63AA8"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16286481" wp14:editId="43ECFFB2">
                <wp:simplePos x="0" y="0"/>
                <wp:positionH relativeFrom="column">
                  <wp:posOffset>1928676</wp:posOffset>
                </wp:positionH>
                <wp:positionV relativeFrom="paragraph">
                  <wp:posOffset>978444</wp:posOffset>
                </wp:positionV>
                <wp:extent cx="2246086" cy="1328057"/>
                <wp:effectExtent l="19050" t="19050" r="59055" b="43815"/>
                <wp:wrapNone/>
                <wp:docPr id="18522" name="직선 화살표 연결선 18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6086" cy="13280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22" o:spid="_x0000_s1026" type="#_x0000_t32" style="position:absolute;left:0;text-align:left;margin-left:151.85pt;margin-top:77.05pt;width:176.85pt;height:104.5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" strokecolor="red" strokeweight="2.25pt">
                <v:stroke endarrow="block"/>
              </v:shape>
            </w:pict>
          </mc:Fallback>
        </mc:AlternateContent>
      </w:r>
      <w:r w:rsidR="00F63AA8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6AED30DD" wp14:editId="516A9578">
                <wp:simplePos x="0" y="0"/>
                <wp:positionH relativeFrom="column">
                  <wp:posOffset>1271905</wp:posOffset>
                </wp:positionH>
                <wp:positionV relativeFrom="paragraph">
                  <wp:posOffset>618853</wp:posOffset>
                </wp:positionV>
                <wp:extent cx="304800" cy="293823"/>
                <wp:effectExtent l="19050" t="19050" r="57150" b="49530"/>
                <wp:wrapNone/>
                <wp:docPr id="18521" name="직선 화살표 연결선 18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29382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21" o:spid="_x0000_s1026" type="#_x0000_t32" style="position:absolute;left:0;text-align:left;margin-left:100.15pt;margin-top:48.75pt;width:24pt;height:23.1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" strokecolor="red" strokeweight="2.25pt">
                <v:stroke endarrow="block"/>
              </v:shape>
            </w:pict>
          </mc:Fallback>
        </mc:AlternateContent>
      </w:r>
      <w:r w:rsidR="00F63AA8"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01107D30" wp14:editId="004FFF12">
                <wp:simplePos x="0" y="0"/>
                <wp:positionH relativeFrom="column">
                  <wp:posOffset>1119505</wp:posOffset>
                </wp:positionH>
                <wp:positionV relativeFrom="paragraph">
                  <wp:posOffset>172901</wp:posOffset>
                </wp:positionV>
                <wp:extent cx="0" cy="301172"/>
                <wp:effectExtent l="95250" t="0" r="57150" b="41910"/>
                <wp:wrapNone/>
                <wp:docPr id="18520" name="직선 화살표 연결선 185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117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20" o:spid="_x0000_s1026" type="#_x0000_t32" style="position:absolute;left:0;text-align:left;margin-left:88.15pt;margin-top:13.6pt;width:0;height:23.7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" strokecolor="red" strokeweight="2.25pt">
                <v:stroke endarrow="block"/>
              </v:shape>
            </w:pict>
          </mc:Fallback>
        </mc:AlternateContent>
      </w:r>
      <w:r w:rsidR="00044B8E"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7972484A" wp14:editId="191296E8">
                <wp:simplePos x="0" y="0"/>
                <wp:positionH relativeFrom="column">
                  <wp:posOffset>4145280</wp:posOffset>
                </wp:positionH>
                <wp:positionV relativeFrom="paragraph">
                  <wp:posOffset>2255520</wp:posOffset>
                </wp:positionV>
                <wp:extent cx="529590" cy="144780"/>
                <wp:effectExtent l="0" t="0" r="22860" b="26670"/>
                <wp:wrapNone/>
                <wp:docPr id="18511" name="직사각형 185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9590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11" o:spid="_x0000_s1026" style="position:absolute;left:0;text-align:left;margin-left:326.4pt;margin-top:177.6pt;width:41.7pt;height:11.4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044B8E"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76F37787" wp14:editId="4BE729A5">
                <wp:simplePos x="0" y="0"/>
                <wp:positionH relativeFrom="column">
                  <wp:posOffset>1391285</wp:posOffset>
                </wp:positionH>
                <wp:positionV relativeFrom="paragraph">
                  <wp:posOffset>894715</wp:posOffset>
                </wp:positionV>
                <wp:extent cx="536575" cy="144780"/>
                <wp:effectExtent l="0" t="0" r="15875" b="26670"/>
                <wp:wrapNone/>
                <wp:docPr id="18510" name="직사각형 185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575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10" o:spid="_x0000_s1026" style="position:absolute;left:0;text-align:left;margin-left:109.55pt;margin-top:70.45pt;width:42.25pt;height:11.4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044B8E"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 wp14:anchorId="4CFF94C7" wp14:editId="47D2623B">
                <wp:simplePos x="0" y="0"/>
                <wp:positionH relativeFrom="column">
                  <wp:posOffset>698500</wp:posOffset>
                </wp:positionH>
                <wp:positionV relativeFrom="paragraph">
                  <wp:posOffset>473529</wp:posOffset>
                </wp:positionV>
                <wp:extent cx="1063171" cy="144780"/>
                <wp:effectExtent l="0" t="0" r="22860" b="26670"/>
                <wp:wrapNone/>
                <wp:docPr id="18508" name="직사각형 18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171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08" o:spid="_x0000_s1026" style="position:absolute;left:0;text-align:left;margin-left:55pt;margin-top:37.3pt;width:83.7pt;height:11.4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044B8E"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 wp14:anchorId="50B0AE86" wp14:editId="4804D72C">
                <wp:simplePos x="0" y="0"/>
                <wp:positionH relativeFrom="column">
                  <wp:posOffset>450215</wp:posOffset>
                </wp:positionH>
                <wp:positionV relativeFrom="paragraph">
                  <wp:posOffset>27486</wp:posOffset>
                </wp:positionV>
                <wp:extent cx="1280160" cy="144780"/>
                <wp:effectExtent l="0" t="0" r="15240" b="26670"/>
                <wp:wrapNone/>
                <wp:docPr id="18507" name="직사각형 185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0160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07" o:spid="_x0000_s1026" style="position:absolute;left:0;text-align:left;margin-left:35.45pt;margin-top:2.15pt;width:100.8pt;height:11.4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" fillcolor="yellow" strokecolor="red" strokeweight="1pt">
                <v:fill opacity="19789f"/>
              </v:rect>
            </w:pict>
          </mc:Fallback>
        </mc:AlternateContent>
      </w:r>
      <w:r w:rsidR="00B221E9">
        <w:rPr>
          <w:noProof/>
        </w:rPr>
        <w:drawing>
          <wp:inline distT="0" distB="0" distL="0" distR="0" wp14:anchorId="08C3F522" wp14:editId="46BCD530">
            <wp:extent cx="5493657" cy="2715721"/>
            <wp:effectExtent l="19050" t="19050" r="12065" b="27940"/>
            <wp:docPr id="18502" name="그림 18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91792" cy="271479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E5D1F7" w14:textId="77777777" w:rsidR="00244EC1" w:rsidRDefault="00244EC1" w:rsidP="009255A1">
      <w:pPr>
        <w:rPr>
          <w:lang w:val="en-GB"/>
        </w:rPr>
      </w:pPr>
    </w:p>
    <w:p w14:paraId="1F7635E1" w14:textId="18AC7663" w:rsidR="00B221E9" w:rsidRPr="00B221E9" w:rsidRDefault="00B409A5" w:rsidP="009255A1">
      <w:pPr>
        <w:rPr>
          <w:rFonts w:asciiTheme="minorEastAsia" w:eastAsiaTheme="minorEastAsia" w:hAnsiTheme="minorEastAsia"/>
          <w:lang w:val="en-GB"/>
        </w:rPr>
      </w:pPr>
      <w:r w:rsidRPr="00B409A5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B221E9" w:rsidRPr="00B221E9">
        <w:rPr>
          <w:rFonts w:asciiTheme="minorEastAsia" w:eastAsiaTheme="minorEastAsia" w:hAnsiTheme="minorEastAsia" w:hint="eastAsia"/>
          <w:lang w:val="en-GB"/>
        </w:rPr>
        <w:t xml:space="preserve">VO 클래스 </w:t>
      </w:r>
      <w:r w:rsidR="00DB1B04">
        <w:rPr>
          <w:rFonts w:asciiTheme="minorEastAsia" w:eastAsiaTheme="minorEastAsia" w:hAnsiTheme="minorEastAsia" w:hint="eastAsia"/>
          <w:lang w:val="en-GB"/>
        </w:rPr>
        <w:t>정보입력</w:t>
      </w:r>
    </w:p>
    <w:p w14:paraId="610566C5" w14:textId="70197142" w:rsidR="00B221E9" w:rsidRDefault="00F11D14" w:rsidP="00BF7BB5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2494691" wp14:editId="7AC0C5A7">
                <wp:simplePos x="0" y="0"/>
                <wp:positionH relativeFrom="column">
                  <wp:posOffset>2864485</wp:posOffset>
                </wp:positionH>
                <wp:positionV relativeFrom="paragraph">
                  <wp:posOffset>1391920</wp:posOffset>
                </wp:positionV>
                <wp:extent cx="2739390" cy="344170"/>
                <wp:effectExtent l="133350" t="0" r="22860" b="17780"/>
                <wp:wrapNone/>
                <wp:docPr id="18536" name="사각형 설명선 185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9390" cy="344170"/>
                        </a:xfrm>
                        <a:prstGeom prst="wedgeRectCallout">
                          <a:avLst>
                            <a:gd name="adj1" fmla="val -54501"/>
                            <a:gd name="adj2" fmla="val -1608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9EF322" w14:textId="079F5048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VO 클래스 이름을 수기입력</w:t>
                            </w:r>
                          </w:p>
                          <w:p w14:paraId="01444051" w14:textId="77479B7A" w:rsidR="00D46179" w:rsidRPr="004D3F12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4D3F12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 【 VO 클래스 이름은 반드시 Vo로 끝나야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D3F12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한다.】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36" o:spid="_x0000_s1094" type="#_x0000_t61" style="position:absolute;left:0;text-align:left;margin-left:225.55pt;margin-top:109.6pt;width:215.7pt;height:27.1pt;z-index:25196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" adj="-972,7326" fillcolor="#4f81bd [3204]" strokecolor="#243f60 [1604]" strokeweight="1.5pt">
                <v:textbox inset="0,0,0,0">
                  <w:txbxContent>
                    <w:p w14:paraId="419EF322" w14:textId="079F5048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VO 클래스 이름을 수기입력</w:t>
                      </w:r>
                    </w:p>
                    <w:p w14:paraId="01444051" w14:textId="77479B7A" w:rsidR="00D46179" w:rsidRPr="004D3F12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4D3F12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 【 VO 클래스 이름은 반드시 Vo로 끝나야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4D3F12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>한다.】</w:t>
                      </w:r>
                    </w:p>
                  </w:txbxContent>
                </v:textbox>
              </v:shape>
            </w:pict>
          </mc:Fallback>
        </mc:AlternateContent>
      </w:r>
      <w:r w:rsidR="004D3F12"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6121517D" wp14:editId="1B1AE232">
                <wp:simplePos x="0" y="0"/>
                <wp:positionH relativeFrom="column">
                  <wp:posOffset>2226219</wp:posOffset>
                </wp:positionH>
                <wp:positionV relativeFrom="paragraph">
                  <wp:posOffset>3902347</wp:posOffset>
                </wp:positionV>
                <wp:extent cx="1219200" cy="226695"/>
                <wp:effectExtent l="0" t="0" r="114300" b="20955"/>
                <wp:wrapNone/>
                <wp:docPr id="18537" name="사각형 설명선 185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26695"/>
                        </a:xfrm>
                        <a:prstGeom prst="wedgeRectCallout">
                          <a:avLst>
                            <a:gd name="adj1" fmla="val 56986"/>
                            <a:gd name="adj2" fmla="val -562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5B552" w14:textId="04D3DAEE" w:rsidR="00D46179" w:rsidRPr="00C13F90" w:rsidRDefault="00D46179" w:rsidP="004D3F12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Finish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37" o:spid="_x0000_s1095" type="#_x0000_t61" style="position:absolute;left:0;text-align:left;margin-left:175.3pt;margin-top:307.25pt;width:96pt;height:17.85pt;z-index:25197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" adj="23109,9585" fillcolor="#4f81bd [3204]" strokecolor="#243f60 [1604]" strokeweight="1.5pt">
                <v:textbox inset="0,0,0,0">
                  <w:txbxContent>
                    <w:p w14:paraId="49B5B552" w14:textId="04D3DAEE" w:rsidR="00D46179" w:rsidRPr="00C13F90" w:rsidRDefault="00D46179" w:rsidP="004D3F12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Finish 버튼 클릭</w:t>
                      </w:r>
                    </w:p>
                  </w:txbxContent>
                </v:textbox>
              </v:shape>
            </w:pict>
          </mc:Fallback>
        </mc:AlternateContent>
      </w:r>
      <w:r w:rsidR="004D3F12"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23271603" wp14:editId="0EB506E5">
                <wp:simplePos x="0" y="0"/>
                <wp:positionH relativeFrom="column">
                  <wp:posOffset>2491105</wp:posOffset>
                </wp:positionH>
                <wp:positionV relativeFrom="paragraph">
                  <wp:posOffset>535033</wp:posOffset>
                </wp:positionV>
                <wp:extent cx="2463800" cy="226695"/>
                <wp:effectExtent l="0" t="0" r="12700" b="211455"/>
                <wp:wrapNone/>
                <wp:docPr id="18535" name="사각형 설명선 185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0" cy="226695"/>
                        </a:xfrm>
                        <a:prstGeom prst="wedgeRectCallout">
                          <a:avLst>
                            <a:gd name="adj1" fmla="val -34383"/>
                            <a:gd name="adj2" fmla="val 13043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23AD22" w14:textId="2EB64816" w:rsidR="00D46179" w:rsidRPr="00C13F90" w:rsidRDefault="00D46179" w:rsidP="004D3F12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com.cg.batch 이하의 패키지를 수기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35" o:spid="_x0000_s1096" type="#_x0000_t61" style="position:absolute;left:0;text-align:left;margin-left:196.15pt;margin-top:42.15pt;width:194pt;height:17.85pt;z-index:25196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" adj="3373,38973" fillcolor="#4f81bd [3204]" strokecolor="#243f60 [1604]" strokeweight="1.5pt">
                <v:textbox inset="0,0,0,0">
                  <w:txbxContent>
                    <w:p w14:paraId="3823AD22" w14:textId="2EB64816" w:rsidR="00D46179" w:rsidRPr="00C13F90" w:rsidRDefault="00D46179" w:rsidP="004D3F12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com.cg.batch 이하의 패키지를 수기 입력</w:t>
                      </w:r>
                    </w:p>
                  </w:txbxContent>
                </v:textbox>
              </v:shape>
            </w:pict>
          </mc:Fallback>
        </mc:AlternateContent>
      </w:r>
      <w:r w:rsidR="00F63AA8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68CB37DE" wp14:editId="49DBAE0F">
                <wp:simplePos x="0" y="0"/>
                <wp:positionH relativeFrom="column">
                  <wp:posOffset>2462076</wp:posOffset>
                </wp:positionH>
                <wp:positionV relativeFrom="paragraph">
                  <wp:posOffset>1579699</wp:posOffset>
                </wp:positionV>
                <wp:extent cx="1356995" cy="2362109"/>
                <wp:effectExtent l="19050" t="19050" r="52705" b="38735"/>
                <wp:wrapNone/>
                <wp:docPr id="18524" name="직선 화살표 연결선 185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56995" cy="236210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24" o:spid="_x0000_s1026" type="#_x0000_t32" style="position:absolute;left:0;text-align:left;margin-left:193.85pt;margin-top:124.4pt;width:106.85pt;height:186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" strokecolor="red" strokeweight="2.25pt">
                <v:stroke endarrow="block"/>
              </v:shape>
            </w:pict>
          </mc:Fallback>
        </mc:AlternateContent>
      </w:r>
      <w:r w:rsidR="00F63AA8"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C1EFEB7" wp14:editId="3CA07C80">
                <wp:simplePos x="0" y="0"/>
                <wp:positionH relativeFrom="column">
                  <wp:posOffset>2462076</wp:posOffset>
                </wp:positionH>
                <wp:positionV relativeFrom="paragraph">
                  <wp:posOffset>1093833</wp:posOffset>
                </wp:positionV>
                <wp:extent cx="0" cy="341086"/>
                <wp:effectExtent l="95250" t="0" r="57150" b="40005"/>
                <wp:wrapNone/>
                <wp:docPr id="18523" name="직선 화살표 연결선 18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4108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23" o:spid="_x0000_s1026" type="#_x0000_t32" style="position:absolute;left:0;text-align:left;margin-left:193.85pt;margin-top:86.15pt;width:0;height:26.85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" strokecolor="red" strokeweight="2.25pt">
                <v:stroke endarrow="block"/>
              </v:shape>
            </w:pict>
          </mc:Fallback>
        </mc:AlternateContent>
      </w:r>
      <w:r w:rsidR="00044B8E"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77474AF8" wp14:editId="661CADF9">
                <wp:simplePos x="0" y="0"/>
                <wp:positionH relativeFrom="column">
                  <wp:posOffset>3499848</wp:posOffset>
                </wp:positionH>
                <wp:positionV relativeFrom="paragraph">
                  <wp:posOffset>3942261</wp:posOffset>
                </wp:positionV>
                <wp:extent cx="624114" cy="144780"/>
                <wp:effectExtent l="0" t="0" r="24130" b="26670"/>
                <wp:wrapNone/>
                <wp:docPr id="18514" name="직사각형 18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114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14" o:spid="_x0000_s1026" style="position:absolute;left:0;text-align:left;margin-left:275.6pt;margin-top:310.4pt;width:49.15pt;height:11.4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044B8E"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40D1123E" wp14:editId="03CB199A">
                <wp:simplePos x="0" y="0"/>
                <wp:positionH relativeFrom="column">
                  <wp:posOffset>2102848</wp:posOffset>
                </wp:positionH>
                <wp:positionV relativeFrom="paragraph">
                  <wp:posOffset>1434919</wp:posOffset>
                </wp:positionV>
                <wp:extent cx="707571" cy="144780"/>
                <wp:effectExtent l="0" t="0" r="16510" b="26670"/>
                <wp:wrapNone/>
                <wp:docPr id="18513" name="직사각형 185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571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13" o:spid="_x0000_s1026" style="position:absolute;left:0;text-align:left;margin-left:165.6pt;margin-top:113pt;width:55.7pt;height:11.4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044B8E"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63F1986D" wp14:editId="4E4EFE0B">
                <wp:simplePos x="0" y="0"/>
                <wp:positionH relativeFrom="column">
                  <wp:posOffset>2102848</wp:posOffset>
                </wp:positionH>
                <wp:positionV relativeFrom="paragraph">
                  <wp:posOffset>948690</wp:posOffset>
                </wp:positionV>
                <wp:extent cx="939800" cy="144780"/>
                <wp:effectExtent l="0" t="0" r="12700" b="26670"/>
                <wp:wrapNone/>
                <wp:docPr id="18512" name="직사각형 18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0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12" o:spid="_x0000_s1026" style="position:absolute;left:0;text-align:left;margin-left:165.6pt;margin-top:74.7pt;width:74pt;height:11.4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BF7BB5">
        <w:rPr>
          <w:noProof/>
        </w:rPr>
        <w:drawing>
          <wp:inline distT="0" distB="0" distL="0" distR="0" wp14:anchorId="2439BFE1" wp14:editId="08D02732">
            <wp:extent cx="3578863" cy="4132943"/>
            <wp:effectExtent l="19050" t="19050" r="21590" b="20320"/>
            <wp:docPr id="18503" name="그림 18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581395" cy="413586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C65F59">
        <w:rPr>
          <w:rFonts w:hint="eastAsia"/>
          <w:lang w:val="en-GB"/>
        </w:rPr>
        <w:t xml:space="preserve"> </w:t>
      </w:r>
    </w:p>
    <w:p w14:paraId="347C5500" w14:textId="77777777" w:rsidR="00F5732D" w:rsidRDefault="00F5732D" w:rsidP="009255A1">
      <w:pPr>
        <w:rPr>
          <w:rFonts w:asciiTheme="minorEastAsia" w:eastAsiaTheme="minorEastAsia" w:hAnsiTheme="minorEastAsia"/>
          <w:lang w:val="en-GB"/>
        </w:rPr>
      </w:pPr>
    </w:p>
    <w:p w14:paraId="09004B1E" w14:textId="68C43D43" w:rsidR="00B221E9" w:rsidRPr="00B221E9" w:rsidRDefault="00B409A5" w:rsidP="009255A1">
      <w:pPr>
        <w:rPr>
          <w:rFonts w:asciiTheme="minorEastAsia" w:eastAsiaTheme="minorEastAsia" w:hAnsiTheme="minorEastAsia"/>
          <w:lang w:val="en-GB"/>
        </w:rPr>
      </w:pPr>
      <w:r w:rsidRPr="00B409A5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B221E9" w:rsidRPr="00B221E9">
        <w:rPr>
          <w:rFonts w:asciiTheme="minorEastAsia" w:eastAsiaTheme="minorEastAsia" w:hAnsiTheme="minorEastAsia" w:hint="eastAsia"/>
          <w:lang w:val="en-GB"/>
        </w:rPr>
        <w:t xml:space="preserve">VO </w:t>
      </w:r>
      <w:r w:rsidR="00DB1B04">
        <w:rPr>
          <w:rFonts w:asciiTheme="minorEastAsia" w:eastAsiaTheme="minorEastAsia" w:hAnsiTheme="minorEastAsia" w:hint="eastAsia"/>
          <w:lang w:val="en-GB"/>
        </w:rPr>
        <w:t>상속 클래스 수기 입력</w:t>
      </w:r>
    </w:p>
    <w:p w14:paraId="14FDAADE" w14:textId="3D6947DF" w:rsidR="00B221E9" w:rsidRPr="00F5732D" w:rsidRDefault="00B221E9" w:rsidP="00F5732D">
      <w:pPr>
        <w:jc w:val="center"/>
        <w:rPr>
          <w:lang w:val="en-GB"/>
        </w:rPr>
      </w:pPr>
    </w:p>
    <w:p w14:paraId="2EB4F4D5" w14:textId="6E35919C" w:rsidR="00244EC1" w:rsidRDefault="00227D66" w:rsidP="00F5732D">
      <w:pPr>
        <w:jc w:val="center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5126679F" wp14:editId="19CFC676">
                <wp:simplePos x="0" y="0"/>
                <wp:positionH relativeFrom="column">
                  <wp:posOffset>3060791</wp:posOffset>
                </wp:positionH>
                <wp:positionV relativeFrom="paragraph">
                  <wp:posOffset>683986</wp:posOffset>
                </wp:positionV>
                <wp:extent cx="2140585" cy="366485"/>
                <wp:effectExtent l="228600" t="0" r="12065" b="14605"/>
                <wp:wrapNone/>
                <wp:docPr id="18557" name="사각형 설명선 18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585" cy="366485"/>
                        </a:xfrm>
                        <a:prstGeom prst="wedgeRectCallout">
                          <a:avLst>
                            <a:gd name="adj1" fmla="val -60144"/>
                            <a:gd name="adj2" fmla="val -1774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42075" w14:textId="56CCC9F9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상속 받는 VO 클래스 수기입력</w:t>
                            </w:r>
                          </w:p>
                          <w:p w14:paraId="096D41E2" w14:textId="1DB3284C" w:rsidR="00D46179" w:rsidRPr="00227D66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227D66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  【 com.inswave.elfw.core.BatchVO 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57" o:spid="_x0000_s1097" type="#_x0000_t61" style="position:absolute;left:0;text-align:left;margin-left:241pt;margin-top:53.85pt;width:168.55pt;height:28.85pt;z-index:25199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" adj="-2191,6966" fillcolor="#4f81bd [3204]" strokecolor="#243f60 [1604]" strokeweight="1.5pt">
                <v:textbox inset="0,0,0,0">
                  <w:txbxContent>
                    <w:p w14:paraId="24E42075" w14:textId="56CCC9F9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상속 받는 VO 클래스 수기입력</w:t>
                      </w:r>
                    </w:p>
                    <w:p w14:paraId="096D41E2" w14:textId="1DB3284C" w:rsidR="00D46179" w:rsidRPr="00227D66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color w:val="FF0000"/>
                          <w:sz w:val="18"/>
                          <w:szCs w:val="18"/>
                        </w:rPr>
                      </w:pPr>
                      <w:r w:rsidRPr="00227D66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  【 com.inswave.elfw.core.BatchVO 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7E0B78B1" wp14:editId="1F00B04D">
                <wp:simplePos x="0" y="0"/>
                <wp:positionH relativeFrom="column">
                  <wp:posOffset>2647134</wp:posOffset>
                </wp:positionH>
                <wp:positionV relativeFrom="paragraph">
                  <wp:posOffset>391251</wp:posOffset>
                </wp:positionV>
                <wp:extent cx="1360714" cy="226695"/>
                <wp:effectExtent l="209550" t="0" r="11430" b="20955"/>
                <wp:wrapNone/>
                <wp:docPr id="18556" name="사각형 설명선 18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714" cy="226695"/>
                        </a:xfrm>
                        <a:prstGeom prst="wedgeRectCallout">
                          <a:avLst>
                            <a:gd name="adj1" fmla="val -65229"/>
                            <a:gd name="adj2" fmla="val 2638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904656" w14:textId="65096F7A" w:rsidR="00D46179" w:rsidRPr="00C13F90" w:rsidRDefault="00D46179" w:rsidP="00227D66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VO 논리명 수기입력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56" o:spid="_x0000_s1098" type="#_x0000_t61" style="position:absolute;left:0;text-align:left;margin-left:208.45pt;margin-top:30.8pt;width:107.15pt;height:17.85pt;z-index:25199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" adj="-3289,16500" fillcolor="#4f81bd [3204]" strokecolor="#243f60 [1604]" strokeweight="1.5pt">
                <v:textbox inset="0,0,0,0">
                  <w:txbxContent>
                    <w:p w14:paraId="22904656" w14:textId="65096F7A" w:rsidR="00D46179" w:rsidRPr="00C13F90" w:rsidRDefault="00D46179" w:rsidP="00227D66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VO 논리명 수기입력</w:t>
                      </w:r>
                    </w:p>
                  </w:txbxContent>
                </v:textbox>
              </v:shape>
            </w:pict>
          </mc:Fallback>
        </mc:AlternateContent>
      </w:r>
      <w:r w:rsidR="001B1F2D"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645BBA53" wp14:editId="337DD774">
                <wp:simplePos x="0" y="0"/>
                <wp:positionH relativeFrom="column">
                  <wp:posOffset>1246505</wp:posOffset>
                </wp:positionH>
                <wp:positionV relativeFrom="paragraph">
                  <wp:posOffset>735965</wp:posOffset>
                </wp:positionV>
                <wp:extent cx="1669143" cy="144780"/>
                <wp:effectExtent l="0" t="0" r="26670" b="26670"/>
                <wp:wrapNone/>
                <wp:docPr id="18516" name="직사각형 18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143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16" o:spid="_x0000_s1026" style="position:absolute;left:0;text-align:left;margin-left:98.15pt;margin-top:57.95pt;width:131.45pt;height:11.4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1B1F2D"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38A56DED" wp14:editId="410EB6D9">
                <wp:simplePos x="0" y="0"/>
                <wp:positionH relativeFrom="column">
                  <wp:posOffset>1246504</wp:posOffset>
                </wp:positionH>
                <wp:positionV relativeFrom="paragraph">
                  <wp:posOffset>532765</wp:posOffset>
                </wp:positionV>
                <wp:extent cx="1197429" cy="144780"/>
                <wp:effectExtent l="0" t="0" r="22225" b="26670"/>
                <wp:wrapNone/>
                <wp:docPr id="18515" name="직사각형 185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7429" cy="144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15" o:spid="_x0000_s1026" style="position:absolute;left:0;text-align:left;margin-left:98.15pt;margin-top:41.95pt;width:94.3pt;height:11.4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F5732D">
        <w:rPr>
          <w:noProof/>
        </w:rPr>
        <w:drawing>
          <wp:inline distT="0" distB="0" distL="0" distR="0" wp14:anchorId="754CE841" wp14:editId="4850E477">
            <wp:extent cx="5705475" cy="1890713"/>
            <wp:effectExtent l="19050" t="19050" r="9525" b="14605"/>
            <wp:docPr id="18506" name="그림 18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18907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E40A5B" w14:textId="77777777" w:rsidR="00B221E9" w:rsidRDefault="00B221E9" w:rsidP="009255A1">
      <w:pPr>
        <w:rPr>
          <w:lang w:val="en-GB"/>
        </w:rPr>
      </w:pPr>
    </w:p>
    <w:p w14:paraId="262380AD" w14:textId="77777777" w:rsidR="009255A1" w:rsidRDefault="009255A1" w:rsidP="00244EC1">
      <w:pPr>
        <w:pStyle w:val="3"/>
      </w:pPr>
      <w:bookmarkStart w:id="23" w:name="_Toc91687538"/>
      <w:r>
        <w:rPr>
          <w:rFonts w:hint="eastAsia"/>
        </w:rPr>
        <w:t>VO필드 작성</w:t>
      </w:r>
      <w:bookmarkEnd w:id="23"/>
    </w:p>
    <w:p w14:paraId="33F86FCE" w14:textId="34232CAA" w:rsidR="0071048E" w:rsidRPr="001616B5" w:rsidRDefault="007D5DCB" w:rsidP="00F856DC">
      <w:pPr>
        <w:rPr>
          <w:rFonts w:asciiTheme="minorEastAsia" w:eastAsiaTheme="minorEastAsia" w:hAnsiTheme="minorEastAsia"/>
          <w:lang w:val="en-GB"/>
        </w:rPr>
      </w:pPr>
      <w:r w:rsidRPr="00B409A5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1616B5" w:rsidRPr="001616B5">
        <w:rPr>
          <w:rFonts w:asciiTheme="minorEastAsia" w:eastAsiaTheme="minorEastAsia" w:hAnsiTheme="minorEastAsia" w:hint="eastAsia"/>
          <w:lang w:val="en-GB"/>
        </w:rPr>
        <w:t>Query의 Result 값 VO 추가</w:t>
      </w:r>
    </w:p>
    <w:p w14:paraId="5CE606A7" w14:textId="00518A09" w:rsidR="0071048E" w:rsidRDefault="00F11D14" w:rsidP="007220E5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 wp14:anchorId="64F77A6C" wp14:editId="1F3AD5CF">
                <wp:simplePos x="0" y="0"/>
                <wp:positionH relativeFrom="column">
                  <wp:posOffset>3684905</wp:posOffset>
                </wp:positionH>
                <wp:positionV relativeFrom="paragraph">
                  <wp:posOffset>2879090</wp:posOffset>
                </wp:positionV>
                <wp:extent cx="2212975" cy="405765"/>
                <wp:effectExtent l="285750" t="0" r="15875" b="13335"/>
                <wp:wrapNone/>
                <wp:docPr id="18561" name="사각형 설명선 185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975" cy="405765"/>
                        </a:xfrm>
                        <a:prstGeom prst="wedgeRectCallout">
                          <a:avLst>
                            <a:gd name="adj1" fmla="val -62645"/>
                            <a:gd name="adj2" fmla="val -2483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C3AF2" w14:textId="77777777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② 필드의 물리명과 Query의 결과 필드 </w:t>
                            </w:r>
                          </w:p>
                          <w:p w14:paraId="00737096" w14:textId="63479DB1" w:rsidR="00D46179" w:rsidRPr="00C13F90" w:rsidRDefault="00D46179" w:rsidP="00F11D14">
                            <w:pPr>
                              <w:spacing w:line="168" w:lineRule="auto"/>
                              <w:ind w:firstLineChars="200" w:firstLine="36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바인드 물리명이 같아야 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61" o:spid="_x0000_s1099" type="#_x0000_t61" style="position:absolute;left:0;text-align:left;margin-left:290.15pt;margin-top:226.7pt;width:174.25pt;height:31.95pt;z-index:25200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" adj="-2731,5437" fillcolor="#4f81bd [3204]" strokecolor="#243f60 [1604]" strokeweight="1.5pt">
                <v:textbox inset="0,0,0,0">
                  <w:txbxContent>
                    <w:p w14:paraId="78AC3AF2" w14:textId="77777777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② 필드의 물리명과 Query의 결과 필드 </w:t>
                      </w:r>
                    </w:p>
                    <w:p w14:paraId="00737096" w14:textId="63479DB1" w:rsidR="00D46179" w:rsidRPr="00C13F90" w:rsidRDefault="00D46179" w:rsidP="00F11D14">
                      <w:pPr>
                        <w:spacing w:line="168" w:lineRule="auto"/>
                        <w:ind w:firstLineChars="200" w:firstLine="36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바인드 물리명이 같아야 한다.</w:t>
                      </w:r>
                    </w:p>
                  </w:txbxContent>
                </v:textbox>
              </v:shape>
            </w:pict>
          </mc:Fallback>
        </mc:AlternateContent>
      </w:r>
      <w:r w:rsidR="001156AD">
        <w:rPr>
          <w:noProof/>
        </w:rPr>
        <w:drawing>
          <wp:anchor distT="0" distB="0" distL="114300" distR="114300" simplePos="0" relativeHeight="251947008" behindDoc="0" locked="0" layoutInCell="1" allowOverlap="1" wp14:anchorId="03F55072" wp14:editId="53293DCE">
            <wp:simplePos x="0" y="0"/>
            <wp:positionH relativeFrom="column">
              <wp:posOffset>1757045</wp:posOffset>
            </wp:positionH>
            <wp:positionV relativeFrom="paragraph">
              <wp:posOffset>3048635</wp:posOffset>
            </wp:positionV>
            <wp:extent cx="4238625" cy="2198370"/>
            <wp:effectExtent l="19050" t="19050" r="28575" b="11430"/>
            <wp:wrapNone/>
            <wp:docPr id="18526" name="그림 18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1983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56AD">
        <w:rPr>
          <w:noProof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 wp14:anchorId="490E48B4" wp14:editId="1883C5A6">
                <wp:simplePos x="0" y="0"/>
                <wp:positionH relativeFrom="column">
                  <wp:posOffset>662305</wp:posOffset>
                </wp:positionH>
                <wp:positionV relativeFrom="paragraph">
                  <wp:posOffset>2880995</wp:posOffset>
                </wp:positionV>
                <wp:extent cx="1403985" cy="226695"/>
                <wp:effectExtent l="190500" t="0" r="24765" b="20955"/>
                <wp:wrapNone/>
                <wp:docPr id="18558" name="사각형 설명선 185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985" cy="226695"/>
                        </a:xfrm>
                        <a:prstGeom prst="wedgeRectCallout">
                          <a:avLst>
                            <a:gd name="adj1" fmla="val -62645"/>
                            <a:gd name="adj2" fmla="val -2483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0936CA" w14:textId="6C851C94" w:rsidR="00D46179" w:rsidRPr="00C13F90" w:rsidRDefault="00D46179" w:rsidP="001156AD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필드 추가버튼을 눌러 필드를 추가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58" o:spid="_x0000_s1100" type="#_x0000_t61" style="position:absolute;left:0;text-align:left;margin-left:52.15pt;margin-top:226.85pt;width:110.55pt;height:17.85pt;z-index:25200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" adj="-2731,5437" fillcolor="#4f81bd [3204]" strokecolor="#243f60 [1604]" strokeweight="1.5pt">
                <v:textbox inset="0,0,0,0">
                  <w:txbxContent>
                    <w:p w14:paraId="1B0936CA" w14:textId="6C851C94" w:rsidR="00D46179" w:rsidRPr="00C13F90" w:rsidRDefault="00D46179" w:rsidP="001156AD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필드 추가버튼을 눌러 필드를 추가</w:t>
                      </w:r>
                    </w:p>
                  </w:txbxContent>
                </v:textbox>
              </v:shape>
            </w:pict>
          </mc:Fallback>
        </mc:AlternateContent>
      </w:r>
      <w:r w:rsidR="001156AD">
        <w:rPr>
          <w:noProof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 wp14:anchorId="33986E47" wp14:editId="3CB2E9FD">
                <wp:simplePos x="0" y="0"/>
                <wp:positionH relativeFrom="column">
                  <wp:posOffset>2944676</wp:posOffset>
                </wp:positionH>
                <wp:positionV relativeFrom="paragraph">
                  <wp:posOffset>1364615</wp:posOffset>
                </wp:positionV>
                <wp:extent cx="714829" cy="1494971"/>
                <wp:effectExtent l="0" t="0" r="28575" b="10160"/>
                <wp:wrapNone/>
                <wp:docPr id="18559" name="직사각형 185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829" cy="1494971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59" o:spid="_x0000_s1026" style="position:absolute;left:0;text-align:left;margin-left:231.85pt;margin-top:107.45pt;width:56.3pt;height:117.7pt;z-index:25200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C254E5"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3ECB51D9" wp14:editId="5119FB0F">
                <wp:simplePos x="0" y="0"/>
                <wp:positionH relativeFrom="column">
                  <wp:posOffset>3093448</wp:posOffset>
                </wp:positionH>
                <wp:positionV relativeFrom="paragraph">
                  <wp:posOffset>2859586</wp:posOffset>
                </wp:positionV>
                <wp:extent cx="351971" cy="428172"/>
                <wp:effectExtent l="19050" t="19050" r="29210" b="10160"/>
                <wp:wrapNone/>
                <wp:docPr id="18530" name="위쪽 화살표 18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71" cy="428172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위쪽 화살표 18530" o:spid="_x0000_s1026" type="#_x0000_t68" style="position:absolute;left:0;text-align:left;margin-left:243.6pt;margin-top:225.15pt;width:27.7pt;height:33.7pt;z-index:25195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" adj="8878" fillcolor="#4f81bd [3204]" strokecolor="#243f60 [1604]" strokeweight="2pt"/>
            </w:pict>
          </mc:Fallback>
        </mc:AlternateContent>
      </w:r>
      <w:r w:rsidR="00773CCB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14C3C230" wp14:editId="785274D3">
                <wp:simplePos x="0" y="0"/>
                <wp:positionH relativeFrom="column">
                  <wp:posOffset>2792276</wp:posOffset>
                </wp:positionH>
                <wp:positionV relativeFrom="paragraph">
                  <wp:posOffset>3204301</wp:posOffset>
                </wp:positionV>
                <wp:extent cx="935355" cy="587828"/>
                <wp:effectExtent l="0" t="0" r="17145" b="22225"/>
                <wp:wrapNone/>
                <wp:docPr id="18527" name="직사각형 185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587828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27" o:spid="_x0000_s1026" style="position:absolute;left:0;text-align:left;margin-left:219.85pt;margin-top:252.3pt;width:73.65pt;height:46.3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F63AA8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9ECDBD8" wp14:editId="28C68196">
                <wp:simplePos x="0" y="0"/>
                <wp:positionH relativeFrom="column">
                  <wp:posOffset>535305</wp:posOffset>
                </wp:positionH>
                <wp:positionV relativeFrom="paragraph">
                  <wp:posOffset>1952444</wp:posOffset>
                </wp:positionV>
                <wp:extent cx="544286" cy="929006"/>
                <wp:effectExtent l="19050" t="38100" r="46355" b="23495"/>
                <wp:wrapNone/>
                <wp:docPr id="18525" name="직선 화살표 연결선 185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4286" cy="92900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25" o:spid="_x0000_s1026" type="#_x0000_t32" style="position:absolute;left:0;text-align:left;margin-left:42.15pt;margin-top:153.75pt;width:42.85pt;height:73.15pt;flip:y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" strokecolor="red" strokeweight="2.25pt">
                <v:stroke endarrow="block"/>
              </v:shape>
            </w:pict>
          </mc:Fallback>
        </mc:AlternateContent>
      </w:r>
      <w:r w:rsidR="001B1F2D"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28983DAB" wp14:editId="264AD8C7">
                <wp:simplePos x="0" y="0"/>
                <wp:positionH relativeFrom="column">
                  <wp:posOffset>1079591</wp:posOffset>
                </wp:positionH>
                <wp:positionV relativeFrom="paragraph">
                  <wp:posOffset>1331958</wp:posOffset>
                </wp:positionV>
                <wp:extent cx="4662714" cy="1549400"/>
                <wp:effectExtent l="0" t="0" r="24130" b="12700"/>
                <wp:wrapNone/>
                <wp:docPr id="18518" name="직사각형 18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2714" cy="1549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18" o:spid="_x0000_s1026" style="position:absolute;left:0;text-align:left;margin-left:85pt;margin-top:104.9pt;width:367.15pt;height:122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1B1F2D"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90E51E1" wp14:editId="0005CAA4">
                <wp:simplePos x="0" y="0"/>
                <wp:positionH relativeFrom="column">
                  <wp:posOffset>368391</wp:posOffset>
                </wp:positionH>
                <wp:positionV relativeFrom="paragraph">
                  <wp:posOffset>2757986</wp:posOffset>
                </wp:positionV>
                <wp:extent cx="166914" cy="254000"/>
                <wp:effectExtent l="0" t="0" r="24130" b="12700"/>
                <wp:wrapNone/>
                <wp:docPr id="18517" name="직사각형 18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14" cy="2540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17" o:spid="_x0000_s1026" style="position:absolute;left:0;text-align:left;margin-left:29pt;margin-top:217.15pt;width:13.15pt;height:20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F5732D">
        <w:rPr>
          <w:noProof/>
        </w:rPr>
        <w:drawing>
          <wp:inline distT="0" distB="0" distL="0" distR="0" wp14:anchorId="42A3B5D1" wp14:editId="1D82EA12">
            <wp:extent cx="5700713" cy="3390900"/>
            <wp:effectExtent l="19050" t="19050" r="14605" b="19050"/>
            <wp:docPr id="18504" name="그림 18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700713" cy="3390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214BD8" w14:textId="16C5AB98" w:rsidR="00244EC1" w:rsidRDefault="00244EC1" w:rsidP="00F856DC">
      <w:pPr>
        <w:rPr>
          <w:lang w:val="en-GB"/>
        </w:rPr>
      </w:pPr>
    </w:p>
    <w:p w14:paraId="11A3196E" w14:textId="113E16F3" w:rsidR="0067459E" w:rsidRDefault="0067459E" w:rsidP="00F856DC">
      <w:pPr>
        <w:rPr>
          <w:lang w:val="en-GB"/>
        </w:rPr>
      </w:pPr>
    </w:p>
    <w:p w14:paraId="39133993" w14:textId="0789D1DF" w:rsidR="0067459E" w:rsidRDefault="00773CCB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56A1738" wp14:editId="6FE18908">
                <wp:simplePos x="0" y="0"/>
                <wp:positionH relativeFrom="column">
                  <wp:posOffset>5517335</wp:posOffset>
                </wp:positionH>
                <wp:positionV relativeFrom="paragraph">
                  <wp:posOffset>18507</wp:posOffset>
                </wp:positionV>
                <wp:extent cx="435428" cy="177800"/>
                <wp:effectExtent l="0" t="0" r="22225" b="12700"/>
                <wp:wrapNone/>
                <wp:docPr id="18529" name="직사각형 18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428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29" o:spid="_x0000_s1026" style="position:absolute;left:0;text-align:left;margin-left:434.45pt;margin-top:1.45pt;width:34.3pt;height:14pt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</w:p>
    <w:p w14:paraId="6B678DB6" w14:textId="006C662B" w:rsidR="00244EC1" w:rsidRDefault="00773CCB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2B0F4EA0" wp14:editId="23C0798D">
                <wp:simplePos x="0" y="0"/>
                <wp:positionH relativeFrom="column">
                  <wp:posOffset>2791732</wp:posOffset>
                </wp:positionH>
                <wp:positionV relativeFrom="paragraph">
                  <wp:posOffset>37737</wp:posOffset>
                </wp:positionV>
                <wp:extent cx="935355" cy="587375"/>
                <wp:effectExtent l="0" t="0" r="17145" b="22225"/>
                <wp:wrapNone/>
                <wp:docPr id="18528" name="직사각형 18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5355" cy="5873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28" o:spid="_x0000_s1026" style="position:absolute;left:0;text-align:left;margin-left:219.8pt;margin-top:2.95pt;width:73.65pt;height:46.25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</w:p>
    <w:p w14:paraId="0E0AE110" w14:textId="77777777" w:rsidR="00E84F1E" w:rsidRDefault="00E84F1E" w:rsidP="00F856DC">
      <w:pPr>
        <w:rPr>
          <w:lang w:val="en-GB"/>
        </w:rPr>
      </w:pPr>
    </w:p>
    <w:p w14:paraId="664427DA" w14:textId="77777777" w:rsidR="00773CCB" w:rsidRDefault="00773CCB" w:rsidP="00F856DC">
      <w:pPr>
        <w:rPr>
          <w:lang w:val="en-GB"/>
        </w:rPr>
      </w:pPr>
    </w:p>
    <w:p w14:paraId="5FB9B3C7" w14:textId="77777777" w:rsidR="00773CCB" w:rsidRDefault="00773CCB" w:rsidP="00F856DC">
      <w:pPr>
        <w:rPr>
          <w:lang w:val="en-GB"/>
        </w:rPr>
      </w:pPr>
    </w:p>
    <w:p w14:paraId="7232D479" w14:textId="77777777" w:rsidR="00773CCB" w:rsidRDefault="00773CCB" w:rsidP="00F856DC">
      <w:pPr>
        <w:rPr>
          <w:lang w:val="en-GB"/>
        </w:rPr>
      </w:pPr>
    </w:p>
    <w:p w14:paraId="230E177A" w14:textId="77777777" w:rsidR="00773CCB" w:rsidRDefault="00773CCB" w:rsidP="00F856DC">
      <w:pPr>
        <w:rPr>
          <w:lang w:val="en-GB"/>
        </w:rPr>
      </w:pPr>
    </w:p>
    <w:p w14:paraId="6EA75DFD" w14:textId="77777777" w:rsidR="00773CCB" w:rsidRDefault="00773CCB" w:rsidP="00F856DC">
      <w:pPr>
        <w:rPr>
          <w:lang w:val="en-GB"/>
        </w:rPr>
      </w:pPr>
    </w:p>
    <w:p w14:paraId="25CD955E" w14:textId="77777777" w:rsidR="00773CCB" w:rsidRDefault="00773CCB" w:rsidP="00F856DC">
      <w:pPr>
        <w:rPr>
          <w:lang w:val="en-GB"/>
        </w:rPr>
      </w:pPr>
    </w:p>
    <w:p w14:paraId="5268D7F0" w14:textId="2160CC23" w:rsidR="00E84F1E" w:rsidRDefault="009255A1" w:rsidP="009255A1">
      <w:pPr>
        <w:pStyle w:val="2"/>
        <w:tabs>
          <w:tab w:val="num" w:pos="1277"/>
        </w:tabs>
        <w:ind w:hanging="851"/>
        <w:jc w:val="left"/>
      </w:pPr>
      <w:bookmarkStart w:id="24" w:name="_Toc91687539"/>
      <w:r>
        <w:rPr>
          <w:rFonts w:hint="eastAsia"/>
        </w:rPr>
        <w:lastRenderedPageBreak/>
        <w:t>VO 매핑</w:t>
      </w:r>
      <w:bookmarkEnd w:id="24"/>
    </w:p>
    <w:p w14:paraId="76203BB5" w14:textId="5C27D7FC" w:rsidR="00445350" w:rsidRPr="00445350" w:rsidRDefault="00445350" w:rsidP="00445350">
      <w:pPr>
        <w:pStyle w:val="3"/>
      </w:pPr>
      <w:bookmarkStart w:id="25" w:name="_Toc91687540"/>
      <w:r w:rsidRPr="00445350">
        <w:rPr>
          <w:rFonts w:hint="eastAsia"/>
        </w:rPr>
        <w:t>바인드 파라미터 VO 매핑</w:t>
      </w:r>
      <w:bookmarkEnd w:id="25"/>
    </w:p>
    <w:p w14:paraId="1B30E3B6" w14:textId="7A8C731E" w:rsidR="00E84F1E" w:rsidRPr="00AA6334" w:rsidRDefault="00396EE9" w:rsidP="00F856DC">
      <w:pPr>
        <w:rPr>
          <w:rFonts w:asciiTheme="minorEastAsia" w:eastAsiaTheme="minorEastAsia" w:hAnsiTheme="minorEastAsia"/>
          <w:lang w:val="en-GB"/>
        </w:rPr>
      </w:pPr>
      <w:r w:rsidRPr="00B409A5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9255A1" w:rsidRPr="00AA6334">
        <w:rPr>
          <w:rFonts w:asciiTheme="minorEastAsia" w:eastAsiaTheme="minorEastAsia" w:hAnsiTheme="minorEastAsia" w:hint="eastAsia"/>
          <w:lang w:val="en-GB"/>
        </w:rPr>
        <w:t>Qu</w:t>
      </w:r>
      <w:r w:rsidR="00AA6334" w:rsidRPr="00AA6334">
        <w:rPr>
          <w:rFonts w:asciiTheme="minorEastAsia" w:eastAsiaTheme="minorEastAsia" w:hAnsiTheme="minorEastAsia" w:hint="eastAsia"/>
          <w:lang w:val="en-GB"/>
        </w:rPr>
        <w:t xml:space="preserve">ery에서 사용할 </w:t>
      </w:r>
      <w:r w:rsidR="00507ABF">
        <w:rPr>
          <w:rFonts w:asciiTheme="minorEastAsia" w:eastAsiaTheme="minorEastAsia" w:hAnsiTheme="minorEastAsia" w:hint="eastAsia"/>
          <w:lang w:val="en-GB"/>
        </w:rPr>
        <w:t xml:space="preserve">바인드 파리미터 변수 전달 </w:t>
      </w:r>
      <w:r w:rsidR="00AA6334" w:rsidRPr="00AA6334">
        <w:rPr>
          <w:rFonts w:asciiTheme="minorEastAsia" w:eastAsiaTheme="minorEastAsia" w:hAnsiTheme="minorEastAsia" w:hint="eastAsia"/>
          <w:lang w:val="en-GB"/>
        </w:rPr>
        <w:t>VO를 매핑한다.</w:t>
      </w:r>
    </w:p>
    <w:p w14:paraId="3D9C8892" w14:textId="431E9D37" w:rsidR="00E84F1E" w:rsidRDefault="008B36D8" w:rsidP="00705278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24288F7D" wp14:editId="01603EEA">
                <wp:simplePos x="0" y="0"/>
                <wp:positionH relativeFrom="column">
                  <wp:posOffset>1260475</wp:posOffset>
                </wp:positionH>
                <wp:positionV relativeFrom="paragraph">
                  <wp:posOffset>462915</wp:posOffset>
                </wp:positionV>
                <wp:extent cx="4223385" cy="65405"/>
                <wp:effectExtent l="19050" t="57150" r="81915" b="106045"/>
                <wp:wrapNone/>
                <wp:docPr id="18570" name="직선 화살표 연결선 185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3385" cy="654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70" o:spid="_x0000_s1026" type="#_x0000_t32" style="position:absolute;left:0;text-align:left;margin-left:99.25pt;margin-top:36.45pt;width:332.55pt;height:5.15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 wp14:anchorId="14753EC1" wp14:editId="6D3C1D5F">
                <wp:simplePos x="0" y="0"/>
                <wp:positionH relativeFrom="column">
                  <wp:posOffset>1322705</wp:posOffset>
                </wp:positionH>
                <wp:positionV relativeFrom="paragraph">
                  <wp:posOffset>53612</wp:posOffset>
                </wp:positionV>
                <wp:extent cx="2140585" cy="226695"/>
                <wp:effectExtent l="95250" t="0" r="12065" b="116205"/>
                <wp:wrapNone/>
                <wp:docPr id="18562" name="사각형 설명선 185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0585" cy="226695"/>
                        </a:xfrm>
                        <a:prstGeom prst="wedgeRectCallout">
                          <a:avLst>
                            <a:gd name="adj1" fmla="val -54369"/>
                            <a:gd name="adj2" fmla="val 8881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F909B" w14:textId="1DDBC05E" w:rsidR="00D46179" w:rsidRPr="00C13F90" w:rsidRDefault="00D46179" w:rsidP="00CA59FD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Parameter 변수형을 Type으로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62" o:spid="_x0000_s1101" type="#_x0000_t61" style="position:absolute;left:0;text-align:left;margin-left:104.15pt;margin-top:4.2pt;width:168.55pt;height:17.85pt;z-index:25200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" adj="-944,29984" fillcolor="#4f81bd [3204]" strokecolor="#243f60 [1604]" strokeweight="1.5pt">
                <v:textbox inset="0,0,0,0">
                  <w:txbxContent>
                    <w:p w14:paraId="0A9F909B" w14:textId="1DDBC05E" w:rsidR="00D46179" w:rsidRPr="00C13F90" w:rsidRDefault="00D46179" w:rsidP="00CA59FD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Parameter 변수형을 Type으로 선택</w:t>
                      </w:r>
                    </w:p>
                  </w:txbxContent>
                </v:textbox>
              </v:shape>
            </w:pict>
          </mc:Fallback>
        </mc:AlternateContent>
      </w:r>
      <w:r w:rsidR="00CA59FD">
        <w:rPr>
          <w:noProof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 wp14:anchorId="5485A6CC" wp14:editId="58005BC2">
                <wp:simplePos x="0" y="0"/>
                <wp:positionH relativeFrom="column">
                  <wp:posOffset>4247334</wp:posOffset>
                </wp:positionH>
                <wp:positionV relativeFrom="paragraph">
                  <wp:posOffset>753926</wp:posOffset>
                </wp:positionV>
                <wp:extent cx="1541780" cy="226695"/>
                <wp:effectExtent l="0" t="133350" r="20320" b="20955"/>
                <wp:wrapNone/>
                <wp:docPr id="18563" name="사각형 설명선 185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780" cy="226695"/>
                        </a:xfrm>
                        <a:prstGeom prst="wedgeRectCallout">
                          <a:avLst>
                            <a:gd name="adj1" fmla="val 32448"/>
                            <a:gd name="adj2" fmla="val -10166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01F16" w14:textId="6D105810" w:rsidR="00D46179" w:rsidRPr="00C13F90" w:rsidRDefault="00D46179" w:rsidP="00CA59FD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Browse 버튼을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63" o:spid="_x0000_s1102" type="#_x0000_t61" style="position:absolute;left:0;text-align:left;margin-left:334.45pt;margin-top:59.35pt;width:121.4pt;height:17.85pt;z-index:25200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" adj="17809,-11159" fillcolor="#4f81bd [3204]" strokecolor="#243f60 [1604]" strokeweight="1.5pt">
                <v:textbox inset="0,0,0,0">
                  <w:txbxContent>
                    <w:p w14:paraId="73401F16" w14:textId="6D105810" w:rsidR="00D46179" w:rsidRPr="00C13F90" w:rsidRDefault="00D46179" w:rsidP="00CA59FD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Browse 버튼을 클릭</w:t>
                      </w:r>
                    </w:p>
                  </w:txbxContent>
                </v:textbox>
              </v:shape>
            </w:pict>
          </mc:Fallback>
        </mc:AlternateContent>
      </w:r>
      <w:r w:rsidR="000969AE"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344C19A6" wp14:editId="11CB6186">
                <wp:simplePos x="0" y="0"/>
                <wp:positionH relativeFrom="column">
                  <wp:posOffset>872762</wp:posOffset>
                </wp:positionH>
                <wp:positionV relativeFrom="paragraph">
                  <wp:posOffset>303984</wp:posOffset>
                </wp:positionV>
                <wp:extent cx="388257" cy="192314"/>
                <wp:effectExtent l="0" t="0" r="12065" b="17780"/>
                <wp:wrapNone/>
                <wp:docPr id="18546" name="직사각형 185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257" cy="19231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46" o:spid="_x0000_s1026" style="position:absolute;left:0;text-align:left;margin-left:68.7pt;margin-top:23.95pt;width:30.55pt;height:15.15pt;z-index:25198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6504BD"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567ED0C1" wp14:editId="383DBFD2">
                <wp:simplePos x="0" y="0"/>
                <wp:positionH relativeFrom="column">
                  <wp:posOffset>5462905</wp:posOffset>
                </wp:positionH>
                <wp:positionV relativeFrom="paragraph">
                  <wp:posOffset>494665</wp:posOffset>
                </wp:positionV>
                <wp:extent cx="351971" cy="148771"/>
                <wp:effectExtent l="0" t="0" r="10160" b="22860"/>
                <wp:wrapNone/>
                <wp:docPr id="18539" name="직사각형 185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71" cy="148771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39" o:spid="_x0000_s1026" style="position:absolute;left:0;text-align:left;margin-left:430.15pt;margin-top:38.95pt;width:27.7pt;height:11.7pt;z-index:25197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705278">
        <w:rPr>
          <w:noProof/>
        </w:rPr>
        <w:drawing>
          <wp:inline distT="0" distB="0" distL="0" distR="0" wp14:anchorId="2D0B8DAF" wp14:editId="7374A5EF">
            <wp:extent cx="5682343" cy="3458580"/>
            <wp:effectExtent l="19050" t="19050" r="13970" b="27940"/>
            <wp:docPr id="18538" name="그림 18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682200" cy="345849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9301F82" w14:textId="77777777" w:rsidR="00E84F1E" w:rsidRDefault="00E84F1E" w:rsidP="00F856DC">
      <w:pPr>
        <w:rPr>
          <w:lang w:val="en-GB"/>
        </w:rPr>
      </w:pPr>
    </w:p>
    <w:p w14:paraId="7EB45CB3" w14:textId="34A64DE2" w:rsidR="00244EC1" w:rsidRPr="006504BD" w:rsidRDefault="006504BD" w:rsidP="00F856DC">
      <w:pPr>
        <w:rPr>
          <w:rFonts w:asciiTheme="minorEastAsia" w:eastAsiaTheme="minorEastAsia" w:hAnsiTheme="minorEastAsia"/>
          <w:lang w:val="en-GB"/>
        </w:rPr>
      </w:pPr>
      <w:r w:rsidRPr="00B409A5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Pr="006504BD">
        <w:rPr>
          <w:rFonts w:asciiTheme="minorEastAsia" w:eastAsiaTheme="minorEastAsia" w:hAnsiTheme="minorEastAsia" w:hint="eastAsia"/>
          <w:lang w:val="en-GB"/>
        </w:rPr>
        <w:t>매핑할 VO를 검색하여 선택한다.</w:t>
      </w:r>
    </w:p>
    <w:p w14:paraId="68553A48" w14:textId="6DE3F1D7" w:rsidR="00244EC1" w:rsidRDefault="008B36D8" w:rsidP="006504BD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1520" behindDoc="0" locked="0" layoutInCell="1" allowOverlap="1" wp14:anchorId="09F7F117" wp14:editId="023FDDA2">
                <wp:simplePos x="0" y="0"/>
                <wp:positionH relativeFrom="column">
                  <wp:posOffset>1779905</wp:posOffset>
                </wp:positionH>
                <wp:positionV relativeFrom="paragraph">
                  <wp:posOffset>474073</wp:posOffset>
                </wp:positionV>
                <wp:extent cx="2343785" cy="226695"/>
                <wp:effectExtent l="190500" t="0" r="18415" b="20955"/>
                <wp:wrapNone/>
                <wp:docPr id="18564" name="사각형 설명선 185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3785" cy="226695"/>
                        </a:xfrm>
                        <a:prstGeom prst="wedgeRectCallout">
                          <a:avLst>
                            <a:gd name="adj1" fmla="val -57930"/>
                            <a:gd name="adj2" fmla="val 1198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C91958" w14:textId="34145ABE" w:rsidR="00D46179" w:rsidRPr="00C13F90" w:rsidRDefault="00D46179" w:rsidP="00CA59FD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매핑할 VO  클래스명을 수기입력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64" o:spid="_x0000_s1103" type="#_x0000_t61" style="position:absolute;left:0;text-align:left;margin-left:140.15pt;margin-top:37.35pt;width:184.55pt;height:17.85pt;z-index:25201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" adj="-1713,13388" fillcolor="#4f81bd [3204]" strokecolor="#243f60 [1604]" strokeweight="1.5pt">
                <v:textbox inset="0,0,0,0">
                  <w:txbxContent>
                    <w:p w14:paraId="1CC91958" w14:textId="34145ABE" w:rsidR="00D46179" w:rsidRPr="00C13F90" w:rsidRDefault="00D46179" w:rsidP="00CA59FD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매핑할 VO  클래스명을 수기입력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 wp14:anchorId="4318090E" wp14:editId="4CCFE3D0">
                <wp:simplePos x="0" y="0"/>
                <wp:positionH relativeFrom="column">
                  <wp:posOffset>3082562</wp:posOffset>
                </wp:positionH>
                <wp:positionV relativeFrom="paragraph">
                  <wp:posOffset>826044</wp:posOffset>
                </wp:positionV>
                <wp:extent cx="1306195" cy="226695"/>
                <wp:effectExtent l="133350" t="0" r="27305" b="20955"/>
                <wp:wrapNone/>
                <wp:docPr id="18565" name="사각형 설명선 185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195" cy="226695"/>
                        </a:xfrm>
                        <a:prstGeom prst="wedgeRectCallout">
                          <a:avLst>
                            <a:gd name="adj1" fmla="val -60065"/>
                            <a:gd name="adj2" fmla="val 1038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970AF3" w14:textId="75928BFD" w:rsidR="00D46179" w:rsidRPr="00C13F90" w:rsidRDefault="00D46179" w:rsidP="00CA59FD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매핑할 VO를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65" o:spid="_x0000_s1104" type="#_x0000_t61" style="position:absolute;left:0;text-align:left;margin-left:242.7pt;margin-top:65.05pt;width:102.85pt;height:17.85pt;z-index:25201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" adj="-2174,13043" fillcolor="#4f81bd [3204]" strokecolor="#243f60 [1604]" strokeweight="1.5pt">
                <v:textbox inset="0,0,0,0">
                  <w:txbxContent>
                    <w:p w14:paraId="5B970AF3" w14:textId="75928BFD" w:rsidR="00D46179" w:rsidRPr="00C13F90" w:rsidRDefault="00D46179" w:rsidP="00CA59FD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매핑할 VO를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227F6C2E" wp14:editId="45A79A3B">
                <wp:simplePos x="0" y="0"/>
                <wp:positionH relativeFrom="column">
                  <wp:posOffset>1391285</wp:posOffset>
                </wp:positionH>
                <wp:positionV relativeFrom="paragraph">
                  <wp:posOffset>1050925</wp:posOffset>
                </wp:positionV>
                <wp:extent cx="2546985" cy="2691765"/>
                <wp:effectExtent l="19050" t="19050" r="62865" b="51435"/>
                <wp:wrapNone/>
                <wp:docPr id="18572" name="직선 화살표 연결선 185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6985" cy="26917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72" o:spid="_x0000_s1026" type="#_x0000_t32" style="position:absolute;left:0;text-align:left;margin-left:109.55pt;margin-top:82.75pt;width:200.55pt;height:211.95pt;z-index:25202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 wp14:anchorId="6EE28F5A" wp14:editId="4C980F03">
                <wp:simplePos x="0" y="0"/>
                <wp:positionH relativeFrom="column">
                  <wp:posOffset>2393134</wp:posOffset>
                </wp:positionH>
                <wp:positionV relativeFrom="paragraph">
                  <wp:posOffset>3630930</wp:posOffset>
                </wp:positionV>
                <wp:extent cx="1306195" cy="226695"/>
                <wp:effectExtent l="0" t="0" r="198755" b="20955"/>
                <wp:wrapNone/>
                <wp:docPr id="18566" name="사각형 설명선 185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6195" cy="226695"/>
                        </a:xfrm>
                        <a:prstGeom prst="wedgeRectCallout">
                          <a:avLst>
                            <a:gd name="adj1" fmla="val 62165"/>
                            <a:gd name="adj2" fmla="val 1038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0B7133" w14:textId="2070528D" w:rsidR="00D46179" w:rsidRPr="00C13F90" w:rsidRDefault="00D46179" w:rsidP="00CA59FD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OK버튼을 클릭한다.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66" o:spid="_x0000_s1105" type="#_x0000_t61" style="position:absolute;left:0;text-align:left;margin-left:188.45pt;margin-top:285.9pt;width:102.85pt;height:17.85pt;z-index:25201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" adj="24228,13043" fillcolor="#4f81bd [3204]" strokecolor="#243f60 [1604]" strokeweight="1.5pt">
                <v:textbox inset="0,0,0,0">
                  <w:txbxContent>
                    <w:p w14:paraId="510B7133" w14:textId="2070528D" w:rsidR="00D46179" w:rsidRPr="00C13F90" w:rsidRDefault="00D46179" w:rsidP="00CA59FD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OK버튼을 클릭한다.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63CD7FA9" wp14:editId="5CC1AC94">
                <wp:simplePos x="0" y="0"/>
                <wp:positionH relativeFrom="column">
                  <wp:posOffset>1238885</wp:posOffset>
                </wp:positionH>
                <wp:positionV relativeFrom="paragraph">
                  <wp:posOffset>651510</wp:posOffset>
                </wp:positionV>
                <wp:extent cx="0" cy="254000"/>
                <wp:effectExtent l="95250" t="0" r="57150" b="50800"/>
                <wp:wrapNone/>
                <wp:docPr id="18571" name="직선 화살표 연결선 18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71" o:spid="_x0000_s1026" type="#_x0000_t32" style="position:absolute;left:0;text-align:left;margin-left:97.55pt;margin-top:51.3pt;width:0;height:20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" strokecolor="red" strokeweight="2.25pt">
                <v:stroke endarrow="block"/>
              </v:shape>
            </w:pict>
          </mc:Fallback>
        </mc:AlternateContent>
      </w:r>
      <w:r w:rsidR="008A0196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6E366C56" wp14:editId="1B8CB772">
                <wp:simplePos x="0" y="0"/>
                <wp:positionH relativeFrom="column">
                  <wp:posOffset>3848191</wp:posOffset>
                </wp:positionH>
                <wp:positionV relativeFrom="paragraph">
                  <wp:posOffset>3681730</wp:posOffset>
                </wp:positionV>
                <wp:extent cx="747485" cy="177800"/>
                <wp:effectExtent l="0" t="0" r="14605" b="12700"/>
                <wp:wrapNone/>
                <wp:docPr id="18544" name="직사각형 185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485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44" o:spid="_x0000_s1026" style="position:absolute;left:0;text-align:left;margin-left:303pt;margin-top:289.9pt;width:58.85pt;height:14pt;z-index:25197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8A0196"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4104868E" wp14:editId="53E8E8E6">
                <wp:simplePos x="0" y="0"/>
                <wp:positionH relativeFrom="column">
                  <wp:posOffset>829219</wp:posOffset>
                </wp:positionH>
                <wp:positionV relativeFrom="paragraph">
                  <wp:posOffset>873216</wp:posOffset>
                </wp:positionV>
                <wp:extent cx="2119086" cy="177800"/>
                <wp:effectExtent l="0" t="0" r="14605" b="12700"/>
                <wp:wrapNone/>
                <wp:docPr id="18543" name="직사각형 185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9086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43" o:spid="_x0000_s1026" style="position:absolute;left:0;text-align:left;margin-left:65.3pt;margin-top:68.75pt;width:166.85pt;height:14pt;z-index:25197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8A0196"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4B695A61" wp14:editId="37524069">
                <wp:simplePos x="0" y="0"/>
                <wp:positionH relativeFrom="column">
                  <wp:posOffset>829219</wp:posOffset>
                </wp:positionH>
                <wp:positionV relativeFrom="paragraph">
                  <wp:posOffset>524873</wp:posOffset>
                </wp:positionV>
                <wp:extent cx="827315" cy="177800"/>
                <wp:effectExtent l="0" t="0" r="11430" b="12700"/>
                <wp:wrapNone/>
                <wp:docPr id="18542" name="직사각형 185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7315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42" o:spid="_x0000_s1026" style="position:absolute;left:0;text-align:left;margin-left:65.3pt;margin-top:41.35pt;width:65.15pt;height:14pt;z-index:25197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6504BD">
        <w:rPr>
          <w:noProof/>
        </w:rPr>
        <w:drawing>
          <wp:inline distT="0" distB="0" distL="0" distR="0" wp14:anchorId="462AC0B9" wp14:editId="46F6CC77">
            <wp:extent cx="4698464" cy="3926114"/>
            <wp:effectExtent l="19050" t="19050" r="26035" b="17780"/>
            <wp:docPr id="18540" name="그림 18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700277" cy="39276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92C7153" w14:textId="77777777" w:rsidR="006504BD" w:rsidRDefault="006504BD" w:rsidP="00F856DC">
      <w:pPr>
        <w:rPr>
          <w:lang w:val="en-GB"/>
        </w:rPr>
      </w:pPr>
    </w:p>
    <w:p w14:paraId="39047E68" w14:textId="6D94D40C" w:rsidR="006504BD" w:rsidRDefault="006504BD" w:rsidP="00F856DC">
      <w:pPr>
        <w:rPr>
          <w:lang w:val="en-GB"/>
        </w:rPr>
      </w:pPr>
      <w:r w:rsidRPr="00B409A5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Pr="006504BD">
        <w:rPr>
          <w:rFonts w:asciiTheme="minorEastAsia" w:eastAsiaTheme="minorEastAsia" w:hAnsiTheme="minorEastAsia" w:hint="eastAsia"/>
          <w:lang w:val="en-GB"/>
        </w:rPr>
        <w:t>VO매핑 결과 확인</w:t>
      </w:r>
    </w:p>
    <w:p w14:paraId="7C721BFE" w14:textId="059361CC" w:rsidR="006504BD" w:rsidRDefault="00CB732B" w:rsidP="00AE56F1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 wp14:anchorId="5B276978" wp14:editId="7561DB2B">
                <wp:simplePos x="0" y="0"/>
                <wp:positionH relativeFrom="column">
                  <wp:posOffset>2970076</wp:posOffset>
                </wp:positionH>
                <wp:positionV relativeFrom="paragraph">
                  <wp:posOffset>440418</wp:posOffset>
                </wp:positionV>
                <wp:extent cx="2332990" cy="226695"/>
                <wp:effectExtent l="133350" t="0" r="10160" b="20955"/>
                <wp:wrapNone/>
                <wp:docPr id="18568" name="사각형 설명선 185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990" cy="226695"/>
                        </a:xfrm>
                        <a:prstGeom prst="wedgeRectCallout">
                          <a:avLst>
                            <a:gd name="adj1" fmla="val -55483"/>
                            <a:gd name="adj2" fmla="val 237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8AD10F" w14:textId="28634189" w:rsidR="00D46179" w:rsidRPr="00C13F90" w:rsidRDefault="00D46179" w:rsidP="00CB732B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선택한 VO가 매핑되었는지 확인 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68" o:spid="_x0000_s1106" type="#_x0000_t61" style="position:absolute;left:0;text-align:left;margin-left:233.85pt;margin-top:34.7pt;width:183.7pt;height:17.85pt;z-index:25201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" adj="-1184,11314" fillcolor="#4f81bd [3204]" strokecolor="#243f60 [1604]" strokeweight="1.5pt">
                <v:textbox inset="0,0,0,0">
                  <w:txbxContent>
                    <w:p w14:paraId="4A8AD10F" w14:textId="28634189" w:rsidR="00D46179" w:rsidRPr="00C13F90" w:rsidRDefault="00D46179" w:rsidP="00CB732B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선택한 VO가 매핑되었는지 확인 한다.</w:t>
                      </w:r>
                    </w:p>
                  </w:txbxContent>
                </v:textbox>
              </v:shape>
            </w:pict>
          </mc:Fallback>
        </mc:AlternateContent>
      </w:r>
      <w:r w:rsidR="000969AE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0F252E4D" wp14:editId="0860A470">
                <wp:simplePos x="0" y="0"/>
                <wp:positionH relativeFrom="column">
                  <wp:posOffset>1050290</wp:posOffset>
                </wp:positionH>
                <wp:positionV relativeFrom="paragraph">
                  <wp:posOffset>460556</wp:posOffset>
                </wp:positionV>
                <wp:extent cx="1814286" cy="177800"/>
                <wp:effectExtent l="0" t="0" r="14605" b="12700"/>
                <wp:wrapNone/>
                <wp:docPr id="18545" name="직사각형 185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4286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45" o:spid="_x0000_s1026" style="position:absolute;left:0;text-align:left;margin-left:82.7pt;margin-top:36.25pt;width:142.85pt;height:14pt;z-index:25198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AE56F1">
        <w:rPr>
          <w:noProof/>
        </w:rPr>
        <w:drawing>
          <wp:inline distT="0" distB="0" distL="0" distR="0" wp14:anchorId="669D5971" wp14:editId="64411305">
            <wp:extent cx="5943600" cy="1039495"/>
            <wp:effectExtent l="19050" t="19050" r="19050" b="27305"/>
            <wp:docPr id="18541" name="그림 185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394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A8D2AA" w14:textId="77777777" w:rsidR="006504BD" w:rsidRDefault="006504BD" w:rsidP="00F856DC">
      <w:pPr>
        <w:rPr>
          <w:lang w:val="en-GB"/>
        </w:rPr>
      </w:pPr>
    </w:p>
    <w:p w14:paraId="27A6931C" w14:textId="7C64B6A4" w:rsidR="006504BD" w:rsidRDefault="00445350" w:rsidP="00445350">
      <w:pPr>
        <w:pStyle w:val="3"/>
      </w:pPr>
      <w:bookmarkStart w:id="26" w:name="_Toc91687541"/>
      <w:r>
        <w:rPr>
          <w:rFonts w:hint="eastAsia"/>
        </w:rPr>
        <w:t>결과데이터 VO 매핑</w:t>
      </w:r>
      <w:bookmarkEnd w:id="26"/>
    </w:p>
    <w:p w14:paraId="6E8DC36B" w14:textId="72C2ACED" w:rsidR="00445350" w:rsidRPr="002C1518" w:rsidRDefault="0060477D" w:rsidP="00F856DC">
      <w:pPr>
        <w:rPr>
          <w:rFonts w:asciiTheme="minorEastAsia" w:eastAsiaTheme="minorEastAsia" w:hAnsiTheme="minorEastAsia"/>
          <w:lang w:val="en-GB"/>
        </w:rPr>
      </w:pPr>
      <w:r w:rsidRPr="00B409A5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2C1518" w:rsidRPr="002C1518">
        <w:rPr>
          <w:rFonts w:asciiTheme="minorEastAsia" w:eastAsiaTheme="minorEastAsia" w:hAnsiTheme="minorEastAsia" w:hint="eastAsia"/>
          <w:lang w:val="en-GB"/>
        </w:rPr>
        <w:t>Query 결과 데이터 바인드 VO 매핑</w:t>
      </w:r>
    </w:p>
    <w:p w14:paraId="4F8ECEEA" w14:textId="183EAA75" w:rsidR="00445350" w:rsidRDefault="00F43775" w:rsidP="005C6492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43A3ECA2" wp14:editId="65F5D345">
                <wp:simplePos x="0" y="0"/>
                <wp:positionH relativeFrom="column">
                  <wp:posOffset>1206591</wp:posOffset>
                </wp:positionH>
                <wp:positionV relativeFrom="paragraph">
                  <wp:posOffset>778782</wp:posOffset>
                </wp:positionV>
                <wp:extent cx="4426857" cy="105229"/>
                <wp:effectExtent l="19050" t="19050" r="69215" b="104775"/>
                <wp:wrapNone/>
                <wp:docPr id="18573" name="직선 화살표 연결선 185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26857" cy="10522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73" o:spid="_x0000_s1026" type="#_x0000_t32" style="position:absolute;left:0;text-align:left;margin-left:95pt;margin-top:61.3pt;width:348.55pt;height:8.3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" strokecolor="red" strokeweight="2.25pt">
                <v:stroke endarrow="block"/>
              </v:shape>
            </w:pict>
          </mc:Fallback>
        </mc:AlternateContent>
      </w:r>
      <w:r w:rsidR="008B36D8">
        <w:rPr>
          <w:noProof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 wp14:anchorId="436C2AAC" wp14:editId="15FB6878">
                <wp:simplePos x="0" y="0"/>
                <wp:positionH relativeFrom="column">
                  <wp:posOffset>898162</wp:posOffset>
                </wp:positionH>
                <wp:positionV relativeFrom="paragraph">
                  <wp:posOffset>372382</wp:posOffset>
                </wp:positionV>
                <wp:extent cx="1839595" cy="226695"/>
                <wp:effectExtent l="0" t="0" r="27305" b="97155"/>
                <wp:wrapNone/>
                <wp:docPr id="18569" name="사각형 설명선 185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595" cy="226695"/>
                        </a:xfrm>
                        <a:prstGeom prst="wedgeRectCallout">
                          <a:avLst>
                            <a:gd name="adj1" fmla="val -37533"/>
                            <a:gd name="adj2" fmla="val 8081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878A20" w14:textId="49174A08" w:rsidR="00D46179" w:rsidRPr="00C13F90" w:rsidRDefault="00D46179" w:rsidP="008B36D8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Result 매핑 데이터 Type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69" o:spid="_x0000_s1107" type="#_x0000_t61" style="position:absolute;left:0;text-align:left;margin-left:70.7pt;margin-top:29.3pt;width:144.85pt;height:17.85pt;z-index:25201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" adj="2693,28255" fillcolor="#4f81bd [3204]" strokecolor="#243f60 [1604]" strokeweight="1.5pt">
                <v:textbox inset="0,0,0,0">
                  <w:txbxContent>
                    <w:p w14:paraId="6D878A20" w14:textId="49174A08" w:rsidR="00D46179" w:rsidRPr="00C13F90" w:rsidRDefault="00D46179" w:rsidP="008B36D8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Result 매핑 데이터 Type 선택</w:t>
                      </w:r>
                    </w:p>
                  </w:txbxContent>
                </v:textbox>
              </v:shape>
            </w:pict>
          </mc:Fallback>
        </mc:AlternateContent>
      </w:r>
      <w:r w:rsidR="00C462D3"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231EF6E" wp14:editId="55D0388D">
                <wp:simplePos x="0" y="0"/>
                <wp:positionH relativeFrom="column">
                  <wp:posOffset>5600791</wp:posOffset>
                </wp:positionH>
                <wp:positionV relativeFrom="paragraph">
                  <wp:posOffset>822325</wp:posOffset>
                </wp:positionV>
                <wp:extent cx="351971" cy="177800"/>
                <wp:effectExtent l="0" t="0" r="10160" b="12700"/>
                <wp:wrapNone/>
                <wp:docPr id="18551" name="직사각형 185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1971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51" o:spid="_x0000_s1026" style="position:absolute;left:0;text-align:left;margin-left:441pt;margin-top:64.75pt;width:27.7pt;height:14pt;z-index:25198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C462D3"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16A78632" wp14:editId="6DA148AA">
                <wp:simplePos x="0" y="0"/>
                <wp:positionH relativeFrom="column">
                  <wp:posOffset>749300</wp:posOffset>
                </wp:positionH>
                <wp:positionV relativeFrom="paragraph">
                  <wp:posOffset>643436</wp:posOffset>
                </wp:positionV>
                <wp:extent cx="439057" cy="177800"/>
                <wp:effectExtent l="0" t="0" r="18415" b="12700"/>
                <wp:wrapNone/>
                <wp:docPr id="18550" name="직사각형 185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057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50" o:spid="_x0000_s1026" style="position:absolute;left:0;text-align:left;margin-left:59pt;margin-top:50.65pt;width:34.55pt;height:14pt;z-index:25198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5C6492">
        <w:rPr>
          <w:noProof/>
        </w:rPr>
        <w:drawing>
          <wp:inline distT="0" distB="0" distL="0" distR="0" wp14:anchorId="78FFDD19" wp14:editId="6AD52DFE">
            <wp:extent cx="5943600" cy="1445260"/>
            <wp:effectExtent l="19050" t="19050" r="19050" b="21590"/>
            <wp:docPr id="18547" name="그림 18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52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0A0C9D5" w14:textId="77777777" w:rsidR="00445350" w:rsidRDefault="00445350" w:rsidP="00F856DC">
      <w:pPr>
        <w:rPr>
          <w:lang w:val="en-GB"/>
        </w:rPr>
      </w:pPr>
    </w:p>
    <w:p w14:paraId="35B0AC24" w14:textId="3170E8D9" w:rsidR="002C1518" w:rsidRPr="002C1518" w:rsidRDefault="0060477D" w:rsidP="00F856DC">
      <w:pPr>
        <w:rPr>
          <w:rFonts w:asciiTheme="minorEastAsia" w:eastAsiaTheme="minorEastAsia" w:hAnsiTheme="minorEastAsia"/>
          <w:lang w:val="en-GB"/>
        </w:rPr>
      </w:pPr>
      <w:r w:rsidRPr="00B409A5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2C1518" w:rsidRPr="002C1518">
        <w:rPr>
          <w:rFonts w:asciiTheme="minorEastAsia" w:eastAsiaTheme="minorEastAsia" w:hAnsiTheme="minorEastAsia" w:hint="eastAsia"/>
          <w:lang w:val="en-GB"/>
        </w:rPr>
        <w:t>매핑할 VO 선택</w:t>
      </w:r>
    </w:p>
    <w:p w14:paraId="2DBDB1B4" w14:textId="0F54DF5D" w:rsidR="002C1518" w:rsidRDefault="00933003" w:rsidP="00862C34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4447C34F" wp14:editId="7C9DBA1A">
                <wp:simplePos x="0" y="0"/>
                <wp:positionH relativeFrom="column">
                  <wp:posOffset>2803161</wp:posOffset>
                </wp:positionH>
                <wp:positionV relativeFrom="paragraph">
                  <wp:posOffset>3625578</wp:posOffset>
                </wp:positionV>
                <wp:extent cx="961027" cy="226695"/>
                <wp:effectExtent l="0" t="0" r="86995" b="20955"/>
                <wp:wrapNone/>
                <wp:docPr id="18578" name="사각형 설명선 185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027" cy="226695"/>
                        </a:xfrm>
                        <a:prstGeom prst="wedgeRectCallout">
                          <a:avLst>
                            <a:gd name="adj1" fmla="val 56148"/>
                            <a:gd name="adj2" fmla="val -1202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A44CC6" w14:textId="4FDB818F" w:rsidR="00D46179" w:rsidRPr="00C13F90" w:rsidRDefault="00D46179" w:rsidP="0093300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OK버튼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78" o:spid="_x0000_s1108" type="#_x0000_t61" style="position:absolute;left:0;text-align:left;margin-left:220.7pt;margin-top:285.5pt;width:75.65pt;height:17.85pt;z-index:25203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" adj="22928,8202" fillcolor="#4f81bd [3204]" strokecolor="#243f60 [1604]" strokeweight="1.5pt">
                <v:textbox inset="0,0,0,0">
                  <w:txbxContent>
                    <w:p w14:paraId="10A44CC6" w14:textId="4FDB818F" w:rsidR="00D46179" w:rsidRPr="00C13F90" w:rsidRDefault="00D46179" w:rsidP="0093300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OK버튼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523C49C3" wp14:editId="7E63BF73">
                <wp:simplePos x="0" y="0"/>
                <wp:positionH relativeFrom="column">
                  <wp:posOffset>3075306</wp:posOffset>
                </wp:positionH>
                <wp:positionV relativeFrom="paragraph">
                  <wp:posOffset>886006</wp:posOffset>
                </wp:positionV>
                <wp:extent cx="2198914" cy="226695"/>
                <wp:effectExtent l="228600" t="0" r="11430" b="20955"/>
                <wp:wrapNone/>
                <wp:docPr id="18577" name="사각형 설명선 185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8914" cy="226695"/>
                        </a:xfrm>
                        <a:prstGeom prst="wedgeRectCallout">
                          <a:avLst>
                            <a:gd name="adj1" fmla="val -60217"/>
                            <a:gd name="adj2" fmla="val -882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ABC8A" w14:textId="3AB2FF72" w:rsidR="00D46179" w:rsidRPr="00C13F90" w:rsidRDefault="00D46179" w:rsidP="0093300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검색된 VO목록에서  매핑할 VO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77" o:spid="_x0000_s1109" type="#_x0000_t61" style="position:absolute;left:0;text-align:left;margin-left:242.15pt;margin-top:69.75pt;width:173.15pt;height:17.85pt;z-index:25203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" adj="-2207,8894" fillcolor="#4f81bd [3204]" strokecolor="#243f60 [1604]" strokeweight="1.5pt">
                <v:textbox inset="0,0,0,0">
                  <w:txbxContent>
                    <w:p w14:paraId="6E0ABC8A" w14:textId="3AB2FF72" w:rsidR="00D46179" w:rsidRPr="00C13F90" w:rsidRDefault="00D46179" w:rsidP="0093300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검색된 VO목록에서  매핑할 VO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34048" behindDoc="0" locked="0" layoutInCell="1" allowOverlap="1" wp14:anchorId="42C01C13" wp14:editId="1C2F7F06">
                <wp:simplePos x="0" y="0"/>
                <wp:positionH relativeFrom="column">
                  <wp:posOffset>1772648</wp:posOffset>
                </wp:positionH>
                <wp:positionV relativeFrom="paragraph">
                  <wp:posOffset>508635</wp:posOffset>
                </wp:positionV>
                <wp:extent cx="1828800" cy="226695"/>
                <wp:effectExtent l="190500" t="0" r="19050" b="20955"/>
                <wp:wrapNone/>
                <wp:docPr id="18576" name="사각형 설명선 18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26695"/>
                        </a:xfrm>
                        <a:prstGeom prst="wedgeRectCallout">
                          <a:avLst>
                            <a:gd name="adj1" fmla="val -60217"/>
                            <a:gd name="adj2" fmla="val -882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C4681" w14:textId="58A054B1" w:rsidR="00D46179" w:rsidRPr="00C13F90" w:rsidRDefault="00D46179" w:rsidP="0093300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매핑 할 VO 물리명 수기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76" o:spid="_x0000_s1110" type="#_x0000_t61" style="position:absolute;left:0;text-align:left;margin-left:139.6pt;margin-top:40.05pt;width:2in;height:17.85pt;z-index:25203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" adj="-2207,8894" fillcolor="#4f81bd [3204]" strokecolor="#243f60 [1604]" strokeweight="1.5pt">
                <v:textbox inset="0,0,0,0">
                  <w:txbxContent>
                    <w:p w14:paraId="118C4681" w14:textId="58A054B1" w:rsidR="00D46179" w:rsidRPr="00C13F90" w:rsidRDefault="00D46179" w:rsidP="0093300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매핑 할 VO 물리명 수기 입력</w:t>
                      </w:r>
                    </w:p>
                  </w:txbxContent>
                </v:textbox>
              </v:shape>
            </w:pict>
          </mc:Fallback>
        </mc:AlternateContent>
      </w:r>
      <w:r w:rsidR="00F43775">
        <w:rPr>
          <w:noProof/>
        </w:rPr>
        <mc:AlternateContent>
          <mc:Choice Requires="wps">
            <w:drawing>
              <wp:anchor distT="0" distB="0" distL="114300" distR="114300" simplePos="0" relativeHeight="252032000" behindDoc="0" locked="0" layoutInCell="1" allowOverlap="1" wp14:anchorId="412EFB24" wp14:editId="28E784D8">
                <wp:simplePos x="0" y="0"/>
                <wp:positionH relativeFrom="column">
                  <wp:posOffset>1805305</wp:posOffset>
                </wp:positionH>
                <wp:positionV relativeFrom="paragraph">
                  <wp:posOffset>1063806</wp:posOffset>
                </wp:positionV>
                <wp:extent cx="2398486" cy="2590800"/>
                <wp:effectExtent l="19050" t="19050" r="40005" b="38100"/>
                <wp:wrapNone/>
                <wp:docPr id="18575" name="직선 화살표 연결선 185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98486" cy="25908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75" o:spid="_x0000_s1026" type="#_x0000_t32" style="position:absolute;left:0;text-align:left;margin-left:142.15pt;margin-top:83.75pt;width:188.85pt;height:204pt;z-index:25203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" strokecolor="red" strokeweight="2.25pt">
                <v:stroke endarrow="block"/>
              </v:shape>
            </w:pict>
          </mc:Fallback>
        </mc:AlternateContent>
      </w:r>
      <w:r w:rsidR="00F43775">
        <w:rPr>
          <w:noProof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2781BBB9" wp14:editId="22B6E266">
                <wp:simplePos x="0" y="0"/>
                <wp:positionH relativeFrom="column">
                  <wp:posOffset>1336675</wp:posOffset>
                </wp:positionH>
                <wp:positionV relativeFrom="paragraph">
                  <wp:posOffset>653415</wp:posOffset>
                </wp:positionV>
                <wp:extent cx="0" cy="254000"/>
                <wp:effectExtent l="95250" t="0" r="57150" b="50800"/>
                <wp:wrapNone/>
                <wp:docPr id="18574" name="직선 화살표 연결선 185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74" o:spid="_x0000_s1026" type="#_x0000_t32" style="position:absolute;left:0;text-align:left;margin-left:105.25pt;margin-top:51.45pt;width:0;height:20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" strokecolor="red" strokeweight="2.25pt">
                <v:stroke endarrow="block"/>
              </v:shape>
            </w:pict>
          </mc:Fallback>
        </mc:AlternateContent>
      </w:r>
      <w:r w:rsidR="00C462D3"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66D72E71" wp14:editId="415A4B43">
                <wp:simplePos x="0" y="0"/>
                <wp:positionH relativeFrom="column">
                  <wp:posOffset>3837305</wp:posOffset>
                </wp:positionH>
                <wp:positionV relativeFrom="paragraph">
                  <wp:posOffset>3654606</wp:posOffset>
                </wp:positionV>
                <wp:extent cx="725714" cy="177800"/>
                <wp:effectExtent l="0" t="0" r="17780" b="12700"/>
                <wp:wrapNone/>
                <wp:docPr id="18554" name="직사각형 18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5714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54" o:spid="_x0000_s1026" style="position:absolute;left:0;text-align:left;margin-left:302.15pt;margin-top:287.75pt;width:57.15pt;height:14pt;z-index:25199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C462D3">
        <w:rPr>
          <w:noProof/>
        </w:rPr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148BA7B0" wp14:editId="1C4CB5D0">
                <wp:simplePos x="0" y="0"/>
                <wp:positionH relativeFrom="column">
                  <wp:posOffset>1000941</wp:posOffset>
                </wp:positionH>
                <wp:positionV relativeFrom="paragraph">
                  <wp:posOffset>885190</wp:posOffset>
                </wp:positionV>
                <wp:extent cx="1973943" cy="177800"/>
                <wp:effectExtent l="0" t="0" r="26670" b="12700"/>
                <wp:wrapNone/>
                <wp:docPr id="18553" name="직사각형 18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3943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53" o:spid="_x0000_s1026" style="position:absolute;left:0;text-align:left;margin-left:78.8pt;margin-top:69.7pt;width:155.45pt;height:14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C462D3"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DAFDF77" wp14:editId="7F4FD129">
                <wp:simplePos x="0" y="0"/>
                <wp:positionH relativeFrom="column">
                  <wp:posOffset>858248</wp:posOffset>
                </wp:positionH>
                <wp:positionV relativeFrom="paragraph">
                  <wp:posOffset>523149</wp:posOffset>
                </wp:positionV>
                <wp:extent cx="722086" cy="177800"/>
                <wp:effectExtent l="0" t="0" r="20955" b="12700"/>
                <wp:wrapNone/>
                <wp:docPr id="18552" name="직사각형 18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2086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52" o:spid="_x0000_s1026" style="position:absolute;left:0;text-align:left;margin-left:67.6pt;margin-top:41.2pt;width:56.85pt;height:14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862C34">
        <w:rPr>
          <w:noProof/>
        </w:rPr>
        <w:drawing>
          <wp:inline distT="0" distB="0" distL="0" distR="0" wp14:anchorId="10D54CEF" wp14:editId="3451E42B">
            <wp:extent cx="4626116" cy="3878943"/>
            <wp:effectExtent l="19050" t="19050" r="22225" b="26670"/>
            <wp:docPr id="18548" name="그림 18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26642" cy="387938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1571E81" w14:textId="77777777" w:rsidR="002C1518" w:rsidRDefault="002C1518" w:rsidP="00F856DC">
      <w:pPr>
        <w:rPr>
          <w:lang w:val="en-GB"/>
        </w:rPr>
      </w:pPr>
    </w:p>
    <w:p w14:paraId="663A2C14" w14:textId="2167D04B" w:rsidR="002C1518" w:rsidRDefault="002C1518" w:rsidP="00F856DC">
      <w:pPr>
        <w:rPr>
          <w:lang w:val="en-GB"/>
        </w:rPr>
      </w:pPr>
    </w:p>
    <w:p w14:paraId="60B9E6B6" w14:textId="53A1A41F" w:rsidR="002C1518" w:rsidRPr="002C1518" w:rsidRDefault="0060477D" w:rsidP="00F856DC">
      <w:pPr>
        <w:rPr>
          <w:rFonts w:asciiTheme="minorEastAsia" w:eastAsiaTheme="minorEastAsia" w:hAnsiTheme="minorEastAsia"/>
          <w:lang w:val="en-GB"/>
        </w:rPr>
      </w:pPr>
      <w:r w:rsidRPr="00B409A5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2C1518" w:rsidRPr="002C1518">
        <w:rPr>
          <w:rFonts w:asciiTheme="minorEastAsia" w:eastAsiaTheme="minorEastAsia" w:hAnsiTheme="minorEastAsia" w:hint="eastAsia"/>
          <w:lang w:val="en-GB"/>
        </w:rPr>
        <w:t>매핑결과 확인</w:t>
      </w:r>
    </w:p>
    <w:p w14:paraId="55C8AB55" w14:textId="77777777" w:rsidR="002C1518" w:rsidRDefault="002C1518" w:rsidP="00F856DC">
      <w:pPr>
        <w:rPr>
          <w:lang w:val="en-GB"/>
        </w:rPr>
      </w:pPr>
    </w:p>
    <w:p w14:paraId="0E61B5F2" w14:textId="166AF07F" w:rsidR="002C1518" w:rsidRDefault="002249AE" w:rsidP="004435E7">
      <w:pPr>
        <w:jc w:val="center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66AA9D64" wp14:editId="49E9C851">
                <wp:simplePos x="0" y="0"/>
                <wp:positionH relativeFrom="column">
                  <wp:posOffset>2977334</wp:posOffset>
                </wp:positionH>
                <wp:positionV relativeFrom="paragraph">
                  <wp:posOffset>763814</wp:posOffset>
                </wp:positionV>
                <wp:extent cx="2231571" cy="226695"/>
                <wp:effectExtent l="247650" t="0" r="16510" b="20955"/>
                <wp:wrapNone/>
                <wp:docPr id="18579" name="사각형 설명선 18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1571" cy="226695"/>
                        </a:xfrm>
                        <a:prstGeom prst="wedgeRectCallout">
                          <a:avLst>
                            <a:gd name="adj1" fmla="val -60642"/>
                            <a:gd name="adj2" fmla="val 1678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6868C0" w14:textId="61E223C2" w:rsidR="00D46179" w:rsidRPr="00C13F90" w:rsidRDefault="00D46179" w:rsidP="002249AE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매핑된 VO가 자동 입력되었는지 확인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579" o:spid="_x0000_s1111" type="#_x0000_t61" style="position:absolute;left:0;text-align:left;margin-left:234.45pt;margin-top:60.15pt;width:175.7pt;height:17.85pt;z-index:25204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" adj="-2299,14426" fillcolor="#4f81bd [3204]" strokecolor="#243f60 [1604]" strokeweight="1.5pt">
                <v:textbox inset="0,0,0,0">
                  <w:txbxContent>
                    <w:p w14:paraId="536868C0" w14:textId="61E223C2" w:rsidR="00D46179" w:rsidRPr="00C13F90" w:rsidRDefault="00D46179" w:rsidP="002249AE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매핑된 VO가 자동 입력되었는지 확인</w:t>
                      </w:r>
                    </w:p>
                  </w:txbxContent>
                </v:textbox>
              </v:shape>
            </w:pict>
          </mc:Fallback>
        </mc:AlternateContent>
      </w:r>
      <w:r w:rsidR="00C462D3"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7427C5CF" wp14:editId="5CD49A14">
                <wp:simplePos x="0" y="0"/>
                <wp:positionH relativeFrom="column">
                  <wp:posOffset>782047</wp:posOffset>
                </wp:positionH>
                <wp:positionV relativeFrom="paragraph">
                  <wp:posOffset>810986</wp:posOffset>
                </wp:positionV>
                <wp:extent cx="2024743" cy="177800"/>
                <wp:effectExtent l="0" t="0" r="13970" b="12700"/>
                <wp:wrapNone/>
                <wp:docPr id="18555" name="직사각형 185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4743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55" o:spid="_x0000_s1026" style="position:absolute;left:0;text-align:left;margin-left:61.6pt;margin-top:63.85pt;width:159.45pt;height:14pt;z-index:25199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4435E7">
        <w:rPr>
          <w:noProof/>
        </w:rPr>
        <w:drawing>
          <wp:inline distT="0" distB="0" distL="0" distR="0" wp14:anchorId="24E769CE" wp14:editId="664A77DE">
            <wp:extent cx="5947229" cy="1008996"/>
            <wp:effectExtent l="19050" t="19050" r="15875" b="20320"/>
            <wp:docPr id="18549" name="그림 18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945089" cy="10086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9858F6" w14:textId="77777777" w:rsidR="008F18DB" w:rsidRPr="006504BD" w:rsidRDefault="008F18DB" w:rsidP="00F856DC">
      <w:pPr>
        <w:rPr>
          <w:lang w:val="en-GB"/>
        </w:rPr>
      </w:pPr>
    </w:p>
    <w:p w14:paraId="3BD0EDB5" w14:textId="77777777" w:rsidR="00B33B33" w:rsidRDefault="00B33B33" w:rsidP="00F856DC">
      <w:pPr>
        <w:rPr>
          <w:lang w:val="en-GB"/>
        </w:rPr>
      </w:pPr>
    </w:p>
    <w:p w14:paraId="40C27024" w14:textId="3480F3F9" w:rsidR="00C8059F" w:rsidRDefault="005C2AE4" w:rsidP="00C8059F">
      <w:pPr>
        <w:pStyle w:val="1"/>
        <w:jc w:val="left"/>
      </w:pPr>
      <w:bookmarkStart w:id="27" w:name="_Toc91687542"/>
      <w:r>
        <w:rPr>
          <w:rFonts w:hint="eastAsia"/>
        </w:rPr>
        <w:t>JOB</w:t>
      </w:r>
      <w:bookmarkEnd w:id="27"/>
    </w:p>
    <w:p w14:paraId="7E54EBFE" w14:textId="78B9224F" w:rsidR="00C8059F" w:rsidRPr="002718CF" w:rsidRDefault="005C2AE4" w:rsidP="00C8059F">
      <w:pPr>
        <w:rPr>
          <w:rFonts w:asciiTheme="minorEastAsia" w:eastAsiaTheme="minorEastAsia" w:hAnsiTheme="minorEastAsia"/>
          <w:lang w:val="en-GB"/>
        </w:rPr>
      </w:pPr>
      <w:r w:rsidRPr="005C2AE4">
        <w:rPr>
          <w:rFonts w:asciiTheme="minorEastAsia" w:eastAsiaTheme="minorEastAsia" w:hAnsiTheme="minorEastAsia" w:hint="eastAsia"/>
          <w:lang w:val="en-GB"/>
        </w:rPr>
        <w:t xml:space="preserve">배치 개발의 메인이 되는 객체로 </w:t>
      </w:r>
      <w:r w:rsidRPr="005C2AE4">
        <w:rPr>
          <w:rFonts w:asciiTheme="minorEastAsia" w:eastAsiaTheme="minorEastAsia" w:hAnsiTheme="minorEastAsia"/>
          <w:lang w:val="en-GB"/>
        </w:rPr>
        <w:t xml:space="preserve">xml 을 </w:t>
      </w:r>
      <w:r w:rsidRPr="005C2AE4">
        <w:rPr>
          <w:rFonts w:asciiTheme="minorEastAsia" w:eastAsiaTheme="minorEastAsia" w:hAnsiTheme="minorEastAsia" w:hint="eastAsia"/>
          <w:lang w:val="en-GB"/>
        </w:rPr>
        <w:t xml:space="preserve">통해 </w:t>
      </w:r>
      <w:r w:rsidRPr="005C2AE4">
        <w:rPr>
          <w:rFonts w:asciiTheme="minorEastAsia" w:eastAsiaTheme="minorEastAsia" w:hAnsiTheme="minorEastAsia"/>
          <w:lang w:val="en-GB"/>
        </w:rPr>
        <w:t xml:space="preserve">ItemReader, ItemProcessor, ItemWriter </w:t>
      </w:r>
      <w:r w:rsidRPr="005C2AE4">
        <w:rPr>
          <w:rFonts w:asciiTheme="minorEastAsia" w:eastAsiaTheme="minorEastAsia" w:hAnsiTheme="minorEastAsia" w:hint="eastAsia"/>
          <w:lang w:val="en-GB"/>
        </w:rPr>
        <w:t xml:space="preserve">등을 </w:t>
      </w:r>
      <w:r w:rsidRPr="005C2AE4">
        <w:rPr>
          <w:rFonts w:asciiTheme="minorEastAsia" w:eastAsiaTheme="minorEastAsia" w:hAnsiTheme="minorEastAsia"/>
          <w:lang w:val="en-GB"/>
        </w:rPr>
        <w:t xml:space="preserve">Spring </w:t>
      </w:r>
      <w:r w:rsidRPr="005C2AE4">
        <w:rPr>
          <w:rFonts w:asciiTheme="minorEastAsia" w:eastAsiaTheme="minorEastAsia" w:hAnsiTheme="minorEastAsia" w:hint="eastAsia"/>
          <w:lang w:val="en-GB"/>
        </w:rPr>
        <w:t>배치 개발 방법으로 정의/개발할 수 있다</w:t>
      </w:r>
      <w:r w:rsidR="00C8059F" w:rsidRPr="002718CF">
        <w:rPr>
          <w:rFonts w:asciiTheme="minorEastAsia" w:eastAsiaTheme="minorEastAsia" w:hAnsiTheme="minorEastAsia" w:hint="eastAsia"/>
          <w:lang w:val="en-GB"/>
        </w:rPr>
        <w:t>.</w:t>
      </w:r>
    </w:p>
    <w:p w14:paraId="1AEE6417" w14:textId="77777777" w:rsidR="00C8059F" w:rsidRDefault="00C8059F" w:rsidP="00C8059F">
      <w:pPr>
        <w:rPr>
          <w:lang w:val="en-GB"/>
        </w:rPr>
      </w:pPr>
    </w:p>
    <w:p w14:paraId="54AC0C41" w14:textId="7CF0A638" w:rsidR="00C8059F" w:rsidRDefault="003631EF" w:rsidP="003631EF">
      <w:pPr>
        <w:pStyle w:val="2"/>
        <w:tabs>
          <w:tab w:val="num" w:pos="1277"/>
        </w:tabs>
        <w:ind w:hanging="851"/>
        <w:jc w:val="left"/>
      </w:pPr>
      <w:bookmarkStart w:id="28" w:name="_Toc91687543"/>
      <w:r>
        <w:rPr>
          <w:rFonts w:hint="eastAsia"/>
        </w:rPr>
        <w:t>JOB 레이아웃</w:t>
      </w:r>
      <w:bookmarkEnd w:id="28"/>
    </w:p>
    <w:p w14:paraId="70A25D8A" w14:textId="2E7FC5DA" w:rsidR="003631EF" w:rsidRDefault="00F11D14" w:rsidP="007A4E8D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3B3315BD" wp14:editId="5542AC7F">
                <wp:simplePos x="0" y="0"/>
                <wp:positionH relativeFrom="column">
                  <wp:posOffset>4356100</wp:posOffset>
                </wp:positionH>
                <wp:positionV relativeFrom="paragraph">
                  <wp:posOffset>3805555</wp:posOffset>
                </wp:positionV>
                <wp:extent cx="1226185" cy="226695"/>
                <wp:effectExtent l="133350" t="0" r="12065" b="20955"/>
                <wp:wrapNone/>
                <wp:docPr id="18698" name="사각형 설명선 186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6185" cy="226695"/>
                        </a:xfrm>
                        <a:prstGeom prst="wedgeRectCallout">
                          <a:avLst>
                            <a:gd name="adj1" fmla="val -60383"/>
                            <a:gd name="adj2" fmla="val 2158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5CF53" w14:textId="6F18B720" w:rsidR="00D46179" w:rsidRPr="00C13F90" w:rsidRDefault="00D46179" w:rsidP="00262CE2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⑤ Processor 작성부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98" o:spid="_x0000_s1112" type="#_x0000_t61" style="position:absolute;left:0;text-align:left;margin-left:343pt;margin-top:299.65pt;width:96.55pt;height:17.8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" adj="-2243,15463" fillcolor="#4f81bd [3204]" strokecolor="#243f60 [1604]" strokeweight="1.5pt">
                <v:textbox inset="0,0,0,0">
                  <w:txbxContent>
                    <w:p w14:paraId="2F45CF53" w14:textId="6F18B720" w:rsidR="00D46179" w:rsidRPr="00C13F90" w:rsidRDefault="00D46179" w:rsidP="00262CE2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⑤ Processor 작성부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00048201" wp14:editId="1AFAF39C">
                <wp:simplePos x="0" y="0"/>
                <wp:positionH relativeFrom="column">
                  <wp:posOffset>4356100</wp:posOffset>
                </wp:positionH>
                <wp:positionV relativeFrom="paragraph">
                  <wp:posOffset>3232150</wp:posOffset>
                </wp:positionV>
                <wp:extent cx="1258570" cy="226695"/>
                <wp:effectExtent l="133350" t="0" r="17780" b="20955"/>
                <wp:wrapNone/>
                <wp:docPr id="18697" name="사각형 설명선 18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8570" cy="226695"/>
                        </a:xfrm>
                        <a:prstGeom prst="wedgeRectCallout">
                          <a:avLst>
                            <a:gd name="adj1" fmla="val -60383"/>
                            <a:gd name="adj2" fmla="val 2158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5335E9" w14:textId="2B8E4EB3" w:rsidR="00D46179" w:rsidRPr="00C13F90" w:rsidRDefault="00D46179" w:rsidP="00262CE2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ItemWriter 작성부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97" o:spid="_x0000_s1113" type="#_x0000_t61" style="position:absolute;left:0;text-align:left;margin-left:343pt;margin-top:254.5pt;width:99.1pt;height:17.8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" adj="-2243,15463" fillcolor="#4f81bd [3204]" strokecolor="#243f60 [1604]" strokeweight="1.5pt">
                <v:textbox inset="0,0,0,0">
                  <w:txbxContent>
                    <w:p w14:paraId="5F5335E9" w14:textId="2B8E4EB3" w:rsidR="00D46179" w:rsidRPr="00C13F90" w:rsidRDefault="00D46179" w:rsidP="00262CE2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ItemWriter 작성부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9872" behindDoc="0" locked="0" layoutInCell="1" allowOverlap="1" wp14:anchorId="7BB451DB" wp14:editId="5B3826BA">
                <wp:simplePos x="0" y="0"/>
                <wp:positionH relativeFrom="column">
                  <wp:posOffset>4373880</wp:posOffset>
                </wp:positionH>
                <wp:positionV relativeFrom="paragraph">
                  <wp:posOffset>2233930</wp:posOffset>
                </wp:positionV>
                <wp:extent cx="1295400" cy="226695"/>
                <wp:effectExtent l="152400" t="0" r="19050" b="20955"/>
                <wp:wrapNone/>
                <wp:docPr id="18696" name="사각형 설명선 186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226695"/>
                        </a:xfrm>
                        <a:prstGeom prst="wedgeRectCallout">
                          <a:avLst>
                            <a:gd name="adj1" fmla="val -60383"/>
                            <a:gd name="adj2" fmla="val 2158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F40871" w14:textId="33FB67C5" w:rsidR="00D46179" w:rsidRPr="00C13F90" w:rsidRDefault="00D46179" w:rsidP="00262CE2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ItemReader 작성부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96" o:spid="_x0000_s1114" type="#_x0000_t61" style="position:absolute;left:0;text-align:left;margin-left:344.4pt;margin-top:175.9pt;width:102pt;height:17.85pt;z-index:25223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" adj="-2243,15463" fillcolor="#4f81bd [3204]" strokecolor="#243f60 [1604]" strokeweight="1.5pt">
                <v:textbox inset="0,0,0,0">
                  <w:txbxContent>
                    <w:p w14:paraId="4EF40871" w14:textId="33FB67C5" w:rsidR="00D46179" w:rsidRPr="00C13F90" w:rsidRDefault="00D46179" w:rsidP="00262CE2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ItemReader 작성부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125DDA16" wp14:editId="7ADCA0D0">
                <wp:simplePos x="0" y="0"/>
                <wp:positionH relativeFrom="column">
                  <wp:posOffset>4308475</wp:posOffset>
                </wp:positionH>
                <wp:positionV relativeFrom="paragraph">
                  <wp:posOffset>1152525</wp:posOffset>
                </wp:positionV>
                <wp:extent cx="1193800" cy="226695"/>
                <wp:effectExtent l="152400" t="0" r="25400" b="20955"/>
                <wp:wrapNone/>
                <wp:docPr id="18695" name="사각형 설명선 18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3800" cy="226695"/>
                        </a:xfrm>
                        <a:prstGeom prst="wedgeRectCallout">
                          <a:avLst>
                            <a:gd name="adj1" fmla="val -61196"/>
                            <a:gd name="adj2" fmla="val 2478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D8F61B" w14:textId="66D87E0D" w:rsidR="00D46179" w:rsidRPr="00C13F90" w:rsidRDefault="00D46179" w:rsidP="00262CE2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Job Step 작성부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95" o:spid="_x0000_s1115" type="#_x0000_t61" style="position:absolute;left:0;text-align:left;margin-left:339.25pt;margin-top:90.75pt;width:94pt;height:17.8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" adj="-2418,16154" fillcolor="#4f81bd [3204]" strokecolor="#243f60 [1604]" strokeweight="1.5pt">
                <v:textbox inset="0,0,0,0">
                  <w:txbxContent>
                    <w:p w14:paraId="0ED8F61B" w14:textId="66D87E0D" w:rsidR="00D46179" w:rsidRPr="00C13F90" w:rsidRDefault="00D46179" w:rsidP="00262CE2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Job Step 작성부</w:t>
                      </w:r>
                    </w:p>
                  </w:txbxContent>
                </v:textbox>
              </v:shape>
            </w:pict>
          </mc:Fallback>
        </mc:AlternateContent>
      </w:r>
      <w:r w:rsidR="00262CE2">
        <w:rPr>
          <w:noProof/>
        </w:rPr>
        <mc:AlternateContent>
          <mc:Choice Requires="wps">
            <w:drawing>
              <wp:anchor distT="0" distB="0" distL="114300" distR="114300" simplePos="0" relativeHeight="252248064" behindDoc="0" locked="0" layoutInCell="1" allowOverlap="1" wp14:anchorId="135B155C" wp14:editId="12011D5E">
                <wp:simplePos x="0" y="0"/>
                <wp:positionH relativeFrom="column">
                  <wp:posOffset>3115219</wp:posOffset>
                </wp:positionH>
                <wp:positionV relativeFrom="paragraph">
                  <wp:posOffset>449126</wp:posOffset>
                </wp:positionV>
                <wp:extent cx="925286" cy="226695"/>
                <wp:effectExtent l="114300" t="0" r="27305" b="20955"/>
                <wp:wrapNone/>
                <wp:docPr id="18700" name="사각형 설명선 187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5286" cy="226695"/>
                        </a:xfrm>
                        <a:prstGeom prst="wedgeRectCallout">
                          <a:avLst>
                            <a:gd name="adj1" fmla="val -61196"/>
                            <a:gd name="adj2" fmla="val 2478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EA6188" w14:textId="23224319" w:rsidR="00D46179" w:rsidRPr="00262CE2" w:rsidRDefault="00D46179" w:rsidP="00616DA9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1653D4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 w:rsidRPr="00E65D6C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JOB 공통부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00" o:spid="_x0000_s1116" type="#_x0000_t61" style="position:absolute;left:0;text-align:left;margin-left:245.3pt;margin-top:35.35pt;width:72.85pt;height:17.8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" adj="-2418,16154" fillcolor="#4f81bd [3204]" strokecolor="#243f60 [1604]" strokeweight="1.5pt">
                <v:textbox inset="0,0,0,0">
                  <w:txbxContent>
                    <w:p w14:paraId="36EA6188" w14:textId="23224319" w:rsidR="00D46179" w:rsidRPr="00262CE2" w:rsidRDefault="00D46179" w:rsidP="00616DA9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1653D4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 w:rsidRPr="00E65D6C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JOB 공통부</w:t>
                      </w:r>
                    </w:p>
                  </w:txbxContent>
                </v:textbox>
              </v:shape>
            </w:pict>
          </mc:Fallback>
        </mc:AlternateContent>
      </w:r>
      <w:r w:rsidR="00262CE2">
        <w:rPr>
          <w:noProof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1602B376" wp14:editId="76D5F776">
                <wp:simplePos x="0" y="0"/>
                <wp:positionH relativeFrom="column">
                  <wp:posOffset>186962</wp:posOffset>
                </wp:positionH>
                <wp:positionV relativeFrom="paragraph">
                  <wp:posOffset>528955</wp:posOffset>
                </wp:positionV>
                <wp:extent cx="2750457" cy="148772"/>
                <wp:effectExtent l="0" t="0" r="12065" b="22860"/>
                <wp:wrapNone/>
                <wp:docPr id="18699" name="직사각형 186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50457" cy="14877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99" o:spid="_x0000_s1026" style="position:absolute;left:0;text-align:left;margin-left:14.7pt;margin-top:41.65pt;width:216.55pt;height:11.7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7A4E8D">
        <w:rPr>
          <w:noProof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5B441C35" wp14:editId="254F3BB0">
                <wp:simplePos x="0" y="0"/>
                <wp:positionH relativeFrom="column">
                  <wp:posOffset>186962</wp:posOffset>
                </wp:positionH>
                <wp:positionV relativeFrom="paragraph">
                  <wp:posOffset>3711212</wp:posOffset>
                </wp:positionV>
                <wp:extent cx="5207000" cy="420914"/>
                <wp:effectExtent l="0" t="0" r="12700" b="17780"/>
                <wp:wrapNone/>
                <wp:docPr id="18694" name="직사각형 186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42091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94" o:spid="_x0000_s1026" style="position:absolute;left:0;text-align:left;margin-left:14.7pt;margin-top:292.2pt;width:410pt;height:33.1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7A4E8D"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0F50BC04" wp14:editId="3F487F1D">
                <wp:simplePos x="0" y="0"/>
                <wp:positionH relativeFrom="column">
                  <wp:posOffset>186962</wp:posOffset>
                </wp:positionH>
                <wp:positionV relativeFrom="paragraph">
                  <wp:posOffset>3054441</wp:posOffset>
                </wp:positionV>
                <wp:extent cx="5207000" cy="576943"/>
                <wp:effectExtent l="0" t="0" r="12700" b="13970"/>
                <wp:wrapNone/>
                <wp:docPr id="18693" name="직사각형 186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576943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93" o:spid="_x0000_s1026" style="position:absolute;left:0;text-align:left;margin-left:14.7pt;margin-top:240.5pt;width:410pt;height:45.4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7A4E8D">
        <w:rPr>
          <w:noProof/>
        </w:rPr>
        <mc:AlternateContent>
          <mc:Choice Requires="wps">
            <w:drawing>
              <wp:anchor distT="0" distB="0" distL="114300" distR="114300" simplePos="0" relativeHeight="252231680" behindDoc="0" locked="0" layoutInCell="1" allowOverlap="1" wp14:anchorId="65F88CE7" wp14:editId="7988D00F">
                <wp:simplePos x="0" y="0"/>
                <wp:positionH relativeFrom="column">
                  <wp:posOffset>186962</wp:posOffset>
                </wp:positionH>
                <wp:positionV relativeFrom="paragraph">
                  <wp:posOffset>1929584</wp:posOffset>
                </wp:positionV>
                <wp:extent cx="5207000" cy="972457"/>
                <wp:effectExtent l="0" t="0" r="12700" b="18415"/>
                <wp:wrapNone/>
                <wp:docPr id="18692" name="직사각형 186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07000" cy="972457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92" o:spid="_x0000_s1026" style="position:absolute;left:0;text-align:left;margin-left:14.7pt;margin-top:151.95pt;width:410pt;height:76.55pt;z-index:25223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7A4E8D">
        <w:rPr>
          <w:noProof/>
        </w:rPr>
        <mc:AlternateContent>
          <mc:Choice Requires="wps">
            <w:drawing>
              <wp:anchor distT="0" distB="0" distL="114300" distR="114300" simplePos="0" relativeHeight="252229632" behindDoc="0" locked="0" layoutInCell="1" allowOverlap="1" wp14:anchorId="2496BF73" wp14:editId="21490081">
                <wp:simplePos x="0" y="0"/>
                <wp:positionH relativeFrom="column">
                  <wp:posOffset>186962</wp:posOffset>
                </wp:positionH>
                <wp:positionV relativeFrom="paragraph">
                  <wp:posOffset>721268</wp:posOffset>
                </wp:positionV>
                <wp:extent cx="4822372" cy="1099457"/>
                <wp:effectExtent l="0" t="0" r="16510" b="24765"/>
                <wp:wrapNone/>
                <wp:docPr id="18691" name="직사각형 186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2372" cy="1099457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91" o:spid="_x0000_s1026" style="position:absolute;left:0;text-align:left;margin-left:14.7pt;margin-top:56.8pt;width:379.7pt;height:86.55pt;z-index:25222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7A4E8D">
        <w:rPr>
          <w:noProof/>
        </w:rPr>
        <w:drawing>
          <wp:inline distT="0" distB="0" distL="0" distR="0" wp14:anchorId="6E402544" wp14:editId="2565C730">
            <wp:extent cx="6201875" cy="4136571"/>
            <wp:effectExtent l="19050" t="19050" r="27940" b="16510"/>
            <wp:docPr id="18690" name="그림 186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201875" cy="413657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EB6761" w14:textId="77777777" w:rsidR="003631EF" w:rsidRDefault="003631EF" w:rsidP="00C8059F">
      <w:pPr>
        <w:rPr>
          <w:lang w:val="en-GB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1653D4" w14:paraId="5E52159D" w14:textId="77777777" w:rsidTr="00AA2EF2">
        <w:trPr>
          <w:trHeight w:val="306"/>
        </w:trPr>
        <w:tc>
          <w:tcPr>
            <w:tcW w:w="1985" w:type="dxa"/>
            <w:shd w:val="clear" w:color="auto" w:fill="D9D9D9" w:themeFill="background1" w:themeFillShade="D9"/>
          </w:tcPr>
          <w:p w14:paraId="1C060CE4" w14:textId="2528938F" w:rsidR="001653D4" w:rsidRDefault="001653D4" w:rsidP="001653D4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레이아웃</w:t>
            </w:r>
          </w:p>
        </w:tc>
        <w:tc>
          <w:tcPr>
            <w:tcW w:w="7796" w:type="dxa"/>
            <w:shd w:val="clear" w:color="auto" w:fill="D9D9D9" w:themeFill="background1" w:themeFillShade="D9"/>
          </w:tcPr>
          <w:p w14:paraId="2F294BEA" w14:textId="77777777" w:rsidR="001653D4" w:rsidRDefault="001653D4" w:rsidP="00AA2EF2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1653D4" w14:paraId="323BA23B" w14:textId="77777777" w:rsidTr="00AA2EF2">
        <w:trPr>
          <w:trHeight w:val="306"/>
        </w:trPr>
        <w:tc>
          <w:tcPr>
            <w:tcW w:w="1985" w:type="dxa"/>
            <w:vAlign w:val="center"/>
          </w:tcPr>
          <w:p w14:paraId="0E141E6D" w14:textId="746656A3" w:rsidR="001653D4" w:rsidRDefault="00616DA9" w:rsidP="00616DA9">
            <w:pPr>
              <w:jc w:val="left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JOB공통부</w:t>
            </w:r>
          </w:p>
        </w:tc>
        <w:tc>
          <w:tcPr>
            <w:tcW w:w="7796" w:type="dxa"/>
            <w:vAlign w:val="center"/>
          </w:tcPr>
          <w:p w14:paraId="0DD7FE18" w14:textId="48B05910" w:rsidR="001653D4" w:rsidRDefault="00616DA9" w:rsidP="00AA2EF2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배치 실행시 적용되는 프레임워크의 기본 환경 설정이 있는 XML</w:t>
            </w:r>
          </w:p>
        </w:tc>
      </w:tr>
      <w:tr w:rsidR="001653D4" w14:paraId="748F31F7" w14:textId="77777777" w:rsidTr="00AA2EF2">
        <w:trPr>
          <w:trHeight w:val="322"/>
        </w:trPr>
        <w:tc>
          <w:tcPr>
            <w:tcW w:w="1985" w:type="dxa"/>
            <w:vAlign w:val="center"/>
          </w:tcPr>
          <w:p w14:paraId="34CB7E29" w14:textId="1CE5FC74" w:rsidR="001653D4" w:rsidRDefault="00616DA9" w:rsidP="00616DA9">
            <w:pPr>
              <w:jc w:val="left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Job Step</w:t>
            </w:r>
          </w:p>
        </w:tc>
        <w:tc>
          <w:tcPr>
            <w:tcW w:w="7796" w:type="dxa"/>
            <w:vAlign w:val="center"/>
          </w:tcPr>
          <w:p w14:paraId="7DB3C4BB" w14:textId="24671B23" w:rsidR="001653D4" w:rsidRDefault="00D979F6" w:rsidP="00AA2EF2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배치가 실행되는 Reader, Writer, Processor 를 정의하는 부분으로 싱글 또는 멀티 Step으로 작성할 수 있다.</w:t>
            </w:r>
          </w:p>
        </w:tc>
      </w:tr>
      <w:tr w:rsidR="001653D4" w14:paraId="29C2700E" w14:textId="77777777" w:rsidTr="00AA2EF2">
        <w:trPr>
          <w:trHeight w:val="322"/>
        </w:trPr>
        <w:tc>
          <w:tcPr>
            <w:tcW w:w="1985" w:type="dxa"/>
            <w:vAlign w:val="center"/>
          </w:tcPr>
          <w:p w14:paraId="347CD07C" w14:textId="69FE06BB" w:rsidR="001653D4" w:rsidRDefault="00616DA9" w:rsidP="00616DA9">
            <w:pPr>
              <w:jc w:val="left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ItemReader</w:t>
            </w:r>
          </w:p>
        </w:tc>
        <w:tc>
          <w:tcPr>
            <w:tcW w:w="7796" w:type="dxa"/>
            <w:vAlign w:val="center"/>
          </w:tcPr>
          <w:p w14:paraId="3356F359" w14:textId="259A47B6" w:rsidR="001653D4" w:rsidRPr="00D979F6" w:rsidRDefault="00D979F6" w:rsidP="00AA2EF2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배치에서 처리할 데이터를 읽어오는 리소스를 기술하는 부분으로 ItemReader 또는 SQL ID를 사용할 수 있다.</w:t>
            </w:r>
          </w:p>
        </w:tc>
      </w:tr>
      <w:tr w:rsidR="001653D4" w14:paraId="24062C33" w14:textId="77777777" w:rsidTr="00AA2EF2">
        <w:trPr>
          <w:trHeight w:val="322"/>
        </w:trPr>
        <w:tc>
          <w:tcPr>
            <w:tcW w:w="1985" w:type="dxa"/>
            <w:vAlign w:val="center"/>
          </w:tcPr>
          <w:p w14:paraId="235190F2" w14:textId="22AE985A" w:rsidR="001653D4" w:rsidRDefault="00616DA9" w:rsidP="00616DA9">
            <w:pPr>
              <w:jc w:val="left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lastRenderedPageBreak/>
              <w:t>ItemWriter</w:t>
            </w:r>
          </w:p>
        </w:tc>
        <w:tc>
          <w:tcPr>
            <w:tcW w:w="7796" w:type="dxa"/>
            <w:vAlign w:val="center"/>
          </w:tcPr>
          <w:p w14:paraId="0B324ED0" w14:textId="3BCE2FED" w:rsidR="001653D4" w:rsidRPr="00D979F6" w:rsidRDefault="00D979F6" w:rsidP="00AA2EF2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배치에서 쓰기기능을 수행하는 리소스를 기술하는 부분으로  ItemWriter 또는 SQL ID 를 기술 할 수 있다.</w:t>
            </w:r>
          </w:p>
        </w:tc>
      </w:tr>
      <w:tr w:rsidR="001653D4" w14:paraId="7DB7904D" w14:textId="77777777" w:rsidTr="00AA2EF2">
        <w:trPr>
          <w:trHeight w:val="322"/>
        </w:trPr>
        <w:tc>
          <w:tcPr>
            <w:tcW w:w="1985" w:type="dxa"/>
            <w:vAlign w:val="center"/>
          </w:tcPr>
          <w:p w14:paraId="23DDC4A1" w14:textId="356B43A9" w:rsidR="001653D4" w:rsidRDefault="00616DA9" w:rsidP="00616DA9">
            <w:pPr>
              <w:jc w:val="left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ItemProcessor</w:t>
            </w:r>
          </w:p>
        </w:tc>
        <w:tc>
          <w:tcPr>
            <w:tcW w:w="7796" w:type="dxa"/>
            <w:vAlign w:val="center"/>
          </w:tcPr>
          <w:p w14:paraId="10D95C53" w14:textId="1EF9934B" w:rsidR="001653D4" w:rsidRDefault="00D979F6" w:rsidP="00AA2EF2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배치에서 읽어온 데이터를 비즈니스 로직에 의하여 데이터를 가공처리를 수행하는 ItemProcessor 를 기술한다.</w:t>
            </w:r>
          </w:p>
        </w:tc>
      </w:tr>
    </w:tbl>
    <w:p w14:paraId="748D4396" w14:textId="77777777" w:rsidR="001653D4" w:rsidRDefault="001653D4" w:rsidP="00C8059F">
      <w:pPr>
        <w:rPr>
          <w:lang w:val="en-GB"/>
        </w:rPr>
      </w:pPr>
    </w:p>
    <w:p w14:paraId="6A66C2B5" w14:textId="20F7B873" w:rsidR="001653D4" w:rsidRDefault="00B929C8" w:rsidP="006974E0">
      <w:pPr>
        <w:pStyle w:val="3"/>
      </w:pPr>
      <w:bookmarkStart w:id="29" w:name="_Toc91687544"/>
      <w:r>
        <w:rPr>
          <w:rFonts w:hint="eastAsia"/>
        </w:rPr>
        <w:t>Job Step</w:t>
      </w:r>
      <w:bookmarkEnd w:id="29"/>
    </w:p>
    <w:p w14:paraId="153B5DEB" w14:textId="29C60EE2" w:rsidR="00616DA9" w:rsidRPr="002F3F68" w:rsidRDefault="00DA1AD0" w:rsidP="00C8059F">
      <w:pPr>
        <w:rPr>
          <w:rFonts w:asciiTheme="minorEastAsia" w:eastAsiaTheme="minorEastAsia" w:hAnsiTheme="minorEastAsia"/>
          <w:lang w:val="en-GB"/>
        </w:rPr>
      </w:pPr>
      <w:r w:rsidRPr="002F3F68">
        <w:rPr>
          <w:rFonts w:asciiTheme="minorEastAsia" w:eastAsiaTheme="minorEastAsia" w:hAnsiTheme="minorEastAsia" w:hint="eastAsia"/>
          <w:lang w:val="en-GB"/>
        </w:rPr>
        <w:t>배치실행을 위한 ItemReader, ItemWriter, ItemProcessor</w:t>
      </w:r>
      <w:r w:rsidR="00E52492" w:rsidRPr="002F3F68">
        <w:rPr>
          <w:rFonts w:asciiTheme="minorEastAsia" w:eastAsiaTheme="minorEastAsia" w:hAnsiTheme="minorEastAsia" w:hint="eastAsia"/>
          <w:lang w:val="en-GB"/>
        </w:rPr>
        <w:t xml:space="preserve"> </w:t>
      </w:r>
      <w:r w:rsidR="003E21E0" w:rsidRPr="002F3F68">
        <w:rPr>
          <w:rFonts w:asciiTheme="minorEastAsia" w:eastAsiaTheme="minorEastAsia" w:hAnsiTheme="minorEastAsia" w:hint="eastAsia"/>
          <w:lang w:val="en-GB"/>
        </w:rPr>
        <w:t xml:space="preserve"> ID를</w:t>
      </w:r>
      <w:r w:rsidRPr="002F3F68">
        <w:rPr>
          <w:rFonts w:asciiTheme="minorEastAsia" w:eastAsiaTheme="minorEastAsia" w:hAnsiTheme="minorEastAsia" w:hint="eastAsia"/>
          <w:lang w:val="en-GB"/>
        </w:rPr>
        <w:t xml:space="preserve"> </w:t>
      </w:r>
      <w:r w:rsidR="003E21E0" w:rsidRPr="002F3F68">
        <w:rPr>
          <w:rFonts w:asciiTheme="minorEastAsia" w:eastAsiaTheme="minorEastAsia" w:hAnsiTheme="minorEastAsia" w:hint="eastAsia"/>
          <w:lang w:val="en-GB"/>
        </w:rPr>
        <w:t>기술</w:t>
      </w:r>
      <w:r w:rsidRPr="002F3F68">
        <w:rPr>
          <w:rFonts w:asciiTheme="minorEastAsia" w:eastAsiaTheme="minorEastAsia" w:hAnsiTheme="minorEastAsia" w:hint="eastAsia"/>
          <w:lang w:val="en-GB"/>
        </w:rPr>
        <w:t>하는 부분으로 하나의Step이 하나의 배치 프로세스로 동작한다.</w:t>
      </w:r>
    </w:p>
    <w:p w14:paraId="7EBDEDA6" w14:textId="3C8F24F2" w:rsidR="00616DA9" w:rsidRPr="000607D2" w:rsidRDefault="00DA1AD0" w:rsidP="00C8059F">
      <w:pPr>
        <w:rPr>
          <w:rFonts w:asciiTheme="minorEastAsia" w:eastAsiaTheme="minorEastAsia" w:hAnsiTheme="minorEastAsia"/>
          <w:lang w:val="en-GB"/>
        </w:rPr>
      </w:pPr>
      <w:r w:rsidRPr="002F3F68">
        <w:rPr>
          <w:rFonts w:asciiTheme="minorEastAsia" w:eastAsiaTheme="minorEastAsia" w:hAnsiTheme="minorEastAsia" w:hint="eastAsia"/>
          <w:lang w:val="en-GB"/>
        </w:rPr>
        <w:t>멀티Step의 경우 각각 Step이 순차 수행되며 하나의 Step이 종료되면 다음 Step</w:t>
      </w:r>
      <w:r w:rsidR="003A5216" w:rsidRPr="002F3F68">
        <w:rPr>
          <w:rFonts w:asciiTheme="minorEastAsia" w:eastAsiaTheme="minorEastAsia" w:hAnsiTheme="minorEastAsia" w:hint="eastAsia"/>
          <w:lang w:val="en-GB"/>
        </w:rPr>
        <w:t>의</w:t>
      </w:r>
      <w:r w:rsidRPr="002F3F68">
        <w:rPr>
          <w:rFonts w:asciiTheme="minorEastAsia" w:eastAsiaTheme="minorEastAsia" w:hAnsiTheme="minorEastAsia" w:hint="eastAsia"/>
          <w:lang w:val="en-GB"/>
        </w:rPr>
        <w:t xml:space="preserve"> 배치 프로세스</w:t>
      </w:r>
      <w:r w:rsidR="003A5216" w:rsidRPr="002F3F68">
        <w:rPr>
          <w:rFonts w:asciiTheme="minorEastAsia" w:eastAsiaTheme="minorEastAsia" w:hAnsiTheme="minorEastAsia" w:hint="eastAsia"/>
          <w:lang w:val="en-GB"/>
        </w:rPr>
        <w:t>가 실행 된다.</w:t>
      </w:r>
    </w:p>
    <w:p w14:paraId="1CB567F1" w14:textId="2433E57B" w:rsidR="003A5216" w:rsidRDefault="008F7A56" w:rsidP="00C8059F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72640" behindDoc="0" locked="0" layoutInCell="1" allowOverlap="1" wp14:anchorId="0F782A2A" wp14:editId="36FDC50A">
                <wp:simplePos x="0" y="0"/>
                <wp:positionH relativeFrom="column">
                  <wp:posOffset>3757476</wp:posOffset>
                </wp:positionH>
                <wp:positionV relativeFrom="paragraph">
                  <wp:posOffset>1174569</wp:posOffset>
                </wp:positionV>
                <wp:extent cx="1045029" cy="226695"/>
                <wp:effectExtent l="209550" t="57150" r="22225" b="20955"/>
                <wp:wrapNone/>
                <wp:docPr id="18717" name="사각형 설명선 187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5029" cy="226695"/>
                        </a:xfrm>
                        <a:prstGeom prst="wedgeRectCallout">
                          <a:avLst>
                            <a:gd name="adj1" fmla="val -68195"/>
                            <a:gd name="adj2" fmla="val -7445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6335C9" w14:textId="003BD71B" w:rsidR="00D46179" w:rsidRPr="008F7A56" w:rsidRDefault="00D46179" w:rsidP="008F7A56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⑤</w:t>
                            </w:r>
                            <w:r w:rsidRPr="00E65D6C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ItemWriter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17" o:spid="_x0000_s1117" type="#_x0000_t61" style="position:absolute;left:0;text-align:left;margin-left:295.85pt;margin-top:92.5pt;width:82.3pt;height:17.85pt;z-index:25227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" adj="-3930,-5281" fillcolor="#4f81bd [3204]" strokecolor="#243f60 [1604]" strokeweight="1.5pt">
                <v:textbox inset="0,0,0,0">
                  <w:txbxContent>
                    <w:p w14:paraId="366335C9" w14:textId="003BD71B" w:rsidR="00D46179" w:rsidRPr="008F7A56" w:rsidRDefault="00D46179" w:rsidP="008F7A56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⑤</w:t>
                      </w:r>
                      <w:r w:rsidRPr="00E65D6C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ItemWriter 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70592" behindDoc="0" locked="0" layoutInCell="1" allowOverlap="1" wp14:anchorId="6697AEE0" wp14:editId="0F387661">
                <wp:simplePos x="0" y="0"/>
                <wp:positionH relativeFrom="column">
                  <wp:posOffset>3757476</wp:posOffset>
                </wp:positionH>
                <wp:positionV relativeFrom="paragraph">
                  <wp:posOffset>869769</wp:posOffset>
                </wp:positionV>
                <wp:extent cx="1251858" cy="226695"/>
                <wp:effectExtent l="228600" t="0" r="24765" b="20955"/>
                <wp:wrapNone/>
                <wp:docPr id="18715" name="사각형 설명선 187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858" cy="226695"/>
                        </a:xfrm>
                        <a:prstGeom prst="wedgeRectCallout">
                          <a:avLst>
                            <a:gd name="adj1" fmla="val -67615"/>
                            <a:gd name="adj2" fmla="val -722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59C2C7" w14:textId="10583FF4" w:rsidR="00D46179" w:rsidRPr="008F7A56" w:rsidRDefault="00D46179" w:rsidP="008F7A56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</w:t>
                            </w:r>
                            <w:r w:rsidRPr="00E65D6C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ItemProcessor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15" o:spid="_x0000_s1118" type="#_x0000_t61" style="position:absolute;left:0;text-align:left;margin-left:295.85pt;margin-top:68.5pt;width:98.55pt;height:17.85pt;z-index:25227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" adj="-3805,9240" fillcolor="#4f81bd [3204]" strokecolor="#243f60 [1604]" strokeweight="1.5pt">
                <v:textbox inset="0,0,0,0">
                  <w:txbxContent>
                    <w:p w14:paraId="2F59C2C7" w14:textId="10583FF4" w:rsidR="00D46179" w:rsidRPr="008F7A56" w:rsidRDefault="00D46179" w:rsidP="008F7A56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</w:t>
                      </w:r>
                      <w:r w:rsidRPr="00E65D6C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ItemProcessor 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8544" behindDoc="0" locked="0" layoutInCell="1" allowOverlap="1" wp14:anchorId="6D0C0A51" wp14:editId="759BFE16">
                <wp:simplePos x="0" y="0"/>
                <wp:positionH relativeFrom="column">
                  <wp:posOffset>3757295</wp:posOffset>
                </wp:positionH>
                <wp:positionV relativeFrom="paragraph">
                  <wp:posOffset>564515</wp:posOffset>
                </wp:positionV>
                <wp:extent cx="1088390" cy="226695"/>
                <wp:effectExtent l="209550" t="0" r="16510" b="20955"/>
                <wp:wrapNone/>
                <wp:docPr id="18714" name="사각형 설명선 187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390" cy="226695"/>
                        </a:xfrm>
                        <a:prstGeom prst="wedgeRectCallout">
                          <a:avLst>
                            <a:gd name="adj1" fmla="val -67948"/>
                            <a:gd name="adj2" fmla="val 4399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8FDC44" w14:textId="3517AAEB" w:rsidR="00D46179" w:rsidRPr="008F7A56" w:rsidRDefault="00D46179" w:rsidP="008F7A56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 w:rsidRPr="00E65D6C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ItemReader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14" o:spid="_x0000_s1119" type="#_x0000_t61" style="position:absolute;left:0;text-align:left;margin-left:295.85pt;margin-top:44.45pt;width:85.7pt;height:17.85pt;z-index:25226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" adj="-3877,20304" fillcolor="#4f81bd [3204]" strokecolor="#243f60 [1604]" strokeweight="1.5pt">
                <v:textbox inset="0,0,0,0">
                  <w:txbxContent>
                    <w:p w14:paraId="088FDC44" w14:textId="3517AAEB" w:rsidR="00D46179" w:rsidRPr="008F7A56" w:rsidRDefault="00D46179" w:rsidP="008F7A56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 w:rsidRPr="00E65D6C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ItemReader 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30F5EDB5" wp14:editId="6ED00008">
                <wp:simplePos x="0" y="0"/>
                <wp:positionH relativeFrom="column">
                  <wp:posOffset>1939018</wp:posOffset>
                </wp:positionH>
                <wp:positionV relativeFrom="paragraph">
                  <wp:posOffset>156119</wp:posOffset>
                </wp:positionV>
                <wp:extent cx="688975" cy="226695"/>
                <wp:effectExtent l="0" t="0" r="15875" b="97155"/>
                <wp:wrapNone/>
                <wp:docPr id="18710" name="사각형 설명선 187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" cy="226695"/>
                        </a:xfrm>
                        <a:prstGeom prst="wedgeRectCallout">
                          <a:avLst>
                            <a:gd name="adj1" fmla="val -24341"/>
                            <a:gd name="adj2" fmla="val 8081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1F1088" w14:textId="773FA66A" w:rsidR="00D46179" w:rsidRPr="00262CE2" w:rsidRDefault="00D46179" w:rsidP="008F7A56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 w:rsidRPr="00E65D6C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STEP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10" o:spid="_x0000_s1120" type="#_x0000_t61" style="position:absolute;left:0;text-align:left;margin-left:152.7pt;margin-top:12.3pt;width:54.25pt;height:17.85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" adj="5542,28255" fillcolor="#4f81bd [3204]" strokecolor="#243f60 [1604]" strokeweight="1.5pt">
                <v:textbox inset="0,0,0,0">
                  <w:txbxContent>
                    <w:p w14:paraId="1D1F1088" w14:textId="773FA66A" w:rsidR="00D46179" w:rsidRPr="00262CE2" w:rsidRDefault="00D46179" w:rsidP="008F7A56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 w:rsidRPr="00E65D6C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STEP ID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6274157E" wp14:editId="310C6637">
                <wp:simplePos x="0" y="0"/>
                <wp:positionH relativeFrom="column">
                  <wp:posOffset>778419</wp:posOffset>
                </wp:positionH>
                <wp:positionV relativeFrom="paragraph">
                  <wp:posOffset>17054</wp:posOffset>
                </wp:positionV>
                <wp:extent cx="688975" cy="226695"/>
                <wp:effectExtent l="0" t="0" r="15875" b="97155"/>
                <wp:wrapNone/>
                <wp:docPr id="18709" name="사각형 설명선 187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75" cy="226695"/>
                        </a:xfrm>
                        <a:prstGeom prst="wedgeRectCallout">
                          <a:avLst>
                            <a:gd name="adj1" fmla="val -24341"/>
                            <a:gd name="adj2" fmla="val 8081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D82849" w14:textId="5B515578" w:rsidR="00D46179" w:rsidRPr="00262CE2" w:rsidRDefault="00D46179" w:rsidP="008F7A56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1653D4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 w:rsidRPr="00E65D6C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JOB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09" o:spid="_x0000_s1121" type="#_x0000_t61" style="position:absolute;left:0;text-align:left;margin-left:61.3pt;margin-top:1.35pt;width:54.25pt;height:17.85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" adj="5542,28255" fillcolor="#4f81bd [3204]" strokecolor="#243f60 [1604]" strokeweight="1.5pt">
                <v:textbox inset="0,0,0,0">
                  <w:txbxContent>
                    <w:p w14:paraId="7AD82849" w14:textId="5B515578" w:rsidR="00D46179" w:rsidRPr="00262CE2" w:rsidRDefault="00D46179" w:rsidP="008F7A56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1653D4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 w:rsidRPr="00E65D6C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JOB ID</w:t>
                      </w:r>
                    </w:p>
                  </w:txbxContent>
                </v:textbox>
              </v:shape>
            </w:pict>
          </mc:Fallback>
        </mc:AlternateContent>
      </w:r>
      <w:r w:rsidR="002C6E49">
        <w:rPr>
          <w:noProof/>
        </w:rPr>
        <mc:AlternateContent>
          <mc:Choice Requires="wps">
            <w:drawing>
              <wp:anchor distT="0" distB="0" distL="114300" distR="114300" simplePos="0" relativeHeight="252254208" behindDoc="0" locked="0" layoutInCell="1" allowOverlap="1" wp14:anchorId="6D3B0F0C" wp14:editId="4E00DA43">
                <wp:simplePos x="0" y="0"/>
                <wp:positionH relativeFrom="column">
                  <wp:posOffset>339090</wp:posOffset>
                </wp:positionH>
                <wp:positionV relativeFrom="paragraph">
                  <wp:posOffset>473075</wp:posOffset>
                </wp:positionV>
                <wp:extent cx="1882775" cy="148590"/>
                <wp:effectExtent l="0" t="0" r="22225" b="22860"/>
                <wp:wrapNone/>
                <wp:docPr id="18704" name="직사각형 18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2775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04" o:spid="_x0000_s1026" style="position:absolute;left:0;text-align:left;margin-left:26.7pt;margin-top:37.25pt;width:148.25pt;height:11.7pt;z-index:25225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2C6E49">
        <w:rPr>
          <w:noProof/>
        </w:rPr>
        <mc:AlternateContent>
          <mc:Choice Requires="wps">
            <w:drawing>
              <wp:anchor distT="0" distB="0" distL="114300" distR="114300" simplePos="0" relativeHeight="252250112" behindDoc="0" locked="0" layoutInCell="1" allowOverlap="1" wp14:anchorId="7D5FFBD1" wp14:editId="02AC7E05">
                <wp:simplePos x="0" y="0"/>
                <wp:positionH relativeFrom="column">
                  <wp:posOffset>339090</wp:posOffset>
                </wp:positionH>
                <wp:positionV relativeFrom="paragraph">
                  <wp:posOffset>325120</wp:posOffset>
                </wp:positionV>
                <wp:extent cx="1251585" cy="148590"/>
                <wp:effectExtent l="0" t="0" r="24765" b="22860"/>
                <wp:wrapNone/>
                <wp:docPr id="18702" name="직사각형 18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1585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02" o:spid="_x0000_s1026" style="position:absolute;left:0;text-align:left;margin-left:26.7pt;margin-top:25.6pt;width:98.55pt;height:11.7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2C6E49">
        <w:rPr>
          <w:noProof/>
        </w:rPr>
        <mc:AlternateContent>
          <mc:Choice Requires="wps">
            <w:drawing>
              <wp:anchor distT="0" distB="0" distL="114300" distR="114300" simplePos="0" relativeHeight="252258304" behindDoc="0" locked="0" layoutInCell="1" allowOverlap="1" wp14:anchorId="274B533F" wp14:editId="685FE486">
                <wp:simplePos x="0" y="0"/>
                <wp:positionH relativeFrom="column">
                  <wp:posOffset>1188085</wp:posOffset>
                </wp:positionH>
                <wp:positionV relativeFrom="paragraph">
                  <wp:posOffset>727710</wp:posOffset>
                </wp:positionV>
                <wp:extent cx="2456180" cy="148590"/>
                <wp:effectExtent l="0" t="0" r="20320" b="22860"/>
                <wp:wrapNone/>
                <wp:docPr id="18706" name="직사각형 18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180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06" o:spid="_x0000_s1026" style="position:absolute;left:0;text-align:left;margin-left:93.55pt;margin-top:57.3pt;width:193.4pt;height:11.7pt;z-index:25225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2C6E49">
        <w:rPr>
          <w:noProof/>
        </w:rPr>
        <mc:AlternateContent>
          <mc:Choice Requires="wps">
            <w:drawing>
              <wp:anchor distT="0" distB="0" distL="114300" distR="114300" simplePos="0" relativeHeight="252262400" behindDoc="0" locked="0" layoutInCell="1" allowOverlap="1" wp14:anchorId="6E35EAF7" wp14:editId="26A6BC76">
                <wp:simplePos x="0" y="0"/>
                <wp:positionH relativeFrom="column">
                  <wp:posOffset>1010285</wp:posOffset>
                </wp:positionH>
                <wp:positionV relativeFrom="paragraph">
                  <wp:posOffset>1027249</wp:posOffset>
                </wp:positionV>
                <wp:extent cx="2633980" cy="148590"/>
                <wp:effectExtent l="0" t="0" r="13970" b="22860"/>
                <wp:wrapNone/>
                <wp:docPr id="18708" name="직사각형 187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980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08" o:spid="_x0000_s1026" style="position:absolute;left:0;text-align:left;margin-left:79.55pt;margin-top:80.9pt;width:207.4pt;height:11.7pt;z-index:25226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2C6E49">
        <w:rPr>
          <w:noProof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13CAC83D" wp14:editId="4558CFF6">
                <wp:simplePos x="0" y="0"/>
                <wp:positionH relativeFrom="column">
                  <wp:posOffset>1010285</wp:posOffset>
                </wp:positionH>
                <wp:positionV relativeFrom="paragraph">
                  <wp:posOffset>876300</wp:posOffset>
                </wp:positionV>
                <wp:extent cx="2633980" cy="148590"/>
                <wp:effectExtent l="0" t="0" r="13970" b="22860"/>
                <wp:wrapNone/>
                <wp:docPr id="18707" name="직사각형 18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33980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07" o:spid="_x0000_s1026" style="position:absolute;left:0;text-align:left;margin-left:79.55pt;margin-top:69pt;width:207.4pt;height:11.7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3A5216">
        <w:rPr>
          <w:noProof/>
        </w:rPr>
        <w:drawing>
          <wp:inline distT="0" distB="0" distL="0" distR="0" wp14:anchorId="76BFC8EF" wp14:editId="060BD3FD">
            <wp:extent cx="6136697" cy="1683658"/>
            <wp:effectExtent l="19050" t="19050" r="16510" b="12065"/>
            <wp:docPr id="18701" name="그림 18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136697" cy="16836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614D08" w14:textId="77777777" w:rsidR="003A5216" w:rsidRPr="003A5216" w:rsidRDefault="003A5216" w:rsidP="00C8059F">
      <w:pPr>
        <w:rPr>
          <w:lang w:val="en-GB"/>
        </w:rPr>
      </w:pPr>
    </w:p>
    <w:p w14:paraId="575302CC" w14:textId="58466EC1" w:rsidR="00616DA9" w:rsidRDefault="006974E0" w:rsidP="006974E0">
      <w:pPr>
        <w:pStyle w:val="3"/>
      </w:pPr>
      <w:bookmarkStart w:id="30" w:name="_Toc91687545"/>
      <w:r>
        <w:rPr>
          <w:rFonts w:hint="eastAsia"/>
        </w:rPr>
        <w:t>Item</w:t>
      </w:r>
      <w:r w:rsidR="00616DA9">
        <w:rPr>
          <w:rFonts w:hint="eastAsia"/>
        </w:rPr>
        <w:t>Reader</w:t>
      </w:r>
      <w:bookmarkEnd w:id="30"/>
    </w:p>
    <w:p w14:paraId="269F31F0" w14:textId="526F2736" w:rsidR="00616DA9" w:rsidRPr="002F3F68" w:rsidRDefault="002F3F68" w:rsidP="00C8059F">
      <w:pPr>
        <w:rPr>
          <w:rFonts w:asciiTheme="minorEastAsia" w:eastAsiaTheme="minorEastAsia" w:hAnsiTheme="minorEastAsia"/>
          <w:lang w:val="en-GB"/>
        </w:rPr>
      </w:pPr>
      <w:r w:rsidRPr="002F3F68">
        <w:rPr>
          <w:rFonts w:asciiTheme="minorEastAsia" w:eastAsiaTheme="minorEastAsia" w:hAnsiTheme="minorEastAsia" w:hint="eastAsia"/>
          <w:lang w:val="en-GB"/>
        </w:rPr>
        <w:t>배치 실행</w:t>
      </w:r>
      <w:r w:rsidR="000607D2">
        <w:rPr>
          <w:rFonts w:asciiTheme="minorEastAsia" w:eastAsiaTheme="minorEastAsia" w:hAnsiTheme="minorEastAsia" w:hint="eastAsia"/>
          <w:lang w:val="en-GB"/>
        </w:rPr>
        <w:t xml:space="preserve"> </w:t>
      </w:r>
      <w:r w:rsidRPr="002F3F68">
        <w:rPr>
          <w:rFonts w:asciiTheme="minorEastAsia" w:eastAsiaTheme="minorEastAsia" w:hAnsiTheme="minorEastAsia" w:hint="eastAsia"/>
          <w:lang w:val="en-GB"/>
        </w:rPr>
        <w:t>시 데이터를 읽어오는 배치리소스를 정의하는 부분으로서 Processor에서 Reader 로직을 수행하는 경우 작성</w:t>
      </w:r>
      <w:r>
        <w:rPr>
          <w:rFonts w:asciiTheme="minorEastAsia" w:eastAsiaTheme="minorEastAsia" w:hAnsiTheme="minorEastAsia" w:hint="eastAsia"/>
          <w:lang w:val="en-GB"/>
        </w:rPr>
        <w:t>하지 않아도</w:t>
      </w:r>
      <w:r w:rsidR="000607D2">
        <w:rPr>
          <w:rFonts w:asciiTheme="minorEastAsia" w:eastAsiaTheme="minorEastAsia" w:hAnsiTheme="minorEastAsia" w:hint="eastAsia"/>
          <w:lang w:val="en-GB"/>
        </w:rPr>
        <w:t xml:space="preserve"> </w:t>
      </w:r>
      <w:r>
        <w:rPr>
          <w:rFonts w:asciiTheme="minorEastAsia" w:eastAsiaTheme="minorEastAsia" w:hAnsiTheme="minorEastAsia" w:hint="eastAsia"/>
          <w:lang w:val="en-GB"/>
        </w:rPr>
        <w:t>된다.</w:t>
      </w:r>
    </w:p>
    <w:p w14:paraId="541BF17C" w14:textId="445DF850" w:rsidR="002F3F68" w:rsidRPr="000607D2" w:rsidRDefault="002F3F68" w:rsidP="002F3F68">
      <w:pPr>
        <w:rPr>
          <w:lang w:val="en-GB"/>
        </w:rPr>
      </w:pPr>
    </w:p>
    <w:p w14:paraId="6B60B5EB" w14:textId="4A1C4BD6" w:rsidR="002F3F68" w:rsidRPr="000607D2" w:rsidRDefault="002F3F68" w:rsidP="002F3F68">
      <w:pPr>
        <w:rPr>
          <w:rFonts w:asciiTheme="minorEastAsia" w:eastAsiaTheme="minorEastAsia" w:hAnsiTheme="minorEastAsia"/>
          <w:lang w:val="en-GB"/>
        </w:rPr>
      </w:pPr>
      <w:r w:rsidRPr="000607D2">
        <w:rPr>
          <w:rFonts w:asciiTheme="minorEastAsia" w:eastAsiaTheme="minorEastAsia" w:hAnsiTheme="minorEastAsia" w:hint="eastAsia"/>
          <w:lang w:val="en-GB"/>
        </w:rPr>
        <w:t xml:space="preserve">○ Query ID </w:t>
      </w:r>
      <w:r w:rsidR="007D38F6">
        <w:rPr>
          <w:rFonts w:asciiTheme="minorEastAsia" w:eastAsiaTheme="minorEastAsia" w:hAnsiTheme="minorEastAsia" w:hint="eastAsia"/>
          <w:lang w:val="en-GB"/>
        </w:rPr>
        <w:t>사용 예시</w:t>
      </w:r>
    </w:p>
    <w:p w14:paraId="609C8FBD" w14:textId="7E5395DC" w:rsidR="006974E0" w:rsidRDefault="00F20131" w:rsidP="00C8059F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2FC33812" wp14:editId="756ED07F">
                <wp:simplePos x="0" y="0"/>
                <wp:positionH relativeFrom="column">
                  <wp:posOffset>-27124</wp:posOffset>
                </wp:positionH>
                <wp:positionV relativeFrom="paragraph">
                  <wp:posOffset>116296</wp:posOffset>
                </wp:positionV>
                <wp:extent cx="674370" cy="226695"/>
                <wp:effectExtent l="0" t="0" r="106680" b="20955"/>
                <wp:wrapNone/>
                <wp:docPr id="18745" name="사각형 설명선 187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" cy="226695"/>
                        </a:xfrm>
                        <a:prstGeom prst="wedgeRectCallout">
                          <a:avLst>
                            <a:gd name="adj1" fmla="val 63140"/>
                            <a:gd name="adj2" fmla="val -4083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6527D" w14:textId="77777777" w:rsidR="00D46179" w:rsidRPr="004D21CD" w:rsidRDefault="00D46179" w:rsidP="00F20131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Reader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45" o:spid="_x0000_s1122" type="#_x0000_t61" style="position:absolute;left:0;text-align:left;margin-left:-2.15pt;margin-top:9.15pt;width:53.1pt;height:17.85pt;z-index:25232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" adj="24438,1979" fillcolor="#4f81bd [3204]" strokecolor="#243f60 [1604]" strokeweight="1.5pt">
                <v:textbox inset="0,0,0,0">
                  <w:txbxContent>
                    <w:p w14:paraId="2556527D" w14:textId="77777777" w:rsidR="00D46179" w:rsidRPr="004D21CD" w:rsidRDefault="00D46179" w:rsidP="00F20131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Reader ID</w:t>
                      </w:r>
                    </w:p>
                  </w:txbxContent>
                </v:textbox>
              </v:shape>
            </w:pict>
          </mc:Fallback>
        </mc:AlternateContent>
      </w:r>
      <w:r w:rsidR="00D613AE">
        <w:rPr>
          <w:noProof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433F47EB" wp14:editId="2D183C13">
                <wp:simplePos x="0" y="0"/>
                <wp:positionH relativeFrom="column">
                  <wp:posOffset>375648</wp:posOffset>
                </wp:positionH>
                <wp:positionV relativeFrom="paragraph">
                  <wp:posOffset>18324</wp:posOffset>
                </wp:positionV>
                <wp:extent cx="1868714" cy="148590"/>
                <wp:effectExtent l="0" t="0" r="17780" b="22860"/>
                <wp:wrapNone/>
                <wp:docPr id="18727" name="직사각형 187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8714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27" o:spid="_x0000_s1026" style="position:absolute;left:0;text-align:left;margin-left:29.6pt;margin-top:1.45pt;width:147.15pt;height:11.7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4D21CD">
        <w:rPr>
          <w:noProof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75988ED0" wp14:editId="6E79925B">
                <wp:simplePos x="0" y="0"/>
                <wp:positionH relativeFrom="column">
                  <wp:posOffset>909048</wp:posOffset>
                </wp:positionH>
                <wp:positionV relativeFrom="paragraph">
                  <wp:posOffset>900067</wp:posOffset>
                </wp:positionV>
                <wp:extent cx="4800600" cy="226695"/>
                <wp:effectExtent l="0" t="95250" r="19050" b="20955"/>
                <wp:wrapNone/>
                <wp:docPr id="18726" name="사각형 설명선 187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226695"/>
                        </a:xfrm>
                        <a:prstGeom prst="wedgeRectCallout">
                          <a:avLst>
                            <a:gd name="adj1" fmla="val -29651"/>
                            <a:gd name="adj2" fmla="val -8405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6C8C37" w14:textId="358C0AF0" w:rsidR="00D46179" w:rsidRPr="004D21CD" w:rsidRDefault="00D46179" w:rsidP="004D21CD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Query에 적용할 바인드 변수 값을 배치 실행 시 입력 받은 파라미터에서 가져와서 적용.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26" o:spid="_x0000_s1123" type="#_x0000_t61" style="position:absolute;left:0;text-align:left;margin-left:71.6pt;margin-top:70.85pt;width:378pt;height:17.85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" adj="4395,-7356" fillcolor="#4f81bd [3204]" strokecolor="#243f60 [1604]" strokeweight="1.5pt">
                <v:textbox inset="0,0,0,0">
                  <w:txbxContent>
                    <w:p w14:paraId="596C8C37" w14:textId="358C0AF0" w:rsidR="00D46179" w:rsidRPr="004D21CD" w:rsidRDefault="00D46179" w:rsidP="004D21CD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Query에 적용할 바인드 변수 값을 배치 실행 시 입력 받은 파라미터에서 가져와서 적용.</w:t>
                      </w:r>
                    </w:p>
                  </w:txbxContent>
                </v:textbox>
              </v:shape>
            </w:pict>
          </mc:Fallback>
        </mc:AlternateContent>
      </w:r>
      <w:r w:rsidR="004D21CD">
        <w:rPr>
          <w:noProof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20AD9923" wp14:editId="7A0FC0C3">
                <wp:simplePos x="0" y="0"/>
                <wp:positionH relativeFrom="column">
                  <wp:posOffset>3996962</wp:posOffset>
                </wp:positionH>
                <wp:positionV relativeFrom="paragraph">
                  <wp:posOffset>471896</wp:posOffset>
                </wp:positionV>
                <wp:extent cx="1498600" cy="226695"/>
                <wp:effectExtent l="228600" t="38100" r="25400" b="20955"/>
                <wp:wrapNone/>
                <wp:docPr id="18725" name="사각형 설명선 187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0" cy="226695"/>
                        </a:xfrm>
                        <a:prstGeom prst="wedgeRectCallout">
                          <a:avLst>
                            <a:gd name="adj1" fmla="val -64998"/>
                            <a:gd name="adj2" fmla="val -6004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CF092" w14:textId="40424AF7" w:rsidR="00D46179" w:rsidRPr="004D21CD" w:rsidRDefault="00D46179" w:rsidP="004D21CD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② </w:t>
                            </w:r>
                            <w:r w:rsidRPr="004D21CD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데이터 조회 Query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25" o:spid="_x0000_s1124" type="#_x0000_t61" style="position:absolute;left:0;text-align:left;margin-left:314.7pt;margin-top:37.15pt;width:118pt;height:17.8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" adj="-3240,-2170" fillcolor="#4f81bd [3204]" strokecolor="#243f60 [1604]" strokeweight="1.5pt">
                <v:textbox inset="0,0,0,0">
                  <w:txbxContent>
                    <w:p w14:paraId="48ACF092" w14:textId="40424AF7" w:rsidR="00D46179" w:rsidRPr="004D21CD" w:rsidRDefault="00D46179" w:rsidP="004D21CD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② </w:t>
                      </w:r>
                      <w:r w:rsidRPr="004D21CD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데이터 조회 Query ID</w:t>
                      </w:r>
                    </w:p>
                  </w:txbxContent>
                </v:textbox>
              </v:shape>
            </w:pict>
          </mc:Fallback>
        </mc:AlternateContent>
      </w:r>
      <w:r w:rsidR="004D21CD">
        <w:rPr>
          <w:noProof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3C44A927" wp14:editId="27906DB9">
                <wp:simplePos x="0" y="0"/>
                <wp:positionH relativeFrom="column">
                  <wp:posOffset>5259705</wp:posOffset>
                </wp:positionH>
                <wp:positionV relativeFrom="paragraph">
                  <wp:posOffset>188867</wp:posOffset>
                </wp:positionV>
                <wp:extent cx="994229" cy="226695"/>
                <wp:effectExtent l="152400" t="38100" r="15875" b="20955"/>
                <wp:wrapNone/>
                <wp:docPr id="18724" name="사각형 설명선 187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4229" cy="226695"/>
                        </a:xfrm>
                        <a:prstGeom prst="wedgeRectCallout">
                          <a:avLst>
                            <a:gd name="adj1" fmla="val -64998"/>
                            <a:gd name="adj2" fmla="val -6004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C4310E" w14:textId="706D256E" w:rsidR="00D46179" w:rsidRPr="004D21CD" w:rsidRDefault="00D46179" w:rsidP="004D21CD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1653D4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Reader Class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24" o:spid="_x0000_s1125" type="#_x0000_t61" style="position:absolute;left:0;text-align:left;margin-left:414.15pt;margin-top:14.85pt;width:78.3pt;height:17.85pt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" adj="-3240,-2170" fillcolor="#4f81bd [3204]" strokecolor="#243f60 [1604]" strokeweight="1.5pt">
                <v:textbox inset="0,0,0,0">
                  <w:txbxContent>
                    <w:p w14:paraId="06C4310E" w14:textId="706D256E" w:rsidR="00D46179" w:rsidRPr="004D21CD" w:rsidRDefault="00D46179" w:rsidP="004D21CD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1653D4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Reader Class</w:t>
                      </w:r>
                    </w:p>
                  </w:txbxContent>
                </v:textbox>
              </v:shape>
            </w:pict>
          </mc:Fallback>
        </mc:AlternateContent>
      </w:r>
      <w:r w:rsidR="00765ACA">
        <w:rPr>
          <w:noProof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745A078F" wp14:editId="433FC387">
                <wp:simplePos x="0" y="0"/>
                <wp:positionH relativeFrom="column">
                  <wp:posOffset>484506</wp:posOffset>
                </wp:positionH>
                <wp:positionV relativeFrom="paragraph">
                  <wp:posOffset>660581</wp:posOffset>
                </wp:positionV>
                <wp:extent cx="3048000" cy="148590"/>
                <wp:effectExtent l="0" t="0" r="19050" b="22860"/>
                <wp:wrapNone/>
                <wp:docPr id="18723" name="직사각형 187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23" o:spid="_x0000_s1026" style="position:absolute;left:0;text-align:left;margin-left:38.15pt;margin-top:52pt;width:240pt;height:11.7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765ACA">
        <w:rPr>
          <w:noProof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070DE8CC" wp14:editId="14FC6F4F">
                <wp:simplePos x="0" y="0"/>
                <wp:positionH relativeFrom="column">
                  <wp:posOffset>179704</wp:posOffset>
                </wp:positionH>
                <wp:positionV relativeFrom="paragraph">
                  <wp:posOffset>283210</wp:posOffset>
                </wp:positionV>
                <wp:extent cx="4147457" cy="148590"/>
                <wp:effectExtent l="0" t="0" r="24765" b="22860"/>
                <wp:wrapNone/>
                <wp:docPr id="18722" name="직사각형 187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7457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22" o:spid="_x0000_s1026" style="position:absolute;left:0;text-align:left;margin-left:14.15pt;margin-top:22.3pt;width:326.55pt;height:11.7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765ACA">
        <w:rPr>
          <w:noProof/>
        </w:rPr>
        <mc:AlternateContent>
          <mc:Choice Requires="wps">
            <w:drawing>
              <wp:anchor distT="0" distB="0" distL="114300" distR="114300" simplePos="0" relativeHeight="252274688" behindDoc="0" locked="0" layoutInCell="1" allowOverlap="1" wp14:anchorId="54796A14" wp14:editId="507E7BB1">
                <wp:simplePos x="0" y="0"/>
                <wp:positionH relativeFrom="column">
                  <wp:posOffset>2269490</wp:posOffset>
                </wp:positionH>
                <wp:positionV relativeFrom="paragraph">
                  <wp:posOffset>24946</wp:posOffset>
                </wp:positionV>
                <wp:extent cx="3124200" cy="148590"/>
                <wp:effectExtent l="0" t="0" r="19050" b="22860"/>
                <wp:wrapNone/>
                <wp:docPr id="18721" name="직사각형 187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21" o:spid="_x0000_s1026" style="position:absolute;left:0;text-align:left;margin-left:178.7pt;margin-top:1.95pt;width:246pt;height:11.7pt;z-index:25227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2F3F68">
        <w:rPr>
          <w:noProof/>
        </w:rPr>
        <w:drawing>
          <wp:inline distT="0" distB="0" distL="0" distR="0" wp14:anchorId="5E9F1A41" wp14:editId="3567199D">
            <wp:extent cx="6157784" cy="1168400"/>
            <wp:effectExtent l="19050" t="19050" r="14605" b="12700"/>
            <wp:docPr id="18718" name="그림 187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157784" cy="1168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C3F063A" w14:textId="77777777" w:rsidR="002F3F68" w:rsidRDefault="002F3F68" w:rsidP="00C8059F">
      <w:pPr>
        <w:rPr>
          <w:lang w:val="en-GB"/>
        </w:rPr>
      </w:pPr>
    </w:p>
    <w:p w14:paraId="08DEA43C" w14:textId="4FF4D31B" w:rsidR="002F3F68" w:rsidRPr="000607D2" w:rsidRDefault="00F20131" w:rsidP="00C8059F">
      <w:pPr>
        <w:rPr>
          <w:rFonts w:asciiTheme="minorEastAsia" w:eastAsiaTheme="minorEastAsia" w:hAnsiTheme="minorEastAsia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792B3FB9" wp14:editId="11993DB7">
                <wp:simplePos x="0" y="0"/>
                <wp:positionH relativeFrom="column">
                  <wp:posOffset>2937510</wp:posOffset>
                </wp:positionH>
                <wp:positionV relativeFrom="paragraph">
                  <wp:posOffset>183515</wp:posOffset>
                </wp:positionV>
                <wp:extent cx="674370" cy="226695"/>
                <wp:effectExtent l="76200" t="0" r="11430" b="20955"/>
                <wp:wrapNone/>
                <wp:docPr id="18744" name="사각형 설명선 187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" cy="226695"/>
                        </a:xfrm>
                        <a:prstGeom prst="wedgeRectCallout">
                          <a:avLst>
                            <a:gd name="adj1" fmla="val -60616"/>
                            <a:gd name="adj2" fmla="val 2158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6D41B6" w14:textId="77777777" w:rsidR="00D46179" w:rsidRPr="004D21CD" w:rsidRDefault="00D46179" w:rsidP="00F20131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Reader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44" o:spid="_x0000_s1126" type="#_x0000_t61" style="position:absolute;left:0;text-align:left;margin-left:231.3pt;margin-top:14.45pt;width:53.1pt;height:17.85pt;z-index:25231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" adj="-2293,15463" fillcolor="#4f81bd [3204]" strokecolor="#243f60 [1604]" strokeweight="1.5pt">
                <v:textbox inset="0,0,0,0">
                  <w:txbxContent>
                    <w:p w14:paraId="516D41B6" w14:textId="77777777" w:rsidR="00D46179" w:rsidRPr="004D21CD" w:rsidRDefault="00D46179" w:rsidP="00F20131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Reader ID</w:t>
                      </w:r>
                    </w:p>
                  </w:txbxContent>
                </v:textbox>
              </v:shape>
            </w:pict>
          </mc:Fallback>
        </mc:AlternateContent>
      </w:r>
      <w:r w:rsidR="0000211A">
        <w:rPr>
          <w:noProof/>
        </w:rPr>
        <mc:AlternateContent>
          <mc:Choice Requires="wps">
            <w:drawing>
              <wp:anchor distT="0" distB="0" distL="114300" distR="114300" simplePos="0" relativeHeight="252299264" behindDoc="0" locked="0" layoutInCell="1" allowOverlap="1" wp14:anchorId="4A688A0F" wp14:editId="43A3DEAA">
                <wp:simplePos x="0" y="0"/>
                <wp:positionH relativeFrom="column">
                  <wp:posOffset>4443276</wp:posOffset>
                </wp:positionH>
                <wp:positionV relativeFrom="paragraph">
                  <wp:posOffset>184059</wp:posOffset>
                </wp:positionV>
                <wp:extent cx="993775" cy="226695"/>
                <wp:effectExtent l="95250" t="0" r="15875" b="97155"/>
                <wp:wrapNone/>
                <wp:docPr id="18733" name="사각형 설명선 187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775" cy="226695"/>
                        </a:xfrm>
                        <a:prstGeom prst="wedgeRectCallout">
                          <a:avLst>
                            <a:gd name="adj1" fmla="val -58060"/>
                            <a:gd name="adj2" fmla="val 8081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B756A7" w14:textId="77777777" w:rsidR="00D46179" w:rsidRPr="004D21CD" w:rsidRDefault="00D46179" w:rsidP="0000211A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1653D4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Reader Class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33" o:spid="_x0000_s1127" type="#_x0000_t61" style="position:absolute;left:0;text-align:left;margin-left:349.85pt;margin-top:14.5pt;width:78.25pt;height:17.85pt;z-index:25229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" adj="-1741,28255" fillcolor="#4f81bd [3204]" strokecolor="#243f60 [1604]" strokeweight="1.5pt">
                <v:textbox inset="0,0,0,0">
                  <w:txbxContent>
                    <w:p w14:paraId="46B756A7" w14:textId="77777777" w:rsidR="00D46179" w:rsidRPr="004D21CD" w:rsidRDefault="00D46179" w:rsidP="0000211A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1653D4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Reader Class</w:t>
                      </w:r>
                    </w:p>
                  </w:txbxContent>
                </v:textbox>
              </v:shape>
            </w:pict>
          </mc:Fallback>
        </mc:AlternateContent>
      </w:r>
      <w:r w:rsidR="002F3F68" w:rsidRPr="000607D2">
        <w:rPr>
          <w:rFonts w:asciiTheme="minorEastAsia" w:eastAsiaTheme="minorEastAsia" w:hAnsiTheme="minorEastAsia" w:hint="eastAsia"/>
          <w:lang w:val="en-GB"/>
        </w:rPr>
        <w:t xml:space="preserve">○ </w:t>
      </w:r>
      <w:r w:rsidR="000607D2" w:rsidRPr="000607D2">
        <w:rPr>
          <w:rFonts w:asciiTheme="minorEastAsia" w:eastAsiaTheme="minorEastAsia" w:hAnsiTheme="minorEastAsia" w:hint="eastAsia"/>
          <w:lang w:val="en-GB"/>
        </w:rPr>
        <w:t xml:space="preserve">Delimiter </w:t>
      </w:r>
      <w:r w:rsidR="002F3F68" w:rsidRPr="000607D2">
        <w:rPr>
          <w:rFonts w:asciiTheme="minorEastAsia" w:eastAsiaTheme="minorEastAsia" w:hAnsiTheme="minorEastAsia" w:hint="eastAsia"/>
          <w:lang w:val="en-GB"/>
        </w:rPr>
        <w:t>File Reader</w:t>
      </w:r>
      <w:r w:rsidR="007D38F6">
        <w:rPr>
          <w:rFonts w:asciiTheme="minorEastAsia" w:eastAsiaTheme="minorEastAsia" w:hAnsiTheme="minorEastAsia" w:hint="eastAsia"/>
          <w:lang w:val="en-GB"/>
        </w:rPr>
        <w:t xml:space="preserve"> 사용예시 </w:t>
      </w:r>
    </w:p>
    <w:p w14:paraId="604F3802" w14:textId="7163CF7B" w:rsidR="002F3F68" w:rsidRDefault="0000211A" w:rsidP="000607D2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38CF66D9" wp14:editId="56E040BE">
                <wp:simplePos x="0" y="0"/>
                <wp:positionH relativeFrom="column">
                  <wp:posOffset>4417876</wp:posOffset>
                </wp:positionH>
                <wp:positionV relativeFrom="paragraph">
                  <wp:posOffset>1346835</wp:posOffset>
                </wp:positionV>
                <wp:extent cx="1624965" cy="418465"/>
                <wp:effectExtent l="381000" t="19050" r="13335" b="19685"/>
                <wp:wrapNone/>
                <wp:docPr id="18735" name="사각형 설명선 187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4965" cy="418465"/>
                        </a:xfrm>
                        <a:prstGeom prst="wedgeRectCallout">
                          <a:avLst>
                            <a:gd name="adj1" fmla="val -73387"/>
                            <a:gd name="adj2" fmla="val -5377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4ED72C" w14:textId="5270398E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0211A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De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limi</w:t>
                            </w:r>
                            <w:r w:rsidRPr="0000211A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ter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설정</w:t>
                            </w:r>
                          </w:p>
                          <w:p w14:paraId="47E4628F" w14:textId="7376DE1E" w:rsidR="00D46179" w:rsidRPr="0000211A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  라인단위 읽기 리소스 정보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35" o:spid="_x0000_s1128" type="#_x0000_t61" style="position:absolute;left:0;text-align:left;margin-left:347.85pt;margin-top:106.05pt;width:127.95pt;height:32.95pt;z-index:25230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" adj="-5052,-815" fillcolor="#4f81bd [3204]" strokecolor="#243f60 [1604]" strokeweight="1.5pt">
                <v:textbox inset="0,0,0,0">
                  <w:txbxContent>
                    <w:p w14:paraId="114ED72C" w14:textId="5270398E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00211A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De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limi</w:t>
                      </w:r>
                      <w:r w:rsidRPr="0000211A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ter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설정</w:t>
                      </w:r>
                    </w:p>
                    <w:p w14:paraId="47E4628F" w14:textId="7376DE1E" w:rsidR="00D46179" w:rsidRPr="0000211A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  라인단위 읽기 리소스 정보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036F20E7" wp14:editId="1ACF098E">
                <wp:simplePos x="0" y="0"/>
                <wp:positionH relativeFrom="column">
                  <wp:posOffset>5295991</wp:posOffset>
                </wp:positionH>
                <wp:positionV relativeFrom="paragraph">
                  <wp:posOffset>679178</wp:posOffset>
                </wp:positionV>
                <wp:extent cx="747395" cy="226695"/>
                <wp:effectExtent l="0" t="152400" r="14605" b="20955"/>
                <wp:wrapNone/>
                <wp:docPr id="18734" name="사각형 설명선 187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395" cy="226695"/>
                        </a:xfrm>
                        <a:prstGeom prst="wedgeRectCallout">
                          <a:avLst>
                            <a:gd name="adj1" fmla="val -44037"/>
                            <a:gd name="adj2" fmla="val -11606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3DB6FA" w14:textId="0A1DA8EA" w:rsidR="00D46179" w:rsidRPr="004D21CD" w:rsidRDefault="00D46179" w:rsidP="0000211A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파일정보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34" o:spid="_x0000_s1129" type="#_x0000_t61" style="position:absolute;left:0;text-align:left;margin-left:417pt;margin-top:53.5pt;width:58.85pt;height:17.85pt;z-index:25230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" adj="1288,-14271" fillcolor="#4f81bd [3204]" strokecolor="#243f60 [1604]" strokeweight="1.5pt">
                <v:textbox inset="0,0,0,0">
                  <w:txbxContent>
                    <w:p w14:paraId="153DB6FA" w14:textId="0A1DA8EA" w:rsidR="00D46179" w:rsidRPr="004D21CD" w:rsidRDefault="00D46179" w:rsidP="0000211A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파일정보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3120" behindDoc="0" locked="0" layoutInCell="1" allowOverlap="1" wp14:anchorId="3E1347AF" wp14:editId="7B507F8A">
                <wp:simplePos x="0" y="0"/>
                <wp:positionH relativeFrom="column">
                  <wp:posOffset>422275</wp:posOffset>
                </wp:positionH>
                <wp:positionV relativeFrom="paragraph">
                  <wp:posOffset>213179</wp:posOffset>
                </wp:positionV>
                <wp:extent cx="3994785" cy="148590"/>
                <wp:effectExtent l="0" t="0" r="24765" b="22860"/>
                <wp:wrapNone/>
                <wp:docPr id="18730" name="직사각형 187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4785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30" o:spid="_x0000_s1026" style="position:absolute;left:0;text-align:left;margin-left:33.25pt;margin-top:16.8pt;width:314.55pt;height:11.7pt;z-index:25229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5168" behindDoc="0" locked="0" layoutInCell="1" allowOverlap="1" wp14:anchorId="772E7715" wp14:editId="3FDC5E2A">
                <wp:simplePos x="0" y="0"/>
                <wp:positionH relativeFrom="column">
                  <wp:posOffset>429895</wp:posOffset>
                </wp:positionH>
                <wp:positionV relativeFrom="paragraph">
                  <wp:posOffset>370205</wp:posOffset>
                </wp:positionV>
                <wp:extent cx="5613400" cy="271780"/>
                <wp:effectExtent l="0" t="0" r="25400" b="13970"/>
                <wp:wrapNone/>
                <wp:docPr id="18731" name="직사각형 187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3400" cy="2717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31" o:spid="_x0000_s1026" style="position:absolute;left:0;text-align:left;margin-left:33.85pt;margin-top:29.15pt;width:442pt;height:21.4pt;z-index:25229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97216" behindDoc="0" locked="0" layoutInCell="1" allowOverlap="1" wp14:anchorId="47A63443" wp14:editId="5810EA08">
                <wp:simplePos x="0" y="0"/>
                <wp:positionH relativeFrom="column">
                  <wp:posOffset>440690</wp:posOffset>
                </wp:positionH>
                <wp:positionV relativeFrom="paragraph">
                  <wp:posOffset>642166</wp:posOffset>
                </wp:positionV>
                <wp:extent cx="4717143" cy="1005114"/>
                <wp:effectExtent l="0" t="0" r="26670" b="24130"/>
                <wp:wrapNone/>
                <wp:docPr id="18732" name="직사각형 18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7143" cy="100511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32" o:spid="_x0000_s1026" style="position:absolute;left:0;text-align:left;margin-left:34.7pt;margin-top:50.55pt;width:371.45pt;height:79.15pt;z-index:25229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D613AE">
        <w:rPr>
          <w:noProof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12249DE0" wp14:editId="44CE594A">
                <wp:simplePos x="0" y="0"/>
                <wp:positionH relativeFrom="column">
                  <wp:posOffset>546191</wp:posOffset>
                </wp:positionH>
                <wp:positionV relativeFrom="paragraph">
                  <wp:posOffset>51435</wp:posOffset>
                </wp:positionV>
                <wp:extent cx="2315028" cy="148590"/>
                <wp:effectExtent l="0" t="0" r="28575" b="22860"/>
                <wp:wrapNone/>
                <wp:docPr id="18728" name="직사각형 187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028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28" o:spid="_x0000_s1026" style="position:absolute;left:0;text-align:left;margin-left:43pt;margin-top:4.05pt;width:182.3pt;height:11.7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" fillcolor="yellow" strokecolor="red" strokeweight="1pt">
                <v:fill opacity="19789f"/>
              </v:rect>
            </w:pict>
          </mc:Fallback>
        </mc:AlternateContent>
      </w:r>
      <w:r w:rsidR="000607D2">
        <w:rPr>
          <w:noProof/>
        </w:rPr>
        <w:drawing>
          <wp:inline distT="0" distB="0" distL="0" distR="0" wp14:anchorId="038B4E1B" wp14:editId="5C6BE91A">
            <wp:extent cx="5943600" cy="1776095"/>
            <wp:effectExtent l="19050" t="19050" r="19050" b="14605"/>
            <wp:docPr id="18719" name="그림 18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60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A2496FE" w14:textId="77777777" w:rsidR="002F3F68" w:rsidRDefault="002F3F68" w:rsidP="00C8059F">
      <w:pPr>
        <w:rPr>
          <w:lang w:val="en-GB"/>
        </w:rPr>
      </w:pPr>
    </w:p>
    <w:p w14:paraId="0A162CA5" w14:textId="08553F40" w:rsidR="000607D2" w:rsidRPr="000607D2" w:rsidRDefault="00F20131" w:rsidP="00C8059F">
      <w:pPr>
        <w:rPr>
          <w:rFonts w:asciiTheme="minorEastAsia" w:eastAsiaTheme="minorEastAsia" w:hAnsiTheme="minorEastAsia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007B71E2" wp14:editId="0EAF5653">
                <wp:simplePos x="0" y="0"/>
                <wp:positionH relativeFrom="column">
                  <wp:posOffset>2893876</wp:posOffset>
                </wp:positionH>
                <wp:positionV relativeFrom="paragraph">
                  <wp:posOffset>210185</wp:posOffset>
                </wp:positionV>
                <wp:extent cx="674915" cy="226695"/>
                <wp:effectExtent l="76200" t="0" r="11430" b="20955"/>
                <wp:wrapNone/>
                <wp:docPr id="18743" name="사각형 설명선 187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915" cy="226695"/>
                        </a:xfrm>
                        <a:prstGeom prst="wedgeRectCallout">
                          <a:avLst>
                            <a:gd name="adj1" fmla="val -60616"/>
                            <a:gd name="adj2" fmla="val 2158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D2392" w14:textId="40361F29" w:rsidR="00D46179" w:rsidRPr="004D21CD" w:rsidRDefault="00D46179" w:rsidP="00F20131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Reader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43" o:spid="_x0000_s1130" type="#_x0000_t61" style="position:absolute;left:0;text-align:left;margin-left:227.85pt;margin-top:16.55pt;width:53.15pt;height:17.85pt;z-index:25231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" adj="-2293,15463" fillcolor="#4f81bd [3204]" strokecolor="#243f60 [1604]" strokeweight="1.5pt">
                <v:textbox inset="0,0,0,0">
                  <w:txbxContent>
                    <w:p w14:paraId="25BD2392" w14:textId="40361F29" w:rsidR="00D46179" w:rsidRPr="004D21CD" w:rsidRDefault="00D46179" w:rsidP="00F20131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Reader ID</w:t>
                      </w:r>
                    </w:p>
                  </w:txbxContent>
                </v:textbox>
              </v:shape>
            </w:pict>
          </mc:Fallback>
        </mc:AlternateContent>
      </w:r>
      <w:r w:rsidR="004B2D0F">
        <w:rPr>
          <w:noProof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130732A3" wp14:editId="3F2D2D88">
                <wp:simplePos x="0" y="0"/>
                <wp:positionH relativeFrom="column">
                  <wp:posOffset>4392295</wp:posOffset>
                </wp:positionH>
                <wp:positionV relativeFrom="paragraph">
                  <wp:posOffset>176530</wp:posOffset>
                </wp:positionV>
                <wp:extent cx="993775" cy="226695"/>
                <wp:effectExtent l="95250" t="0" r="15875" b="97155"/>
                <wp:wrapNone/>
                <wp:docPr id="18739" name="사각형 설명선 187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775" cy="226695"/>
                        </a:xfrm>
                        <a:prstGeom prst="wedgeRectCallout">
                          <a:avLst>
                            <a:gd name="adj1" fmla="val -58060"/>
                            <a:gd name="adj2" fmla="val 8081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B5FA12" w14:textId="77777777" w:rsidR="00D46179" w:rsidRPr="004D21CD" w:rsidRDefault="00D46179" w:rsidP="004B2D0F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1653D4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Reader Class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39" o:spid="_x0000_s1131" type="#_x0000_t61" style="position:absolute;left:0;text-align:left;margin-left:345.85pt;margin-top:13.9pt;width:78.25pt;height:17.85pt;z-index:25231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" adj="-1741,28255" fillcolor="#4f81bd [3204]" strokecolor="#243f60 [1604]" strokeweight="1.5pt">
                <v:textbox inset="0,0,0,0">
                  <w:txbxContent>
                    <w:p w14:paraId="1DB5FA12" w14:textId="77777777" w:rsidR="00D46179" w:rsidRPr="004D21CD" w:rsidRDefault="00D46179" w:rsidP="004B2D0F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1653D4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Reader Class</w:t>
                      </w:r>
                    </w:p>
                  </w:txbxContent>
                </v:textbox>
              </v:shape>
            </w:pict>
          </mc:Fallback>
        </mc:AlternateContent>
      </w:r>
      <w:r w:rsidR="000607D2" w:rsidRPr="000607D2">
        <w:rPr>
          <w:rFonts w:asciiTheme="minorEastAsia" w:eastAsiaTheme="minorEastAsia" w:hAnsiTheme="minorEastAsia" w:hint="eastAsia"/>
          <w:lang w:val="en-GB"/>
        </w:rPr>
        <w:t>○ Fixed Length File Reader</w:t>
      </w:r>
      <w:r w:rsidR="007D38F6">
        <w:rPr>
          <w:rFonts w:asciiTheme="minorEastAsia" w:eastAsiaTheme="minorEastAsia" w:hAnsiTheme="minorEastAsia" w:hint="eastAsia"/>
          <w:lang w:val="en-GB"/>
        </w:rPr>
        <w:t xml:space="preserve"> 사용 예시</w:t>
      </w:r>
    </w:p>
    <w:p w14:paraId="0FBB6560" w14:textId="7C25B0B8" w:rsidR="000607D2" w:rsidRDefault="0019027C" w:rsidP="000607D2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3EBE013C" wp14:editId="64CF45AB">
                <wp:simplePos x="0" y="0"/>
                <wp:positionH relativeFrom="column">
                  <wp:posOffset>4243704</wp:posOffset>
                </wp:positionH>
                <wp:positionV relativeFrom="paragraph">
                  <wp:posOffset>1304018</wp:posOffset>
                </wp:positionV>
                <wp:extent cx="1763395" cy="368209"/>
                <wp:effectExtent l="76200" t="171450" r="27305" b="13335"/>
                <wp:wrapNone/>
                <wp:docPr id="18741" name="사각형 설명선 187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3395" cy="368209"/>
                        </a:xfrm>
                        <a:prstGeom prst="wedgeRectCallout">
                          <a:avLst>
                            <a:gd name="adj1" fmla="val -53513"/>
                            <a:gd name="adj2" fmla="val -9365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B8FC7" w14:textId="404716C2" w:rsidR="00D46179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 w:rsidRPr="00F11D14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9027C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Fixed Length</w:t>
                            </w:r>
                            <w:r w:rsidRPr="0000211A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설정</w:t>
                            </w:r>
                          </w:p>
                          <w:p w14:paraId="7DB6DD54" w14:textId="464B581C" w:rsidR="00D46179" w:rsidRPr="0000211A" w:rsidRDefault="00D46179" w:rsidP="00F11D14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  라인단위  읽기 리소스 정보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41" o:spid="_x0000_s1132" type="#_x0000_t61" style="position:absolute;left:0;text-align:left;margin-left:334.15pt;margin-top:102.7pt;width:138.85pt;height:29pt;z-index:25231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" adj="-759,-9430" fillcolor="#4f81bd [3204]" strokecolor="#243f60 [1604]" strokeweight="1.5pt">
                <v:textbox inset="0,0,0,0">
                  <w:txbxContent>
                    <w:p w14:paraId="614B8FC7" w14:textId="404716C2" w:rsidR="00D46179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 w:rsidRPr="00F11D14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Pr="0019027C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Fixed Length</w:t>
                      </w:r>
                      <w:r w:rsidRPr="0000211A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설정</w:t>
                      </w:r>
                    </w:p>
                    <w:p w14:paraId="7DB6DD54" w14:textId="464B581C" w:rsidR="00D46179" w:rsidRPr="0000211A" w:rsidRDefault="00D46179" w:rsidP="00F11D14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  라인단위  읽기 리소스 정보</w:t>
                      </w:r>
                    </w:p>
                  </w:txbxContent>
                </v:textbox>
              </v:shape>
            </w:pict>
          </mc:Fallback>
        </mc:AlternateContent>
      </w:r>
      <w:r w:rsidR="004B2D0F">
        <w:rPr>
          <w:noProof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51A90226" wp14:editId="13AE56D8">
                <wp:simplePos x="0" y="0"/>
                <wp:positionH relativeFrom="column">
                  <wp:posOffset>5259070</wp:posOffset>
                </wp:positionH>
                <wp:positionV relativeFrom="paragraph">
                  <wp:posOffset>722630</wp:posOffset>
                </wp:positionV>
                <wp:extent cx="747395" cy="226695"/>
                <wp:effectExtent l="0" t="152400" r="14605" b="20955"/>
                <wp:wrapNone/>
                <wp:docPr id="18740" name="사각형 설명선 187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395" cy="226695"/>
                        </a:xfrm>
                        <a:prstGeom prst="wedgeRectCallout">
                          <a:avLst>
                            <a:gd name="adj1" fmla="val -44037"/>
                            <a:gd name="adj2" fmla="val -11606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F3504E" w14:textId="77777777" w:rsidR="00D46179" w:rsidRPr="004D21CD" w:rsidRDefault="00D46179" w:rsidP="004B2D0F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파일정보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40" o:spid="_x0000_s1133" type="#_x0000_t61" style="position:absolute;left:0;text-align:left;margin-left:414.1pt;margin-top:56.9pt;width:58.85pt;height:17.85pt;z-index:25231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" adj="1288,-14271" fillcolor="#4f81bd [3204]" strokecolor="#243f60 [1604]" strokeweight="1.5pt">
                <v:textbox inset="0,0,0,0">
                  <w:txbxContent>
                    <w:p w14:paraId="79F3504E" w14:textId="77777777" w:rsidR="00D46179" w:rsidRPr="004D21CD" w:rsidRDefault="00D46179" w:rsidP="004B2D0F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파일정보</w:t>
                      </w:r>
                    </w:p>
                  </w:txbxContent>
                </v:textbox>
              </v:shape>
            </w:pict>
          </mc:Fallback>
        </mc:AlternateContent>
      </w:r>
      <w:r w:rsidR="00163C8D">
        <w:rPr>
          <w:noProof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0E1A35EA" wp14:editId="2E4EF598">
                <wp:simplePos x="0" y="0"/>
                <wp:positionH relativeFrom="column">
                  <wp:posOffset>448219</wp:posOffset>
                </wp:positionH>
                <wp:positionV relativeFrom="paragraph">
                  <wp:posOffset>661760</wp:posOffset>
                </wp:positionV>
                <wp:extent cx="4658995" cy="856343"/>
                <wp:effectExtent l="0" t="0" r="27305" b="20320"/>
                <wp:wrapNone/>
                <wp:docPr id="18738" name="직사각형 187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8995" cy="856343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38" o:spid="_x0000_s1026" style="position:absolute;left:0;text-align:left;margin-left:35.3pt;margin-top:52.1pt;width:366.85pt;height:67.45pt;z-index:25230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163C8D">
        <w:rPr>
          <w:noProof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6D152A2F" wp14:editId="2C1A1301">
                <wp:simplePos x="0" y="0"/>
                <wp:positionH relativeFrom="column">
                  <wp:posOffset>448219</wp:posOffset>
                </wp:positionH>
                <wp:positionV relativeFrom="paragraph">
                  <wp:posOffset>367665</wp:posOffset>
                </wp:positionV>
                <wp:extent cx="5576570" cy="264795"/>
                <wp:effectExtent l="0" t="0" r="24130" b="20955"/>
                <wp:wrapNone/>
                <wp:docPr id="18737" name="직사각형 187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76570" cy="264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37" o:spid="_x0000_s1026" style="position:absolute;left:0;text-align:left;margin-left:35.3pt;margin-top:28.95pt;width:439.1pt;height:20.85pt;z-index:25230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163C8D">
        <w:rPr>
          <w:noProof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63589E97" wp14:editId="3BA9E65C">
                <wp:simplePos x="0" y="0"/>
                <wp:positionH relativeFrom="column">
                  <wp:posOffset>448219</wp:posOffset>
                </wp:positionH>
                <wp:positionV relativeFrom="paragraph">
                  <wp:posOffset>219075</wp:posOffset>
                </wp:positionV>
                <wp:extent cx="3966029" cy="148590"/>
                <wp:effectExtent l="0" t="0" r="15875" b="22860"/>
                <wp:wrapNone/>
                <wp:docPr id="18736" name="직사각형 18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6029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36" o:spid="_x0000_s1026" style="position:absolute;left:0;text-align:left;margin-left:35.3pt;margin-top:17.25pt;width:312.3pt;height:11.7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D613AE">
        <w:rPr>
          <w:noProof/>
        </w:rPr>
        <mc:AlternateContent>
          <mc:Choice Requires="wps">
            <w:drawing>
              <wp:anchor distT="0" distB="0" distL="114300" distR="114300" simplePos="0" relativeHeight="252291072" behindDoc="0" locked="0" layoutInCell="1" allowOverlap="1" wp14:anchorId="20119C17" wp14:editId="177EFF11">
                <wp:simplePos x="0" y="0"/>
                <wp:positionH relativeFrom="column">
                  <wp:posOffset>553539</wp:posOffset>
                </wp:positionH>
                <wp:positionV relativeFrom="paragraph">
                  <wp:posOffset>66675</wp:posOffset>
                </wp:positionV>
                <wp:extent cx="2314575" cy="148590"/>
                <wp:effectExtent l="0" t="0" r="28575" b="22860"/>
                <wp:wrapNone/>
                <wp:docPr id="18729" name="직사각형 187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29" o:spid="_x0000_s1026" style="position:absolute;left:0;text-align:left;margin-left:43.6pt;margin-top:5.25pt;width:182.25pt;height:11.7pt;z-index:25229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0607D2">
        <w:rPr>
          <w:noProof/>
        </w:rPr>
        <w:drawing>
          <wp:inline distT="0" distB="0" distL="0" distR="0" wp14:anchorId="3F99BC04" wp14:editId="65D26267">
            <wp:extent cx="5943600" cy="1658620"/>
            <wp:effectExtent l="19050" t="19050" r="19050" b="17780"/>
            <wp:docPr id="18720" name="그림 18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586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DA7AFD" w14:textId="77777777" w:rsidR="000607D2" w:rsidRDefault="000607D2" w:rsidP="00C8059F">
      <w:pPr>
        <w:rPr>
          <w:lang w:val="en-GB"/>
        </w:rPr>
      </w:pPr>
    </w:p>
    <w:p w14:paraId="27E9F1CA" w14:textId="15821BBA" w:rsidR="00616DA9" w:rsidRDefault="006974E0" w:rsidP="006974E0">
      <w:pPr>
        <w:pStyle w:val="3"/>
      </w:pPr>
      <w:bookmarkStart w:id="31" w:name="_Toc91687546"/>
      <w:r>
        <w:rPr>
          <w:rFonts w:hint="eastAsia"/>
        </w:rPr>
        <w:t>Item</w:t>
      </w:r>
      <w:r w:rsidR="00616DA9">
        <w:rPr>
          <w:rFonts w:hint="eastAsia"/>
        </w:rPr>
        <w:t>Writer</w:t>
      </w:r>
      <w:bookmarkEnd w:id="31"/>
    </w:p>
    <w:p w14:paraId="54EDAA1F" w14:textId="4A2390E9" w:rsidR="00616DA9" w:rsidRDefault="002D3795" w:rsidP="00C8059F">
      <w:pPr>
        <w:rPr>
          <w:lang w:val="en-GB"/>
        </w:rPr>
      </w:pPr>
      <w:r>
        <w:rPr>
          <w:rFonts w:hint="eastAsia"/>
          <w:lang w:val="en-GB"/>
        </w:rPr>
        <w:t>프로세서에서</w:t>
      </w:r>
      <w:r>
        <w:rPr>
          <w:rFonts w:hint="eastAsia"/>
          <w:lang w:val="en-GB"/>
        </w:rPr>
        <w:t xml:space="preserve"> Return</w:t>
      </w:r>
      <w:r>
        <w:rPr>
          <w:rFonts w:hint="eastAsia"/>
          <w:lang w:val="en-GB"/>
        </w:rPr>
        <w:t>한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데이터를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저장하는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기능을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수행하는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리소스를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정의하는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부분으로</w:t>
      </w:r>
      <w:r>
        <w:rPr>
          <w:rFonts w:hint="eastAsia"/>
          <w:lang w:val="en-GB"/>
        </w:rPr>
        <w:t xml:space="preserve"> ItemWriter</w:t>
      </w:r>
      <w:r>
        <w:rPr>
          <w:rFonts w:hint="eastAsia"/>
          <w:lang w:val="en-GB"/>
        </w:rPr>
        <w:t>를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상속받아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구현한</w:t>
      </w:r>
      <w:r>
        <w:rPr>
          <w:rFonts w:hint="eastAsia"/>
          <w:lang w:val="en-GB"/>
        </w:rPr>
        <w:t xml:space="preserve"> Java </w:t>
      </w:r>
      <w:r>
        <w:rPr>
          <w:rFonts w:hint="eastAsia"/>
          <w:lang w:val="en-GB"/>
        </w:rPr>
        <w:t>리소스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또는</w:t>
      </w:r>
      <w:r>
        <w:rPr>
          <w:rFonts w:hint="eastAsia"/>
          <w:lang w:val="en-GB"/>
        </w:rPr>
        <w:t xml:space="preserve"> SQL ID, File Writer</w:t>
      </w:r>
      <w:r>
        <w:rPr>
          <w:rFonts w:hint="eastAsia"/>
          <w:lang w:val="en-GB"/>
        </w:rPr>
        <w:t>를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정의한다</w:t>
      </w:r>
      <w:r>
        <w:rPr>
          <w:rFonts w:hint="eastAsia"/>
          <w:lang w:val="en-GB"/>
        </w:rPr>
        <w:t>.</w:t>
      </w:r>
    </w:p>
    <w:p w14:paraId="517B233E" w14:textId="1102926C" w:rsidR="002D3795" w:rsidRPr="002D3795" w:rsidRDefault="00E33F2E" w:rsidP="00C8059F">
      <w:pPr>
        <w:rPr>
          <w:lang w:val="en-GB"/>
        </w:rPr>
      </w:pPr>
      <w:r>
        <w:rPr>
          <w:rFonts w:hint="eastAsia"/>
          <w:lang w:val="en-GB"/>
        </w:rPr>
        <w:t>ItemProces</w:t>
      </w:r>
      <w:r w:rsidR="004D2DDF">
        <w:rPr>
          <w:rFonts w:hint="eastAsia"/>
          <w:lang w:val="en-GB"/>
        </w:rPr>
        <w:t>s</w:t>
      </w:r>
      <w:r w:rsidR="00C26B05">
        <w:rPr>
          <w:rFonts w:hint="eastAsia"/>
          <w:lang w:val="en-GB"/>
        </w:rPr>
        <w:t>or</w:t>
      </w:r>
      <w:r w:rsidR="002D3795">
        <w:rPr>
          <w:rFonts w:hint="eastAsia"/>
          <w:lang w:val="en-GB"/>
        </w:rPr>
        <w:t>에서</w:t>
      </w:r>
      <w:r w:rsidR="002D3795">
        <w:rPr>
          <w:rFonts w:hint="eastAsia"/>
          <w:lang w:val="en-GB"/>
        </w:rPr>
        <w:t xml:space="preserve"> </w:t>
      </w:r>
      <w:r w:rsidR="002D3795">
        <w:rPr>
          <w:rFonts w:hint="eastAsia"/>
          <w:lang w:val="en-GB"/>
        </w:rPr>
        <w:t>쓰기</w:t>
      </w:r>
      <w:r w:rsidR="002D3795">
        <w:rPr>
          <w:rFonts w:hint="eastAsia"/>
          <w:lang w:val="en-GB"/>
        </w:rPr>
        <w:t xml:space="preserve"> </w:t>
      </w:r>
      <w:r w:rsidR="008448C9">
        <w:rPr>
          <w:rFonts w:hint="eastAsia"/>
          <w:lang w:val="en-GB"/>
        </w:rPr>
        <w:t>로직이</w:t>
      </w:r>
      <w:r w:rsidR="008448C9">
        <w:rPr>
          <w:rFonts w:hint="eastAsia"/>
          <w:lang w:val="en-GB"/>
        </w:rPr>
        <w:t xml:space="preserve"> </w:t>
      </w:r>
      <w:r w:rsidR="008448C9">
        <w:rPr>
          <w:rFonts w:hint="eastAsia"/>
          <w:lang w:val="en-GB"/>
        </w:rPr>
        <w:t>구현된</w:t>
      </w:r>
      <w:r w:rsidR="008448C9">
        <w:rPr>
          <w:rFonts w:hint="eastAsia"/>
          <w:lang w:val="en-GB"/>
        </w:rPr>
        <w:t xml:space="preserve"> </w:t>
      </w:r>
      <w:r w:rsidR="008448C9">
        <w:rPr>
          <w:rFonts w:hint="eastAsia"/>
          <w:lang w:val="en-GB"/>
        </w:rPr>
        <w:t>경우</w:t>
      </w:r>
      <w:r w:rsidR="008448C9">
        <w:rPr>
          <w:rFonts w:hint="eastAsia"/>
          <w:lang w:val="en-GB"/>
        </w:rPr>
        <w:t xml:space="preserve"> </w:t>
      </w:r>
      <w:r w:rsidR="008448C9">
        <w:rPr>
          <w:rFonts w:hint="eastAsia"/>
          <w:lang w:val="en-GB"/>
        </w:rPr>
        <w:t>작성하지</w:t>
      </w:r>
      <w:r w:rsidR="008448C9">
        <w:rPr>
          <w:rFonts w:hint="eastAsia"/>
          <w:lang w:val="en-GB"/>
        </w:rPr>
        <w:t xml:space="preserve"> </w:t>
      </w:r>
      <w:r w:rsidR="008448C9">
        <w:rPr>
          <w:rFonts w:hint="eastAsia"/>
          <w:lang w:val="en-GB"/>
        </w:rPr>
        <w:t>않는다</w:t>
      </w:r>
      <w:r w:rsidR="008448C9">
        <w:rPr>
          <w:rFonts w:hint="eastAsia"/>
          <w:lang w:val="en-GB"/>
        </w:rPr>
        <w:t>.</w:t>
      </w:r>
    </w:p>
    <w:p w14:paraId="086A45B1" w14:textId="77777777" w:rsidR="00616DA9" w:rsidRPr="004D2DDF" w:rsidRDefault="00616DA9" w:rsidP="00C8059F">
      <w:pPr>
        <w:rPr>
          <w:lang w:val="en-GB"/>
        </w:rPr>
      </w:pPr>
    </w:p>
    <w:p w14:paraId="6C8618A6" w14:textId="37E4762C" w:rsidR="008448C9" w:rsidRDefault="004D471D" w:rsidP="00C8059F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48416" behindDoc="0" locked="0" layoutInCell="1" allowOverlap="1" wp14:anchorId="351AE9B9" wp14:editId="692E1E18">
                <wp:simplePos x="0" y="0"/>
                <wp:positionH relativeFrom="column">
                  <wp:posOffset>3325495</wp:posOffset>
                </wp:positionH>
                <wp:positionV relativeFrom="paragraph">
                  <wp:posOffset>168275</wp:posOffset>
                </wp:positionV>
                <wp:extent cx="993775" cy="226695"/>
                <wp:effectExtent l="95250" t="0" r="15875" b="97155"/>
                <wp:wrapNone/>
                <wp:docPr id="18760" name="사각형 설명선 18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775" cy="226695"/>
                        </a:xfrm>
                        <a:prstGeom prst="wedgeRectCallout">
                          <a:avLst>
                            <a:gd name="adj1" fmla="val -58060"/>
                            <a:gd name="adj2" fmla="val 8081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5D936" w14:textId="7D830F65" w:rsidR="00D46179" w:rsidRPr="004D21CD" w:rsidRDefault="00D46179" w:rsidP="004D471D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1653D4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Writer Class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60" o:spid="_x0000_s1134" type="#_x0000_t61" style="position:absolute;left:0;text-align:left;margin-left:261.85pt;margin-top:13.25pt;width:78.25pt;height:17.85pt;z-index:25234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" adj="-1741,28255" fillcolor="#4f81bd [3204]" strokecolor="#243f60 [1604]" strokeweight="1.5pt">
                <v:textbox inset="0,0,0,0">
                  <w:txbxContent>
                    <w:p w14:paraId="0A45D936" w14:textId="7D830F65" w:rsidR="00D46179" w:rsidRPr="004D21CD" w:rsidRDefault="00D46179" w:rsidP="004D471D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1653D4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Writer Class</w:t>
                      </w:r>
                    </w:p>
                  </w:txbxContent>
                </v:textbox>
              </v:shape>
            </w:pict>
          </mc:Fallback>
        </mc:AlternateContent>
      </w:r>
      <w:r w:rsidR="007D2207">
        <w:rPr>
          <w:noProof/>
        </w:rPr>
        <mc:AlternateContent>
          <mc:Choice Requires="wps">
            <w:drawing>
              <wp:anchor distT="0" distB="0" distL="114300" distR="114300" simplePos="0" relativeHeight="252346368" behindDoc="0" locked="0" layoutInCell="1" allowOverlap="1" wp14:anchorId="7A766F52" wp14:editId="5EA5DF61">
                <wp:simplePos x="0" y="0"/>
                <wp:positionH relativeFrom="column">
                  <wp:posOffset>1112248</wp:posOffset>
                </wp:positionH>
                <wp:positionV relativeFrom="paragraph">
                  <wp:posOffset>214539</wp:posOffset>
                </wp:positionV>
                <wp:extent cx="674370" cy="226695"/>
                <wp:effectExtent l="0" t="0" r="11430" b="78105"/>
                <wp:wrapNone/>
                <wp:docPr id="18759" name="사각형 설명선 187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" cy="226695"/>
                        </a:xfrm>
                        <a:prstGeom prst="wedgeRectCallout">
                          <a:avLst>
                            <a:gd name="adj1" fmla="val -32636"/>
                            <a:gd name="adj2" fmla="val 6800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5B88D" w14:textId="378F9EAF" w:rsidR="00D46179" w:rsidRPr="004D21CD" w:rsidRDefault="00D46179" w:rsidP="007D220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Writer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59" o:spid="_x0000_s1135" type="#_x0000_t61" style="position:absolute;left:0;text-align:left;margin-left:87.6pt;margin-top:16.9pt;width:53.1pt;height:17.85pt;z-index:25234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" adj="3751,25490" fillcolor="#4f81bd [3204]" strokecolor="#243f60 [1604]" strokeweight="1.5pt">
                <v:textbox inset="0,0,0,0">
                  <w:txbxContent>
                    <w:p w14:paraId="0C65B88D" w14:textId="378F9EAF" w:rsidR="00D46179" w:rsidRPr="004D21CD" w:rsidRDefault="00D46179" w:rsidP="007D220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Writer ID</w:t>
                      </w:r>
                    </w:p>
                  </w:txbxContent>
                </v:textbox>
              </v:shape>
            </w:pict>
          </mc:Fallback>
        </mc:AlternateContent>
      </w:r>
      <w:r w:rsidR="008448C9" w:rsidRPr="000607D2">
        <w:rPr>
          <w:rFonts w:asciiTheme="minorEastAsia" w:eastAsiaTheme="minorEastAsia" w:hAnsiTheme="minorEastAsia" w:hint="eastAsia"/>
          <w:lang w:val="en-GB"/>
        </w:rPr>
        <w:t xml:space="preserve">○ </w:t>
      </w:r>
      <w:r w:rsidR="008448C9">
        <w:rPr>
          <w:rFonts w:hint="eastAsia"/>
          <w:lang w:val="en-GB"/>
        </w:rPr>
        <w:t xml:space="preserve">Query ID </w:t>
      </w:r>
      <w:r w:rsidR="008448C9">
        <w:rPr>
          <w:rFonts w:hint="eastAsia"/>
          <w:lang w:val="en-GB"/>
        </w:rPr>
        <w:t>사용</w:t>
      </w:r>
      <w:r w:rsidR="008448C9">
        <w:rPr>
          <w:rFonts w:hint="eastAsia"/>
          <w:lang w:val="en-GB"/>
        </w:rPr>
        <w:t xml:space="preserve"> </w:t>
      </w:r>
      <w:r w:rsidR="008448C9">
        <w:rPr>
          <w:rFonts w:hint="eastAsia"/>
          <w:lang w:val="en-GB"/>
        </w:rPr>
        <w:t>예시</w:t>
      </w:r>
    </w:p>
    <w:p w14:paraId="52D4ECD5" w14:textId="77777777" w:rsidR="007D2207" w:rsidRDefault="007D2207" w:rsidP="00C8059F">
      <w:pPr>
        <w:rPr>
          <w:lang w:val="en-GB"/>
        </w:rPr>
      </w:pPr>
    </w:p>
    <w:p w14:paraId="6A750650" w14:textId="748B1655" w:rsidR="009E4421" w:rsidRDefault="004D471D" w:rsidP="00F20131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0464" behindDoc="0" locked="0" layoutInCell="1" allowOverlap="1" wp14:anchorId="1998E7C8" wp14:editId="038C370B">
                <wp:simplePos x="0" y="0"/>
                <wp:positionH relativeFrom="column">
                  <wp:posOffset>4552135</wp:posOffset>
                </wp:positionH>
                <wp:positionV relativeFrom="paragraph">
                  <wp:posOffset>377371</wp:posOffset>
                </wp:positionV>
                <wp:extent cx="776514" cy="226695"/>
                <wp:effectExtent l="114300" t="0" r="24130" b="20955"/>
                <wp:wrapNone/>
                <wp:docPr id="18762" name="사각형 설명선 18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514" cy="226695"/>
                        </a:xfrm>
                        <a:prstGeom prst="wedgeRectCallout">
                          <a:avLst>
                            <a:gd name="adj1" fmla="val -64632"/>
                            <a:gd name="adj2" fmla="val -1842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B44C74" w14:textId="69B5DB2D" w:rsidR="00D46179" w:rsidRPr="004D21CD" w:rsidRDefault="00D46179" w:rsidP="004D471D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②Query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62" o:spid="_x0000_s1136" type="#_x0000_t61" style="position:absolute;left:0;text-align:left;margin-left:358.45pt;margin-top:29.7pt;width:61.15pt;height:17.85pt;z-index:25235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" adj="-3161,6820" fillcolor="#4f81bd [3204]" strokecolor="#243f60 [1604]" strokeweight="1.5pt">
                <v:textbox inset="0,0,0,0">
                  <w:txbxContent>
                    <w:p w14:paraId="49B44C74" w14:textId="69B5DB2D" w:rsidR="00D46179" w:rsidRPr="004D21CD" w:rsidRDefault="00D46179" w:rsidP="004D471D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②Query ID</w:t>
                      </w:r>
                    </w:p>
                  </w:txbxContent>
                </v:textbox>
              </v:shape>
            </w:pict>
          </mc:Fallback>
        </mc:AlternateContent>
      </w:r>
      <w:r w:rsidR="00686E63">
        <w:rPr>
          <w:noProof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4E3FF41E" wp14:editId="0D6502C0">
                <wp:simplePos x="0" y="0"/>
                <wp:positionH relativeFrom="column">
                  <wp:posOffset>182880</wp:posOffset>
                </wp:positionH>
                <wp:positionV relativeFrom="paragraph">
                  <wp:posOffset>378641</wp:posOffset>
                </wp:positionV>
                <wp:extent cx="4267200" cy="148590"/>
                <wp:effectExtent l="0" t="0" r="19050" b="22860"/>
                <wp:wrapNone/>
                <wp:docPr id="18750" name="직사각형 187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50" o:spid="_x0000_s1026" style="position:absolute;left:0;text-align:left;margin-left:14.4pt;margin-top:29.8pt;width:336pt;height:11.7pt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686E63">
        <w:rPr>
          <w:noProof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773DFD3E" wp14:editId="4216CB2D">
                <wp:simplePos x="0" y="0"/>
                <wp:positionH relativeFrom="column">
                  <wp:posOffset>2298791</wp:posOffset>
                </wp:positionH>
                <wp:positionV relativeFrom="paragraph">
                  <wp:posOffset>67401</wp:posOffset>
                </wp:positionV>
                <wp:extent cx="3087460" cy="148590"/>
                <wp:effectExtent l="0" t="0" r="17780" b="22860"/>
                <wp:wrapNone/>
                <wp:docPr id="18749" name="직사각형 187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7460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49" o:spid="_x0000_s1026" style="position:absolute;left:0;text-align:left;margin-left:181pt;margin-top:5.3pt;width:243.1pt;height:11.7pt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" fillcolor="yellow" strokecolor="red" strokeweight="1pt">
                <v:fill opacity="19789f"/>
              </v:rect>
            </w:pict>
          </mc:Fallback>
        </mc:AlternateContent>
      </w:r>
      <w:r w:rsidR="00686E63">
        <w:rPr>
          <w:noProof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1E10ECAB" wp14:editId="16E4C307">
                <wp:simplePos x="0" y="0"/>
                <wp:positionH relativeFrom="column">
                  <wp:posOffset>364763</wp:posOffset>
                </wp:positionH>
                <wp:positionV relativeFrom="paragraph">
                  <wp:posOffset>63772</wp:posOffset>
                </wp:positionV>
                <wp:extent cx="1894114" cy="148590"/>
                <wp:effectExtent l="0" t="0" r="11430" b="22860"/>
                <wp:wrapNone/>
                <wp:docPr id="18748" name="직사각형 187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4114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48" o:spid="_x0000_s1026" style="position:absolute;left:0;text-align:left;margin-left:28.7pt;margin-top:5pt;width:149.15pt;height:11.7pt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F20131">
        <w:rPr>
          <w:noProof/>
        </w:rPr>
        <w:drawing>
          <wp:inline distT="0" distB="0" distL="0" distR="0" wp14:anchorId="17ADD0BB" wp14:editId="3E605FB9">
            <wp:extent cx="6164942" cy="838200"/>
            <wp:effectExtent l="19050" t="19050" r="26670" b="19050"/>
            <wp:docPr id="18742" name="그림 18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83953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B75274" w14:textId="77777777" w:rsidR="008448C9" w:rsidRDefault="008448C9" w:rsidP="00C8059F">
      <w:pPr>
        <w:rPr>
          <w:lang w:val="en-GB"/>
        </w:rPr>
      </w:pPr>
    </w:p>
    <w:p w14:paraId="0F271184" w14:textId="1F182F58" w:rsidR="008448C9" w:rsidRDefault="00491B65" w:rsidP="00C8059F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4560" behindDoc="0" locked="0" layoutInCell="1" allowOverlap="1" wp14:anchorId="3B74B2AC" wp14:editId="2442BE6B">
                <wp:simplePos x="0" y="0"/>
                <wp:positionH relativeFrom="column">
                  <wp:posOffset>3993334</wp:posOffset>
                </wp:positionH>
                <wp:positionV relativeFrom="paragraph">
                  <wp:posOffset>134620</wp:posOffset>
                </wp:positionV>
                <wp:extent cx="993775" cy="226695"/>
                <wp:effectExtent l="0" t="0" r="15875" b="154305"/>
                <wp:wrapNone/>
                <wp:docPr id="18764" name="사각형 설명선 18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775" cy="226695"/>
                        </a:xfrm>
                        <a:prstGeom prst="wedgeRectCallout">
                          <a:avLst>
                            <a:gd name="adj1" fmla="val -37613"/>
                            <a:gd name="adj2" fmla="val 10482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75786" w14:textId="77777777" w:rsidR="00D46179" w:rsidRPr="004D21CD" w:rsidRDefault="00D46179" w:rsidP="00491B65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1653D4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Writer Class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64" o:spid="_x0000_s1137" type="#_x0000_t61" style="position:absolute;left:0;text-align:left;margin-left:314.45pt;margin-top:10.6pt;width:78.25pt;height:17.85pt;z-index:25235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" adj="2676,33442" fillcolor="#4f81bd [3204]" strokecolor="#243f60 [1604]" strokeweight="1.5pt">
                <v:textbox inset="0,0,0,0">
                  <w:txbxContent>
                    <w:p w14:paraId="51375786" w14:textId="77777777" w:rsidR="00D46179" w:rsidRPr="004D21CD" w:rsidRDefault="00D46179" w:rsidP="00491B65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1653D4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Writer Class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2512" behindDoc="0" locked="0" layoutInCell="1" allowOverlap="1" wp14:anchorId="05E4C37D" wp14:editId="0F7ADFCB">
                <wp:simplePos x="0" y="0"/>
                <wp:positionH relativeFrom="column">
                  <wp:posOffset>2893876</wp:posOffset>
                </wp:positionH>
                <wp:positionV relativeFrom="paragraph">
                  <wp:posOffset>134620</wp:posOffset>
                </wp:positionV>
                <wp:extent cx="674370" cy="226695"/>
                <wp:effectExtent l="133350" t="0" r="11430" b="20955"/>
                <wp:wrapNone/>
                <wp:docPr id="18763" name="사각형 설명선 18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" cy="226695"/>
                        </a:xfrm>
                        <a:prstGeom prst="wedgeRectCallout">
                          <a:avLst>
                            <a:gd name="adj1" fmla="val -67610"/>
                            <a:gd name="adj2" fmla="val 3279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76B3B4" w14:textId="77777777" w:rsidR="00D46179" w:rsidRPr="004D21CD" w:rsidRDefault="00D46179" w:rsidP="00491B65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Writer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63" o:spid="_x0000_s1138" type="#_x0000_t61" style="position:absolute;left:0;text-align:left;margin-left:227.85pt;margin-top:10.6pt;width:53.1pt;height:17.85pt;z-index:25235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" adj="-3804,17883" fillcolor="#4f81bd [3204]" strokecolor="#243f60 [1604]" strokeweight="1.5pt">
                <v:textbox inset="0,0,0,0">
                  <w:txbxContent>
                    <w:p w14:paraId="0F76B3B4" w14:textId="77777777" w:rsidR="00D46179" w:rsidRPr="004D21CD" w:rsidRDefault="00D46179" w:rsidP="00491B65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Writer ID</w:t>
                      </w:r>
                    </w:p>
                  </w:txbxContent>
                </v:textbox>
              </v:shape>
            </w:pict>
          </mc:Fallback>
        </mc:AlternateContent>
      </w:r>
      <w:r w:rsidR="008448C9" w:rsidRPr="000607D2">
        <w:rPr>
          <w:rFonts w:asciiTheme="minorEastAsia" w:eastAsiaTheme="minorEastAsia" w:hAnsiTheme="minorEastAsia" w:hint="eastAsia"/>
          <w:lang w:val="en-GB"/>
        </w:rPr>
        <w:t xml:space="preserve">○ Delimiter </w:t>
      </w:r>
      <w:r w:rsidR="008448C9">
        <w:rPr>
          <w:rFonts w:asciiTheme="minorEastAsia" w:eastAsiaTheme="minorEastAsia" w:hAnsiTheme="minorEastAsia" w:hint="eastAsia"/>
          <w:lang w:val="en-GB"/>
        </w:rPr>
        <w:t>File Writer 사용예시</w:t>
      </w:r>
    </w:p>
    <w:p w14:paraId="68D7BEE8" w14:textId="6EA2B266" w:rsidR="008448C9" w:rsidRDefault="00491B65" w:rsidP="00C8059F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8656" behindDoc="0" locked="0" layoutInCell="1" allowOverlap="1" wp14:anchorId="4B592133" wp14:editId="3642AC0E">
                <wp:simplePos x="0" y="0"/>
                <wp:positionH relativeFrom="column">
                  <wp:posOffset>4762591</wp:posOffset>
                </wp:positionH>
                <wp:positionV relativeFrom="paragraph">
                  <wp:posOffset>1094196</wp:posOffset>
                </wp:positionV>
                <wp:extent cx="1261745" cy="387985"/>
                <wp:effectExtent l="381000" t="0" r="14605" b="12065"/>
                <wp:wrapNone/>
                <wp:docPr id="18766" name="사각형 설명선 187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745" cy="387985"/>
                        </a:xfrm>
                        <a:prstGeom prst="wedgeRectCallout">
                          <a:avLst>
                            <a:gd name="adj1" fmla="val -79246"/>
                            <a:gd name="adj2" fmla="val -3999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4953BB" w14:textId="77777777" w:rsidR="00D46179" w:rsidRPr="00491B65" w:rsidRDefault="00D46179" w:rsidP="00491B65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1B65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라인단위 파일쓰기</w:t>
                            </w:r>
                          </w:p>
                          <w:p w14:paraId="09E4795C" w14:textId="2417E9FC" w:rsidR="00D46179" w:rsidRPr="00491B65" w:rsidRDefault="00D46179" w:rsidP="00491B65">
                            <w:pPr>
                              <w:spacing w:line="168" w:lineRule="auto"/>
                              <w:ind w:firstLineChars="200" w:firstLine="36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491B65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리소스 정보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66" o:spid="_x0000_s1139" type="#_x0000_t61" style="position:absolute;left:0;text-align:left;margin-left:375pt;margin-top:86.15pt;width:99.35pt;height:30.55pt;z-index:25235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" adj="-6317,2162" fillcolor="#4f81bd [3204]" strokecolor="#243f60 [1604]" strokeweight="1.5pt">
                <v:textbox inset="0,0,0,0">
                  <w:txbxContent>
                    <w:p w14:paraId="5E4953BB" w14:textId="77777777" w:rsidR="00D46179" w:rsidRPr="00491B65" w:rsidRDefault="00D46179" w:rsidP="00491B65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491B65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라인단위 파일쓰기</w:t>
                      </w:r>
                    </w:p>
                    <w:p w14:paraId="09E4795C" w14:textId="2417E9FC" w:rsidR="00D46179" w:rsidRPr="00491B65" w:rsidRDefault="00D46179" w:rsidP="00491B65">
                      <w:pPr>
                        <w:spacing w:line="168" w:lineRule="auto"/>
                        <w:ind w:firstLineChars="200" w:firstLine="36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491B65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리소스 정보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56608" behindDoc="0" locked="0" layoutInCell="1" allowOverlap="1" wp14:anchorId="257D48D7" wp14:editId="6FDC8269">
                <wp:simplePos x="0" y="0"/>
                <wp:positionH relativeFrom="column">
                  <wp:posOffset>5165362</wp:posOffset>
                </wp:positionH>
                <wp:positionV relativeFrom="paragraph">
                  <wp:posOffset>67310</wp:posOffset>
                </wp:positionV>
                <wp:extent cx="754743" cy="226695"/>
                <wp:effectExtent l="0" t="0" r="26670" b="154305"/>
                <wp:wrapNone/>
                <wp:docPr id="18765" name="사각형 설명선 187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743" cy="226695"/>
                        </a:xfrm>
                        <a:prstGeom prst="wedgeRectCallout">
                          <a:avLst>
                            <a:gd name="adj1" fmla="val -37613"/>
                            <a:gd name="adj2" fmla="val 10482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8C64C4" w14:textId="57A3768C" w:rsidR="00D46179" w:rsidRPr="004D21CD" w:rsidRDefault="00D46179" w:rsidP="00491B65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491B65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1B65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파일정보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65" o:spid="_x0000_s1140" type="#_x0000_t61" style="position:absolute;left:0;text-align:left;margin-left:406.7pt;margin-top:5.3pt;width:59.45pt;height:17.85pt;z-index:25235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" adj="2676,33442" fillcolor="#4f81bd [3204]" strokecolor="#243f60 [1604]" strokeweight="1.5pt">
                <v:textbox inset="0,0,0,0">
                  <w:txbxContent>
                    <w:p w14:paraId="568C64C4" w14:textId="57A3768C" w:rsidR="00D46179" w:rsidRPr="004D21CD" w:rsidRDefault="00D46179" w:rsidP="00491B65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491B65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491B65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파일정보</w:t>
                      </w:r>
                    </w:p>
                  </w:txbxContent>
                </v:textbox>
              </v:shape>
            </w:pict>
          </mc:Fallback>
        </mc:AlternateContent>
      </w:r>
      <w:r w:rsidR="00686E63">
        <w:rPr>
          <w:noProof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20A45797" wp14:editId="0AAD2146">
                <wp:simplePos x="0" y="0"/>
                <wp:positionH relativeFrom="column">
                  <wp:posOffset>335735</wp:posOffset>
                </wp:positionH>
                <wp:positionV relativeFrom="paragraph">
                  <wp:posOffset>627561</wp:posOffset>
                </wp:positionV>
                <wp:extent cx="5083628" cy="1045029"/>
                <wp:effectExtent l="0" t="0" r="22225" b="22225"/>
                <wp:wrapNone/>
                <wp:docPr id="18754" name="직사각형 187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83628" cy="1045029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54" o:spid="_x0000_s1026" style="position:absolute;left:0;text-align:left;margin-left:26.45pt;margin-top:49.4pt;width:400.3pt;height:82.3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686E63">
        <w:rPr>
          <w:noProof/>
        </w:rPr>
        <mc:AlternateContent>
          <mc:Choice Requires="wps">
            <w:drawing>
              <wp:anchor distT="0" distB="0" distL="114300" distR="114300" simplePos="0" relativeHeight="252334080" behindDoc="0" locked="0" layoutInCell="1" allowOverlap="1" wp14:anchorId="220809EE" wp14:editId="640F57C0">
                <wp:simplePos x="0" y="0"/>
                <wp:positionH relativeFrom="column">
                  <wp:posOffset>332105</wp:posOffset>
                </wp:positionH>
                <wp:positionV relativeFrom="paragraph">
                  <wp:posOffset>344534</wp:posOffset>
                </wp:positionV>
                <wp:extent cx="5827486" cy="283028"/>
                <wp:effectExtent l="0" t="0" r="20955" b="22225"/>
                <wp:wrapNone/>
                <wp:docPr id="18753" name="직사각형 187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7486" cy="283028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53" o:spid="_x0000_s1026" style="position:absolute;left:0;text-align:left;margin-left:26.15pt;margin-top:27.15pt;width:458.85pt;height:22.3pt;z-index:25233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686E63">
        <w:rPr>
          <w:noProof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3FCEAC86" wp14:editId="0CD3C1A6">
                <wp:simplePos x="0" y="0"/>
                <wp:positionH relativeFrom="column">
                  <wp:posOffset>335734</wp:posOffset>
                </wp:positionH>
                <wp:positionV relativeFrom="paragraph">
                  <wp:posOffset>195761</wp:posOffset>
                </wp:positionV>
                <wp:extent cx="4056742" cy="148590"/>
                <wp:effectExtent l="0" t="0" r="20320" b="22860"/>
                <wp:wrapNone/>
                <wp:docPr id="18752" name="직사각형 187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6742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52" o:spid="_x0000_s1026" style="position:absolute;left:0;text-align:left;margin-left:26.45pt;margin-top:15.4pt;width:319.45pt;height:11.7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686E63">
        <w:rPr>
          <w:noProof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20E924AB" wp14:editId="3622A14E">
                <wp:simplePos x="0" y="0"/>
                <wp:positionH relativeFrom="column">
                  <wp:posOffset>455476</wp:posOffset>
                </wp:positionH>
                <wp:positionV relativeFrom="paragraph">
                  <wp:posOffset>39733</wp:posOffset>
                </wp:positionV>
                <wp:extent cx="2347686" cy="148590"/>
                <wp:effectExtent l="0" t="0" r="14605" b="22860"/>
                <wp:wrapNone/>
                <wp:docPr id="18751" name="직사각형 187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7686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51" o:spid="_x0000_s1026" style="position:absolute;left:0;text-align:left;margin-left:35.85pt;margin-top:3.15pt;width:184.85pt;height:11.7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" fillcolor="yellow" strokecolor="red" strokeweight="1pt">
                <v:fill opacity="19789f"/>
              </v:rect>
            </w:pict>
          </mc:Fallback>
        </mc:AlternateContent>
      </w:r>
      <w:r w:rsidR="007D629C">
        <w:rPr>
          <w:noProof/>
        </w:rPr>
        <w:drawing>
          <wp:inline distT="0" distB="0" distL="0" distR="0" wp14:anchorId="3FBBDF71" wp14:editId="46E5A4D1">
            <wp:extent cx="6147059" cy="1803400"/>
            <wp:effectExtent l="19050" t="19050" r="25400" b="25400"/>
            <wp:docPr id="18746" name="그림 187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147059" cy="18034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0A8C5C" w14:textId="77777777" w:rsidR="008448C9" w:rsidRDefault="008448C9" w:rsidP="00C8059F">
      <w:pPr>
        <w:rPr>
          <w:lang w:val="en-GB"/>
        </w:rPr>
      </w:pPr>
    </w:p>
    <w:p w14:paraId="5D3EF978" w14:textId="0979FFB2" w:rsidR="008448C9" w:rsidRDefault="008448C9" w:rsidP="00C8059F">
      <w:pPr>
        <w:rPr>
          <w:lang w:val="en-GB"/>
        </w:rPr>
      </w:pPr>
      <w:r w:rsidRPr="000607D2">
        <w:rPr>
          <w:rFonts w:asciiTheme="minorEastAsia" w:eastAsiaTheme="minorEastAsia" w:hAnsiTheme="minorEastAsia" w:hint="eastAsia"/>
          <w:lang w:val="en-GB"/>
        </w:rPr>
        <w:t xml:space="preserve">○ Fixed </w:t>
      </w:r>
      <w:r>
        <w:rPr>
          <w:rFonts w:asciiTheme="minorEastAsia" w:eastAsiaTheme="minorEastAsia" w:hAnsiTheme="minorEastAsia" w:hint="eastAsia"/>
          <w:lang w:val="en-GB"/>
        </w:rPr>
        <w:t>Length File Writer 사용 예시</w:t>
      </w:r>
    </w:p>
    <w:p w14:paraId="53F5699A" w14:textId="3988C9E3" w:rsidR="008448C9" w:rsidRDefault="00C900FB" w:rsidP="00C8059F">
      <w:pPr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362752" behindDoc="0" locked="0" layoutInCell="1" allowOverlap="1" wp14:anchorId="26730625" wp14:editId="3CAABD06">
                <wp:simplePos x="0" y="0"/>
                <wp:positionH relativeFrom="column">
                  <wp:posOffset>3514090</wp:posOffset>
                </wp:positionH>
                <wp:positionV relativeFrom="paragraph">
                  <wp:posOffset>28575</wp:posOffset>
                </wp:positionV>
                <wp:extent cx="993775" cy="226695"/>
                <wp:effectExtent l="114300" t="0" r="15875" b="20955"/>
                <wp:wrapNone/>
                <wp:docPr id="18768" name="사각형 설명선 18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3775" cy="226695"/>
                        </a:xfrm>
                        <a:prstGeom prst="wedgeRectCallout">
                          <a:avLst>
                            <a:gd name="adj1" fmla="val -59886"/>
                            <a:gd name="adj2" fmla="val 3279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080F69" w14:textId="77777777" w:rsidR="00D46179" w:rsidRPr="004D21CD" w:rsidRDefault="00D46179" w:rsidP="0082395A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1653D4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Writer Class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68" o:spid="_x0000_s1141" type="#_x0000_t61" style="position:absolute;left:0;text-align:left;margin-left:276.7pt;margin-top:2.25pt;width:78.25pt;height:17.85pt;z-index:25236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" adj="-2135,17884" fillcolor="#4f81bd [3204]" strokecolor="#243f60 [1604]" strokeweight="1.5pt">
                <v:textbox inset="0,0,0,0">
                  <w:txbxContent>
                    <w:p w14:paraId="45080F69" w14:textId="77777777" w:rsidR="00D46179" w:rsidRPr="004D21CD" w:rsidRDefault="00D46179" w:rsidP="0082395A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1653D4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Writer Class</w:t>
                      </w:r>
                    </w:p>
                  </w:txbxContent>
                </v:textbox>
              </v:shape>
            </w:pict>
          </mc:Fallback>
        </mc:AlternateContent>
      </w:r>
      <w:r w:rsidR="0082395A">
        <w:rPr>
          <w:noProof/>
        </w:rPr>
        <mc:AlternateContent>
          <mc:Choice Requires="wps">
            <w:drawing>
              <wp:anchor distT="0" distB="0" distL="114300" distR="114300" simplePos="0" relativeHeight="252366848" behindDoc="0" locked="0" layoutInCell="1" allowOverlap="1" wp14:anchorId="088B2A8D" wp14:editId="0D26584F">
                <wp:simplePos x="0" y="0"/>
                <wp:positionH relativeFrom="column">
                  <wp:posOffset>4213860</wp:posOffset>
                </wp:positionH>
                <wp:positionV relativeFrom="paragraph">
                  <wp:posOffset>1101090</wp:posOffset>
                </wp:positionV>
                <wp:extent cx="1261745" cy="387985"/>
                <wp:effectExtent l="381000" t="0" r="14605" b="12065"/>
                <wp:wrapNone/>
                <wp:docPr id="18770" name="사각형 설명선 187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745" cy="387985"/>
                        </a:xfrm>
                        <a:prstGeom prst="wedgeRectCallout">
                          <a:avLst>
                            <a:gd name="adj1" fmla="val -79246"/>
                            <a:gd name="adj2" fmla="val -3999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38AE9" w14:textId="77777777" w:rsidR="00D46179" w:rsidRPr="00491B65" w:rsidRDefault="00D46179" w:rsidP="0082395A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1B65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라인단위 파일쓰기</w:t>
                            </w:r>
                          </w:p>
                          <w:p w14:paraId="5C34BC86" w14:textId="77777777" w:rsidR="00D46179" w:rsidRPr="00491B65" w:rsidRDefault="00D46179" w:rsidP="0082395A">
                            <w:pPr>
                              <w:spacing w:line="168" w:lineRule="auto"/>
                              <w:ind w:firstLineChars="200" w:firstLine="36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491B65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리소스 정보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70" o:spid="_x0000_s1142" type="#_x0000_t61" style="position:absolute;left:0;text-align:left;margin-left:331.8pt;margin-top:86.7pt;width:99.35pt;height:30.55pt;z-index:25236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" adj="-6317,2162" fillcolor="#4f81bd [3204]" strokecolor="#243f60 [1604]" strokeweight="1.5pt">
                <v:textbox inset="0,0,0,0">
                  <w:txbxContent>
                    <w:p w14:paraId="0A438AE9" w14:textId="77777777" w:rsidR="00D46179" w:rsidRPr="00491B65" w:rsidRDefault="00D46179" w:rsidP="0082395A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491B65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라인단위 파일쓰기</w:t>
                      </w:r>
                    </w:p>
                    <w:p w14:paraId="5C34BC86" w14:textId="77777777" w:rsidR="00D46179" w:rsidRPr="00491B65" w:rsidRDefault="00D46179" w:rsidP="0082395A">
                      <w:pPr>
                        <w:spacing w:line="168" w:lineRule="auto"/>
                        <w:ind w:firstLineChars="200" w:firstLine="36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491B65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리소스 정보</w:t>
                      </w:r>
                    </w:p>
                  </w:txbxContent>
                </v:textbox>
              </v:shape>
            </w:pict>
          </mc:Fallback>
        </mc:AlternateContent>
      </w:r>
      <w:r w:rsidR="0082395A">
        <w:rPr>
          <w:noProof/>
        </w:rPr>
        <mc:AlternateContent>
          <mc:Choice Requires="wps">
            <w:drawing>
              <wp:anchor distT="0" distB="0" distL="114300" distR="114300" simplePos="0" relativeHeight="252364800" behindDoc="0" locked="0" layoutInCell="1" allowOverlap="1" wp14:anchorId="685F747C" wp14:editId="71E21C00">
                <wp:simplePos x="0" y="0"/>
                <wp:positionH relativeFrom="column">
                  <wp:posOffset>5361305</wp:posOffset>
                </wp:positionH>
                <wp:positionV relativeFrom="paragraph">
                  <wp:posOffset>633186</wp:posOffset>
                </wp:positionV>
                <wp:extent cx="754380" cy="226695"/>
                <wp:effectExtent l="0" t="133350" r="26670" b="20955"/>
                <wp:wrapNone/>
                <wp:docPr id="18769" name="사각형 설명선 187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" cy="226695"/>
                        </a:xfrm>
                        <a:prstGeom prst="wedgeRectCallout">
                          <a:avLst>
                            <a:gd name="adj1" fmla="val -49638"/>
                            <a:gd name="adj2" fmla="val -10326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953A31" w14:textId="77777777" w:rsidR="00D46179" w:rsidRPr="004D21CD" w:rsidRDefault="00D46179" w:rsidP="0082395A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491B65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491B65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파일정보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69" o:spid="_x0000_s1143" type="#_x0000_t61" style="position:absolute;left:0;text-align:left;margin-left:422.15pt;margin-top:49.85pt;width:59.4pt;height:17.85pt;z-index:25236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" adj="78,-11504" fillcolor="#4f81bd [3204]" strokecolor="#243f60 [1604]" strokeweight="1.5pt">
                <v:textbox inset="0,0,0,0">
                  <w:txbxContent>
                    <w:p w14:paraId="61953A31" w14:textId="77777777" w:rsidR="00D46179" w:rsidRPr="004D21CD" w:rsidRDefault="00D46179" w:rsidP="0082395A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491B65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491B65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파일정보</w:t>
                      </w:r>
                    </w:p>
                  </w:txbxContent>
                </v:textbox>
              </v:shape>
            </w:pict>
          </mc:Fallback>
        </mc:AlternateContent>
      </w:r>
      <w:r w:rsidR="0082395A">
        <w:rPr>
          <w:noProof/>
        </w:rPr>
        <mc:AlternateContent>
          <mc:Choice Requires="wps">
            <w:drawing>
              <wp:anchor distT="0" distB="0" distL="114300" distR="114300" simplePos="0" relativeHeight="252360704" behindDoc="0" locked="0" layoutInCell="1" allowOverlap="1" wp14:anchorId="13C3BE9B" wp14:editId="0AC42C55">
                <wp:simplePos x="0" y="0"/>
                <wp:positionH relativeFrom="column">
                  <wp:posOffset>2218962</wp:posOffset>
                </wp:positionH>
                <wp:positionV relativeFrom="paragraph">
                  <wp:posOffset>-9071</wp:posOffset>
                </wp:positionV>
                <wp:extent cx="674370" cy="226695"/>
                <wp:effectExtent l="114300" t="0" r="11430" b="20955"/>
                <wp:wrapNone/>
                <wp:docPr id="18767" name="사각형 설명선 18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370" cy="226695"/>
                        </a:xfrm>
                        <a:prstGeom prst="wedgeRectCallout">
                          <a:avLst>
                            <a:gd name="adj1" fmla="val -66534"/>
                            <a:gd name="adj2" fmla="val 1358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ABE69D" w14:textId="77777777" w:rsidR="00D46179" w:rsidRPr="004D21CD" w:rsidRDefault="00D46179" w:rsidP="0082395A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Writer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67" o:spid="_x0000_s1144" type="#_x0000_t61" style="position:absolute;left:0;text-align:left;margin-left:174.7pt;margin-top:-.7pt;width:53.1pt;height:17.85pt;z-index:25236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" adj="-3571,13734" fillcolor="#4f81bd [3204]" strokecolor="#243f60 [1604]" strokeweight="1.5pt">
                <v:textbox inset="0,0,0,0">
                  <w:txbxContent>
                    <w:p w14:paraId="7AABE69D" w14:textId="77777777" w:rsidR="00D46179" w:rsidRPr="004D21CD" w:rsidRDefault="00D46179" w:rsidP="0082395A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Writer ID</w:t>
                      </w:r>
                    </w:p>
                  </w:txbxContent>
                </v:textbox>
              </v:shape>
            </w:pict>
          </mc:Fallback>
        </mc:AlternateContent>
      </w:r>
      <w:r w:rsidR="0078167C">
        <w:rPr>
          <w:noProof/>
        </w:rPr>
        <mc:AlternateContent>
          <mc:Choice Requires="wps">
            <w:drawing>
              <wp:anchor distT="0" distB="0" distL="114300" distR="114300" simplePos="0" relativeHeight="252344320" behindDoc="0" locked="0" layoutInCell="1" allowOverlap="1" wp14:anchorId="29BE1057" wp14:editId="1BB5E81E">
                <wp:simplePos x="0" y="0"/>
                <wp:positionH relativeFrom="column">
                  <wp:posOffset>212362</wp:posOffset>
                </wp:positionH>
                <wp:positionV relativeFrom="paragraph">
                  <wp:posOffset>590550</wp:posOffset>
                </wp:positionV>
                <wp:extent cx="3766457" cy="805543"/>
                <wp:effectExtent l="0" t="0" r="24765" b="13970"/>
                <wp:wrapNone/>
                <wp:docPr id="18758" name="직사각형 187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6457" cy="805543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58" o:spid="_x0000_s1026" style="position:absolute;left:0;text-align:left;margin-left:16.7pt;margin-top:46.5pt;width:296.55pt;height:63.45pt;z-index:25234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78167C">
        <w:rPr>
          <w:noProof/>
        </w:rPr>
        <mc:AlternateContent>
          <mc:Choice Requires="wps">
            <w:drawing>
              <wp:anchor distT="0" distB="0" distL="114300" distR="114300" simplePos="0" relativeHeight="252342272" behindDoc="0" locked="0" layoutInCell="1" allowOverlap="1" wp14:anchorId="4B6C6B50" wp14:editId="7BFC24E6">
                <wp:simplePos x="0" y="0"/>
                <wp:positionH relativeFrom="column">
                  <wp:posOffset>205105</wp:posOffset>
                </wp:positionH>
                <wp:positionV relativeFrom="paragraph">
                  <wp:posOffset>329293</wp:posOffset>
                </wp:positionV>
                <wp:extent cx="5972629" cy="261257"/>
                <wp:effectExtent l="0" t="0" r="28575" b="24765"/>
                <wp:wrapNone/>
                <wp:docPr id="18757" name="직사각형 187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2629" cy="261257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57" o:spid="_x0000_s1026" style="position:absolute;left:0;text-align:left;margin-left:16.15pt;margin-top:25.95pt;width:470.3pt;height:20.55pt;z-index:25234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78167C">
        <w:rPr>
          <w:noProof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1A11D855" wp14:editId="0FDFAC44">
                <wp:simplePos x="0" y="0"/>
                <wp:positionH relativeFrom="column">
                  <wp:posOffset>197848</wp:posOffset>
                </wp:positionH>
                <wp:positionV relativeFrom="paragraph">
                  <wp:posOffset>180521</wp:posOffset>
                </wp:positionV>
                <wp:extent cx="3254828" cy="148590"/>
                <wp:effectExtent l="0" t="0" r="22225" b="22860"/>
                <wp:wrapNone/>
                <wp:docPr id="18756" name="직사각형 187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4828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56" o:spid="_x0000_s1026" style="position:absolute;left:0;text-align:left;margin-left:15.6pt;margin-top:14.2pt;width:256.3pt;height:11.7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78167C">
        <w:rPr>
          <w:noProof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57A317BE" wp14:editId="04F90154">
                <wp:simplePos x="0" y="0"/>
                <wp:positionH relativeFrom="column">
                  <wp:posOffset>34290</wp:posOffset>
                </wp:positionH>
                <wp:positionV relativeFrom="paragraph">
                  <wp:posOffset>34109</wp:posOffset>
                </wp:positionV>
                <wp:extent cx="2148114" cy="148590"/>
                <wp:effectExtent l="0" t="0" r="24130" b="22860"/>
                <wp:wrapNone/>
                <wp:docPr id="18755" name="직사각형 187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8114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55" o:spid="_x0000_s1026" style="position:absolute;left:0;text-align:left;margin-left:2.7pt;margin-top:2.7pt;width:169.15pt;height:11.7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" fillcolor="yellow" strokecolor="red" strokeweight="1pt">
                <v:fill opacity="19789f"/>
              </v:rect>
            </w:pict>
          </mc:Fallback>
        </mc:AlternateContent>
      </w:r>
      <w:r w:rsidR="00960A8E">
        <w:rPr>
          <w:noProof/>
        </w:rPr>
        <w:drawing>
          <wp:inline distT="0" distB="0" distL="0" distR="0" wp14:anchorId="53EDE176" wp14:editId="66469FDF">
            <wp:extent cx="6161277" cy="1531257"/>
            <wp:effectExtent l="19050" t="19050" r="11430" b="12065"/>
            <wp:docPr id="18747" name="그림 18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164361" cy="153202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3831E4" w14:textId="77777777" w:rsidR="009E4421" w:rsidRDefault="009E4421" w:rsidP="00C8059F">
      <w:pPr>
        <w:rPr>
          <w:lang w:val="en-GB"/>
        </w:rPr>
      </w:pPr>
    </w:p>
    <w:p w14:paraId="03488548" w14:textId="3B6E6A83" w:rsidR="001653D4" w:rsidRDefault="006974E0" w:rsidP="006974E0">
      <w:pPr>
        <w:pStyle w:val="3"/>
      </w:pPr>
      <w:bookmarkStart w:id="32" w:name="_Toc91687547"/>
      <w:r>
        <w:rPr>
          <w:rFonts w:hint="eastAsia"/>
        </w:rPr>
        <w:t>Item</w:t>
      </w:r>
      <w:r w:rsidR="00616DA9">
        <w:rPr>
          <w:rFonts w:hint="eastAsia"/>
        </w:rPr>
        <w:t>Processor</w:t>
      </w:r>
      <w:bookmarkEnd w:id="32"/>
    </w:p>
    <w:p w14:paraId="102DC15F" w14:textId="4009373C" w:rsidR="001653D4" w:rsidRPr="00F678F7" w:rsidRDefault="00F678F7" w:rsidP="00C8059F">
      <w:pPr>
        <w:rPr>
          <w:rFonts w:asciiTheme="minorEastAsia" w:eastAsiaTheme="minorEastAsia" w:hAnsiTheme="minorEastAsia"/>
          <w:lang w:val="en-GB"/>
        </w:rPr>
      </w:pPr>
      <w:r w:rsidRPr="00F678F7">
        <w:rPr>
          <w:rFonts w:asciiTheme="minorEastAsia" w:eastAsiaTheme="minorEastAsia" w:hAnsiTheme="minorEastAsia" w:hint="eastAsia"/>
          <w:lang w:val="en-GB"/>
        </w:rPr>
        <w:t xml:space="preserve">데이터를 가공하는 비즈니스 로직을 구현하는 클래스로서 </w:t>
      </w:r>
      <w:r w:rsidRPr="00F678F7">
        <w:rPr>
          <w:rFonts w:asciiTheme="minorEastAsia" w:eastAsiaTheme="minorEastAsia" w:hAnsiTheme="minorEastAsia"/>
          <w:lang w:val="en-GB"/>
        </w:rPr>
        <w:t>org.springframework.batch.item.ItemProcessor</w:t>
      </w:r>
      <w:r w:rsidRPr="00F678F7">
        <w:rPr>
          <w:rFonts w:asciiTheme="minorEastAsia" w:eastAsiaTheme="minorEastAsia" w:hAnsiTheme="minorEastAsia" w:hint="eastAsia"/>
          <w:lang w:val="en-GB"/>
        </w:rPr>
        <w:t xml:space="preserve"> 클래스를 상속 받아 구현한다.</w:t>
      </w:r>
    </w:p>
    <w:p w14:paraId="215A5233" w14:textId="483740F7" w:rsidR="006974E0" w:rsidRDefault="00C900FB" w:rsidP="00C8059F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5040" behindDoc="0" locked="0" layoutInCell="1" allowOverlap="1" wp14:anchorId="66700CBB" wp14:editId="6E5CAE7D">
                <wp:simplePos x="0" y="0"/>
                <wp:positionH relativeFrom="column">
                  <wp:posOffset>3586934</wp:posOffset>
                </wp:positionH>
                <wp:positionV relativeFrom="paragraph">
                  <wp:posOffset>83276</wp:posOffset>
                </wp:positionV>
                <wp:extent cx="801914" cy="226695"/>
                <wp:effectExtent l="133350" t="0" r="17780" b="40005"/>
                <wp:wrapNone/>
                <wp:docPr id="18775" name="사각형 설명선 187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1914" cy="226695"/>
                        </a:xfrm>
                        <a:prstGeom prst="wedgeRectCallout">
                          <a:avLst>
                            <a:gd name="adj1" fmla="val -66534"/>
                            <a:gd name="adj2" fmla="val 5200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5E042A" w14:textId="2F5E3027" w:rsidR="00D46179" w:rsidRPr="004D21CD" w:rsidRDefault="00D46179" w:rsidP="00C900FB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Processor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75" o:spid="_x0000_s1145" type="#_x0000_t61" style="position:absolute;left:0;text-align:left;margin-left:282.45pt;margin-top:6.55pt;width:63.15pt;height:17.85pt;z-index:25237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" adj="-3571,22032" fillcolor="#4f81bd [3204]" strokecolor="#243f60 [1604]" strokeweight="1.5pt">
                <v:textbox inset="0,0,0,0">
                  <w:txbxContent>
                    <w:p w14:paraId="155E042A" w14:textId="2F5E3027" w:rsidR="00D46179" w:rsidRPr="004D21CD" w:rsidRDefault="00D46179" w:rsidP="00C900FB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Processor ID</w:t>
                      </w:r>
                    </w:p>
                  </w:txbxContent>
                </v:textbox>
              </v:shape>
            </w:pict>
          </mc:Fallback>
        </mc:AlternateContent>
      </w:r>
    </w:p>
    <w:p w14:paraId="3FA309F1" w14:textId="5EA24CEE" w:rsidR="008A31CB" w:rsidRDefault="00C900FB" w:rsidP="00C8059F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79136" behindDoc="0" locked="0" layoutInCell="1" allowOverlap="1" wp14:anchorId="66F8E5A5" wp14:editId="30470085">
                <wp:simplePos x="0" y="0"/>
                <wp:positionH relativeFrom="column">
                  <wp:posOffset>3224076</wp:posOffset>
                </wp:positionH>
                <wp:positionV relativeFrom="paragraph">
                  <wp:posOffset>810532</wp:posOffset>
                </wp:positionV>
                <wp:extent cx="2993390" cy="387985"/>
                <wp:effectExtent l="0" t="95250" r="16510" b="12065"/>
                <wp:wrapNone/>
                <wp:docPr id="18777" name="사각형 설명선 187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3390" cy="387985"/>
                        </a:xfrm>
                        <a:prstGeom prst="wedgeRectCallout">
                          <a:avLst>
                            <a:gd name="adj1" fmla="val -41675"/>
                            <a:gd name="adj2" fmla="val -7459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07FAA8" w14:textId="77777777" w:rsidR="00D46179" w:rsidRDefault="00D46179" w:rsidP="00C900FB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배치Shell 실행시 입력 받은 파라미터를 </w:t>
                            </w:r>
                          </w:p>
                          <w:p w14:paraId="0B3575D2" w14:textId="32D7A0D4" w:rsidR="00D46179" w:rsidRPr="00C900FB" w:rsidRDefault="00D46179" w:rsidP="00C900FB">
                            <w:pPr>
                              <w:spacing w:line="168" w:lineRule="auto"/>
                              <w:ind w:firstLineChars="200" w:firstLine="36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Processor에서 인자로 받아 사용하는 경우 작성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77" o:spid="_x0000_s1146" type="#_x0000_t61" style="position:absolute;left:0;text-align:left;margin-left:253.85pt;margin-top:63.8pt;width:235.7pt;height:30.55pt;z-index:25237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" adj="1798,-5313" fillcolor="#4f81bd [3204]" strokecolor="#243f60 [1604]" strokeweight="1.5pt">
                <v:textbox inset="0,0,0,0">
                  <w:txbxContent>
                    <w:p w14:paraId="3907FAA8" w14:textId="77777777" w:rsidR="00D46179" w:rsidRDefault="00D46179" w:rsidP="00C900FB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배치Shell 실행시 입력 받은 파라미터를 </w:t>
                      </w:r>
                    </w:p>
                    <w:p w14:paraId="0B3575D2" w14:textId="32D7A0D4" w:rsidR="00D46179" w:rsidRPr="00C900FB" w:rsidRDefault="00D46179" w:rsidP="00C900FB">
                      <w:pPr>
                        <w:spacing w:line="168" w:lineRule="auto"/>
                        <w:ind w:firstLineChars="200" w:firstLine="36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Processor에서 인자로 받아 사용하는 경우 작성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7088" behindDoc="0" locked="0" layoutInCell="1" allowOverlap="1" wp14:anchorId="48E8C190" wp14:editId="026CC090">
                <wp:simplePos x="0" y="0"/>
                <wp:positionH relativeFrom="column">
                  <wp:posOffset>4635591</wp:posOffset>
                </wp:positionH>
                <wp:positionV relativeFrom="paragraph">
                  <wp:posOffset>34018</wp:posOffset>
                </wp:positionV>
                <wp:extent cx="1135380" cy="226695"/>
                <wp:effectExtent l="0" t="0" r="26670" b="97155"/>
                <wp:wrapNone/>
                <wp:docPr id="18776" name="사각형 설명선 187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5380" cy="226695"/>
                        </a:xfrm>
                        <a:prstGeom prst="wedgeRectCallout">
                          <a:avLst>
                            <a:gd name="adj1" fmla="val -27927"/>
                            <a:gd name="adj2" fmla="val 7601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D2F8AB" w14:textId="3944BC1F" w:rsidR="00D46179" w:rsidRPr="004D21CD" w:rsidRDefault="00D46179" w:rsidP="00C900FB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1653D4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Processor Class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76" o:spid="_x0000_s1147" type="#_x0000_t61" style="position:absolute;left:0;text-align:left;margin-left:365pt;margin-top:2.7pt;width:89.4pt;height:17.85pt;z-index:25237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" adj="4768,27218" fillcolor="#4f81bd [3204]" strokecolor="#243f60 [1604]" strokeweight="1.5pt">
                <v:textbox inset="0,0,0,0">
                  <w:txbxContent>
                    <w:p w14:paraId="32D2F8AB" w14:textId="3944BC1F" w:rsidR="00D46179" w:rsidRPr="004D21CD" w:rsidRDefault="00D46179" w:rsidP="00C900FB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1653D4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Processor Class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70944" behindDoc="0" locked="0" layoutInCell="1" allowOverlap="1" wp14:anchorId="7F74E790" wp14:editId="6780DECF">
                <wp:simplePos x="0" y="0"/>
                <wp:positionH relativeFrom="column">
                  <wp:posOffset>422275</wp:posOffset>
                </wp:positionH>
                <wp:positionV relativeFrom="paragraph">
                  <wp:posOffset>327206</wp:posOffset>
                </wp:positionV>
                <wp:extent cx="4608195" cy="199390"/>
                <wp:effectExtent l="0" t="0" r="20955" b="10160"/>
                <wp:wrapNone/>
                <wp:docPr id="18773" name="직사각형 187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195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73" o:spid="_x0000_s1026" style="position:absolute;left:0;text-align:left;margin-left:33.25pt;margin-top:25.75pt;width:362.85pt;height:15.7pt;z-index:25237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6C0A5A">
        <w:rPr>
          <w:noProof/>
        </w:rPr>
        <mc:AlternateContent>
          <mc:Choice Requires="wps">
            <w:drawing>
              <wp:anchor distT="0" distB="0" distL="114300" distR="114300" simplePos="0" relativeHeight="252372992" behindDoc="0" locked="0" layoutInCell="1" allowOverlap="1" wp14:anchorId="55DC5908" wp14:editId="38B2E7BC">
                <wp:simplePos x="0" y="0"/>
                <wp:positionH relativeFrom="column">
                  <wp:posOffset>422275</wp:posOffset>
                </wp:positionH>
                <wp:positionV relativeFrom="paragraph">
                  <wp:posOffset>544376</wp:posOffset>
                </wp:positionV>
                <wp:extent cx="4985657" cy="199571"/>
                <wp:effectExtent l="0" t="0" r="24765" b="10160"/>
                <wp:wrapNone/>
                <wp:docPr id="18774" name="직사각형 187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5657" cy="199571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74" o:spid="_x0000_s1026" style="position:absolute;left:0;text-align:left;margin-left:33.25pt;margin-top:42.85pt;width:392.55pt;height:15.7pt;z-index:25237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6C0A5A">
        <w:rPr>
          <w:noProof/>
        </w:rPr>
        <mc:AlternateContent>
          <mc:Choice Requires="wps">
            <w:drawing>
              <wp:anchor distT="0" distB="0" distL="114300" distR="114300" simplePos="0" relativeHeight="252368896" behindDoc="0" locked="0" layoutInCell="1" allowOverlap="1" wp14:anchorId="045A89DB" wp14:editId="59ADB282">
                <wp:simplePos x="0" y="0"/>
                <wp:positionH relativeFrom="column">
                  <wp:posOffset>582476</wp:posOffset>
                </wp:positionH>
                <wp:positionV relativeFrom="paragraph">
                  <wp:posOffset>121104</wp:posOffset>
                </wp:positionV>
                <wp:extent cx="2902858" cy="199571"/>
                <wp:effectExtent l="0" t="0" r="12065" b="10160"/>
                <wp:wrapNone/>
                <wp:docPr id="18772" name="직사각형 187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2858" cy="199571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72" o:spid="_x0000_s1026" style="position:absolute;left:0;text-align:left;margin-left:45.85pt;margin-top:9.55pt;width:228.55pt;height:15.7pt;z-index:25236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127128">
        <w:rPr>
          <w:noProof/>
        </w:rPr>
        <w:drawing>
          <wp:inline distT="0" distB="0" distL="0" distR="0" wp14:anchorId="6F562DD2" wp14:editId="6FA046BB">
            <wp:extent cx="6221301" cy="990600"/>
            <wp:effectExtent l="19050" t="19050" r="27305" b="19050"/>
            <wp:docPr id="18771" name="그림 187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6237511" cy="9931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CC14348" w14:textId="77777777" w:rsidR="008A31CB" w:rsidRDefault="008A31CB" w:rsidP="00C8059F">
      <w:pPr>
        <w:rPr>
          <w:lang w:val="en-GB"/>
        </w:rPr>
      </w:pPr>
    </w:p>
    <w:p w14:paraId="2110405A" w14:textId="77777777" w:rsidR="006974E0" w:rsidRDefault="006974E0" w:rsidP="00C8059F">
      <w:pPr>
        <w:rPr>
          <w:lang w:val="en-GB"/>
        </w:rPr>
      </w:pPr>
    </w:p>
    <w:p w14:paraId="675F0BCD" w14:textId="22A64397" w:rsidR="00C8059F" w:rsidRDefault="003631EF" w:rsidP="003631EF">
      <w:pPr>
        <w:pStyle w:val="2"/>
        <w:tabs>
          <w:tab w:val="num" w:pos="1277"/>
        </w:tabs>
        <w:ind w:hanging="851"/>
        <w:jc w:val="left"/>
      </w:pPr>
      <w:bookmarkStart w:id="33" w:name="_Toc91687548"/>
      <w:r>
        <w:rPr>
          <w:rFonts w:hint="eastAsia"/>
        </w:rPr>
        <w:t>디렉터리</w:t>
      </w:r>
      <w:bookmarkEnd w:id="33"/>
    </w:p>
    <w:p w14:paraId="468280B9" w14:textId="7EB4CE0B" w:rsidR="00C8059F" w:rsidRPr="007A4E8D" w:rsidRDefault="007A4E8D" w:rsidP="00C8059F">
      <w:pPr>
        <w:rPr>
          <w:rFonts w:asciiTheme="minorEastAsia" w:eastAsiaTheme="minorEastAsia" w:hAnsiTheme="minorEastAsia"/>
          <w:lang w:val="en-GB"/>
        </w:rPr>
      </w:pPr>
      <w:r w:rsidRPr="007A4E8D">
        <w:rPr>
          <w:rFonts w:asciiTheme="minorEastAsia" w:eastAsiaTheme="minorEastAsia" w:hAnsiTheme="minorEastAsia" w:hint="eastAsia"/>
          <w:lang w:val="en-GB"/>
        </w:rPr>
        <w:t>JOB XML파일을 생성할 디렉터리를 생성한다. 디렉터리 경로는 batch 리소스 패키지 경로와 동일하게 작성한다.</w:t>
      </w:r>
    </w:p>
    <w:p w14:paraId="22773941" w14:textId="6F4075F9" w:rsidR="003631EF" w:rsidRDefault="007A4E8D" w:rsidP="00C8059F">
      <w:pPr>
        <w:rPr>
          <w:rFonts w:asciiTheme="minorEastAsia" w:eastAsiaTheme="minorEastAsia" w:hAnsiTheme="minorEastAsia"/>
          <w:lang w:val="en-GB"/>
        </w:rPr>
      </w:pPr>
      <w:r w:rsidRPr="007A4E8D">
        <w:rPr>
          <w:rFonts w:asciiTheme="minorEastAsia" w:eastAsiaTheme="minorEastAsia" w:hAnsiTheme="minorEastAsia" w:hint="eastAsia"/>
          <w:lang w:val="en-GB"/>
        </w:rPr>
        <w:t>기존 디렉터리가 있는 경우 이 과정은 수행하지 않는다.</w:t>
      </w:r>
    </w:p>
    <w:p w14:paraId="759375B3" w14:textId="118F38FC" w:rsidR="007A4E8D" w:rsidRDefault="007A4E8D" w:rsidP="00C8059F">
      <w:pPr>
        <w:rPr>
          <w:rFonts w:asciiTheme="minorEastAsia" w:eastAsiaTheme="minorEastAsia" w:hAnsiTheme="minorEastAsia"/>
          <w:lang w:val="en-GB"/>
        </w:rPr>
      </w:pPr>
    </w:p>
    <w:p w14:paraId="596C1F99" w14:textId="2EEFBB48" w:rsidR="007A4E8D" w:rsidRDefault="00616523" w:rsidP="00D1155F">
      <w:pPr>
        <w:jc w:val="center"/>
        <w:rPr>
          <w:rFonts w:asciiTheme="minorEastAsia" w:eastAsiaTheme="minorEastAsia" w:hAnsiTheme="minorEastAsia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01664" behindDoc="0" locked="0" layoutInCell="1" allowOverlap="1" wp14:anchorId="3DF081B0" wp14:editId="2BAD93CA">
                <wp:simplePos x="0" y="0"/>
                <wp:positionH relativeFrom="column">
                  <wp:posOffset>3082562</wp:posOffset>
                </wp:positionH>
                <wp:positionV relativeFrom="paragraph">
                  <wp:posOffset>1803672</wp:posOffset>
                </wp:positionV>
                <wp:extent cx="2739390" cy="226695"/>
                <wp:effectExtent l="209550" t="0" r="22860" b="20955"/>
                <wp:wrapNone/>
                <wp:docPr id="18790" name="사각형 설명선 187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9390" cy="226695"/>
                        </a:xfrm>
                        <a:prstGeom prst="wedgeRectCallout">
                          <a:avLst>
                            <a:gd name="adj1" fmla="val -57381"/>
                            <a:gd name="adj2" fmla="val 3599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A2D00D" w14:textId="34C6BE46" w:rsidR="00D46179" w:rsidRPr="004D21CD" w:rsidRDefault="00D46179" w:rsidP="0061652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배치 패키지 경로 그대로 디렉터리를 생성한다.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90" o:spid="_x0000_s1148" type="#_x0000_t61" style="position:absolute;left:0;text-align:left;margin-left:242.7pt;margin-top:142pt;width:215.7pt;height:17.85pt;z-index:25240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" adj="-1594,18575" fillcolor="#4f81bd [3204]" strokecolor="#243f60 [1604]" strokeweight="1.5pt">
                <v:textbox inset="0,0,0,0">
                  <w:txbxContent>
                    <w:p w14:paraId="7DA2D00D" w14:textId="34C6BE46" w:rsidR="00D46179" w:rsidRPr="004D21CD" w:rsidRDefault="00D46179" w:rsidP="0061652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배치 패키지 경로 그대로 디렉터리를 생성한다.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9616" behindDoc="0" locked="0" layoutInCell="1" allowOverlap="1" wp14:anchorId="6E5E65C0" wp14:editId="2DF053C0">
                <wp:simplePos x="0" y="0"/>
                <wp:positionH relativeFrom="column">
                  <wp:posOffset>2723334</wp:posOffset>
                </wp:positionH>
                <wp:positionV relativeFrom="paragraph">
                  <wp:posOffset>1462586</wp:posOffset>
                </wp:positionV>
                <wp:extent cx="961571" cy="226695"/>
                <wp:effectExtent l="133350" t="0" r="10160" b="20955"/>
                <wp:wrapNone/>
                <wp:docPr id="18789" name="사각형 설명선 187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1571" cy="226695"/>
                        </a:xfrm>
                        <a:prstGeom prst="wedgeRectCallout">
                          <a:avLst>
                            <a:gd name="adj1" fmla="val -62679"/>
                            <a:gd name="adj2" fmla="val 2639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51F12" w14:textId="1C73B40A" w:rsidR="00D46179" w:rsidRPr="004D21CD" w:rsidRDefault="00D46179" w:rsidP="0061652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job 디렉터리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89" o:spid="_x0000_s1149" type="#_x0000_t61" style="position:absolute;left:0;text-align:left;margin-left:214.45pt;margin-top:115.15pt;width:75.7pt;height:17.85pt;z-index:25239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" adj="-2739,16500" fillcolor="#4f81bd [3204]" strokecolor="#243f60 [1604]" strokeweight="1.5pt">
                <v:textbox inset="0,0,0,0">
                  <w:txbxContent>
                    <w:p w14:paraId="40C51F12" w14:textId="1C73B40A" w:rsidR="00D46179" w:rsidRPr="004D21CD" w:rsidRDefault="00D46179" w:rsidP="0061652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job 디렉터리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7568" behindDoc="0" locked="0" layoutInCell="1" allowOverlap="1" wp14:anchorId="2A924407" wp14:editId="28A2D4FD">
                <wp:simplePos x="0" y="0"/>
                <wp:positionH relativeFrom="column">
                  <wp:posOffset>2933700</wp:posOffset>
                </wp:positionH>
                <wp:positionV relativeFrom="paragraph">
                  <wp:posOffset>739412</wp:posOffset>
                </wp:positionV>
                <wp:extent cx="1763395" cy="226695"/>
                <wp:effectExtent l="228600" t="0" r="27305" b="20955"/>
                <wp:wrapNone/>
                <wp:docPr id="18788" name="사각형 설명선 18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3395" cy="226695"/>
                        </a:xfrm>
                        <a:prstGeom prst="wedgeRectCallout">
                          <a:avLst>
                            <a:gd name="adj1" fmla="val -62679"/>
                            <a:gd name="adj2" fmla="val 2639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2D81A" w14:textId="176DA5DA" w:rsidR="00D46179" w:rsidRPr="004D21CD" w:rsidRDefault="00D46179" w:rsidP="0061652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src/main/resource 디렉터리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88" o:spid="_x0000_s1150" type="#_x0000_t61" style="position:absolute;left:0;text-align:left;margin-left:231pt;margin-top:58.2pt;width:138.85pt;height:17.85pt;z-index:2523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" adj="-2739,16500" fillcolor="#4f81bd [3204]" strokecolor="#243f60 [1604]" strokeweight="1.5pt">
                <v:textbox inset="0,0,0,0">
                  <w:txbxContent>
                    <w:p w14:paraId="5312D81A" w14:textId="176DA5DA" w:rsidR="00D46179" w:rsidRPr="004D21CD" w:rsidRDefault="00D46179" w:rsidP="0061652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src/main/resource 디렉터리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395520" behindDoc="0" locked="0" layoutInCell="1" allowOverlap="1" wp14:anchorId="46DE74EC" wp14:editId="4AC6E71D">
                <wp:simplePos x="0" y="0"/>
                <wp:positionH relativeFrom="column">
                  <wp:posOffset>4163876</wp:posOffset>
                </wp:positionH>
                <wp:positionV relativeFrom="paragraph">
                  <wp:posOffset>377644</wp:posOffset>
                </wp:positionV>
                <wp:extent cx="1063172" cy="226695"/>
                <wp:effectExtent l="247650" t="0" r="22860" b="20955"/>
                <wp:wrapNone/>
                <wp:docPr id="18786" name="사각형 설명선 187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172" cy="226695"/>
                        </a:xfrm>
                        <a:prstGeom prst="wedgeRectCallout">
                          <a:avLst>
                            <a:gd name="adj1" fmla="val -72350"/>
                            <a:gd name="adj2" fmla="val 878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3AF10" w14:textId="36262D45" w:rsidR="00D46179" w:rsidRPr="004D21CD" w:rsidRDefault="00D46179" w:rsidP="0061652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1653D4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배치 프로젝트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86" o:spid="_x0000_s1151" type="#_x0000_t61" style="position:absolute;left:0;text-align:left;margin-left:327.85pt;margin-top:29.75pt;width:83.7pt;height:17.85pt;z-index:2523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" adj="-4828,12697" fillcolor="#4f81bd [3204]" strokecolor="#243f60 [1604]" strokeweight="1.5pt">
                <v:textbox inset="0,0,0,0">
                  <w:txbxContent>
                    <w:p w14:paraId="1203AF10" w14:textId="36262D45" w:rsidR="00D46179" w:rsidRPr="004D21CD" w:rsidRDefault="00D46179" w:rsidP="0061652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1653D4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배치 프로젝트</w:t>
                      </w:r>
                    </w:p>
                  </w:txbxContent>
                </v:textbox>
              </v:shape>
            </w:pict>
          </mc:Fallback>
        </mc:AlternateContent>
      </w:r>
      <w:r w:rsidR="006E1718">
        <w:rPr>
          <w:noProof/>
        </w:rPr>
        <mc:AlternateContent>
          <mc:Choice Requires="wps">
            <w:drawing>
              <wp:anchor distT="0" distB="0" distL="114300" distR="114300" simplePos="0" relativeHeight="252393472" behindDoc="0" locked="0" layoutInCell="1" allowOverlap="1" wp14:anchorId="223615B0" wp14:editId="797B9262">
                <wp:simplePos x="0" y="0"/>
                <wp:positionH relativeFrom="column">
                  <wp:posOffset>2247991</wp:posOffset>
                </wp:positionH>
                <wp:positionV relativeFrom="paragraph">
                  <wp:posOffset>1633129</wp:posOffset>
                </wp:positionV>
                <wp:extent cx="0" cy="272143"/>
                <wp:effectExtent l="95250" t="0" r="57150" b="52070"/>
                <wp:wrapNone/>
                <wp:docPr id="18785" name="직선 화살표 연결선 187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214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785" o:spid="_x0000_s1026" type="#_x0000_t32" style="position:absolute;left:0;text-align:left;margin-left:177pt;margin-top:128.6pt;width:0;height:21.45pt;z-index:2523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" strokecolor="red" strokeweight="2.25pt">
                <v:stroke endarrow="block"/>
              </v:shape>
            </w:pict>
          </mc:Fallback>
        </mc:AlternateContent>
      </w:r>
      <w:r w:rsidR="006E1718">
        <w:rPr>
          <w:noProof/>
        </w:rPr>
        <mc:AlternateContent>
          <mc:Choice Requires="wps">
            <w:drawing>
              <wp:anchor distT="0" distB="0" distL="114300" distR="114300" simplePos="0" relativeHeight="252391424" behindDoc="0" locked="0" layoutInCell="1" allowOverlap="1" wp14:anchorId="0D15EB05" wp14:editId="230C58D1">
                <wp:simplePos x="0" y="0"/>
                <wp:positionH relativeFrom="column">
                  <wp:posOffset>2182676</wp:posOffset>
                </wp:positionH>
                <wp:positionV relativeFrom="paragraph">
                  <wp:posOffset>972729</wp:posOffset>
                </wp:positionV>
                <wp:extent cx="0" cy="569686"/>
                <wp:effectExtent l="95250" t="0" r="57150" b="40005"/>
                <wp:wrapNone/>
                <wp:docPr id="18784" name="직선 화살표 연결선 187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6968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784" o:spid="_x0000_s1026" type="#_x0000_t32" style="position:absolute;left:0;text-align:left;margin-left:171.85pt;margin-top:76.6pt;width:0;height:44.85pt;z-index:25239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" strokecolor="red" strokeweight="2.25pt">
                <v:stroke endarrow="block"/>
              </v:shape>
            </w:pict>
          </mc:Fallback>
        </mc:AlternateContent>
      </w:r>
      <w:r w:rsidR="006E1718">
        <w:rPr>
          <w:noProof/>
        </w:rPr>
        <mc:AlternateContent>
          <mc:Choice Requires="wps">
            <w:drawing>
              <wp:anchor distT="0" distB="0" distL="114300" distR="114300" simplePos="0" relativeHeight="252385280" behindDoc="0" locked="0" layoutInCell="1" allowOverlap="1" wp14:anchorId="2C250558" wp14:editId="01A78501">
                <wp:simplePos x="0" y="0"/>
                <wp:positionH relativeFrom="column">
                  <wp:posOffset>1746885</wp:posOffset>
                </wp:positionH>
                <wp:positionV relativeFrom="paragraph">
                  <wp:posOffset>1524000</wp:posOffset>
                </wp:positionV>
                <wp:extent cx="750570" cy="166370"/>
                <wp:effectExtent l="0" t="0" r="11430" b="24130"/>
                <wp:wrapNone/>
                <wp:docPr id="18781" name="직사각형 187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0570" cy="16637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81" o:spid="_x0000_s1026" style="position:absolute;left:0;text-align:left;margin-left:137.55pt;margin-top:120pt;width:59.1pt;height:13.1pt;z-index:25238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6E1718">
        <w:rPr>
          <w:noProof/>
        </w:rPr>
        <mc:AlternateContent>
          <mc:Choice Requires="wps">
            <w:drawing>
              <wp:anchor distT="0" distB="0" distL="114300" distR="114300" simplePos="0" relativeHeight="252389376" behindDoc="0" locked="0" layoutInCell="1" allowOverlap="1" wp14:anchorId="3F8C43A7" wp14:editId="155C9592">
                <wp:simplePos x="0" y="0"/>
                <wp:positionH relativeFrom="column">
                  <wp:posOffset>2076450</wp:posOffset>
                </wp:positionH>
                <wp:positionV relativeFrom="paragraph">
                  <wp:posOffset>535486</wp:posOffset>
                </wp:positionV>
                <wp:extent cx="0" cy="293370"/>
                <wp:effectExtent l="95250" t="0" r="57150" b="49530"/>
                <wp:wrapNone/>
                <wp:docPr id="18783" name="직선 화살표 연결선 187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33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783" o:spid="_x0000_s1026" type="#_x0000_t32" style="position:absolute;left:0;text-align:left;margin-left:163.5pt;margin-top:42.15pt;width:0;height:23.1pt;flip:x;z-index:25238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" strokecolor="red" strokeweight="2.25pt">
                <v:stroke endarrow="block"/>
              </v:shape>
            </w:pict>
          </mc:Fallback>
        </mc:AlternateContent>
      </w:r>
      <w:r w:rsidR="00C57A2A">
        <w:rPr>
          <w:noProof/>
        </w:rPr>
        <mc:AlternateContent>
          <mc:Choice Requires="wps">
            <w:drawing>
              <wp:anchor distT="0" distB="0" distL="114300" distR="114300" simplePos="0" relativeHeight="252387328" behindDoc="0" locked="0" layoutInCell="1" allowOverlap="1" wp14:anchorId="5B5C291B" wp14:editId="441321E8">
                <wp:simplePos x="0" y="0"/>
                <wp:positionH relativeFrom="column">
                  <wp:posOffset>1906451</wp:posOffset>
                </wp:positionH>
                <wp:positionV relativeFrom="paragraph">
                  <wp:posOffset>1835150</wp:posOffset>
                </wp:positionV>
                <wp:extent cx="1077685" cy="424543"/>
                <wp:effectExtent l="0" t="0" r="27305" b="13970"/>
                <wp:wrapNone/>
                <wp:docPr id="18782" name="직사각형 187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685" cy="424543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82" o:spid="_x0000_s1026" style="position:absolute;left:0;text-align:left;margin-left:150.1pt;margin-top:144.5pt;width:84.85pt;height:33.45pt;z-index:25238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C57A2A">
        <w:rPr>
          <w:noProof/>
        </w:rPr>
        <mc:AlternateContent>
          <mc:Choice Requires="wps">
            <w:drawing>
              <wp:anchor distT="0" distB="0" distL="114300" distR="114300" simplePos="0" relativeHeight="252383232" behindDoc="0" locked="0" layoutInCell="1" allowOverlap="1" wp14:anchorId="0D9695C3" wp14:editId="69FF739B">
                <wp:simplePos x="0" y="0"/>
                <wp:positionH relativeFrom="column">
                  <wp:posOffset>1351734</wp:posOffset>
                </wp:positionH>
                <wp:positionV relativeFrom="paragraph">
                  <wp:posOffset>813072</wp:posOffset>
                </wp:positionV>
                <wp:extent cx="1407885" cy="166915"/>
                <wp:effectExtent l="0" t="0" r="20955" b="24130"/>
                <wp:wrapNone/>
                <wp:docPr id="18780" name="직사각형 187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7885" cy="16691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80" o:spid="_x0000_s1026" style="position:absolute;left:0;text-align:left;margin-left:106.45pt;margin-top:64pt;width:110.85pt;height:13.15pt;z-index:25238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C57A2A">
        <w:rPr>
          <w:noProof/>
        </w:rPr>
        <mc:AlternateContent>
          <mc:Choice Requires="wps">
            <w:drawing>
              <wp:anchor distT="0" distB="0" distL="114300" distR="114300" simplePos="0" relativeHeight="252381184" behindDoc="0" locked="0" layoutInCell="1" allowOverlap="1" wp14:anchorId="5CC7E233" wp14:editId="31D290EA">
                <wp:simplePos x="0" y="0"/>
                <wp:positionH relativeFrom="column">
                  <wp:posOffset>1282791</wp:posOffset>
                </wp:positionH>
                <wp:positionV relativeFrom="paragraph">
                  <wp:posOffset>392158</wp:posOffset>
                </wp:positionV>
                <wp:extent cx="2659743" cy="166915"/>
                <wp:effectExtent l="0" t="0" r="26670" b="24130"/>
                <wp:wrapNone/>
                <wp:docPr id="18779" name="직사각형 187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9743" cy="16691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79" o:spid="_x0000_s1026" style="position:absolute;left:0;text-align:left;margin-left:101pt;margin-top:30.9pt;width:209.45pt;height:13.15pt;z-index:25238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D1155F">
        <w:rPr>
          <w:noProof/>
        </w:rPr>
        <w:drawing>
          <wp:inline distT="0" distB="0" distL="0" distR="0" wp14:anchorId="4A9BEEB1" wp14:editId="3FE12083">
            <wp:extent cx="3830550" cy="3102429"/>
            <wp:effectExtent l="19050" t="19050" r="17780" b="22225"/>
            <wp:docPr id="18778" name="그림 187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830510" cy="31023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2DC30E1" w14:textId="77777777" w:rsidR="003631EF" w:rsidRDefault="003631EF" w:rsidP="00C8059F">
      <w:pPr>
        <w:rPr>
          <w:lang w:val="en-GB"/>
        </w:rPr>
      </w:pPr>
    </w:p>
    <w:p w14:paraId="644BFF67" w14:textId="410F07B2" w:rsidR="003631EF" w:rsidRDefault="00F3774B" w:rsidP="003631EF">
      <w:pPr>
        <w:pStyle w:val="2"/>
        <w:tabs>
          <w:tab w:val="num" w:pos="1277"/>
        </w:tabs>
        <w:ind w:hanging="851"/>
        <w:jc w:val="left"/>
      </w:pPr>
      <w:bookmarkStart w:id="34" w:name="_Toc91687549"/>
      <w:r>
        <w:rPr>
          <w:rFonts w:hint="eastAsia"/>
        </w:rPr>
        <w:lastRenderedPageBreak/>
        <w:t xml:space="preserve">JOB </w:t>
      </w:r>
      <w:r w:rsidR="003631EF">
        <w:rPr>
          <w:rFonts w:hint="eastAsia"/>
        </w:rPr>
        <w:t xml:space="preserve">파일 </w:t>
      </w:r>
      <w:r w:rsidR="00AA2EF2">
        <w:rPr>
          <w:rFonts w:hint="eastAsia"/>
        </w:rPr>
        <w:t>생성</w:t>
      </w:r>
      <w:bookmarkEnd w:id="34"/>
    </w:p>
    <w:p w14:paraId="17912628" w14:textId="1A2BC9E9" w:rsidR="00C8059F" w:rsidRPr="00AA2EF2" w:rsidRDefault="0071780F" w:rsidP="00C8059F">
      <w:pPr>
        <w:rPr>
          <w:rFonts w:asciiTheme="minorEastAsia" w:eastAsiaTheme="minorEastAsia" w:hAnsiTheme="minorEastAsia"/>
          <w:lang w:val="en-GB"/>
        </w:rPr>
      </w:pPr>
      <w:r w:rsidRPr="0071780F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 w:rsidR="00AA2EF2" w:rsidRPr="00AA2EF2">
        <w:rPr>
          <w:rFonts w:asciiTheme="minorEastAsia" w:eastAsiaTheme="minorEastAsia" w:hAnsiTheme="minorEastAsia" w:hint="eastAsia"/>
          <w:lang w:val="en-GB"/>
        </w:rPr>
        <w:t xml:space="preserve">Job파일 디렉터리에서 xml파일 을 </w:t>
      </w:r>
      <w:r>
        <w:rPr>
          <w:rFonts w:asciiTheme="minorEastAsia" w:eastAsiaTheme="minorEastAsia" w:hAnsiTheme="minorEastAsia" w:hint="eastAsia"/>
          <w:lang w:val="en-GB"/>
        </w:rPr>
        <w:t>생성</w:t>
      </w:r>
    </w:p>
    <w:p w14:paraId="4EE46DBD" w14:textId="77777777" w:rsidR="00AA2EF2" w:rsidRPr="00AA2EF2" w:rsidRDefault="00AA2EF2" w:rsidP="00C8059F">
      <w:pPr>
        <w:rPr>
          <w:lang w:val="en-GB"/>
        </w:rPr>
      </w:pPr>
    </w:p>
    <w:p w14:paraId="1BC25E43" w14:textId="46FCF94E" w:rsidR="003631EF" w:rsidRDefault="00D95818" w:rsidP="00AA2EF2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44672" behindDoc="0" locked="0" layoutInCell="1" allowOverlap="1" wp14:anchorId="564513F5" wp14:editId="33320C3E">
                <wp:simplePos x="0" y="0"/>
                <wp:positionH relativeFrom="column">
                  <wp:posOffset>2284276</wp:posOffset>
                </wp:positionH>
                <wp:positionV relativeFrom="paragraph">
                  <wp:posOffset>2317750</wp:posOffset>
                </wp:positionV>
                <wp:extent cx="2100943" cy="166914"/>
                <wp:effectExtent l="19050" t="19050" r="52070" b="100330"/>
                <wp:wrapNone/>
                <wp:docPr id="18815" name="직선 화살표 연결선 188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00943" cy="16691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15" o:spid="_x0000_s1026" type="#_x0000_t32" style="position:absolute;left:0;text-align:left;margin-left:179.85pt;margin-top:182.5pt;width:165.45pt;height:13.15pt;z-index:25244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11904" behindDoc="0" locked="0" layoutInCell="1" allowOverlap="1" wp14:anchorId="437DF002" wp14:editId="6B07BD2F">
                <wp:simplePos x="0" y="0"/>
                <wp:positionH relativeFrom="column">
                  <wp:posOffset>1783080</wp:posOffset>
                </wp:positionH>
                <wp:positionV relativeFrom="paragraph">
                  <wp:posOffset>2248535</wp:posOffset>
                </wp:positionV>
                <wp:extent cx="500380" cy="148590"/>
                <wp:effectExtent l="0" t="0" r="13970" b="22860"/>
                <wp:wrapNone/>
                <wp:docPr id="18796" name="직사각형 18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96" o:spid="_x0000_s1026" style="position:absolute;left:0;text-align:left;margin-left:140.4pt;margin-top:177.05pt;width:39.4pt;height:11.7pt;z-index:25241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2624" behindDoc="0" locked="0" layoutInCell="1" allowOverlap="1" wp14:anchorId="632869FF" wp14:editId="5C5ED081">
                <wp:simplePos x="0" y="0"/>
                <wp:positionH relativeFrom="column">
                  <wp:posOffset>1290048</wp:posOffset>
                </wp:positionH>
                <wp:positionV relativeFrom="paragraph">
                  <wp:posOffset>1639207</wp:posOffset>
                </wp:positionV>
                <wp:extent cx="304800" cy="529772"/>
                <wp:effectExtent l="19050" t="19050" r="57150" b="41910"/>
                <wp:wrapNone/>
                <wp:docPr id="18814" name="직선 화살표 연결선 18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4800" cy="52977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14" o:spid="_x0000_s1026" type="#_x0000_t32" style="position:absolute;left:0;text-align:left;margin-left:101.6pt;margin-top:129.05pt;width:24pt;height:41.7pt;z-index:25244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0576" behindDoc="0" locked="0" layoutInCell="1" allowOverlap="1" wp14:anchorId="49D2C61B" wp14:editId="4B5728F1">
                <wp:simplePos x="0" y="0"/>
                <wp:positionH relativeFrom="column">
                  <wp:posOffset>1101362</wp:posOffset>
                </wp:positionH>
                <wp:positionV relativeFrom="paragraph">
                  <wp:posOffset>1236436</wp:posOffset>
                </wp:positionV>
                <wp:extent cx="0" cy="254000"/>
                <wp:effectExtent l="95250" t="0" r="57150" b="50800"/>
                <wp:wrapNone/>
                <wp:docPr id="18813" name="직선 화살표 연결선 18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4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13" o:spid="_x0000_s1026" type="#_x0000_t32" style="position:absolute;left:0;text-align:left;margin-left:86.7pt;margin-top:97.35pt;width:0;height:20pt;z-index:25244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8528" behindDoc="0" locked="0" layoutInCell="1" allowOverlap="1" wp14:anchorId="4B5ACE38" wp14:editId="7E1D3889">
                <wp:simplePos x="0" y="0"/>
                <wp:positionH relativeFrom="column">
                  <wp:posOffset>1101362</wp:posOffset>
                </wp:positionH>
                <wp:positionV relativeFrom="paragraph">
                  <wp:posOffset>942521</wp:posOffset>
                </wp:positionV>
                <wp:extent cx="0" cy="170543"/>
                <wp:effectExtent l="95250" t="0" r="57150" b="39370"/>
                <wp:wrapNone/>
                <wp:docPr id="18812" name="직선 화살표 연결선 18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054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12" o:spid="_x0000_s1026" type="#_x0000_t32" style="position:absolute;left:0;text-align:left;margin-left:86.7pt;margin-top:74.2pt;width:0;height:13.45pt;z-index:25243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36480" behindDoc="0" locked="0" layoutInCell="1" allowOverlap="1" wp14:anchorId="38ED409F" wp14:editId="3EC9EEE5">
                <wp:simplePos x="0" y="0"/>
                <wp:positionH relativeFrom="column">
                  <wp:posOffset>1103630</wp:posOffset>
                </wp:positionH>
                <wp:positionV relativeFrom="paragraph">
                  <wp:posOffset>562429</wp:posOffset>
                </wp:positionV>
                <wp:extent cx="0" cy="293370"/>
                <wp:effectExtent l="95250" t="0" r="57150" b="49530"/>
                <wp:wrapNone/>
                <wp:docPr id="18811" name="직선 화살표 연결선 188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2933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11" o:spid="_x0000_s1026" type="#_x0000_t32" style="position:absolute;left:0;text-align:left;margin-left:86.9pt;margin-top:44.3pt;width:0;height:23.1pt;flip:x;z-index:25243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" strokecolor="red" strokeweight="2.25pt">
                <v:stroke endarrow="block"/>
              </v:shape>
            </w:pict>
          </mc:Fallback>
        </mc:AlternateContent>
      </w:r>
      <w:r w:rsidR="0071780F">
        <w:rPr>
          <w:noProof/>
        </w:rPr>
        <mc:AlternateContent>
          <mc:Choice Requires="wps">
            <w:drawing>
              <wp:anchor distT="0" distB="0" distL="114300" distR="114300" simplePos="0" relativeHeight="252416000" behindDoc="0" locked="0" layoutInCell="1" allowOverlap="1" wp14:anchorId="3081CE77" wp14:editId="29FFBA67">
                <wp:simplePos x="0" y="0"/>
                <wp:positionH relativeFrom="column">
                  <wp:posOffset>4359275</wp:posOffset>
                </wp:positionH>
                <wp:positionV relativeFrom="paragraph">
                  <wp:posOffset>2403929</wp:posOffset>
                </wp:positionV>
                <wp:extent cx="631372" cy="148590"/>
                <wp:effectExtent l="0" t="0" r="16510" b="22860"/>
                <wp:wrapNone/>
                <wp:docPr id="18798" name="직사각형 18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372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98" o:spid="_x0000_s1026" style="position:absolute;left:0;text-align:left;margin-left:343.25pt;margin-top:189.3pt;width:49.7pt;height:11.7pt;z-index:25241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71780F">
        <w:rPr>
          <w:noProof/>
        </w:rPr>
        <mc:AlternateContent>
          <mc:Choice Requires="wps">
            <w:drawing>
              <wp:anchor distT="0" distB="0" distL="114300" distR="114300" simplePos="0" relativeHeight="252413952" behindDoc="0" locked="0" layoutInCell="1" allowOverlap="1" wp14:anchorId="2BC31744" wp14:editId="5797600B">
                <wp:simplePos x="0" y="0"/>
                <wp:positionH relativeFrom="column">
                  <wp:posOffset>1507036</wp:posOffset>
                </wp:positionH>
                <wp:positionV relativeFrom="paragraph">
                  <wp:posOffset>2168525</wp:posOffset>
                </wp:positionV>
                <wp:extent cx="268424" cy="148590"/>
                <wp:effectExtent l="0" t="0" r="17780" b="22860"/>
                <wp:wrapNone/>
                <wp:docPr id="18797" name="직사각형 18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24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97" o:spid="_x0000_s1026" style="position:absolute;left:0;text-align:left;margin-left:118.65pt;margin-top:170.75pt;width:21.15pt;height:11.7pt;z-index:25241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71780F">
        <w:rPr>
          <w:noProof/>
        </w:rPr>
        <mc:AlternateContent>
          <mc:Choice Requires="wps">
            <w:drawing>
              <wp:anchor distT="0" distB="0" distL="114300" distR="114300" simplePos="0" relativeHeight="252409856" behindDoc="0" locked="0" layoutInCell="1" allowOverlap="1" wp14:anchorId="391E707F" wp14:editId="2A8783F6">
                <wp:simplePos x="0" y="0"/>
                <wp:positionH relativeFrom="column">
                  <wp:posOffset>861695</wp:posOffset>
                </wp:positionH>
                <wp:positionV relativeFrom="paragraph">
                  <wp:posOffset>1489891</wp:posOffset>
                </wp:positionV>
                <wp:extent cx="798286" cy="148590"/>
                <wp:effectExtent l="0" t="0" r="20955" b="22860"/>
                <wp:wrapNone/>
                <wp:docPr id="18795" name="직사각형 18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286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95" o:spid="_x0000_s1026" style="position:absolute;left:0;text-align:left;margin-left:67.85pt;margin-top:117.3pt;width:62.85pt;height:11.7pt;z-index:25240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71780F">
        <w:rPr>
          <w:noProof/>
        </w:rPr>
        <mc:AlternateContent>
          <mc:Choice Requires="wps">
            <w:drawing>
              <wp:anchor distT="0" distB="0" distL="114300" distR="114300" simplePos="0" relativeHeight="252407808" behindDoc="0" locked="0" layoutInCell="1" allowOverlap="1" wp14:anchorId="7D946B04" wp14:editId="680BCBEE">
                <wp:simplePos x="0" y="0"/>
                <wp:positionH relativeFrom="column">
                  <wp:posOffset>763905</wp:posOffset>
                </wp:positionH>
                <wp:positionV relativeFrom="paragraph">
                  <wp:posOffset>1087664</wp:posOffset>
                </wp:positionV>
                <wp:extent cx="798286" cy="148590"/>
                <wp:effectExtent l="0" t="0" r="20955" b="22860"/>
                <wp:wrapNone/>
                <wp:docPr id="18794" name="직사각형 18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286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94" o:spid="_x0000_s1026" style="position:absolute;left:0;text-align:left;margin-left:60.15pt;margin-top:85.65pt;width:62.85pt;height:11.7pt;z-index:25240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" fillcolor="yellow" strokecolor="red" strokeweight="1pt">
                <v:fill opacity="19789f"/>
              </v:rect>
            </w:pict>
          </mc:Fallback>
        </mc:AlternateContent>
      </w:r>
      <w:r w:rsidR="0071780F">
        <w:rPr>
          <w:noProof/>
        </w:rPr>
        <mc:AlternateContent>
          <mc:Choice Requires="wps">
            <w:drawing>
              <wp:anchor distT="0" distB="0" distL="114300" distR="114300" simplePos="0" relativeHeight="252405760" behindDoc="0" locked="0" layoutInCell="1" allowOverlap="1" wp14:anchorId="244B4F2A" wp14:editId="4C9BE335">
                <wp:simplePos x="0" y="0"/>
                <wp:positionH relativeFrom="column">
                  <wp:posOffset>491762</wp:posOffset>
                </wp:positionH>
                <wp:positionV relativeFrom="paragraph">
                  <wp:posOffset>815521</wp:posOffset>
                </wp:positionV>
                <wp:extent cx="1291772" cy="148590"/>
                <wp:effectExtent l="0" t="0" r="22860" b="22860"/>
                <wp:wrapNone/>
                <wp:docPr id="18793" name="직사각형 18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1772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93" o:spid="_x0000_s1026" style="position:absolute;left:0;text-align:left;margin-left:38.7pt;margin-top:64.2pt;width:101.7pt;height:11.7pt;z-index:25240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71780F">
        <w:rPr>
          <w:noProof/>
        </w:rPr>
        <mc:AlternateContent>
          <mc:Choice Requires="wps">
            <w:drawing>
              <wp:anchor distT="0" distB="0" distL="114300" distR="114300" simplePos="0" relativeHeight="252403712" behindDoc="0" locked="0" layoutInCell="1" allowOverlap="1" wp14:anchorId="2070F916" wp14:editId="6BAD8C32">
                <wp:simplePos x="0" y="0"/>
                <wp:positionH relativeFrom="column">
                  <wp:posOffset>372019</wp:posOffset>
                </wp:positionH>
                <wp:positionV relativeFrom="paragraph">
                  <wp:posOffset>412750</wp:posOffset>
                </wp:positionV>
                <wp:extent cx="2540000" cy="148590"/>
                <wp:effectExtent l="0" t="0" r="12700" b="22860"/>
                <wp:wrapNone/>
                <wp:docPr id="18792" name="직사각형 187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0000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92" o:spid="_x0000_s1026" style="position:absolute;left:0;text-align:left;margin-left:29.3pt;margin-top:32.5pt;width:200pt;height:11.7pt;z-index:25240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" fillcolor="yellow" strokecolor="red" strokeweight="1pt">
                <v:fill opacity="19789f"/>
              </v:rect>
            </w:pict>
          </mc:Fallback>
        </mc:AlternateContent>
      </w:r>
      <w:r w:rsidR="00AA2EF2">
        <w:rPr>
          <w:noProof/>
        </w:rPr>
        <w:drawing>
          <wp:inline distT="0" distB="0" distL="0" distR="0" wp14:anchorId="46B0AE80" wp14:editId="2F56290C">
            <wp:extent cx="5544458" cy="3577242"/>
            <wp:effectExtent l="19050" t="19050" r="18415" b="23495"/>
            <wp:docPr id="18791" name="그림 187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544458" cy="357724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BFE8E3" w14:textId="77777777" w:rsidR="004B475A" w:rsidRDefault="004B475A" w:rsidP="00C8059F">
      <w:pPr>
        <w:rPr>
          <w:lang w:val="en-GB"/>
        </w:rPr>
      </w:pPr>
    </w:p>
    <w:p w14:paraId="1F336E30" w14:textId="2711BBC2" w:rsidR="00AA2EF2" w:rsidRPr="0071780F" w:rsidRDefault="0071780F" w:rsidP="0071780F">
      <w:pPr>
        <w:rPr>
          <w:lang w:val="en-GB"/>
        </w:rPr>
      </w:pPr>
      <w:r w:rsidRPr="0071780F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 w:rsidR="004B475A">
        <w:rPr>
          <w:rFonts w:hint="eastAsia"/>
          <w:lang w:val="en-GB"/>
        </w:rPr>
        <w:t>XML</w:t>
      </w:r>
      <w:r w:rsidRPr="0071780F">
        <w:rPr>
          <w:rFonts w:hint="eastAsia"/>
          <w:lang w:val="en-GB"/>
        </w:rPr>
        <w:t>파일정보</w:t>
      </w:r>
      <w:r w:rsidRPr="0071780F">
        <w:rPr>
          <w:rFonts w:hint="eastAsia"/>
          <w:lang w:val="en-GB"/>
        </w:rPr>
        <w:t xml:space="preserve"> </w:t>
      </w:r>
      <w:r w:rsidRPr="0071780F">
        <w:rPr>
          <w:rFonts w:hint="eastAsia"/>
          <w:lang w:val="en-GB"/>
        </w:rPr>
        <w:t>입력</w:t>
      </w:r>
    </w:p>
    <w:p w14:paraId="4E9F56E4" w14:textId="2E0FDDD7" w:rsidR="0071780F" w:rsidRDefault="00D95818" w:rsidP="004B475A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50816" behindDoc="0" locked="0" layoutInCell="1" allowOverlap="1" wp14:anchorId="1E136BBA" wp14:editId="6E6BEAD1">
                <wp:simplePos x="0" y="0"/>
                <wp:positionH relativeFrom="column">
                  <wp:posOffset>2632619</wp:posOffset>
                </wp:positionH>
                <wp:positionV relativeFrom="paragraph">
                  <wp:posOffset>2954746</wp:posOffset>
                </wp:positionV>
                <wp:extent cx="881743" cy="700314"/>
                <wp:effectExtent l="19050" t="19050" r="52070" b="43180"/>
                <wp:wrapNone/>
                <wp:docPr id="18818" name="직선 화살표 연결선 18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81743" cy="70031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18" o:spid="_x0000_s1026" type="#_x0000_t32" style="position:absolute;left:0;text-align:left;margin-left:207.3pt;margin-top:232.65pt;width:69.45pt;height:55.15pt;z-index:25245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8768" behindDoc="0" locked="0" layoutInCell="1" allowOverlap="1" wp14:anchorId="07362E05" wp14:editId="0030BC55">
                <wp:simplePos x="0" y="0"/>
                <wp:positionH relativeFrom="column">
                  <wp:posOffset>2501991</wp:posOffset>
                </wp:positionH>
                <wp:positionV relativeFrom="paragraph">
                  <wp:posOffset>1659346</wp:posOffset>
                </wp:positionV>
                <wp:extent cx="355600" cy="1146628"/>
                <wp:effectExtent l="57150" t="19050" r="25400" b="53975"/>
                <wp:wrapNone/>
                <wp:docPr id="18817" name="직선 화살표 연결선 18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5600" cy="114662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17" o:spid="_x0000_s1026" type="#_x0000_t32" style="position:absolute;left:0;text-align:left;margin-left:197pt;margin-top:130.65pt;width:28pt;height:90.3pt;flip:x;z-index:25244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46720" behindDoc="0" locked="0" layoutInCell="1" allowOverlap="1" wp14:anchorId="0D1B5DE4" wp14:editId="7C969318">
                <wp:simplePos x="0" y="0"/>
                <wp:positionH relativeFrom="column">
                  <wp:posOffset>2912019</wp:posOffset>
                </wp:positionH>
                <wp:positionV relativeFrom="paragraph">
                  <wp:posOffset>1020717</wp:posOffset>
                </wp:positionV>
                <wp:extent cx="0" cy="489857"/>
                <wp:effectExtent l="95250" t="0" r="57150" b="43815"/>
                <wp:wrapNone/>
                <wp:docPr id="18816" name="직선 화살표 연결선 18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98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16" o:spid="_x0000_s1026" type="#_x0000_t32" style="position:absolute;left:0;text-align:left;margin-left:229.3pt;margin-top:80.35pt;width:0;height:38.55pt;z-index:25244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" strokecolor="red" strokeweight="2.25pt">
                <v:stroke endarrow="block"/>
              </v:shape>
            </w:pict>
          </mc:Fallback>
        </mc:AlternateContent>
      </w:r>
      <w:r w:rsidR="00F417D2">
        <w:rPr>
          <w:noProof/>
        </w:rPr>
        <mc:AlternateContent>
          <mc:Choice Requires="wps">
            <w:drawing>
              <wp:anchor distT="0" distB="0" distL="114300" distR="114300" simplePos="0" relativeHeight="252424192" behindDoc="0" locked="0" layoutInCell="1" allowOverlap="1" wp14:anchorId="3BC1E2C7" wp14:editId="09D8523D">
                <wp:simplePos x="0" y="0"/>
                <wp:positionH relativeFrom="column">
                  <wp:posOffset>3485335</wp:posOffset>
                </wp:positionH>
                <wp:positionV relativeFrom="paragraph">
                  <wp:posOffset>3626031</wp:posOffset>
                </wp:positionV>
                <wp:extent cx="609600" cy="148590"/>
                <wp:effectExtent l="0" t="0" r="19050" b="22860"/>
                <wp:wrapNone/>
                <wp:docPr id="18803" name="직사각형 188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03" o:spid="_x0000_s1026" style="position:absolute;left:0;text-align:left;margin-left:274.45pt;margin-top:285.5pt;width:48pt;height:11.7pt;z-index:25242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F417D2">
        <w:rPr>
          <w:noProof/>
        </w:rPr>
        <mc:AlternateContent>
          <mc:Choice Requires="wps">
            <w:drawing>
              <wp:anchor distT="0" distB="0" distL="114300" distR="114300" simplePos="0" relativeHeight="252422144" behindDoc="0" locked="0" layoutInCell="1" allowOverlap="1" wp14:anchorId="4C9018EF" wp14:editId="3ACE873F">
                <wp:simplePos x="0" y="0"/>
                <wp:positionH relativeFrom="column">
                  <wp:posOffset>1870619</wp:posOffset>
                </wp:positionH>
                <wp:positionV relativeFrom="paragraph">
                  <wp:posOffset>2805974</wp:posOffset>
                </wp:positionV>
                <wp:extent cx="947057" cy="148590"/>
                <wp:effectExtent l="0" t="0" r="24765" b="22860"/>
                <wp:wrapNone/>
                <wp:docPr id="18802" name="직사각형 188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7057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02" o:spid="_x0000_s1026" style="position:absolute;left:0;text-align:left;margin-left:147.3pt;margin-top:220.95pt;width:74.55pt;height:11.7pt;z-index:25242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F417D2">
        <w:rPr>
          <w:noProof/>
        </w:rPr>
        <mc:AlternateContent>
          <mc:Choice Requires="wps">
            <w:drawing>
              <wp:anchor distT="0" distB="0" distL="114300" distR="114300" simplePos="0" relativeHeight="252420096" behindDoc="0" locked="0" layoutInCell="1" allowOverlap="1" wp14:anchorId="2E90EAED" wp14:editId="2DD4C6DD">
                <wp:simplePos x="0" y="0"/>
                <wp:positionH relativeFrom="column">
                  <wp:posOffset>2763249</wp:posOffset>
                </wp:positionH>
                <wp:positionV relativeFrom="paragraph">
                  <wp:posOffset>1510574</wp:posOffset>
                </wp:positionV>
                <wp:extent cx="486228" cy="148590"/>
                <wp:effectExtent l="0" t="0" r="28575" b="22860"/>
                <wp:wrapNone/>
                <wp:docPr id="18801" name="직사각형 18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228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01" o:spid="_x0000_s1026" style="position:absolute;left:0;text-align:left;margin-left:217.6pt;margin-top:118.95pt;width:38.3pt;height:11.7pt;z-index:25242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F417D2">
        <w:rPr>
          <w:noProof/>
        </w:rPr>
        <mc:AlternateContent>
          <mc:Choice Requires="wps">
            <w:drawing>
              <wp:anchor distT="0" distB="0" distL="114300" distR="114300" simplePos="0" relativeHeight="252418048" behindDoc="0" locked="0" layoutInCell="1" allowOverlap="1" wp14:anchorId="0A78B5A9" wp14:editId="3144E9EC">
                <wp:simplePos x="0" y="0"/>
                <wp:positionH relativeFrom="column">
                  <wp:posOffset>1460591</wp:posOffset>
                </wp:positionH>
                <wp:positionV relativeFrom="paragraph">
                  <wp:posOffset>871946</wp:posOffset>
                </wp:positionV>
                <wp:extent cx="2696028" cy="148590"/>
                <wp:effectExtent l="0" t="0" r="28575" b="22860"/>
                <wp:wrapNone/>
                <wp:docPr id="18800" name="직사각형 18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6028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00" o:spid="_x0000_s1026" style="position:absolute;left:0;text-align:left;margin-left:115pt;margin-top:68.65pt;width:212.3pt;height:11.7pt;z-index:25241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4B475A">
        <w:rPr>
          <w:noProof/>
        </w:rPr>
        <w:drawing>
          <wp:inline distT="0" distB="0" distL="0" distR="0" wp14:anchorId="50D287E7" wp14:editId="4F631461">
            <wp:extent cx="3374572" cy="3822965"/>
            <wp:effectExtent l="19050" t="19050" r="16510" b="25400"/>
            <wp:docPr id="18799" name="그림 187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373859" cy="38221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DE7AAF" w14:textId="77777777" w:rsidR="001A1255" w:rsidRDefault="001A1255" w:rsidP="00C8059F">
      <w:pPr>
        <w:rPr>
          <w:rFonts w:ascii="맑은 고딕" w:hAnsi="맑은 고딕"/>
          <w:lang w:val="en-GB"/>
        </w:rPr>
      </w:pPr>
    </w:p>
    <w:p w14:paraId="6515B740" w14:textId="568E4950" w:rsidR="0071780F" w:rsidRPr="001A1255" w:rsidRDefault="0071780F" w:rsidP="00C8059F">
      <w:pPr>
        <w:rPr>
          <w:rFonts w:asciiTheme="minorEastAsia" w:eastAsiaTheme="minorEastAsia" w:hAnsiTheme="minorEastAsia"/>
          <w:lang w:val="en-GB"/>
        </w:rPr>
      </w:pPr>
      <w:r w:rsidRPr="001A1255">
        <w:rPr>
          <w:rFonts w:asciiTheme="minorEastAsia" w:eastAsiaTheme="minorEastAsia" w:hAnsiTheme="minorEastAsia" w:hint="eastAsia"/>
          <w:lang w:val="en-GB"/>
        </w:rPr>
        <w:t>○ 샘플 job xml 파일에서 기본 서식을 복사하여 붙여넣</w:t>
      </w:r>
      <w:r w:rsidR="00CF497C" w:rsidRPr="001A1255">
        <w:rPr>
          <w:rFonts w:asciiTheme="minorEastAsia" w:eastAsiaTheme="minorEastAsia" w:hAnsiTheme="minorEastAsia" w:hint="eastAsia"/>
          <w:lang w:val="en-GB"/>
        </w:rPr>
        <w:t>기</w:t>
      </w:r>
    </w:p>
    <w:p w14:paraId="1316F657" w14:textId="20D59002" w:rsidR="00AA2EF2" w:rsidRDefault="00315A41" w:rsidP="00C8059F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54912" behindDoc="0" locked="0" layoutInCell="1" allowOverlap="1" wp14:anchorId="3C024E2E" wp14:editId="79E3D504">
                <wp:simplePos x="0" y="0"/>
                <wp:positionH relativeFrom="column">
                  <wp:posOffset>2697934</wp:posOffset>
                </wp:positionH>
                <wp:positionV relativeFrom="paragraph">
                  <wp:posOffset>1931851</wp:posOffset>
                </wp:positionV>
                <wp:extent cx="0" cy="994229"/>
                <wp:effectExtent l="76200" t="0" r="76200" b="53975"/>
                <wp:wrapNone/>
                <wp:docPr id="18820" name="직선 화살표 연결선 18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9422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20" o:spid="_x0000_s1026" type="#_x0000_t32" style="position:absolute;left:0;text-align:left;margin-left:212.45pt;margin-top:152.1pt;width:0;height:78.3pt;z-index:25245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" strokecolor="red" strokeweight="2.2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52864" behindDoc="0" locked="0" layoutInCell="1" allowOverlap="1" wp14:anchorId="30CE8F00" wp14:editId="6FCECC4E">
                <wp:simplePos x="0" y="0"/>
                <wp:positionH relativeFrom="column">
                  <wp:posOffset>2603591</wp:posOffset>
                </wp:positionH>
                <wp:positionV relativeFrom="paragraph">
                  <wp:posOffset>1147536</wp:posOffset>
                </wp:positionV>
                <wp:extent cx="0" cy="618853"/>
                <wp:effectExtent l="95250" t="0" r="57150" b="48260"/>
                <wp:wrapNone/>
                <wp:docPr id="18819" name="직선 화살표 연결선 188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885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19" o:spid="_x0000_s1026" type="#_x0000_t32" style="position:absolute;left:0;text-align:left;margin-left:205pt;margin-top:90.35pt;width:0;height:48.75pt;z-index:25245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" strokecolor="red" strokeweight="2.25pt">
                <v:stroke endarrow="block"/>
              </v:shape>
            </w:pict>
          </mc:Fallback>
        </mc:AlternateContent>
      </w:r>
      <w:r w:rsidR="006317CA">
        <w:rPr>
          <w:noProof/>
        </w:rPr>
        <mc:AlternateContent>
          <mc:Choice Requires="wps">
            <w:drawing>
              <wp:anchor distT="0" distB="0" distL="114300" distR="114300" simplePos="0" relativeHeight="252434432" behindDoc="0" locked="0" layoutInCell="1" allowOverlap="1" wp14:anchorId="1A129DE0" wp14:editId="1A647992">
                <wp:simplePos x="0" y="0"/>
                <wp:positionH relativeFrom="column">
                  <wp:posOffset>1307783</wp:posOffset>
                </wp:positionH>
                <wp:positionV relativeFrom="paragraph">
                  <wp:posOffset>1276803</wp:posOffset>
                </wp:positionV>
                <wp:extent cx="468085" cy="508000"/>
                <wp:effectExtent l="0" t="20002" r="45402" b="45403"/>
                <wp:wrapNone/>
                <wp:docPr id="18810" name="아래쪽 화살표 188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468085" cy="5080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아래쪽 화살표 18810" o:spid="_x0000_s1026" type="#_x0000_t67" style="position:absolute;left:0;text-align:left;margin-left:103pt;margin-top:100.55pt;width:36.85pt;height:40pt;rotation:-90;z-index:25243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" adj="11649" fillcolor="#4f81bd [3204]" strokecolor="#243f60 [1604]" strokeweight="2pt"/>
            </w:pict>
          </mc:Fallback>
        </mc:AlternateContent>
      </w:r>
      <w:r w:rsidR="00F76F04">
        <w:rPr>
          <w:noProof/>
        </w:rPr>
        <mc:AlternateContent>
          <mc:Choice Requires="wps">
            <w:drawing>
              <wp:anchor distT="0" distB="0" distL="114300" distR="114300" simplePos="0" relativeHeight="252431360" behindDoc="0" locked="0" layoutInCell="1" allowOverlap="1" wp14:anchorId="610E357F" wp14:editId="6DEC9BAD">
                <wp:simplePos x="0" y="0"/>
                <wp:positionH relativeFrom="column">
                  <wp:posOffset>2193562</wp:posOffset>
                </wp:positionH>
                <wp:positionV relativeFrom="paragraph">
                  <wp:posOffset>1764937</wp:posOffset>
                </wp:positionV>
                <wp:extent cx="983343" cy="166914"/>
                <wp:effectExtent l="0" t="0" r="26670" b="24130"/>
                <wp:wrapNone/>
                <wp:docPr id="18808" name="직사각형 188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343" cy="16691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08" o:spid="_x0000_s1026" style="position:absolute;left:0;text-align:left;margin-left:172.7pt;margin-top:138.95pt;width:77.45pt;height:13.15pt;z-index:25243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F76F04">
        <w:rPr>
          <w:noProof/>
        </w:rPr>
        <mc:AlternateContent>
          <mc:Choice Requires="wps">
            <w:drawing>
              <wp:anchor distT="0" distB="0" distL="114300" distR="114300" simplePos="0" relativeHeight="252429312" behindDoc="0" locked="0" layoutInCell="1" allowOverlap="1" wp14:anchorId="1929B1E0" wp14:editId="37A32ADD">
                <wp:simplePos x="0" y="0"/>
                <wp:positionH relativeFrom="column">
                  <wp:posOffset>1885134</wp:posOffset>
                </wp:positionH>
                <wp:positionV relativeFrom="paragraph">
                  <wp:posOffset>981166</wp:posOffset>
                </wp:positionV>
                <wp:extent cx="1316990" cy="166914"/>
                <wp:effectExtent l="0" t="0" r="16510" b="24130"/>
                <wp:wrapNone/>
                <wp:docPr id="18807" name="직사각형 188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990" cy="16691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07" o:spid="_x0000_s1026" style="position:absolute;left:0;text-align:left;margin-left:148.45pt;margin-top:77.25pt;width:103.7pt;height:13.15pt;z-index:25242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6038AF">
        <w:rPr>
          <w:noProof/>
        </w:rPr>
        <w:drawing>
          <wp:anchor distT="0" distB="0" distL="114300" distR="114300" simplePos="0" relativeHeight="252427264" behindDoc="0" locked="0" layoutInCell="1" allowOverlap="1" wp14:anchorId="61985069" wp14:editId="329795FF">
            <wp:simplePos x="0" y="0"/>
            <wp:positionH relativeFrom="column">
              <wp:posOffset>1713801</wp:posOffset>
            </wp:positionH>
            <wp:positionV relativeFrom="paragraph">
              <wp:posOffset>957943</wp:posOffset>
            </wp:positionV>
            <wp:extent cx="3009265" cy="3923665"/>
            <wp:effectExtent l="19050" t="19050" r="19685" b="19685"/>
            <wp:wrapNone/>
            <wp:docPr id="18806" name="그림 18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265" cy="3923665"/>
                    </a:xfrm>
                    <a:prstGeom prst="rect">
                      <a:avLst/>
                    </a:prstGeom>
                    <a:ln>
                      <a:solidFill>
                        <a:srgbClr val="FF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038AF">
        <w:rPr>
          <w:noProof/>
        </w:rPr>
        <mc:AlternateContent>
          <mc:Choice Requires="wps">
            <w:drawing>
              <wp:anchor distT="0" distB="0" distL="114300" distR="114300" simplePos="0" relativeHeight="252426240" behindDoc="0" locked="0" layoutInCell="1" allowOverlap="1" wp14:anchorId="464A55C5" wp14:editId="1101117E">
                <wp:simplePos x="0" y="0"/>
                <wp:positionH relativeFrom="column">
                  <wp:posOffset>114391</wp:posOffset>
                </wp:positionH>
                <wp:positionV relativeFrom="paragraph">
                  <wp:posOffset>422366</wp:posOffset>
                </wp:positionV>
                <wp:extent cx="1317171" cy="1763485"/>
                <wp:effectExtent l="0" t="0" r="16510" b="27305"/>
                <wp:wrapNone/>
                <wp:docPr id="18805" name="직사각형 18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7171" cy="176348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05" o:spid="_x0000_s1026" style="position:absolute;left:0;text-align:left;margin-left:9pt;margin-top:33.25pt;width:103.7pt;height:138.85pt;z-index:25242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2F4C2F">
        <w:rPr>
          <w:noProof/>
        </w:rPr>
        <w:drawing>
          <wp:inline distT="0" distB="0" distL="0" distR="0" wp14:anchorId="7F425E7A" wp14:editId="784D1E59">
            <wp:extent cx="6181549" cy="2877458"/>
            <wp:effectExtent l="19050" t="19050" r="10160" b="18415"/>
            <wp:docPr id="18804" name="그림 18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185401" cy="287925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A6FF78" w14:textId="1056D316" w:rsidR="003631EF" w:rsidRDefault="00F76F04" w:rsidP="00C8059F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433408" behindDoc="0" locked="0" layoutInCell="1" allowOverlap="1" wp14:anchorId="1699247A" wp14:editId="7B708D14">
                <wp:simplePos x="0" y="0"/>
                <wp:positionH relativeFrom="column">
                  <wp:posOffset>2345961</wp:posOffset>
                </wp:positionH>
                <wp:positionV relativeFrom="paragraph">
                  <wp:posOffset>11430</wp:posOffset>
                </wp:positionV>
                <wp:extent cx="2293257" cy="1923143"/>
                <wp:effectExtent l="0" t="0" r="12065" b="20320"/>
                <wp:wrapNone/>
                <wp:docPr id="18809" name="직사각형 188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3257" cy="1923143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09" o:spid="_x0000_s1026" style="position:absolute;left:0;text-align:left;margin-left:184.7pt;margin-top:.9pt;width:180.55pt;height:151.45pt;z-index:25243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</w:p>
    <w:p w14:paraId="6B329CA4" w14:textId="3D9F0B8A" w:rsidR="0071780F" w:rsidRDefault="0071780F" w:rsidP="00C8059F">
      <w:pPr>
        <w:rPr>
          <w:lang w:val="en-GB"/>
        </w:rPr>
      </w:pPr>
    </w:p>
    <w:p w14:paraId="0FB02ABB" w14:textId="77777777" w:rsidR="0071780F" w:rsidRDefault="0071780F" w:rsidP="00C8059F">
      <w:pPr>
        <w:rPr>
          <w:lang w:val="en-GB"/>
        </w:rPr>
      </w:pPr>
    </w:p>
    <w:p w14:paraId="21158D47" w14:textId="77777777" w:rsidR="001A1255" w:rsidRDefault="001A1255" w:rsidP="00C8059F">
      <w:pPr>
        <w:rPr>
          <w:lang w:val="en-GB"/>
        </w:rPr>
      </w:pPr>
    </w:p>
    <w:p w14:paraId="52D9A074" w14:textId="77777777" w:rsidR="001A1255" w:rsidRDefault="001A1255" w:rsidP="00C8059F">
      <w:pPr>
        <w:rPr>
          <w:lang w:val="en-GB"/>
        </w:rPr>
      </w:pPr>
    </w:p>
    <w:p w14:paraId="01ED5CCF" w14:textId="77777777" w:rsidR="001A1255" w:rsidRDefault="001A1255" w:rsidP="00C8059F">
      <w:pPr>
        <w:rPr>
          <w:lang w:val="en-GB"/>
        </w:rPr>
      </w:pPr>
    </w:p>
    <w:p w14:paraId="0A0E1C70" w14:textId="77777777" w:rsidR="001A1255" w:rsidRDefault="001A1255" w:rsidP="00C8059F">
      <w:pPr>
        <w:rPr>
          <w:lang w:val="en-GB"/>
        </w:rPr>
      </w:pPr>
    </w:p>
    <w:p w14:paraId="5A65A0BF" w14:textId="77777777" w:rsidR="001A1255" w:rsidRDefault="001A1255" w:rsidP="00C8059F">
      <w:pPr>
        <w:rPr>
          <w:lang w:val="en-GB"/>
        </w:rPr>
      </w:pPr>
    </w:p>
    <w:p w14:paraId="5943474B" w14:textId="77777777" w:rsidR="006038AF" w:rsidRDefault="006038AF" w:rsidP="00C8059F">
      <w:pPr>
        <w:rPr>
          <w:lang w:val="en-GB"/>
        </w:rPr>
      </w:pPr>
    </w:p>
    <w:p w14:paraId="0512E6F6" w14:textId="77777777" w:rsidR="006038AF" w:rsidRDefault="006038AF" w:rsidP="00C8059F">
      <w:pPr>
        <w:rPr>
          <w:lang w:val="en-GB"/>
        </w:rPr>
      </w:pPr>
    </w:p>
    <w:p w14:paraId="41330F42" w14:textId="77777777" w:rsidR="006038AF" w:rsidRDefault="006038AF" w:rsidP="00C8059F">
      <w:pPr>
        <w:rPr>
          <w:lang w:val="en-GB"/>
        </w:rPr>
      </w:pPr>
    </w:p>
    <w:p w14:paraId="5EDD310A" w14:textId="77777777" w:rsidR="006038AF" w:rsidRDefault="006038AF" w:rsidP="00C8059F">
      <w:pPr>
        <w:rPr>
          <w:lang w:val="en-GB"/>
        </w:rPr>
      </w:pPr>
    </w:p>
    <w:p w14:paraId="66AF3335" w14:textId="77777777" w:rsidR="006038AF" w:rsidRDefault="006038AF" w:rsidP="00C8059F">
      <w:pPr>
        <w:rPr>
          <w:lang w:val="en-GB"/>
        </w:rPr>
      </w:pPr>
    </w:p>
    <w:p w14:paraId="393B0DA1" w14:textId="77777777" w:rsidR="0071780F" w:rsidRDefault="0071780F" w:rsidP="00C8059F">
      <w:pPr>
        <w:rPr>
          <w:lang w:val="en-GB"/>
        </w:rPr>
      </w:pPr>
    </w:p>
    <w:p w14:paraId="43A34AE0" w14:textId="7738272B" w:rsidR="003631EF" w:rsidRDefault="003631EF" w:rsidP="003631EF">
      <w:pPr>
        <w:pStyle w:val="2"/>
        <w:tabs>
          <w:tab w:val="num" w:pos="1277"/>
        </w:tabs>
        <w:ind w:hanging="851"/>
        <w:jc w:val="left"/>
      </w:pPr>
      <w:bookmarkStart w:id="35" w:name="_Toc91687550"/>
      <w:r>
        <w:rPr>
          <w:rFonts w:hint="eastAsia"/>
        </w:rPr>
        <w:t>JOB</w:t>
      </w:r>
      <w:r w:rsidR="00F326D0">
        <w:rPr>
          <w:rFonts w:hint="eastAsia"/>
        </w:rPr>
        <w:t xml:space="preserve"> </w:t>
      </w:r>
      <w:r>
        <w:rPr>
          <w:rFonts w:hint="eastAsia"/>
        </w:rPr>
        <w:t>작성</w:t>
      </w:r>
      <w:r w:rsidR="006000C1">
        <w:rPr>
          <w:rFonts w:hint="eastAsia"/>
        </w:rPr>
        <w:t>예제</w:t>
      </w:r>
      <w:bookmarkEnd w:id="35"/>
    </w:p>
    <w:p w14:paraId="3671840E" w14:textId="2CB30F08" w:rsidR="00C8059F" w:rsidRPr="006000C1" w:rsidRDefault="006000C1" w:rsidP="00C8059F">
      <w:pPr>
        <w:rPr>
          <w:rFonts w:asciiTheme="minorEastAsia" w:eastAsiaTheme="minorEastAsia" w:hAnsiTheme="minorEastAsia"/>
          <w:lang w:val="en-GB"/>
        </w:rPr>
      </w:pPr>
      <w:r w:rsidRPr="006000C1">
        <w:rPr>
          <w:rFonts w:asciiTheme="minorEastAsia" w:eastAsiaTheme="minorEastAsia" w:hAnsiTheme="minorEastAsia" w:hint="eastAsia"/>
          <w:lang w:val="en-GB"/>
        </w:rPr>
        <w:t>기본적인</w:t>
      </w:r>
      <w:r w:rsidR="004C1A04">
        <w:rPr>
          <w:rFonts w:asciiTheme="minorEastAsia" w:eastAsiaTheme="minorEastAsia" w:hAnsiTheme="minorEastAsia" w:hint="eastAsia"/>
          <w:lang w:val="en-GB"/>
        </w:rPr>
        <w:t xml:space="preserve"> JOB</w:t>
      </w:r>
      <w:r w:rsidRPr="006000C1">
        <w:rPr>
          <w:rFonts w:asciiTheme="minorEastAsia" w:eastAsiaTheme="minorEastAsia" w:hAnsiTheme="minorEastAsia" w:hint="eastAsia"/>
          <w:lang w:val="en-GB"/>
        </w:rPr>
        <w:t xml:space="preserve"> Xml파</w:t>
      </w:r>
      <w:r>
        <w:rPr>
          <w:rFonts w:asciiTheme="minorEastAsia" w:eastAsiaTheme="minorEastAsia" w:hAnsiTheme="minorEastAsia" w:hint="eastAsia"/>
          <w:lang w:val="en-GB"/>
        </w:rPr>
        <w:t>일</w:t>
      </w:r>
      <w:r w:rsidRPr="006000C1">
        <w:rPr>
          <w:rFonts w:asciiTheme="minorEastAsia" w:eastAsiaTheme="minorEastAsia" w:hAnsiTheme="minorEastAsia" w:hint="eastAsia"/>
          <w:lang w:val="en-GB"/>
        </w:rPr>
        <w:t>을 작성하는 예시 파일을 참고하여 신규  Job Xml파일을 작성</w:t>
      </w:r>
      <w:r w:rsidR="00025836">
        <w:rPr>
          <w:rFonts w:asciiTheme="minorEastAsia" w:eastAsiaTheme="minorEastAsia" w:hAnsiTheme="minorEastAsia" w:hint="eastAsia"/>
          <w:lang w:val="en-GB"/>
        </w:rPr>
        <w:t>한다.</w:t>
      </w:r>
    </w:p>
    <w:p w14:paraId="3B4281FD" w14:textId="77777777" w:rsidR="003631EF" w:rsidRPr="0022696A" w:rsidRDefault="003631EF" w:rsidP="00C8059F">
      <w:pPr>
        <w:rPr>
          <w:lang w:val="en-GB"/>
        </w:rPr>
      </w:pPr>
    </w:p>
    <w:p w14:paraId="3BE3D76A" w14:textId="381D00E7" w:rsidR="00C8059F" w:rsidRDefault="003631EF" w:rsidP="003631EF">
      <w:pPr>
        <w:pStyle w:val="3"/>
      </w:pPr>
      <w:bookmarkStart w:id="36" w:name="_Toc91687551"/>
      <w:r>
        <w:rPr>
          <w:rFonts w:hint="eastAsia"/>
        </w:rPr>
        <w:t>DB to DB</w:t>
      </w:r>
      <w:bookmarkEnd w:id="36"/>
    </w:p>
    <w:p w14:paraId="4E1C8B68" w14:textId="0A63EA76" w:rsidR="003631EF" w:rsidRPr="00B07351" w:rsidRDefault="00B07351" w:rsidP="00C8059F">
      <w:pPr>
        <w:rPr>
          <w:rFonts w:asciiTheme="minorEastAsia" w:eastAsiaTheme="minorEastAsia" w:hAnsiTheme="minorEastAsia"/>
          <w:lang w:val="en-GB"/>
        </w:rPr>
      </w:pPr>
      <w:r w:rsidRPr="00B07351">
        <w:rPr>
          <w:rFonts w:asciiTheme="minorEastAsia" w:eastAsiaTheme="minorEastAsia" w:hAnsiTheme="minorEastAsia" w:hint="eastAsia"/>
          <w:lang w:val="en-GB"/>
        </w:rPr>
        <w:t>Database Table에서 처리대상 데이터를 조회하여 처리하는 유형의 배치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685"/>
      </w:tblGrid>
      <w:tr w:rsidR="008F3BF1" w14:paraId="13D3FF62" w14:textId="77777777" w:rsidTr="008F3BF1">
        <w:trPr>
          <w:trHeight w:val="306"/>
        </w:trPr>
        <w:tc>
          <w:tcPr>
            <w:tcW w:w="6096" w:type="dxa"/>
            <w:shd w:val="clear" w:color="auto" w:fill="D9D9D9" w:themeFill="background1" w:themeFillShade="D9"/>
          </w:tcPr>
          <w:p w14:paraId="60735EFE" w14:textId="37F062AF" w:rsidR="008F3BF1" w:rsidRDefault="008F3BF1" w:rsidP="00A878D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파일위치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45100D1E" w14:textId="16180133" w:rsidR="008F3BF1" w:rsidRDefault="008F3BF1" w:rsidP="00A878D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파일명</w:t>
            </w:r>
          </w:p>
        </w:tc>
      </w:tr>
      <w:tr w:rsidR="008F3BF1" w14:paraId="1C646E58" w14:textId="77777777" w:rsidTr="008F3BF1">
        <w:trPr>
          <w:trHeight w:val="322"/>
        </w:trPr>
        <w:tc>
          <w:tcPr>
            <w:tcW w:w="6096" w:type="dxa"/>
            <w:vAlign w:val="center"/>
          </w:tcPr>
          <w:p w14:paraId="16E29B11" w14:textId="5CE911F1" w:rsidR="008F3BF1" w:rsidRDefault="008F3BF1" w:rsidP="008F3BF1">
            <w:pPr>
              <w:jc w:val="left"/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b/>
                <w:sz w:val="18"/>
              </w:rPr>
              <w:t>cgBatch</w:t>
            </w:r>
            <w:r w:rsidRPr="008F3BF1">
              <w:rPr>
                <w:rFonts w:ascii="맑은 고딕" w:hAnsi="맑은 고딕"/>
                <w:sz w:val="18"/>
              </w:rPr>
              <w:t>\src\main\</w:t>
            </w:r>
            <w:r w:rsidRPr="008F3BF1">
              <w:rPr>
                <w:rFonts w:ascii="맑은 고딕" w:hAnsi="맑은 고딕"/>
                <w:b/>
                <w:sz w:val="18"/>
              </w:rPr>
              <w:t>resources</w:t>
            </w:r>
            <w:r w:rsidRPr="008F3BF1">
              <w:rPr>
                <w:rFonts w:ascii="맑은 고딕" w:hAnsi="맑은 고딕"/>
                <w:sz w:val="18"/>
              </w:rPr>
              <w:t>\inswave\</w:t>
            </w:r>
            <w:r w:rsidRPr="008F3BF1">
              <w:rPr>
                <w:rFonts w:ascii="맑은 고딕" w:hAnsi="맑은 고딕"/>
                <w:b/>
                <w:sz w:val="18"/>
              </w:rPr>
              <w:t>batch</w:t>
            </w:r>
            <w:r w:rsidRPr="008F3BF1">
              <w:rPr>
                <w:rFonts w:ascii="맑은 고딕" w:hAnsi="맑은 고딕"/>
                <w:sz w:val="18"/>
              </w:rPr>
              <w:t>\</w:t>
            </w:r>
            <w:r w:rsidRPr="008F3BF1">
              <w:rPr>
                <w:rFonts w:ascii="맑은 고딕" w:hAnsi="맑은 고딕"/>
                <w:b/>
                <w:sz w:val="18"/>
              </w:rPr>
              <w:t>job</w:t>
            </w:r>
            <w:r w:rsidRPr="008F3BF1">
              <w:rPr>
                <w:rFonts w:ascii="맑은 고딕" w:hAnsi="맑은 고딕"/>
                <w:sz w:val="18"/>
              </w:rPr>
              <w:t>\common\samp</w:t>
            </w:r>
          </w:p>
        </w:tc>
        <w:tc>
          <w:tcPr>
            <w:tcW w:w="3685" w:type="dxa"/>
            <w:vAlign w:val="center"/>
          </w:tcPr>
          <w:p w14:paraId="0E638EA8" w14:textId="48448B75" w:rsidR="008F3BF1" w:rsidRDefault="008F3BF1" w:rsidP="00A878DF">
            <w:pPr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sz w:val="18"/>
              </w:rPr>
              <w:t>03_Param_DbToDbJob.xml</w:t>
            </w:r>
          </w:p>
        </w:tc>
      </w:tr>
      <w:tr w:rsidR="008F3BF1" w14:paraId="3E60F60A" w14:textId="77777777" w:rsidTr="008F3BF1">
        <w:trPr>
          <w:trHeight w:val="322"/>
        </w:trPr>
        <w:tc>
          <w:tcPr>
            <w:tcW w:w="6096" w:type="dxa"/>
            <w:vAlign w:val="center"/>
          </w:tcPr>
          <w:p w14:paraId="53E9D8FE" w14:textId="261BFDD7" w:rsidR="008F3BF1" w:rsidRDefault="008F3BF1" w:rsidP="008F3BF1">
            <w:pPr>
              <w:jc w:val="left"/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b/>
                <w:sz w:val="18"/>
              </w:rPr>
              <w:t>cgBatch</w:t>
            </w:r>
            <w:r w:rsidRPr="008F3BF1">
              <w:rPr>
                <w:rFonts w:ascii="맑은 고딕" w:hAnsi="맑은 고딕"/>
                <w:sz w:val="18"/>
              </w:rPr>
              <w:t>\src\main\</w:t>
            </w:r>
            <w:r w:rsidRPr="008F3BF1">
              <w:rPr>
                <w:rFonts w:ascii="맑은 고딕" w:hAnsi="맑은 고딕"/>
                <w:b/>
                <w:sz w:val="18"/>
              </w:rPr>
              <w:t>resources</w:t>
            </w:r>
            <w:r w:rsidRPr="008F3BF1">
              <w:rPr>
                <w:rFonts w:ascii="맑은 고딕" w:hAnsi="맑은 고딕"/>
                <w:sz w:val="18"/>
              </w:rPr>
              <w:t>\inswave\</w:t>
            </w:r>
            <w:r w:rsidRPr="008F3BF1">
              <w:rPr>
                <w:rFonts w:ascii="맑은 고딕" w:hAnsi="맑은 고딕"/>
                <w:b/>
                <w:sz w:val="18"/>
              </w:rPr>
              <w:t>batch</w:t>
            </w:r>
            <w:r w:rsidRPr="008F3BF1">
              <w:rPr>
                <w:rFonts w:ascii="맑은 고딕" w:hAnsi="맑은 고딕"/>
                <w:sz w:val="18"/>
              </w:rPr>
              <w:t>\</w:t>
            </w:r>
            <w:r w:rsidRPr="008F3BF1">
              <w:rPr>
                <w:rFonts w:ascii="맑은 고딕" w:hAnsi="맑은 고딕"/>
                <w:b/>
                <w:sz w:val="18"/>
              </w:rPr>
              <w:t>job</w:t>
            </w:r>
            <w:r w:rsidRPr="008F3BF1">
              <w:rPr>
                <w:rFonts w:ascii="맑은 고딕" w:hAnsi="맑은 고딕"/>
                <w:sz w:val="18"/>
              </w:rPr>
              <w:t>\common\samp</w:t>
            </w:r>
          </w:p>
        </w:tc>
        <w:tc>
          <w:tcPr>
            <w:tcW w:w="3685" w:type="dxa"/>
            <w:vAlign w:val="center"/>
          </w:tcPr>
          <w:p w14:paraId="4D367CDD" w14:textId="7EE5D141" w:rsidR="008F3BF1" w:rsidRDefault="008F3BF1" w:rsidP="00A878DF">
            <w:pPr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sz w:val="18"/>
              </w:rPr>
              <w:t>06_Porcess_DbToDbJob.xml</w:t>
            </w:r>
          </w:p>
        </w:tc>
      </w:tr>
    </w:tbl>
    <w:p w14:paraId="4BB87BE1" w14:textId="77777777" w:rsidR="003631EF" w:rsidRDefault="003631EF" w:rsidP="00C8059F">
      <w:pPr>
        <w:rPr>
          <w:lang w:val="en-GB"/>
        </w:rPr>
      </w:pPr>
    </w:p>
    <w:p w14:paraId="7F753808" w14:textId="75651F39" w:rsidR="003631EF" w:rsidRDefault="003631EF" w:rsidP="003631EF">
      <w:pPr>
        <w:pStyle w:val="3"/>
      </w:pPr>
      <w:bookmarkStart w:id="37" w:name="_Toc91687552"/>
      <w:r>
        <w:rPr>
          <w:rFonts w:hint="eastAsia"/>
        </w:rPr>
        <w:t>File to DB</w:t>
      </w:r>
      <w:bookmarkEnd w:id="37"/>
    </w:p>
    <w:p w14:paraId="24734685" w14:textId="1079CD12" w:rsidR="003631EF" w:rsidRPr="00B07351" w:rsidRDefault="00B07351" w:rsidP="00C8059F">
      <w:pPr>
        <w:rPr>
          <w:rFonts w:asciiTheme="minorEastAsia" w:eastAsiaTheme="minorEastAsia" w:hAnsiTheme="minorEastAsia"/>
          <w:lang w:val="en-GB"/>
        </w:rPr>
      </w:pPr>
      <w:r w:rsidRPr="00B07351">
        <w:rPr>
          <w:rFonts w:asciiTheme="minorEastAsia" w:eastAsiaTheme="minorEastAsia" w:hAnsiTheme="minorEastAsia" w:hint="eastAsia"/>
          <w:lang w:val="en-GB"/>
        </w:rPr>
        <w:t>File에서 데이터를 라인단위로 읽어 Database Table에 데이터를 적재하는 유영의 배치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685"/>
      </w:tblGrid>
      <w:tr w:rsidR="008F3BF1" w14:paraId="18D8DBD5" w14:textId="77777777" w:rsidTr="00A878DF">
        <w:trPr>
          <w:trHeight w:val="306"/>
        </w:trPr>
        <w:tc>
          <w:tcPr>
            <w:tcW w:w="6096" w:type="dxa"/>
            <w:shd w:val="clear" w:color="auto" w:fill="D9D9D9" w:themeFill="background1" w:themeFillShade="D9"/>
          </w:tcPr>
          <w:p w14:paraId="54DFBAD0" w14:textId="77777777" w:rsidR="008F3BF1" w:rsidRDefault="008F3BF1" w:rsidP="00A878D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파일위치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60E978E" w14:textId="77777777" w:rsidR="008F3BF1" w:rsidRDefault="008F3BF1" w:rsidP="00A878D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파일명</w:t>
            </w:r>
          </w:p>
        </w:tc>
      </w:tr>
      <w:tr w:rsidR="008F3BF1" w14:paraId="66CA0986" w14:textId="77777777" w:rsidTr="00A878DF">
        <w:trPr>
          <w:trHeight w:val="322"/>
        </w:trPr>
        <w:tc>
          <w:tcPr>
            <w:tcW w:w="6096" w:type="dxa"/>
            <w:vAlign w:val="center"/>
          </w:tcPr>
          <w:p w14:paraId="52764B87" w14:textId="6997C964" w:rsidR="008F3BF1" w:rsidRDefault="008F3BF1" w:rsidP="00A878DF">
            <w:pPr>
              <w:jc w:val="left"/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b/>
                <w:sz w:val="18"/>
              </w:rPr>
              <w:lastRenderedPageBreak/>
              <w:t>cgBatch</w:t>
            </w:r>
            <w:r w:rsidRPr="008F3BF1">
              <w:rPr>
                <w:rFonts w:ascii="맑은 고딕" w:hAnsi="맑은 고딕"/>
                <w:sz w:val="18"/>
              </w:rPr>
              <w:t>\src\main\</w:t>
            </w:r>
            <w:r w:rsidRPr="008F3BF1">
              <w:rPr>
                <w:rFonts w:ascii="맑은 고딕" w:hAnsi="맑은 고딕"/>
                <w:b/>
                <w:sz w:val="18"/>
              </w:rPr>
              <w:t>resources</w:t>
            </w:r>
            <w:r w:rsidRPr="008F3BF1">
              <w:rPr>
                <w:rFonts w:ascii="맑은 고딕" w:hAnsi="맑은 고딕"/>
                <w:sz w:val="18"/>
              </w:rPr>
              <w:t>\inswave\</w:t>
            </w:r>
            <w:r w:rsidRPr="008F3BF1">
              <w:rPr>
                <w:rFonts w:ascii="맑은 고딕" w:hAnsi="맑은 고딕"/>
                <w:b/>
                <w:sz w:val="18"/>
              </w:rPr>
              <w:t>batch</w:t>
            </w:r>
            <w:r w:rsidRPr="008F3BF1">
              <w:rPr>
                <w:rFonts w:ascii="맑은 고딕" w:hAnsi="맑은 고딕"/>
                <w:sz w:val="18"/>
              </w:rPr>
              <w:t>\</w:t>
            </w:r>
            <w:r w:rsidRPr="008F3BF1">
              <w:rPr>
                <w:rFonts w:ascii="맑은 고딕" w:hAnsi="맑은 고딕"/>
                <w:b/>
                <w:sz w:val="18"/>
              </w:rPr>
              <w:t>job</w:t>
            </w:r>
            <w:r w:rsidRPr="008F3BF1">
              <w:rPr>
                <w:rFonts w:ascii="맑은 고딕" w:hAnsi="맑은 고딕"/>
                <w:sz w:val="18"/>
              </w:rPr>
              <w:t>\common\samp</w:t>
            </w:r>
          </w:p>
        </w:tc>
        <w:tc>
          <w:tcPr>
            <w:tcW w:w="3685" w:type="dxa"/>
            <w:vAlign w:val="center"/>
          </w:tcPr>
          <w:p w14:paraId="1F3C4905" w14:textId="23ED6178" w:rsidR="008F3BF1" w:rsidRDefault="00DB73A4" w:rsidP="00A878DF">
            <w:pPr>
              <w:rPr>
                <w:rFonts w:ascii="맑은 고딕" w:hAnsi="맑은 고딕"/>
                <w:sz w:val="18"/>
              </w:rPr>
            </w:pPr>
            <w:r w:rsidRPr="00DB73A4">
              <w:rPr>
                <w:rFonts w:ascii="맑은 고딕" w:hAnsi="맑은 고딕"/>
                <w:sz w:val="18"/>
              </w:rPr>
              <w:t>04_HeadTail_DelToDbJob.xml</w:t>
            </w:r>
          </w:p>
        </w:tc>
      </w:tr>
    </w:tbl>
    <w:p w14:paraId="1AF507BD" w14:textId="77777777" w:rsidR="003631EF" w:rsidRDefault="003631EF" w:rsidP="00C8059F">
      <w:pPr>
        <w:rPr>
          <w:lang w:val="en-GB"/>
        </w:rPr>
      </w:pPr>
    </w:p>
    <w:p w14:paraId="4536AC56" w14:textId="5D7E2E71" w:rsidR="003631EF" w:rsidRDefault="003631EF" w:rsidP="003631EF">
      <w:pPr>
        <w:pStyle w:val="3"/>
      </w:pPr>
      <w:bookmarkStart w:id="38" w:name="_Toc91687553"/>
      <w:r>
        <w:rPr>
          <w:rFonts w:hint="eastAsia"/>
        </w:rPr>
        <w:t>DB to File</w:t>
      </w:r>
      <w:bookmarkEnd w:id="38"/>
    </w:p>
    <w:p w14:paraId="4EF38E2E" w14:textId="0D245E50" w:rsidR="003631EF" w:rsidRPr="00B07351" w:rsidRDefault="00B07351" w:rsidP="00C8059F">
      <w:pPr>
        <w:rPr>
          <w:rFonts w:asciiTheme="minorEastAsia" w:eastAsiaTheme="minorEastAsia" w:hAnsiTheme="minorEastAsia"/>
          <w:lang w:val="en-GB"/>
        </w:rPr>
      </w:pPr>
      <w:r w:rsidRPr="00B07351">
        <w:rPr>
          <w:rFonts w:asciiTheme="minorEastAsia" w:eastAsiaTheme="minorEastAsia" w:hAnsiTheme="minorEastAsia" w:hint="eastAsia"/>
          <w:lang w:val="en-GB"/>
        </w:rPr>
        <w:t>Database Table에서 데이터를 조회하여 File 쓰기를 수행하는 배치유형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685"/>
      </w:tblGrid>
      <w:tr w:rsidR="008F3BF1" w14:paraId="6126EC14" w14:textId="77777777" w:rsidTr="00A878DF">
        <w:trPr>
          <w:trHeight w:val="306"/>
        </w:trPr>
        <w:tc>
          <w:tcPr>
            <w:tcW w:w="6096" w:type="dxa"/>
            <w:shd w:val="clear" w:color="auto" w:fill="D9D9D9" w:themeFill="background1" w:themeFillShade="D9"/>
          </w:tcPr>
          <w:p w14:paraId="504FA9CC" w14:textId="77777777" w:rsidR="008F3BF1" w:rsidRDefault="008F3BF1" w:rsidP="00A878D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파일위치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1B31D0E0" w14:textId="77777777" w:rsidR="008F3BF1" w:rsidRDefault="008F3BF1" w:rsidP="00A878D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파일명</w:t>
            </w:r>
          </w:p>
        </w:tc>
      </w:tr>
      <w:tr w:rsidR="008F3BF1" w14:paraId="0DF1A16B" w14:textId="77777777" w:rsidTr="00A878DF">
        <w:trPr>
          <w:trHeight w:val="322"/>
        </w:trPr>
        <w:tc>
          <w:tcPr>
            <w:tcW w:w="6096" w:type="dxa"/>
            <w:vAlign w:val="center"/>
          </w:tcPr>
          <w:p w14:paraId="0FB09711" w14:textId="6B7D4E7F" w:rsidR="008F3BF1" w:rsidRDefault="008F3BF1" w:rsidP="00A878DF">
            <w:pPr>
              <w:jc w:val="left"/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b/>
                <w:sz w:val="18"/>
              </w:rPr>
              <w:t>cgBatch</w:t>
            </w:r>
            <w:r w:rsidRPr="008F3BF1">
              <w:rPr>
                <w:rFonts w:ascii="맑은 고딕" w:hAnsi="맑은 고딕"/>
                <w:sz w:val="18"/>
              </w:rPr>
              <w:t>\src\main\</w:t>
            </w:r>
            <w:r w:rsidRPr="008F3BF1">
              <w:rPr>
                <w:rFonts w:ascii="맑은 고딕" w:hAnsi="맑은 고딕"/>
                <w:b/>
                <w:sz w:val="18"/>
              </w:rPr>
              <w:t>resources</w:t>
            </w:r>
            <w:r w:rsidRPr="008F3BF1">
              <w:rPr>
                <w:rFonts w:ascii="맑은 고딕" w:hAnsi="맑은 고딕"/>
                <w:sz w:val="18"/>
              </w:rPr>
              <w:t>\inswave\</w:t>
            </w:r>
            <w:r w:rsidRPr="008F3BF1">
              <w:rPr>
                <w:rFonts w:ascii="맑은 고딕" w:hAnsi="맑은 고딕"/>
                <w:b/>
                <w:sz w:val="18"/>
              </w:rPr>
              <w:t>batch</w:t>
            </w:r>
            <w:r w:rsidRPr="008F3BF1">
              <w:rPr>
                <w:rFonts w:ascii="맑은 고딕" w:hAnsi="맑은 고딕"/>
                <w:sz w:val="18"/>
              </w:rPr>
              <w:t>\</w:t>
            </w:r>
            <w:r w:rsidRPr="008F3BF1">
              <w:rPr>
                <w:rFonts w:ascii="맑은 고딕" w:hAnsi="맑은 고딕"/>
                <w:b/>
                <w:sz w:val="18"/>
              </w:rPr>
              <w:t>job</w:t>
            </w:r>
            <w:r w:rsidRPr="008F3BF1">
              <w:rPr>
                <w:rFonts w:ascii="맑은 고딕" w:hAnsi="맑은 고딕"/>
                <w:sz w:val="18"/>
              </w:rPr>
              <w:t>\common\samp</w:t>
            </w:r>
          </w:p>
        </w:tc>
        <w:tc>
          <w:tcPr>
            <w:tcW w:w="3685" w:type="dxa"/>
            <w:vAlign w:val="center"/>
          </w:tcPr>
          <w:p w14:paraId="04A01FD3" w14:textId="5C04E311" w:rsidR="008F3BF1" w:rsidRDefault="00094822" w:rsidP="00A878DF">
            <w:pPr>
              <w:rPr>
                <w:rFonts w:ascii="맑은 고딕" w:hAnsi="맑은 고딕"/>
                <w:sz w:val="18"/>
              </w:rPr>
            </w:pPr>
            <w:r w:rsidRPr="00094822">
              <w:rPr>
                <w:rFonts w:ascii="맑은 고딕" w:hAnsi="맑은 고딕"/>
                <w:sz w:val="18"/>
              </w:rPr>
              <w:t>05_MultiStep_DbToFldJob.xml</w:t>
            </w:r>
          </w:p>
        </w:tc>
      </w:tr>
    </w:tbl>
    <w:p w14:paraId="2E180960" w14:textId="77777777" w:rsidR="007C5F84" w:rsidRDefault="007C5F84" w:rsidP="00C8059F">
      <w:pPr>
        <w:rPr>
          <w:lang w:val="en-GB"/>
        </w:rPr>
      </w:pPr>
    </w:p>
    <w:p w14:paraId="22F90C40" w14:textId="484828A1" w:rsidR="008F3BF1" w:rsidRDefault="008F3BF1" w:rsidP="008F3BF1">
      <w:pPr>
        <w:pStyle w:val="3"/>
      </w:pPr>
      <w:bookmarkStart w:id="39" w:name="_Toc91687554"/>
      <w:r>
        <w:rPr>
          <w:rFonts w:hint="eastAsia"/>
        </w:rPr>
        <w:t>File to File</w:t>
      </w:r>
      <w:bookmarkEnd w:id="39"/>
    </w:p>
    <w:p w14:paraId="4757A7D9" w14:textId="349CFF58" w:rsidR="008F3BF1" w:rsidRPr="008F3BF1" w:rsidRDefault="008F3BF1" w:rsidP="00C8059F">
      <w:pPr>
        <w:rPr>
          <w:rFonts w:asciiTheme="minorEastAsia" w:eastAsiaTheme="minorEastAsia" w:hAnsiTheme="minorEastAsia"/>
          <w:lang w:val="en-GB"/>
        </w:rPr>
      </w:pPr>
      <w:r w:rsidRPr="008F3BF1">
        <w:rPr>
          <w:rFonts w:asciiTheme="minorEastAsia" w:eastAsiaTheme="minorEastAsia" w:hAnsiTheme="minorEastAsia" w:hint="eastAsia"/>
          <w:lang w:val="en-GB"/>
        </w:rPr>
        <w:t>File에서 데이터를 읽어 File에 작성하는 배치 유형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685"/>
      </w:tblGrid>
      <w:tr w:rsidR="008F3BF1" w14:paraId="6E8C956C" w14:textId="77777777" w:rsidTr="00A878DF">
        <w:trPr>
          <w:trHeight w:val="306"/>
        </w:trPr>
        <w:tc>
          <w:tcPr>
            <w:tcW w:w="6096" w:type="dxa"/>
            <w:shd w:val="clear" w:color="auto" w:fill="D9D9D9" w:themeFill="background1" w:themeFillShade="D9"/>
          </w:tcPr>
          <w:p w14:paraId="26F698B4" w14:textId="77777777" w:rsidR="008F3BF1" w:rsidRDefault="008F3BF1" w:rsidP="00A878D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파일위치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5D4D0383" w14:textId="77777777" w:rsidR="008F3BF1" w:rsidRDefault="008F3BF1" w:rsidP="00A878D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파일명</w:t>
            </w:r>
          </w:p>
        </w:tc>
      </w:tr>
      <w:tr w:rsidR="008F3BF1" w14:paraId="2DE88FDC" w14:textId="77777777" w:rsidTr="00A878DF">
        <w:trPr>
          <w:trHeight w:val="322"/>
        </w:trPr>
        <w:tc>
          <w:tcPr>
            <w:tcW w:w="6096" w:type="dxa"/>
            <w:vAlign w:val="center"/>
          </w:tcPr>
          <w:p w14:paraId="224D5276" w14:textId="41394E28" w:rsidR="008F3BF1" w:rsidRDefault="008F3BF1" w:rsidP="00A878DF">
            <w:pPr>
              <w:jc w:val="left"/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b/>
                <w:sz w:val="18"/>
              </w:rPr>
              <w:t>cgBatch</w:t>
            </w:r>
            <w:r w:rsidRPr="008F3BF1">
              <w:rPr>
                <w:rFonts w:ascii="맑은 고딕" w:hAnsi="맑은 고딕"/>
                <w:sz w:val="18"/>
              </w:rPr>
              <w:t>\src\main\</w:t>
            </w:r>
            <w:r w:rsidRPr="008F3BF1">
              <w:rPr>
                <w:rFonts w:ascii="맑은 고딕" w:hAnsi="맑은 고딕"/>
                <w:b/>
                <w:sz w:val="18"/>
              </w:rPr>
              <w:t>resources</w:t>
            </w:r>
            <w:r w:rsidRPr="008F3BF1">
              <w:rPr>
                <w:rFonts w:ascii="맑은 고딕" w:hAnsi="맑은 고딕"/>
                <w:sz w:val="18"/>
              </w:rPr>
              <w:t>\inswave\</w:t>
            </w:r>
            <w:r w:rsidRPr="008F3BF1">
              <w:rPr>
                <w:rFonts w:ascii="맑은 고딕" w:hAnsi="맑은 고딕"/>
                <w:b/>
                <w:sz w:val="18"/>
              </w:rPr>
              <w:t>batch</w:t>
            </w:r>
            <w:r w:rsidRPr="008F3BF1">
              <w:rPr>
                <w:rFonts w:ascii="맑은 고딕" w:hAnsi="맑은 고딕"/>
                <w:sz w:val="18"/>
              </w:rPr>
              <w:t>\</w:t>
            </w:r>
            <w:r w:rsidRPr="008F3BF1">
              <w:rPr>
                <w:rFonts w:ascii="맑은 고딕" w:hAnsi="맑은 고딕"/>
                <w:b/>
                <w:sz w:val="18"/>
              </w:rPr>
              <w:t>job</w:t>
            </w:r>
            <w:r w:rsidRPr="008F3BF1">
              <w:rPr>
                <w:rFonts w:ascii="맑은 고딕" w:hAnsi="맑은 고딕"/>
                <w:sz w:val="18"/>
              </w:rPr>
              <w:t>\common\samp</w:t>
            </w:r>
          </w:p>
        </w:tc>
        <w:tc>
          <w:tcPr>
            <w:tcW w:w="3685" w:type="dxa"/>
            <w:vAlign w:val="center"/>
          </w:tcPr>
          <w:p w14:paraId="0B6146DF" w14:textId="5B717A2D" w:rsidR="008F3BF1" w:rsidRDefault="008F3BF1" w:rsidP="00A878DF">
            <w:pPr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sz w:val="18"/>
              </w:rPr>
              <w:t>01_Basic_DelToDelJob.xml</w:t>
            </w:r>
          </w:p>
        </w:tc>
      </w:tr>
      <w:tr w:rsidR="008F3BF1" w14:paraId="2CFB3231" w14:textId="77777777" w:rsidTr="00A878DF">
        <w:trPr>
          <w:trHeight w:val="322"/>
        </w:trPr>
        <w:tc>
          <w:tcPr>
            <w:tcW w:w="6096" w:type="dxa"/>
            <w:vAlign w:val="center"/>
          </w:tcPr>
          <w:p w14:paraId="179E3663" w14:textId="5C92C61D" w:rsidR="008F3BF1" w:rsidRDefault="00136E8C" w:rsidP="00A878DF">
            <w:pPr>
              <w:jc w:val="left"/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b/>
                <w:sz w:val="18"/>
              </w:rPr>
              <w:t>cgBatch</w:t>
            </w:r>
            <w:r w:rsidRPr="008F3BF1">
              <w:rPr>
                <w:rFonts w:ascii="맑은 고딕" w:hAnsi="맑은 고딕"/>
                <w:sz w:val="18"/>
              </w:rPr>
              <w:t>\src\main\</w:t>
            </w:r>
            <w:r w:rsidRPr="008F3BF1">
              <w:rPr>
                <w:rFonts w:ascii="맑은 고딕" w:hAnsi="맑은 고딕"/>
                <w:b/>
                <w:sz w:val="18"/>
              </w:rPr>
              <w:t>resources</w:t>
            </w:r>
            <w:r w:rsidRPr="008F3BF1">
              <w:rPr>
                <w:rFonts w:ascii="맑은 고딕" w:hAnsi="맑은 고딕"/>
                <w:sz w:val="18"/>
              </w:rPr>
              <w:t>\inswave\</w:t>
            </w:r>
            <w:r w:rsidRPr="008F3BF1">
              <w:rPr>
                <w:rFonts w:ascii="맑은 고딕" w:hAnsi="맑은 고딕"/>
                <w:b/>
                <w:sz w:val="18"/>
              </w:rPr>
              <w:t>batch</w:t>
            </w:r>
            <w:r w:rsidRPr="008F3BF1">
              <w:rPr>
                <w:rFonts w:ascii="맑은 고딕" w:hAnsi="맑은 고딕"/>
                <w:sz w:val="18"/>
              </w:rPr>
              <w:t>\</w:t>
            </w:r>
            <w:r w:rsidRPr="008F3BF1">
              <w:rPr>
                <w:rFonts w:ascii="맑은 고딕" w:hAnsi="맑은 고딕"/>
                <w:b/>
                <w:sz w:val="18"/>
              </w:rPr>
              <w:t>job</w:t>
            </w:r>
            <w:r w:rsidRPr="008F3BF1">
              <w:rPr>
                <w:rFonts w:ascii="맑은 고딕" w:hAnsi="맑은 고딕"/>
                <w:sz w:val="18"/>
              </w:rPr>
              <w:t>\common\samp</w:t>
            </w:r>
          </w:p>
        </w:tc>
        <w:tc>
          <w:tcPr>
            <w:tcW w:w="3685" w:type="dxa"/>
            <w:vAlign w:val="center"/>
          </w:tcPr>
          <w:p w14:paraId="2B9923B2" w14:textId="6470AF2C" w:rsidR="008F3BF1" w:rsidRDefault="008F3BF1" w:rsidP="00A878DF">
            <w:pPr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sz w:val="18"/>
              </w:rPr>
              <w:t>01_Basic_FldToFldJob.xml</w:t>
            </w:r>
          </w:p>
        </w:tc>
      </w:tr>
      <w:tr w:rsidR="00DB73A4" w14:paraId="4909FFD6" w14:textId="77777777" w:rsidTr="00A878DF">
        <w:trPr>
          <w:trHeight w:val="322"/>
        </w:trPr>
        <w:tc>
          <w:tcPr>
            <w:tcW w:w="6096" w:type="dxa"/>
            <w:vAlign w:val="center"/>
          </w:tcPr>
          <w:p w14:paraId="27C82B10" w14:textId="210611C0" w:rsidR="00DB73A4" w:rsidRPr="008F3BF1" w:rsidRDefault="00DB73A4" w:rsidP="00A878DF">
            <w:pPr>
              <w:jc w:val="left"/>
              <w:rPr>
                <w:rFonts w:ascii="맑은 고딕" w:hAnsi="맑은 고딕"/>
                <w:b/>
                <w:sz w:val="18"/>
              </w:rPr>
            </w:pPr>
            <w:r w:rsidRPr="008F3BF1">
              <w:rPr>
                <w:rFonts w:ascii="맑은 고딕" w:hAnsi="맑은 고딕"/>
                <w:b/>
                <w:sz w:val="18"/>
              </w:rPr>
              <w:t>cgBatch</w:t>
            </w:r>
            <w:r w:rsidRPr="008F3BF1">
              <w:rPr>
                <w:rFonts w:ascii="맑은 고딕" w:hAnsi="맑은 고딕"/>
                <w:sz w:val="18"/>
              </w:rPr>
              <w:t>\src\main\</w:t>
            </w:r>
            <w:r w:rsidRPr="008F3BF1">
              <w:rPr>
                <w:rFonts w:ascii="맑은 고딕" w:hAnsi="맑은 고딕"/>
                <w:b/>
                <w:sz w:val="18"/>
              </w:rPr>
              <w:t>resources</w:t>
            </w:r>
            <w:r w:rsidRPr="008F3BF1">
              <w:rPr>
                <w:rFonts w:ascii="맑은 고딕" w:hAnsi="맑은 고딕"/>
                <w:sz w:val="18"/>
              </w:rPr>
              <w:t>\inswave\</w:t>
            </w:r>
            <w:r w:rsidRPr="008F3BF1">
              <w:rPr>
                <w:rFonts w:ascii="맑은 고딕" w:hAnsi="맑은 고딕"/>
                <w:b/>
                <w:sz w:val="18"/>
              </w:rPr>
              <w:t>batch</w:t>
            </w:r>
            <w:r w:rsidRPr="008F3BF1">
              <w:rPr>
                <w:rFonts w:ascii="맑은 고딕" w:hAnsi="맑은 고딕"/>
                <w:sz w:val="18"/>
              </w:rPr>
              <w:t>\</w:t>
            </w:r>
            <w:r w:rsidRPr="008F3BF1">
              <w:rPr>
                <w:rFonts w:ascii="맑은 고딕" w:hAnsi="맑은 고딕"/>
                <w:b/>
                <w:sz w:val="18"/>
              </w:rPr>
              <w:t>job</w:t>
            </w:r>
            <w:r w:rsidRPr="008F3BF1">
              <w:rPr>
                <w:rFonts w:ascii="맑은 고딕" w:hAnsi="맑은 고딕"/>
                <w:sz w:val="18"/>
              </w:rPr>
              <w:t>\common\samp</w:t>
            </w:r>
          </w:p>
        </w:tc>
        <w:tc>
          <w:tcPr>
            <w:tcW w:w="3685" w:type="dxa"/>
            <w:vAlign w:val="center"/>
          </w:tcPr>
          <w:p w14:paraId="4528CB3F" w14:textId="44A40705" w:rsidR="00DB73A4" w:rsidRPr="008F3BF1" w:rsidRDefault="00DB73A4" w:rsidP="00A878DF">
            <w:pPr>
              <w:rPr>
                <w:rFonts w:ascii="맑은 고딕" w:hAnsi="맑은 고딕"/>
                <w:sz w:val="18"/>
              </w:rPr>
            </w:pPr>
            <w:r w:rsidRPr="00DB73A4">
              <w:rPr>
                <w:rFonts w:ascii="맑은 고딕" w:hAnsi="맑은 고딕"/>
                <w:sz w:val="18"/>
              </w:rPr>
              <w:t>02_HeadTail_1_DelToDelJob.xml</w:t>
            </w:r>
          </w:p>
        </w:tc>
      </w:tr>
      <w:tr w:rsidR="00DB73A4" w14:paraId="4052FAB3" w14:textId="77777777" w:rsidTr="00A878DF">
        <w:trPr>
          <w:trHeight w:val="322"/>
        </w:trPr>
        <w:tc>
          <w:tcPr>
            <w:tcW w:w="6096" w:type="dxa"/>
            <w:vAlign w:val="center"/>
          </w:tcPr>
          <w:p w14:paraId="5B42C04D" w14:textId="00E3B584" w:rsidR="00DB73A4" w:rsidRPr="008F3BF1" w:rsidRDefault="00DB73A4" w:rsidP="00A878DF">
            <w:pPr>
              <w:jc w:val="left"/>
              <w:rPr>
                <w:rFonts w:ascii="맑은 고딕" w:hAnsi="맑은 고딕"/>
                <w:b/>
                <w:sz w:val="18"/>
              </w:rPr>
            </w:pPr>
            <w:r w:rsidRPr="008F3BF1">
              <w:rPr>
                <w:rFonts w:ascii="맑은 고딕" w:hAnsi="맑은 고딕"/>
                <w:b/>
                <w:sz w:val="18"/>
              </w:rPr>
              <w:t>cgBatch</w:t>
            </w:r>
            <w:r w:rsidRPr="008F3BF1">
              <w:rPr>
                <w:rFonts w:ascii="맑은 고딕" w:hAnsi="맑은 고딕"/>
                <w:sz w:val="18"/>
              </w:rPr>
              <w:t>\src\main\</w:t>
            </w:r>
            <w:r w:rsidRPr="008F3BF1">
              <w:rPr>
                <w:rFonts w:ascii="맑은 고딕" w:hAnsi="맑은 고딕"/>
                <w:b/>
                <w:sz w:val="18"/>
              </w:rPr>
              <w:t>resources</w:t>
            </w:r>
            <w:r w:rsidRPr="008F3BF1">
              <w:rPr>
                <w:rFonts w:ascii="맑은 고딕" w:hAnsi="맑은 고딕"/>
                <w:sz w:val="18"/>
              </w:rPr>
              <w:t>\inswave\</w:t>
            </w:r>
            <w:r w:rsidRPr="008F3BF1">
              <w:rPr>
                <w:rFonts w:ascii="맑은 고딕" w:hAnsi="맑은 고딕"/>
                <w:b/>
                <w:sz w:val="18"/>
              </w:rPr>
              <w:t>batch</w:t>
            </w:r>
            <w:r w:rsidRPr="008F3BF1">
              <w:rPr>
                <w:rFonts w:ascii="맑은 고딕" w:hAnsi="맑은 고딕"/>
                <w:sz w:val="18"/>
              </w:rPr>
              <w:t>\</w:t>
            </w:r>
            <w:r w:rsidRPr="008F3BF1">
              <w:rPr>
                <w:rFonts w:ascii="맑은 고딕" w:hAnsi="맑은 고딕"/>
                <w:b/>
                <w:sz w:val="18"/>
              </w:rPr>
              <w:t>job</w:t>
            </w:r>
            <w:r w:rsidRPr="008F3BF1">
              <w:rPr>
                <w:rFonts w:ascii="맑은 고딕" w:hAnsi="맑은 고딕"/>
                <w:sz w:val="18"/>
              </w:rPr>
              <w:t>\common\samp</w:t>
            </w:r>
          </w:p>
        </w:tc>
        <w:tc>
          <w:tcPr>
            <w:tcW w:w="3685" w:type="dxa"/>
            <w:vAlign w:val="center"/>
          </w:tcPr>
          <w:p w14:paraId="2AD82011" w14:textId="70F415BD" w:rsidR="00DB73A4" w:rsidRPr="008F3BF1" w:rsidRDefault="00DB73A4" w:rsidP="00A878DF">
            <w:pPr>
              <w:rPr>
                <w:rFonts w:ascii="맑은 고딕" w:hAnsi="맑은 고딕"/>
                <w:sz w:val="18"/>
              </w:rPr>
            </w:pPr>
            <w:r w:rsidRPr="00DB73A4">
              <w:rPr>
                <w:rFonts w:ascii="맑은 고딕" w:hAnsi="맑은 고딕"/>
                <w:sz w:val="18"/>
              </w:rPr>
              <w:t>02_HeadTail_1_FldToFldJob.xml</w:t>
            </w:r>
          </w:p>
        </w:tc>
      </w:tr>
      <w:tr w:rsidR="00DB73A4" w14:paraId="28DB06C8" w14:textId="77777777" w:rsidTr="00A878DF">
        <w:trPr>
          <w:trHeight w:val="322"/>
        </w:trPr>
        <w:tc>
          <w:tcPr>
            <w:tcW w:w="6096" w:type="dxa"/>
            <w:vAlign w:val="center"/>
          </w:tcPr>
          <w:p w14:paraId="5E2BFDFB" w14:textId="3AB7365C" w:rsidR="00DB73A4" w:rsidRPr="008F3BF1" w:rsidRDefault="00DB73A4" w:rsidP="00A878DF">
            <w:pPr>
              <w:jc w:val="left"/>
              <w:rPr>
                <w:rFonts w:ascii="맑은 고딕" w:hAnsi="맑은 고딕"/>
                <w:b/>
                <w:sz w:val="18"/>
              </w:rPr>
            </w:pPr>
            <w:r w:rsidRPr="008F3BF1">
              <w:rPr>
                <w:rFonts w:ascii="맑은 고딕" w:hAnsi="맑은 고딕"/>
                <w:b/>
                <w:sz w:val="18"/>
              </w:rPr>
              <w:t>cgBatch</w:t>
            </w:r>
            <w:r w:rsidRPr="008F3BF1">
              <w:rPr>
                <w:rFonts w:ascii="맑은 고딕" w:hAnsi="맑은 고딕"/>
                <w:sz w:val="18"/>
              </w:rPr>
              <w:t>\src\main\</w:t>
            </w:r>
            <w:r w:rsidRPr="008F3BF1">
              <w:rPr>
                <w:rFonts w:ascii="맑은 고딕" w:hAnsi="맑은 고딕"/>
                <w:b/>
                <w:sz w:val="18"/>
              </w:rPr>
              <w:t>resources</w:t>
            </w:r>
            <w:r w:rsidRPr="008F3BF1">
              <w:rPr>
                <w:rFonts w:ascii="맑은 고딕" w:hAnsi="맑은 고딕"/>
                <w:sz w:val="18"/>
              </w:rPr>
              <w:t>\inswave\</w:t>
            </w:r>
            <w:r w:rsidRPr="008F3BF1">
              <w:rPr>
                <w:rFonts w:ascii="맑은 고딕" w:hAnsi="맑은 고딕"/>
                <w:b/>
                <w:sz w:val="18"/>
              </w:rPr>
              <w:t>batch</w:t>
            </w:r>
            <w:r w:rsidRPr="008F3BF1">
              <w:rPr>
                <w:rFonts w:ascii="맑은 고딕" w:hAnsi="맑은 고딕"/>
                <w:sz w:val="18"/>
              </w:rPr>
              <w:t>\</w:t>
            </w:r>
            <w:r w:rsidRPr="008F3BF1">
              <w:rPr>
                <w:rFonts w:ascii="맑은 고딕" w:hAnsi="맑은 고딕"/>
                <w:b/>
                <w:sz w:val="18"/>
              </w:rPr>
              <w:t>job</w:t>
            </w:r>
            <w:r w:rsidRPr="008F3BF1">
              <w:rPr>
                <w:rFonts w:ascii="맑은 고딕" w:hAnsi="맑은 고딕"/>
                <w:sz w:val="18"/>
              </w:rPr>
              <w:t>\common\samp</w:t>
            </w:r>
          </w:p>
        </w:tc>
        <w:tc>
          <w:tcPr>
            <w:tcW w:w="3685" w:type="dxa"/>
            <w:vAlign w:val="center"/>
          </w:tcPr>
          <w:p w14:paraId="58BB69E9" w14:textId="739F2A4D" w:rsidR="00DB73A4" w:rsidRPr="00DB73A4" w:rsidRDefault="00DB73A4" w:rsidP="00A878DF">
            <w:pPr>
              <w:rPr>
                <w:rFonts w:ascii="맑은 고딕" w:hAnsi="맑은 고딕"/>
                <w:sz w:val="18"/>
              </w:rPr>
            </w:pPr>
            <w:r w:rsidRPr="00DB73A4">
              <w:rPr>
                <w:rFonts w:ascii="맑은 고딕" w:hAnsi="맑은 고딕"/>
                <w:sz w:val="18"/>
              </w:rPr>
              <w:t>02_HeadTail_2_DelToDelJob.xml</w:t>
            </w:r>
          </w:p>
        </w:tc>
      </w:tr>
    </w:tbl>
    <w:p w14:paraId="4931FBC2" w14:textId="77777777" w:rsidR="008F3BF1" w:rsidRDefault="008F3BF1" w:rsidP="00C8059F">
      <w:pPr>
        <w:rPr>
          <w:lang w:val="en-GB"/>
        </w:rPr>
      </w:pPr>
    </w:p>
    <w:p w14:paraId="78F74245" w14:textId="2C2572FC" w:rsidR="00E50E1E" w:rsidRDefault="007C5F84" w:rsidP="007C5F84">
      <w:pPr>
        <w:pStyle w:val="3"/>
      </w:pPr>
      <w:bookmarkStart w:id="40" w:name="_Toc91687555"/>
      <w:r>
        <w:rPr>
          <w:rFonts w:hint="eastAsia"/>
        </w:rPr>
        <w:t>멀티 Step</w:t>
      </w:r>
      <w:bookmarkEnd w:id="40"/>
    </w:p>
    <w:p w14:paraId="51A11813" w14:textId="4EB07BF1" w:rsidR="007C5F84" w:rsidRDefault="00B07351" w:rsidP="00C8059F">
      <w:pPr>
        <w:rPr>
          <w:lang w:val="en-GB"/>
        </w:rPr>
      </w:pPr>
      <w:r>
        <w:rPr>
          <w:rFonts w:hint="eastAsia"/>
          <w:lang w:val="en-GB"/>
        </w:rPr>
        <w:t>하나의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배치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프로세스에서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여러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개의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배치처리를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순차적으로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처리하는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유형의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배치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685"/>
      </w:tblGrid>
      <w:tr w:rsidR="008F3BF1" w14:paraId="46677F3A" w14:textId="77777777" w:rsidTr="00A878DF">
        <w:trPr>
          <w:trHeight w:val="306"/>
        </w:trPr>
        <w:tc>
          <w:tcPr>
            <w:tcW w:w="6096" w:type="dxa"/>
            <w:shd w:val="clear" w:color="auto" w:fill="D9D9D9" w:themeFill="background1" w:themeFillShade="D9"/>
          </w:tcPr>
          <w:p w14:paraId="3411A5DB" w14:textId="77777777" w:rsidR="008F3BF1" w:rsidRDefault="008F3BF1" w:rsidP="00A878D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파일위치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2414A0BF" w14:textId="77777777" w:rsidR="008F3BF1" w:rsidRDefault="008F3BF1" w:rsidP="00A878D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파일명</w:t>
            </w:r>
          </w:p>
        </w:tc>
      </w:tr>
      <w:tr w:rsidR="008F3BF1" w14:paraId="3671A951" w14:textId="77777777" w:rsidTr="00A878DF">
        <w:trPr>
          <w:trHeight w:val="322"/>
        </w:trPr>
        <w:tc>
          <w:tcPr>
            <w:tcW w:w="6096" w:type="dxa"/>
            <w:vAlign w:val="center"/>
          </w:tcPr>
          <w:p w14:paraId="01CAD003" w14:textId="4AEFD258" w:rsidR="008F3BF1" w:rsidRDefault="008F3BF1" w:rsidP="00A878DF">
            <w:pPr>
              <w:jc w:val="left"/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b/>
                <w:sz w:val="18"/>
              </w:rPr>
              <w:t>cgBatch</w:t>
            </w:r>
            <w:r w:rsidRPr="008F3BF1">
              <w:rPr>
                <w:rFonts w:ascii="맑은 고딕" w:hAnsi="맑은 고딕"/>
                <w:sz w:val="18"/>
              </w:rPr>
              <w:t>\src\main\</w:t>
            </w:r>
            <w:r w:rsidRPr="008F3BF1">
              <w:rPr>
                <w:rFonts w:ascii="맑은 고딕" w:hAnsi="맑은 고딕"/>
                <w:b/>
                <w:sz w:val="18"/>
              </w:rPr>
              <w:t>resources</w:t>
            </w:r>
            <w:r w:rsidRPr="008F3BF1">
              <w:rPr>
                <w:rFonts w:ascii="맑은 고딕" w:hAnsi="맑은 고딕"/>
                <w:sz w:val="18"/>
              </w:rPr>
              <w:t>\inswave\</w:t>
            </w:r>
            <w:r w:rsidRPr="008F3BF1">
              <w:rPr>
                <w:rFonts w:ascii="맑은 고딕" w:hAnsi="맑은 고딕"/>
                <w:b/>
                <w:sz w:val="18"/>
              </w:rPr>
              <w:t>batch</w:t>
            </w:r>
            <w:r w:rsidRPr="008F3BF1">
              <w:rPr>
                <w:rFonts w:ascii="맑은 고딕" w:hAnsi="맑은 고딕"/>
                <w:sz w:val="18"/>
              </w:rPr>
              <w:t>\</w:t>
            </w:r>
            <w:r w:rsidRPr="008F3BF1">
              <w:rPr>
                <w:rFonts w:ascii="맑은 고딕" w:hAnsi="맑은 고딕"/>
                <w:b/>
                <w:sz w:val="18"/>
              </w:rPr>
              <w:t>job</w:t>
            </w:r>
            <w:r w:rsidRPr="008F3BF1">
              <w:rPr>
                <w:rFonts w:ascii="맑은 고딕" w:hAnsi="맑은 고딕"/>
                <w:sz w:val="18"/>
              </w:rPr>
              <w:t>\common\samp</w:t>
            </w:r>
          </w:p>
        </w:tc>
        <w:tc>
          <w:tcPr>
            <w:tcW w:w="3685" w:type="dxa"/>
            <w:vAlign w:val="center"/>
          </w:tcPr>
          <w:p w14:paraId="5C9AB72A" w14:textId="6D65645D" w:rsidR="008F3BF1" w:rsidRDefault="008F3BF1" w:rsidP="00A878DF">
            <w:pPr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sz w:val="18"/>
              </w:rPr>
              <w:t>05_MultiStep_DbToFldJob.xml</w:t>
            </w:r>
          </w:p>
        </w:tc>
      </w:tr>
    </w:tbl>
    <w:p w14:paraId="5744FE34" w14:textId="77777777" w:rsidR="007C5F84" w:rsidRDefault="007C5F84" w:rsidP="00C8059F">
      <w:pPr>
        <w:rPr>
          <w:lang w:val="en-GB"/>
        </w:rPr>
      </w:pPr>
    </w:p>
    <w:p w14:paraId="33B8FE78" w14:textId="727AC490" w:rsidR="007C5F84" w:rsidRDefault="007C5F84" w:rsidP="007C5F84">
      <w:pPr>
        <w:pStyle w:val="3"/>
      </w:pPr>
      <w:bookmarkStart w:id="41" w:name="_Toc91687556"/>
      <w:r>
        <w:rPr>
          <w:rFonts w:hint="eastAsia"/>
        </w:rPr>
        <w:t>병렬수행</w:t>
      </w:r>
      <w:bookmarkEnd w:id="41"/>
      <w:r>
        <w:rPr>
          <w:rFonts w:hint="eastAsia"/>
        </w:rPr>
        <w:t xml:space="preserve"> </w:t>
      </w:r>
    </w:p>
    <w:p w14:paraId="40B65BAF" w14:textId="5A105C3B" w:rsidR="00E50E1E" w:rsidRDefault="00B07351" w:rsidP="00C8059F">
      <w:pPr>
        <w:rPr>
          <w:lang w:val="en-GB"/>
        </w:rPr>
      </w:pPr>
      <w:r>
        <w:rPr>
          <w:rFonts w:hint="eastAsia"/>
          <w:lang w:val="en-GB"/>
        </w:rPr>
        <w:t>동일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배치를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데이터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범위단위로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나누어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동시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처리하는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요청의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배치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3685"/>
      </w:tblGrid>
      <w:tr w:rsidR="008F3BF1" w14:paraId="202F6977" w14:textId="77777777" w:rsidTr="00A878DF">
        <w:trPr>
          <w:trHeight w:val="306"/>
        </w:trPr>
        <w:tc>
          <w:tcPr>
            <w:tcW w:w="6096" w:type="dxa"/>
            <w:shd w:val="clear" w:color="auto" w:fill="D9D9D9" w:themeFill="background1" w:themeFillShade="D9"/>
          </w:tcPr>
          <w:p w14:paraId="417957DA" w14:textId="77777777" w:rsidR="008F3BF1" w:rsidRDefault="008F3BF1" w:rsidP="00A878D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파일위치</w:t>
            </w:r>
          </w:p>
        </w:tc>
        <w:tc>
          <w:tcPr>
            <w:tcW w:w="3685" w:type="dxa"/>
            <w:shd w:val="clear" w:color="auto" w:fill="D9D9D9" w:themeFill="background1" w:themeFillShade="D9"/>
          </w:tcPr>
          <w:p w14:paraId="672C0E59" w14:textId="77777777" w:rsidR="008F3BF1" w:rsidRDefault="008F3BF1" w:rsidP="00A878DF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파일명</w:t>
            </w:r>
          </w:p>
        </w:tc>
      </w:tr>
      <w:tr w:rsidR="008F3BF1" w14:paraId="317E2B4B" w14:textId="77777777" w:rsidTr="00A878DF">
        <w:trPr>
          <w:trHeight w:val="322"/>
        </w:trPr>
        <w:tc>
          <w:tcPr>
            <w:tcW w:w="6096" w:type="dxa"/>
            <w:vAlign w:val="center"/>
          </w:tcPr>
          <w:p w14:paraId="19948B6B" w14:textId="3B8B794D" w:rsidR="008F3BF1" w:rsidRDefault="008F3BF1" w:rsidP="00A878DF">
            <w:pPr>
              <w:jc w:val="left"/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b/>
                <w:sz w:val="18"/>
              </w:rPr>
              <w:t>cgBatch</w:t>
            </w:r>
            <w:r w:rsidRPr="008F3BF1">
              <w:rPr>
                <w:rFonts w:ascii="맑은 고딕" w:hAnsi="맑은 고딕"/>
                <w:sz w:val="18"/>
              </w:rPr>
              <w:t>\src\main\</w:t>
            </w:r>
            <w:r w:rsidRPr="008F3BF1">
              <w:rPr>
                <w:rFonts w:ascii="맑은 고딕" w:hAnsi="맑은 고딕"/>
                <w:b/>
                <w:sz w:val="18"/>
              </w:rPr>
              <w:t>resources</w:t>
            </w:r>
            <w:r w:rsidRPr="008F3BF1">
              <w:rPr>
                <w:rFonts w:ascii="맑은 고딕" w:hAnsi="맑은 고딕"/>
                <w:sz w:val="18"/>
              </w:rPr>
              <w:t>\inswave\</w:t>
            </w:r>
            <w:r w:rsidRPr="008F3BF1">
              <w:rPr>
                <w:rFonts w:ascii="맑은 고딕" w:hAnsi="맑은 고딕"/>
                <w:b/>
                <w:sz w:val="18"/>
              </w:rPr>
              <w:t>batch</w:t>
            </w:r>
            <w:r w:rsidRPr="008F3BF1">
              <w:rPr>
                <w:rFonts w:ascii="맑은 고딕" w:hAnsi="맑은 고딕"/>
                <w:sz w:val="18"/>
              </w:rPr>
              <w:t>\</w:t>
            </w:r>
            <w:r w:rsidRPr="008F3BF1">
              <w:rPr>
                <w:rFonts w:ascii="맑은 고딕" w:hAnsi="맑은 고딕"/>
                <w:b/>
                <w:sz w:val="18"/>
              </w:rPr>
              <w:t>job</w:t>
            </w:r>
            <w:r w:rsidRPr="008F3BF1">
              <w:rPr>
                <w:rFonts w:ascii="맑은 고딕" w:hAnsi="맑은 고딕"/>
                <w:sz w:val="18"/>
              </w:rPr>
              <w:t>\common\samp</w:t>
            </w:r>
          </w:p>
        </w:tc>
        <w:tc>
          <w:tcPr>
            <w:tcW w:w="3685" w:type="dxa"/>
            <w:vAlign w:val="center"/>
          </w:tcPr>
          <w:p w14:paraId="72B554AB" w14:textId="25465A22" w:rsidR="008F3BF1" w:rsidRDefault="008F3BF1" w:rsidP="00A878DF">
            <w:pPr>
              <w:rPr>
                <w:rFonts w:ascii="맑은 고딕" w:hAnsi="맑은 고딕"/>
                <w:sz w:val="18"/>
              </w:rPr>
            </w:pPr>
            <w:r w:rsidRPr="008F3BF1">
              <w:rPr>
                <w:rFonts w:ascii="맑은 고딕" w:hAnsi="맑은 고딕"/>
                <w:sz w:val="18"/>
              </w:rPr>
              <w:t>07_Partitioner_DbToDbJob.xml</w:t>
            </w:r>
          </w:p>
        </w:tc>
      </w:tr>
    </w:tbl>
    <w:p w14:paraId="5B7EEC8F" w14:textId="77777777" w:rsidR="007C5F84" w:rsidRDefault="007C5F84" w:rsidP="00C8059F">
      <w:pPr>
        <w:rPr>
          <w:lang w:val="en-GB"/>
        </w:rPr>
      </w:pPr>
    </w:p>
    <w:p w14:paraId="573FE1CF" w14:textId="77777777" w:rsidR="00D453C4" w:rsidRDefault="00D453C4" w:rsidP="00C8059F">
      <w:pPr>
        <w:rPr>
          <w:lang w:val="en-GB"/>
        </w:rPr>
      </w:pPr>
    </w:p>
    <w:p w14:paraId="593C0B40" w14:textId="2C4ED9FD" w:rsidR="00B33B33" w:rsidRDefault="00B33B33" w:rsidP="00632AA3">
      <w:pPr>
        <w:pStyle w:val="1"/>
        <w:jc w:val="left"/>
      </w:pPr>
      <w:bookmarkStart w:id="42" w:name="_Toc91687557"/>
      <w:r>
        <w:rPr>
          <w:rFonts w:hint="eastAsia"/>
        </w:rPr>
        <w:t>DAO</w:t>
      </w:r>
      <w:bookmarkEnd w:id="42"/>
    </w:p>
    <w:p w14:paraId="71F10BB2" w14:textId="25265177" w:rsidR="00B33B33" w:rsidRPr="00D07923" w:rsidRDefault="00D07923" w:rsidP="00F856DC">
      <w:pPr>
        <w:rPr>
          <w:rFonts w:asciiTheme="minorEastAsia" w:eastAsiaTheme="minorEastAsia" w:hAnsiTheme="minorEastAsia"/>
          <w:lang w:val="en-GB"/>
        </w:rPr>
      </w:pPr>
      <w:r w:rsidRPr="00D07923">
        <w:rPr>
          <w:rFonts w:asciiTheme="minorEastAsia" w:eastAsiaTheme="minorEastAsia" w:hAnsiTheme="minorEastAsia" w:hint="eastAsia"/>
          <w:lang w:val="en-GB"/>
        </w:rPr>
        <w:t>SQL Mapper에 작성된 Query를 실행하여 데이터를 접근하기 위한 DAO 클래스를 작성한다.</w:t>
      </w:r>
    </w:p>
    <w:p w14:paraId="521E0932" w14:textId="4E25204D" w:rsidR="00B33B33" w:rsidRPr="00D07923" w:rsidRDefault="008F3BF1" w:rsidP="00F856DC">
      <w:pPr>
        <w:rPr>
          <w:rFonts w:asciiTheme="minorEastAsia" w:eastAsiaTheme="minorEastAsia" w:hAnsiTheme="minorEastAsia"/>
          <w:lang w:val="en-GB"/>
        </w:rPr>
      </w:pPr>
      <w:r>
        <w:rPr>
          <w:rFonts w:asciiTheme="minorEastAsia" w:eastAsiaTheme="minorEastAsia" w:hAnsiTheme="minorEastAsia" w:hint="eastAsia"/>
          <w:lang w:val="en-GB"/>
        </w:rPr>
        <w:t xml:space="preserve"> </w:t>
      </w:r>
    </w:p>
    <w:p w14:paraId="7978299F" w14:textId="3B70F4DD" w:rsidR="008E6BC7" w:rsidRPr="00567EEA" w:rsidRDefault="003F3C99" w:rsidP="00567EEA">
      <w:pPr>
        <w:pStyle w:val="2"/>
        <w:tabs>
          <w:tab w:val="num" w:pos="1277"/>
        </w:tabs>
        <w:ind w:hanging="851"/>
        <w:jc w:val="left"/>
      </w:pPr>
      <w:bookmarkStart w:id="43" w:name="_Toc91687558"/>
      <w:r w:rsidRPr="00567EEA">
        <w:rPr>
          <w:rFonts w:hint="eastAsia"/>
        </w:rPr>
        <w:t>클래스 생성</w:t>
      </w:r>
      <w:bookmarkEnd w:id="43"/>
    </w:p>
    <w:p w14:paraId="6FE6A948" w14:textId="7BF2C8E0" w:rsidR="003F3C99" w:rsidRPr="00F31C13" w:rsidRDefault="00F31C13" w:rsidP="00096B77">
      <w:pPr>
        <w:rPr>
          <w:rFonts w:asciiTheme="minorEastAsia" w:eastAsiaTheme="minorEastAsia" w:hAnsiTheme="minorEastAsia"/>
          <w:lang w:val="en-GB"/>
        </w:rPr>
      </w:pPr>
      <w:r w:rsidRPr="00F31C13">
        <w:rPr>
          <w:rFonts w:asciiTheme="minorEastAsia" w:eastAsiaTheme="minorEastAsia" w:hAnsiTheme="minorEastAsia" w:hint="eastAsia"/>
          <w:lang w:val="en-GB"/>
        </w:rPr>
        <w:t xml:space="preserve">DAO클래스는 </w:t>
      </w:r>
      <w:r w:rsidRPr="00096B77">
        <w:rPr>
          <w:rFonts w:asciiTheme="minorEastAsia" w:eastAsiaTheme="minorEastAsia" w:hAnsiTheme="minorEastAsia"/>
          <w:b/>
          <w:lang w:val="en-GB"/>
        </w:rPr>
        <w:t>com.cg.batch.custom.cmmn.CustomDefaultAbstractDAO</w:t>
      </w:r>
      <w:r w:rsidRPr="00F31C13">
        <w:rPr>
          <w:rFonts w:asciiTheme="minorEastAsia" w:eastAsiaTheme="minorEastAsia" w:hAnsiTheme="minorEastAsia" w:hint="eastAsia"/>
          <w:lang w:val="en-GB"/>
        </w:rPr>
        <w:t xml:space="preserve"> </w:t>
      </w:r>
      <w:r w:rsidR="00096B77">
        <w:rPr>
          <w:rFonts w:asciiTheme="minorEastAsia" w:eastAsiaTheme="minorEastAsia" w:hAnsiTheme="minorEastAsia" w:hint="eastAsia"/>
          <w:lang w:val="en-GB"/>
        </w:rPr>
        <w:t>클</w:t>
      </w:r>
      <w:r w:rsidRPr="00F31C13">
        <w:rPr>
          <w:rFonts w:asciiTheme="minorEastAsia" w:eastAsiaTheme="minorEastAsia" w:hAnsiTheme="minorEastAsia" w:hint="eastAsia"/>
          <w:lang w:val="en-GB"/>
        </w:rPr>
        <w:t>래스를 상속</w:t>
      </w:r>
      <w:r w:rsidR="00132ECB">
        <w:rPr>
          <w:rFonts w:asciiTheme="minorEastAsia" w:eastAsiaTheme="minorEastAsia" w:hAnsiTheme="minorEastAsia" w:hint="eastAsia"/>
          <w:lang w:val="en-GB"/>
        </w:rPr>
        <w:t>받</w:t>
      </w:r>
      <w:r w:rsidRPr="00F31C13">
        <w:rPr>
          <w:rFonts w:asciiTheme="minorEastAsia" w:eastAsiaTheme="minorEastAsia" w:hAnsiTheme="minorEastAsia" w:hint="eastAsia"/>
          <w:lang w:val="en-GB"/>
        </w:rPr>
        <w:t>아 작성 한다.</w:t>
      </w:r>
    </w:p>
    <w:p w14:paraId="3C46DE7A" w14:textId="77777777" w:rsidR="00F31C13" w:rsidRDefault="00F31C13" w:rsidP="00F856DC">
      <w:pPr>
        <w:rPr>
          <w:lang w:val="en-GB"/>
        </w:rPr>
      </w:pPr>
    </w:p>
    <w:p w14:paraId="36FFB044" w14:textId="34ACF652" w:rsidR="007D2A17" w:rsidRPr="007D2A17" w:rsidRDefault="007D2A17" w:rsidP="007D2A17">
      <w:pPr>
        <w:rPr>
          <w:rFonts w:asciiTheme="minorEastAsia" w:eastAsiaTheme="minorEastAsia" w:hAnsiTheme="minorEastAsia"/>
          <w:lang w:val="en-GB"/>
        </w:rPr>
      </w:pPr>
      <w:r w:rsidRPr="007D2A17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Pr="007D2A17">
        <w:rPr>
          <w:rFonts w:asciiTheme="minorEastAsia" w:eastAsiaTheme="minorEastAsia" w:hAnsiTheme="minorEastAsia" w:hint="eastAsia"/>
          <w:lang w:val="en-GB"/>
        </w:rPr>
        <w:t>클래스 생성 메뉴</w:t>
      </w:r>
    </w:p>
    <w:p w14:paraId="05D1C59E" w14:textId="389FFF3D" w:rsidR="00F31C13" w:rsidRDefault="00BF562A" w:rsidP="00CB0D72">
      <w:pPr>
        <w:jc w:val="center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3A597259" wp14:editId="0AB1B969">
                <wp:simplePos x="0" y="0"/>
                <wp:positionH relativeFrom="column">
                  <wp:posOffset>2970984</wp:posOffset>
                </wp:positionH>
                <wp:positionV relativeFrom="paragraph">
                  <wp:posOffset>2426335</wp:posOffset>
                </wp:positionV>
                <wp:extent cx="1153432" cy="226695"/>
                <wp:effectExtent l="0" t="0" r="199390" b="20955"/>
                <wp:wrapNone/>
                <wp:docPr id="18612" name="사각형 설명선 186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3432" cy="226695"/>
                        </a:xfrm>
                        <a:prstGeom prst="wedgeRectCallout">
                          <a:avLst>
                            <a:gd name="adj1" fmla="val 64098"/>
                            <a:gd name="adj2" fmla="val -562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72DEEE" w14:textId="222B6CF8" w:rsidR="00D46179" w:rsidRPr="00C13F90" w:rsidRDefault="00D46179" w:rsidP="00BF562A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Class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12" o:spid="_x0000_s1152" type="#_x0000_t61" style="position:absolute;left:0;text-align:left;margin-left:233.95pt;margin-top:191.05pt;width:90.8pt;height:17.85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" adj="24645,9585" fillcolor="#4f81bd [3204]" strokecolor="#243f60 [1604]" strokeweight="1.5pt">
                <v:textbox inset="0,0,0,0">
                  <w:txbxContent>
                    <w:p w14:paraId="6072DEEE" w14:textId="222B6CF8" w:rsidR="00D46179" w:rsidRPr="00C13F90" w:rsidRDefault="00D46179" w:rsidP="00BF562A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Class 메뉴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7F0C2900" wp14:editId="6D00FF0A">
                <wp:simplePos x="0" y="0"/>
                <wp:positionH relativeFrom="column">
                  <wp:posOffset>2164535</wp:posOffset>
                </wp:positionH>
                <wp:positionV relativeFrom="paragraph">
                  <wp:posOffset>956764</wp:posOffset>
                </wp:positionV>
                <wp:extent cx="1527628" cy="226695"/>
                <wp:effectExtent l="171450" t="0" r="15875" b="20955"/>
                <wp:wrapNone/>
                <wp:docPr id="18611" name="사각형 설명선 186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7628" cy="226695"/>
                        </a:xfrm>
                        <a:prstGeom prst="wedgeRectCallout">
                          <a:avLst>
                            <a:gd name="adj1" fmla="val -60642"/>
                            <a:gd name="adj2" fmla="val 1678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E558C" w14:textId="18747393" w:rsidR="00D46179" w:rsidRPr="00C13F90" w:rsidRDefault="00D46179" w:rsidP="00BF562A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Popup메뉴의 New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11" o:spid="_x0000_s1153" type="#_x0000_t61" style="position:absolute;left:0;text-align:left;margin-left:170.45pt;margin-top:75.35pt;width:120.3pt;height:17.85pt;z-index:25209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" adj="-2299,14426" fillcolor="#4f81bd [3204]" strokecolor="#243f60 [1604]" strokeweight="1.5pt">
                <v:textbox inset="0,0,0,0">
                  <w:txbxContent>
                    <w:p w14:paraId="6D0E558C" w14:textId="18747393" w:rsidR="00D46179" w:rsidRPr="00C13F90" w:rsidRDefault="00D46179" w:rsidP="00BF562A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Popup메뉴의 New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40265AD5" wp14:editId="5DDE03A6">
                <wp:simplePos x="0" y="0"/>
                <wp:positionH relativeFrom="column">
                  <wp:posOffset>1761763</wp:posOffset>
                </wp:positionH>
                <wp:positionV relativeFrom="paragraph">
                  <wp:posOffset>680992</wp:posOffset>
                </wp:positionV>
                <wp:extent cx="3418114" cy="226695"/>
                <wp:effectExtent l="457200" t="0" r="11430" b="20955"/>
                <wp:wrapNone/>
                <wp:docPr id="18610" name="사각형 설명선 186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8114" cy="226695"/>
                        </a:xfrm>
                        <a:prstGeom prst="wedgeRectCallout">
                          <a:avLst>
                            <a:gd name="adj1" fmla="val -63269"/>
                            <a:gd name="adj2" fmla="val 4879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2FD83" w14:textId="63AB2449" w:rsidR="00D46179" w:rsidRPr="00C13F90" w:rsidRDefault="00D46179" w:rsidP="00BF562A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②com.cg.batch 패키지 디렉터리 선택 후 마우스 우측버튼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10" o:spid="_x0000_s1154" type="#_x0000_t61" style="position:absolute;left:0;text-align:left;margin-left:138.7pt;margin-top:53.6pt;width:269.15pt;height:17.85pt;z-index:25209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" adj="-2866,21340" fillcolor="#4f81bd [3204]" strokecolor="#243f60 [1604]" strokeweight="1.5pt">
                <v:textbox inset="0,0,0,0">
                  <w:txbxContent>
                    <w:p w14:paraId="6B12FD83" w14:textId="63AB2449" w:rsidR="00D46179" w:rsidRPr="00C13F90" w:rsidRDefault="00D46179" w:rsidP="00BF562A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②com.cg.batch 패키지 디렉터리 선택 후 마우스 우측버튼 클릭</w:t>
                      </w:r>
                    </w:p>
                  </w:txbxContent>
                </v:textbox>
              </v:shape>
            </w:pict>
          </mc:Fallback>
        </mc:AlternateContent>
      </w:r>
      <w:r w:rsidR="000C09E3"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428F0291" wp14:editId="458DA0D1">
                <wp:simplePos x="0" y="0"/>
                <wp:positionH relativeFrom="column">
                  <wp:posOffset>3300276</wp:posOffset>
                </wp:positionH>
                <wp:positionV relativeFrom="paragraph">
                  <wp:posOffset>361678</wp:posOffset>
                </wp:positionV>
                <wp:extent cx="1538515" cy="226695"/>
                <wp:effectExtent l="171450" t="0" r="24130" b="20955"/>
                <wp:wrapNone/>
                <wp:docPr id="18609" name="사각형 설명선 18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8515" cy="226695"/>
                        </a:xfrm>
                        <a:prstGeom prst="wedgeRectCallout">
                          <a:avLst>
                            <a:gd name="adj1" fmla="val -60642"/>
                            <a:gd name="adj2" fmla="val 1678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04A53" w14:textId="576B7E52" w:rsidR="00D46179" w:rsidRPr="00C13F90" w:rsidRDefault="00D46179" w:rsidP="000C09E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cgBatch  프로젝트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09" o:spid="_x0000_s1155" type="#_x0000_t61" style="position:absolute;left:0;text-align:left;margin-left:259.85pt;margin-top:28.5pt;width:121.15pt;height:17.85pt;z-index:25209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" adj="-2299,14426" fillcolor="#4f81bd [3204]" strokecolor="#243f60 [1604]" strokeweight="1.5pt">
                <v:textbox inset="0,0,0,0">
                  <w:txbxContent>
                    <w:p w14:paraId="31404A53" w14:textId="576B7E52" w:rsidR="00D46179" w:rsidRPr="00C13F90" w:rsidRDefault="00D46179" w:rsidP="000C09E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cgBatch  프로젝트 선택</w:t>
                      </w:r>
                    </w:p>
                  </w:txbxContent>
                </v:textbox>
              </v:shape>
            </w:pict>
          </mc:Fallback>
        </mc:AlternateContent>
      </w:r>
      <w:r w:rsidR="00CB0D72">
        <w:rPr>
          <w:noProof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77DB6468" wp14:editId="460B8561">
                <wp:simplePos x="0" y="0"/>
                <wp:positionH relativeFrom="column">
                  <wp:posOffset>2030276</wp:posOffset>
                </wp:positionH>
                <wp:positionV relativeFrom="paragraph">
                  <wp:posOffset>1190988</wp:posOffset>
                </wp:positionV>
                <wp:extent cx="2285728" cy="1295218"/>
                <wp:effectExtent l="19050" t="19050" r="38735" b="38735"/>
                <wp:wrapNone/>
                <wp:docPr id="18587" name="직선 화살표 연결선 185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5728" cy="129521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87" o:spid="_x0000_s1026" type="#_x0000_t32" style="position:absolute;left:0;text-align:left;margin-left:159.85pt;margin-top:93.8pt;width:180pt;height:102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" strokecolor="red" strokeweight="2.25pt">
                <v:stroke endarrow="block"/>
              </v:shape>
            </w:pict>
          </mc:Fallback>
        </mc:AlternateContent>
      </w:r>
      <w:r w:rsidR="00CB0D72">
        <w:rPr>
          <w:noProof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5C6043CB" wp14:editId="271E7662">
                <wp:simplePos x="0" y="0"/>
                <wp:positionH relativeFrom="column">
                  <wp:posOffset>1413329</wp:posOffset>
                </wp:positionH>
                <wp:positionV relativeFrom="paragraph">
                  <wp:posOffset>1092472</wp:posOffset>
                </wp:positionV>
                <wp:extent cx="214085" cy="39914"/>
                <wp:effectExtent l="0" t="76200" r="33655" b="74930"/>
                <wp:wrapNone/>
                <wp:docPr id="18586" name="직선 화살표 연결선 185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4085" cy="3991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86" o:spid="_x0000_s1026" type="#_x0000_t32" style="position:absolute;left:0;text-align:left;margin-left:111.3pt;margin-top:86pt;width:16.85pt;height:3.15pt;z-index:25205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" strokecolor="red" strokeweight="2.25pt">
                <v:stroke endarrow="block"/>
              </v:shape>
            </w:pict>
          </mc:Fallback>
        </mc:AlternateContent>
      </w:r>
      <w:r w:rsidR="00CB0D72">
        <w:rPr>
          <w:noProof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1B686D0" wp14:editId="799FD184">
                <wp:simplePos x="0" y="0"/>
                <wp:positionH relativeFrom="column">
                  <wp:posOffset>887276</wp:posOffset>
                </wp:positionH>
                <wp:positionV relativeFrom="paragraph">
                  <wp:posOffset>603159</wp:posOffset>
                </wp:positionV>
                <wp:extent cx="0" cy="326572"/>
                <wp:effectExtent l="95250" t="0" r="57150" b="54610"/>
                <wp:wrapNone/>
                <wp:docPr id="18585" name="직선 화살표 연결선 185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657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585" o:spid="_x0000_s1026" type="#_x0000_t32" style="position:absolute;left:0;text-align:left;margin-left:69.85pt;margin-top:47.5pt;width:0;height:25.7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" strokecolor="red" strokeweight="2.25pt">
                <v:stroke endarrow="block"/>
              </v:shape>
            </w:pict>
          </mc:Fallback>
        </mc:AlternateContent>
      </w:r>
      <w:r w:rsidR="00CB0D72">
        <w:rPr>
          <w:noProof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690F8784" wp14:editId="646A9FAE">
                <wp:simplePos x="0" y="0"/>
                <wp:positionH relativeFrom="column">
                  <wp:posOffset>4279446</wp:posOffset>
                </wp:positionH>
                <wp:positionV relativeFrom="paragraph">
                  <wp:posOffset>2434590</wp:posOffset>
                </wp:positionV>
                <wp:extent cx="478972" cy="177800"/>
                <wp:effectExtent l="0" t="0" r="16510" b="12700"/>
                <wp:wrapNone/>
                <wp:docPr id="18584" name="직사각형 185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84" o:spid="_x0000_s1026" style="position:absolute;left:0;text-align:left;margin-left:336.95pt;margin-top:191.7pt;width:37.7pt;height:14pt;z-index:25204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CB0D72">
        <w:rPr>
          <w:noProof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16CAA503" wp14:editId="2CDB3378">
                <wp:simplePos x="0" y="0"/>
                <wp:positionH relativeFrom="column">
                  <wp:posOffset>1573076</wp:posOffset>
                </wp:positionH>
                <wp:positionV relativeFrom="paragraph">
                  <wp:posOffset>1013188</wp:posOffset>
                </wp:positionV>
                <wp:extent cx="478972" cy="177800"/>
                <wp:effectExtent l="0" t="0" r="16510" b="12700"/>
                <wp:wrapNone/>
                <wp:docPr id="18583" name="직사각형 185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972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83" o:spid="_x0000_s1026" style="position:absolute;left:0;text-align:left;margin-left:123.85pt;margin-top:79.8pt;width:37.7pt;height:14pt;z-index:25204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CB0D72">
        <w:rPr>
          <w:noProof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55049562" wp14:editId="6D67C04A">
                <wp:simplePos x="0" y="0"/>
                <wp:positionH relativeFrom="column">
                  <wp:posOffset>499020</wp:posOffset>
                </wp:positionH>
                <wp:positionV relativeFrom="paragraph">
                  <wp:posOffset>907959</wp:posOffset>
                </wp:positionV>
                <wp:extent cx="986972" cy="177800"/>
                <wp:effectExtent l="0" t="0" r="22860" b="12700"/>
                <wp:wrapNone/>
                <wp:docPr id="18582" name="직사각형 18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972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82" o:spid="_x0000_s1026" style="position:absolute;left:0;text-align:left;margin-left:39.3pt;margin-top:71.5pt;width:77.7pt;height:14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CB0D72">
        <w:rPr>
          <w:noProof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6F4E455" wp14:editId="43762BC0">
                <wp:simplePos x="0" y="0"/>
                <wp:positionH relativeFrom="column">
                  <wp:posOffset>186961</wp:posOffset>
                </wp:positionH>
                <wp:positionV relativeFrom="paragraph">
                  <wp:posOffset>425359</wp:posOffset>
                </wp:positionV>
                <wp:extent cx="2924629" cy="177800"/>
                <wp:effectExtent l="0" t="0" r="28575" b="12700"/>
                <wp:wrapNone/>
                <wp:docPr id="18581" name="직사각형 18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629" cy="1778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81" o:spid="_x0000_s1026" style="position:absolute;left:0;text-align:left;margin-left:14.7pt;margin-top:33.5pt;width:230.3pt;height:14pt;z-index:25204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CB0D72">
        <w:rPr>
          <w:noProof/>
        </w:rPr>
        <w:drawing>
          <wp:inline distT="0" distB="0" distL="0" distR="0" wp14:anchorId="49B3F257" wp14:editId="48A7C4C5">
            <wp:extent cx="5943600" cy="2772410"/>
            <wp:effectExtent l="19050" t="19050" r="19050" b="27940"/>
            <wp:docPr id="18580" name="그림 18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724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F92637" w14:textId="77777777" w:rsidR="003F3C99" w:rsidRDefault="003F3C99" w:rsidP="00F856DC">
      <w:pPr>
        <w:rPr>
          <w:lang w:val="en-GB"/>
        </w:rPr>
      </w:pPr>
    </w:p>
    <w:p w14:paraId="301052A2" w14:textId="57897FFB" w:rsidR="003F3C99" w:rsidRPr="00F9534D" w:rsidRDefault="00F9534D" w:rsidP="00F856DC">
      <w:pPr>
        <w:rPr>
          <w:rFonts w:asciiTheme="minorEastAsia" w:eastAsiaTheme="minorEastAsia" w:hAnsiTheme="minorEastAsia"/>
          <w:lang w:val="en-GB"/>
        </w:rPr>
      </w:pPr>
      <w:r w:rsidRPr="007D2A17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Pr="00F9534D">
        <w:rPr>
          <w:rFonts w:asciiTheme="minorEastAsia" w:eastAsiaTheme="minorEastAsia" w:hAnsiTheme="minorEastAsia" w:hint="eastAsia"/>
          <w:lang w:val="en-GB"/>
        </w:rPr>
        <w:t>클래스 정보 입력</w:t>
      </w:r>
    </w:p>
    <w:p w14:paraId="75DB0A13" w14:textId="6F3ADE55" w:rsidR="007D2A17" w:rsidRDefault="007767A0" w:rsidP="00FB50CB">
      <w:pPr>
        <w:jc w:val="left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4070530C" wp14:editId="6F4D2B91">
                <wp:simplePos x="0" y="0"/>
                <wp:positionH relativeFrom="column">
                  <wp:posOffset>909048</wp:posOffset>
                </wp:positionH>
                <wp:positionV relativeFrom="paragraph">
                  <wp:posOffset>3967843</wp:posOffset>
                </wp:positionV>
                <wp:extent cx="1182551" cy="226695"/>
                <wp:effectExtent l="0" t="0" r="341630" b="20955"/>
                <wp:wrapNone/>
                <wp:docPr id="18620" name="사각형 설명선 186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2551" cy="226695"/>
                        </a:xfrm>
                        <a:prstGeom prst="wedgeRectCallout">
                          <a:avLst>
                            <a:gd name="adj1" fmla="val 75998"/>
                            <a:gd name="adj2" fmla="val 1358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7FAE86" w14:textId="6E526611" w:rsidR="00D46179" w:rsidRPr="00C13F90" w:rsidRDefault="00D46179" w:rsidP="007767A0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⑧Finish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20" o:spid="_x0000_s1156" type="#_x0000_t61" style="position:absolute;margin-left:71.6pt;margin-top:312.45pt;width:93.1pt;height:17.8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" adj="27216,13734" fillcolor="#4f81bd [3204]" strokecolor="#243f60 [1604]" strokeweight="1.5pt">
                <v:textbox inset="0,0,0,0">
                  <w:txbxContent>
                    <w:p w14:paraId="357FAE86" w14:textId="6E526611" w:rsidR="00D46179" w:rsidRPr="00C13F90" w:rsidRDefault="00D46179" w:rsidP="007767A0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⑧Finish 버튼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02397861" wp14:editId="6EAB2C1F">
                <wp:simplePos x="0" y="0"/>
                <wp:positionH relativeFrom="column">
                  <wp:posOffset>-41638</wp:posOffset>
                </wp:positionH>
                <wp:positionV relativeFrom="paragraph">
                  <wp:posOffset>2240280</wp:posOffset>
                </wp:positionV>
                <wp:extent cx="1008380" cy="226695"/>
                <wp:effectExtent l="0" t="209550" r="39370" b="20955"/>
                <wp:wrapNone/>
                <wp:docPr id="18619" name="사각형 설명선 186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226695"/>
                        </a:xfrm>
                        <a:prstGeom prst="wedgeRectCallout">
                          <a:avLst>
                            <a:gd name="adj1" fmla="val 50449"/>
                            <a:gd name="adj2" fmla="val -13367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84FDA5" w14:textId="1B73FB7D" w:rsidR="00D46179" w:rsidRPr="00C13F90" w:rsidRDefault="00D46179" w:rsidP="007767A0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⑦ OK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19" o:spid="_x0000_s1157" type="#_x0000_t61" style="position:absolute;margin-left:-3.3pt;margin-top:176.4pt;width:79.4pt;height:17.8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" adj="21697,-18074" fillcolor="#4f81bd [3204]" strokecolor="#243f60 [1604]" strokeweight="1.5pt">
                <v:textbox inset="0,0,0,0">
                  <w:txbxContent>
                    <w:p w14:paraId="0184FDA5" w14:textId="1B73FB7D" w:rsidR="00D46179" w:rsidRPr="00C13F90" w:rsidRDefault="00D46179" w:rsidP="007767A0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⑦ OK 버튼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6752" behindDoc="0" locked="0" layoutInCell="1" allowOverlap="1" wp14:anchorId="1A3439B5" wp14:editId="2B574134">
                <wp:simplePos x="0" y="0"/>
                <wp:positionH relativeFrom="column">
                  <wp:posOffset>4211048</wp:posOffset>
                </wp:positionH>
                <wp:positionV relativeFrom="paragraph">
                  <wp:posOffset>2966357</wp:posOffset>
                </wp:positionV>
                <wp:extent cx="2133600" cy="474980"/>
                <wp:effectExtent l="0" t="76200" r="19050" b="20320"/>
                <wp:wrapNone/>
                <wp:docPr id="18617" name="사각형 설명선 18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474980"/>
                        </a:xfrm>
                        <a:prstGeom prst="wedgeRectCallout">
                          <a:avLst>
                            <a:gd name="adj1" fmla="val -31796"/>
                            <a:gd name="adj2" fmla="val -6532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0BFAD7" w14:textId="6FD93EA2" w:rsidR="00D46179" w:rsidRDefault="00D46179" w:rsidP="007767A0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⑤</w:t>
                            </w:r>
                            <w:r w:rsidRPr="007767A0"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  <w:t>com.cg.batch.custom.cmmn.</w:t>
                            </w:r>
                          </w:p>
                          <w:p w14:paraId="51A2F39B" w14:textId="0611127B" w:rsidR="00D46179" w:rsidRPr="00C13F90" w:rsidRDefault="00D46179" w:rsidP="007767A0">
                            <w:pPr>
                              <w:ind w:firstLineChars="150" w:firstLine="27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7767A0"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  <w:t>CustomDefaultAbstractDAO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17" o:spid="_x0000_s1158" type="#_x0000_t61" style="position:absolute;margin-left:331.6pt;margin-top:233.55pt;width:168pt;height:37.4pt;z-index:25210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" adj="3932,-3309" fillcolor="#4f81bd [3204]" strokecolor="#243f60 [1604]" strokeweight="1.5pt">
                <v:textbox inset="0,0,0,0">
                  <w:txbxContent>
                    <w:p w14:paraId="670BFAD7" w14:textId="6FD93EA2" w:rsidR="00D46179" w:rsidRDefault="00D46179" w:rsidP="007767A0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⑤</w:t>
                      </w:r>
                      <w:r w:rsidRPr="007767A0"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  <w:t>com.cg.batch.custom.cmmn.</w:t>
                      </w:r>
                    </w:p>
                    <w:p w14:paraId="51A2F39B" w14:textId="0611127B" w:rsidR="00D46179" w:rsidRPr="00C13F90" w:rsidRDefault="00D46179" w:rsidP="007767A0">
                      <w:pPr>
                        <w:ind w:firstLineChars="150" w:firstLine="27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7767A0"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  <w:t>CustomDefaultAbstractDAO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4704" behindDoc="0" locked="0" layoutInCell="1" allowOverlap="1" wp14:anchorId="30D1FCD4" wp14:editId="4F7B2F8E">
                <wp:simplePos x="0" y="0"/>
                <wp:positionH relativeFrom="column">
                  <wp:posOffset>4058648</wp:posOffset>
                </wp:positionH>
                <wp:positionV relativeFrom="paragraph">
                  <wp:posOffset>2149929</wp:posOffset>
                </wp:positionV>
                <wp:extent cx="2133600" cy="474980"/>
                <wp:effectExtent l="228600" t="0" r="19050" b="20320"/>
                <wp:wrapNone/>
                <wp:docPr id="18616" name="사각형 설명선 18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474980"/>
                        </a:xfrm>
                        <a:prstGeom prst="wedgeRectCallout">
                          <a:avLst>
                            <a:gd name="adj1" fmla="val -60537"/>
                            <a:gd name="adj2" fmla="val 3628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F8ED8" w14:textId="77777777" w:rsidR="00D46179" w:rsidRDefault="00D46179" w:rsidP="007767A0">
                            <w:pPr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</w:t>
                            </w:r>
                            <w:r w:rsidRPr="007767A0"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  <w:t>com.cg.batch.custom.cmmn.</w:t>
                            </w:r>
                          </w:p>
                          <w:p w14:paraId="5E991C92" w14:textId="4C30AE75" w:rsidR="00D46179" w:rsidRPr="00C13F90" w:rsidRDefault="00D46179" w:rsidP="007767A0">
                            <w:pPr>
                              <w:ind w:firstLineChars="150" w:firstLine="27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 w:rsidRPr="007767A0"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  <w:t>CustomDefaultAbstractDAO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16" o:spid="_x0000_s1159" type="#_x0000_t61" style="position:absolute;margin-left:319.6pt;margin-top:169.3pt;width:168pt;height:37.4pt;z-index:25210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" adj="-2276,18637" fillcolor="#4f81bd [3204]" strokecolor="#243f60 [1604]" strokeweight="1.5pt">
                <v:textbox inset="0,0,0,0">
                  <w:txbxContent>
                    <w:p w14:paraId="5FDF8ED8" w14:textId="77777777" w:rsidR="00D46179" w:rsidRDefault="00D46179" w:rsidP="007767A0">
                      <w:pPr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</w:t>
                      </w:r>
                      <w:r w:rsidRPr="007767A0"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  <w:t>com.cg.batch.custom.cmmn.</w:t>
                      </w:r>
                    </w:p>
                    <w:p w14:paraId="5E991C92" w14:textId="4C30AE75" w:rsidR="00D46179" w:rsidRPr="00C13F90" w:rsidRDefault="00D46179" w:rsidP="007767A0">
                      <w:pPr>
                        <w:ind w:firstLineChars="150" w:firstLine="27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 w:rsidRPr="007767A0"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  <w:t>CustomDefaultAbstractDAO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입력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2656" behindDoc="0" locked="0" layoutInCell="1" allowOverlap="1" wp14:anchorId="35D9C9B3" wp14:editId="4A171509">
                <wp:simplePos x="0" y="0"/>
                <wp:positionH relativeFrom="column">
                  <wp:posOffset>3877219</wp:posOffset>
                </wp:positionH>
                <wp:positionV relativeFrom="paragraph">
                  <wp:posOffset>1877786</wp:posOffset>
                </wp:positionV>
                <wp:extent cx="2315029" cy="226695"/>
                <wp:effectExtent l="361950" t="0" r="28575" b="20955"/>
                <wp:wrapNone/>
                <wp:docPr id="18615" name="사각형 설명선 186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5029" cy="226695"/>
                        </a:xfrm>
                        <a:prstGeom prst="wedgeRectCallout">
                          <a:avLst>
                            <a:gd name="adj1" fmla="val -64883"/>
                            <a:gd name="adj2" fmla="val 1358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AACF9F" w14:textId="070F2CC9" w:rsidR="00D46179" w:rsidRPr="00C13F90" w:rsidRDefault="00D46179" w:rsidP="007767A0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Superclass 항목의 Browse..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15" o:spid="_x0000_s1160" type="#_x0000_t61" style="position:absolute;margin-left:305.3pt;margin-top:147.85pt;width:182.3pt;height:17.85pt;z-index:25210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" adj="-3215,13734" fillcolor="#4f81bd [3204]" strokecolor="#243f60 [1604]" strokeweight="1.5pt">
                <v:textbox inset="0,0,0,0">
                  <w:txbxContent>
                    <w:p w14:paraId="7BAACF9F" w14:textId="070F2CC9" w:rsidR="00D46179" w:rsidRPr="00C13F90" w:rsidRDefault="00D46179" w:rsidP="007767A0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Superclass 항목의 Browse.. 버튼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00608" behindDoc="0" locked="0" layoutInCell="1" allowOverlap="1" wp14:anchorId="045BCFE3" wp14:editId="3F7B7A28">
                <wp:simplePos x="0" y="0"/>
                <wp:positionH relativeFrom="column">
                  <wp:posOffset>2091690</wp:posOffset>
                </wp:positionH>
                <wp:positionV relativeFrom="paragraph">
                  <wp:posOffset>1400175</wp:posOffset>
                </wp:positionV>
                <wp:extent cx="1632585" cy="226695"/>
                <wp:effectExtent l="247650" t="0" r="24765" b="20955"/>
                <wp:wrapNone/>
                <wp:docPr id="18614" name="사각형 설명선 186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585" cy="226695"/>
                        </a:xfrm>
                        <a:prstGeom prst="wedgeRectCallout">
                          <a:avLst>
                            <a:gd name="adj1" fmla="val -64883"/>
                            <a:gd name="adj2" fmla="val 1358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E3CACB" w14:textId="539622BB" w:rsidR="00D46179" w:rsidRPr="00C13F90" w:rsidRDefault="00D46179" w:rsidP="007767A0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DAO 클래스 물리명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14" o:spid="_x0000_s1161" type="#_x0000_t61" style="position:absolute;margin-left:164.7pt;margin-top:110.25pt;width:128.55pt;height:17.85pt;z-index:25210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" adj="-3215,13734" fillcolor="#4f81bd [3204]" strokecolor="#243f60 [1604]" strokeweight="1.5pt">
                <v:textbox inset="0,0,0,0">
                  <w:txbxContent>
                    <w:p w14:paraId="1CE3CACB" w14:textId="539622BB" w:rsidR="00D46179" w:rsidRPr="00C13F90" w:rsidRDefault="00D46179" w:rsidP="007767A0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DAO 클래스 물리명 입력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 wp14:anchorId="1ABDF263" wp14:editId="356B481F">
                <wp:simplePos x="0" y="0"/>
                <wp:positionH relativeFrom="column">
                  <wp:posOffset>2131876</wp:posOffset>
                </wp:positionH>
                <wp:positionV relativeFrom="paragraph">
                  <wp:posOffset>908957</wp:posOffset>
                </wp:positionV>
                <wp:extent cx="1632858" cy="226695"/>
                <wp:effectExtent l="247650" t="0" r="24765" b="20955"/>
                <wp:wrapNone/>
                <wp:docPr id="18613" name="사각형 설명선 186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2858" cy="226695"/>
                        </a:xfrm>
                        <a:prstGeom prst="wedgeRectCallout">
                          <a:avLst>
                            <a:gd name="adj1" fmla="val -64883"/>
                            <a:gd name="adj2" fmla="val 1358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E21B66" w14:textId="22543A30" w:rsidR="00D46179" w:rsidRPr="00C13F90" w:rsidRDefault="00D46179" w:rsidP="007767A0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DAO 클래스 패키지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13" o:spid="_x0000_s1162" type="#_x0000_t61" style="position:absolute;margin-left:167.85pt;margin-top:71.55pt;width:128.55pt;height:17.85pt;z-index:25209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" adj="-3215,13734" fillcolor="#4f81bd [3204]" strokecolor="#243f60 [1604]" strokeweight="1.5pt">
                <v:textbox inset="0,0,0,0">
                  <w:txbxContent>
                    <w:p w14:paraId="09E21B66" w14:textId="22543A30" w:rsidR="00D46179" w:rsidRPr="00C13F90" w:rsidRDefault="00D46179" w:rsidP="007767A0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DAO 클래스 패키지 입력</w:t>
                      </w:r>
                    </w:p>
                  </w:txbxContent>
                </v:textbox>
              </v:shape>
            </w:pict>
          </mc:Fallback>
        </mc:AlternateContent>
      </w:r>
      <w:r w:rsidR="008C4DA6">
        <w:rPr>
          <w:noProof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 wp14:anchorId="34603DB6" wp14:editId="25CEA8EE">
                <wp:simplePos x="0" y="0"/>
                <wp:positionH relativeFrom="column">
                  <wp:posOffset>3380105</wp:posOffset>
                </wp:positionH>
                <wp:positionV relativeFrom="paragraph">
                  <wp:posOffset>2102757</wp:posOffset>
                </wp:positionV>
                <wp:extent cx="0" cy="424543"/>
                <wp:effectExtent l="95250" t="0" r="76200" b="52070"/>
                <wp:wrapNone/>
                <wp:docPr id="18608" name="직선 화살표 연결선 186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454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608" o:spid="_x0000_s1026" type="#_x0000_t32" style="position:absolute;left:0;text-align:left;margin-left:266.15pt;margin-top:165.55pt;width:0;height:33.45pt;z-index:25208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" strokecolor="red" strokeweight="2.25pt">
                <v:stroke endarrow="block"/>
              </v:shape>
            </w:pict>
          </mc:Fallback>
        </mc:AlternateContent>
      </w:r>
      <w:r w:rsidR="00C542EB">
        <w:rPr>
          <w:noProof/>
        </w:rPr>
        <mc:AlternateContent>
          <mc:Choice Requires="wps">
            <w:drawing>
              <wp:anchor distT="0" distB="0" distL="114300" distR="114300" simplePos="0" relativeHeight="252086272" behindDoc="0" locked="0" layoutInCell="1" allowOverlap="1" wp14:anchorId="00FF3C6F" wp14:editId="2530740E">
                <wp:simplePos x="0" y="0"/>
                <wp:positionH relativeFrom="column">
                  <wp:posOffset>1424305</wp:posOffset>
                </wp:positionH>
                <wp:positionV relativeFrom="paragraph">
                  <wp:posOffset>2102757</wp:posOffset>
                </wp:positionV>
                <wp:extent cx="961571" cy="1999343"/>
                <wp:effectExtent l="19050" t="19050" r="48260" b="39370"/>
                <wp:wrapNone/>
                <wp:docPr id="18607" name="직선 화살표 연결선 186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1571" cy="199934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607" o:spid="_x0000_s1026" type="#_x0000_t32" style="position:absolute;left:0;text-align:left;margin-left:112.15pt;margin-top:165.55pt;width:75.7pt;height:157.45pt;z-index:25208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" strokecolor="red" strokeweight="2.25pt">
                <v:stroke endarrow="block"/>
              </v:shape>
            </w:pict>
          </mc:Fallback>
        </mc:AlternateContent>
      </w:r>
      <w:r w:rsidR="00C542EB">
        <w:rPr>
          <w:noProof/>
        </w:rPr>
        <mc:AlternateContent>
          <mc:Choice Requires="wps">
            <w:drawing>
              <wp:anchor distT="0" distB="0" distL="114300" distR="114300" simplePos="0" relativeHeight="252082176" behindDoc="0" locked="0" layoutInCell="1" allowOverlap="1" wp14:anchorId="5FD5DE77" wp14:editId="1AD5C66F">
                <wp:simplePos x="0" y="0"/>
                <wp:positionH relativeFrom="column">
                  <wp:posOffset>1710690</wp:posOffset>
                </wp:positionH>
                <wp:positionV relativeFrom="paragraph">
                  <wp:posOffset>2102485</wp:posOffset>
                </wp:positionV>
                <wp:extent cx="3417570" cy="2601595"/>
                <wp:effectExtent l="38100" t="38100" r="30480" b="27305"/>
                <wp:wrapNone/>
                <wp:docPr id="18604" name="직선 화살표 연결선 186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17570" cy="26015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604" o:spid="_x0000_s1026" type="#_x0000_t32" style="position:absolute;left:0;text-align:left;margin-left:134.7pt;margin-top:165.55pt;width:269.1pt;height:204.85pt;flip:x y;z-index:25208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" strokecolor="red" strokeweight="2.25pt">
                <v:stroke endarrow="block"/>
              </v:shape>
            </w:pict>
          </mc:Fallback>
        </mc:AlternateContent>
      </w:r>
      <w:r w:rsidR="00C542EB">
        <w:rPr>
          <w:noProof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 wp14:anchorId="0BE82CE5" wp14:editId="0FA5BF9C">
                <wp:simplePos x="0" y="0"/>
                <wp:positionH relativeFrom="column">
                  <wp:posOffset>818333</wp:posOffset>
                </wp:positionH>
                <wp:positionV relativeFrom="paragraph">
                  <wp:posOffset>1950357</wp:posOffset>
                </wp:positionV>
                <wp:extent cx="1433285" cy="152400"/>
                <wp:effectExtent l="0" t="0" r="14605" b="19050"/>
                <wp:wrapNone/>
                <wp:docPr id="18605" name="직사각형 18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285" cy="152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05" o:spid="_x0000_s1026" style="position:absolute;left:0;text-align:left;margin-left:64.45pt;margin-top:153.55pt;width:112.85pt;height:12pt;z-index:25208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C542EB">
        <w:rPr>
          <w:noProof/>
        </w:rPr>
        <mc:AlternateContent>
          <mc:Choice Requires="wps">
            <w:drawing>
              <wp:anchor distT="0" distB="0" distL="114300" distR="114300" simplePos="0" relativeHeight="252080128" behindDoc="0" locked="0" layoutInCell="1" allowOverlap="1" wp14:anchorId="78533CAC" wp14:editId="041BE77F">
                <wp:simplePos x="0" y="0"/>
                <wp:positionH relativeFrom="column">
                  <wp:posOffset>3724819</wp:posOffset>
                </wp:positionH>
                <wp:positionV relativeFrom="paragraph">
                  <wp:posOffset>2901043</wp:posOffset>
                </wp:positionV>
                <wp:extent cx="1545772" cy="1748971"/>
                <wp:effectExtent l="19050" t="19050" r="73660" b="41910"/>
                <wp:wrapNone/>
                <wp:docPr id="18603" name="직선 화살표 연결선 18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5772" cy="174897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603" o:spid="_x0000_s1026" type="#_x0000_t32" style="position:absolute;left:0;text-align:left;margin-left:293.3pt;margin-top:228.45pt;width:121.7pt;height:137.7pt;z-index:25208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" strokecolor="red" strokeweight="2.25pt">
                <v:stroke endarrow="block"/>
              </v:shape>
            </w:pict>
          </mc:Fallback>
        </mc:AlternateContent>
      </w:r>
      <w:r w:rsidR="00C542EB">
        <w:rPr>
          <w:noProof/>
        </w:rPr>
        <mc:AlternateContent>
          <mc:Choice Requires="wps">
            <w:drawing>
              <wp:anchor distT="0" distB="0" distL="114300" distR="114300" simplePos="0" relativeHeight="252078080" behindDoc="0" locked="0" layoutInCell="1" allowOverlap="1" wp14:anchorId="4A7A43C1" wp14:editId="4835AFB3">
                <wp:simplePos x="0" y="0"/>
                <wp:positionH relativeFrom="column">
                  <wp:posOffset>3702685</wp:posOffset>
                </wp:positionH>
                <wp:positionV relativeFrom="paragraph">
                  <wp:posOffset>2624455</wp:posOffset>
                </wp:positionV>
                <wp:extent cx="0" cy="228600"/>
                <wp:effectExtent l="95250" t="0" r="57150" b="38100"/>
                <wp:wrapNone/>
                <wp:docPr id="18602" name="직선 화살표 연결선 186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602" o:spid="_x0000_s1026" type="#_x0000_t32" style="position:absolute;left:0;text-align:left;margin-left:291.55pt;margin-top:206.65pt;width:0;height:18pt;z-index:25207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" strokecolor="red" strokeweight="2.25pt">
                <v:stroke endarrow="block"/>
              </v:shape>
            </w:pict>
          </mc:Fallback>
        </mc:AlternateContent>
      </w:r>
      <w:r w:rsidR="00C542EB">
        <w:rPr>
          <w:noProof/>
        </w:rPr>
        <mc:AlternateContent>
          <mc:Choice Requires="wps">
            <w:drawing>
              <wp:anchor distT="0" distB="0" distL="114300" distR="114300" simplePos="0" relativeHeight="252076032" behindDoc="0" locked="0" layoutInCell="1" allowOverlap="1" wp14:anchorId="0DF7E1A0" wp14:editId="5E6CA387">
                <wp:simplePos x="0" y="0"/>
                <wp:positionH relativeFrom="column">
                  <wp:posOffset>1881505</wp:posOffset>
                </wp:positionH>
                <wp:positionV relativeFrom="paragraph">
                  <wp:posOffset>1572986</wp:posOffset>
                </wp:positionV>
                <wp:extent cx="1135380" cy="398689"/>
                <wp:effectExtent l="19050" t="19050" r="64770" b="59055"/>
                <wp:wrapNone/>
                <wp:docPr id="18601" name="직선 화살표 연결선 186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5380" cy="39868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601" o:spid="_x0000_s1026" type="#_x0000_t32" style="position:absolute;left:0;text-align:left;margin-left:148.15pt;margin-top:123.85pt;width:89.4pt;height:31.4pt;z-index:25207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" strokecolor="red" strokeweight="2.25pt">
                <v:stroke endarrow="block"/>
              </v:shape>
            </w:pict>
          </mc:Fallback>
        </mc:AlternateContent>
      </w:r>
      <w:r w:rsidR="00C542EB">
        <w:rPr>
          <w:noProof/>
        </w:rPr>
        <mc:AlternateContent>
          <mc:Choice Requires="wps">
            <w:drawing>
              <wp:anchor distT="0" distB="0" distL="114300" distR="114300" simplePos="0" relativeHeight="252073984" behindDoc="0" locked="0" layoutInCell="1" allowOverlap="1" wp14:anchorId="4F70C969" wp14:editId="531F3177">
                <wp:simplePos x="0" y="0"/>
                <wp:positionH relativeFrom="column">
                  <wp:posOffset>1297305</wp:posOffset>
                </wp:positionH>
                <wp:positionV relativeFrom="paragraph">
                  <wp:posOffset>1104900</wp:posOffset>
                </wp:positionV>
                <wp:extent cx="0" cy="369570"/>
                <wp:effectExtent l="76200" t="0" r="76200" b="49530"/>
                <wp:wrapNone/>
                <wp:docPr id="18600" name="직선 화살표 연결선 186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957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600" o:spid="_x0000_s1026" type="#_x0000_t32" style="position:absolute;left:0;text-align:left;margin-left:102.15pt;margin-top:87pt;width:0;height:29.1pt;z-index:25207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" strokecolor="red" strokeweight="2.25pt">
                <v:stroke endarrow="block"/>
              </v:shape>
            </w:pict>
          </mc:Fallback>
        </mc:AlternateContent>
      </w:r>
      <w:r w:rsidR="0065347B">
        <w:rPr>
          <w:noProof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 wp14:anchorId="70F28A20" wp14:editId="14E46DB8">
                <wp:simplePos x="0" y="0"/>
                <wp:positionH relativeFrom="column">
                  <wp:posOffset>2273391</wp:posOffset>
                </wp:positionH>
                <wp:positionV relativeFrom="paragraph">
                  <wp:posOffset>4065814</wp:posOffset>
                </wp:positionV>
                <wp:extent cx="660400" cy="152400"/>
                <wp:effectExtent l="0" t="0" r="25400" b="19050"/>
                <wp:wrapNone/>
                <wp:docPr id="18597" name="직사각형 185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400" cy="152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97" o:spid="_x0000_s1026" style="position:absolute;left:0;text-align:left;margin-left:179pt;margin-top:320.15pt;width:52pt;height:12pt;z-index:25206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65347B">
        <w:rPr>
          <w:noProof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27CADBA3" wp14:editId="5132461F">
                <wp:simplePos x="0" y="0"/>
                <wp:positionH relativeFrom="column">
                  <wp:posOffset>3144248</wp:posOffset>
                </wp:positionH>
                <wp:positionV relativeFrom="paragraph">
                  <wp:posOffset>2770414</wp:posOffset>
                </wp:positionV>
                <wp:extent cx="1875971" cy="152400"/>
                <wp:effectExtent l="0" t="0" r="10160" b="19050"/>
                <wp:wrapNone/>
                <wp:docPr id="18595" name="직사각형 185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5971" cy="152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95" o:spid="_x0000_s1026" style="position:absolute;left:0;text-align:left;margin-left:247.6pt;margin-top:218.15pt;width:147.7pt;height:12pt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65347B">
        <w:rPr>
          <w:noProof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5417E8E1" wp14:editId="5775D596">
                <wp:simplePos x="0" y="0"/>
                <wp:positionH relativeFrom="column">
                  <wp:posOffset>3122476</wp:posOffset>
                </wp:positionH>
                <wp:positionV relativeFrom="paragraph">
                  <wp:posOffset>2527300</wp:posOffset>
                </wp:positionV>
                <wp:extent cx="1636486" cy="152400"/>
                <wp:effectExtent l="0" t="0" r="20955" b="19050"/>
                <wp:wrapNone/>
                <wp:docPr id="18594" name="직사각형 185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6486" cy="152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94" o:spid="_x0000_s1026" style="position:absolute;left:0;text-align:left;margin-left:245.85pt;margin-top:199pt;width:128.85pt;height:12pt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65347B">
        <w:rPr>
          <w:noProof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3E4DFB8B" wp14:editId="44404043">
                <wp:simplePos x="0" y="0"/>
                <wp:positionH relativeFrom="column">
                  <wp:posOffset>2988219</wp:posOffset>
                </wp:positionH>
                <wp:positionV relativeFrom="paragraph">
                  <wp:posOffset>1950357</wp:posOffset>
                </wp:positionV>
                <wp:extent cx="685800" cy="152400"/>
                <wp:effectExtent l="0" t="0" r="19050" b="19050"/>
                <wp:wrapNone/>
                <wp:docPr id="18593" name="직사각형 185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52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93" o:spid="_x0000_s1026" style="position:absolute;left:0;text-align:left;margin-left:235.3pt;margin-top:153.55pt;width:54pt;height:12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65347B">
        <w:rPr>
          <w:noProof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0CD51BAE" wp14:editId="7B239450">
                <wp:simplePos x="0" y="0"/>
                <wp:positionH relativeFrom="column">
                  <wp:posOffset>817880</wp:posOffset>
                </wp:positionH>
                <wp:positionV relativeFrom="paragraph">
                  <wp:posOffset>1474833</wp:posOffset>
                </wp:positionV>
                <wp:extent cx="1041400" cy="152400"/>
                <wp:effectExtent l="0" t="0" r="25400" b="19050"/>
                <wp:wrapNone/>
                <wp:docPr id="18592" name="직사각형 185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52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92" o:spid="_x0000_s1026" style="position:absolute;left:0;text-align:left;margin-left:64.4pt;margin-top:116.15pt;width:82pt;height:12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65347B">
        <w:rPr>
          <w:noProof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4EC74B7F" wp14:editId="62E50717">
                <wp:simplePos x="0" y="0"/>
                <wp:positionH relativeFrom="column">
                  <wp:posOffset>818334</wp:posOffset>
                </wp:positionH>
                <wp:positionV relativeFrom="paragraph">
                  <wp:posOffset>948871</wp:posOffset>
                </wp:positionV>
                <wp:extent cx="1041400" cy="152400"/>
                <wp:effectExtent l="0" t="0" r="25400" b="19050"/>
                <wp:wrapNone/>
                <wp:docPr id="18591" name="직사각형 185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1400" cy="152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91" o:spid="_x0000_s1026" style="position:absolute;left:0;text-align:left;margin-left:64.45pt;margin-top:74.7pt;width:82pt;height:12pt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65347B">
        <w:rPr>
          <w:noProof/>
        </w:rPr>
        <w:drawing>
          <wp:anchor distT="0" distB="0" distL="114300" distR="114300" simplePos="0" relativeHeight="252055552" behindDoc="0" locked="0" layoutInCell="1" allowOverlap="1" wp14:anchorId="09852949" wp14:editId="044985BB">
            <wp:simplePos x="0" y="0"/>
            <wp:positionH relativeFrom="column">
              <wp:posOffset>3064328</wp:posOffset>
            </wp:positionH>
            <wp:positionV relativeFrom="paragraph">
              <wp:posOffset>2204720</wp:posOffset>
            </wp:positionV>
            <wp:extent cx="3124200" cy="2619375"/>
            <wp:effectExtent l="19050" t="19050" r="19050" b="28575"/>
            <wp:wrapNone/>
            <wp:docPr id="18589" name="그림 185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6193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50CB">
        <w:rPr>
          <w:noProof/>
        </w:rPr>
        <w:drawing>
          <wp:inline distT="0" distB="0" distL="0" distR="0" wp14:anchorId="35C4454D" wp14:editId="0D141BE2">
            <wp:extent cx="3686629" cy="4256022"/>
            <wp:effectExtent l="19050" t="19050" r="28575" b="11430"/>
            <wp:docPr id="18590" name="그림 18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3686778" cy="425619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1E72B6" w14:textId="77777777" w:rsidR="007D2A17" w:rsidRDefault="007D2A17" w:rsidP="00F856DC">
      <w:pPr>
        <w:rPr>
          <w:lang w:val="en-GB"/>
        </w:rPr>
      </w:pPr>
    </w:p>
    <w:p w14:paraId="7E239B09" w14:textId="79F823DF" w:rsidR="007D2A17" w:rsidRDefault="007767A0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75EC6555" wp14:editId="7286DDD4">
                <wp:simplePos x="0" y="0"/>
                <wp:positionH relativeFrom="column">
                  <wp:posOffset>3837305</wp:posOffset>
                </wp:positionH>
                <wp:positionV relativeFrom="paragraph">
                  <wp:posOffset>151221</wp:posOffset>
                </wp:positionV>
                <wp:extent cx="1008380" cy="226695"/>
                <wp:effectExtent l="0" t="0" r="363220" b="20955"/>
                <wp:wrapNone/>
                <wp:docPr id="18618" name="사각형 설명선 186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8380" cy="226695"/>
                        </a:xfrm>
                        <a:prstGeom prst="wedgeRectCallout">
                          <a:avLst>
                            <a:gd name="adj1" fmla="val 83914"/>
                            <a:gd name="adj2" fmla="val 77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3023DC" w14:textId="3AFB43A3" w:rsidR="00D46179" w:rsidRPr="00C13F90" w:rsidRDefault="00D46179" w:rsidP="007767A0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⑥ OK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18" o:spid="_x0000_s1163" type="#_x0000_t61" style="position:absolute;left:0;text-align:left;margin-left:302.15pt;margin-top:11.9pt;width:79.4pt;height:17.85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" adj="28925,10968" fillcolor="#4f81bd [3204]" strokecolor="#243f60 [1604]" strokeweight="1.5pt">
                <v:textbox inset="0,0,0,0">
                  <w:txbxContent>
                    <w:p w14:paraId="733023DC" w14:textId="3AFB43A3" w:rsidR="00D46179" w:rsidRPr="00C13F90" w:rsidRDefault="00D46179" w:rsidP="007767A0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⑥ OK 버튼 클릭</w:t>
                      </w:r>
                    </w:p>
                  </w:txbxContent>
                </v:textbox>
              </v:shape>
            </w:pict>
          </mc:Fallback>
        </mc:AlternateContent>
      </w:r>
    </w:p>
    <w:p w14:paraId="7D3EEA76" w14:textId="7A408391" w:rsidR="003F3C99" w:rsidRDefault="0065347B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2CAC9239" wp14:editId="75451ED5">
                <wp:simplePos x="0" y="0"/>
                <wp:positionH relativeFrom="column">
                  <wp:posOffset>5128895</wp:posOffset>
                </wp:positionH>
                <wp:positionV relativeFrom="paragraph">
                  <wp:posOffset>25219</wp:posOffset>
                </wp:positionV>
                <wp:extent cx="486048" cy="152400"/>
                <wp:effectExtent l="0" t="0" r="28575" b="19050"/>
                <wp:wrapNone/>
                <wp:docPr id="18596" name="직사각형 185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6048" cy="1524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96" o:spid="_x0000_s1026" style="position:absolute;left:0;text-align:left;margin-left:403.85pt;margin-top:2pt;width:38.25pt;height:12pt;z-index:25206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</w:p>
    <w:p w14:paraId="776E8C50" w14:textId="77777777" w:rsidR="003F3C99" w:rsidRDefault="003F3C99" w:rsidP="00F856DC">
      <w:pPr>
        <w:rPr>
          <w:lang w:val="en-GB"/>
        </w:rPr>
      </w:pPr>
    </w:p>
    <w:p w14:paraId="41645A6A" w14:textId="77777777" w:rsidR="00FB50CB" w:rsidRDefault="00FB50CB" w:rsidP="00F856DC">
      <w:pPr>
        <w:rPr>
          <w:lang w:val="en-GB"/>
        </w:rPr>
      </w:pPr>
    </w:p>
    <w:p w14:paraId="41ED70AB" w14:textId="34DC1D8D" w:rsidR="00FB50CB" w:rsidRPr="005A744E" w:rsidRDefault="0065347B" w:rsidP="00F856DC">
      <w:pPr>
        <w:rPr>
          <w:rFonts w:asciiTheme="minorEastAsia" w:eastAsiaTheme="minorEastAsia" w:hAnsiTheme="minorEastAsia"/>
          <w:lang w:val="en-GB"/>
        </w:rPr>
      </w:pPr>
      <w:r w:rsidRPr="007D2A17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Pr="005A744E">
        <w:rPr>
          <w:rFonts w:asciiTheme="minorEastAsia" w:eastAsiaTheme="minorEastAsia" w:hAnsiTheme="minorEastAsia" w:hint="eastAsia"/>
          <w:lang w:val="en-GB"/>
        </w:rPr>
        <w:t>클래스 어노테이션 작성</w:t>
      </w:r>
      <w:r w:rsidR="005A744E" w:rsidRPr="005A744E">
        <w:rPr>
          <w:rFonts w:asciiTheme="minorEastAsia" w:eastAsiaTheme="minorEastAsia" w:hAnsiTheme="minorEastAsia" w:hint="eastAsia"/>
          <w:lang w:val="en-GB"/>
        </w:rPr>
        <w:t xml:space="preserve"> </w:t>
      </w:r>
    </w:p>
    <w:p w14:paraId="749936E6" w14:textId="66B25B95" w:rsidR="005A744E" w:rsidRDefault="005A744E" w:rsidP="00F856DC">
      <w:pPr>
        <w:rPr>
          <w:lang w:val="en-GB"/>
        </w:rPr>
      </w:pPr>
      <w:r>
        <w:rPr>
          <w:rFonts w:hint="eastAsia"/>
          <w:lang w:val="en-GB"/>
        </w:rPr>
        <w:t xml:space="preserve">      </w:t>
      </w:r>
      <w:r>
        <w:rPr>
          <w:rFonts w:ascii="맑은 고딕" w:hAnsi="맑은 고딕" w:hint="eastAsia"/>
          <w:lang w:val="en-GB"/>
        </w:rPr>
        <w:t>•</w:t>
      </w:r>
      <w:r>
        <w:rPr>
          <w:rFonts w:hint="eastAsia"/>
          <w:lang w:val="en-GB"/>
        </w:rPr>
        <w:t xml:space="preserve"> </w:t>
      </w:r>
      <w:r w:rsidRPr="005A744E">
        <w:rPr>
          <w:rFonts w:asciiTheme="minorEastAsia" w:eastAsiaTheme="minorEastAsia" w:hAnsiTheme="minorEastAsia" w:hint="eastAsia"/>
          <w:lang w:val="en-GB"/>
        </w:rPr>
        <w:t>Service에서 호출할 DAO 이름을 정의한다.</w:t>
      </w:r>
    </w:p>
    <w:p w14:paraId="4D0839FF" w14:textId="641924E1" w:rsidR="00FB50CB" w:rsidRDefault="00F03974" w:rsidP="0065347B">
      <w:pPr>
        <w:jc w:val="center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F8308D0" wp14:editId="69D919EF">
                <wp:simplePos x="0" y="0"/>
                <wp:positionH relativeFrom="column">
                  <wp:posOffset>1481636</wp:posOffset>
                </wp:positionH>
                <wp:positionV relativeFrom="paragraph">
                  <wp:posOffset>429895</wp:posOffset>
                </wp:positionV>
                <wp:extent cx="4267200" cy="226695"/>
                <wp:effectExtent l="0" t="0" r="19050" b="154305"/>
                <wp:wrapNone/>
                <wp:docPr id="18623" name="사각형 설명선 186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7200" cy="226695"/>
                        </a:xfrm>
                        <a:prstGeom prst="wedgeRectCallout">
                          <a:avLst>
                            <a:gd name="adj1" fmla="val -27349"/>
                            <a:gd name="adj2" fmla="val 10001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A5524" w14:textId="01EE2ECC" w:rsidR="00D46179" w:rsidRPr="00C13F90" w:rsidRDefault="00D46179" w:rsidP="00F03974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②어노테이션 문을 작성 작성 후 Ctl+Shift+O  키를 입력하면 자동 import 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23" o:spid="_x0000_s1164" type="#_x0000_t61" style="position:absolute;left:0;text-align:left;margin-left:116.65pt;margin-top:33.85pt;width:336pt;height:17.85pt;z-index:25211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" adj="4893,32404" fillcolor="#4f81bd [3204]" strokecolor="#243f60 [1604]" strokeweight="1.5pt">
                <v:textbox inset="0,0,0,0">
                  <w:txbxContent>
                    <w:p w14:paraId="3A6A5524" w14:textId="01EE2ECC" w:rsidR="00D46179" w:rsidRPr="00C13F90" w:rsidRDefault="00D46179" w:rsidP="00F03974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②어노테이션 문을 작성 작성 후 Ctl+Shift+O  키를 입력하면 자동 import 된다.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6992" behindDoc="0" locked="0" layoutInCell="1" allowOverlap="1" wp14:anchorId="18F8C9C0" wp14:editId="15F515F5">
                <wp:simplePos x="0" y="0"/>
                <wp:positionH relativeFrom="column">
                  <wp:posOffset>665480</wp:posOffset>
                </wp:positionH>
                <wp:positionV relativeFrom="paragraph">
                  <wp:posOffset>698500</wp:posOffset>
                </wp:positionV>
                <wp:extent cx="4771390" cy="199390"/>
                <wp:effectExtent l="0" t="0" r="10160" b="10160"/>
                <wp:wrapNone/>
                <wp:docPr id="18622" name="직사각형 186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1390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22" o:spid="_x0000_s1026" style="position:absolute;left:0;text-align:left;margin-left:52.4pt;margin-top:55pt;width:375.7pt;height:15.7pt;z-index:25211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 wp14:anchorId="5CFA202D" wp14:editId="0A59AA3A">
                <wp:simplePos x="0" y="0"/>
                <wp:positionH relativeFrom="column">
                  <wp:posOffset>553448</wp:posOffset>
                </wp:positionH>
                <wp:positionV relativeFrom="paragraph">
                  <wp:posOffset>1348468</wp:posOffset>
                </wp:positionV>
                <wp:extent cx="4524375" cy="226695"/>
                <wp:effectExtent l="0" t="0" r="28575" b="97155"/>
                <wp:wrapNone/>
                <wp:docPr id="18621" name="사각형 설명선 186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24375" cy="226695"/>
                        </a:xfrm>
                        <a:prstGeom prst="wedgeRectCallout">
                          <a:avLst>
                            <a:gd name="adj1" fmla="val -22698"/>
                            <a:gd name="adj2" fmla="val 7761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BA8C94" w14:textId="223F1E3A" w:rsidR="00D46179" w:rsidRPr="00C13F90" w:rsidRDefault="00D46179" w:rsidP="00F03974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①어노테이션 문을 작성한다.  → @Repository(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  <w:t>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DAO 호출명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영문자만으로 작성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  <w:t>”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21" o:spid="_x0000_s1165" type="#_x0000_t61" style="position:absolute;left:0;text-align:left;margin-left:43.6pt;margin-top:106.2pt;width:356.25pt;height:17.85pt;z-index:25211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" adj="5897,27564" fillcolor="#4f81bd [3204]" strokecolor="#243f60 [1604]" strokeweight="1.5pt">
                <v:textbox inset="0,0,0,0">
                  <w:txbxContent>
                    <w:p w14:paraId="02BA8C94" w14:textId="223F1E3A" w:rsidR="00D46179" w:rsidRPr="00C13F90" w:rsidRDefault="00D46179" w:rsidP="00F03974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①어노테이션 문을 작성한다.  → @Repository(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  <w:t>“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DAO 호출명 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영문자만으로 작성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  <w:t>”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A744E">
        <w:rPr>
          <w:noProof/>
        </w:rPr>
        <mc:AlternateContent>
          <mc:Choice Requires="wps">
            <w:drawing>
              <wp:anchor distT="0" distB="0" distL="114300" distR="114300" simplePos="0" relativeHeight="252071936" behindDoc="0" locked="0" layoutInCell="1" allowOverlap="1" wp14:anchorId="0D2A93EF" wp14:editId="470B7E69">
                <wp:simplePos x="0" y="0"/>
                <wp:positionH relativeFrom="column">
                  <wp:posOffset>665480</wp:posOffset>
                </wp:positionH>
                <wp:positionV relativeFrom="paragraph">
                  <wp:posOffset>1629229</wp:posOffset>
                </wp:positionV>
                <wp:extent cx="2674257" cy="199572"/>
                <wp:effectExtent l="0" t="0" r="12065" b="10160"/>
                <wp:wrapNone/>
                <wp:docPr id="18599" name="직사각형 185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4257" cy="199572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599" o:spid="_x0000_s1026" style="position:absolute;left:0;text-align:left;margin-left:52.4pt;margin-top:128.3pt;width:210.55pt;height:15.7pt;z-index:25207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65347B">
        <w:rPr>
          <w:noProof/>
        </w:rPr>
        <w:drawing>
          <wp:inline distT="0" distB="0" distL="0" distR="0" wp14:anchorId="761336DC" wp14:editId="04FC5139">
            <wp:extent cx="5790386" cy="2325914"/>
            <wp:effectExtent l="19050" t="19050" r="20320" b="17780"/>
            <wp:docPr id="18598" name="그림 185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791029" cy="232617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D841B4" w14:textId="77777777" w:rsidR="0065347B" w:rsidRDefault="0065347B" w:rsidP="00F856DC">
      <w:pPr>
        <w:rPr>
          <w:lang w:val="en-GB"/>
        </w:rPr>
      </w:pPr>
    </w:p>
    <w:p w14:paraId="17AB48CD" w14:textId="77777777" w:rsidR="00FB50CB" w:rsidRDefault="00FB50CB" w:rsidP="00F856DC">
      <w:pPr>
        <w:rPr>
          <w:lang w:val="en-GB"/>
        </w:rPr>
      </w:pPr>
    </w:p>
    <w:p w14:paraId="36F6D42A" w14:textId="77777777" w:rsidR="00F03974" w:rsidRDefault="00F03974" w:rsidP="00F856DC">
      <w:pPr>
        <w:rPr>
          <w:lang w:val="en-GB"/>
        </w:rPr>
      </w:pPr>
    </w:p>
    <w:p w14:paraId="11E1A27D" w14:textId="5E2F68BD" w:rsidR="008E6BC7" w:rsidRPr="00653AB3" w:rsidRDefault="003F3C99" w:rsidP="00F856DC">
      <w:pPr>
        <w:pStyle w:val="2"/>
        <w:tabs>
          <w:tab w:val="num" w:pos="1277"/>
        </w:tabs>
        <w:ind w:hanging="851"/>
        <w:jc w:val="left"/>
      </w:pPr>
      <w:bookmarkStart w:id="44" w:name="_Toc91687559"/>
      <w:r>
        <w:rPr>
          <w:rFonts w:hint="eastAsia"/>
        </w:rPr>
        <w:t>메서드 생성</w:t>
      </w:r>
      <w:bookmarkEnd w:id="44"/>
    </w:p>
    <w:p w14:paraId="6DABFD0A" w14:textId="135BBFA2" w:rsidR="00D159E2" w:rsidRDefault="00D159E2" w:rsidP="00D233A8">
      <w:pPr>
        <w:rPr>
          <w:rFonts w:asciiTheme="minorEastAsia" w:eastAsiaTheme="minorEastAsia" w:hAnsiTheme="minorEastAsia"/>
          <w:lang w:val="en-GB"/>
        </w:rPr>
      </w:pPr>
      <w:r>
        <w:rPr>
          <w:rFonts w:asciiTheme="minorEastAsia" w:eastAsiaTheme="minorEastAsia" w:hAnsiTheme="minorEastAsia" w:hint="eastAsia"/>
          <w:lang w:val="en-GB"/>
        </w:rPr>
        <w:t>메서드의 생성은 수기작성을 하며 Query 의 유형에 따라 메서드 내에서 Query호출로직 구현시 사용하는 Query호출 메서드를 다르게 사용한다.</w:t>
      </w:r>
    </w:p>
    <w:p w14:paraId="6E3F476E" w14:textId="77777777" w:rsidR="00D159E2" w:rsidRPr="00D159E2" w:rsidRDefault="00D159E2" w:rsidP="00D233A8">
      <w:pPr>
        <w:rPr>
          <w:rFonts w:asciiTheme="minorEastAsia" w:eastAsiaTheme="minorEastAsia" w:hAnsiTheme="minorEastAsia"/>
          <w:lang w:val="en-GB"/>
        </w:rPr>
      </w:pPr>
    </w:p>
    <w:p w14:paraId="18235447" w14:textId="05F3D902" w:rsidR="008E6BC7" w:rsidRPr="00D233A8" w:rsidRDefault="00D233A8" w:rsidP="00655098">
      <w:pPr>
        <w:pStyle w:val="3"/>
        <w:rPr>
          <w:rFonts w:asciiTheme="minorEastAsia" w:eastAsiaTheme="minorEastAsia" w:hAnsiTheme="minorEastAsia"/>
        </w:rPr>
      </w:pPr>
      <w:bookmarkStart w:id="45" w:name="_Toc91687560"/>
      <w:r w:rsidRPr="00655098">
        <w:rPr>
          <w:rFonts w:hint="eastAsia"/>
        </w:rPr>
        <w:t>다건 조회</w:t>
      </w:r>
      <w:bookmarkEnd w:id="45"/>
    </w:p>
    <w:p w14:paraId="640E4DC2" w14:textId="7B430B50" w:rsidR="00D233A8" w:rsidRPr="00D233A8" w:rsidRDefault="00584837" w:rsidP="006F7BB7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2528" behindDoc="0" locked="0" layoutInCell="1" allowOverlap="1" wp14:anchorId="0CCCFA32" wp14:editId="52CA9B16">
                <wp:simplePos x="0" y="0"/>
                <wp:positionH relativeFrom="column">
                  <wp:posOffset>4475480</wp:posOffset>
                </wp:positionH>
                <wp:positionV relativeFrom="paragraph">
                  <wp:posOffset>1598930</wp:posOffset>
                </wp:positionV>
                <wp:extent cx="1036955" cy="226695"/>
                <wp:effectExtent l="0" t="0" r="10795" b="135255"/>
                <wp:wrapNone/>
                <wp:docPr id="18659" name="사각형 설명선 186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955" cy="226695"/>
                        </a:xfrm>
                        <a:prstGeom prst="wedgeRectCallout">
                          <a:avLst>
                            <a:gd name="adj1" fmla="val -18444"/>
                            <a:gd name="adj2" fmla="val 9681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3D844" w14:textId="1FDEC597" w:rsidR="00D46179" w:rsidRPr="00C13F90" w:rsidRDefault="00D46179" w:rsidP="00610FD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⑤ Parameter 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59" o:spid="_x0000_s1166" type="#_x0000_t61" style="position:absolute;left:0;text-align:left;margin-left:352.4pt;margin-top:125.9pt;width:81.65pt;height:17.85pt;z-index:25218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" adj="6816,31713" fillcolor="#4f81bd [3204]" strokecolor="#243f60 [1604]" strokeweight="1.5pt">
                <v:textbox inset="0,0,0,0">
                  <w:txbxContent>
                    <w:p w14:paraId="3A63D844" w14:textId="1FDEC597" w:rsidR="00D46179" w:rsidRPr="00C13F90" w:rsidRDefault="00D46179" w:rsidP="00610FD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⑤ Parameter VO</w:t>
                      </w:r>
                    </w:p>
                  </w:txbxContent>
                </v:textbox>
              </v:shape>
            </w:pict>
          </mc:Fallback>
        </mc:AlternateContent>
      </w:r>
      <w:r w:rsidR="00417800">
        <w:rPr>
          <w:noProof/>
        </w:rPr>
        <mc:AlternateContent>
          <mc:Choice Requires="wps">
            <w:drawing>
              <wp:anchor distT="0" distB="0" distL="114300" distR="114300" simplePos="0" relativeHeight="252176384" behindDoc="0" locked="0" layoutInCell="1" allowOverlap="1" wp14:anchorId="70B5EC84" wp14:editId="4E08B386">
                <wp:simplePos x="0" y="0"/>
                <wp:positionH relativeFrom="column">
                  <wp:posOffset>3888105</wp:posOffset>
                </wp:positionH>
                <wp:positionV relativeFrom="paragraph">
                  <wp:posOffset>263706</wp:posOffset>
                </wp:positionV>
                <wp:extent cx="1741170" cy="703580"/>
                <wp:effectExtent l="457200" t="0" r="11430" b="210820"/>
                <wp:wrapNone/>
                <wp:docPr id="18656" name="사각형 설명선 186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703580"/>
                        </a:xfrm>
                        <a:prstGeom prst="wedgeRectCallout">
                          <a:avLst>
                            <a:gd name="adj1" fmla="val -75468"/>
                            <a:gd name="adj2" fmla="val 7433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0185C5" w14:textId="77777777" w:rsidR="00D46179" w:rsidRDefault="00D46179" w:rsidP="00610FD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② Query Mapper의 Query의 </w:t>
                            </w:r>
                          </w:p>
                          <w:p w14:paraId="0EEB59A8" w14:textId="2F75938F" w:rsidR="00D46179" w:rsidRDefault="00D46179" w:rsidP="00417800">
                            <w:pPr>
                              <w:ind w:firstLineChars="200" w:firstLine="36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Parameter 에 매핑된 VO를</w:t>
                            </w:r>
                          </w:p>
                          <w:p w14:paraId="247A8AD4" w14:textId="75DB40BE" w:rsidR="00D46179" w:rsidRPr="00C13F90" w:rsidRDefault="00D46179" w:rsidP="00610FD7">
                            <w:pPr>
                              <w:ind w:firstLineChars="150" w:firstLine="27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인자로 받는다.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56" o:spid="_x0000_s1167" type="#_x0000_t61" style="position:absolute;left:0;text-align:left;margin-left:306.15pt;margin-top:20.75pt;width:137.1pt;height:55.4pt;z-index:25217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" adj="-5501,26856" fillcolor="#4f81bd [3204]" strokecolor="#243f60 [1604]" strokeweight="1.5pt">
                <v:textbox inset="0,0,0,0">
                  <w:txbxContent>
                    <w:p w14:paraId="220185C5" w14:textId="77777777" w:rsidR="00D46179" w:rsidRDefault="00D46179" w:rsidP="00610FD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② Query Mapper의 Query의 </w:t>
                      </w:r>
                    </w:p>
                    <w:p w14:paraId="0EEB59A8" w14:textId="2F75938F" w:rsidR="00D46179" w:rsidRDefault="00D46179" w:rsidP="00417800">
                      <w:pPr>
                        <w:ind w:firstLineChars="200" w:firstLine="36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Parameter 에 매핑된 VO를</w:t>
                      </w:r>
                    </w:p>
                    <w:p w14:paraId="247A8AD4" w14:textId="75DB40BE" w:rsidR="00D46179" w:rsidRPr="00C13F90" w:rsidRDefault="00D46179" w:rsidP="00610FD7">
                      <w:pPr>
                        <w:ind w:firstLineChars="150" w:firstLine="27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인자로 받는다.</w:t>
                      </w:r>
                    </w:p>
                  </w:txbxContent>
                </v:textbox>
              </v:shape>
            </w:pict>
          </mc:Fallback>
        </mc:AlternateContent>
      </w:r>
      <w:r w:rsidR="00417800">
        <w:rPr>
          <w:noProof/>
        </w:rPr>
        <mc:AlternateContent>
          <mc:Choice Requires="wps">
            <w:drawing>
              <wp:anchor distT="0" distB="0" distL="114300" distR="114300" simplePos="0" relativeHeight="252174336" behindDoc="0" locked="0" layoutInCell="1" allowOverlap="1" wp14:anchorId="1645AA00" wp14:editId="215950B3">
                <wp:simplePos x="0" y="0"/>
                <wp:positionH relativeFrom="column">
                  <wp:posOffset>81734</wp:posOffset>
                </wp:positionH>
                <wp:positionV relativeFrom="paragraph">
                  <wp:posOffset>1348649</wp:posOffset>
                </wp:positionV>
                <wp:extent cx="2292985" cy="226695"/>
                <wp:effectExtent l="0" t="76200" r="12065" b="20955"/>
                <wp:wrapNone/>
                <wp:docPr id="18655" name="사각형 설명선 186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985" cy="226695"/>
                        </a:xfrm>
                        <a:prstGeom prst="wedgeRectCallout">
                          <a:avLst>
                            <a:gd name="adj1" fmla="val -17854"/>
                            <a:gd name="adj2" fmla="val -7605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90CB03" w14:textId="6B5C2C80" w:rsidR="00D46179" w:rsidRPr="00C13F90" w:rsidRDefault="00D46179" w:rsidP="00610FD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다건 SELECT 결과는 List 데이터를 반환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55" o:spid="_x0000_s1168" type="#_x0000_t61" style="position:absolute;left:0;text-align:left;margin-left:6.45pt;margin-top:106.2pt;width:180.55pt;height:17.85pt;z-index:25217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" adj="6944,-5627" fillcolor="#4f81bd [3204]" strokecolor="#243f60 [1604]" strokeweight="1.5pt">
                <v:textbox inset="0,0,0,0">
                  <w:txbxContent>
                    <w:p w14:paraId="5290CB03" w14:textId="6B5C2C80" w:rsidR="00D46179" w:rsidRPr="00C13F90" w:rsidRDefault="00D46179" w:rsidP="00610FD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다건 SELECT 결과는 List 데이터를 반환</w:t>
                      </w:r>
                    </w:p>
                  </w:txbxContent>
                </v:textbox>
              </v:shape>
            </w:pict>
          </mc:Fallback>
        </mc:AlternateContent>
      </w:r>
      <w:r w:rsidR="00610FD7">
        <w:rPr>
          <w:noProof/>
        </w:rPr>
        <mc:AlternateContent>
          <mc:Choice Requires="wps">
            <w:drawing>
              <wp:anchor distT="0" distB="0" distL="114300" distR="114300" simplePos="0" relativeHeight="252180480" behindDoc="0" locked="0" layoutInCell="1" allowOverlap="1" wp14:anchorId="3CC91292" wp14:editId="195B1A2F">
                <wp:simplePos x="0" y="0"/>
                <wp:positionH relativeFrom="column">
                  <wp:posOffset>2614476</wp:posOffset>
                </wp:positionH>
                <wp:positionV relativeFrom="paragraph">
                  <wp:posOffset>2132421</wp:posOffset>
                </wp:positionV>
                <wp:extent cx="1563915" cy="226695"/>
                <wp:effectExtent l="0" t="76200" r="17780" b="20955"/>
                <wp:wrapNone/>
                <wp:docPr id="18658" name="사각형 설명선 186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915" cy="226695"/>
                        </a:xfrm>
                        <a:prstGeom prst="wedgeRectCallout">
                          <a:avLst>
                            <a:gd name="adj1" fmla="val -13106"/>
                            <a:gd name="adj2" fmla="val -7925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61E67" w14:textId="3FFAF215" w:rsidR="00D46179" w:rsidRPr="00C13F90" w:rsidRDefault="00D46179" w:rsidP="00610FD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namespace + Query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58" o:spid="_x0000_s1169" type="#_x0000_t61" style="position:absolute;left:0;text-align:left;margin-left:205.85pt;margin-top:167.9pt;width:123.15pt;height:17.85pt;z-index:25218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" adj="7969,-6318" fillcolor="#4f81bd [3204]" strokecolor="#243f60 [1604]" strokeweight="1.5pt">
                <v:textbox inset="0,0,0,0">
                  <w:txbxContent>
                    <w:p w14:paraId="3ED61E67" w14:textId="3FFAF215" w:rsidR="00D46179" w:rsidRPr="00C13F90" w:rsidRDefault="00D46179" w:rsidP="00610FD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namespace + Query ID</w:t>
                      </w:r>
                    </w:p>
                  </w:txbxContent>
                </v:textbox>
              </v:shape>
            </w:pict>
          </mc:Fallback>
        </mc:AlternateContent>
      </w:r>
      <w:r w:rsidR="00610FD7">
        <w:rPr>
          <w:noProof/>
        </w:rPr>
        <mc:AlternateContent>
          <mc:Choice Requires="wps">
            <w:drawing>
              <wp:anchor distT="0" distB="0" distL="114300" distR="114300" simplePos="0" relativeHeight="252178432" behindDoc="0" locked="0" layoutInCell="1" allowOverlap="1" wp14:anchorId="50AA39A3" wp14:editId="1FA25B17">
                <wp:simplePos x="0" y="0"/>
                <wp:positionH relativeFrom="column">
                  <wp:posOffset>245019</wp:posOffset>
                </wp:positionH>
                <wp:positionV relativeFrom="paragraph">
                  <wp:posOffset>2132421</wp:posOffset>
                </wp:positionV>
                <wp:extent cx="2292985" cy="226695"/>
                <wp:effectExtent l="0" t="76200" r="12065" b="20955"/>
                <wp:wrapNone/>
                <wp:docPr id="18657" name="사각형 설명선 186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2985" cy="226695"/>
                        </a:xfrm>
                        <a:prstGeom prst="wedgeRectCallout">
                          <a:avLst>
                            <a:gd name="adj1" fmla="val -13106"/>
                            <a:gd name="adj2" fmla="val -7925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975AC6" w14:textId="79FDE13E" w:rsidR="00D46179" w:rsidRPr="00C13F90" w:rsidRDefault="00D46179" w:rsidP="00610FD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다건 SELECT는 list 메서드를 사용한다.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57" o:spid="_x0000_s1170" type="#_x0000_t61" style="position:absolute;left:0;text-align:left;margin-left:19.3pt;margin-top:167.9pt;width:180.55pt;height:17.85pt;z-index:25217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" adj="7969,-6318" fillcolor="#4f81bd [3204]" strokecolor="#243f60 [1604]" strokeweight="1.5pt">
                <v:textbox inset="0,0,0,0">
                  <w:txbxContent>
                    <w:p w14:paraId="23975AC6" w14:textId="79FDE13E" w:rsidR="00D46179" w:rsidRPr="00C13F90" w:rsidRDefault="00D46179" w:rsidP="00610FD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다건 SELECT는 list 메서드를 사용한다.</w:t>
                      </w:r>
                    </w:p>
                  </w:txbxContent>
                </v:textbox>
              </v:shape>
            </w:pict>
          </mc:Fallback>
        </mc:AlternateContent>
      </w:r>
      <w:r w:rsidR="000854A4">
        <w:rPr>
          <w:noProof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56BC7474" wp14:editId="20B35A9E">
                <wp:simplePos x="0" y="0"/>
                <wp:positionH relativeFrom="column">
                  <wp:posOffset>4748076</wp:posOffset>
                </wp:positionH>
                <wp:positionV relativeFrom="paragraph">
                  <wp:posOffset>1903821</wp:posOffset>
                </wp:positionV>
                <wp:extent cx="638175" cy="199390"/>
                <wp:effectExtent l="0" t="0" r="28575" b="10160"/>
                <wp:wrapNone/>
                <wp:docPr id="18633" name="직사각형 18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33" o:spid="_x0000_s1026" style="position:absolute;left:0;text-align:left;margin-left:373.85pt;margin-top:149.9pt;width:50.25pt;height:15.7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0854A4">
        <w:rPr>
          <w:noProof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3694ABC4" wp14:editId="4AF9DBCE">
                <wp:simplePos x="0" y="0"/>
                <wp:positionH relativeFrom="column">
                  <wp:posOffset>1645648</wp:posOffset>
                </wp:positionH>
                <wp:positionV relativeFrom="paragraph">
                  <wp:posOffset>1903821</wp:posOffset>
                </wp:positionV>
                <wp:extent cx="2873828" cy="199390"/>
                <wp:effectExtent l="0" t="0" r="22225" b="10160"/>
                <wp:wrapNone/>
                <wp:docPr id="18632" name="직사각형 18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3828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32" o:spid="_x0000_s1026" style="position:absolute;left:0;text-align:left;margin-left:129.6pt;margin-top:149.9pt;width:226.3pt;height:15.7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0854A4">
        <w:rPr>
          <w:noProof/>
        </w:rPr>
        <mc:AlternateContent>
          <mc:Choice Requires="wps">
            <w:drawing>
              <wp:anchor distT="0" distB="0" distL="114300" distR="114300" simplePos="0" relativeHeight="252121088" behindDoc="0" locked="0" layoutInCell="1" allowOverlap="1" wp14:anchorId="0A89C183" wp14:editId="04DD15D9">
                <wp:simplePos x="0" y="0"/>
                <wp:positionH relativeFrom="column">
                  <wp:posOffset>999490</wp:posOffset>
                </wp:positionH>
                <wp:positionV relativeFrom="paragraph">
                  <wp:posOffset>1878330</wp:posOffset>
                </wp:positionV>
                <wp:extent cx="434975" cy="199390"/>
                <wp:effectExtent l="0" t="0" r="22225" b="10160"/>
                <wp:wrapNone/>
                <wp:docPr id="18629" name="직사각형 186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975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29" o:spid="_x0000_s1026" style="position:absolute;left:0;text-align:left;margin-left:78.7pt;margin-top:147.9pt;width:34.25pt;height:15.7pt;z-index:25212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590713">
        <w:rPr>
          <w:noProof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075C5B68" wp14:editId="72153AC2">
                <wp:simplePos x="0" y="0"/>
                <wp:positionH relativeFrom="column">
                  <wp:posOffset>2335076</wp:posOffset>
                </wp:positionH>
                <wp:positionV relativeFrom="paragraph">
                  <wp:posOffset>1105535</wp:posOffset>
                </wp:positionV>
                <wp:extent cx="1175658" cy="199390"/>
                <wp:effectExtent l="0" t="0" r="24765" b="10160"/>
                <wp:wrapNone/>
                <wp:docPr id="18631" name="직사각형 186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658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31" o:spid="_x0000_s1026" style="position:absolute;left:0;text-align:left;margin-left:183.85pt;margin-top:87.05pt;width:92.55pt;height:15.7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590713">
        <w:rPr>
          <w:noProof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306CB396" wp14:editId="2359E833">
                <wp:simplePos x="0" y="0"/>
                <wp:positionH relativeFrom="column">
                  <wp:posOffset>672919</wp:posOffset>
                </wp:positionH>
                <wp:positionV relativeFrom="paragraph">
                  <wp:posOffset>1104265</wp:posOffset>
                </wp:positionV>
                <wp:extent cx="410029" cy="199390"/>
                <wp:effectExtent l="0" t="0" r="28575" b="10160"/>
                <wp:wrapNone/>
                <wp:docPr id="18630" name="직사각형 186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0029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30" o:spid="_x0000_s1026" style="position:absolute;left:0;text-align:left;margin-left:53pt;margin-top:86.95pt;width:32.3pt;height:15.7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6F7BB7">
        <w:rPr>
          <w:noProof/>
        </w:rPr>
        <w:drawing>
          <wp:inline distT="0" distB="0" distL="0" distR="0" wp14:anchorId="15F9820C" wp14:editId="2544C566">
            <wp:extent cx="6171549" cy="2318657"/>
            <wp:effectExtent l="19050" t="19050" r="20320" b="24765"/>
            <wp:docPr id="18624" name="그림 18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178869" cy="232140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ACF22A3" w14:textId="77777777" w:rsidR="00D233A8" w:rsidRPr="00D233A8" w:rsidRDefault="00D233A8" w:rsidP="00BB300F">
      <w:pPr>
        <w:rPr>
          <w:lang w:val="en-GB"/>
        </w:rPr>
      </w:pPr>
    </w:p>
    <w:p w14:paraId="13C9F71D" w14:textId="6CBEAA4A" w:rsidR="00D233A8" w:rsidRDefault="00D233A8" w:rsidP="00655098">
      <w:pPr>
        <w:pStyle w:val="3"/>
        <w:rPr>
          <w:rFonts w:asciiTheme="minorEastAsia" w:eastAsiaTheme="minorEastAsia" w:hAnsiTheme="minorEastAsia"/>
        </w:rPr>
      </w:pPr>
      <w:bookmarkStart w:id="46" w:name="_Toc91687561"/>
      <w:r>
        <w:rPr>
          <w:rFonts w:asciiTheme="minorEastAsia" w:eastAsiaTheme="minorEastAsia" w:hAnsiTheme="minorEastAsia" w:hint="eastAsia"/>
        </w:rPr>
        <w:lastRenderedPageBreak/>
        <w:t>단건 조회</w:t>
      </w:r>
      <w:bookmarkEnd w:id="46"/>
    </w:p>
    <w:p w14:paraId="250E29C9" w14:textId="6F0B5726" w:rsidR="00D233A8" w:rsidRPr="00D233A8" w:rsidRDefault="002239B3" w:rsidP="006F7BB7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84576" behindDoc="0" locked="0" layoutInCell="1" allowOverlap="1" wp14:anchorId="2285C000" wp14:editId="4ACE8098">
                <wp:simplePos x="0" y="0"/>
                <wp:positionH relativeFrom="column">
                  <wp:posOffset>132080</wp:posOffset>
                </wp:positionH>
                <wp:positionV relativeFrom="paragraph">
                  <wp:posOffset>1096010</wp:posOffset>
                </wp:positionV>
                <wp:extent cx="2847975" cy="226695"/>
                <wp:effectExtent l="0" t="76200" r="28575" b="20955"/>
                <wp:wrapNone/>
                <wp:docPr id="18660" name="사각형 설명선 186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226695"/>
                        </a:xfrm>
                        <a:prstGeom prst="wedgeRectCallout">
                          <a:avLst>
                            <a:gd name="adj1" fmla="val -17854"/>
                            <a:gd name="adj2" fmla="val -7605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9892AC" w14:textId="50EF5169" w:rsidR="00D46179" w:rsidRPr="00C13F90" w:rsidRDefault="00D46179" w:rsidP="00F1350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단건 SELECT 결과는 Result에 매핑된 VO를 반환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60" o:spid="_x0000_s1171" type="#_x0000_t61" style="position:absolute;left:0;text-align:left;margin-left:10.4pt;margin-top:86.3pt;width:224.25pt;height:17.85pt;z-index:25218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" adj="6944,-5627" fillcolor="#4f81bd [3204]" strokecolor="#243f60 [1604]" strokeweight="1.5pt">
                <v:textbox inset="0,0,0,0">
                  <w:txbxContent>
                    <w:p w14:paraId="289892AC" w14:textId="50EF5169" w:rsidR="00D46179" w:rsidRPr="00C13F90" w:rsidRDefault="00D46179" w:rsidP="00F1350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단건 SELECT 결과는 Result에 매핑된 VO를 반환</w:t>
                      </w:r>
                    </w:p>
                  </w:txbxContent>
                </v:textbox>
              </v:shape>
            </w:pict>
          </mc:Fallback>
        </mc:AlternateContent>
      </w:r>
      <w:r w:rsidR="00584837">
        <w:rPr>
          <w:noProof/>
        </w:rPr>
        <mc:AlternateContent>
          <mc:Choice Requires="wps">
            <w:drawing>
              <wp:anchor distT="0" distB="0" distL="114300" distR="114300" simplePos="0" relativeHeight="252194816" behindDoc="0" locked="0" layoutInCell="1" allowOverlap="1" wp14:anchorId="593B3F2D" wp14:editId="2F5A97FE">
                <wp:simplePos x="0" y="0"/>
                <wp:positionH relativeFrom="column">
                  <wp:posOffset>5121819</wp:posOffset>
                </wp:positionH>
                <wp:positionV relativeFrom="paragraph">
                  <wp:posOffset>1276259</wp:posOffset>
                </wp:positionV>
                <wp:extent cx="1036955" cy="226695"/>
                <wp:effectExtent l="0" t="0" r="10795" b="173355"/>
                <wp:wrapNone/>
                <wp:docPr id="18666" name="사각형 설명선 186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955" cy="226695"/>
                        </a:xfrm>
                        <a:prstGeom prst="wedgeRectCallout">
                          <a:avLst>
                            <a:gd name="adj1" fmla="val -6547"/>
                            <a:gd name="adj2" fmla="val 11602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3E72A" w14:textId="77777777" w:rsidR="00D46179" w:rsidRPr="00C13F90" w:rsidRDefault="00D46179" w:rsidP="0058483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⑤ Parameter 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66" o:spid="_x0000_s1172" type="#_x0000_t61" style="position:absolute;left:0;text-align:left;margin-left:403.3pt;margin-top:100.5pt;width:81.65pt;height:17.85pt;z-index:25219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" adj="9386,35862" fillcolor="#4f81bd [3204]" strokecolor="#243f60 [1604]" strokeweight="1.5pt">
                <v:textbox inset="0,0,0,0">
                  <w:txbxContent>
                    <w:p w14:paraId="0983E72A" w14:textId="77777777" w:rsidR="00D46179" w:rsidRPr="00C13F90" w:rsidRDefault="00D46179" w:rsidP="0058483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⑤ Parameter VO</w:t>
                      </w:r>
                    </w:p>
                  </w:txbxContent>
                </v:textbox>
              </v:shape>
            </w:pict>
          </mc:Fallback>
        </mc:AlternateContent>
      </w:r>
      <w:r w:rsidR="00584837">
        <w:rPr>
          <w:noProof/>
        </w:rPr>
        <mc:AlternateContent>
          <mc:Choice Requires="wps">
            <w:drawing>
              <wp:anchor distT="0" distB="0" distL="114300" distR="114300" simplePos="0" relativeHeight="252192768" behindDoc="0" locked="0" layoutInCell="1" allowOverlap="1" wp14:anchorId="5998739F" wp14:editId="00B3347B">
                <wp:simplePos x="0" y="0"/>
                <wp:positionH relativeFrom="column">
                  <wp:posOffset>3256734</wp:posOffset>
                </wp:positionH>
                <wp:positionV relativeFrom="paragraph">
                  <wp:posOffset>1323431</wp:posOffset>
                </wp:positionV>
                <wp:extent cx="1563370" cy="226695"/>
                <wp:effectExtent l="0" t="0" r="17780" b="116205"/>
                <wp:wrapNone/>
                <wp:docPr id="18665" name="사각형 설명선 186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370" cy="226695"/>
                        </a:xfrm>
                        <a:prstGeom prst="wedgeRectCallout">
                          <a:avLst>
                            <a:gd name="adj1" fmla="val -19373"/>
                            <a:gd name="adj2" fmla="val 8561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2EC94E" w14:textId="77777777" w:rsidR="00D46179" w:rsidRPr="00C13F90" w:rsidRDefault="00D46179" w:rsidP="0058483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namespace + Query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65" o:spid="_x0000_s1173" type="#_x0000_t61" style="position:absolute;left:0;text-align:left;margin-left:256.45pt;margin-top:104.2pt;width:123.1pt;height:17.85pt;z-index:25219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" adj="6615,29293" fillcolor="#4f81bd [3204]" strokecolor="#243f60 [1604]" strokeweight="1.5pt">
                <v:textbox inset="0,0,0,0">
                  <w:txbxContent>
                    <w:p w14:paraId="502EC94E" w14:textId="77777777" w:rsidR="00D46179" w:rsidRPr="00C13F90" w:rsidRDefault="00D46179" w:rsidP="0058483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namespace + Query ID</w:t>
                      </w:r>
                    </w:p>
                  </w:txbxContent>
                </v:textbox>
              </v:shape>
            </w:pict>
          </mc:Fallback>
        </mc:AlternateContent>
      </w:r>
      <w:r w:rsidR="00584837">
        <w:rPr>
          <w:noProof/>
        </w:rPr>
        <mc:AlternateContent>
          <mc:Choice Requires="wps">
            <w:drawing>
              <wp:anchor distT="0" distB="0" distL="114300" distR="114300" simplePos="0" relativeHeight="252190720" behindDoc="0" locked="0" layoutInCell="1" allowOverlap="1" wp14:anchorId="10D43FFF" wp14:editId="21127AEC">
                <wp:simplePos x="0" y="0"/>
                <wp:positionH relativeFrom="column">
                  <wp:posOffset>2004875</wp:posOffset>
                </wp:positionH>
                <wp:positionV relativeFrom="paragraph">
                  <wp:posOffset>1918516</wp:posOffset>
                </wp:positionV>
                <wp:extent cx="2416629" cy="226695"/>
                <wp:effectExtent l="0" t="133350" r="22225" b="20955"/>
                <wp:wrapNone/>
                <wp:docPr id="18664" name="사각형 설명선 186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6629" cy="226695"/>
                        </a:xfrm>
                        <a:prstGeom prst="wedgeRectCallout">
                          <a:avLst>
                            <a:gd name="adj1" fmla="val -28472"/>
                            <a:gd name="adj2" fmla="val -10486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9D949F" w14:textId="0B3A1B9C" w:rsidR="00D46179" w:rsidRPr="00C13F90" w:rsidRDefault="00D46179" w:rsidP="0058483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단건조회는 selectByPk메서드를 사용한다.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64" o:spid="_x0000_s1174" type="#_x0000_t61" style="position:absolute;left:0;text-align:left;margin-left:157.85pt;margin-top:151.05pt;width:190.3pt;height:17.85pt;z-index:25219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" adj="4650,-11850" fillcolor="#4f81bd [3204]" strokecolor="#243f60 [1604]" strokeweight="1.5pt">
                <v:textbox inset="0,0,0,0">
                  <w:txbxContent>
                    <w:p w14:paraId="159D949F" w14:textId="0B3A1B9C" w:rsidR="00D46179" w:rsidRPr="00C13F90" w:rsidRDefault="00D46179" w:rsidP="0058483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단건조회는 selectByPk메서드를 사용한다.</w:t>
                      </w:r>
                    </w:p>
                  </w:txbxContent>
                </v:textbox>
              </v:shape>
            </w:pict>
          </mc:Fallback>
        </mc:AlternateContent>
      </w:r>
      <w:r w:rsidR="00F13507">
        <w:rPr>
          <w:noProof/>
        </w:rPr>
        <mc:AlternateContent>
          <mc:Choice Requires="wps">
            <w:drawing>
              <wp:anchor distT="0" distB="0" distL="114300" distR="114300" simplePos="0" relativeHeight="252188672" behindDoc="0" locked="0" layoutInCell="1" allowOverlap="1" wp14:anchorId="2C95BB95" wp14:editId="6DE09FA5">
                <wp:simplePos x="0" y="0"/>
                <wp:positionH relativeFrom="column">
                  <wp:posOffset>-16237</wp:posOffset>
                </wp:positionH>
                <wp:positionV relativeFrom="paragraph">
                  <wp:posOffset>1918516</wp:posOffset>
                </wp:positionV>
                <wp:extent cx="1919514" cy="226695"/>
                <wp:effectExtent l="0" t="133350" r="24130" b="20955"/>
                <wp:wrapNone/>
                <wp:docPr id="18663" name="사각형 설명선 186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9514" cy="226695"/>
                        </a:xfrm>
                        <a:prstGeom prst="wedgeRectCallout">
                          <a:avLst>
                            <a:gd name="adj1" fmla="val -9941"/>
                            <a:gd name="adj2" fmla="val -10646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FA3CF" w14:textId="1F3CEC75" w:rsidR="00D46179" w:rsidRPr="00C13F90" w:rsidRDefault="00D46179" w:rsidP="00F1350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단건 SELECT는 결과 VO 캐스팅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63" o:spid="_x0000_s1175" type="#_x0000_t61" style="position:absolute;left:0;text-align:left;margin-left:-1.3pt;margin-top:151.05pt;width:151.15pt;height:17.85pt;z-index:25218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" adj="8653,-12196" fillcolor="#4f81bd [3204]" strokecolor="#243f60 [1604]" strokeweight="1.5pt">
                <v:textbox inset="0,0,0,0">
                  <w:txbxContent>
                    <w:p w14:paraId="449FA3CF" w14:textId="1F3CEC75" w:rsidR="00D46179" w:rsidRPr="00C13F90" w:rsidRDefault="00D46179" w:rsidP="00F1350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단건 SELECT는 결과 VO 캐스팅</w:t>
                      </w:r>
                    </w:p>
                  </w:txbxContent>
                </v:textbox>
              </v:shape>
            </w:pict>
          </mc:Fallback>
        </mc:AlternateContent>
      </w:r>
      <w:r w:rsidR="00F13507">
        <w:rPr>
          <w:noProof/>
        </w:rPr>
        <mc:AlternateContent>
          <mc:Choice Requires="wps">
            <w:drawing>
              <wp:anchor distT="0" distB="0" distL="114300" distR="114300" simplePos="0" relativeHeight="252186624" behindDoc="0" locked="0" layoutInCell="1" allowOverlap="1" wp14:anchorId="490AD6B3" wp14:editId="0BF4D650">
                <wp:simplePos x="0" y="0"/>
                <wp:positionH relativeFrom="column">
                  <wp:posOffset>3913505</wp:posOffset>
                </wp:positionH>
                <wp:positionV relativeFrom="paragraph">
                  <wp:posOffset>71574</wp:posOffset>
                </wp:positionV>
                <wp:extent cx="1741170" cy="703580"/>
                <wp:effectExtent l="457200" t="0" r="11430" b="115570"/>
                <wp:wrapNone/>
                <wp:docPr id="18662" name="사각형 설명선 186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703580"/>
                        </a:xfrm>
                        <a:prstGeom prst="wedgeRectCallout">
                          <a:avLst>
                            <a:gd name="adj1" fmla="val -75468"/>
                            <a:gd name="adj2" fmla="val 6247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9B7BF" w14:textId="77777777" w:rsidR="00D46179" w:rsidRDefault="00D46179" w:rsidP="00F1350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② Query Mapper의 Query의 </w:t>
                            </w:r>
                          </w:p>
                          <w:p w14:paraId="0D8AE8FD" w14:textId="77777777" w:rsidR="00D46179" w:rsidRDefault="00D46179" w:rsidP="00F13507">
                            <w:pPr>
                              <w:ind w:firstLineChars="200" w:firstLine="36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Parameter 에 매핑된 VO를</w:t>
                            </w:r>
                          </w:p>
                          <w:p w14:paraId="2518FA25" w14:textId="77777777" w:rsidR="00D46179" w:rsidRPr="00C13F90" w:rsidRDefault="00D46179" w:rsidP="00F13507">
                            <w:pPr>
                              <w:ind w:firstLineChars="150" w:firstLine="27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인자로 받는다.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62" o:spid="_x0000_s1176" type="#_x0000_t61" style="position:absolute;left:0;text-align:left;margin-left:308.15pt;margin-top:5.65pt;width:137.1pt;height:55.4pt;z-index:25218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" adj="-5501,24294" fillcolor="#4f81bd [3204]" strokecolor="#243f60 [1604]" strokeweight="1.5pt">
                <v:textbox inset="0,0,0,0">
                  <w:txbxContent>
                    <w:p w14:paraId="3979B7BF" w14:textId="77777777" w:rsidR="00D46179" w:rsidRDefault="00D46179" w:rsidP="00F1350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② Query Mapper의 Query의 </w:t>
                      </w:r>
                    </w:p>
                    <w:p w14:paraId="0D8AE8FD" w14:textId="77777777" w:rsidR="00D46179" w:rsidRDefault="00D46179" w:rsidP="00F13507">
                      <w:pPr>
                        <w:ind w:firstLineChars="200" w:firstLine="36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Parameter 에 매핑된 VO를</w:t>
                      </w:r>
                    </w:p>
                    <w:p w14:paraId="2518FA25" w14:textId="77777777" w:rsidR="00D46179" w:rsidRPr="00C13F90" w:rsidRDefault="00D46179" w:rsidP="00F13507">
                      <w:pPr>
                        <w:ind w:firstLineChars="150" w:firstLine="27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인자로 받는다.</w:t>
                      </w:r>
                    </w:p>
                  </w:txbxContent>
                </v:textbox>
              </v:shape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41568" behindDoc="0" locked="0" layoutInCell="1" allowOverlap="1" wp14:anchorId="3DD9AE25" wp14:editId="6B33CC68">
                <wp:simplePos x="0" y="0"/>
                <wp:positionH relativeFrom="column">
                  <wp:posOffset>5462905</wp:posOffset>
                </wp:positionH>
                <wp:positionV relativeFrom="paragraph">
                  <wp:posOffset>1620974</wp:posOffset>
                </wp:positionV>
                <wp:extent cx="576943" cy="199390"/>
                <wp:effectExtent l="0" t="0" r="13970" b="10160"/>
                <wp:wrapNone/>
                <wp:docPr id="18639" name="직사각형 18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43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39" o:spid="_x0000_s1026" style="position:absolute;left:0;text-align:left;margin-left:430.15pt;margin-top:127.65pt;width:45.45pt;height:15.7pt;z-index:25214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11CED97A" wp14:editId="4040194E">
                <wp:simplePos x="0" y="0"/>
                <wp:positionH relativeFrom="column">
                  <wp:posOffset>2980962</wp:posOffset>
                </wp:positionH>
                <wp:positionV relativeFrom="paragraph">
                  <wp:posOffset>1620974</wp:posOffset>
                </wp:positionV>
                <wp:extent cx="2347686" cy="199390"/>
                <wp:effectExtent l="0" t="0" r="14605" b="10160"/>
                <wp:wrapNone/>
                <wp:docPr id="18638" name="직사각형 186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7686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38" o:spid="_x0000_s1026" style="position:absolute;left:0;text-align:left;margin-left:234.7pt;margin-top:127.65pt;width:184.85pt;height:15.7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7FDD73A8" wp14:editId="6A03DC27">
                <wp:simplePos x="0" y="0"/>
                <wp:positionH relativeFrom="column">
                  <wp:posOffset>2052049</wp:posOffset>
                </wp:positionH>
                <wp:positionV relativeFrom="paragraph">
                  <wp:posOffset>1620974</wp:posOffset>
                </wp:positionV>
                <wp:extent cx="776514" cy="199390"/>
                <wp:effectExtent l="0" t="0" r="24130" b="10160"/>
                <wp:wrapNone/>
                <wp:docPr id="18637" name="직사각형 186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514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37" o:spid="_x0000_s1026" style="position:absolute;left:0;text-align:left;margin-left:161.6pt;margin-top:127.65pt;width:61.15pt;height:15.7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35424" behindDoc="0" locked="0" layoutInCell="1" allowOverlap="1" wp14:anchorId="6AF905E7" wp14:editId="10021821">
                <wp:simplePos x="0" y="0"/>
                <wp:positionH relativeFrom="column">
                  <wp:posOffset>880018</wp:posOffset>
                </wp:positionH>
                <wp:positionV relativeFrom="paragraph">
                  <wp:posOffset>1617345</wp:posOffset>
                </wp:positionV>
                <wp:extent cx="1124857" cy="199390"/>
                <wp:effectExtent l="0" t="0" r="18415" b="10160"/>
                <wp:wrapNone/>
                <wp:docPr id="18636" name="직사각형 186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4857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36" o:spid="_x0000_s1026" style="position:absolute;left:0;text-align:left;margin-left:69.3pt;margin-top:127.35pt;width:88.55pt;height:15.7pt;z-index:25213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5FAAB36C" wp14:editId="4694D5BC">
                <wp:simplePos x="0" y="0"/>
                <wp:positionH relativeFrom="column">
                  <wp:posOffset>2636249</wp:posOffset>
                </wp:positionH>
                <wp:positionV relativeFrom="paragraph">
                  <wp:posOffset>815431</wp:posOffset>
                </wp:positionV>
                <wp:extent cx="914400" cy="199390"/>
                <wp:effectExtent l="0" t="0" r="19050" b="10160"/>
                <wp:wrapNone/>
                <wp:docPr id="18635" name="직사각형 186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35" o:spid="_x0000_s1026" style="position:absolute;left:0;text-align:left;margin-left:207.6pt;margin-top:64.2pt;width:1in;height:15.7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CCC7E0E" wp14:editId="04E630FF">
                <wp:simplePos x="0" y="0"/>
                <wp:positionH relativeFrom="column">
                  <wp:posOffset>564334</wp:posOffset>
                </wp:positionH>
                <wp:positionV relativeFrom="paragraph">
                  <wp:posOffset>815431</wp:posOffset>
                </wp:positionV>
                <wp:extent cx="1026885" cy="199390"/>
                <wp:effectExtent l="0" t="0" r="20955" b="10160"/>
                <wp:wrapNone/>
                <wp:docPr id="18634" name="직사각형 186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6885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34" o:spid="_x0000_s1026" style="position:absolute;left:0;text-align:left;margin-left:44.45pt;margin-top:64.2pt;width:80.85pt;height:15.7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6F7BB7">
        <w:rPr>
          <w:noProof/>
        </w:rPr>
        <w:drawing>
          <wp:inline distT="0" distB="0" distL="0" distR="0" wp14:anchorId="47C8877F" wp14:editId="4D6B1488">
            <wp:extent cx="6174163" cy="2028371"/>
            <wp:effectExtent l="19050" t="19050" r="17145" b="10160"/>
            <wp:docPr id="18625" name="그림 186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6175599" cy="202884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5C8944D" w14:textId="77777777" w:rsidR="00D233A8" w:rsidRDefault="00D233A8" w:rsidP="00BB300F">
      <w:pPr>
        <w:rPr>
          <w:lang w:val="en-GB"/>
        </w:rPr>
      </w:pPr>
    </w:p>
    <w:p w14:paraId="609500C9" w14:textId="77777777" w:rsidR="00FB01E8" w:rsidRDefault="00FB01E8" w:rsidP="00BB300F">
      <w:pPr>
        <w:rPr>
          <w:lang w:val="en-GB"/>
        </w:rPr>
      </w:pPr>
    </w:p>
    <w:p w14:paraId="2B65B9AB" w14:textId="1088789B" w:rsidR="00D233A8" w:rsidRDefault="00D233A8" w:rsidP="00FB01E8">
      <w:pPr>
        <w:pStyle w:val="3"/>
        <w:rPr>
          <w:rFonts w:asciiTheme="minorEastAsia" w:eastAsiaTheme="minorEastAsia" w:hAnsiTheme="minorEastAsia"/>
        </w:rPr>
      </w:pPr>
      <w:bookmarkStart w:id="47" w:name="_Toc91687562"/>
      <w:r w:rsidRPr="00FB01E8">
        <w:rPr>
          <w:rFonts w:asciiTheme="minorEastAsia" w:eastAsiaTheme="minorEastAsia" w:hAnsiTheme="minorEastAsia" w:hint="eastAsia"/>
        </w:rPr>
        <w:t>INSERT</w:t>
      </w:r>
      <w:bookmarkEnd w:id="47"/>
      <w:r w:rsidRPr="00FB01E8">
        <w:rPr>
          <w:rFonts w:asciiTheme="minorEastAsia" w:eastAsiaTheme="minorEastAsia" w:hAnsiTheme="minorEastAsia" w:hint="eastAsia"/>
        </w:rPr>
        <w:t xml:space="preserve"> </w:t>
      </w:r>
    </w:p>
    <w:p w14:paraId="61E5616B" w14:textId="0819A389" w:rsidR="00D233A8" w:rsidRPr="00D233A8" w:rsidRDefault="00E01683" w:rsidP="006F7BB7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21440" behindDoc="0" locked="0" layoutInCell="1" allowOverlap="1" wp14:anchorId="526C7CBF" wp14:editId="4E50EACE">
                <wp:simplePos x="0" y="0"/>
                <wp:positionH relativeFrom="column">
                  <wp:posOffset>4859655</wp:posOffset>
                </wp:positionH>
                <wp:positionV relativeFrom="paragraph">
                  <wp:posOffset>1466850</wp:posOffset>
                </wp:positionV>
                <wp:extent cx="1036955" cy="226695"/>
                <wp:effectExtent l="0" t="0" r="10795" b="173355"/>
                <wp:wrapNone/>
                <wp:docPr id="18679" name="사각형 설명선 186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955" cy="226695"/>
                        </a:xfrm>
                        <a:prstGeom prst="wedgeRectCallout">
                          <a:avLst>
                            <a:gd name="adj1" fmla="val -6547"/>
                            <a:gd name="adj2" fmla="val 11602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C20CAF" w14:textId="77777777" w:rsidR="00D46179" w:rsidRPr="00C13F90" w:rsidRDefault="00D46179" w:rsidP="00E0168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⑤ Parameter 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79" o:spid="_x0000_s1177" type="#_x0000_t61" style="position:absolute;left:0;text-align:left;margin-left:382.65pt;margin-top:115.5pt;width:81.65pt;height:17.85pt;z-index:25222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" adj="9386,35862" fillcolor="#4f81bd [3204]" strokecolor="#243f60 [1604]" strokeweight="1.5pt">
                <v:textbox inset="0,0,0,0">
                  <w:txbxContent>
                    <w:p w14:paraId="73C20CAF" w14:textId="77777777" w:rsidR="00D46179" w:rsidRPr="00C13F90" w:rsidRDefault="00D46179" w:rsidP="00E0168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⑤ Parameter VO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195ED4AC" wp14:editId="0BEEFD08">
                <wp:simplePos x="0" y="0"/>
                <wp:positionH relativeFrom="column">
                  <wp:posOffset>3110865</wp:posOffset>
                </wp:positionH>
                <wp:positionV relativeFrom="paragraph">
                  <wp:posOffset>1530350</wp:posOffset>
                </wp:positionV>
                <wp:extent cx="1563370" cy="226695"/>
                <wp:effectExtent l="0" t="0" r="17780" b="116205"/>
                <wp:wrapNone/>
                <wp:docPr id="18678" name="사각형 설명선 186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370" cy="226695"/>
                        </a:xfrm>
                        <a:prstGeom prst="wedgeRectCallout">
                          <a:avLst>
                            <a:gd name="adj1" fmla="val -19373"/>
                            <a:gd name="adj2" fmla="val 8561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5D698F" w14:textId="77777777" w:rsidR="00D46179" w:rsidRPr="00C13F90" w:rsidRDefault="00D46179" w:rsidP="00E0168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namespace + Query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78" o:spid="_x0000_s1178" type="#_x0000_t61" style="position:absolute;left:0;text-align:left;margin-left:244.95pt;margin-top:120.5pt;width:123.1pt;height:17.8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" adj="6615,29293" fillcolor="#4f81bd [3204]" strokecolor="#243f60 [1604]" strokeweight="1.5pt">
                <v:textbox inset="0,0,0,0">
                  <w:txbxContent>
                    <w:p w14:paraId="7C5D698F" w14:textId="77777777" w:rsidR="00D46179" w:rsidRPr="00C13F90" w:rsidRDefault="00D46179" w:rsidP="00E0168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namespace + Query ID</w:t>
                      </w:r>
                    </w:p>
                  </w:txbxContent>
                </v:textbox>
              </v:shape>
            </w:pict>
          </mc:Fallback>
        </mc:AlternateContent>
      </w:r>
      <w:r w:rsidR="00D453AD">
        <w:rPr>
          <w:noProof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1659E948" wp14:editId="5596AAA1">
                <wp:simplePos x="0" y="0"/>
                <wp:positionH relativeFrom="column">
                  <wp:posOffset>719455</wp:posOffset>
                </wp:positionH>
                <wp:positionV relativeFrom="paragraph">
                  <wp:posOffset>2138045</wp:posOffset>
                </wp:positionV>
                <wp:extent cx="2786380" cy="226695"/>
                <wp:effectExtent l="0" t="133350" r="13970" b="20955"/>
                <wp:wrapNone/>
                <wp:docPr id="18675" name="사각형 설명선 186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6380" cy="226695"/>
                        </a:xfrm>
                        <a:prstGeom prst="wedgeRectCallout">
                          <a:avLst>
                            <a:gd name="adj1" fmla="val -28472"/>
                            <a:gd name="adj2" fmla="val -10486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9D1EFF" w14:textId="632035D7" w:rsidR="00D46179" w:rsidRPr="00C13F90" w:rsidRDefault="00D46179" w:rsidP="00D453AD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INSERT Query 수행 결과는 건수를 반환 받는다.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75" o:spid="_x0000_s1179" type="#_x0000_t61" style="position:absolute;left:0;text-align:left;margin-left:56.65pt;margin-top:168.35pt;width:219.4pt;height:17.8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" adj="4650,-11850" fillcolor="#4f81bd [3204]" strokecolor="#243f60 [1604]" strokeweight="1.5pt">
                <v:textbox inset="0,0,0,0">
                  <w:txbxContent>
                    <w:p w14:paraId="4F9D1EFF" w14:textId="632035D7" w:rsidR="00D46179" w:rsidRPr="00C13F90" w:rsidRDefault="00D46179" w:rsidP="00D453AD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INSERT Query 수행 결과는 건수를 반환 받는다.</w:t>
                      </w:r>
                    </w:p>
                  </w:txbxContent>
                </v:textbox>
              </v:shape>
            </w:pict>
          </mc:Fallback>
        </mc:AlternateContent>
      </w:r>
      <w:r w:rsidR="00F55245">
        <w:rPr>
          <w:noProof/>
        </w:rPr>
        <mc:AlternateContent>
          <mc:Choice Requires="wps">
            <w:drawing>
              <wp:anchor distT="0" distB="0" distL="114300" distR="114300" simplePos="0" relativeHeight="252203008" behindDoc="0" locked="0" layoutInCell="1" allowOverlap="1" wp14:anchorId="08D655FB" wp14:editId="2A1783BD">
                <wp:simplePos x="0" y="0"/>
                <wp:positionH relativeFrom="column">
                  <wp:posOffset>3771900</wp:posOffset>
                </wp:positionH>
                <wp:positionV relativeFrom="paragraph">
                  <wp:posOffset>255270</wp:posOffset>
                </wp:positionV>
                <wp:extent cx="1741170" cy="703580"/>
                <wp:effectExtent l="457200" t="0" r="11430" b="115570"/>
                <wp:wrapNone/>
                <wp:docPr id="18670" name="사각형 설명선 18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703580"/>
                        </a:xfrm>
                        <a:prstGeom prst="wedgeRectCallout">
                          <a:avLst>
                            <a:gd name="adj1" fmla="val -75468"/>
                            <a:gd name="adj2" fmla="val 6247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AEDF05" w14:textId="77777777" w:rsidR="00D46179" w:rsidRDefault="00D46179" w:rsidP="00DD7BBB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② Query Mapper의 Query의 </w:t>
                            </w:r>
                          </w:p>
                          <w:p w14:paraId="0DAEA92C" w14:textId="77777777" w:rsidR="00D46179" w:rsidRDefault="00D46179" w:rsidP="00DD7BBB">
                            <w:pPr>
                              <w:ind w:firstLineChars="200" w:firstLine="36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Parameter 에 매핑된 VO를</w:t>
                            </w:r>
                          </w:p>
                          <w:p w14:paraId="009CB51C" w14:textId="77777777" w:rsidR="00D46179" w:rsidRPr="00C13F90" w:rsidRDefault="00D46179" w:rsidP="00DD7BBB">
                            <w:pPr>
                              <w:ind w:firstLineChars="150" w:firstLine="27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인자로 받는다.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70" o:spid="_x0000_s1180" type="#_x0000_t61" style="position:absolute;left:0;text-align:left;margin-left:297pt;margin-top:20.1pt;width:137.1pt;height:55.4pt;z-index:25220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" adj="-5501,24294" fillcolor="#4f81bd [3204]" strokecolor="#243f60 [1604]" strokeweight="1.5pt">
                <v:textbox inset="0,0,0,0">
                  <w:txbxContent>
                    <w:p w14:paraId="56AEDF05" w14:textId="77777777" w:rsidR="00D46179" w:rsidRDefault="00D46179" w:rsidP="00DD7BBB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② Query Mapper의 Query의 </w:t>
                      </w:r>
                    </w:p>
                    <w:p w14:paraId="0DAEA92C" w14:textId="77777777" w:rsidR="00D46179" w:rsidRDefault="00D46179" w:rsidP="00DD7BBB">
                      <w:pPr>
                        <w:ind w:firstLineChars="200" w:firstLine="36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Parameter 에 매핑된 VO를</w:t>
                      </w:r>
                    </w:p>
                    <w:p w14:paraId="009CB51C" w14:textId="77777777" w:rsidR="00D46179" w:rsidRPr="00C13F90" w:rsidRDefault="00D46179" w:rsidP="00DD7BBB">
                      <w:pPr>
                        <w:ind w:firstLineChars="150" w:firstLine="27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인자로 받는다.</w:t>
                      </w:r>
                    </w:p>
                  </w:txbxContent>
                </v:textbox>
              </v:shape>
            </w:pict>
          </mc:Fallback>
        </mc:AlternateContent>
      </w:r>
      <w:r w:rsidR="002239B3">
        <w:rPr>
          <w:noProof/>
        </w:rPr>
        <mc:AlternateContent>
          <mc:Choice Requires="wps">
            <w:drawing>
              <wp:anchor distT="0" distB="0" distL="114300" distR="114300" simplePos="0" relativeHeight="252196864" behindDoc="0" locked="0" layoutInCell="1" allowOverlap="1" wp14:anchorId="6F01F057" wp14:editId="68F41D5E">
                <wp:simplePos x="0" y="0"/>
                <wp:positionH relativeFrom="column">
                  <wp:posOffset>63591</wp:posOffset>
                </wp:positionH>
                <wp:positionV relativeFrom="paragraph">
                  <wp:posOffset>1304471</wp:posOffset>
                </wp:positionV>
                <wp:extent cx="1596571" cy="226695"/>
                <wp:effectExtent l="0" t="76200" r="22860" b="20955"/>
                <wp:wrapNone/>
                <wp:docPr id="18667" name="사각형 설명선 186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6571" cy="226695"/>
                        </a:xfrm>
                        <a:prstGeom prst="wedgeRectCallout">
                          <a:avLst>
                            <a:gd name="adj1" fmla="val -17854"/>
                            <a:gd name="adj2" fmla="val -7605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70D3FD" w14:textId="059FE5BD" w:rsidR="00D46179" w:rsidRPr="00C13F90" w:rsidRDefault="00D46179" w:rsidP="002239B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INSERT 결과 건 수를 반환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67" o:spid="_x0000_s1181" type="#_x0000_t61" style="position:absolute;left:0;text-align:left;margin-left:5pt;margin-top:102.7pt;width:125.7pt;height:17.85pt;z-index:252196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" adj="6944,-5627" fillcolor="#4f81bd [3204]" strokecolor="#243f60 [1604]" strokeweight="1.5pt">
                <v:textbox inset="0,0,0,0">
                  <w:txbxContent>
                    <w:p w14:paraId="1E70D3FD" w14:textId="059FE5BD" w:rsidR="00D46179" w:rsidRPr="00C13F90" w:rsidRDefault="00D46179" w:rsidP="002239B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INSERT 결과 건 수를 반환</w:t>
                      </w:r>
                    </w:p>
                  </w:txbxContent>
                </v:textbox>
              </v:shape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51808" behindDoc="0" locked="0" layoutInCell="1" allowOverlap="1" wp14:anchorId="0F60D05B" wp14:editId="31C7CB2E">
                <wp:simplePos x="0" y="0"/>
                <wp:positionH relativeFrom="column">
                  <wp:posOffset>4870631</wp:posOffset>
                </wp:positionH>
                <wp:positionV relativeFrom="paragraph">
                  <wp:posOffset>1830070</wp:posOffset>
                </wp:positionV>
                <wp:extent cx="642257" cy="199390"/>
                <wp:effectExtent l="0" t="0" r="24765" b="10160"/>
                <wp:wrapNone/>
                <wp:docPr id="18644" name="직사각형 18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257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44" o:spid="_x0000_s1026" style="position:absolute;left:0;text-align:left;margin-left:383.5pt;margin-top:144.1pt;width:50.55pt;height:15.7pt;z-index:25215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49760" behindDoc="0" locked="0" layoutInCell="1" allowOverlap="1" wp14:anchorId="1BF15D53" wp14:editId="440E9F3B">
                <wp:simplePos x="0" y="0"/>
                <wp:positionH relativeFrom="column">
                  <wp:posOffset>1086848</wp:posOffset>
                </wp:positionH>
                <wp:positionV relativeFrom="paragraph">
                  <wp:posOffset>1823720</wp:posOffset>
                </wp:positionV>
                <wp:extent cx="576943" cy="199390"/>
                <wp:effectExtent l="0" t="0" r="13970" b="10160"/>
                <wp:wrapNone/>
                <wp:docPr id="18643" name="직사각형 18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43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43" o:spid="_x0000_s1026" style="position:absolute;left:0;text-align:left;margin-left:85.6pt;margin-top:143.6pt;width:45.45pt;height:15.7pt;z-index:25214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47712" behindDoc="0" locked="0" layoutInCell="1" allowOverlap="1" wp14:anchorId="44816A6F" wp14:editId="4D7ACB9F">
                <wp:simplePos x="0" y="0"/>
                <wp:positionH relativeFrom="column">
                  <wp:posOffset>1870618</wp:posOffset>
                </wp:positionH>
                <wp:positionV relativeFrom="paragraph">
                  <wp:posOffset>1823720</wp:posOffset>
                </wp:positionV>
                <wp:extent cx="2783115" cy="199390"/>
                <wp:effectExtent l="0" t="0" r="17780" b="10160"/>
                <wp:wrapNone/>
                <wp:docPr id="18642" name="직사각형 18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3115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42" o:spid="_x0000_s1026" style="position:absolute;left:0;text-align:left;margin-left:147.3pt;margin-top:143.6pt;width:219.15pt;height:15.7pt;z-index:25214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45664" behindDoc="0" locked="0" layoutInCell="1" allowOverlap="1" wp14:anchorId="2D62A814" wp14:editId="131657A3">
                <wp:simplePos x="0" y="0"/>
                <wp:positionH relativeFrom="column">
                  <wp:posOffset>2277019</wp:posOffset>
                </wp:positionH>
                <wp:positionV relativeFrom="paragraph">
                  <wp:posOffset>1054463</wp:posOffset>
                </wp:positionV>
                <wp:extent cx="1208315" cy="199390"/>
                <wp:effectExtent l="0" t="0" r="11430" b="10160"/>
                <wp:wrapNone/>
                <wp:docPr id="18641" name="직사각형 186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8315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41" o:spid="_x0000_s1026" style="position:absolute;left:0;text-align:left;margin-left:179.3pt;margin-top:83.05pt;width:95.15pt;height:15.7pt;z-index:25214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43616" behindDoc="0" locked="0" layoutInCell="1" allowOverlap="1" wp14:anchorId="2740AA25" wp14:editId="3A48BB0B">
                <wp:simplePos x="0" y="0"/>
                <wp:positionH relativeFrom="column">
                  <wp:posOffset>734876</wp:posOffset>
                </wp:positionH>
                <wp:positionV relativeFrom="paragraph">
                  <wp:posOffset>1054463</wp:posOffset>
                </wp:positionV>
                <wp:extent cx="347890" cy="199390"/>
                <wp:effectExtent l="0" t="0" r="14605" b="10160"/>
                <wp:wrapNone/>
                <wp:docPr id="18640" name="직사각형 18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890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40" o:spid="_x0000_s1026" style="position:absolute;left:0;text-align:left;margin-left:57.85pt;margin-top:83.05pt;width:27.4pt;height:15.7pt;z-index:25214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2239B3">
        <w:rPr>
          <w:rFonts w:hint="eastAsia"/>
          <w:lang w:val="en-GB"/>
        </w:rPr>
        <w:t xml:space="preserve">  </w:t>
      </w:r>
      <w:r w:rsidR="006F7BB7">
        <w:rPr>
          <w:noProof/>
        </w:rPr>
        <w:drawing>
          <wp:inline distT="0" distB="0" distL="0" distR="0" wp14:anchorId="23858380" wp14:editId="0F362397">
            <wp:extent cx="6036354" cy="2246085"/>
            <wp:effectExtent l="19050" t="19050" r="21590" b="20955"/>
            <wp:docPr id="18626" name="그림 18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036354" cy="2246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DC26ED9" w14:textId="77777777" w:rsidR="00D233A8" w:rsidRDefault="00D233A8" w:rsidP="00BB300F">
      <w:pPr>
        <w:rPr>
          <w:lang w:val="en-GB"/>
        </w:rPr>
      </w:pPr>
    </w:p>
    <w:p w14:paraId="34CB52BA" w14:textId="77777777" w:rsidR="00E01683" w:rsidRPr="00D233A8" w:rsidRDefault="00E01683" w:rsidP="00BB300F">
      <w:pPr>
        <w:rPr>
          <w:lang w:val="en-GB"/>
        </w:rPr>
      </w:pPr>
    </w:p>
    <w:p w14:paraId="52CB9C15" w14:textId="33993EEF" w:rsidR="00D233A8" w:rsidRDefault="00D233A8" w:rsidP="00FB01E8">
      <w:pPr>
        <w:pStyle w:val="3"/>
        <w:rPr>
          <w:rFonts w:asciiTheme="minorEastAsia" w:eastAsiaTheme="minorEastAsia" w:hAnsiTheme="minorEastAsia"/>
        </w:rPr>
      </w:pPr>
      <w:bookmarkStart w:id="48" w:name="_Toc91687563"/>
      <w:r>
        <w:rPr>
          <w:rFonts w:asciiTheme="minorEastAsia" w:eastAsiaTheme="minorEastAsia" w:hAnsiTheme="minorEastAsia" w:hint="eastAsia"/>
        </w:rPr>
        <w:t>UPDATE</w:t>
      </w:r>
      <w:bookmarkEnd w:id="48"/>
    </w:p>
    <w:p w14:paraId="08925E4E" w14:textId="0DDE9561" w:rsidR="00D233A8" w:rsidRPr="00D233A8" w:rsidRDefault="00E01683" w:rsidP="006F7BB7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23488" behindDoc="0" locked="0" layoutInCell="1" allowOverlap="1" wp14:anchorId="27FD857F" wp14:editId="607435C4">
                <wp:simplePos x="0" y="0"/>
                <wp:positionH relativeFrom="column">
                  <wp:posOffset>5012055</wp:posOffset>
                </wp:positionH>
                <wp:positionV relativeFrom="paragraph">
                  <wp:posOffset>1504315</wp:posOffset>
                </wp:positionV>
                <wp:extent cx="1036955" cy="226695"/>
                <wp:effectExtent l="0" t="0" r="10795" b="173355"/>
                <wp:wrapNone/>
                <wp:docPr id="18680" name="사각형 설명선 186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955" cy="226695"/>
                        </a:xfrm>
                        <a:prstGeom prst="wedgeRectCallout">
                          <a:avLst>
                            <a:gd name="adj1" fmla="val -6547"/>
                            <a:gd name="adj2" fmla="val 11602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4ED6FA" w14:textId="77777777" w:rsidR="00D46179" w:rsidRPr="00C13F90" w:rsidRDefault="00D46179" w:rsidP="00E0168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⑤ Parameter 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80" o:spid="_x0000_s1182" type="#_x0000_t61" style="position:absolute;left:0;text-align:left;margin-left:394.65pt;margin-top:118.45pt;width:81.65pt;height:17.85pt;z-index:25222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" adj="9386,35862" fillcolor="#4f81bd [3204]" strokecolor="#243f60 [1604]" strokeweight="1.5pt">
                <v:textbox inset="0,0,0,0">
                  <w:txbxContent>
                    <w:p w14:paraId="374ED6FA" w14:textId="77777777" w:rsidR="00D46179" w:rsidRPr="00C13F90" w:rsidRDefault="00D46179" w:rsidP="00E0168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⑤ Parameter VO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37FEE148" wp14:editId="7C13A612">
                <wp:simplePos x="0" y="0"/>
                <wp:positionH relativeFrom="column">
                  <wp:posOffset>3307080</wp:posOffset>
                </wp:positionH>
                <wp:positionV relativeFrom="paragraph">
                  <wp:posOffset>1534160</wp:posOffset>
                </wp:positionV>
                <wp:extent cx="1563370" cy="226695"/>
                <wp:effectExtent l="0" t="0" r="17780" b="116205"/>
                <wp:wrapNone/>
                <wp:docPr id="18677" name="사각형 설명선 18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370" cy="226695"/>
                        </a:xfrm>
                        <a:prstGeom prst="wedgeRectCallout">
                          <a:avLst>
                            <a:gd name="adj1" fmla="val -19373"/>
                            <a:gd name="adj2" fmla="val 8561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29A079" w14:textId="77777777" w:rsidR="00D46179" w:rsidRPr="00C13F90" w:rsidRDefault="00D46179" w:rsidP="00E0168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namespace + Query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77" o:spid="_x0000_s1183" type="#_x0000_t61" style="position:absolute;left:0;text-align:left;margin-left:260.4pt;margin-top:120.8pt;width:123.1pt;height:17.8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" adj="6615,29293" fillcolor="#4f81bd [3204]" strokecolor="#243f60 [1604]" strokeweight="1.5pt">
                <v:textbox inset="0,0,0,0">
                  <w:txbxContent>
                    <w:p w14:paraId="6429A079" w14:textId="77777777" w:rsidR="00D46179" w:rsidRPr="00C13F90" w:rsidRDefault="00D46179" w:rsidP="00E0168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namespace + Query ID</w:t>
                      </w:r>
                    </w:p>
                  </w:txbxContent>
                </v:textbox>
              </v:shape>
            </w:pict>
          </mc:Fallback>
        </mc:AlternateContent>
      </w:r>
      <w:r w:rsidR="00700A19">
        <w:rPr>
          <w:noProof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0DF98C9D" wp14:editId="5B74C0F1">
                <wp:simplePos x="0" y="0"/>
                <wp:positionH relativeFrom="column">
                  <wp:posOffset>603885</wp:posOffset>
                </wp:positionH>
                <wp:positionV relativeFrom="paragraph">
                  <wp:posOffset>2178050</wp:posOffset>
                </wp:positionV>
                <wp:extent cx="2786380" cy="226695"/>
                <wp:effectExtent l="0" t="133350" r="13970" b="20955"/>
                <wp:wrapNone/>
                <wp:docPr id="18674" name="사각형 설명선 18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6380" cy="226695"/>
                        </a:xfrm>
                        <a:prstGeom prst="wedgeRectCallout">
                          <a:avLst>
                            <a:gd name="adj1" fmla="val -28472"/>
                            <a:gd name="adj2" fmla="val -10486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733215" w14:textId="3DB21513" w:rsidR="00D46179" w:rsidRPr="00C13F90" w:rsidRDefault="00D46179" w:rsidP="00700A19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UPDATE Query 수행 결과는 건수를 반환 받는다.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74" o:spid="_x0000_s1184" type="#_x0000_t61" style="position:absolute;left:0;text-align:left;margin-left:47.55pt;margin-top:171.5pt;width:219.4pt;height:17.8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" adj="4650,-11850" fillcolor="#4f81bd [3204]" strokecolor="#243f60 [1604]" strokeweight="1.5pt">
                <v:textbox inset="0,0,0,0">
                  <w:txbxContent>
                    <w:p w14:paraId="13733215" w14:textId="3DB21513" w:rsidR="00D46179" w:rsidRPr="00C13F90" w:rsidRDefault="00D46179" w:rsidP="00700A19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UPDATE Query 수행 결과는 건수를 반환 받는다.</w:t>
                      </w:r>
                    </w:p>
                  </w:txbxContent>
                </v:textbox>
              </v:shape>
            </w:pict>
          </mc:Fallback>
        </mc:AlternateContent>
      </w:r>
      <w:r w:rsidR="00F55245">
        <w:rPr>
          <w:noProof/>
        </w:rPr>
        <mc:AlternateContent>
          <mc:Choice Requires="wps">
            <w:drawing>
              <wp:anchor distT="0" distB="0" distL="114300" distR="114300" simplePos="0" relativeHeight="252205056" behindDoc="0" locked="0" layoutInCell="1" allowOverlap="1" wp14:anchorId="5139B71A" wp14:editId="7B423307">
                <wp:simplePos x="0" y="0"/>
                <wp:positionH relativeFrom="column">
                  <wp:posOffset>3815080</wp:posOffset>
                </wp:positionH>
                <wp:positionV relativeFrom="paragraph">
                  <wp:posOffset>269240</wp:posOffset>
                </wp:positionV>
                <wp:extent cx="1741170" cy="703580"/>
                <wp:effectExtent l="457200" t="0" r="11430" b="115570"/>
                <wp:wrapNone/>
                <wp:docPr id="18671" name="사각형 설명선 186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703580"/>
                        </a:xfrm>
                        <a:prstGeom prst="wedgeRectCallout">
                          <a:avLst>
                            <a:gd name="adj1" fmla="val -75468"/>
                            <a:gd name="adj2" fmla="val 6247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8633A8" w14:textId="77777777" w:rsidR="00D46179" w:rsidRDefault="00D46179" w:rsidP="00F55245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② Query Mapper의 Query의 </w:t>
                            </w:r>
                          </w:p>
                          <w:p w14:paraId="3B789F67" w14:textId="77777777" w:rsidR="00D46179" w:rsidRDefault="00D46179" w:rsidP="00F55245">
                            <w:pPr>
                              <w:ind w:firstLineChars="200" w:firstLine="36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Parameter 에 매핑된 VO를</w:t>
                            </w:r>
                          </w:p>
                          <w:p w14:paraId="1D88176C" w14:textId="77777777" w:rsidR="00D46179" w:rsidRPr="00C13F90" w:rsidRDefault="00D46179" w:rsidP="00F55245">
                            <w:pPr>
                              <w:ind w:firstLineChars="150" w:firstLine="27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인자로 받는다.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71" o:spid="_x0000_s1185" type="#_x0000_t61" style="position:absolute;left:0;text-align:left;margin-left:300.4pt;margin-top:21.2pt;width:137.1pt;height:55.4pt;z-index:25220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" adj="-5501,24294" fillcolor="#4f81bd [3204]" strokecolor="#243f60 [1604]" strokeweight="1.5pt">
                <v:textbox inset="0,0,0,0">
                  <w:txbxContent>
                    <w:p w14:paraId="548633A8" w14:textId="77777777" w:rsidR="00D46179" w:rsidRDefault="00D46179" w:rsidP="00F55245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② Query Mapper의 Query의 </w:t>
                      </w:r>
                    </w:p>
                    <w:p w14:paraId="3B789F67" w14:textId="77777777" w:rsidR="00D46179" w:rsidRDefault="00D46179" w:rsidP="00F55245">
                      <w:pPr>
                        <w:ind w:firstLineChars="200" w:firstLine="36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Parameter 에 매핑된 VO를</w:t>
                      </w:r>
                    </w:p>
                    <w:p w14:paraId="1D88176C" w14:textId="77777777" w:rsidR="00D46179" w:rsidRPr="00C13F90" w:rsidRDefault="00D46179" w:rsidP="00F55245">
                      <w:pPr>
                        <w:ind w:firstLineChars="150" w:firstLine="27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인자로 받는다.</w:t>
                      </w:r>
                    </w:p>
                  </w:txbxContent>
                </v:textbox>
              </v:shape>
            </w:pict>
          </mc:Fallback>
        </mc:AlternateContent>
      </w:r>
      <w:r w:rsidR="000805C0">
        <w:rPr>
          <w:noProof/>
        </w:rPr>
        <mc:AlternateContent>
          <mc:Choice Requires="wps">
            <w:drawing>
              <wp:anchor distT="0" distB="0" distL="114300" distR="114300" simplePos="0" relativeHeight="252198912" behindDoc="0" locked="0" layoutInCell="1" allowOverlap="1" wp14:anchorId="6A5A107D" wp14:editId="5369F99E">
                <wp:simplePos x="0" y="0"/>
                <wp:positionH relativeFrom="column">
                  <wp:posOffset>259533</wp:posOffset>
                </wp:positionH>
                <wp:positionV relativeFrom="paragraph">
                  <wp:posOffset>1333046</wp:posOffset>
                </wp:positionV>
                <wp:extent cx="1698171" cy="226695"/>
                <wp:effectExtent l="0" t="76200" r="16510" b="20955"/>
                <wp:wrapNone/>
                <wp:docPr id="18668" name="사각형 설명선 186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1" cy="226695"/>
                        </a:xfrm>
                        <a:prstGeom prst="wedgeRectCallout">
                          <a:avLst>
                            <a:gd name="adj1" fmla="val -17854"/>
                            <a:gd name="adj2" fmla="val -7605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66F211" w14:textId="60E9D511" w:rsidR="00D46179" w:rsidRPr="00C13F90" w:rsidRDefault="00D46179" w:rsidP="000805C0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UPDATE 결과 건 수를 반환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68" o:spid="_x0000_s1186" type="#_x0000_t61" style="position:absolute;left:0;text-align:left;margin-left:20.45pt;margin-top:104.95pt;width:133.7pt;height:17.85pt;z-index:25219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" adj="6944,-5627" fillcolor="#4f81bd [3204]" strokecolor="#243f60 [1604]" strokeweight="1.5pt">
                <v:textbox inset="0,0,0,0">
                  <w:txbxContent>
                    <w:p w14:paraId="3E66F211" w14:textId="60E9D511" w:rsidR="00D46179" w:rsidRPr="00C13F90" w:rsidRDefault="00D46179" w:rsidP="000805C0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UPDATE 결과 건 수를 반환</w:t>
                      </w:r>
                    </w:p>
                  </w:txbxContent>
                </v:textbox>
              </v:shape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62048" behindDoc="0" locked="0" layoutInCell="1" allowOverlap="1" wp14:anchorId="38E0E89E" wp14:editId="5CB44B6B">
                <wp:simplePos x="0" y="0"/>
                <wp:positionH relativeFrom="column">
                  <wp:posOffset>1050290</wp:posOffset>
                </wp:positionH>
                <wp:positionV relativeFrom="paragraph">
                  <wp:posOffset>1837236</wp:posOffset>
                </wp:positionV>
                <wp:extent cx="566057" cy="199390"/>
                <wp:effectExtent l="0" t="0" r="24765" b="10160"/>
                <wp:wrapNone/>
                <wp:docPr id="18649" name="직사각형 18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057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49" o:spid="_x0000_s1026" style="position:absolute;left:0;text-align:left;margin-left:82.7pt;margin-top:144.65pt;width:44.55pt;height:15.7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72440D91" wp14:editId="1D9C8ABC">
                <wp:simplePos x="0" y="0"/>
                <wp:positionH relativeFrom="column">
                  <wp:posOffset>1837961</wp:posOffset>
                </wp:positionH>
                <wp:positionV relativeFrom="paragraph">
                  <wp:posOffset>1841046</wp:posOffset>
                </wp:positionV>
                <wp:extent cx="2837543" cy="199390"/>
                <wp:effectExtent l="0" t="0" r="20320" b="10160"/>
                <wp:wrapNone/>
                <wp:docPr id="18648" name="직사각형 18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543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48" o:spid="_x0000_s1026" style="position:absolute;left:0;text-align:left;margin-left:144.7pt;margin-top:144.95pt;width:223.45pt;height:15.7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579114CE" wp14:editId="43C3BFE7">
                <wp:simplePos x="0" y="0"/>
                <wp:positionH relativeFrom="column">
                  <wp:posOffset>2262505</wp:posOffset>
                </wp:positionH>
                <wp:positionV relativeFrom="paragraph">
                  <wp:posOffset>1064532</wp:posOffset>
                </wp:positionV>
                <wp:extent cx="1215571" cy="199390"/>
                <wp:effectExtent l="0" t="0" r="22860" b="10160"/>
                <wp:wrapNone/>
                <wp:docPr id="18647" name="직사각형 18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571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47" o:spid="_x0000_s1026" style="position:absolute;left:0;text-align:left;margin-left:178.15pt;margin-top:83.8pt;width:95.7pt;height:15.7pt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55904" behindDoc="0" locked="0" layoutInCell="1" allowOverlap="1" wp14:anchorId="2EA3D1EC" wp14:editId="0F47009D">
                <wp:simplePos x="0" y="0"/>
                <wp:positionH relativeFrom="column">
                  <wp:posOffset>684077</wp:posOffset>
                </wp:positionH>
                <wp:positionV relativeFrom="paragraph">
                  <wp:posOffset>1064532</wp:posOffset>
                </wp:positionV>
                <wp:extent cx="366486" cy="199390"/>
                <wp:effectExtent l="0" t="0" r="14605" b="10160"/>
                <wp:wrapNone/>
                <wp:docPr id="18646" name="직사각형 186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486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46" o:spid="_x0000_s1026" style="position:absolute;left:0;text-align:left;margin-left:53.85pt;margin-top:83.8pt;width:28.85pt;height:15.7pt;z-index:25215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53856" behindDoc="0" locked="0" layoutInCell="1" allowOverlap="1" wp14:anchorId="543026A0" wp14:editId="6EF1E97D">
                <wp:simplePos x="0" y="0"/>
                <wp:positionH relativeFrom="column">
                  <wp:posOffset>4870450</wp:posOffset>
                </wp:positionH>
                <wp:positionV relativeFrom="paragraph">
                  <wp:posOffset>1839595</wp:posOffset>
                </wp:positionV>
                <wp:extent cx="641985" cy="199390"/>
                <wp:effectExtent l="0" t="0" r="24765" b="10160"/>
                <wp:wrapNone/>
                <wp:docPr id="18645" name="직사각형 186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45" o:spid="_x0000_s1026" style="position:absolute;left:0;text-align:left;margin-left:383.5pt;margin-top:144.85pt;width:50.55pt;height:15.7pt;z-index:25215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6F7BB7">
        <w:rPr>
          <w:noProof/>
        </w:rPr>
        <w:drawing>
          <wp:inline distT="0" distB="0" distL="0" distR="0" wp14:anchorId="40E09F5C" wp14:editId="12B8C066">
            <wp:extent cx="6137031" cy="2246085"/>
            <wp:effectExtent l="19050" t="19050" r="16510" b="20955"/>
            <wp:docPr id="18627" name="그림 186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137571" cy="22462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25CC94" w14:textId="67265924" w:rsidR="00D233A8" w:rsidRDefault="00D233A8" w:rsidP="00BB300F">
      <w:pPr>
        <w:rPr>
          <w:lang w:val="en-GB"/>
        </w:rPr>
      </w:pPr>
    </w:p>
    <w:p w14:paraId="77317E03" w14:textId="77777777" w:rsidR="00E01683" w:rsidRPr="00D233A8" w:rsidRDefault="00E01683" w:rsidP="00BB300F">
      <w:pPr>
        <w:rPr>
          <w:lang w:val="en-GB"/>
        </w:rPr>
      </w:pPr>
    </w:p>
    <w:p w14:paraId="2E2639EF" w14:textId="1E4CEE3E" w:rsidR="00D233A8" w:rsidRPr="00741BEF" w:rsidRDefault="00D233A8" w:rsidP="00FB01E8">
      <w:pPr>
        <w:pStyle w:val="3"/>
        <w:rPr>
          <w:rFonts w:asciiTheme="minorEastAsia" w:eastAsiaTheme="minorEastAsia" w:hAnsiTheme="minorEastAsia"/>
        </w:rPr>
      </w:pPr>
      <w:bookmarkStart w:id="49" w:name="_Toc91687564"/>
      <w:r>
        <w:rPr>
          <w:rFonts w:asciiTheme="minorEastAsia" w:eastAsiaTheme="minorEastAsia" w:hAnsiTheme="minorEastAsia" w:hint="eastAsia"/>
        </w:rPr>
        <w:lastRenderedPageBreak/>
        <w:t>DELETE</w:t>
      </w:r>
      <w:bookmarkEnd w:id="49"/>
    </w:p>
    <w:p w14:paraId="0F46465E" w14:textId="2F155540" w:rsidR="00653AB3" w:rsidRDefault="00E01683" w:rsidP="006F7BB7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25536" behindDoc="0" locked="0" layoutInCell="1" allowOverlap="1" wp14:anchorId="3CFFBB88" wp14:editId="653F7EE9">
                <wp:simplePos x="0" y="0"/>
                <wp:positionH relativeFrom="column">
                  <wp:posOffset>5022850</wp:posOffset>
                </wp:positionH>
                <wp:positionV relativeFrom="paragraph">
                  <wp:posOffset>1541780</wp:posOffset>
                </wp:positionV>
                <wp:extent cx="1036955" cy="226695"/>
                <wp:effectExtent l="0" t="0" r="10795" b="173355"/>
                <wp:wrapNone/>
                <wp:docPr id="18681" name="사각형 설명선 18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955" cy="226695"/>
                        </a:xfrm>
                        <a:prstGeom prst="wedgeRectCallout">
                          <a:avLst>
                            <a:gd name="adj1" fmla="val -6547"/>
                            <a:gd name="adj2" fmla="val 11602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559DED" w14:textId="77777777" w:rsidR="00D46179" w:rsidRPr="00C13F90" w:rsidRDefault="00D46179" w:rsidP="00E0168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⑤ Parameter 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81" o:spid="_x0000_s1187" type="#_x0000_t61" style="position:absolute;left:0;text-align:left;margin-left:395.5pt;margin-top:121.4pt;width:81.65pt;height:17.85pt;z-index:25222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" adj="9386,35862" fillcolor="#4f81bd [3204]" strokecolor="#243f60 [1604]" strokeweight="1.5pt">
                <v:textbox inset="0,0,0,0">
                  <w:txbxContent>
                    <w:p w14:paraId="54559DED" w14:textId="77777777" w:rsidR="00D46179" w:rsidRPr="00C13F90" w:rsidRDefault="00D46179" w:rsidP="00E0168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⑤ Parameter VO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539DBB11" wp14:editId="2B001E97">
                <wp:simplePos x="0" y="0"/>
                <wp:positionH relativeFrom="column">
                  <wp:posOffset>3281680</wp:posOffset>
                </wp:positionH>
                <wp:positionV relativeFrom="paragraph">
                  <wp:posOffset>1597660</wp:posOffset>
                </wp:positionV>
                <wp:extent cx="1563370" cy="226695"/>
                <wp:effectExtent l="0" t="0" r="17780" b="116205"/>
                <wp:wrapNone/>
                <wp:docPr id="18676" name="사각형 설명선 186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3370" cy="226695"/>
                        </a:xfrm>
                        <a:prstGeom prst="wedgeRectCallout">
                          <a:avLst>
                            <a:gd name="adj1" fmla="val -19373"/>
                            <a:gd name="adj2" fmla="val 8561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BC1F47" w14:textId="77777777" w:rsidR="00D46179" w:rsidRPr="00C13F90" w:rsidRDefault="00D46179" w:rsidP="00E01683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namespace + Query ID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76" o:spid="_x0000_s1188" type="#_x0000_t61" style="position:absolute;left:0;text-align:left;margin-left:258.4pt;margin-top:125.8pt;width:123.1pt;height:17.8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" adj="6615,29293" fillcolor="#4f81bd [3204]" strokecolor="#243f60 [1604]" strokeweight="1.5pt">
                <v:textbox inset="0,0,0,0">
                  <w:txbxContent>
                    <w:p w14:paraId="3DBC1F47" w14:textId="77777777" w:rsidR="00D46179" w:rsidRPr="00C13F90" w:rsidRDefault="00D46179" w:rsidP="00E01683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namespace + Query ID</w:t>
                      </w:r>
                    </w:p>
                  </w:txbxContent>
                </v:textbox>
              </v:shape>
            </w:pict>
          </mc:Fallback>
        </mc:AlternateContent>
      </w:r>
      <w:r w:rsidR="00700A19">
        <w:rPr>
          <w:noProof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0D1AD3E7" wp14:editId="3ADD765A">
                <wp:simplePos x="0" y="0"/>
                <wp:positionH relativeFrom="column">
                  <wp:posOffset>662305</wp:posOffset>
                </wp:positionH>
                <wp:positionV relativeFrom="paragraph">
                  <wp:posOffset>2185942</wp:posOffset>
                </wp:positionV>
                <wp:extent cx="2786743" cy="226695"/>
                <wp:effectExtent l="0" t="133350" r="13970" b="20955"/>
                <wp:wrapNone/>
                <wp:docPr id="18673" name="사각형 설명선 18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6743" cy="226695"/>
                        </a:xfrm>
                        <a:prstGeom prst="wedgeRectCallout">
                          <a:avLst>
                            <a:gd name="adj1" fmla="val -28472"/>
                            <a:gd name="adj2" fmla="val -10486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629FAA" w14:textId="18D76A4D" w:rsidR="00D46179" w:rsidRPr="00C13F90" w:rsidRDefault="00D46179" w:rsidP="00700A19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DELETE Query 수행 결과는 건수를 반환 받는다.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73" o:spid="_x0000_s1189" type="#_x0000_t61" style="position:absolute;left:0;text-align:left;margin-left:52.15pt;margin-top:172.1pt;width:219.45pt;height:17.8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" adj="4650,-11850" fillcolor="#4f81bd [3204]" strokecolor="#243f60 [1604]" strokeweight="1.5pt">
                <v:textbox inset="0,0,0,0">
                  <w:txbxContent>
                    <w:p w14:paraId="12629FAA" w14:textId="18D76A4D" w:rsidR="00D46179" w:rsidRPr="00C13F90" w:rsidRDefault="00D46179" w:rsidP="00700A19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DELETE Query 수행 결과는 건수를 반환 받는다.</w:t>
                      </w:r>
                    </w:p>
                  </w:txbxContent>
                </v:textbox>
              </v:shape>
            </w:pict>
          </mc:Fallback>
        </mc:AlternateContent>
      </w:r>
      <w:r w:rsidR="00F55245">
        <w:rPr>
          <w:noProof/>
        </w:rPr>
        <mc:AlternateContent>
          <mc:Choice Requires="wps">
            <w:drawing>
              <wp:anchor distT="0" distB="0" distL="114300" distR="114300" simplePos="0" relativeHeight="252207104" behindDoc="0" locked="0" layoutInCell="1" allowOverlap="1" wp14:anchorId="025E648A" wp14:editId="35AC88CF">
                <wp:simplePos x="0" y="0"/>
                <wp:positionH relativeFrom="column">
                  <wp:posOffset>3858260</wp:posOffset>
                </wp:positionH>
                <wp:positionV relativeFrom="paragraph">
                  <wp:posOffset>275590</wp:posOffset>
                </wp:positionV>
                <wp:extent cx="1741170" cy="703580"/>
                <wp:effectExtent l="457200" t="0" r="11430" b="115570"/>
                <wp:wrapNone/>
                <wp:docPr id="18672" name="사각형 설명선 186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1170" cy="703580"/>
                        </a:xfrm>
                        <a:prstGeom prst="wedgeRectCallout">
                          <a:avLst>
                            <a:gd name="adj1" fmla="val -75468"/>
                            <a:gd name="adj2" fmla="val 6247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22F32A" w14:textId="77777777" w:rsidR="00D46179" w:rsidRDefault="00D46179" w:rsidP="00F55245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② Query Mapper의 Query의 </w:t>
                            </w:r>
                          </w:p>
                          <w:p w14:paraId="46D75EFC" w14:textId="77777777" w:rsidR="00D46179" w:rsidRDefault="00D46179" w:rsidP="00F55245">
                            <w:pPr>
                              <w:ind w:firstLineChars="200" w:firstLine="36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Parameter 에 매핑된 VO를</w:t>
                            </w:r>
                          </w:p>
                          <w:p w14:paraId="4F63C363" w14:textId="77777777" w:rsidR="00D46179" w:rsidRPr="00C13F90" w:rsidRDefault="00D46179" w:rsidP="00F55245">
                            <w:pPr>
                              <w:ind w:firstLineChars="150" w:firstLine="27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인자로 받는다.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72" o:spid="_x0000_s1190" type="#_x0000_t61" style="position:absolute;left:0;text-align:left;margin-left:303.8pt;margin-top:21.7pt;width:137.1pt;height:55.4pt;z-index:25220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" adj="-5501,24294" fillcolor="#4f81bd [3204]" strokecolor="#243f60 [1604]" strokeweight="1.5pt">
                <v:textbox inset="0,0,0,0">
                  <w:txbxContent>
                    <w:p w14:paraId="3B22F32A" w14:textId="77777777" w:rsidR="00D46179" w:rsidRDefault="00D46179" w:rsidP="00F55245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② Query Mapper의 Query의 </w:t>
                      </w:r>
                    </w:p>
                    <w:p w14:paraId="46D75EFC" w14:textId="77777777" w:rsidR="00D46179" w:rsidRDefault="00D46179" w:rsidP="00F55245">
                      <w:pPr>
                        <w:ind w:firstLineChars="200" w:firstLine="36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Parameter 에 매핑된 VO를</w:t>
                      </w:r>
                    </w:p>
                    <w:p w14:paraId="4F63C363" w14:textId="77777777" w:rsidR="00D46179" w:rsidRPr="00C13F90" w:rsidRDefault="00D46179" w:rsidP="00F55245">
                      <w:pPr>
                        <w:ind w:firstLineChars="150" w:firstLine="27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인자로 받는다.</w:t>
                      </w:r>
                    </w:p>
                  </w:txbxContent>
                </v:textbox>
              </v:shape>
            </w:pict>
          </mc:Fallback>
        </mc:AlternateContent>
      </w:r>
      <w:r w:rsidR="00142BE7">
        <w:rPr>
          <w:noProof/>
        </w:rPr>
        <mc:AlternateContent>
          <mc:Choice Requires="wps">
            <w:drawing>
              <wp:anchor distT="0" distB="0" distL="114300" distR="114300" simplePos="0" relativeHeight="252200960" behindDoc="0" locked="0" layoutInCell="1" allowOverlap="1" wp14:anchorId="42965F3F" wp14:editId="5CCC4DE6">
                <wp:simplePos x="0" y="0"/>
                <wp:positionH relativeFrom="column">
                  <wp:posOffset>229870</wp:posOffset>
                </wp:positionH>
                <wp:positionV relativeFrom="paragraph">
                  <wp:posOffset>1358265</wp:posOffset>
                </wp:positionV>
                <wp:extent cx="1697990" cy="226695"/>
                <wp:effectExtent l="0" t="76200" r="16510" b="20955"/>
                <wp:wrapNone/>
                <wp:docPr id="18669" name="사각형 설명선 186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7990" cy="226695"/>
                        </a:xfrm>
                        <a:prstGeom prst="wedgeRectCallout">
                          <a:avLst>
                            <a:gd name="adj1" fmla="val -17854"/>
                            <a:gd name="adj2" fmla="val -7605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B37A62" w14:textId="075EF501" w:rsidR="00D46179" w:rsidRPr="00C13F90" w:rsidRDefault="00D46179" w:rsidP="00142BE7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DELETE 결과 건 수를 반환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669" o:spid="_x0000_s1191" type="#_x0000_t61" style="position:absolute;left:0;text-align:left;margin-left:18.1pt;margin-top:106.95pt;width:133.7pt;height:17.85pt;z-index:25220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" adj="6944,-5627" fillcolor="#4f81bd [3204]" strokecolor="#243f60 [1604]" strokeweight="1.5pt">
                <v:textbox inset="0,0,0,0">
                  <w:txbxContent>
                    <w:p w14:paraId="1DB37A62" w14:textId="075EF501" w:rsidR="00D46179" w:rsidRPr="00C13F90" w:rsidRDefault="00D46179" w:rsidP="00142BE7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DELETE 결과 건 수를 반환</w:t>
                      </w:r>
                    </w:p>
                  </w:txbxContent>
                </v:textbox>
              </v:shape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72288" behindDoc="0" locked="0" layoutInCell="1" allowOverlap="1" wp14:anchorId="1C740FBE" wp14:editId="519741BE">
                <wp:simplePos x="0" y="0"/>
                <wp:positionH relativeFrom="column">
                  <wp:posOffset>5022850</wp:posOffset>
                </wp:positionH>
                <wp:positionV relativeFrom="paragraph">
                  <wp:posOffset>1871980</wp:posOffset>
                </wp:positionV>
                <wp:extent cx="641985" cy="199390"/>
                <wp:effectExtent l="0" t="0" r="24765" b="10160"/>
                <wp:wrapNone/>
                <wp:docPr id="18654" name="직사각형 186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54" o:spid="_x0000_s1026" style="position:absolute;left:0;text-align:left;margin-left:395.5pt;margin-top:147.4pt;width:50.55pt;height:15.7pt;z-index:25217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70240" behindDoc="0" locked="0" layoutInCell="1" allowOverlap="1" wp14:anchorId="1E50A506" wp14:editId="48D93CBD">
                <wp:simplePos x="0" y="0"/>
                <wp:positionH relativeFrom="column">
                  <wp:posOffset>1856105</wp:posOffset>
                </wp:positionH>
                <wp:positionV relativeFrom="paragraph">
                  <wp:posOffset>1873885</wp:posOffset>
                </wp:positionV>
                <wp:extent cx="2931886" cy="199390"/>
                <wp:effectExtent l="0" t="0" r="20955" b="10160"/>
                <wp:wrapNone/>
                <wp:docPr id="18653" name="직사각형 186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1886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53" o:spid="_x0000_s1026" style="position:absolute;left:0;text-align:left;margin-left:146.15pt;margin-top:147.55pt;width:230.85pt;height:15.7pt;z-index:25217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68192" behindDoc="0" locked="0" layoutInCell="1" allowOverlap="1" wp14:anchorId="1315B530" wp14:editId="0B46020F">
                <wp:simplePos x="0" y="0"/>
                <wp:positionH relativeFrom="column">
                  <wp:posOffset>2306047</wp:posOffset>
                </wp:positionH>
                <wp:positionV relativeFrom="paragraph">
                  <wp:posOffset>1086485</wp:posOffset>
                </wp:positionV>
                <wp:extent cx="1171847" cy="199390"/>
                <wp:effectExtent l="0" t="0" r="28575" b="10160"/>
                <wp:wrapNone/>
                <wp:docPr id="18652" name="직사각형 186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1847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52" o:spid="_x0000_s1026" style="position:absolute;left:0;text-align:left;margin-left:181.6pt;margin-top:85.55pt;width:92.25pt;height:15.7pt;z-index:25216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66144" behindDoc="0" locked="0" layoutInCell="1" allowOverlap="1" wp14:anchorId="72370085" wp14:editId="3E461C65">
                <wp:simplePos x="0" y="0"/>
                <wp:positionH relativeFrom="column">
                  <wp:posOffset>1050562</wp:posOffset>
                </wp:positionH>
                <wp:positionV relativeFrom="paragraph">
                  <wp:posOffset>1873885</wp:posOffset>
                </wp:positionV>
                <wp:extent cx="609600" cy="199390"/>
                <wp:effectExtent l="0" t="0" r="19050" b="10160"/>
                <wp:wrapNone/>
                <wp:docPr id="18651" name="직사각형 186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51" o:spid="_x0000_s1026" style="position:absolute;left:0;text-align:left;margin-left:82.7pt;margin-top:147.55pt;width:48pt;height:15.7pt;z-index:25216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4C7DE3">
        <w:rPr>
          <w:noProof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61B54880" wp14:editId="104B3756">
                <wp:simplePos x="0" y="0"/>
                <wp:positionH relativeFrom="column">
                  <wp:posOffset>662306</wp:posOffset>
                </wp:positionH>
                <wp:positionV relativeFrom="paragraph">
                  <wp:posOffset>1086485</wp:posOffset>
                </wp:positionV>
                <wp:extent cx="388166" cy="199390"/>
                <wp:effectExtent l="0" t="0" r="12065" b="10160"/>
                <wp:wrapNone/>
                <wp:docPr id="18650" name="직사각형 186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166" cy="1993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50" o:spid="_x0000_s1026" style="position:absolute;left:0;text-align:left;margin-left:52.15pt;margin-top:85.55pt;width:30.55pt;height:15.7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6F7BB7">
        <w:rPr>
          <w:noProof/>
        </w:rPr>
        <w:drawing>
          <wp:inline distT="0" distB="0" distL="0" distR="0" wp14:anchorId="15A2C271" wp14:editId="19395655">
            <wp:extent cx="6173830" cy="2300514"/>
            <wp:effectExtent l="19050" t="19050" r="17780" b="24130"/>
            <wp:docPr id="18628" name="그림 18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172711" cy="230009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FF7B66" w14:textId="18FF8787" w:rsidR="00B33B33" w:rsidRDefault="00B33B33" w:rsidP="00F856DC">
      <w:pPr>
        <w:rPr>
          <w:lang w:val="en-GB"/>
        </w:rPr>
      </w:pPr>
    </w:p>
    <w:p w14:paraId="6D984676" w14:textId="77777777" w:rsidR="005322A9" w:rsidRDefault="005322A9" w:rsidP="00F856DC">
      <w:pPr>
        <w:rPr>
          <w:lang w:val="en-GB"/>
        </w:rPr>
      </w:pPr>
    </w:p>
    <w:p w14:paraId="475A99BC" w14:textId="2335B6B4" w:rsidR="00B33B33" w:rsidRDefault="00B33B33" w:rsidP="00632AA3">
      <w:pPr>
        <w:pStyle w:val="1"/>
        <w:jc w:val="left"/>
      </w:pPr>
      <w:bookmarkStart w:id="50" w:name="_Toc91687565"/>
      <w:r>
        <w:rPr>
          <w:rFonts w:hint="eastAsia"/>
        </w:rPr>
        <w:t>ItemProcessor</w:t>
      </w:r>
      <w:bookmarkEnd w:id="50"/>
    </w:p>
    <w:p w14:paraId="0F54AA9A" w14:textId="2B41FD88" w:rsidR="001930E1" w:rsidRPr="001930E1" w:rsidRDefault="001930E1" w:rsidP="001930E1">
      <w:pPr>
        <w:rPr>
          <w:rFonts w:asciiTheme="minorEastAsia" w:eastAsiaTheme="minorEastAsia" w:hAnsiTheme="minorEastAsia"/>
          <w:lang w:val="en-GB"/>
        </w:rPr>
      </w:pPr>
      <w:r w:rsidRPr="001930E1">
        <w:rPr>
          <w:rFonts w:asciiTheme="minorEastAsia" w:eastAsiaTheme="minorEastAsia" w:hAnsiTheme="minorEastAsia" w:hint="eastAsia"/>
          <w:lang w:val="en-GB"/>
        </w:rPr>
        <w:t xml:space="preserve">ItemReader 을 통해서 읽어 들인 데이터( </w:t>
      </w:r>
      <w:r w:rsidRPr="001930E1">
        <w:rPr>
          <w:rFonts w:asciiTheme="minorEastAsia" w:eastAsiaTheme="minorEastAsia" w:hAnsiTheme="minorEastAsia"/>
          <w:lang w:val="en-GB"/>
        </w:rPr>
        <w:t xml:space="preserve">VO ) </w:t>
      </w:r>
      <w:r w:rsidRPr="001930E1">
        <w:rPr>
          <w:rFonts w:asciiTheme="minorEastAsia" w:eastAsiaTheme="minorEastAsia" w:hAnsiTheme="minorEastAsia" w:hint="eastAsia"/>
          <w:lang w:val="en-GB"/>
        </w:rPr>
        <w:t xml:space="preserve">의 가공이 필요한 경우 </w:t>
      </w:r>
      <w:r w:rsidRPr="001930E1">
        <w:rPr>
          <w:rFonts w:asciiTheme="minorEastAsia" w:eastAsiaTheme="minorEastAsia" w:hAnsiTheme="minorEastAsia"/>
          <w:lang w:val="en-GB"/>
        </w:rPr>
        <w:t xml:space="preserve">ItemProcess </w:t>
      </w:r>
      <w:r w:rsidRPr="001930E1">
        <w:rPr>
          <w:rFonts w:asciiTheme="minorEastAsia" w:eastAsiaTheme="minorEastAsia" w:hAnsiTheme="minorEastAsia" w:hint="eastAsia"/>
          <w:lang w:val="en-GB"/>
        </w:rPr>
        <w:t xml:space="preserve">의 개발을 통해 상세한 </w:t>
      </w:r>
      <w:r w:rsidR="00AB1E7D">
        <w:rPr>
          <w:rFonts w:asciiTheme="minorEastAsia" w:eastAsiaTheme="minorEastAsia" w:hAnsiTheme="minorEastAsia" w:hint="eastAsia"/>
          <w:lang w:val="en-GB"/>
        </w:rPr>
        <w:t>구현을 위한 클래스.</w:t>
      </w:r>
    </w:p>
    <w:p w14:paraId="200DC2EC" w14:textId="77777777" w:rsidR="00F326D0" w:rsidRPr="00F326D0" w:rsidRDefault="00F326D0" w:rsidP="00F326D0">
      <w:pPr>
        <w:widowControl w:val="0"/>
        <w:numPr>
          <w:ilvl w:val="0"/>
          <w:numId w:val="34"/>
        </w:numPr>
        <w:wordWrap w:val="0"/>
        <w:overflowPunct/>
        <w:adjustRightInd/>
        <w:textAlignment w:val="auto"/>
        <w:rPr>
          <w:rFonts w:asciiTheme="minorEastAsia" w:eastAsiaTheme="minorEastAsia" w:hAnsiTheme="minorEastAsia"/>
          <w:lang w:val="en-GB"/>
        </w:rPr>
      </w:pPr>
      <w:r w:rsidRPr="00F326D0">
        <w:rPr>
          <w:rFonts w:asciiTheme="minorEastAsia" w:eastAsiaTheme="minorEastAsia" w:hAnsiTheme="minorEastAsia" w:hint="eastAsia"/>
          <w:lang w:val="en-GB"/>
        </w:rPr>
        <w:t xml:space="preserve">ItemProcessor는 </w:t>
      </w:r>
      <w:r w:rsidRPr="00F326D0">
        <w:rPr>
          <w:rFonts w:asciiTheme="minorEastAsia" w:eastAsiaTheme="minorEastAsia" w:hAnsiTheme="minorEastAsia"/>
          <w:lang w:val="en-GB"/>
        </w:rPr>
        <w:t>‘org.springframework.batch.item.ItemProcessor’ 의</w:t>
      </w:r>
      <w:r w:rsidRPr="00F326D0">
        <w:rPr>
          <w:rFonts w:asciiTheme="minorEastAsia" w:eastAsiaTheme="minorEastAsia" w:hAnsiTheme="minorEastAsia" w:hint="eastAsia"/>
          <w:lang w:val="en-GB"/>
        </w:rPr>
        <w:t xml:space="preserve"> 인터페이스를 상속받아 구현한다.</w:t>
      </w:r>
    </w:p>
    <w:p w14:paraId="4AFBA429" w14:textId="77777777" w:rsidR="00F326D0" w:rsidRPr="00F326D0" w:rsidRDefault="00F326D0" w:rsidP="00F326D0">
      <w:pPr>
        <w:widowControl w:val="0"/>
        <w:numPr>
          <w:ilvl w:val="0"/>
          <w:numId w:val="34"/>
        </w:numPr>
        <w:wordWrap w:val="0"/>
        <w:overflowPunct/>
        <w:adjustRightInd/>
        <w:textAlignment w:val="auto"/>
        <w:rPr>
          <w:rFonts w:asciiTheme="minorEastAsia" w:eastAsiaTheme="minorEastAsia" w:hAnsiTheme="minorEastAsia"/>
          <w:lang w:val="en-GB"/>
        </w:rPr>
      </w:pPr>
      <w:r w:rsidRPr="00F326D0">
        <w:rPr>
          <w:rFonts w:asciiTheme="minorEastAsia" w:eastAsiaTheme="minorEastAsia" w:hAnsiTheme="minorEastAsia"/>
          <w:lang w:val="en-GB"/>
        </w:rPr>
        <w:t xml:space="preserve">ItemProcessor </w:t>
      </w:r>
      <w:r w:rsidRPr="00F326D0">
        <w:rPr>
          <w:rFonts w:asciiTheme="minorEastAsia" w:eastAsiaTheme="minorEastAsia" w:hAnsiTheme="minorEastAsia" w:hint="eastAsia"/>
          <w:lang w:val="en-GB"/>
        </w:rPr>
        <w:t xml:space="preserve">의 </w:t>
      </w:r>
      <w:r w:rsidRPr="00F326D0">
        <w:rPr>
          <w:rFonts w:asciiTheme="minorEastAsia" w:eastAsiaTheme="minorEastAsia" w:hAnsiTheme="minorEastAsia"/>
          <w:lang w:val="en-GB"/>
        </w:rPr>
        <w:t xml:space="preserve">Jeneric </w:t>
      </w:r>
      <w:r w:rsidRPr="00F326D0">
        <w:rPr>
          <w:rFonts w:asciiTheme="minorEastAsia" w:eastAsiaTheme="minorEastAsia" w:hAnsiTheme="minorEastAsia" w:hint="eastAsia"/>
          <w:lang w:val="en-GB"/>
        </w:rPr>
        <w:t>타입은 Proworks5</w:t>
      </w:r>
      <w:r w:rsidRPr="00F326D0">
        <w:rPr>
          <w:rFonts w:asciiTheme="minorEastAsia" w:eastAsiaTheme="minorEastAsia" w:hAnsiTheme="minorEastAsia"/>
          <w:lang w:val="en-GB"/>
        </w:rPr>
        <w:t xml:space="preserve"> 의 Vo </w:t>
      </w:r>
      <w:r w:rsidRPr="00F326D0">
        <w:rPr>
          <w:rFonts w:asciiTheme="minorEastAsia" w:eastAsiaTheme="minorEastAsia" w:hAnsiTheme="minorEastAsia" w:hint="eastAsia"/>
          <w:lang w:val="en-GB"/>
        </w:rPr>
        <w:t xml:space="preserve">를 사용하는 경우 </w:t>
      </w:r>
      <w:r w:rsidRPr="00F326D0">
        <w:rPr>
          <w:rFonts w:asciiTheme="minorEastAsia" w:eastAsiaTheme="minorEastAsia" w:hAnsiTheme="minorEastAsia"/>
          <w:lang w:val="en-GB"/>
        </w:rPr>
        <w:t xml:space="preserve">Input / Output </w:t>
      </w:r>
      <w:r w:rsidRPr="00F326D0">
        <w:rPr>
          <w:rFonts w:asciiTheme="minorEastAsia" w:eastAsiaTheme="minorEastAsia" w:hAnsiTheme="minorEastAsia" w:hint="eastAsia"/>
          <w:lang w:val="en-GB"/>
        </w:rPr>
        <w:t xml:space="preserve">모두 </w:t>
      </w:r>
      <w:r w:rsidRPr="00F326D0">
        <w:rPr>
          <w:rFonts w:asciiTheme="minorEastAsia" w:eastAsiaTheme="minorEastAsia" w:hAnsiTheme="minorEastAsia"/>
          <w:lang w:val="en-GB"/>
        </w:rPr>
        <w:t xml:space="preserve">‘com.inswave.elfw.core.CommVO’ </w:t>
      </w:r>
      <w:r w:rsidRPr="00F326D0">
        <w:rPr>
          <w:rFonts w:asciiTheme="minorEastAsia" w:eastAsiaTheme="minorEastAsia" w:hAnsiTheme="minorEastAsia" w:hint="eastAsia"/>
          <w:lang w:val="en-GB"/>
        </w:rPr>
        <w:t>으로 정의한다.</w:t>
      </w:r>
    </w:p>
    <w:p w14:paraId="32D59D3A" w14:textId="77777777" w:rsidR="00F326D0" w:rsidRPr="00F326D0" w:rsidRDefault="00F326D0" w:rsidP="00F326D0">
      <w:pPr>
        <w:widowControl w:val="0"/>
        <w:numPr>
          <w:ilvl w:val="0"/>
          <w:numId w:val="34"/>
        </w:numPr>
        <w:wordWrap w:val="0"/>
        <w:overflowPunct/>
        <w:adjustRightInd/>
        <w:textAlignment w:val="auto"/>
        <w:rPr>
          <w:rFonts w:asciiTheme="minorEastAsia" w:eastAsiaTheme="minorEastAsia" w:hAnsiTheme="minorEastAsia"/>
          <w:lang w:val="en-GB"/>
        </w:rPr>
      </w:pPr>
      <w:r w:rsidRPr="00F326D0">
        <w:rPr>
          <w:rFonts w:asciiTheme="minorEastAsia" w:eastAsiaTheme="minorEastAsia" w:hAnsiTheme="minorEastAsia" w:hint="eastAsia"/>
          <w:lang w:val="en-GB"/>
        </w:rPr>
        <w:t xml:space="preserve">인터페이스의 구현 메소드인 </w:t>
      </w:r>
      <w:r w:rsidRPr="00F326D0">
        <w:rPr>
          <w:rFonts w:asciiTheme="minorEastAsia" w:eastAsiaTheme="minorEastAsia" w:hAnsiTheme="minorEastAsia"/>
          <w:lang w:val="en-GB"/>
        </w:rPr>
        <w:t xml:space="preserve">process </w:t>
      </w:r>
      <w:r w:rsidRPr="00F326D0">
        <w:rPr>
          <w:rFonts w:asciiTheme="minorEastAsia" w:eastAsiaTheme="minorEastAsia" w:hAnsiTheme="minorEastAsia" w:hint="eastAsia"/>
          <w:lang w:val="en-GB"/>
        </w:rPr>
        <w:t xml:space="preserve">의 </w:t>
      </w:r>
      <w:r w:rsidRPr="00F326D0">
        <w:rPr>
          <w:rFonts w:asciiTheme="minorEastAsia" w:eastAsiaTheme="minorEastAsia" w:hAnsiTheme="minorEastAsia"/>
          <w:lang w:val="en-GB"/>
        </w:rPr>
        <w:t xml:space="preserve">Input / Output </w:t>
      </w:r>
      <w:r w:rsidRPr="00F326D0">
        <w:rPr>
          <w:rFonts w:asciiTheme="minorEastAsia" w:eastAsiaTheme="minorEastAsia" w:hAnsiTheme="minorEastAsia" w:hint="eastAsia"/>
          <w:lang w:val="en-GB"/>
        </w:rPr>
        <w:t xml:space="preserve">모두 </w:t>
      </w:r>
      <w:r w:rsidRPr="00F326D0">
        <w:rPr>
          <w:rFonts w:asciiTheme="minorEastAsia" w:eastAsiaTheme="minorEastAsia" w:hAnsiTheme="minorEastAsia"/>
          <w:lang w:val="en-GB"/>
        </w:rPr>
        <w:t xml:space="preserve">‘com.inswave.elfw.core.CommVO’ </w:t>
      </w:r>
      <w:r w:rsidRPr="00F326D0">
        <w:rPr>
          <w:rFonts w:asciiTheme="minorEastAsia" w:eastAsiaTheme="minorEastAsia" w:hAnsiTheme="minorEastAsia" w:hint="eastAsia"/>
          <w:lang w:val="en-GB"/>
        </w:rPr>
        <w:t>으로 정의한다.</w:t>
      </w:r>
    </w:p>
    <w:p w14:paraId="47FD75DD" w14:textId="77777777" w:rsidR="00F326D0" w:rsidRPr="00F326D0" w:rsidRDefault="00F326D0" w:rsidP="00F326D0">
      <w:pPr>
        <w:widowControl w:val="0"/>
        <w:numPr>
          <w:ilvl w:val="0"/>
          <w:numId w:val="34"/>
        </w:numPr>
        <w:wordWrap w:val="0"/>
        <w:overflowPunct/>
        <w:adjustRightInd/>
        <w:textAlignment w:val="auto"/>
        <w:rPr>
          <w:rFonts w:asciiTheme="minorEastAsia" w:eastAsiaTheme="minorEastAsia" w:hAnsiTheme="minorEastAsia"/>
          <w:lang w:val="en-GB"/>
        </w:rPr>
      </w:pPr>
      <w:r w:rsidRPr="00F326D0">
        <w:rPr>
          <w:rFonts w:asciiTheme="minorEastAsia" w:eastAsiaTheme="minorEastAsia" w:hAnsiTheme="minorEastAsia" w:hint="eastAsia"/>
          <w:lang w:val="en-GB"/>
        </w:rPr>
        <w:t>p</w:t>
      </w:r>
      <w:r w:rsidRPr="00F326D0">
        <w:rPr>
          <w:rFonts w:asciiTheme="minorEastAsia" w:eastAsiaTheme="minorEastAsia" w:hAnsiTheme="minorEastAsia"/>
          <w:lang w:val="en-GB"/>
        </w:rPr>
        <w:t xml:space="preserve">rocess </w:t>
      </w:r>
      <w:r w:rsidRPr="00F326D0">
        <w:rPr>
          <w:rFonts w:asciiTheme="minorEastAsia" w:eastAsiaTheme="minorEastAsia" w:hAnsiTheme="minorEastAsia" w:hint="eastAsia"/>
          <w:lang w:val="en-GB"/>
        </w:rPr>
        <w:t xml:space="preserve">메소드의 인자는 </w:t>
      </w:r>
      <w:r w:rsidRPr="00F326D0">
        <w:rPr>
          <w:rFonts w:asciiTheme="minorEastAsia" w:eastAsiaTheme="minorEastAsia" w:hAnsiTheme="minorEastAsia"/>
          <w:lang w:val="en-GB"/>
        </w:rPr>
        <w:t xml:space="preserve">ItemReader </w:t>
      </w:r>
      <w:r w:rsidRPr="00F326D0">
        <w:rPr>
          <w:rFonts w:asciiTheme="minorEastAsia" w:eastAsiaTheme="minorEastAsia" w:hAnsiTheme="minorEastAsia" w:hint="eastAsia"/>
          <w:lang w:val="en-GB"/>
        </w:rPr>
        <w:t>으로부터 읽어들인 테이터에 해당한다.</w:t>
      </w:r>
    </w:p>
    <w:p w14:paraId="5EAEE012" w14:textId="35947E45" w:rsidR="00B33B33" w:rsidRPr="00F326D0" w:rsidRDefault="00F326D0" w:rsidP="00F326D0">
      <w:pPr>
        <w:widowControl w:val="0"/>
        <w:numPr>
          <w:ilvl w:val="0"/>
          <w:numId w:val="34"/>
        </w:numPr>
        <w:wordWrap w:val="0"/>
        <w:overflowPunct/>
        <w:adjustRightInd/>
        <w:textAlignment w:val="auto"/>
        <w:rPr>
          <w:rFonts w:asciiTheme="minorEastAsia" w:eastAsiaTheme="minorEastAsia" w:hAnsiTheme="minorEastAsia"/>
          <w:lang w:val="en-GB"/>
        </w:rPr>
      </w:pPr>
      <w:r w:rsidRPr="00F326D0">
        <w:rPr>
          <w:rFonts w:asciiTheme="minorEastAsia" w:eastAsiaTheme="minorEastAsia" w:hAnsiTheme="minorEastAsia" w:hint="eastAsia"/>
          <w:lang w:val="en-GB"/>
        </w:rPr>
        <w:t>p</w:t>
      </w:r>
      <w:r w:rsidRPr="00F326D0">
        <w:rPr>
          <w:rFonts w:asciiTheme="minorEastAsia" w:eastAsiaTheme="minorEastAsia" w:hAnsiTheme="minorEastAsia"/>
          <w:lang w:val="en-GB"/>
        </w:rPr>
        <w:t xml:space="preserve">rocess </w:t>
      </w:r>
      <w:r w:rsidRPr="00F326D0">
        <w:rPr>
          <w:rFonts w:asciiTheme="minorEastAsia" w:eastAsiaTheme="minorEastAsia" w:hAnsiTheme="minorEastAsia" w:hint="eastAsia"/>
          <w:lang w:val="en-GB"/>
        </w:rPr>
        <w:t xml:space="preserve">메소드의 리턴값은 </w:t>
      </w:r>
      <w:r w:rsidRPr="00F326D0">
        <w:rPr>
          <w:rFonts w:asciiTheme="minorEastAsia" w:eastAsiaTheme="minorEastAsia" w:hAnsiTheme="minorEastAsia"/>
          <w:lang w:val="en-GB"/>
        </w:rPr>
        <w:t xml:space="preserve">ItemWriter </w:t>
      </w:r>
      <w:r w:rsidRPr="00F326D0">
        <w:rPr>
          <w:rFonts w:asciiTheme="minorEastAsia" w:eastAsiaTheme="minorEastAsia" w:hAnsiTheme="minorEastAsia" w:hint="eastAsia"/>
          <w:lang w:val="en-GB"/>
        </w:rPr>
        <w:t>에 전달된 데이터에 해당한다.</w:t>
      </w:r>
    </w:p>
    <w:p w14:paraId="540742A4" w14:textId="77777777" w:rsidR="00F326D0" w:rsidRPr="001930E1" w:rsidRDefault="00F326D0" w:rsidP="00F326D0"/>
    <w:p w14:paraId="75D6F3B8" w14:textId="692EB992" w:rsidR="00B33B33" w:rsidRDefault="00567EEA" w:rsidP="00567EEA">
      <w:pPr>
        <w:pStyle w:val="2"/>
        <w:tabs>
          <w:tab w:val="num" w:pos="1277"/>
        </w:tabs>
        <w:ind w:hanging="851"/>
        <w:jc w:val="left"/>
      </w:pPr>
      <w:bookmarkStart w:id="51" w:name="_Toc91687566"/>
      <w:r>
        <w:rPr>
          <w:rFonts w:hint="eastAsia"/>
        </w:rPr>
        <w:t>클래스 생성</w:t>
      </w:r>
      <w:bookmarkEnd w:id="51"/>
    </w:p>
    <w:p w14:paraId="40920947" w14:textId="33BF7EEB" w:rsidR="00567EEA" w:rsidRPr="005322A9" w:rsidRDefault="005322A9" w:rsidP="005322A9">
      <w:pPr>
        <w:rPr>
          <w:rFonts w:asciiTheme="minorEastAsia" w:eastAsiaTheme="minorEastAsia" w:hAnsiTheme="minorEastAsia"/>
          <w:lang w:val="en-GB"/>
        </w:rPr>
      </w:pPr>
      <w:r w:rsidRPr="005322A9">
        <w:rPr>
          <w:rFonts w:asciiTheme="minorEastAsia" w:eastAsiaTheme="minorEastAsia" w:hAnsiTheme="minorEastAsia" w:hint="eastAsia"/>
          <w:lang w:val="en-GB"/>
        </w:rPr>
        <w:t>○ 클래스 생성 메뉴 선택</w:t>
      </w:r>
    </w:p>
    <w:p w14:paraId="1DA817CF" w14:textId="176D5F4D" w:rsidR="00F326D0" w:rsidRDefault="009B0E94" w:rsidP="005322A9">
      <w:pPr>
        <w:jc w:val="center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505088" behindDoc="0" locked="0" layoutInCell="1" allowOverlap="1" wp14:anchorId="77702534" wp14:editId="12C2F905">
                <wp:simplePos x="0" y="0"/>
                <wp:positionH relativeFrom="column">
                  <wp:posOffset>3020876</wp:posOffset>
                </wp:positionH>
                <wp:positionV relativeFrom="paragraph">
                  <wp:posOffset>2977243</wp:posOffset>
                </wp:positionV>
                <wp:extent cx="1124585" cy="226695"/>
                <wp:effectExtent l="0" t="0" r="151765" b="20955"/>
                <wp:wrapNone/>
                <wp:docPr id="18823" name="사각형 설명선 18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4585" cy="226695"/>
                        </a:xfrm>
                        <a:prstGeom prst="wedgeRectCallout">
                          <a:avLst>
                            <a:gd name="adj1" fmla="val 61199"/>
                            <a:gd name="adj2" fmla="val -3123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69334D" w14:textId="121C2A43" w:rsidR="00D46179" w:rsidRPr="00C13F90" w:rsidRDefault="00D46179" w:rsidP="009B0E94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Class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23" o:spid="_x0000_s1192" type="#_x0000_t61" style="position:absolute;left:0;text-align:left;margin-left:237.85pt;margin-top:234.45pt;width:88.55pt;height:17.85pt;z-index:25250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" adj="24019,4054" fillcolor="#4f81bd [3204]" strokecolor="#243f60 [1604]" strokeweight="1.5pt">
                <v:textbox inset="0,0,0,0">
                  <w:txbxContent>
                    <w:p w14:paraId="3769334D" w14:textId="121C2A43" w:rsidR="00D46179" w:rsidRPr="00C13F90" w:rsidRDefault="00D46179" w:rsidP="009B0E94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Class 메뉴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3040" behindDoc="0" locked="0" layoutInCell="1" allowOverlap="1" wp14:anchorId="7F17C5B1" wp14:editId="091C9490">
                <wp:simplePos x="0" y="0"/>
                <wp:positionH relativeFrom="column">
                  <wp:posOffset>1739900</wp:posOffset>
                </wp:positionH>
                <wp:positionV relativeFrom="paragraph">
                  <wp:posOffset>1329690</wp:posOffset>
                </wp:positionV>
                <wp:extent cx="2006600" cy="226695"/>
                <wp:effectExtent l="0" t="0" r="12700" b="116205"/>
                <wp:wrapNone/>
                <wp:docPr id="18822" name="사각형 설명선 18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0" cy="226695"/>
                        </a:xfrm>
                        <a:prstGeom prst="wedgeRectCallout">
                          <a:avLst>
                            <a:gd name="adj1" fmla="val -37530"/>
                            <a:gd name="adj2" fmla="val 9041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54B86E" w14:textId="0062B3D3" w:rsidR="00D46179" w:rsidRPr="00C13F90" w:rsidRDefault="00D46179" w:rsidP="009B0E94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Popup메뉴에서 New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22" o:spid="_x0000_s1193" type="#_x0000_t61" style="position:absolute;left:0;text-align:left;margin-left:137pt;margin-top:104.7pt;width:158pt;height:17.85pt;z-index:25250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" adj="2694,30330" fillcolor="#4f81bd [3204]" strokecolor="#243f60 [1604]" strokeweight="1.5pt">
                <v:textbox inset="0,0,0,0">
                  <w:txbxContent>
                    <w:p w14:paraId="6854B86E" w14:textId="0062B3D3" w:rsidR="00D46179" w:rsidRPr="00C13F90" w:rsidRDefault="00D46179" w:rsidP="009B0E94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Popup메뉴에서 New 메뉴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0992" behindDoc="0" locked="0" layoutInCell="1" allowOverlap="1" wp14:anchorId="2B0BC80D" wp14:editId="30A2F865">
                <wp:simplePos x="0" y="0"/>
                <wp:positionH relativeFrom="column">
                  <wp:posOffset>1743619</wp:posOffset>
                </wp:positionH>
                <wp:positionV relativeFrom="paragraph">
                  <wp:posOffset>640443</wp:posOffset>
                </wp:positionV>
                <wp:extent cx="2934970" cy="226695"/>
                <wp:effectExtent l="247650" t="0" r="17780" b="20955"/>
                <wp:wrapNone/>
                <wp:docPr id="18821" name="사각형 설명선 18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4970" cy="226695"/>
                        </a:xfrm>
                        <a:prstGeom prst="wedgeRectCallout">
                          <a:avLst>
                            <a:gd name="adj1" fmla="val -58034"/>
                            <a:gd name="adj2" fmla="val 78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666FA8" w14:textId="4701610D" w:rsidR="00D46179" w:rsidRPr="00C13F90" w:rsidRDefault="00D46179" w:rsidP="009B0E94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src/main/java 경로 선택 후 마우스 우측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21" o:spid="_x0000_s1194" type="#_x0000_t61" style="position:absolute;left:0;text-align:left;margin-left:137.3pt;margin-top:50.45pt;width:231.1pt;height:17.85pt;z-index:25250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" adj="-1735,10968" fillcolor="#4f81bd [3204]" strokecolor="#243f60 [1604]" strokeweight="1.5pt">
                <v:textbox inset="0,0,0,0">
                  <w:txbxContent>
                    <w:p w14:paraId="45666FA8" w14:textId="4701610D" w:rsidR="00D46179" w:rsidRPr="00C13F90" w:rsidRDefault="00D46179" w:rsidP="009B0E94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src/main/java 경로 선택 후 마우스 우측 버튼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498944" behindDoc="0" locked="0" layoutInCell="1" allowOverlap="1" wp14:anchorId="736F47B0" wp14:editId="70DD381A">
                <wp:simplePos x="0" y="0"/>
                <wp:positionH relativeFrom="column">
                  <wp:posOffset>1478734</wp:posOffset>
                </wp:positionH>
                <wp:positionV relativeFrom="paragraph">
                  <wp:posOffset>244929</wp:posOffset>
                </wp:positionV>
                <wp:extent cx="1534795" cy="226695"/>
                <wp:effectExtent l="266700" t="0" r="27305" b="20955"/>
                <wp:wrapNone/>
                <wp:docPr id="18787" name="사각형 설명선 187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795" cy="226695"/>
                        </a:xfrm>
                        <a:prstGeom prst="wedgeRectCallout">
                          <a:avLst>
                            <a:gd name="adj1" fmla="val -67042"/>
                            <a:gd name="adj2" fmla="val 3599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35900" w14:textId="05F9BA19" w:rsidR="00D46179" w:rsidRPr="00C13F90" w:rsidRDefault="00D46179" w:rsidP="009B0E94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cgBatch 프로젝트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787" o:spid="_x0000_s1195" type="#_x0000_t61" style="position:absolute;left:0;text-align:left;margin-left:116.45pt;margin-top:19.3pt;width:120.85pt;height:17.85pt;z-index:25249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" adj="-3681,18575" fillcolor="#4f81bd [3204]" strokecolor="#243f60 [1604]" strokeweight="1.5pt">
                <v:textbox inset="0,0,0,0">
                  <w:txbxContent>
                    <w:p w14:paraId="6EB35900" w14:textId="05F9BA19" w:rsidR="00D46179" w:rsidRPr="00C13F90" w:rsidRDefault="00D46179" w:rsidP="009B0E94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cgBatch 프로젝트 선택</w:t>
                      </w:r>
                    </w:p>
                  </w:txbxContent>
                </v:textbox>
              </v:shape>
            </w:pict>
          </mc:Fallback>
        </mc:AlternateContent>
      </w:r>
      <w:r w:rsidR="00D6437B">
        <w:rPr>
          <w:noProof/>
        </w:rPr>
        <mc:AlternateContent>
          <mc:Choice Requires="wps">
            <w:drawing>
              <wp:anchor distT="0" distB="0" distL="114300" distR="114300" simplePos="0" relativeHeight="252475392" behindDoc="0" locked="0" layoutInCell="1" allowOverlap="1" wp14:anchorId="7F8DD4E4" wp14:editId="1CA83108">
                <wp:simplePos x="0" y="0"/>
                <wp:positionH relativeFrom="column">
                  <wp:posOffset>1921419</wp:posOffset>
                </wp:positionH>
                <wp:positionV relativeFrom="paragraph">
                  <wp:posOffset>1776186</wp:posOffset>
                </wp:positionV>
                <wp:extent cx="2325915" cy="1168400"/>
                <wp:effectExtent l="19050" t="19050" r="74930" b="50800"/>
                <wp:wrapNone/>
                <wp:docPr id="17" name="직선 화살표 연결선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25915" cy="11684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7" o:spid="_x0000_s1026" type="#_x0000_t32" style="position:absolute;left:0;text-align:left;margin-left:151.3pt;margin-top:139.85pt;width:183.15pt;height:92pt;z-index:25247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" strokecolor="red" strokeweight="2.25pt">
                <v:stroke endarrow="block"/>
              </v:shape>
            </w:pict>
          </mc:Fallback>
        </mc:AlternateContent>
      </w:r>
      <w:r w:rsidR="00D6437B">
        <w:rPr>
          <w:noProof/>
        </w:rPr>
        <mc:AlternateContent>
          <mc:Choice Requires="wps">
            <w:drawing>
              <wp:anchor distT="0" distB="0" distL="114300" distR="114300" simplePos="0" relativeHeight="252459008" behindDoc="0" locked="0" layoutInCell="1" allowOverlap="1" wp14:anchorId="59CD49A7" wp14:editId="6F8F71F1">
                <wp:simplePos x="0" y="0"/>
                <wp:positionH relativeFrom="column">
                  <wp:posOffset>1558290</wp:posOffset>
                </wp:positionH>
                <wp:positionV relativeFrom="paragraph">
                  <wp:posOffset>1623695</wp:posOffset>
                </wp:positionV>
                <wp:extent cx="587375" cy="155575"/>
                <wp:effectExtent l="0" t="0" r="22225" b="15875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" cy="1555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9" o:spid="_x0000_s1026" style="position:absolute;left:0;text-align:left;margin-left:122.7pt;margin-top:127.85pt;width:46.25pt;height:12.25pt;z-index:25245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" fillcolor="yellow" strokecolor="red" strokeweight="1pt">
                <v:fill opacity="19789f"/>
              </v:rect>
            </w:pict>
          </mc:Fallback>
        </mc:AlternateContent>
      </w:r>
      <w:r w:rsidR="00D6437B">
        <w:rPr>
          <w:noProof/>
        </w:rPr>
        <mc:AlternateContent>
          <mc:Choice Requires="wps">
            <w:drawing>
              <wp:anchor distT="0" distB="0" distL="114300" distR="114300" simplePos="0" relativeHeight="252473344" behindDoc="0" locked="0" layoutInCell="1" allowOverlap="1" wp14:anchorId="565A6533" wp14:editId="3AC6CD54">
                <wp:simplePos x="0" y="0"/>
                <wp:positionH relativeFrom="column">
                  <wp:posOffset>919934</wp:posOffset>
                </wp:positionH>
                <wp:positionV relativeFrom="paragraph">
                  <wp:posOffset>821871</wp:posOffset>
                </wp:positionV>
                <wp:extent cx="718457" cy="801915"/>
                <wp:effectExtent l="19050" t="19050" r="62865" b="55880"/>
                <wp:wrapNone/>
                <wp:docPr id="16" name="직선 화살표 연결선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8457" cy="80191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6" o:spid="_x0000_s1026" type="#_x0000_t32" style="position:absolute;left:0;text-align:left;margin-left:72.45pt;margin-top:64.7pt;width:56.55pt;height:63.15pt;z-index:25247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" strokecolor="red" strokeweight="2.25pt">
                <v:stroke endarrow="block"/>
              </v:shape>
            </w:pict>
          </mc:Fallback>
        </mc:AlternateContent>
      </w:r>
      <w:r w:rsidR="00D6437B">
        <w:rPr>
          <w:noProof/>
        </w:rPr>
        <mc:AlternateContent>
          <mc:Choice Requires="wps">
            <w:drawing>
              <wp:anchor distT="0" distB="0" distL="114300" distR="114300" simplePos="0" relativeHeight="252471296" behindDoc="0" locked="0" layoutInCell="1" allowOverlap="1" wp14:anchorId="698420A8" wp14:editId="59044403">
                <wp:simplePos x="0" y="0"/>
                <wp:positionH relativeFrom="column">
                  <wp:posOffset>879475</wp:posOffset>
                </wp:positionH>
                <wp:positionV relativeFrom="paragraph">
                  <wp:posOffset>524056</wp:posOffset>
                </wp:positionV>
                <wp:extent cx="0" cy="188685"/>
                <wp:effectExtent l="95250" t="0" r="57150" b="40005"/>
                <wp:wrapNone/>
                <wp:docPr id="15" name="직선 화살표 연결선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68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5" o:spid="_x0000_s1026" type="#_x0000_t32" style="position:absolute;left:0;text-align:left;margin-left:69.25pt;margin-top:41.25pt;width:0;height:14.85pt;z-index:25247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" strokecolor="red" strokeweight="2.25pt">
                <v:stroke endarrow="block"/>
              </v:shape>
            </w:pict>
          </mc:Fallback>
        </mc:AlternateContent>
      </w:r>
      <w:r w:rsidR="00583E85">
        <w:rPr>
          <w:noProof/>
        </w:rPr>
        <mc:AlternateContent>
          <mc:Choice Requires="wps">
            <w:drawing>
              <wp:anchor distT="0" distB="0" distL="114300" distR="114300" simplePos="0" relativeHeight="252456960" behindDoc="0" locked="0" layoutInCell="1" allowOverlap="1" wp14:anchorId="306EFBF1" wp14:editId="3A1B9475">
                <wp:simplePos x="0" y="0"/>
                <wp:positionH relativeFrom="column">
                  <wp:posOffset>400050</wp:posOffset>
                </wp:positionH>
                <wp:positionV relativeFrom="paragraph">
                  <wp:posOffset>383994</wp:posOffset>
                </wp:positionV>
                <wp:extent cx="845185" cy="148590"/>
                <wp:effectExtent l="0" t="0" r="12065" b="22860"/>
                <wp:wrapNone/>
                <wp:docPr id="8" name="직사각형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5185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8" o:spid="_x0000_s1026" style="position:absolute;left:0;text-align:left;margin-left:31.5pt;margin-top:30.25pt;width:66.55pt;height:11.7pt;z-index:25245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" fillcolor="yellow" strokecolor="red" strokeweight="1pt">
                <v:fill opacity="19789f"/>
              </v:rect>
            </w:pict>
          </mc:Fallback>
        </mc:AlternateContent>
      </w:r>
      <w:r w:rsidR="00583E85">
        <w:rPr>
          <w:noProof/>
        </w:rPr>
        <mc:AlternateContent>
          <mc:Choice Requires="wps">
            <w:drawing>
              <wp:anchor distT="0" distB="0" distL="114300" distR="114300" simplePos="0" relativeHeight="252461056" behindDoc="0" locked="0" layoutInCell="1" allowOverlap="1" wp14:anchorId="2B469760" wp14:editId="7782F457">
                <wp:simplePos x="0" y="0"/>
                <wp:positionH relativeFrom="column">
                  <wp:posOffset>451485</wp:posOffset>
                </wp:positionH>
                <wp:positionV relativeFrom="paragraph">
                  <wp:posOffset>672646</wp:posOffset>
                </wp:positionV>
                <wp:extent cx="1077686" cy="148590"/>
                <wp:effectExtent l="0" t="0" r="27305" b="2286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7686" cy="14859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0" o:spid="_x0000_s1026" style="position:absolute;left:0;text-align:left;margin-left:35.55pt;margin-top:52.95pt;width:84.85pt;height:11.7pt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" fillcolor="yellow" strokecolor="red" strokeweight="1pt">
                <v:fill opacity="19789f"/>
              </v:rect>
            </w:pict>
          </mc:Fallback>
        </mc:AlternateContent>
      </w:r>
      <w:r w:rsidR="006A061C">
        <w:rPr>
          <w:noProof/>
        </w:rPr>
        <mc:AlternateContent>
          <mc:Choice Requires="wps">
            <w:drawing>
              <wp:anchor distT="0" distB="0" distL="114300" distR="114300" simplePos="0" relativeHeight="252463104" behindDoc="0" locked="0" layoutInCell="1" allowOverlap="1" wp14:anchorId="7C9A002A" wp14:editId="6D6BB990">
                <wp:simplePos x="0" y="0"/>
                <wp:positionH relativeFrom="column">
                  <wp:posOffset>4224746</wp:posOffset>
                </wp:positionH>
                <wp:positionV relativeFrom="paragraph">
                  <wp:posOffset>2943860</wp:posOffset>
                </wp:positionV>
                <wp:extent cx="1102995" cy="155575"/>
                <wp:effectExtent l="0" t="0" r="20955" b="15875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995" cy="1555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1" o:spid="_x0000_s1026" style="position:absolute;left:0;text-align:left;margin-left:332.65pt;margin-top:231.8pt;width:86.85pt;height:12.25pt;z-index:25246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5322A9">
        <w:rPr>
          <w:noProof/>
        </w:rPr>
        <w:drawing>
          <wp:inline distT="0" distB="0" distL="0" distR="0" wp14:anchorId="6B8D356A" wp14:editId="6170A28B">
            <wp:extent cx="5671458" cy="3934877"/>
            <wp:effectExtent l="19050" t="19050" r="24765" b="2794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673705" cy="393643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392A50" w14:textId="77777777" w:rsidR="00567EEA" w:rsidRDefault="00567EEA" w:rsidP="00F856DC">
      <w:pPr>
        <w:rPr>
          <w:lang w:val="en-GB"/>
        </w:rPr>
      </w:pPr>
    </w:p>
    <w:p w14:paraId="441927E3" w14:textId="3A6920D0" w:rsidR="00567EEA" w:rsidRPr="005322A9" w:rsidRDefault="005322A9" w:rsidP="005322A9">
      <w:pPr>
        <w:rPr>
          <w:rFonts w:asciiTheme="minorEastAsia" w:eastAsiaTheme="minorEastAsia" w:hAnsiTheme="minorEastAsia"/>
          <w:lang w:val="en-GB"/>
        </w:rPr>
      </w:pPr>
      <w:r w:rsidRPr="005322A9">
        <w:rPr>
          <w:rFonts w:asciiTheme="minorEastAsia" w:eastAsiaTheme="minorEastAsia" w:hAnsiTheme="minorEastAsia" w:hint="eastAsia"/>
          <w:lang w:val="en-GB"/>
        </w:rPr>
        <w:t>○ 클래스 정보 입력</w:t>
      </w:r>
    </w:p>
    <w:p w14:paraId="5474D629" w14:textId="0365E411" w:rsidR="005322A9" w:rsidRDefault="007239CA" w:rsidP="005D376A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1232" behindDoc="0" locked="0" layoutInCell="1" allowOverlap="1" wp14:anchorId="69757522" wp14:editId="34635392">
                <wp:simplePos x="0" y="0"/>
                <wp:positionH relativeFrom="column">
                  <wp:posOffset>2295162</wp:posOffset>
                </wp:positionH>
                <wp:positionV relativeFrom="paragraph">
                  <wp:posOffset>3853996</wp:posOffset>
                </wp:positionV>
                <wp:extent cx="1088390" cy="226695"/>
                <wp:effectExtent l="0" t="0" r="187960" b="20955"/>
                <wp:wrapNone/>
                <wp:docPr id="18826" name="사각형 설명선 18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390" cy="226695"/>
                        </a:xfrm>
                        <a:prstGeom prst="wedgeRectCallout">
                          <a:avLst>
                            <a:gd name="adj1" fmla="val 64136"/>
                            <a:gd name="adj2" fmla="val 1038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E3F5E9" w14:textId="64344139" w:rsidR="00D46179" w:rsidRPr="00C13F90" w:rsidRDefault="00D46179" w:rsidP="007239CA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Finish버튼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26" o:spid="_x0000_s1196" type="#_x0000_t61" style="position:absolute;left:0;text-align:left;margin-left:180.7pt;margin-top:303.45pt;width:85.7pt;height:17.85pt;z-index:25251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" adj="24653,13043" fillcolor="#4f81bd [3204]" strokecolor="#243f60 [1604]" strokeweight="1.5pt">
                <v:textbox inset="0,0,0,0">
                  <w:txbxContent>
                    <w:p w14:paraId="57E3F5E9" w14:textId="64344139" w:rsidR="00D46179" w:rsidRPr="00C13F90" w:rsidRDefault="00D46179" w:rsidP="007239CA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Finish버튼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9184" behindDoc="0" locked="0" layoutInCell="1" allowOverlap="1" wp14:anchorId="2EC86C10" wp14:editId="62182F90">
                <wp:simplePos x="0" y="0"/>
                <wp:positionH relativeFrom="column">
                  <wp:posOffset>3383734</wp:posOffset>
                </wp:positionH>
                <wp:positionV relativeFrom="paragraph">
                  <wp:posOffset>1335768</wp:posOffset>
                </wp:positionV>
                <wp:extent cx="1534885" cy="226695"/>
                <wp:effectExtent l="266700" t="0" r="27305" b="20955"/>
                <wp:wrapNone/>
                <wp:docPr id="18825" name="사각형 설명선 18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885" cy="226695"/>
                        </a:xfrm>
                        <a:prstGeom prst="wedgeRectCallout">
                          <a:avLst>
                            <a:gd name="adj1" fmla="val -67219"/>
                            <a:gd name="adj2" fmla="val 1518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D3C1C" w14:textId="5685E561" w:rsidR="00D46179" w:rsidRPr="00C13F90" w:rsidRDefault="00D46179" w:rsidP="007239CA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Processor 물리명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25" o:spid="_x0000_s1197" type="#_x0000_t61" style="position:absolute;left:0;text-align:left;margin-left:266.45pt;margin-top:105.2pt;width:120.85pt;height:17.85pt;z-index:25250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" adj="-3719,14080" fillcolor="#4f81bd [3204]" strokecolor="#243f60 [1604]" strokeweight="1.5pt">
                <v:textbox inset="0,0,0,0">
                  <w:txbxContent>
                    <w:p w14:paraId="680D3C1C" w14:textId="5685E561" w:rsidR="00D46179" w:rsidRPr="00C13F90" w:rsidRDefault="00D46179" w:rsidP="007239CA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Processor 물리명 입력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07136" behindDoc="0" locked="0" layoutInCell="1" allowOverlap="1" wp14:anchorId="74915E99" wp14:editId="1AF3A277">
                <wp:simplePos x="0" y="0"/>
                <wp:positionH relativeFrom="column">
                  <wp:posOffset>3986076</wp:posOffset>
                </wp:positionH>
                <wp:positionV relativeFrom="paragraph">
                  <wp:posOffset>856796</wp:posOffset>
                </wp:positionV>
                <wp:extent cx="1211943" cy="226695"/>
                <wp:effectExtent l="228600" t="0" r="26670" b="20955"/>
                <wp:wrapNone/>
                <wp:docPr id="18824" name="사각형 설명선 188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1943" cy="226695"/>
                        </a:xfrm>
                        <a:prstGeom prst="wedgeRectCallout">
                          <a:avLst>
                            <a:gd name="adj1" fmla="val -67219"/>
                            <a:gd name="adj2" fmla="val 1518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51041D" w14:textId="30EF63D8" w:rsidR="00D46179" w:rsidRPr="00C13F90" w:rsidRDefault="00D46179" w:rsidP="007239CA">
                            <w:pPr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패키지 경로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24" o:spid="_x0000_s1198" type="#_x0000_t61" style="position:absolute;left:0;text-align:left;margin-left:313.85pt;margin-top:67.45pt;width:95.45pt;height:17.85pt;z-index:25250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" adj="-3719,14080" fillcolor="#4f81bd [3204]" strokecolor="#243f60 [1604]" strokeweight="1.5pt">
                <v:textbox inset="0,0,0,0">
                  <w:txbxContent>
                    <w:p w14:paraId="1651041D" w14:textId="30EF63D8" w:rsidR="00D46179" w:rsidRPr="00C13F90" w:rsidRDefault="00D46179" w:rsidP="007239CA">
                      <w:pPr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패키지 경로 입력</w:t>
                      </w:r>
                    </w:p>
                  </w:txbxContent>
                </v:textbox>
              </v:shape>
            </w:pict>
          </mc:Fallback>
        </mc:AlternateContent>
      </w:r>
      <w:r w:rsidR="00D6437B">
        <w:rPr>
          <w:noProof/>
        </w:rPr>
        <mc:AlternateContent>
          <mc:Choice Requires="wps">
            <w:drawing>
              <wp:anchor distT="0" distB="0" distL="114300" distR="114300" simplePos="0" relativeHeight="252479488" behindDoc="0" locked="0" layoutInCell="1" allowOverlap="1" wp14:anchorId="695FBCF9" wp14:editId="340FEE25">
                <wp:simplePos x="0" y="0"/>
                <wp:positionH relativeFrom="column">
                  <wp:posOffset>2723334</wp:posOffset>
                </wp:positionH>
                <wp:positionV relativeFrom="paragraph">
                  <wp:posOffset>1586139</wp:posOffset>
                </wp:positionV>
                <wp:extent cx="1055914" cy="2362200"/>
                <wp:effectExtent l="19050" t="19050" r="49530" b="38100"/>
                <wp:wrapNone/>
                <wp:docPr id="19" name="직선 화살표 연결선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55914" cy="23622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9" o:spid="_x0000_s1026" type="#_x0000_t32" style="position:absolute;left:0;text-align:left;margin-left:214.45pt;margin-top:124.9pt;width:83.15pt;height:186pt;z-index:25247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" strokecolor="red" strokeweight="2.25pt">
                <v:stroke endarrow="block"/>
              </v:shape>
            </w:pict>
          </mc:Fallback>
        </mc:AlternateContent>
      </w:r>
      <w:r w:rsidR="00D6437B">
        <w:rPr>
          <w:noProof/>
        </w:rPr>
        <mc:AlternateContent>
          <mc:Choice Requires="wps">
            <w:drawing>
              <wp:anchor distT="0" distB="0" distL="114300" distR="114300" simplePos="0" relativeHeight="252477440" behindDoc="0" locked="0" layoutInCell="1" allowOverlap="1" wp14:anchorId="011B293E" wp14:editId="1B34CF30">
                <wp:simplePos x="0" y="0"/>
                <wp:positionH relativeFrom="column">
                  <wp:posOffset>2722880</wp:posOffset>
                </wp:positionH>
                <wp:positionV relativeFrom="paragraph">
                  <wp:posOffset>1095556</wp:posOffset>
                </wp:positionV>
                <wp:extent cx="0" cy="337185"/>
                <wp:effectExtent l="95250" t="0" r="57150" b="43815"/>
                <wp:wrapNone/>
                <wp:docPr id="18" name="직선 화살표 연결선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718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" o:spid="_x0000_s1026" type="#_x0000_t32" style="position:absolute;left:0;text-align:left;margin-left:214.4pt;margin-top:86.25pt;width:0;height:26.55pt;z-index:25247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" strokecolor="red" strokeweight="2.25pt">
                <v:stroke endarrow="block"/>
              </v:shape>
            </w:pict>
          </mc:Fallback>
        </mc:AlternateContent>
      </w:r>
      <w:r w:rsidR="006A061C">
        <w:rPr>
          <w:noProof/>
        </w:rPr>
        <mc:AlternateContent>
          <mc:Choice Requires="wps">
            <w:drawing>
              <wp:anchor distT="0" distB="0" distL="114300" distR="114300" simplePos="0" relativeHeight="252469248" behindDoc="0" locked="0" layoutInCell="1" allowOverlap="1" wp14:anchorId="62121A7F" wp14:editId="3205A362">
                <wp:simplePos x="0" y="0"/>
                <wp:positionH relativeFrom="column">
                  <wp:posOffset>3505200</wp:posOffset>
                </wp:positionH>
                <wp:positionV relativeFrom="paragraph">
                  <wp:posOffset>3926024</wp:posOffset>
                </wp:positionV>
                <wp:extent cx="635000" cy="155575"/>
                <wp:effectExtent l="0" t="0" r="12700" b="15875"/>
                <wp:wrapNone/>
                <wp:docPr id="14" name="직사각형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0" cy="1555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4" o:spid="_x0000_s1026" style="position:absolute;left:0;text-align:left;margin-left:276pt;margin-top:309.15pt;width:50pt;height:12.25pt;z-index:25246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6A061C">
        <w:rPr>
          <w:noProof/>
        </w:rPr>
        <mc:AlternateContent>
          <mc:Choice Requires="wps">
            <w:drawing>
              <wp:anchor distT="0" distB="0" distL="114300" distR="114300" simplePos="0" relativeHeight="252467200" behindDoc="0" locked="0" layoutInCell="1" allowOverlap="1" wp14:anchorId="475C6C9C" wp14:editId="24961A26">
                <wp:simplePos x="0" y="0"/>
                <wp:positionH relativeFrom="column">
                  <wp:posOffset>2098040</wp:posOffset>
                </wp:positionH>
                <wp:positionV relativeFrom="paragraph">
                  <wp:posOffset>1429203</wp:posOffset>
                </wp:positionV>
                <wp:extent cx="1102995" cy="155575"/>
                <wp:effectExtent l="0" t="0" r="20955" b="15875"/>
                <wp:wrapNone/>
                <wp:docPr id="13" name="직사각형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2995" cy="1555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3" o:spid="_x0000_s1026" style="position:absolute;left:0;text-align:left;margin-left:165.2pt;margin-top:112.55pt;width:86.85pt;height:12.25pt;z-index:25246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6A061C">
        <w:rPr>
          <w:noProof/>
        </w:rPr>
        <mc:AlternateContent>
          <mc:Choice Requires="wps">
            <w:drawing>
              <wp:anchor distT="0" distB="0" distL="114300" distR="114300" simplePos="0" relativeHeight="252465152" behindDoc="0" locked="0" layoutInCell="1" allowOverlap="1" wp14:anchorId="59F6D833" wp14:editId="0D2DEBD9">
                <wp:simplePos x="0" y="0"/>
                <wp:positionH relativeFrom="column">
                  <wp:posOffset>2098675</wp:posOffset>
                </wp:positionH>
                <wp:positionV relativeFrom="paragraph">
                  <wp:posOffset>928551</wp:posOffset>
                </wp:positionV>
                <wp:extent cx="1709057" cy="155575"/>
                <wp:effectExtent l="0" t="0" r="24765" b="15875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9057" cy="1555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2" o:spid="_x0000_s1026" style="position:absolute;left:0;text-align:left;margin-left:165.25pt;margin-top:73.1pt;width:134.55pt;height:12.25pt;z-index:25246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5D376A">
        <w:rPr>
          <w:noProof/>
        </w:rPr>
        <w:drawing>
          <wp:inline distT="0" distB="0" distL="0" distR="0" wp14:anchorId="5B95D97C" wp14:editId="0AC3DEEA">
            <wp:extent cx="3548976" cy="4132942"/>
            <wp:effectExtent l="19050" t="19050" r="13970" b="2032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3552726" cy="413730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148C61A" w14:textId="77777777" w:rsidR="005322A9" w:rsidRDefault="005322A9" w:rsidP="00F856DC">
      <w:pPr>
        <w:rPr>
          <w:lang w:val="en-GB"/>
        </w:rPr>
      </w:pPr>
    </w:p>
    <w:p w14:paraId="3D7AD092" w14:textId="20F055DA" w:rsidR="00567EEA" w:rsidRPr="005D376A" w:rsidRDefault="005D376A" w:rsidP="00F856DC">
      <w:pPr>
        <w:rPr>
          <w:rFonts w:asciiTheme="minorEastAsia" w:eastAsiaTheme="minorEastAsia" w:hAnsiTheme="minorEastAsia"/>
          <w:lang w:val="en-GB"/>
        </w:rPr>
      </w:pPr>
      <w:r w:rsidRPr="005322A9">
        <w:rPr>
          <w:rFonts w:asciiTheme="minorEastAsia" w:eastAsiaTheme="minorEastAsia" w:hAnsiTheme="minorEastAsia" w:hint="eastAsia"/>
          <w:lang w:val="en-GB"/>
        </w:rPr>
        <w:lastRenderedPageBreak/>
        <w:t xml:space="preserve">○ </w:t>
      </w:r>
      <w:r w:rsidRPr="005D376A">
        <w:rPr>
          <w:rFonts w:asciiTheme="minorEastAsia" w:eastAsiaTheme="minorEastAsia" w:hAnsiTheme="minorEastAsia" w:hint="eastAsia"/>
          <w:lang w:val="en-GB"/>
        </w:rPr>
        <w:t>인터페이스 클래스 입력</w:t>
      </w:r>
    </w:p>
    <w:p w14:paraId="6002D03A" w14:textId="04B414B9" w:rsidR="005322A9" w:rsidRDefault="00EE3C5E" w:rsidP="00BF035F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5328" behindDoc="0" locked="0" layoutInCell="1" allowOverlap="1" wp14:anchorId="79C86EF2" wp14:editId="0A33CDAC">
                <wp:simplePos x="0" y="0"/>
                <wp:positionH relativeFrom="column">
                  <wp:posOffset>3056709</wp:posOffset>
                </wp:positionH>
                <wp:positionV relativeFrom="paragraph">
                  <wp:posOffset>1577975</wp:posOffset>
                </wp:positionV>
                <wp:extent cx="2383790" cy="239395"/>
                <wp:effectExtent l="0" t="152400" r="16510" b="27305"/>
                <wp:wrapNone/>
                <wp:docPr id="18828" name="사각형 설명선 18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3790" cy="239395"/>
                        </a:xfrm>
                        <a:prstGeom prst="wedgeRectCallout">
                          <a:avLst>
                            <a:gd name="adj1" fmla="val -24611"/>
                            <a:gd name="adj2" fmla="val -10420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C2C56B" w14:textId="19A11B93" w:rsidR="00D46179" w:rsidRPr="00C13F90" w:rsidRDefault="00D46179" w:rsidP="00EE3C5E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인터페이스 클래스 implements 문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28" o:spid="_x0000_s1199" type="#_x0000_t61" style="position:absolute;left:0;text-align:left;margin-left:240.7pt;margin-top:124.25pt;width:187.7pt;height:18.85pt;z-index:25251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" adj="5484,-11708" fillcolor="#4f81bd [3204]" strokecolor="#243f60 [1604]" strokeweight="1.5pt">
                <v:textbox inset="0,0,0,0">
                  <w:txbxContent>
                    <w:p w14:paraId="7DC2C56B" w14:textId="19A11B93" w:rsidR="00D46179" w:rsidRPr="00C13F90" w:rsidRDefault="00D46179" w:rsidP="00EE3C5E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인터페이스 클래스 implements 문 입력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3280" behindDoc="0" locked="0" layoutInCell="1" allowOverlap="1" wp14:anchorId="03D5153D" wp14:editId="449B81B5">
                <wp:simplePos x="0" y="0"/>
                <wp:positionH relativeFrom="column">
                  <wp:posOffset>1275534</wp:posOffset>
                </wp:positionH>
                <wp:positionV relativeFrom="paragraph">
                  <wp:posOffset>126819</wp:posOffset>
                </wp:positionV>
                <wp:extent cx="3251200" cy="375285"/>
                <wp:effectExtent l="0" t="0" r="25400" b="177165"/>
                <wp:wrapNone/>
                <wp:docPr id="18827" name="사각형 설명선 188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0" cy="375285"/>
                        </a:xfrm>
                        <a:prstGeom prst="wedgeRectCallout">
                          <a:avLst>
                            <a:gd name="adj1" fmla="val -33967"/>
                            <a:gd name="adj2" fmla="val 8676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E45FE2" w14:textId="5A1BAA4A" w:rsidR="00D46179" w:rsidRDefault="00D46179" w:rsidP="00EE3C5E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ItemProcessor 인터페이스 클래스 import문 입력</w:t>
                            </w:r>
                          </w:p>
                          <w:p w14:paraId="08C9AA07" w14:textId="2C92B1A0" w:rsidR="00D46179" w:rsidRPr="00C13F90" w:rsidRDefault="00D46179" w:rsidP="00EE3C5E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  【org.springframework.batch.item.ItemProcessor】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27" o:spid="_x0000_s1200" type="#_x0000_t61" style="position:absolute;left:0;text-align:left;margin-left:100.45pt;margin-top:10pt;width:256pt;height:29.55pt;z-index:25251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" adj="3463,29542" fillcolor="#4f81bd [3204]" strokecolor="#243f60 [1604]" strokeweight="1.5pt">
                <v:textbox inset="0,0,0,0">
                  <w:txbxContent>
                    <w:p w14:paraId="79E45FE2" w14:textId="5A1BAA4A" w:rsidR="00D46179" w:rsidRDefault="00D46179" w:rsidP="00EE3C5E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ItemProcessor 인터페이스 클래스 import문 입력</w:t>
                      </w:r>
                    </w:p>
                    <w:p w14:paraId="08C9AA07" w14:textId="2C92B1A0" w:rsidR="00D46179" w:rsidRPr="00C13F90" w:rsidRDefault="00D46179" w:rsidP="00EE3C5E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  【org.springframework.batch.item.ItemProcessor】</w:t>
                      </w:r>
                    </w:p>
                  </w:txbxContent>
                </v:textbox>
              </v:shape>
            </w:pict>
          </mc:Fallback>
        </mc:AlternateContent>
      </w:r>
      <w:r w:rsidR="007C4E90">
        <w:rPr>
          <w:noProof/>
        </w:rPr>
        <mc:AlternateContent>
          <mc:Choice Requires="wps">
            <w:drawing>
              <wp:anchor distT="0" distB="0" distL="114300" distR="114300" simplePos="0" relativeHeight="252491776" behindDoc="0" locked="0" layoutInCell="1" allowOverlap="1" wp14:anchorId="2FA840D2" wp14:editId="10A41E1C">
                <wp:simplePos x="0" y="0"/>
                <wp:positionH relativeFrom="column">
                  <wp:posOffset>3561806</wp:posOffset>
                </wp:positionH>
                <wp:positionV relativeFrom="paragraph">
                  <wp:posOffset>783590</wp:posOffset>
                </wp:positionV>
                <wp:extent cx="1" cy="529771"/>
                <wp:effectExtent l="95250" t="0" r="57150" b="41910"/>
                <wp:wrapNone/>
                <wp:docPr id="18712" name="직선 화살표 연결선 187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52977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712" o:spid="_x0000_s1026" type="#_x0000_t32" style="position:absolute;left:0;text-align:left;margin-left:280.45pt;margin-top:61.7pt;width:0;height:41.7pt;flip:x;z-index:25249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" strokecolor="red" strokeweight="2.25pt">
                <v:stroke endarrow="block"/>
              </v:shape>
            </w:pict>
          </mc:Fallback>
        </mc:AlternateContent>
      </w:r>
      <w:r w:rsidR="00D6437B">
        <w:rPr>
          <w:noProof/>
        </w:rPr>
        <mc:AlternateContent>
          <mc:Choice Requires="wps">
            <w:drawing>
              <wp:anchor distT="0" distB="0" distL="114300" distR="114300" simplePos="0" relativeHeight="252483584" behindDoc="0" locked="0" layoutInCell="1" allowOverlap="1" wp14:anchorId="21DB0F8D" wp14:editId="67E9DFED">
                <wp:simplePos x="0" y="0"/>
                <wp:positionH relativeFrom="column">
                  <wp:posOffset>451848</wp:posOffset>
                </wp:positionH>
                <wp:positionV relativeFrom="paragraph">
                  <wp:posOffset>627561</wp:posOffset>
                </wp:positionV>
                <wp:extent cx="3962400" cy="155575"/>
                <wp:effectExtent l="0" t="0" r="19050" b="15875"/>
                <wp:wrapNone/>
                <wp:docPr id="18606" name="직사각형 186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2400" cy="1555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606" o:spid="_x0000_s1026" style="position:absolute;left:0;text-align:left;margin-left:35.6pt;margin-top:49.4pt;width:312pt;height:12.25pt;z-index:25248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D6437B">
        <w:rPr>
          <w:noProof/>
        </w:rPr>
        <mc:AlternateContent>
          <mc:Choice Requires="wps">
            <w:drawing>
              <wp:anchor distT="0" distB="0" distL="114300" distR="114300" simplePos="0" relativeHeight="252481536" behindDoc="0" locked="0" layoutInCell="1" allowOverlap="1" wp14:anchorId="4D785C0E" wp14:editId="36263691">
                <wp:simplePos x="0" y="0"/>
                <wp:positionH relativeFrom="column">
                  <wp:posOffset>2868476</wp:posOffset>
                </wp:positionH>
                <wp:positionV relativeFrom="paragraph">
                  <wp:posOffset>1313361</wp:posOffset>
                </wp:positionV>
                <wp:extent cx="3029858" cy="155575"/>
                <wp:effectExtent l="0" t="0" r="18415" b="15875"/>
                <wp:wrapNone/>
                <wp:docPr id="49" name="직사각형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9858" cy="1555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49" o:spid="_x0000_s1026" style="position:absolute;left:0;text-align:left;margin-left:225.85pt;margin-top:103.4pt;width:238.55pt;height:12.25pt;z-index:25248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A878DF">
        <w:rPr>
          <w:noProof/>
        </w:rPr>
        <w:drawing>
          <wp:inline distT="0" distB="0" distL="0" distR="0" wp14:anchorId="631493AF" wp14:editId="4C1965DC">
            <wp:extent cx="6104506" cy="1963057"/>
            <wp:effectExtent l="19050" t="19050" r="10795" b="18415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104268" cy="196298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B317797" w14:textId="77777777" w:rsidR="005322A9" w:rsidRDefault="005322A9" w:rsidP="00F856DC">
      <w:pPr>
        <w:rPr>
          <w:lang w:val="en-GB"/>
        </w:rPr>
      </w:pPr>
    </w:p>
    <w:p w14:paraId="2BA03A78" w14:textId="01506E14" w:rsidR="00567EEA" w:rsidRDefault="00567EEA" w:rsidP="00567EEA">
      <w:pPr>
        <w:pStyle w:val="2"/>
        <w:tabs>
          <w:tab w:val="num" w:pos="1277"/>
        </w:tabs>
        <w:ind w:hanging="851"/>
        <w:jc w:val="left"/>
      </w:pPr>
      <w:bookmarkStart w:id="52" w:name="_Toc91687567"/>
      <w:r>
        <w:rPr>
          <w:rFonts w:hint="eastAsia"/>
        </w:rPr>
        <w:t>메서드 생성</w:t>
      </w:r>
      <w:bookmarkEnd w:id="52"/>
    </w:p>
    <w:p w14:paraId="4CD6051C" w14:textId="0B442880" w:rsidR="008E6BC7" w:rsidRPr="00A878DF" w:rsidRDefault="00A878DF" w:rsidP="00F856DC">
      <w:pPr>
        <w:rPr>
          <w:rFonts w:asciiTheme="minorEastAsia" w:eastAsiaTheme="minorEastAsia" w:hAnsiTheme="minorEastAsia"/>
          <w:lang w:val="en-GB"/>
        </w:rPr>
      </w:pPr>
      <w:r w:rsidRPr="005322A9">
        <w:rPr>
          <w:rFonts w:asciiTheme="minorEastAsia" w:eastAsiaTheme="minorEastAsia" w:hAnsiTheme="minorEastAsia" w:hint="eastAsia"/>
          <w:lang w:val="en-GB"/>
        </w:rPr>
        <w:t xml:space="preserve">○ </w:t>
      </w:r>
      <w:r w:rsidRPr="00A878DF">
        <w:rPr>
          <w:rFonts w:asciiTheme="minorEastAsia" w:eastAsiaTheme="minorEastAsia" w:hAnsiTheme="minorEastAsia" w:hint="eastAsia"/>
          <w:lang w:val="en-GB"/>
        </w:rPr>
        <w:t>비구현 메서드 생성</w:t>
      </w:r>
    </w:p>
    <w:p w14:paraId="498EDCF0" w14:textId="1CB013B3" w:rsidR="008E6BC7" w:rsidRDefault="00DC2901" w:rsidP="00A878DF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19424" behindDoc="0" locked="0" layoutInCell="1" allowOverlap="1" wp14:anchorId="0D70C8D6" wp14:editId="286E9A4B">
                <wp:simplePos x="0" y="0"/>
                <wp:positionH relativeFrom="column">
                  <wp:posOffset>2240734</wp:posOffset>
                </wp:positionH>
                <wp:positionV relativeFrom="paragraph">
                  <wp:posOffset>1313361</wp:posOffset>
                </wp:positionV>
                <wp:extent cx="3915228" cy="239395"/>
                <wp:effectExtent l="0" t="0" r="28575" b="236855"/>
                <wp:wrapNone/>
                <wp:docPr id="18830" name="사각형 설명선 18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5228" cy="239395"/>
                        </a:xfrm>
                        <a:prstGeom prst="wedgeRectCallout">
                          <a:avLst>
                            <a:gd name="adj1" fmla="val -38429"/>
                            <a:gd name="adj2" fmla="val 13073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401B34" w14:textId="39955DC4" w:rsidR="00D46179" w:rsidRPr="00C13F90" w:rsidRDefault="00D46179" w:rsidP="00DC2901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② Popup 메시지 창에서 </w:t>
                            </w:r>
                            <w:r w:rsidRPr="00DC2901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  <w:u w:val="single"/>
                              </w:rPr>
                              <w:t>Add unimplemented methods</w:t>
                            </w:r>
                            <w:r w:rsidRPr="00DC2901">
                              <w:rPr>
                                <w:rFonts w:asciiTheme="minorEastAsia" w:eastAsiaTheme="minorEastAsia" w:hAnsiTheme="minorEastAsia" w:hint="eastAsia"/>
                                <w:b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링크 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30" o:spid="_x0000_s1201" type="#_x0000_t61" style="position:absolute;left:0;text-align:left;margin-left:176.45pt;margin-top:103.4pt;width:308.3pt;height:18.85pt;z-index:25251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" adj="2499,39038" fillcolor="#4f81bd [3204]" strokecolor="#243f60 [1604]" strokeweight="1.5pt">
                <v:textbox inset="0,0,0,0">
                  <w:txbxContent>
                    <w:p w14:paraId="01401B34" w14:textId="39955DC4" w:rsidR="00D46179" w:rsidRPr="00C13F90" w:rsidRDefault="00D46179" w:rsidP="00DC2901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② Popup 메시지 창에서 </w:t>
                      </w:r>
                      <w:r w:rsidRPr="00DC2901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  <w:u w:val="single"/>
                        </w:rPr>
                        <w:t>Add unimplemented methods</w:t>
                      </w:r>
                      <w:r w:rsidRPr="00DC2901">
                        <w:rPr>
                          <w:rFonts w:asciiTheme="minorEastAsia" w:eastAsiaTheme="minorEastAsia" w:hAnsiTheme="minorEastAsia" w:hint="eastAsia"/>
                          <w:b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링크 를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17376" behindDoc="0" locked="0" layoutInCell="1" allowOverlap="1" wp14:anchorId="0A607826" wp14:editId="72AFD5F9">
                <wp:simplePos x="0" y="0"/>
                <wp:positionH relativeFrom="column">
                  <wp:posOffset>1674676</wp:posOffset>
                </wp:positionH>
                <wp:positionV relativeFrom="paragraph">
                  <wp:posOffset>707390</wp:posOffset>
                </wp:positionV>
                <wp:extent cx="2960915" cy="239395"/>
                <wp:effectExtent l="0" t="0" r="11430" b="141605"/>
                <wp:wrapNone/>
                <wp:docPr id="18829" name="사각형 설명선 18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0915" cy="239395"/>
                        </a:xfrm>
                        <a:prstGeom prst="wedgeRectCallout">
                          <a:avLst>
                            <a:gd name="adj1" fmla="val -41355"/>
                            <a:gd name="adj2" fmla="val 9283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EBBB8E" w14:textId="6E8A54FE" w:rsidR="00D46179" w:rsidRPr="00C13F90" w:rsidRDefault="00D46179" w:rsidP="00DC2901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에러표시 상태인 클래스 이름으로 마우스 커서 이동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29" o:spid="_x0000_s1202" type="#_x0000_t61" style="position:absolute;left:0;text-align:left;margin-left:131.85pt;margin-top:55.7pt;width:233.15pt;height:18.85pt;z-index:25251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" adj="1867,30853" fillcolor="#4f81bd [3204]" strokecolor="#243f60 [1604]" strokeweight="1.5pt">
                <v:textbox inset="0,0,0,0">
                  <w:txbxContent>
                    <w:p w14:paraId="69EBBB8E" w14:textId="6E8A54FE" w:rsidR="00D46179" w:rsidRPr="00C13F90" w:rsidRDefault="00D46179" w:rsidP="00DC2901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에러표시 상태인 클래스 이름으로 마우스 커서 이동</w:t>
                      </w:r>
                    </w:p>
                  </w:txbxContent>
                </v:textbox>
              </v:shape>
            </w:pict>
          </mc:Fallback>
        </mc:AlternateContent>
      </w:r>
      <w:r w:rsidR="00B308EE">
        <w:rPr>
          <w:noProof/>
        </w:rPr>
        <mc:AlternateContent>
          <mc:Choice Requires="wps">
            <w:drawing>
              <wp:anchor distT="0" distB="0" distL="114300" distR="114300" simplePos="0" relativeHeight="252496896" behindDoc="0" locked="0" layoutInCell="1" allowOverlap="1" wp14:anchorId="09D2414B" wp14:editId="53B1C728">
                <wp:simplePos x="0" y="0"/>
                <wp:positionH relativeFrom="column">
                  <wp:posOffset>1801676</wp:posOffset>
                </wp:positionH>
                <wp:positionV relativeFrom="paragraph">
                  <wp:posOffset>1908447</wp:posOffset>
                </wp:positionV>
                <wp:extent cx="439058" cy="2220686"/>
                <wp:effectExtent l="19050" t="19050" r="75565" b="46355"/>
                <wp:wrapNone/>
                <wp:docPr id="18761" name="직선 화살표 연결선 18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9058" cy="222068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761" o:spid="_x0000_s1026" type="#_x0000_t32" style="position:absolute;left:0;text-align:left;margin-left:141.85pt;margin-top:150.25pt;width:34.55pt;height:174.85pt;z-index:25249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" strokecolor="red" strokeweight="2.25pt">
                <v:stroke endarrow="block"/>
              </v:shape>
            </w:pict>
          </mc:Fallback>
        </mc:AlternateContent>
      </w:r>
      <w:r w:rsidR="00B308EE">
        <w:rPr>
          <w:noProof/>
        </w:rPr>
        <mc:AlternateContent>
          <mc:Choice Requires="wps">
            <w:drawing>
              <wp:anchor distT="0" distB="0" distL="114300" distR="114300" simplePos="0" relativeHeight="252494848" behindDoc="0" locked="0" layoutInCell="1" allowOverlap="1" wp14:anchorId="5A7BDBDB" wp14:editId="392AD891">
                <wp:simplePos x="0" y="0"/>
                <wp:positionH relativeFrom="column">
                  <wp:posOffset>2193108</wp:posOffset>
                </wp:positionH>
                <wp:positionV relativeFrom="paragraph">
                  <wp:posOffset>2278380</wp:posOffset>
                </wp:positionV>
                <wp:extent cx="1436914" cy="500743"/>
                <wp:effectExtent l="38100" t="0" r="11430" b="33020"/>
                <wp:wrapNone/>
                <wp:docPr id="18716" name="아래쪽 화살표 187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6914" cy="500743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아래쪽 화살표 18716" o:spid="_x0000_s1026" type="#_x0000_t67" style="position:absolute;left:0;text-align:left;margin-left:172.7pt;margin-top:179.4pt;width:113.15pt;height:39.45pt;z-index:25249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" adj="10800" fillcolor="#4f81bd [3204]" strokecolor="#243f60 [1604]" strokeweight="2pt"/>
            </w:pict>
          </mc:Fallback>
        </mc:AlternateContent>
      </w:r>
      <w:r w:rsidR="007C4E90">
        <w:rPr>
          <w:noProof/>
        </w:rPr>
        <mc:AlternateContent>
          <mc:Choice Requires="wps">
            <w:drawing>
              <wp:anchor distT="0" distB="0" distL="114300" distR="114300" simplePos="0" relativeHeight="252493824" behindDoc="0" locked="0" layoutInCell="1" allowOverlap="1" wp14:anchorId="39C6240A" wp14:editId="0797602F">
                <wp:simplePos x="0" y="0"/>
                <wp:positionH relativeFrom="column">
                  <wp:posOffset>1673860</wp:posOffset>
                </wp:positionH>
                <wp:positionV relativeFrom="paragraph">
                  <wp:posOffset>1207589</wp:posOffset>
                </wp:positionV>
                <wp:extent cx="0" cy="529590"/>
                <wp:effectExtent l="95250" t="0" r="57150" b="41910"/>
                <wp:wrapNone/>
                <wp:docPr id="18713" name="직선 화살표 연결선 187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5295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713" o:spid="_x0000_s1026" type="#_x0000_t32" style="position:absolute;left:0;text-align:left;margin-left:131.8pt;margin-top:95.1pt;width:0;height:41.7pt;flip:x;z-index:25249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" strokecolor="red" strokeweight="2.25pt">
                <v:stroke endarrow="block"/>
              </v:shape>
            </w:pict>
          </mc:Fallback>
        </mc:AlternateContent>
      </w:r>
      <w:r w:rsidR="00D6437B">
        <w:rPr>
          <w:noProof/>
        </w:rPr>
        <mc:AlternateContent>
          <mc:Choice Requires="wps">
            <w:drawing>
              <wp:anchor distT="0" distB="0" distL="114300" distR="114300" simplePos="0" relativeHeight="252487680" behindDoc="0" locked="0" layoutInCell="1" allowOverlap="1" wp14:anchorId="0828811E" wp14:editId="52BAEECA">
                <wp:simplePos x="0" y="0"/>
                <wp:positionH relativeFrom="column">
                  <wp:posOffset>1406162</wp:posOffset>
                </wp:positionH>
                <wp:positionV relativeFrom="paragraph">
                  <wp:posOffset>1756047</wp:posOffset>
                </wp:positionV>
                <wp:extent cx="1422400" cy="155575"/>
                <wp:effectExtent l="0" t="0" r="25400" b="15875"/>
                <wp:wrapNone/>
                <wp:docPr id="18705" name="직사각형 187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400" cy="1555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05" o:spid="_x0000_s1026" style="position:absolute;left:0;text-align:left;margin-left:110.7pt;margin-top:138.25pt;width:112pt;height:12.25pt;z-index:25248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D6437B">
        <w:rPr>
          <w:noProof/>
        </w:rPr>
        <mc:AlternateContent>
          <mc:Choice Requires="wps">
            <w:drawing>
              <wp:anchor distT="0" distB="0" distL="114300" distR="114300" simplePos="0" relativeHeight="252485632" behindDoc="0" locked="0" layoutInCell="1" allowOverlap="1" wp14:anchorId="0723E250" wp14:editId="25283407">
                <wp:simplePos x="0" y="0"/>
                <wp:positionH relativeFrom="column">
                  <wp:posOffset>1144905</wp:posOffset>
                </wp:positionH>
                <wp:positionV relativeFrom="paragraph">
                  <wp:posOffset>1048476</wp:posOffset>
                </wp:positionV>
                <wp:extent cx="1146629" cy="155575"/>
                <wp:effectExtent l="0" t="0" r="15875" b="15875"/>
                <wp:wrapNone/>
                <wp:docPr id="18703" name="직사각형 187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6629" cy="1555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03" o:spid="_x0000_s1026" style="position:absolute;left:0;text-align:left;margin-left:90.15pt;margin-top:82.55pt;width:90.3pt;height:12.25pt;z-index:25248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A878DF">
        <w:rPr>
          <w:noProof/>
        </w:rPr>
        <w:drawing>
          <wp:inline distT="0" distB="0" distL="0" distR="0" wp14:anchorId="1C6F2BC8" wp14:editId="01BA0CB1">
            <wp:extent cx="6183159" cy="2296885"/>
            <wp:effectExtent l="19050" t="19050" r="27305" b="27305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187991" cy="22986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E8DB1F" w14:textId="15F0642D" w:rsidR="00B90FB5" w:rsidRDefault="00B90FB5" w:rsidP="00F856DC">
      <w:pPr>
        <w:rPr>
          <w:lang w:val="en-GB"/>
        </w:rPr>
      </w:pPr>
    </w:p>
    <w:p w14:paraId="39192D6C" w14:textId="4CCD43C2" w:rsidR="00A93FD2" w:rsidRDefault="00DC2901" w:rsidP="00A878DF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21472" behindDoc="0" locked="0" layoutInCell="1" allowOverlap="1" wp14:anchorId="4446C7CC" wp14:editId="066F7270">
                <wp:simplePos x="0" y="0"/>
                <wp:positionH relativeFrom="column">
                  <wp:posOffset>2643505</wp:posOffset>
                </wp:positionH>
                <wp:positionV relativeFrom="paragraph">
                  <wp:posOffset>1182189</wp:posOffset>
                </wp:positionV>
                <wp:extent cx="3185341" cy="239395"/>
                <wp:effectExtent l="0" t="0" r="15240" b="294005"/>
                <wp:wrapNone/>
                <wp:docPr id="18831" name="사각형 설명선 18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341" cy="239395"/>
                        </a:xfrm>
                        <a:prstGeom prst="wedgeRectCallout">
                          <a:avLst>
                            <a:gd name="adj1" fmla="val -40129"/>
                            <a:gd name="adj2" fmla="val 15043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31C5D5" w14:textId="529C9D25" w:rsidR="00D46179" w:rsidRPr="00C13F90" w:rsidRDefault="00D46179" w:rsidP="00DC2901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인터페이스 클래스의 비구현 메서드 가 자동 생성 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31" o:spid="_x0000_s1203" type="#_x0000_t61" style="position:absolute;left:0;text-align:left;margin-left:208.15pt;margin-top:93.1pt;width:250.8pt;height:18.85pt;z-index:25252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" adj="2132,43294" fillcolor="#4f81bd [3204]" strokecolor="#243f60 [1604]" strokeweight="1.5pt">
                <v:textbox inset="0,0,0,0">
                  <w:txbxContent>
                    <w:p w14:paraId="2131C5D5" w14:textId="529C9D25" w:rsidR="00D46179" w:rsidRPr="00C13F90" w:rsidRDefault="00D46179" w:rsidP="00DC2901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인터페이스 클래스의 비구현 메서드 가 자동 생성 된다.</w:t>
                      </w:r>
                    </w:p>
                  </w:txbxContent>
                </v:textbox>
              </v:shape>
            </w:pict>
          </mc:Fallback>
        </mc:AlternateContent>
      </w:r>
      <w:r w:rsidR="00D6437B">
        <w:rPr>
          <w:noProof/>
        </w:rPr>
        <mc:AlternateContent>
          <mc:Choice Requires="wps">
            <w:drawing>
              <wp:anchor distT="0" distB="0" distL="114300" distR="114300" simplePos="0" relativeHeight="252489728" behindDoc="0" locked="0" layoutInCell="1" allowOverlap="1" wp14:anchorId="623F989A" wp14:editId="05CC9EC4">
                <wp:simplePos x="0" y="0"/>
                <wp:positionH relativeFrom="column">
                  <wp:posOffset>778419</wp:posOffset>
                </wp:positionH>
                <wp:positionV relativeFrom="paragraph">
                  <wp:posOffset>1610360</wp:posOffset>
                </wp:positionV>
                <wp:extent cx="3984172" cy="841829"/>
                <wp:effectExtent l="0" t="0" r="16510" b="15875"/>
                <wp:wrapNone/>
                <wp:docPr id="18711" name="직사각형 187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4172" cy="841829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711" o:spid="_x0000_s1026" style="position:absolute;left:0;text-align:left;margin-left:61.3pt;margin-top:126.8pt;width:313.7pt;height:66.3pt;z-index:25248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A878DF">
        <w:rPr>
          <w:noProof/>
        </w:rPr>
        <w:drawing>
          <wp:inline distT="0" distB="0" distL="0" distR="0" wp14:anchorId="7D28A0CB" wp14:editId="535E65D5">
            <wp:extent cx="5897848" cy="2917372"/>
            <wp:effectExtent l="19050" t="19050" r="27305" b="16510"/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896692" cy="29168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4B7594" w14:textId="77777777" w:rsidR="005D376A" w:rsidRDefault="005D376A" w:rsidP="00F856DC">
      <w:pPr>
        <w:rPr>
          <w:lang w:val="en-GB"/>
        </w:rPr>
      </w:pPr>
    </w:p>
    <w:p w14:paraId="50E85880" w14:textId="66AF4945" w:rsidR="00AB6498" w:rsidRDefault="00B33B33" w:rsidP="00632AA3">
      <w:pPr>
        <w:pStyle w:val="1"/>
        <w:jc w:val="left"/>
      </w:pPr>
      <w:bookmarkStart w:id="53" w:name="_Toc91687568"/>
      <w:r>
        <w:rPr>
          <w:rFonts w:hint="eastAsia"/>
        </w:rPr>
        <w:lastRenderedPageBreak/>
        <w:t>Partitioner</w:t>
      </w:r>
      <w:bookmarkEnd w:id="53"/>
    </w:p>
    <w:p w14:paraId="7C980DD3" w14:textId="3BFD9766" w:rsidR="00AB6498" w:rsidRPr="00A458FA" w:rsidRDefault="00CB3D56" w:rsidP="00F856DC">
      <w:pPr>
        <w:rPr>
          <w:rFonts w:asciiTheme="minorEastAsia" w:eastAsiaTheme="minorEastAsia" w:hAnsiTheme="minorEastAsia"/>
          <w:lang w:val="en-GB"/>
        </w:rPr>
      </w:pPr>
      <w:r>
        <w:rPr>
          <w:rFonts w:asciiTheme="minorEastAsia" w:eastAsiaTheme="minorEastAsia" w:hAnsiTheme="minorEastAsia" w:hint="eastAsia"/>
          <w:lang w:val="en-GB"/>
        </w:rPr>
        <w:t>병렬</w:t>
      </w:r>
      <w:r w:rsidR="00A458FA" w:rsidRPr="00A458FA">
        <w:rPr>
          <w:rFonts w:asciiTheme="minorEastAsia" w:eastAsiaTheme="minorEastAsia" w:hAnsiTheme="minorEastAsia" w:hint="eastAsia"/>
          <w:lang w:val="en-GB"/>
        </w:rPr>
        <w:t>배치</w:t>
      </w:r>
      <w:r>
        <w:rPr>
          <w:rFonts w:asciiTheme="minorEastAsia" w:eastAsiaTheme="minorEastAsia" w:hAnsiTheme="minorEastAsia" w:hint="eastAsia"/>
          <w:lang w:val="en-GB"/>
        </w:rPr>
        <w:t xml:space="preserve"> 구현 시</w:t>
      </w:r>
      <w:r w:rsidR="00A458FA" w:rsidRPr="00A458FA">
        <w:rPr>
          <w:rFonts w:asciiTheme="minorEastAsia" w:eastAsiaTheme="minorEastAsia" w:hAnsiTheme="minorEastAsia" w:hint="eastAsia"/>
          <w:lang w:val="en-GB"/>
        </w:rPr>
        <w:t xml:space="preserve"> 대량의 데이터를 </w:t>
      </w:r>
      <w:r>
        <w:rPr>
          <w:rFonts w:asciiTheme="minorEastAsia" w:eastAsiaTheme="minorEastAsia" w:hAnsiTheme="minorEastAsia" w:hint="eastAsia"/>
          <w:lang w:val="en-GB"/>
        </w:rPr>
        <w:t xml:space="preserve">분할 </w:t>
      </w:r>
      <w:r w:rsidR="00A458FA" w:rsidRPr="00A458FA">
        <w:rPr>
          <w:rFonts w:asciiTheme="minorEastAsia" w:eastAsiaTheme="minorEastAsia" w:hAnsiTheme="minorEastAsia" w:hint="eastAsia"/>
          <w:lang w:val="en-GB"/>
        </w:rPr>
        <w:t>처리</w:t>
      </w:r>
      <w:r>
        <w:rPr>
          <w:rFonts w:asciiTheme="minorEastAsia" w:eastAsiaTheme="minorEastAsia" w:hAnsiTheme="minorEastAsia" w:hint="eastAsia"/>
          <w:lang w:val="en-GB"/>
        </w:rPr>
        <w:t>하는 로직을</w:t>
      </w:r>
      <w:r w:rsidR="00A458FA" w:rsidRPr="00A458FA">
        <w:rPr>
          <w:rFonts w:asciiTheme="minorEastAsia" w:eastAsiaTheme="minorEastAsia" w:hAnsiTheme="minorEastAsia" w:hint="eastAsia"/>
          <w:lang w:val="en-GB"/>
        </w:rPr>
        <w:t xml:space="preserve"> 구현하는 클래스</w:t>
      </w:r>
    </w:p>
    <w:p w14:paraId="497EE426" w14:textId="77777777" w:rsidR="003D0DF3" w:rsidRDefault="003D0DF3" w:rsidP="00F856DC">
      <w:pPr>
        <w:rPr>
          <w:lang w:val="en-GB"/>
        </w:rPr>
      </w:pPr>
    </w:p>
    <w:p w14:paraId="40D311B1" w14:textId="08EA647F" w:rsidR="00A93FD2" w:rsidRPr="003027F8" w:rsidRDefault="00567EEA" w:rsidP="003027F8">
      <w:pPr>
        <w:pStyle w:val="2"/>
        <w:tabs>
          <w:tab w:val="num" w:pos="1277"/>
        </w:tabs>
        <w:ind w:hanging="851"/>
        <w:jc w:val="left"/>
      </w:pPr>
      <w:bookmarkStart w:id="54" w:name="_Toc91687569"/>
      <w:r w:rsidRPr="003027F8">
        <w:rPr>
          <w:rFonts w:hint="eastAsia"/>
        </w:rPr>
        <w:t>클래스 생성</w:t>
      </w:r>
      <w:bookmarkEnd w:id="54"/>
    </w:p>
    <w:p w14:paraId="6949634D" w14:textId="2DFC02A4" w:rsidR="00567EEA" w:rsidRPr="00CD09E7" w:rsidRDefault="00CD09E7" w:rsidP="00CD09E7">
      <w:pPr>
        <w:rPr>
          <w:lang w:val="en-GB"/>
        </w:rPr>
      </w:pPr>
      <w:r w:rsidRPr="00CD09E7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 w:rsidRPr="00CD09E7">
        <w:rPr>
          <w:rFonts w:hint="eastAsia"/>
          <w:lang w:val="en-GB"/>
        </w:rPr>
        <w:t>클래스</w:t>
      </w:r>
      <w:r w:rsidRPr="00CD09E7">
        <w:rPr>
          <w:rFonts w:hint="eastAsia"/>
          <w:lang w:val="en-GB"/>
        </w:rPr>
        <w:t xml:space="preserve"> </w:t>
      </w:r>
      <w:r w:rsidRPr="00CD09E7">
        <w:rPr>
          <w:rFonts w:hint="eastAsia"/>
          <w:lang w:val="en-GB"/>
        </w:rPr>
        <w:t>생성</w:t>
      </w:r>
      <w:r w:rsidRPr="00CD09E7">
        <w:rPr>
          <w:rFonts w:hint="eastAsia"/>
          <w:lang w:val="en-GB"/>
        </w:rPr>
        <w:t xml:space="preserve"> </w:t>
      </w:r>
      <w:r w:rsidRPr="00CD09E7">
        <w:rPr>
          <w:rFonts w:hint="eastAsia"/>
          <w:lang w:val="en-GB"/>
        </w:rPr>
        <w:t>메뉴</w:t>
      </w:r>
      <w:r w:rsidRPr="00CD09E7">
        <w:rPr>
          <w:rFonts w:hint="eastAsia"/>
          <w:lang w:val="en-GB"/>
        </w:rPr>
        <w:t xml:space="preserve"> </w:t>
      </w:r>
      <w:r w:rsidRPr="00CD09E7">
        <w:rPr>
          <w:rFonts w:hint="eastAsia"/>
          <w:lang w:val="en-GB"/>
        </w:rPr>
        <w:t>사용</w:t>
      </w:r>
    </w:p>
    <w:p w14:paraId="3F736F7E" w14:textId="6B087408" w:rsidR="00567EEA" w:rsidRDefault="001E4E67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34B53155" wp14:editId="5C130154">
                <wp:simplePos x="0" y="0"/>
                <wp:positionH relativeFrom="column">
                  <wp:posOffset>2643505</wp:posOffset>
                </wp:positionH>
                <wp:positionV relativeFrom="paragraph">
                  <wp:posOffset>2222500</wp:posOffset>
                </wp:positionV>
                <wp:extent cx="1697990" cy="206375"/>
                <wp:effectExtent l="0" t="133350" r="16510" b="22225"/>
                <wp:wrapNone/>
                <wp:docPr id="18849" name="사각형 설명선 188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7990" cy="206375"/>
                        </a:xfrm>
                        <a:prstGeom prst="wedgeRectCallout">
                          <a:avLst>
                            <a:gd name="adj1" fmla="val 49526"/>
                            <a:gd name="adj2" fmla="val -10796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A952F1" w14:textId="45EE4F71" w:rsidR="00D46179" w:rsidRPr="00C13F90" w:rsidRDefault="00D46179" w:rsidP="001E4E67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Popup 메뉴에서 Class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49" o:spid="_x0000_s1204" type="#_x0000_t61" style="position:absolute;left:0;text-align:left;margin-left:208.15pt;margin-top:175pt;width:133.7pt;height:16.25pt;z-index:25255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" adj="21498,-12520" fillcolor="#4f81bd [3204]" strokecolor="#243f60 [1604]" strokeweight="1.5pt">
                <v:textbox inset="0,0,0,0">
                  <w:txbxContent>
                    <w:p w14:paraId="02A952F1" w14:textId="45EE4F71" w:rsidR="00D46179" w:rsidRPr="00C13F90" w:rsidRDefault="00D46179" w:rsidP="001E4E67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Popup 메뉴에서 Class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1168" behindDoc="0" locked="0" layoutInCell="1" allowOverlap="1" wp14:anchorId="3A9644A3" wp14:editId="4F331B54">
                <wp:simplePos x="0" y="0"/>
                <wp:positionH relativeFrom="column">
                  <wp:posOffset>2878365</wp:posOffset>
                </wp:positionH>
                <wp:positionV relativeFrom="paragraph">
                  <wp:posOffset>658313</wp:posOffset>
                </wp:positionV>
                <wp:extent cx="1698172" cy="206375"/>
                <wp:effectExtent l="133350" t="0" r="16510" b="22225"/>
                <wp:wrapNone/>
                <wp:docPr id="18848" name="사각형 설명선 188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8172" cy="206375"/>
                        </a:xfrm>
                        <a:prstGeom prst="wedgeRectCallout">
                          <a:avLst>
                            <a:gd name="adj1" fmla="val -57323"/>
                            <a:gd name="adj2" fmla="val 2742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AA6FBB" w14:textId="472A2D33" w:rsidR="00D46179" w:rsidRPr="00C13F90" w:rsidRDefault="00D46179" w:rsidP="001E4E67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Popup 메뉴에서 New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48" o:spid="_x0000_s1205" type="#_x0000_t61" style="position:absolute;left:0;text-align:left;margin-left:226.65pt;margin-top:51.85pt;width:133.7pt;height:16.25pt;z-index:25255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" adj="-1582,16723" fillcolor="#4f81bd [3204]" strokecolor="#243f60 [1604]" strokeweight="1.5pt">
                <v:textbox inset="0,0,0,0">
                  <w:txbxContent>
                    <w:p w14:paraId="16AA6FBB" w14:textId="472A2D33" w:rsidR="00D46179" w:rsidRPr="00C13F90" w:rsidRDefault="00D46179" w:rsidP="001E4E67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Popup 메뉴에서 New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9120" behindDoc="0" locked="0" layoutInCell="1" allowOverlap="1" wp14:anchorId="4444411C" wp14:editId="738FE572">
                <wp:simplePos x="0" y="0"/>
                <wp:positionH relativeFrom="column">
                  <wp:posOffset>1453334</wp:posOffset>
                </wp:positionH>
                <wp:positionV relativeFrom="paragraph">
                  <wp:posOffset>419100</wp:posOffset>
                </wp:positionV>
                <wp:extent cx="3175000" cy="206375"/>
                <wp:effectExtent l="247650" t="0" r="25400" b="22225"/>
                <wp:wrapNone/>
                <wp:docPr id="18847" name="사각형 설명선 188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0" cy="206375"/>
                        </a:xfrm>
                        <a:prstGeom prst="wedgeRectCallout">
                          <a:avLst>
                            <a:gd name="adj1" fmla="val -57323"/>
                            <a:gd name="adj2" fmla="val 2742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F00DB" w14:textId="79BD24D1" w:rsidR="00D46179" w:rsidRPr="00C13F90" w:rsidRDefault="00D46179" w:rsidP="001E4E67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src/main/java 디렉터리 선택 후 마우스 우측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47" o:spid="_x0000_s1206" type="#_x0000_t61" style="position:absolute;left:0;text-align:left;margin-left:114.45pt;margin-top:33pt;width:250pt;height:16.25pt;z-index:25254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" adj="-1582,16723" fillcolor="#4f81bd [3204]" strokecolor="#243f60 [1604]" strokeweight="1.5pt">
                <v:textbox inset="0,0,0,0">
                  <w:txbxContent>
                    <w:p w14:paraId="7C4F00DB" w14:textId="79BD24D1" w:rsidR="00D46179" w:rsidRPr="00C13F90" w:rsidRDefault="00D46179" w:rsidP="001E4E67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src/main/java 디렉터리 선택 후 마우스 우측 버튼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47072" behindDoc="0" locked="0" layoutInCell="1" allowOverlap="1" wp14:anchorId="001270E8" wp14:editId="4D870E5A">
                <wp:simplePos x="0" y="0"/>
                <wp:positionH relativeFrom="column">
                  <wp:posOffset>1108619</wp:posOffset>
                </wp:positionH>
                <wp:positionV relativeFrom="paragraph">
                  <wp:posOffset>132443</wp:posOffset>
                </wp:positionV>
                <wp:extent cx="1346200" cy="206375"/>
                <wp:effectExtent l="0" t="0" r="25400" b="79375"/>
                <wp:wrapNone/>
                <wp:docPr id="18846" name="사각형 설명선 188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206375"/>
                        </a:xfrm>
                        <a:prstGeom prst="wedgeRectCallout">
                          <a:avLst>
                            <a:gd name="adj1" fmla="val -49776"/>
                            <a:gd name="adj2" fmla="val 6961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0055BF" w14:textId="02ED9800" w:rsidR="00D46179" w:rsidRPr="00C13F90" w:rsidRDefault="00D46179" w:rsidP="001E4E67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배치 프로젝트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46" o:spid="_x0000_s1207" type="#_x0000_t61" style="position:absolute;left:0;text-align:left;margin-left:87.3pt;margin-top:10.45pt;width:106pt;height:16.25pt;z-index:25254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" adj="48,25837" fillcolor="#4f81bd [3204]" strokecolor="#243f60 [1604]" strokeweight="1.5pt">
                <v:textbox inset="0,0,0,0">
                  <w:txbxContent>
                    <w:p w14:paraId="720055BF" w14:textId="02ED9800" w:rsidR="00D46179" w:rsidRPr="00C13F90" w:rsidRDefault="00D46179" w:rsidP="001E4E67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배치 프로젝트 선택</w:t>
                      </w:r>
                    </w:p>
                  </w:txbxContent>
                </v:textbox>
              </v:shape>
            </w:pict>
          </mc:Fallback>
        </mc:AlternateContent>
      </w:r>
      <w:r w:rsidR="00F22235">
        <w:rPr>
          <w:noProof/>
        </w:rPr>
        <mc:AlternateContent>
          <mc:Choice Requires="wps">
            <w:drawing>
              <wp:anchor distT="0" distB="0" distL="114300" distR="114300" simplePos="0" relativeHeight="252538880" behindDoc="0" locked="0" layoutInCell="1" allowOverlap="1" wp14:anchorId="0F275F9A" wp14:editId="68A1A6C0">
                <wp:simplePos x="0" y="0"/>
                <wp:positionH relativeFrom="column">
                  <wp:posOffset>1420676</wp:posOffset>
                </wp:positionH>
                <wp:positionV relativeFrom="paragraph">
                  <wp:posOffset>582386</wp:posOffset>
                </wp:positionV>
                <wp:extent cx="693058" cy="243114"/>
                <wp:effectExtent l="19050" t="19050" r="31115" b="62230"/>
                <wp:wrapNone/>
                <wp:docPr id="18841" name="직선 화살표 연결선 188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3058" cy="24311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41" o:spid="_x0000_s1026" type="#_x0000_t32" style="position:absolute;left:0;text-align:left;margin-left:111.85pt;margin-top:45.85pt;width:54.55pt;height:19.15pt;z-index:25253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" strokecolor="red" strokeweight="2.25pt">
                <v:stroke endarrow="block"/>
              </v:shape>
            </w:pict>
          </mc:Fallback>
        </mc:AlternateContent>
      </w:r>
      <w:r w:rsidR="00F22235">
        <w:rPr>
          <w:noProof/>
        </w:rPr>
        <mc:AlternateContent>
          <mc:Choice Requires="wps">
            <w:drawing>
              <wp:anchor distT="0" distB="0" distL="114300" distR="114300" simplePos="0" relativeHeight="252540928" behindDoc="0" locked="0" layoutInCell="1" allowOverlap="1" wp14:anchorId="4F3FFF4C" wp14:editId="3FCB6838">
                <wp:simplePos x="0" y="0"/>
                <wp:positionH relativeFrom="column">
                  <wp:posOffset>2661648</wp:posOffset>
                </wp:positionH>
                <wp:positionV relativeFrom="paragraph">
                  <wp:posOffset>861786</wp:posOffset>
                </wp:positionV>
                <wp:extent cx="1567543" cy="1117600"/>
                <wp:effectExtent l="19050" t="19050" r="71120" b="44450"/>
                <wp:wrapNone/>
                <wp:docPr id="18842" name="직선 화살표 연결선 18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7543" cy="11176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42" o:spid="_x0000_s1026" type="#_x0000_t32" style="position:absolute;left:0;text-align:left;margin-left:209.6pt;margin-top:67.85pt;width:123.45pt;height:88pt;z-index:25254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" strokecolor="red" strokeweight="2.25pt">
                <v:stroke endarrow="block"/>
              </v:shape>
            </w:pict>
          </mc:Fallback>
        </mc:AlternateContent>
      </w:r>
      <w:r w:rsidR="00BD391F">
        <w:rPr>
          <w:noProof/>
        </w:rPr>
        <mc:AlternateContent>
          <mc:Choice Requires="wps">
            <w:drawing>
              <wp:anchor distT="0" distB="0" distL="114300" distR="114300" simplePos="0" relativeHeight="252530688" behindDoc="0" locked="0" layoutInCell="1" allowOverlap="1" wp14:anchorId="446DE258" wp14:editId="0391B051">
                <wp:simplePos x="0" y="0"/>
                <wp:positionH relativeFrom="column">
                  <wp:posOffset>4229191</wp:posOffset>
                </wp:positionH>
                <wp:positionV relativeFrom="paragraph">
                  <wp:posOffset>1979387</wp:posOffset>
                </wp:positionV>
                <wp:extent cx="703580" cy="130628"/>
                <wp:effectExtent l="0" t="0" r="20320" b="22225"/>
                <wp:wrapNone/>
                <wp:docPr id="18836" name="직사각형 188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" cy="130628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36" o:spid="_x0000_s1026" style="position:absolute;left:0;text-align:left;margin-left:333pt;margin-top:155.85pt;width:55.4pt;height:10.3pt;z-index:25253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BD391F">
        <w:rPr>
          <w:noProof/>
        </w:rPr>
        <mc:AlternateContent>
          <mc:Choice Requires="wps">
            <w:drawing>
              <wp:anchor distT="0" distB="0" distL="114300" distR="114300" simplePos="0" relativeHeight="252528640" behindDoc="0" locked="0" layoutInCell="1" allowOverlap="1" wp14:anchorId="7C07B045" wp14:editId="4D8C767E">
                <wp:simplePos x="0" y="0"/>
                <wp:positionH relativeFrom="column">
                  <wp:posOffset>2091962</wp:posOffset>
                </wp:positionH>
                <wp:positionV relativeFrom="paragraph">
                  <wp:posOffset>731157</wp:posOffset>
                </wp:positionV>
                <wp:extent cx="703580" cy="134257"/>
                <wp:effectExtent l="0" t="0" r="20320" b="18415"/>
                <wp:wrapNone/>
                <wp:docPr id="18835" name="직사각형 18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" cy="134257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35" o:spid="_x0000_s1026" style="position:absolute;left:0;text-align:left;margin-left:164.7pt;margin-top:57.55pt;width:55.4pt;height:10.55pt;z-index:25252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BD391F">
        <w:rPr>
          <w:noProof/>
        </w:rPr>
        <mc:AlternateContent>
          <mc:Choice Requires="wps">
            <w:drawing>
              <wp:anchor distT="0" distB="0" distL="114300" distR="114300" simplePos="0" relativeHeight="252526592" behindDoc="0" locked="0" layoutInCell="1" allowOverlap="1" wp14:anchorId="32086952" wp14:editId="2C32CFEF">
                <wp:simplePos x="0" y="0"/>
                <wp:positionH relativeFrom="column">
                  <wp:posOffset>237490</wp:posOffset>
                </wp:positionH>
                <wp:positionV relativeFrom="paragraph">
                  <wp:posOffset>514169</wp:posOffset>
                </wp:positionV>
                <wp:extent cx="1179195" cy="112486"/>
                <wp:effectExtent l="0" t="0" r="20955" b="20955"/>
                <wp:wrapNone/>
                <wp:docPr id="18834" name="직사각형 188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9195" cy="112486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34" o:spid="_x0000_s1026" style="position:absolute;left:0;text-align:left;margin-left:18.7pt;margin-top:40.5pt;width:92.85pt;height:8.85pt;z-index:25252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BD391F">
        <w:rPr>
          <w:noProof/>
        </w:rPr>
        <mc:AlternateContent>
          <mc:Choice Requires="wps">
            <w:drawing>
              <wp:anchor distT="0" distB="0" distL="114300" distR="114300" simplePos="0" relativeHeight="252524544" behindDoc="0" locked="0" layoutInCell="1" allowOverlap="1" wp14:anchorId="6BB95D48" wp14:editId="7956120D">
                <wp:simplePos x="0" y="0"/>
                <wp:positionH relativeFrom="column">
                  <wp:posOffset>63591</wp:posOffset>
                </wp:positionH>
                <wp:positionV relativeFrom="paragraph">
                  <wp:posOffset>386443</wp:posOffset>
                </wp:positionV>
                <wp:extent cx="1244600" cy="127000"/>
                <wp:effectExtent l="0" t="0" r="12700" b="25400"/>
                <wp:wrapNone/>
                <wp:docPr id="18833" name="직사각형 188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1270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33" o:spid="_x0000_s1026" style="position:absolute;left:0;text-align:left;margin-left:5pt;margin-top:30.45pt;width:98pt;height:10pt;z-index:25252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" fillcolor="yellow" strokecolor="red" strokeweight="1pt">
                <v:fill opacity="19789f"/>
              </v:rect>
            </w:pict>
          </mc:Fallback>
        </mc:AlternateContent>
      </w:r>
      <w:r w:rsidR="001225A9">
        <w:rPr>
          <w:noProof/>
        </w:rPr>
        <w:drawing>
          <wp:anchor distT="0" distB="0" distL="114300" distR="114300" simplePos="0" relativeHeight="252522496" behindDoc="0" locked="0" layoutInCell="1" allowOverlap="1" wp14:anchorId="4E70DF8C" wp14:editId="36BF4844">
            <wp:simplePos x="0" y="0"/>
            <wp:positionH relativeFrom="column">
              <wp:posOffset>2091236</wp:posOffset>
            </wp:positionH>
            <wp:positionV relativeFrom="paragraph">
              <wp:posOffset>736600</wp:posOffset>
            </wp:positionV>
            <wp:extent cx="3726180" cy="2218690"/>
            <wp:effectExtent l="19050" t="19050" r="26670" b="10160"/>
            <wp:wrapNone/>
            <wp:docPr id="18832" name="그림 18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6180" cy="22186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64AA">
        <w:rPr>
          <w:noProof/>
        </w:rPr>
        <w:drawing>
          <wp:inline distT="0" distB="0" distL="0" distR="0" wp14:anchorId="31A5F160" wp14:editId="03B8D0F7">
            <wp:extent cx="3004042" cy="3240314"/>
            <wp:effectExtent l="19050" t="19050" r="25400" b="1778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004020" cy="32402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8BCC96" w14:textId="77777777" w:rsidR="00CD09E7" w:rsidRDefault="00CD09E7" w:rsidP="00F856DC">
      <w:pPr>
        <w:rPr>
          <w:lang w:val="en-GB"/>
        </w:rPr>
      </w:pPr>
    </w:p>
    <w:p w14:paraId="5A346C49" w14:textId="6C337386" w:rsidR="00CD09E7" w:rsidRDefault="00CD09E7" w:rsidP="00F856DC">
      <w:pPr>
        <w:rPr>
          <w:lang w:val="en-GB"/>
        </w:rPr>
      </w:pPr>
      <w:r w:rsidRPr="00CD09E7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클래스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정보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입력</w:t>
      </w:r>
    </w:p>
    <w:p w14:paraId="30484115" w14:textId="4F2725D2" w:rsidR="00CD09E7" w:rsidRDefault="002A5797" w:rsidP="001225A9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122DD5AE" wp14:editId="50B00F70">
                <wp:simplePos x="0" y="0"/>
                <wp:positionH relativeFrom="column">
                  <wp:posOffset>3830048</wp:posOffset>
                </wp:positionH>
                <wp:positionV relativeFrom="paragraph">
                  <wp:posOffset>2970167</wp:posOffset>
                </wp:positionV>
                <wp:extent cx="1150257" cy="206375"/>
                <wp:effectExtent l="57150" t="0" r="12065" b="136525"/>
                <wp:wrapNone/>
                <wp:docPr id="18852" name="사각형 설명선 188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0257" cy="206375"/>
                        </a:xfrm>
                        <a:prstGeom prst="wedgeRectCallout">
                          <a:avLst>
                            <a:gd name="adj1" fmla="val -53656"/>
                            <a:gd name="adj2" fmla="val 9599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BC4F5C" w14:textId="2EEA02F9" w:rsidR="00D46179" w:rsidRPr="00C13F90" w:rsidRDefault="00D46179" w:rsidP="002A5797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Finish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52" o:spid="_x0000_s1208" type="#_x0000_t61" style="position:absolute;left:0;text-align:left;margin-left:301.6pt;margin-top:233.85pt;width:90.55pt;height:16.25pt;z-index:25255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" adj="-790,31534" fillcolor="#4f81bd [3204]" strokecolor="#243f60 [1604]" strokeweight="1.5pt">
                <v:textbox inset="0,0,0,0">
                  <w:txbxContent>
                    <w:p w14:paraId="57BC4F5C" w14:textId="2EEA02F9" w:rsidR="00D46179" w:rsidRPr="00C13F90" w:rsidRDefault="00D46179" w:rsidP="002A5797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Finish 버튼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7312" behindDoc="0" locked="0" layoutInCell="1" allowOverlap="1" wp14:anchorId="60BE7F32" wp14:editId="1676068F">
                <wp:simplePos x="0" y="0"/>
                <wp:positionH relativeFrom="column">
                  <wp:posOffset>3416391</wp:posOffset>
                </wp:positionH>
                <wp:positionV relativeFrom="paragraph">
                  <wp:posOffset>1184910</wp:posOffset>
                </wp:positionV>
                <wp:extent cx="1440543" cy="206375"/>
                <wp:effectExtent l="133350" t="0" r="26670" b="22225"/>
                <wp:wrapNone/>
                <wp:docPr id="18851" name="사각형 설명선 18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543" cy="206375"/>
                        </a:xfrm>
                        <a:prstGeom prst="wedgeRectCallout">
                          <a:avLst>
                            <a:gd name="adj1" fmla="val -59199"/>
                            <a:gd name="adj2" fmla="val -1477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471B12" w14:textId="1D0CFD4C" w:rsidR="00D46179" w:rsidRPr="00C13F90" w:rsidRDefault="00D46179" w:rsidP="002A5797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클래스 물리명을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51" o:spid="_x0000_s1209" type="#_x0000_t61" style="position:absolute;left:0;text-align:left;margin-left:269pt;margin-top:93.3pt;width:113.45pt;height:16.25pt;z-index:25255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" adj="-1987,7608" fillcolor="#4f81bd [3204]" strokecolor="#243f60 [1604]" strokeweight="1.5pt">
                <v:textbox inset="0,0,0,0">
                  <w:txbxContent>
                    <w:p w14:paraId="37471B12" w14:textId="1D0CFD4C" w:rsidR="00D46179" w:rsidRPr="00C13F90" w:rsidRDefault="00D46179" w:rsidP="002A5797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클래스 물리명을 입력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2E3D75BB" wp14:editId="5E94C953">
                <wp:simplePos x="0" y="0"/>
                <wp:positionH relativeFrom="column">
                  <wp:posOffset>3111591</wp:posOffset>
                </wp:positionH>
                <wp:positionV relativeFrom="paragraph">
                  <wp:posOffset>509996</wp:posOffset>
                </wp:positionV>
                <wp:extent cx="1516743" cy="206375"/>
                <wp:effectExtent l="0" t="0" r="26670" b="98425"/>
                <wp:wrapNone/>
                <wp:docPr id="18850" name="사각형 설명선 188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6743" cy="206375"/>
                        </a:xfrm>
                        <a:prstGeom prst="wedgeRectCallout">
                          <a:avLst>
                            <a:gd name="adj1" fmla="val -37663"/>
                            <a:gd name="adj2" fmla="val 8368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39380F" w14:textId="6615EC50" w:rsidR="00D46179" w:rsidRPr="00C13F90" w:rsidRDefault="00D46179" w:rsidP="002A5797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클래스의 패키지를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50" o:spid="_x0000_s1210" type="#_x0000_t61" style="position:absolute;left:0;text-align:left;margin-left:245pt;margin-top:40.15pt;width:119.45pt;height:16.25pt;z-index:25255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" adj="2665,28876" fillcolor="#4f81bd [3204]" strokecolor="#243f60 [1604]" strokeweight="1.5pt">
                <v:textbox inset="0,0,0,0">
                  <w:txbxContent>
                    <w:p w14:paraId="6839380F" w14:textId="6615EC50" w:rsidR="00D46179" w:rsidRPr="00C13F90" w:rsidRDefault="00D46179" w:rsidP="002A5797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클래스의 패키지를 입력</w:t>
                      </w:r>
                    </w:p>
                  </w:txbxContent>
                </v:textbox>
              </v:shape>
            </w:pict>
          </mc:Fallback>
        </mc:AlternateContent>
      </w:r>
      <w:r w:rsidR="00F22235">
        <w:rPr>
          <w:noProof/>
        </w:rPr>
        <mc:AlternateContent>
          <mc:Choice Requires="wps">
            <w:drawing>
              <wp:anchor distT="0" distB="0" distL="114300" distR="114300" simplePos="0" relativeHeight="252545024" behindDoc="0" locked="0" layoutInCell="1" allowOverlap="1" wp14:anchorId="20B85CDB" wp14:editId="35EBB495">
                <wp:simplePos x="0" y="0"/>
                <wp:positionH relativeFrom="column">
                  <wp:posOffset>2795542</wp:posOffset>
                </wp:positionH>
                <wp:positionV relativeFrom="paragraph">
                  <wp:posOffset>1322342</wp:posOffset>
                </wp:positionV>
                <wp:extent cx="834572" cy="1966777"/>
                <wp:effectExtent l="19050" t="19050" r="41910" b="52705"/>
                <wp:wrapNone/>
                <wp:docPr id="18845" name="직선 화살표 연결선 188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4572" cy="196677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45" o:spid="_x0000_s1026" type="#_x0000_t32" style="position:absolute;left:0;text-align:left;margin-left:220.1pt;margin-top:104.1pt;width:65.7pt;height:154.85pt;z-index:25254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" strokecolor="red" strokeweight="2.25pt">
                <v:stroke endarrow="block"/>
              </v:shape>
            </w:pict>
          </mc:Fallback>
        </mc:AlternateContent>
      </w:r>
      <w:r w:rsidR="00F22235">
        <w:rPr>
          <w:noProof/>
        </w:rPr>
        <mc:AlternateContent>
          <mc:Choice Requires="wps">
            <w:drawing>
              <wp:anchor distT="0" distB="0" distL="114300" distR="114300" simplePos="0" relativeHeight="252542976" behindDoc="0" locked="0" layoutInCell="1" allowOverlap="1" wp14:anchorId="502CA876" wp14:editId="1F7253E3">
                <wp:simplePos x="0" y="0"/>
                <wp:positionH relativeFrom="column">
                  <wp:posOffset>2795905</wp:posOffset>
                </wp:positionH>
                <wp:positionV relativeFrom="paragraph">
                  <wp:posOffset>912314</wp:posOffset>
                </wp:positionV>
                <wp:extent cx="0" cy="279581"/>
                <wp:effectExtent l="95250" t="0" r="57150" b="44450"/>
                <wp:wrapNone/>
                <wp:docPr id="18844" name="직선 화살표 연결선 188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958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44" o:spid="_x0000_s1026" type="#_x0000_t32" style="position:absolute;left:0;text-align:left;margin-left:220.15pt;margin-top:71.85pt;width:0;height:22pt;z-index:25254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" strokecolor="red" strokeweight="2.25pt">
                <v:stroke endarrow="block"/>
              </v:shape>
            </w:pict>
          </mc:Fallback>
        </mc:AlternateContent>
      </w:r>
      <w:r w:rsidR="00BD391F">
        <w:rPr>
          <w:noProof/>
        </w:rPr>
        <mc:AlternateContent>
          <mc:Choice Requires="wps">
            <w:drawing>
              <wp:anchor distT="0" distB="0" distL="114300" distR="114300" simplePos="0" relativeHeight="252536832" behindDoc="0" locked="0" layoutInCell="1" allowOverlap="1" wp14:anchorId="36AFE1E0" wp14:editId="7D419371">
                <wp:simplePos x="0" y="0"/>
                <wp:positionH relativeFrom="column">
                  <wp:posOffset>3427276</wp:posOffset>
                </wp:positionH>
                <wp:positionV relativeFrom="paragraph">
                  <wp:posOffset>3267710</wp:posOffset>
                </wp:positionV>
                <wp:extent cx="515258" cy="130175"/>
                <wp:effectExtent l="0" t="0" r="18415" b="22225"/>
                <wp:wrapNone/>
                <wp:docPr id="18840" name="직사각형 188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5258" cy="1301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40" o:spid="_x0000_s1026" style="position:absolute;left:0;text-align:left;margin-left:269.85pt;margin-top:257.3pt;width:40.55pt;height:10.25pt;z-index:25253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BD391F">
        <w:rPr>
          <w:noProof/>
        </w:rPr>
        <mc:AlternateContent>
          <mc:Choice Requires="wps">
            <w:drawing>
              <wp:anchor distT="0" distB="0" distL="114300" distR="114300" simplePos="0" relativeHeight="252534784" behindDoc="0" locked="0" layoutInCell="1" allowOverlap="1" wp14:anchorId="4B8B4420" wp14:editId="4CA3AD39">
                <wp:simplePos x="0" y="0"/>
                <wp:positionH relativeFrom="column">
                  <wp:posOffset>2265680</wp:posOffset>
                </wp:positionH>
                <wp:positionV relativeFrom="paragraph">
                  <wp:posOffset>1191714</wp:posOffset>
                </wp:positionV>
                <wp:extent cx="1088571" cy="130175"/>
                <wp:effectExtent l="0" t="0" r="16510" b="22225"/>
                <wp:wrapNone/>
                <wp:docPr id="18839" name="직사각형 188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571" cy="1301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39" o:spid="_x0000_s1026" style="position:absolute;left:0;text-align:left;margin-left:178.4pt;margin-top:93.85pt;width:85.7pt;height:10.25pt;z-index:25253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BD391F">
        <w:rPr>
          <w:noProof/>
        </w:rPr>
        <mc:AlternateContent>
          <mc:Choice Requires="wps">
            <w:drawing>
              <wp:anchor distT="0" distB="0" distL="114300" distR="114300" simplePos="0" relativeHeight="252532736" behindDoc="0" locked="0" layoutInCell="1" allowOverlap="1" wp14:anchorId="7987A7A7" wp14:editId="67533F5B">
                <wp:simplePos x="0" y="0"/>
                <wp:positionH relativeFrom="column">
                  <wp:posOffset>2266133</wp:posOffset>
                </wp:positionH>
                <wp:positionV relativeFrom="paragraph">
                  <wp:posOffset>782139</wp:posOffset>
                </wp:positionV>
                <wp:extent cx="1088571" cy="130175"/>
                <wp:effectExtent l="0" t="0" r="16510" b="22225"/>
                <wp:wrapNone/>
                <wp:docPr id="18838" name="직사각형 188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8571" cy="13017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38" o:spid="_x0000_s1026" style="position:absolute;left:0;text-align:left;margin-left:178.45pt;margin-top:61.6pt;width:85.7pt;height:10.25pt;z-index:25253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1225A9">
        <w:rPr>
          <w:noProof/>
        </w:rPr>
        <w:drawing>
          <wp:inline distT="0" distB="0" distL="0" distR="0" wp14:anchorId="3CAFC7FB" wp14:editId="7023351E">
            <wp:extent cx="2957286" cy="3416025"/>
            <wp:effectExtent l="19050" t="19050" r="14605" b="13335"/>
            <wp:docPr id="18837" name="그림 18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958204" cy="34170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3A95878" w14:textId="77777777" w:rsidR="00CD09E7" w:rsidRPr="00CD09E7" w:rsidRDefault="00CD09E7" w:rsidP="00F856DC">
      <w:pPr>
        <w:rPr>
          <w:lang w:val="en-GB"/>
        </w:rPr>
      </w:pPr>
    </w:p>
    <w:p w14:paraId="72B3D42C" w14:textId="0CE3BD64" w:rsidR="00CD09E7" w:rsidRDefault="00CD09E7" w:rsidP="00F856DC">
      <w:pPr>
        <w:rPr>
          <w:lang w:val="en-GB"/>
        </w:rPr>
      </w:pPr>
      <w:r w:rsidRPr="00CD09E7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인터페이스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클래스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적용</w:t>
      </w:r>
    </w:p>
    <w:p w14:paraId="6F5D1F3B" w14:textId="694DDF14" w:rsidR="00CD09E7" w:rsidRDefault="004712F9" w:rsidP="00313088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4176" behindDoc="0" locked="0" layoutInCell="1" allowOverlap="1" wp14:anchorId="69439EAB" wp14:editId="588795B1">
                <wp:simplePos x="0" y="0"/>
                <wp:positionH relativeFrom="column">
                  <wp:posOffset>3601085</wp:posOffset>
                </wp:positionH>
                <wp:positionV relativeFrom="paragraph">
                  <wp:posOffset>852624</wp:posOffset>
                </wp:positionV>
                <wp:extent cx="0" cy="188595"/>
                <wp:effectExtent l="95250" t="0" r="57150" b="40005"/>
                <wp:wrapNone/>
                <wp:docPr id="18875" name="직선 화살표 연결선 188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85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75" o:spid="_x0000_s1026" type="#_x0000_t32" style="position:absolute;left:0;text-align:left;margin-left:283.55pt;margin-top:67.15pt;width:0;height:14.85pt;z-index:25259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" strokecolor="red" strokeweight="2.25pt">
                <v:stroke endarrow="block"/>
              </v:shape>
            </w:pict>
          </mc:Fallback>
        </mc:AlternateContent>
      </w:r>
      <w:r w:rsidR="00C55A19">
        <w:rPr>
          <w:noProof/>
        </w:rPr>
        <mc:AlternateContent>
          <mc:Choice Requires="wps">
            <w:drawing>
              <wp:anchor distT="0" distB="0" distL="114300" distR="114300" simplePos="0" relativeHeight="252567552" behindDoc="0" locked="0" layoutInCell="1" allowOverlap="1" wp14:anchorId="18635B2D" wp14:editId="7B8FCE32">
                <wp:simplePos x="0" y="0"/>
                <wp:positionH relativeFrom="column">
                  <wp:posOffset>3518535</wp:posOffset>
                </wp:positionH>
                <wp:positionV relativeFrom="paragraph">
                  <wp:posOffset>1427027</wp:posOffset>
                </wp:positionV>
                <wp:extent cx="1665514" cy="355600"/>
                <wp:effectExtent l="0" t="304800" r="11430" b="25400"/>
                <wp:wrapNone/>
                <wp:docPr id="18858" name="사각형 설명선 188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5514" cy="355600"/>
                        </a:xfrm>
                        <a:prstGeom prst="wedgeRectCallout">
                          <a:avLst>
                            <a:gd name="adj1" fmla="val -27151"/>
                            <a:gd name="adj2" fmla="val -12906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1FBF17" w14:textId="7CF92A92" w:rsidR="00D46179" w:rsidRDefault="00D46179" w:rsidP="00C55A19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②클래스 implement문 작성</w:t>
                            </w:r>
                          </w:p>
                          <w:p w14:paraId="4B54ED82" w14:textId="30E1776E" w:rsidR="00D46179" w:rsidRPr="00C13F90" w:rsidRDefault="00D46179" w:rsidP="00C55A19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   implements PArtitioner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58" o:spid="_x0000_s1211" type="#_x0000_t61" style="position:absolute;left:0;text-align:left;margin-left:277.05pt;margin-top:112.35pt;width:131.15pt;height:28pt;z-index:25256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" adj="4935,-17078" fillcolor="#4f81bd [3204]" strokecolor="#243f60 [1604]" strokeweight="1.5pt">
                <v:textbox inset="0,0,0,0">
                  <w:txbxContent>
                    <w:p w14:paraId="611FBF17" w14:textId="7CF92A92" w:rsidR="00D46179" w:rsidRDefault="00D46179" w:rsidP="00C55A19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②클래스 implement문 작성</w:t>
                      </w:r>
                    </w:p>
                    <w:p w14:paraId="4B54ED82" w14:textId="30E1776E" w:rsidR="00D46179" w:rsidRPr="00C13F90" w:rsidRDefault="00D46179" w:rsidP="00C55A19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   implements PArtitioner</w:t>
                      </w:r>
                    </w:p>
                  </w:txbxContent>
                </v:textbox>
              </v:shape>
            </w:pict>
          </mc:Fallback>
        </mc:AlternateContent>
      </w:r>
      <w:r w:rsidR="00F90A57">
        <w:rPr>
          <w:noProof/>
        </w:rPr>
        <mc:AlternateContent>
          <mc:Choice Requires="wps">
            <w:drawing>
              <wp:anchor distT="0" distB="0" distL="114300" distR="114300" simplePos="0" relativeHeight="252565504" behindDoc="0" locked="0" layoutInCell="1" allowOverlap="1" wp14:anchorId="2E0FAE13" wp14:editId="1B346A79">
                <wp:simplePos x="0" y="0"/>
                <wp:positionH relativeFrom="column">
                  <wp:posOffset>1188448</wp:posOffset>
                </wp:positionH>
                <wp:positionV relativeFrom="paragraph">
                  <wp:posOffset>193675</wp:posOffset>
                </wp:positionV>
                <wp:extent cx="4041775" cy="325755"/>
                <wp:effectExtent l="0" t="0" r="15875" b="169545"/>
                <wp:wrapNone/>
                <wp:docPr id="18857" name="사각형 설명선 188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1775" cy="325755"/>
                        </a:xfrm>
                        <a:prstGeom prst="wedgeRectCallout">
                          <a:avLst>
                            <a:gd name="adj1" fmla="val -31122"/>
                            <a:gd name="adj2" fmla="val 9599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FB6ED" w14:textId="6B93FA8F" w:rsidR="00D46179" w:rsidRDefault="00D46179" w:rsidP="00F90A57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인터페이스 클래스 import 선언문 작성</w:t>
                            </w:r>
                          </w:p>
                          <w:p w14:paraId="7124463E" w14:textId="2ACC2AFB" w:rsidR="00D46179" w:rsidRPr="00C13F90" w:rsidRDefault="00D46179" w:rsidP="00F90A57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  import org.springframework.batch.core.partition.support.Partitioner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57" o:spid="_x0000_s1212" type="#_x0000_t61" style="position:absolute;left:0;text-align:left;margin-left:93.6pt;margin-top:15.25pt;width:318.25pt;height:25.65pt;z-index:25256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" adj="4078,31534" fillcolor="#4f81bd [3204]" strokecolor="#243f60 [1604]" strokeweight="1.5pt">
                <v:textbox inset="0,0,0,0">
                  <w:txbxContent>
                    <w:p w14:paraId="436FB6ED" w14:textId="6B93FA8F" w:rsidR="00D46179" w:rsidRDefault="00D46179" w:rsidP="00F90A57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인터페이스 클래스 import 선언문 작성</w:t>
                      </w:r>
                    </w:p>
                    <w:p w14:paraId="7124463E" w14:textId="2ACC2AFB" w:rsidR="00D46179" w:rsidRPr="00C13F90" w:rsidRDefault="00D46179" w:rsidP="00F90A57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  import org.springframework.batch.core.partition.support.Partitioner</w:t>
                      </w:r>
                    </w:p>
                  </w:txbxContent>
                </v:textbox>
              </v:shape>
            </w:pict>
          </mc:Fallback>
        </mc:AlternateContent>
      </w:r>
      <w:r w:rsidR="00246868">
        <w:rPr>
          <w:noProof/>
        </w:rPr>
        <mc:AlternateContent>
          <mc:Choice Requires="wps">
            <w:drawing>
              <wp:anchor distT="0" distB="0" distL="114300" distR="114300" simplePos="0" relativeHeight="252563456" behindDoc="0" locked="0" layoutInCell="1" allowOverlap="1" wp14:anchorId="3D10717C" wp14:editId="1DC12D1E">
                <wp:simplePos x="0" y="0"/>
                <wp:positionH relativeFrom="column">
                  <wp:posOffset>3380105</wp:posOffset>
                </wp:positionH>
                <wp:positionV relativeFrom="paragraph">
                  <wp:posOffset>1005659</wp:posOffset>
                </wp:positionV>
                <wp:extent cx="1803400" cy="192315"/>
                <wp:effectExtent l="0" t="0" r="25400" b="17780"/>
                <wp:wrapNone/>
                <wp:docPr id="18856" name="직사각형 18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3400" cy="19231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56" o:spid="_x0000_s1026" style="position:absolute;left:0;text-align:left;margin-left:266.15pt;margin-top:79.2pt;width:142pt;height:15.15pt;z-index:25256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246868">
        <w:rPr>
          <w:noProof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 wp14:anchorId="67DA2DC5" wp14:editId="4F3C96FD">
                <wp:simplePos x="0" y="0"/>
                <wp:positionH relativeFrom="column">
                  <wp:posOffset>574675</wp:posOffset>
                </wp:positionH>
                <wp:positionV relativeFrom="paragraph">
                  <wp:posOffset>653596</wp:posOffset>
                </wp:positionV>
                <wp:extent cx="5352143" cy="192315"/>
                <wp:effectExtent l="0" t="0" r="20320" b="17780"/>
                <wp:wrapNone/>
                <wp:docPr id="18854" name="직사각형 188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2143" cy="19231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54" o:spid="_x0000_s1026" style="position:absolute;left:0;text-align:left;margin-left:45.25pt;margin-top:51.45pt;width:421.45pt;height:15.15pt;z-index:25256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313088">
        <w:rPr>
          <w:noProof/>
        </w:rPr>
        <w:drawing>
          <wp:inline distT="0" distB="0" distL="0" distR="0" wp14:anchorId="56DA7A6E" wp14:editId="38B13471">
            <wp:extent cx="5851834" cy="1542143"/>
            <wp:effectExtent l="19050" t="19050" r="15875" b="20320"/>
            <wp:docPr id="18853" name="그림 18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849022" cy="154140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2840C79" w14:textId="77777777" w:rsidR="00CD09E7" w:rsidRPr="00313088" w:rsidRDefault="00CD09E7" w:rsidP="00F856DC">
      <w:pPr>
        <w:rPr>
          <w:lang w:val="en-GB"/>
        </w:rPr>
      </w:pPr>
    </w:p>
    <w:p w14:paraId="068C9403" w14:textId="77777777" w:rsidR="00567EEA" w:rsidRDefault="00567EEA" w:rsidP="00F856DC">
      <w:pPr>
        <w:rPr>
          <w:lang w:val="en-GB"/>
        </w:rPr>
      </w:pPr>
    </w:p>
    <w:p w14:paraId="5A16F9A0" w14:textId="77777777" w:rsidR="00567EEA" w:rsidRDefault="00567EEA" w:rsidP="00F856DC">
      <w:pPr>
        <w:rPr>
          <w:lang w:val="en-GB"/>
        </w:rPr>
      </w:pPr>
    </w:p>
    <w:p w14:paraId="3E73545B" w14:textId="6D2757EB" w:rsidR="00567EEA" w:rsidRDefault="00567EEA" w:rsidP="003027F8">
      <w:pPr>
        <w:pStyle w:val="2"/>
        <w:tabs>
          <w:tab w:val="num" w:pos="1277"/>
        </w:tabs>
        <w:ind w:hanging="851"/>
        <w:jc w:val="left"/>
      </w:pPr>
      <w:bookmarkStart w:id="55" w:name="_Toc91687570"/>
      <w:r>
        <w:rPr>
          <w:rFonts w:hint="eastAsia"/>
        </w:rPr>
        <w:t>메서드 생성</w:t>
      </w:r>
      <w:bookmarkEnd w:id="55"/>
    </w:p>
    <w:p w14:paraId="7C5A8E7C" w14:textId="465A9DE4" w:rsidR="00A93FD2" w:rsidRPr="003216DB" w:rsidRDefault="003216DB" w:rsidP="003216DB">
      <w:pPr>
        <w:rPr>
          <w:lang w:val="en-GB"/>
        </w:rPr>
      </w:pPr>
      <w:r w:rsidRPr="003216DB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 w:rsidR="00363B94">
        <w:rPr>
          <w:rFonts w:hint="eastAsia"/>
          <w:lang w:val="en-GB"/>
        </w:rPr>
        <w:t>비구현</w:t>
      </w:r>
      <w:r w:rsidRPr="003216DB">
        <w:rPr>
          <w:rFonts w:hint="eastAsia"/>
          <w:lang w:val="en-GB"/>
        </w:rPr>
        <w:t xml:space="preserve"> </w:t>
      </w:r>
      <w:r w:rsidRPr="003216DB">
        <w:rPr>
          <w:rFonts w:hint="eastAsia"/>
          <w:lang w:val="en-GB"/>
        </w:rPr>
        <w:t>메서드</w:t>
      </w:r>
      <w:r w:rsidRPr="003216DB">
        <w:rPr>
          <w:rFonts w:hint="eastAsia"/>
          <w:lang w:val="en-GB"/>
        </w:rPr>
        <w:t xml:space="preserve"> </w:t>
      </w:r>
      <w:r w:rsidRPr="003216DB">
        <w:rPr>
          <w:rFonts w:hint="eastAsia"/>
          <w:lang w:val="en-GB"/>
        </w:rPr>
        <w:t>생성</w:t>
      </w:r>
    </w:p>
    <w:p w14:paraId="6D9ABCA6" w14:textId="242D2D99" w:rsidR="00B33B33" w:rsidRDefault="004712F9" w:rsidP="00363B94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96224" behindDoc="0" locked="0" layoutInCell="1" allowOverlap="1" wp14:anchorId="02DEDF61" wp14:editId="1A6BEB83">
                <wp:simplePos x="0" y="0"/>
                <wp:positionH relativeFrom="column">
                  <wp:posOffset>1681934</wp:posOffset>
                </wp:positionH>
                <wp:positionV relativeFrom="paragraph">
                  <wp:posOffset>907415</wp:posOffset>
                </wp:positionV>
                <wp:extent cx="163285" cy="439057"/>
                <wp:effectExtent l="19050" t="19050" r="46355" b="56515"/>
                <wp:wrapNone/>
                <wp:docPr id="18876" name="직선 화살표 연결선 188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285" cy="43905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76" o:spid="_x0000_s1026" type="#_x0000_t32" style="position:absolute;left:0;text-align:left;margin-left:132.45pt;margin-top:71.45pt;width:12.85pt;height:34.55pt;z-index:25259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" strokecolor="red" strokeweight="2.25pt">
                <v:stroke endarrow="block"/>
              </v:shape>
            </w:pict>
          </mc:Fallback>
        </mc:AlternateContent>
      </w:r>
      <w:r w:rsidR="00BF27DC">
        <w:rPr>
          <w:noProof/>
        </w:rPr>
        <mc:AlternateContent>
          <mc:Choice Requires="wps">
            <w:drawing>
              <wp:anchor distT="0" distB="0" distL="114300" distR="114300" simplePos="0" relativeHeight="252577792" behindDoc="0" locked="0" layoutInCell="1" allowOverlap="1" wp14:anchorId="5B710CA5" wp14:editId="52308147">
                <wp:simplePos x="0" y="0"/>
                <wp:positionH relativeFrom="column">
                  <wp:posOffset>2999105</wp:posOffset>
                </wp:positionH>
                <wp:positionV relativeFrom="paragraph">
                  <wp:posOffset>1215844</wp:posOffset>
                </wp:positionV>
                <wp:extent cx="2593975" cy="228600"/>
                <wp:effectExtent l="152400" t="0" r="15875" b="19050"/>
                <wp:wrapNone/>
                <wp:docPr id="18865" name="사각형 설명선 188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3975" cy="228600"/>
                        </a:xfrm>
                        <a:prstGeom prst="wedgeRectCallout">
                          <a:avLst>
                            <a:gd name="adj1" fmla="val -55620"/>
                            <a:gd name="adj2" fmla="val 2955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B35CD2" w14:textId="4DB067DC" w:rsidR="00D46179" w:rsidRPr="00BF27DC" w:rsidRDefault="00D46179" w:rsidP="00BF27DC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② Add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  <w:t>unimplemented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methods 를 클릭한다.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65" o:spid="_x0000_s1213" type="#_x0000_t61" style="position:absolute;left:0;text-align:left;margin-left:236.15pt;margin-top:95.75pt;width:204.25pt;height:18pt;z-index:25257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" adj="-1214,17183" fillcolor="#4f81bd [3204]" strokecolor="#243f60 [1604]" strokeweight="1.5pt">
                <v:textbox inset="0,0,0,0">
                  <w:txbxContent>
                    <w:p w14:paraId="30B35CD2" w14:textId="4DB067DC" w:rsidR="00D46179" w:rsidRPr="00BF27DC" w:rsidRDefault="00D46179" w:rsidP="00BF27DC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② Add 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  <w:t>unimplemented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methods 를 클릭한다.</w:t>
                      </w:r>
                    </w:p>
                  </w:txbxContent>
                </v:textbox>
              </v:shape>
            </w:pict>
          </mc:Fallback>
        </mc:AlternateContent>
      </w:r>
      <w:r w:rsidR="00BF27DC">
        <w:rPr>
          <w:noProof/>
        </w:rPr>
        <mc:AlternateContent>
          <mc:Choice Requires="wps">
            <w:drawing>
              <wp:anchor distT="0" distB="0" distL="114300" distR="114300" simplePos="0" relativeHeight="252575744" behindDoc="0" locked="0" layoutInCell="1" allowOverlap="1" wp14:anchorId="01AC7B4D" wp14:editId="0C1E5D9F">
                <wp:simplePos x="0" y="0"/>
                <wp:positionH relativeFrom="column">
                  <wp:posOffset>2258877</wp:posOffset>
                </wp:positionH>
                <wp:positionV relativeFrom="paragraph">
                  <wp:posOffset>297815</wp:posOffset>
                </wp:positionV>
                <wp:extent cx="3530600" cy="355600"/>
                <wp:effectExtent l="0" t="0" r="12700" b="120650"/>
                <wp:wrapNone/>
                <wp:docPr id="18864" name="사각형 설명선 188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0" cy="355600"/>
                        </a:xfrm>
                        <a:prstGeom prst="wedgeRectCallout">
                          <a:avLst>
                            <a:gd name="adj1" fmla="val -41911"/>
                            <a:gd name="adj2" fmla="val 7399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94CD13" w14:textId="7082F46A" w:rsidR="00D46179" w:rsidRDefault="00D46179" w:rsidP="00BF27DC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① </w:t>
                            </w:r>
                            <w:r w:rsidRPr="00BF27DC"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클래스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이름 을 클릭 후 마루스 커서를 이동하지 않고 기다린다.</w:t>
                            </w:r>
                          </w:p>
                          <w:p w14:paraId="0EBDA1A1" w14:textId="197690C1" w:rsidR="00D46179" w:rsidRPr="00BF27DC" w:rsidRDefault="00D46179" w:rsidP="00BF27DC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 아래의 노란 바탕의 Popup 화면이 표시된다.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64" o:spid="_x0000_s1214" type="#_x0000_t61" style="position:absolute;left:0;text-align:left;margin-left:177.85pt;margin-top:23.45pt;width:278pt;height:28pt;z-index:25257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" adj="1747,26784" fillcolor="#4f81bd [3204]" strokecolor="#243f60 [1604]" strokeweight="1.5pt">
                <v:textbox inset="0,0,0,0">
                  <w:txbxContent>
                    <w:p w14:paraId="5D94CD13" w14:textId="7082F46A" w:rsidR="00D46179" w:rsidRDefault="00D46179" w:rsidP="00BF27DC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① </w:t>
                      </w:r>
                      <w:r w:rsidRPr="00BF27DC"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클래스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이름 을 클릭 후 마루스 커서를 이동하지 않고 기다린다.</w:t>
                      </w:r>
                    </w:p>
                    <w:p w14:paraId="0EBDA1A1" w14:textId="197690C1" w:rsidR="00D46179" w:rsidRPr="00BF27DC" w:rsidRDefault="00D46179" w:rsidP="00BF27DC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 아래의 노란 바탕의 Popup 화면이 표시된다.</w:t>
                      </w:r>
                    </w:p>
                  </w:txbxContent>
                </v:textbox>
              </v:shape>
            </w:pict>
          </mc:Fallback>
        </mc:AlternateContent>
      </w:r>
      <w:r w:rsidR="004F1841">
        <w:rPr>
          <w:noProof/>
        </w:rPr>
        <mc:AlternateContent>
          <mc:Choice Requires="wps">
            <w:drawing>
              <wp:anchor distT="0" distB="0" distL="114300" distR="114300" simplePos="0" relativeHeight="252571648" behindDoc="0" locked="0" layoutInCell="1" allowOverlap="1" wp14:anchorId="7565F4C8" wp14:editId="529C09A8">
                <wp:simplePos x="0" y="0"/>
                <wp:positionH relativeFrom="column">
                  <wp:posOffset>1504043</wp:posOffset>
                </wp:positionH>
                <wp:positionV relativeFrom="paragraph">
                  <wp:posOffset>1299028</wp:posOffset>
                </wp:positionV>
                <wp:extent cx="1389743" cy="191770"/>
                <wp:effectExtent l="0" t="0" r="20320" b="17780"/>
                <wp:wrapNone/>
                <wp:docPr id="18862" name="직사각형 18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743" cy="19177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62" o:spid="_x0000_s1026" style="position:absolute;left:0;text-align:left;margin-left:118.45pt;margin-top:102.3pt;width:109.45pt;height:15.1pt;z-index:25257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4F1841">
        <w:rPr>
          <w:noProof/>
        </w:rPr>
        <mc:AlternateContent>
          <mc:Choice Requires="wps">
            <w:drawing>
              <wp:anchor distT="0" distB="0" distL="114300" distR="114300" simplePos="0" relativeHeight="252569600" behindDoc="0" locked="0" layoutInCell="1" allowOverlap="1" wp14:anchorId="7AF557DC" wp14:editId="43FA6B8F">
                <wp:simplePos x="0" y="0"/>
                <wp:positionH relativeFrom="column">
                  <wp:posOffset>1231991</wp:posOffset>
                </wp:positionH>
                <wp:positionV relativeFrom="paragraph">
                  <wp:posOffset>736872</wp:posOffset>
                </wp:positionV>
                <wp:extent cx="1389743" cy="191770"/>
                <wp:effectExtent l="0" t="0" r="20320" b="17780"/>
                <wp:wrapNone/>
                <wp:docPr id="18861" name="직사각형 18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743" cy="19177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61" o:spid="_x0000_s1026" style="position:absolute;left:0;text-align:left;margin-left:97pt;margin-top:58pt;width:109.45pt;height:15.1pt;z-index:25256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" fillcolor="yellow" strokecolor="red" strokeweight="1pt">
                <v:fill opacity="19789f"/>
              </v:rect>
            </w:pict>
          </mc:Fallback>
        </mc:AlternateContent>
      </w:r>
      <w:r w:rsidR="00363B94">
        <w:rPr>
          <w:noProof/>
        </w:rPr>
        <w:drawing>
          <wp:inline distT="0" distB="0" distL="0" distR="0" wp14:anchorId="0D4B3D85" wp14:editId="010AA78D">
            <wp:extent cx="5943600" cy="1850390"/>
            <wp:effectExtent l="19050" t="19050" r="19050" b="16510"/>
            <wp:docPr id="18859" name="그림 18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03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BEADE5" w14:textId="77777777" w:rsidR="008E6BC7" w:rsidRDefault="008E6BC7" w:rsidP="00F856DC">
      <w:pPr>
        <w:rPr>
          <w:lang w:val="en-GB"/>
        </w:rPr>
      </w:pPr>
    </w:p>
    <w:p w14:paraId="1621E157" w14:textId="77777777" w:rsidR="008E6BC7" w:rsidRDefault="008E6BC7" w:rsidP="00F856DC">
      <w:pPr>
        <w:rPr>
          <w:lang w:val="en-GB"/>
        </w:rPr>
      </w:pPr>
    </w:p>
    <w:p w14:paraId="0278521F" w14:textId="3679F107" w:rsidR="003216DB" w:rsidRDefault="00363B94" w:rsidP="00F856DC">
      <w:pPr>
        <w:rPr>
          <w:lang w:val="en-GB"/>
        </w:rPr>
      </w:pPr>
      <w:r w:rsidRPr="003216DB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생성된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비구현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메서드</w:t>
      </w:r>
      <w:r>
        <w:rPr>
          <w:rFonts w:hint="eastAsia"/>
          <w:lang w:val="en-GB"/>
        </w:rPr>
        <w:t xml:space="preserve"> </w:t>
      </w:r>
      <w:r>
        <w:rPr>
          <w:rFonts w:hint="eastAsia"/>
          <w:lang w:val="en-GB"/>
        </w:rPr>
        <w:t>확인</w:t>
      </w:r>
    </w:p>
    <w:p w14:paraId="22F62ACA" w14:textId="31C4A6AD" w:rsidR="00363B94" w:rsidRPr="00E048DD" w:rsidRDefault="00545719" w:rsidP="00E048DD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579840" behindDoc="0" locked="0" layoutInCell="1" allowOverlap="1" wp14:anchorId="434149E6" wp14:editId="54A6E058">
                <wp:simplePos x="0" y="0"/>
                <wp:positionH relativeFrom="column">
                  <wp:posOffset>1917428</wp:posOffset>
                </wp:positionH>
                <wp:positionV relativeFrom="paragraph">
                  <wp:posOffset>1349103</wp:posOffset>
                </wp:positionV>
                <wp:extent cx="1955800" cy="228600"/>
                <wp:effectExtent l="0" t="0" r="25400" b="247650"/>
                <wp:wrapNone/>
                <wp:docPr id="18866" name="사각형 설명선 188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228600"/>
                        </a:xfrm>
                        <a:prstGeom prst="wedgeRectCallout">
                          <a:avLst>
                            <a:gd name="adj1" fmla="val -43310"/>
                            <a:gd name="adj2" fmla="val 14225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971BED" w14:textId="1F793084" w:rsidR="00D46179" w:rsidRPr="00BF27DC" w:rsidRDefault="00D46179" w:rsidP="00545719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비구현 메서드가 생성되어 있다.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66" o:spid="_x0000_s1215" type="#_x0000_t61" style="position:absolute;left:0;text-align:left;margin-left:151pt;margin-top:106.25pt;width:154pt;height:18pt;z-index:25257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" adj="1445,41526" fillcolor="#4f81bd [3204]" strokecolor="#243f60 [1604]" strokeweight="1.5pt">
                <v:textbox inset="0,0,0,0">
                  <w:txbxContent>
                    <w:p w14:paraId="48971BED" w14:textId="1F793084" w:rsidR="00D46179" w:rsidRPr="00BF27DC" w:rsidRDefault="00D46179" w:rsidP="00545719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비구현 메서드가 생성되어 있다.</w:t>
                      </w:r>
                    </w:p>
                  </w:txbxContent>
                </v:textbox>
              </v:shape>
            </w:pict>
          </mc:Fallback>
        </mc:AlternateContent>
      </w:r>
      <w:r w:rsidR="003A30C5">
        <w:rPr>
          <w:noProof/>
        </w:rPr>
        <mc:AlternateContent>
          <mc:Choice Requires="wps">
            <w:drawing>
              <wp:anchor distT="0" distB="0" distL="114300" distR="114300" simplePos="0" relativeHeight="252573696" behindDoc="0" locked="0" layoutInCell="1" allowOverlap="1" wp14:anchorId="15319D03" wp14:editId="24249526">
                <wp:simplePos x="0" y="0"/>
                <wp:positionH relativeFrom="column">
                  <wp:posOffset>1046933</wp:posOffset>
                </wp:positionH>
                <wp:positionV relativeFrom="paragraph">
                  <wp:posOffset>1697446</wp:posOffset>
                </wp:positionV>
                <wp:extent cx="4376057" cy="936171"/>
                <wp:effectExtent l="0" t="0" r="24765" b="16510"/>
                <wp:wrapNone/>
                <wp:docPr id="18863" name="직사각형 18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76057" cy="936171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63" o:spid="_x0000_s1026" style="position:absolute;left:0;text-align:left;margin-left:82.45pt;margin-top:133.65pt;width:344.55pt;height:73.7pt;z-index:25257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E048DD">
        <w:rPr>
          <w:noProof/>
        </w:rPr>
        <w:drawing>
          <wp:inline distT="0" distB="0" distL="0" distR="0" wp14:anchorId="11039896" wp14:editId="7F776A79">
            <wp:extent cx="5286375" cy="2867025"/>
            <wp:effectExtent l="19050" t="19050" r="28575" b="28575"/>
            <wp:docPr id="18860" name="그림 18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28670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F320A3" w14:textId="77777777" w:rsidR="003216DB" w:rsidRDefault="003216DB" w:rsidP="00F856DC">
      <w:pPr>
        <w:rPr>
          <w:lang w:val="en-GB"/>
        </w:rPr>
      </w:pPr>
    </w:p>
    <w:p w14:paraId="1D3A9380" w14:textId="38FC2B2F" w:rsidR="00B33B33" w:rsidRDefault="00B33B33" w:rsidP="00632AA3">
      <w:pPr>
        <w:pStyle w:val="1"/>
        <w:jc w:val="left"/>
      </w:pPr>
      <w:bookmarkStart w:id="56" w:name="_Toc91687571"/>
      <w:r>
        <w:rPr>
          <w:rFonts w:hint="eastAsia"/>
        </w:rPr>
        <w:lastRenderedPageBreak/>
        <w:t>배치Shell</w:t>
      </w:r>
      <w:bookmarkEnd w:id="56"/>
    </w:p>
    <w:p w14:paraId="6E5FD2FF" w14:textId="3C6345E8" w:rsidR="00E64856" w:rsidRPr="00425FFA" w:rsidRDefault="006B6C79" w:rsidP="00E64856">
      <w:pPr>
        <w:rPr>
          <w:rFonts w:asciiTheme="minorEastAsia" w:eastAsiaTheme="minorEastAsia" w:hAnsiTheme="minorEastAsia"/>
          <w:lang w:val="en-GB"/>
        </w:rPr>
      </w:pPr>
      <w:r w:rsidRPr="00425FFA">
        <w:rPr>
          <w:rFonts w:asciiTheme="minorEastAsia" w:eastAsiaTheme="minorEastAsia" w:hAnsiTheme="minorEastAsia" w:hint="eastAsia"/>
          <w:lang w:val="en-GB"/>
        </w:rPr>
        <w:t xml:space="preserve">서버에서 </w:t>
      </w:r>
      <w:r w:rsidR="00E64856" w:rsidRPr="00425FFA">
        <w:rPr>
          <w:rFonts w:asciiTheme="minorEastAsia" w:eastAsiaTheme="minorEastAsia" w:hAnsiTheme="minorEastAsia" w:hint="eastAsia"/>
          <w:lang w:val="en-GB"/>
        </w:rPr>
        <w:t>배치를 실행하기 위하여</w:t>
      </w:r>
      <w:r w:rsidRPr="00425FFA">
        <w:rPr>
          <w:rFonts w:asciiTheme="minorEastAsia" w:eastAsiaTheme="minorEastAsia" w:hAnsiTheme="minorEastAsia" w:hint="eastAsia"/>
          <w:lang w:val="en-GB"/>
        </w:rPr>
        <w:t xml:space="preserve"> 위한 </w:t>
      </w:r>
      <w:r w:rsidR="00E64856" w:rsidRPr="00425FFA">
        <w:rPr>
          <w:rFonts w:asciiTheme="minorEastAsia" w:eastAsiaTheme="minorEastAsia" w:hAnsiTheme="minorEastAsia" w:hint="eastAsia"/>
          <w:lang w:val="en-GB"/>
        </w:rPr>
        <w:t xml:space="preserve">배치 </w:t>
      </w:r>
      <w:r w:rsidRPr="00425FFA">
        <w:rPr>
          <w:rFonts w:asciiTheme="minorEastAsia" w:eastAsiaTheme="minorEastAsia" w:hAnsiTheme="minorEastAsia" w:hint="eastAsia"/>
          <w:lang w:val="en-GB"/>
        </w:rPr>
        <w:t>Shell파일을 작성한다.</w:t>
      </w:r>
    </w:p>
    <w:p w14:paraId="3ABB435C" w14:textId="51873AF1" w:rsidR="00E64856" w:rsidRPr="00425FFA" w:rsidRDefault="00E64856" w:rsidP="00E64856">
      <w:pPr>
        <w:rPr>
          <w:rFonts w:asciiTheme="minorEastAsia" w:eastAsiaTheme="minorEastAsia" w:hAnsiTheme="minorEastAsia"/>
          <w:lang w:val="en-GB"/>
        </w:rPr>
      </w:pPr>
      <w:r w:rsidRPr="00425FFA">
        <w:rPr>
          <w:rFonts w:asciiTheme="minorEastAsia" w:eastAsiaTheme="minorEastAsia" w:hAnsiTheme="minorEastAsia" w:hint="eastAsia"/>
          <w:lang w:val="en-GB"/>
        </w:rPr>
        <w:t>배치Shell 작성을 위한 샘플 배치Shell은 아래 경로에 있다.</w:t>
      </w:r>
    </w:p>
    <w:p w14:paraId="4731B31F" w14:textId="3D13EB33" w:rsidR="00E64856" w:rsidRDefault="00E64856" w:rsidP="00425FFA">
      <w:pPr>
        <w:ind w:firstLineChars="100" w:firstLine="200"/>
        <w:rPr>
          <w:rFonts w:asciiTheme="minorEastAsia" w:eastAsiaTheme="minorEastAsia" w:hAnsiTheme="minorEastAsia"/>
          <w:lang w:val="en-GB"/>
        </w:rPr>
      </w:pPr>
      <w:r w:rsidRPr="00425FFA">
        <w:rPr>
          <w:rFonts w:asciiTheme="minorEastAsia" w:eastAsiaTheme="minorEastAsia" w:hAnsiTheme="minorEastAsia" w:hint="eastAsia"/>
          <w:lang w:val="en-GB"/>
        </w:rPr>
        <w:t>【로컬 위치】</w:t>
      </w:r>
      <w:r w:rsidRPr="00425FFA">
        <w:rPr>
          <w:rFonts w:asciiTheme="minorEastAsia" w:eastAsiaTheme="minorEastAsia" w:hAnsiTheme="minorEastAsia"/>
          <w:lang w:val="en-GB"/>
        </w:rPr>
        <w:t>C:\InswaveTool\workspace\cgBatch\src\main\resources\inswave\batch\sh</w:t>
      </w:r>
    </w:p>
    <w:p w14:paraId="009943FE" w14:textId="77777777" w:rsidR="00A4504C" w:rsidRDefault="00A4504C" w:rsidP="00425FFA">
      <w:pPr>
        <w:ind w:firstLineChars="100" w:firstLine="200"/>
        <w:rPr>
          <w:rFonts w:asciiTheme="minorEastAsia" w:eastAsiaTheme="minorEastAsia" w:hAnsiTheme="minorEastAsia"/>
          <w:lang w:val="en-GB"/>
        </w:rPr>
      </w:pPr>
    </w:p>
    <w:p w14:paraId="71E3EA81" w14:textId="6F42849D" w:rsidR="003A3D32" w:rsidRPr="003A3D32" w:rsidRDefault="003A3D32" w:rsidP="003A3D32">
      <w:pPr>
        <w:pStyle w:val="2"/>
        <w:tabs>
          <w:tab w:val="num" w:pos="1277"/>
        </w:tabs>
        <w:ind w:hanging="851"/>
        <w:jc w:val="left"/>
      </w:pPr>
      <w:bookmarkStart w:id="57" w:name="_Toc91687572"/>
      <w:r w:rsidRPr="003A3D32">
        <w:rPr>
          <w:rFonts w:hint="eastAsia"/>
        </w:rPr>
        <w:t>파일 생성</w:t>
      </w:r>
      <w:bookmarkEnd w:id="57"/>
    </w:p>
    <w:p w14:paraId="2F526F85" w14:textId="60ED3EE3" w:rsidR="00E64856" w:rsidRPr="00A1071E" w:rsidRDefault="00A1071E" w:rsidP="00A1071E">
      <w:pPr>
        <w:rPr>
          <w:rFonts w:asciiTheme="minorEastAsia" w:eastAsiaTheme="minorEastAsia" w:hAnsiTheme="minorEastAsia"/>
          <w:lang w:val="en-GB"/>
        </w:rPr>
      </w:pPr>
      <w:r w:rsidRPr="00A1071E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290F24" w:rsidRPr="00A1071E">
        <w:rPr>
          <w:rFonts w:asciiTheme="minorEastAsia" w:eastAsiaTheme="minorEastAsia" w:hAnsiTheme="minorEastAsia" w:hint="eastAsia"/>
          <w:lang w:val="en-GB"/>
        </w:rPr>
        <w:t>파일 생성</w:t>
      </w:r>
    </w:p>
    <w:p w14:paraId="29D34D63" w14:textId="6D9A18C9" w:rsidR="008E6BC7" w:rsidRDefault="00C965C2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14656" behindDoc="0" locked="0" layoutInCell="1" allowOverlap="1" wp14:anchorId="4895C7EC" wp14:editId="1714B9A7">
                <wp:simplePos x="0" y="0"/>
                <wp:positionH relativeFrom="column">
                  <wp:posOffset>4138477</wp:posOffset>
                </wp:positionH>
                <wp:positionV relativeFrom="paragraph">
                  <wp:posOffset>2743291</wp:posOffset>
                </wp:positionV>
                <wp:extent cx="1012372" cy="228600"/>
                <wp:effectExtent l="0" t="0" r="16510" b="114300"/>
                <wp:wrapNone/>
                <wp:docPr id="18885" name="사각형 설명선 188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372" cy="228600"/>
                        </a:xfrm>
                        <a:prstGeom prst="wedgeRectCallout">
                          <a:avLst>
                            <a:gd name="adj1" fmla="val -32590"/>
                            <a:gd name="adj2" fmla="val 8352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AD5BE" w14:textId="3202F664" w:rsidR="00D46179" w:rsidRPr="00BF27DC" w:rsidRDefault="00D46179" w:rsidP="00C965C2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⑤ File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85" o:spid="_x0000_s1216" type="#_x0000_t61" style="position:absolute;left:0;text-align:left;margin-left:325.85pt;margin-top:3in;width:79.7pt;height:18pt;z-index:25261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" adj="3761,28841" fillcolor="#4f81bd [3204]" strokecolor="#243f60 [1604]" strokeweight="1.5pt">
                <v:textbox inset="0,0,0,0">
                  <w:txbxContent>
                    <w:p w14:paraId="673AD5BE" w14:textId="3202F664" w:rsidR="00D46179" w:rsidRPr="00BF27DC" w:rsidRDefault="00D46179" w:rsidP="00C965C2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⑤ File 메뉴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B90083A" wp14:editId="799D1270">
                <wp:simplePos x="0" y="0"/>
                <wp:positionH relativeFrom="column">
                  <wp:posOffset>2418534</wp:posOffset>
                </wp:positionH>
                <wp:positionV relativeFrom="paragraph">
                  <wp:posOffset>1066891</wp:posOffset>
                </wp:positionV>
                <wp:extent cx="1661885" cy="228600"/>
                <wp:effectExtent l="133350" t="0" r="14605" b="19050"/>
                <wp:wrapNone/>
                <wp:docPr id="18884" name="사각형 설명선 188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885" cy="228600"/>
                        </a:xfrm>
                        <a:prstGeom prst="wedgeRectCallout">
                          <a:avLst>
                            <a:gd name="adj1" fmla="val -57919"/>
                            <a:gd name="adj2" fmla="val -1330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D8D483" w14:textId="3A3C0E16" w:rsidR="00D46179" w:rsidRPr="00BF27DC" w:rsidRDefault="00D46179" w:rsidP="00C965C2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④ Popup메뉴에서 New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84" o:spid="_x0000_s1217" type="#_x0000_t61" style="position:absolute;left:0;text-align:left;margin-left:190.45pt;margin-top:84pt;width:130.85pt;height:18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" adj="-1711,7926" fillcolor="#4f81bd [3204]" strokecolor="#243f60 [1604]" strokeweight="1.5pt">
                <v:textbox inset="0,0,0,0">
                  <w:txbxContent>
                    <w:p w14:paraId="08D8D483" w14:textId="3A3C0E16" w:rsidR="00D46179" w:rsidRPr="00BF27DC" w:rsidRDefault="00D46179" w:rsidP="00C965C2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④ Popup메뉴에서 New 선택</w:t>
                      </w:r>
                    </w:p>
                  </w:txbxContent>
                </v:textbox>
              </v:shape>
            </w:pict>
          </mc:Fallback>
        </mc:AlternateContent>
      </w:r>
      <w:r w:rsidR="00E026EF">
        <w:rPr>
          <w:noProof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4DEFEA6C" wp14:editId="450AB4E4">
                <wp:simplePos x="0" y="0"/>
                <wp:positionH relativeFrom="column">
                  <wp:posOffset>172448</wp:posOffset>
                </wp:positionH>
                <wp:positionV relativeFrom="paragraph">
                  <wp:posOffset>2355034</wp:posOffset>
                </wp:positionV>
                <wp:extent cx="2553970" cy="228600"/>
                <wp:effectExtent l="0" t="190500" r="17780" b="19050"/>
                <wp:wrapNone/>
                <wp:docPr id="18883" name="사각형 설명선 188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3970" cy="228600"/>
                        </a:xfrm>
                        <a:prstGeom prst="wedgeRectCallout">
                          <a:avLst>
                            <a:gd name="adj1" fmla="val -19985"/>
                            <a:gd name="adj2" fmla="val -13076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33167B" w14:textId="577C9C7E" w:rsidR="00D46179" w:rsidRPr="00BF27DC" w:rsidRDefault="00D46179" w:rsidP="00E026EF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sh 디렉터리 생성 후 마우스 우측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83" o:spid="_x0000_s1218" type="#_x0000_t61" style="position:absolute;left:0;text-align:left;margin-left:13.6pt;margin-top:185.45pt;width:201.1pt;height:18pt;z-index:25261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" adj="6483,-17445" fillcolor="#4f81bd [3204]" strokecolor="#243f60 [1604]" strokeweight="1.5pt">
                <v:textbox inset="0,0,0,0">
                  <w:txbxContent>
                    <w:p w14:paraId="4933167B" w14:textId="577C9C7E" w:rsidR="00D46179" w:rsidRPr="00BF27DC" w:rsidRDefault="00D46179" w:rsidP="00E026EF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sh 디렉터리 생성 후 마우스 우측 버튼 클릭</w:t>
                      </w:r>
                    </w:p>
                  </w:txbxContent>
                </v:textbox>
              </v:shape>
            </w:pict>
          </mc:Fallback>
        </mc:AlternateContent>
      </w:r>
      <w:r w:rsidR="00E026EF">
        <w:rPr>
          <w:noProof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0C598CAF" wp14:editId="0A2863A9">
                <wp:simplePos x="0" y="0"/>
                <wp:positionH relativeFrom="column">
                  <wp:posOffset>1747248</wp:posOffset>
                </wp:positionH>
                <wp:positionV relativeFrom="paragraph">
                  <wp:posOffset>729434</wp:posOffset>
                </wp:positionV>
                <wp:extent cx="2209800" cy="228600"/>
                <wp:effectExtent l="209550" t="0" r="19050" b="19050"/>
                <wp:wrapNone/>
                <wp:docPr id="18882" name="사각형 설명선 188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28600"/>
                        </a:xfrm>
                        <a:prstGeom prst="wedgeRectCallout">
                          <a:avLst>
                            <a:gd name="adj1" fmla="val -58914"/>
                            <a:gd name="adj2" fmla="val 40664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E38434" w14:textId="680D6BD2" w:rsidR="00D46179" w:rsidRPr="00BF27DC" w:rsidRDefault="00D46179" w:rsidP="00E026EF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src/mmain/resource 디렉터리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82" o:spid="_x0000_s1219" type="#_x0000_t61" style="position:absolute;left:0;text-align:left;margin-left:137.6pt;margin-top:57.45pt;width:174pt;height:18pt;z-index:25260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" adj="-1925,19583" fillcolor="#4f81bd [3204]" strokecolor="#243f60 [1604]" strokeweight="1.5pt">
                <v:textbox inset="0,0,0,0">
                  <w:txbxContent>
                    <w:p w14:paraId="2AE38434" w14:textId="680D6BD2" w:rsidR="00D46179" w:rsidRPr="00BF27DC" w:rsidRDefault="00D46179" w:rsidP="00E026EF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src/mmain/resource 디렉터리 선택</w:t>
                      </w:r>
                    </w:p>
                  </w:txbxContent>
                </v:textbox>
              </v:shape>
            </w:pict>
          </mc:Fallback>
        </mc:AlternateContent>
      </w:r>
      <w:r w:rsidR="00E026EF">
        <w:rPr>
          <w:noProof/>
        </w:rPr>
        <w:drawing>
          <wp:anchor distT="0" distB="0" distL="114300" distR="114300" simplePos="0" relativeHeight="252580864" behindDoc="0" locked="0" layoutInCell="1" allowOverlap="1" wp14:anchorId="0A7D98F1" wp14:editId="1181A916">
            <wp:simplePos x="0" y="0"/>
            <wp:positionH relativeFrom="column">
              <wp:posOffset>1514475</wp:posOffset>
            </wp:positionH>
            <wp:positionV relativeFrom="paragraph">
              <wp:posOffset>1068796</wp:posOffset>
            </wp:positionV>
            <wp:extent cx="2565400" cy="2237740"/>
            <wp:effectExtent l="19050" t="19050" r="25400" b="10160"/>
            <wp:wrapNone/>
            <wp:docPr id="18868" name="그림 18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22377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6EF">
        <w:rPr>
          <w:noProof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218A7925" wp14:editId="0E759F44">
                <wp:simplePos x="0" y="0"/>
                <wp:positionH relativeFrom="column">
                  <wp:posOffset>1311819</wp:posOffset>
                </wp:positionH>
                <wp:positionV relativeFrom="paragraph">
                  <wp:posOffset>65405</wp:posOffset>
                </wp:positionV>
                <wp:extent cx="1534886" cy="228600"/>
                <wp:effectExtent l="0" t="0" r="27305" b="247650"/>
                <wp:wrapNone/>
                <wp:docPr id="18881" name="사각형 설명선 188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4886" cy="228600"/>
                        </a:xfrm>
                        <a:prstGeom prst="wedgeRectCallout">
                          <a:avLst>
                            <a:gd name="adj1" fmla="val -43310"/>
                            <a:gd name="adj2" fmla="val 14225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EE084" w14:textId="6B5A7669" w:rsidR="00D46179" w:rsidRPr="00BF27DC" w:rsidRDefault="00D46179" w:rsidP="00E026EF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cgBatch 프로젝트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81" o:spid="_x0000_s1220" type="#_x0000_t61" style="position:absolute;left:0;text-align:left;margin-left:103.3pt;margin-top:5.15pt;width:120.85pt;height:18pt;z-index:25260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" adj="1445,41526" fillcolor="#4f81bd [3204]" strokecolor="#243f60 [1604]" strokeweight="1.5pt">
                <v:textbox inset="0,0,0,0">
                  <w:txbxContent>
                    <w:p w14:paraId="40CEE084" w14:textId="6B5A7669" w:rsidR="00D46179" w:rsidRPr="00BF27DC" w:rsidRDefault="00D46179" w:rsidP="00E026EF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cgBatch 프로젝트 선택</w:t>
                      </w:r>
                    </w:p>
                  </w:txbxContent>
                </v:textbox>
              </v:shape>
            </w:pict>
          </mc:Fallback>
        </mc:AlternateContent>
      </w:r>
      <w:r w:rsidR="004712F9">
        <w:rPr>
          <w:noProof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1B27C630" wp14:editId="2CF6FEBC">
                <wp:simplePos x="0" y="0"/>
                <wp:positionH relativeFrom="column">
                  <wp:posOffset>2273391</wp:posOffset>
                </wp:positionH>
                <wp:positionV relativeFrom="paragraph">
                  <wp:posOffset>1215662</wp:posOffset>
                </wp:positionV>
                <wp:extent cx="1566998" cy="1835604"/>
                <wp:effectExtent l="19050" t="19050" r="71755" b="50800"/>
                <wp:wrapNone/>
                <wp:docPr id="18880" name="직선 화살표 연결선 188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6998" cy="183560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80" o:spid="_x0000_s1026" type="#_x0000_t32" style="position:absolute;left:0;text-align:left;margin-left:179pt;margin-top:95.7pt;width:123.4pt;height:144.5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" strokecolor="red" strokeweight="2.25pt">
                <v:stroke endarrow="block"/>
              </v:shape>
            </w:pict>
          </mc:Fallback>
        </mc:AlternateContent>
      </w:r>
      <w:r w:rsidR="004712F9">
        <w:rPr>
          <w:noProof/>
        </w:rPr>
        <mc:AlternateContent>
          <mc:Choice Requires="wps">
            <w:drawing>
              <wp:anchor distT="0" distB="0" distL="114300" distR="114300" simplePos="0" relativeHeight="252602368" behindDoc="0" locked="0" layoutInCell="1" allowOverlap="1" wp14:anchorId="34BCF3DE" wp14:editId="639ED716">
                <wp:simplePos x="0" y="0"/>
                <wp:positionH relativeFrom="column">
                  <wp:posOffset>1311819</wp:posOffset>
                </wp:positionH>
                <wp:positionV relativeFrom="paragraph">
                  <wp:posOffset>1215118</wp:posOffset>
                </wp:positionV>
                <wp:extent cx="435429" cy="816883"/>
                <wp:effectExtent l="19050" t="38100" r="41275" b="21590"/>
                <wp:wrapNone/>
                <wp:docPr id="18879" name="직선 화살표 연결선 188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5429" cy="81688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79" o:spid="_x0000_s1026" type="#_x0000_t32" style="position:absolute;left:0;text-align:left;margin-left:103.3pt;margin-top:95.7pt;width:34.3pt;height:64.3pt;flip:y;z-index:25260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" strokecolor="red" strokeweight="2.25pt">
                <v:stroke endarrow="block"/>
              </v:shape>
            </w:pict>
          </mc:Fallback>
        </mc:AlternateContent>
      </w:r>
      <w:r w:rsidR="004712F9">
        <w:rPr>
          <w:noProof/>
        </w:rPr>
        <mc:AlternateContent>
          <mc:Choice Requires="wps">
            <w:drawing>
              <wp:anchor distT="0" distB="0" distL="114300" distR="114300" simplePos="0" relativeHeight="252600320" behindDoc="0" locked="0" layoutInCell="1" allowOverlap="1" wp14:anchorId="1CCFDEF4" wp14:editId="0B8D7CFA">
                <wp:simplePos x="0" y="0"/>
                <wp:positionH relativeFrom="column">
                  <wp:posOffset>887276</wp:posOffset>
                </wp:positionH>
                <wp:positionV relativeFrom="paragraph">
                  <wp:posOffset>1048748</wp:posOffset>
                </wp:positionV>
                <wp:extent cx="231957" cy="1015637"/>
                <wp:effectExtent l="19050" t="19050" r="73025" b="51435"/>
                <wp:wrapNone/>
                <wp:docPr id="18878" name="직선 화살표 연결선 188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957" cy="1015637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78" o:spid="_x0000_s1026" type="#_x0000_t32" style="position:absolute;left:0;text-align:left;margin-left:69.85pt;margin-top:82.6pt;width:18.25pt;height:79.95pt;z-index:25260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" strokecolor="red" strokeweight="2.25pt">
                <v:stroke endarrow="block"/>
              </v:shape>
            </w:pict>
          </mc:Fallback>
        </mc:AlternateContent>
      </w:r>
      <w:r w:rsidR="004712F9">
        <w:rPr>
          <w:noProof/>
        </w:rPr>
        <mc:AlternateContent>
          <mc:Choice Requires="wps">
            <w:drawing>
              <wp:anchor distT="0" distB="0" distL="114300" distR="114300" simplePos="0" relativeHeight="252598272" behindDoc="0" locked="0" layoutInCell="1" allowOverlap="1" wp14:anchorId="056F9ADC" wp14:editId="1899E875">
                <wp:simplePos x="0" y="0"/>
                <wp:positionH relativeFrom="column">
                  <wp:posOffset>887276</wp:posOffset>
                </wp:positionH>
                <wp:positionV relativeFrom="paragraph">
                  <wp:posOffset>682262</wp:posOffset>
                </wp:positionV>
                <wp:extent cx="0" cy="206829"/>
                <wp:effectExtent l="95250" t="0" r="57150" b="41275"/>
                <wp:wrapNone/>
                <wp:docPr id="18877" name="직선 화살표 연결선 188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682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77" o:spid="_x0000_s1026" type="#_x0000_t32" style="position:absolute;left:0;text-align:left;margin-left:69.85pt;margin-top:53.7pt;width:0;height:16.3pt;z-index:25259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" strokecolor="red" strokeweight="2.25pt">
                <v:stroke endarrow="block"/>
              </v:shape>
            </w:pict>
          </mc:Fallback>
        </mc:AlternateContent>
      </w:r>
      <w:r w:rsidR="00541BEF">
        <w:rPr>
          <w:noProof/>
        </w:rPr>
        <mc:AlternateContent>
          <mc:Choice Requires="wps">
            <w:drawing>
              <wp:anchor distT="0" distB="0" distL="114300" distR="114300" simplePos="0" relativeHeight="252592128" behindDoc="0" locked="0" layoutInCell="1" allowOverlap="1" wp14:anchorId="4BC3AD22" wp14:editId="4218F552">
                <wp:simplePos x="0" y="0"/>
                <wp:positionH relativeFrom="column">
                  <wp:posOffset>3804558</wp:posOffset>
                </wp:positionH>
                <wp:positionV relativeFrom="paragraph">
                  <wp:posOffset>3051356</wp:posOffset>
                </wp:positionV>
                <wp:extent cx="736600" cy="166914"/>
                <wp:effectExtent l="0" t="0" r="25400" b="24130"/>
                <wp:wrapNone/>
                <wp:docPr id="18874" name="직사각형 18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16691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74" o:spid="_x0000_s1026" style="position:absolute;left:0;text-align:left;margin-left:299.55pt;margin-top:240.25pt;width:58pt;height:13.15pt;z-index:25259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541BEF">
        <w:rPr>
          <w:noProof/>
        </w:rPr>
        <mc:AlternateContent>
          <mc:Choice Requires="wps">
            <w:drawing>
              <wp:anchor distT="0" distB="0" distL="114300" distR="114300" simplePos="0" relativeHeight="252590080" behindDoc="0" locked="0" layoutInCell="1" allowOverlap="1" wp14:anchorId="669927C3" wp14:editId="2928DD4E">
                <wp:simplePos x="0" y="0"/>
                <wp:positionH relativeFrom="column">
                  <wp:posOffset>1536791</wp:posOffset>
                </wp:positionH>
                <wp:positionV relativeFrom="paragraph">
                  <wp:posOffset>1048748</wp:posOffset>
                </wp:positionV>
                <wp:extent cx="736600" cy="166914"/>
                <wp:effectExtent l="0" t="0" r="25400" b="24130"/>
                <wp:wrapNone/>
                <wp:docPr id="18873" name="직사각형 18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16691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73" o:spid="_x0000_s1026" style="position:absolute;left:0;text-align:left;margin-left:121pt;margin-top:82.6pt;width:58pt;height:13.15pt;z-index:25259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541BEF">
        <w:rPr>
          <w:noProof/>
        </w:rPr>
        <mc:AlternateContent>
          <mc:Choice Requires="wps">
            <w:drawing>
              <wp:anchor distT="0" distB="0" distL="114300" distR="114300" simplePos="0" relativeHeight="252585984" behindDoc="0" locked="0" layoutInCell="1" allowOverlap="1" wp14:anchorId="334D723A" wp14:editId="6565EC8D">
                <wp:simplePos x="0" y="0"/>
                <wp:positionH relativeFrom="column">
                  <wp:posOffset>226695</wp:posOffset>
                </wp:positionH>
                <wp:positionV relativeFrom="paragraph">
                  <wp:posOffset>838200</wp:posOffset>
                </wp:positionV>
                <wp:extent cx="1461770" cy="191770"/>
                <wp:effectExtent l="0" t="0" r="24130" b="17780"/>
                <wp:wrapNone/>
                <wp:docPr id="18871" name="직사각형 188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1770" cy="19177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71" o:spid="_x0000_s1026" style="position:absolute;left:0;text-align:left;margin-left:17.85pt;margin-top:66pt;width:115.1pt;height:15.1pt;z-index:25258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" fillcolor="yellow" strokecolor="red" strokeweight="1pt">
                <v:fill opacity="19789f"/>
              </v:rect>
            </w:pict>
          </mc:Fallback>
        </mc:AlternateContent>
      </w:r>
      <w:r w:rsidR="00541BEF">
        <w:rPr>
          <w:noProof/>
        </w:rPr>
        <mc:AlternateContent>
          <mc:Choice Requires="wps">
            <w:drawing>
              <wp:anchor distT="0" distB="0" distL="114300" distR="114300" simplePos="0" relativeHeight="252588032" behindDoc="0" locked="0" layoutInCell="1" allowOverlap="1" wp14:anchorId="5301FE88" wp14:editId="7D8AED60">
                <wp:simplePos x="0" y="0"/>
                <wp:positionH relativeFrom="column">
                  <wp:posOffset>720363</wp:posOffset>
                </wp:positionH>
                <wp:positionV relativeFrom="paragraph">
                  <wp:posOffset>2032091</wp:posOffset>
                </wp:positionV>
                <wp:extent cx="736600" cy="192315"/>
                <wp:effectExtent l="0" t="0" r="25400" b="17780"/>
                <wp:wrapNone/>
                <wp:docPr id="18872" name="직사각형 18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6600" cy="19231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72" o:spid="_x0000_s1026" style="position:absolute;left:0;text-align:left;margin-left:56.7pt;margin-top:160pt;width:58pt;height:15.15pt;z-index:25258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541BEF">
        <w:rPr>
          <w:noProof/>
        </w:rPr>
        <mc:AlternateContent>
          <mc:Choice Requires="wps">
            <w:drawing>
              <wp:anchor distT="0" distB="0" distL="114300" distR="114300" simplePos="0" relativeHeight="252583936" behindDoc="0" locked="0" layoutInCell="1" allowOverlap="1" wp14:anchorId="3AA8F3E8" wp14:editId="0560DC4A">
                <wp:simplePos x="0" y="0"/>
                <wp:positionH relativeFrom="column">
                  <wp:posOffset>85363</wp:posOffset>
                </wp:positionH>
                <wp:positionV relativeFrom="paragraph">
                  <wp:posOffset>493576</wp:posOffset>
                </wp:positionV>
                <wp:extent cx="3149600" cy="192315"/>
                <wp:effectExtent l="0" t="0" r="12700" b="17780"/>
                <wp:wrapNone/>
                <wp:docPr id="18870" name="직사각형 188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9600" cy="19231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70" o:spid="_x0000_s1026" style="position:absolute;left:0;text-align:left;margin-left:6.7pt;margin-top:38.85pt;width:248pt;height:15.15pt;z-index:25258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6838FA">
        <w:rPr>
          <w:noProof/>
        </w:rPr>
        <w:drawing>
          <wp:anchor distT="0" distB="0" distL="114300" distR="114300" simplePos="0" relativeHeight="252581888" behindDoc="0" locked="0" layoutInCell="1" allowOverlap="1" wp14:anchorId="0DF2D673" wp14:editId="59E71D09">
            <wp:simplePos x="0" y="0"/>
            <wp:positionH relativeFrom="column">
              <wp:posOffset>3789045</wp:posOffset>
            </wp:positionH>
            <wp:positionV relativeFrom="paragraph">
              <wp:posOffset>234950</wp:posOffset>
            </wp:positionV>
            <wp:extent cx="2216785" cy="3671570"/>
            <wp:effectExtent l="19050" t="19050" r="12065" b="24130"/>
            <wp:wrapNone/>
            <wp:docPr id="18869" name="그림 18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785" cy="367157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38FA">
        <w:rPr>
          <w:noProof/>
        </w:rPr>
        <w:drawing>
          <wp:inline distT="0" distB="0" distL="0" distR="0" wp14:anchorId="09B72672" wp14:editId="0F57CAB3">
            <wp:extent cx="3857625" cy="3081338"/>
            <wp:effectExtent l="19050" t="19050" r="9525" b="24130"/>
            <wp:docPr id="18867" name="그림 188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308133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1F190D5" w14:textId="1480E82C" w:rsidR="00A1071E" w:rsidRDefault="00A1071E" w:rsidP="00F856DC">
      <w:pPr>
        <w:rPr>
          <w:lang w:val="en-GB"/>
        </w:rPr>
      </w:pPr>
    </w:p>
    <w:p w14:paraId="1B4E19DE" w14:textId="77777777" w:rsidR="00A1071E" w:rsidRDefault="00A1071E" w:rsidP="00F856DC">
      <w:pPr>
        <w:rPr>
          <w:lang w:val="en-GB"/>
        </w:rPr>
      </w:pPr>
    </w:p>
    <w:p w14:paraId="76102902" w14:textId="77777777" w:rsidR="00A4504C" w:rsidRDefault="00A4504C" w:rsidP="00F856DC">
      <w:pPr>
        <w:rPr>
          <w:lang w:val="en-GB"/>
        </w:rPr>
      </w:pPr>
    </w:p>
    <w:p w14:paraId="650233BA" w14:textId="77777777" w:rsidR="00A4504C" w:rsidRDefault="00A4504C" w:rsidP="00F856DC">
      <w:pPr>
        <w:rPr>
          <w:lang w:val="en-GB"/>
        </w:rPr>
      </w:pPr>
    </w:p>
    <w:p w14:paraId="2087461B" w14:textId="77777777" w:rsidR="00A4504C" w:rsidRDefault="00A4504C" w:rsidP="00F856DC">
      <w:pPr>
        <w:rPr>
          <w:lang w:val="en-GB"/>
        </w:rPr>
      </w:pPr>
    </w:p>
    <w:p w14:paraId="497DA5CB" w14:textId="4EA4CE91" w:rsidR="001C6134" w:rsidRPr="001C6134" w:rsidRDefault="001C6134" w:rsidP="00F856DC">
      <w:pPr>
        <w:rPr>
          <w:rFonts w:asciiTheme="minorEastAsia" w:eastAsiaTheme="minorEastAsia" w:hAnsiTheme="minorEastAsia"/>
          <w:lang w:val="en-GB"/>
        </w:rPr>
      </w:pPr>
      <w:r w:rsidRPr="00A1071E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Pr="001C6134">
        <w:rPr>
          <w:rFonts w:asciiTheme="minorEastAsia" w:eastAsiaTheme="minorEastAsia" w:hAnsiTheme="minorEastAsia" w:hint="eastAsia"/>
          <w:lang w:val="en-GB"/>
        </w:rPr>
        <w:t>파일정보입력</w:t>
      </w:r>
    </w:p>
    <w:p w14:paraId="744E2AAB" w14:textId="1A6ED384" w:rsidR="001C6134" w:rsidRDefault="00911057" w:rsidP="00891E47">
      <w:pPr>
        <w:jc w:val="center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631040" behindDoc="0" locked="0" layoutInCell="1" allowOverlap="1" wp14:anchorId="6308424D" wp14:editId="4A88EA04">
                <wp:simplePos x="0" y="0"/>
                <wp:positionH relativeFrom="column">
                  <wp:posOffset>1790792</wp:posOffset>
                </wp:positionH>
                <wp:positionV relativeFrom="paragraph">
                  <wp:posOffset>2901043</wp:posOffset>
                </wp:positionV>
                <wp:extent cx="1588860" cy="228600"/>
                <wp:effectExtent l="0" t="0" r="87630" b="19050"/>
                <wp:wrapNone/>
                <wp:docPr id="18894" name="사각형 설명선 18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860" cy="228600"/>
                        </a:xfrm>
                        <a:prstGeom prst="wedgeRectCallout">
                          <a:avLst>
                            <a:gd name="adj1" fmla="val 54717"/>
                            <a:gd name="adj2" fmla="val -10130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1515A4" w14:textId="25EA0A07" w:rsidR="00D46179" w:rsidRPr="00BF27DC" w:rsidRDefault="00D46179" w:rsidP="00911057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Finish 버튼을 클릭한다.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94" o:spid="_x0000_s1221" type="#_x0000_t61" style="position:absolute;left:0;text-align:left;margin-left:141pt;margin-top:228.45pt;width:125.1pt;height:18pt;z-index:25263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" adj="22619,8612" fillcolor="#4f81bd [3204]" strokecolor="#243f60 [1604]" strokeweight="1.5pt">
                <v:textbox inset="0,0,0,0">
                  <w:txbxContent>
                    <w:p w14:paraId="6E1515A4" w14:textId="25EA0A07" w:rsidR="00D46179" w:rsidRPr="00BF27DC" w:rsidRDefault="00D46179" w:rsidP="00911057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Finish 버튼을 클릭한다.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28992" behindDoc="0" locked="0" layoutInCell="1" allowOverlap="1" wp14:anchorId="2415FB57" wp14:editId="520D2088">
                <wp:simplePos x="0" y="0"/>
                <wp:positionH relativeFrom="column">
                  <wp:posOffset>2850334</wp:posOffset>
                </wp:positionH>
                <wp:positionV relativeFrom="paragraph">
                  <wp:posOffset>2139043</wp:posOffset>
                </wp:positionV>
                <wp:extent cx="3025775" cy="228600"/>
                <wp:effectExtent l="228600" t="0" r="22225" b="19050"/>
                <wp:wrapNone/>
                <wp:docPr id="18893" name="사각형 설명선 18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5775" cy="228600"/>
                        </a:xfrm>
                        <a:prstGeom prst="wedgeRectCallout">
                          <a:avLst>
                            <a:gd name="adj1" fmla="val -56930"/>
                            <a:gd name="adj2" fmla="val 2161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49127" w14:textId="4980A533" w:rsidR="00D46179" w:rsidRPr="00BF27DC" w:rsidRDefault="00D46179" w:rsidP="00911057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② Shell 파일의 이름은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  <w:t>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배치ID.sh 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  <w:t>“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규칙으로 작성한다.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93" o:spid="_x0000_s1222" type="#_x0000_t61" style="position:absolute;left:0;text-align:left;margin-left:224.45pt;margin-top:168.45pt;width:238.25pt;height:18pt;z-index:2526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" adj="-1497,15469" fillcolor="#4f81bd [3204]" strokecolor="#243f60 [1604]" strokeweight="1.5pt">
                <v:textbox inset="0,0,0,0">
                  <w:txbxContent>
                    <w:p w14:paraId="59949127" w14:textId="4980A533" w:rsidR="00D46179" w:rsidRPr="00BF27DC" w:rsidRDefault="00D46179" w:rsidP="00911057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② Shell 파일의 이름은 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  <w:t>“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배치ID.sh 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  <w:t>“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규칙으로 작성한다.</w:t>
                      </w:r>
                    </w:p>
                  </w:txbxContent>
                </v:textbox>
              </v:shape>
            </w:pict>
          </mc:Fallback>
        </mc:AlternateContent>
      </w:r>
      <w:r w:rsidR="004D4FA2">
        <w:rPr>
          <w:noProof/>
        </w:rPr>
        <mc:AlternateContent>
          <mc:Choice Requires="wps">
            <w:drawing>
              <wp:anchor distT="0" distB="0" distL="114300" distR="114300" simplePos="0" relativeHeight="252626944" behindDoc="0" locked="0" layoutInCell="1" allowOverlap="1" wp14:anchorId="62DD6F8E" wp14:editId="509F1AA3">
                <wp:simplePos x="0" y="0"/>
                <wp:positionH relativeFrom="column">
                  <wp:posOffset>2440305</wp:posOffset>
                </wp:positionH>
                <wp:positionV relativeFrom="paragraph">
                  <wp:posOffset>1043214</wp:posOffset>
                </wp:positionV>
                <wp:extent cx="3613785" cy="399143"/>
                <wp:effectExtent l="0" t="190500" r="24765" b="20320"/>
                <wp:wrapNone/>
                <wp:docPr id="18892" name="사각형 설명선 18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3785" cy="399143"/>
                        </a:xfrm>
                        <a:prstGeom prst="wedgeRectCallout">
                          <a:avLst>
                            <a:gd name="adj1" fmla="val -42477"/>
                            <a:gd name="adj2" fmla="val -9605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DDF3F5" w14:textId="70AA69FF" w:rsidR="00D46179" w:rsidRDefault="00D46179" w:rsidP="004D4FA2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파일 경로는 아래 규칙으로 작성한다.</w:t>
                            </w:r>
                          </w:p>
                          <w:p w14:paraId="686286C1" w14:textId="4192567C" w:rsidR="00D46179" w:rsidRPr="00BF27DC" w:rsidRDefault="00D46179" w:rsidP="004D4FA2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cbBatch/src/main/resource/inswavw/batch/sh/업무구분코드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892" o:spid="_x0000_s1223" type="#_x0000_t61" style="position:absolute;left:0;text-align:left;margin-left:192.15pt;margin-top:82.15pt;width:284.55pt;height:31.45pt;z-index:25262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" adj="1625,-9949" fillcolor="#4f81bd [3204]" strokecolor="#243f60 [1604]" strokeweight="1.5pt">
                <v:textbox inset="0,0,0,0">
                  <w:txbxContent>
                    <w:p w14:paraId="32DDF3F5" w14:textId="70AA69FF" w:rsidR="00D46179" w:rsidRDefault="00D46179" w:rsidP="004D4FA2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파일 경로는 아래 규칙으로 작성한다.</w:t>
                      </w:r>
                    </w:p>
                    <w:p w14:paraId="686286C1" w14:textId="4192567C" w:rsidR="00D46179" w:rsidRPr="00BF27DC" w:rsidRDefault="00D46179" w:rsidP="004D4FA2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cbBatch/src/main/resource/inswavw/batch/sh/업무구분코드</w:t>
                      </w:r>
                    </w:p>
                  </w:txbxContent>
                </v:textbox>
              </v:shape>
            </w:pict>
          </mc:Fallback>
        </mc:AlternateContent>
      </w:r>
      <w:r w:rsidR="00831C63">
        <w:rPr>
          <w:noProof/>
        </w:rPr>
        <mc:AlternateContent>
          <mc:Choice Requires="wps">
            <w:drawing>
              <wp:anchor distT="0" distB="0" distL="114300" distR="114300" simplePos="0" relativeHeight="252624896" behindDoc="0" locked="0" layoutInCell="1" allowOverlap="1" wp14:anchorId="3C7E0604" wp14:editId="3F455C68">
                <wp:simplePos x="0" y="0"/>
                <wp:positionH relativeFrom="column">
                  <wp:posOffset>2679519</wp:posOffset>
                </wp:positionH>
                <wp:positionV relativeFrom="paragraph">
                  <wp:posOffset>2378529</wp:posOffset>
                </wp:positionV>
                <wp:extent cx="972185" cy="565694"/>
                <wp:effectExtent l="19050" t="19050" r="56515" b="44450"/>
                <wp:wrapNone/>
                <wp:docPr id="18891" name="직선 화살표 연결선 18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2185" cy="565694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91" o:spid="_x0000_s1026" type="#_x0000_t32" style="position:absolute;left:0;text-align:left;margin-left:211pt;margin-top:187.3pt;width:76.55pt;height:44.55pt;z-index:25262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" strokecolor="red" strokeweight="2.25pt">
                <v:stroke endarrow="block"/>
              </v:shape>
            </w:pict>
          </mc:Fallback>
        </mc:AlternateContent>
      </w:r>
      <w:r w:rsidR="00A4504C">
        <w:rPr>
          <w:noProof/>
        </w:rPr>
        <mc:AlternateContent>
          <mc:Choice Requires="wps">
            <w:drawing>
              <wp:anchor distT="0" distB="0" distL="114300" distR="114300" simplePos="0" relativeHeight="252622848" behindDoc="0" locked="0" layoutInCell="1" allowOverlap="1" wp14:anchorId="4CB08444" wp14:editId="11ABB04B">
                <wp:simplePos x="0" y="0"/>
                <wp:positionH relativeFrom="column">
                  <wp:posOffset>2284276</wp:posOffset>
                </wp:positionH>
                <wp:positionV relativeFrom="paragraph">
                  <wp:posOffset>840014</wp:posOffset>
                </wp:positionV>
                <wp:extent cx="25400" cy="1462315"/>
                <wp:effectExtent l="76200" t="19050" r="69850" b="43180"/>
                <wp:wrapNone/>
                <wp:docPr id="18890" name="직선 화살표 연결선 188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0" cy="146231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890" o:spid="_x0000_s1026" type="#_x0000_t32" style="position:absolute;left:0;text-align:left;margin-left:179.85pt;margin-top:66.15pt;width:2pt;height:115.15pt;z-index:25262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" strokecolor="red" strokeweight="2.25pt">
                <v:stroke endarrow="block"/>
              </v:shape>
            </w:pict>
          </mc:Fallback>
        </mc:AlternateContent>
      </w:r>
      <w:r w:rsidR="00891E47">
        <w:rPr>
          <w:noProof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730F4C76" wp14:editId="0541A043">
                <wp:simplePos x="0" y="0"/>
                <wp:positionH relativeFrom="column">
                  <wp:posOffset>3425825</wp:posOffset>
                </wp:positionH>
                <wp:positionV relativeFrom="paragraph">
                  <wp:posOffset>2944495</wp:posOffset>
                </wp:positionV>
                <wp:extent cx="500380" cy="137795"/>
                <wp:effectExtent l="0" t="0" r="13970" b="14605"/>
                <wp:wrapNone/>
                <wp:docPr id="18887" name="직사각형 188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137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87" o:spid="_x0000_s1026" style="position:absolute;left:0;text-align:left;margin-left:269.75pt;margin-top:231.85pt;width:39.4pt;height:10.85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891E47">
        <w:rPr>
          <w:noProof/>
        </w:rPr>
        <mc:AlternateContent>
          <mc:Choice Requires="wps">
            <w:drawing>
              <wp:anchor distT="0" distB="0" distL="114300" distR="114300" simplePos="0" relativeHeight="252618752" behindDoc="0" locked="0" layoutInCell="1" allowOverlap="1" wp14:anchorId="475EE158" wp14:editId="4A51EB99">
                <wp:simplePos x="0" y="0"/>
                <wp:positionH relativeFrom="column">
                  <wp:posOffset>1789430</wp:posOffset>
                </wp:positionH>
                <wp:positionV relativeFrom="paragraph">
                  <wp:posOffset>701675</wp:posOffset>
                </wp:positionV>
                <wp:extent cx="2546985" cy="137795"/>
                <wp:effectExtent l="0" t="0" r="24765" b="14605"/>
                <wp:wrapNone/>
                <wp:docPr id="18888" name="직사각형 188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985" cy="137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88" o:spid="_x0000_s1026" style="position:absolute;left:0;text-align:left;margin-left:140.9pt;margin-top:55.25pt;width:200.55pt;height:10.85pt;z-index:25261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891E47">
        <w:rPr>
          <w:noProof/>
        </w:rPr>
        <mc:AlternateContent>
          <mc:Choice Requires="wps">
            <w:drawing>
              <wp:anchor distT="0" distB="0" distL="114300" distR="114300" simplePos="0" relativeHeight="252620800" behindDoc="0" locked="0" layoutInCell="1" allowOverlap="1" wp14:anchorId="129B8973" wp14:editId="1AFEF472">
                <wp:simplePos x="0" y="0"/>
                <wp:positionH relativeFrom="column">
                  <wp:posOffset>2112373</wp:posOffset>
                </wp:positionH>
                <wp:positionV relativeFrom="paragraph">
                  <wp:posOffset>2284095</wp:posOffset>
                </wp:positionV>
                <wp:extent cx="565785" cy="137795"/>
                <wp:effectExtent l="0" t="0" r="24765" b="14605"/>
                <wp:wrapNone/>
                <wp:docPr id="18889" name="직사각형 188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5785" cy="137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89" o:spid="_x0000_s1026" style="position:absolute;left:0;text-align:left;margin-left:166.35pt;margin-top:179.85pt;width:44.55pt;height:10.85pt;z-index:25262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891E47">
        <w:rPr>
          <w:noProof/>
        </w:rPr>
        <w:drawing>
          <wp:inline distT="0" distB="0" distL="0" distR="0" wp14:anchorId="4292212F" wp14:editId="3A7CB0BC">
            <wp:extent cx="2743200" cy="3111123"/>
            <wp:effectExtent l="19050" t="19050" r="19050" b="13335"/>
            <wp:docPr id="18886" name="그림 188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2744189" cy="31122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936EF75" w14:textId="77777777" w:rsidR="00917D11" w:rsidRDefault="00917D11" w:rsidP="00F856DC">
      <w:pPr>
        <w:rPr>
          <w:lang w:val="en-GB"/>
        </w:rPr>
      </w:pPr>
    </w:p>
    <w:p w14:paraId="473C74A4" w14:textId="77777777" w:rsidR="0074785D" w:rsidRDefault="0074785D" w:rsidP="00F856DC">
      <w:pPr>
        <w:rPr>
          <w:lang w:val="en-GB"/>
        </w:rPr>
      </w:pPr>
    </w:p>
    <w:p w14:paraId="2A4C8EBB" w14:textId="11D0479F" w:rsidR="008E6BC7" w:rsidRPr="00A37565" w:rsidRDefault="00EC2A60" w:rsidP="00F856DC">
      <w:pPr>
        <w:pStyle w:val="2"/>
        <w:tabs>
          <w:tab w:val="num" w:pos="1277"/>
        </w:tabs>
        <w:ind w:hanging="851"/>
        <w:jc w:val="left"/>
      </w:pPr>
      <w:bookmarkStart w:id="58" w:name="_Toc91687573"/>
      <w:r>
        <w:rPr>
          <w:rFonts w:hint="eastAsia"/>
        </w:rPr>
        <w:t xml:space="preserve">배치 </w:t>
      </w:r>
      <w:r w:rsidRPr="003A3D32">
        <w:rPr>
          <w:rFonts w:hint="eastAsia"/>
        </w:rPr>
        <w:t>Shell 작성</w:t>
      </w:r>
      <w:bookmarkEnd w:id="58"/>
    </w:p>
    <w:p w14:paraId="1D08D5A0" w14:textId="14835A1F" w:rsidR="00A93FD2" w:rsidRDefault="00A37565" w:rsidP="00F856DC">
      <w:pPr>
        <w:rPr>
          <w:rFonts w:asciiTheme="minorEastAsia" w:eastAsiaTheme="minorEastAsia" w:hAnsiTheme="minorEastAsia"/>
          <w:lang w:val="en-GB"/>
        </w:rPr>
      </w:pPr>
      <w:r w:rsidRPr="00A37565">
        <w:rPr>
          <w:rFonts w:asciiTheme="minorEastAsia" w:eastAsiaTheme="minorEastAsia" w:hAnsiTheme="minorEastAsia" w:hint="eastAsia"/>
          <w:lang w:val="en-GB"/>
        </w:rPr>
        <w:t>배치Shell 파일의 내용은 샘플로 제공된 배치Shell의 내용을 복사하여 붙여넣기 후 배치정보 부분의 내용만 간단하게 수정하여 작성 한다.</w:t>
      </w:r>
    </w:p>
    <w:p w14:paraId="626E93B9" w14:textId="1B5BC934" w:rsidR="008965CB" w:rsidRPr="008965CB" w:rsidRDefault="008965CB" w:rsidP="008965CB">
      <w:pPr>
        <w:rPr>
          <w:rFonts w:asciiTheme="minorEastAsia" w:eastAsiaTheme="minorEastAsia" w:hAnsiTheme="minorEastAsia"/>
          <w:lang w:val="en-GB"/>
        </w:rPr>
      </w:pPr>
      <w:r w:rsidRPr="008965CB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Pr="008965CB">
        <w:rPr>
          <w:rFonts w:asciiTheme="minorEastAsia" w:eastAsiaTheme="minorEastAsia" w:hAnsiTheme="minorEastAsia" w:hint="eastAsia"/>
          <w:lang w:val="en-GB"/>
        </w:rPr>
        <w:t>배치Shell의 내용은 모두 기술하고 배치 실행에 필요한 설정값이 있는 경우 값을 입력한다.</w:t>
      </w:r>
    </w:p>
    <w:p w14:paraId="600493AB" w14:textId="77777777" w:rsidR="00A37565" w:rsidRPr="00A37565" w:rsidRDefault="00A37565" w:rsidP="00F856DC">
      <w:pPr>
        <w:rPr>
          <w:rFonts w:asciiTheme="minorEastAsia" w:eastAsiaTheme="minorEastAsia" w:hAnsiTheme="minorEastAsia"/>
          <w:lang w:val="en-GB"/>
        </w:rPr>
      </w:pPr>
    </w:p>
    <w:p w14:paraId="64DC00B2" w14:textId="7153F120" w:rsidR="00A37565" w:rsidRDefault="00A37565" w:rsidP="00F856DC">
      <w:pPr>
        <w:rPr>
          <w:lang w:val="en-GB"/>
        </w:rPr>
      </w:pPr>
      <w:r>
        <w:rPr>
          <w:rFonts w:ascii="맑은 고딕" w:hAnsi="맑은 고딕" w:hint="eastAsia"/>
          <w:lang w:val="en-GB"/>
        </w:rPr>
        <w:t>【샘플배치Shell 파일】</w:t>
      </w:r>
    </w:p>
    <w:p w14:paraId="6713A7EB" w14:textId="172F245D" w:rsidR="00A37565" w:rsidRPr="00A37565" w:rsidRDefault="00A37565" w:rsidP="00A37565">
      <w:pPr>
        <w:rPr>
          <w:rFonts w:asciiTheme="minorEastAsia" w:eastAsiaTheme="minorEastAsia" w:hAnsiTheme="minorEastAsia"/>
          <w:lang w:val="en-GB"/>
        </w:rPr>
      </w:pPr>
      <w:r w:rsidRPr="00A37565">
        <w:rPr>
          <w:rFonts w:asciiTheme="minorEastAsia" w:eastAsiaTheme="minorEastAsia" w:hAnsiTheme="minorEastAsia"/>
          <w:lang w:val="en-GB"/>
        </w:rPr>
        <w:t>C:\InswaveTool\workspace\cgBatch\src\main\resources\inswave\batch\sh\03_Param_DbToDbJob.sh</w:t>
      </w:r>
    </w:p>
    <w:p w14:paraId="400CAFE0" w14:textId="77777777" w:rsidR="009D495B" w:rsidRDefault="009D495B" w:rsidP="00F856DC">
      <w:pPr>
        <w:rPr>
          <w:noProof/>
        </w:rPr>
      </w:pPr>
    </w:p>
    <w:p w14:paraId="76F80B4D" w14:textId="3F5029B1" w:rsidR="00A93FD2" w:rsidRPr="009D495B" w:rsidRDefault="009D495B" w:rsidP="009D495B">
      <w:pPr>
        <w:pStyle w:val="3"/>
      </w:pPr>
      <w:bookmarkStart w:id="59" w:name="_Toc91687574"/>
      <w:r>
        <w:rPr>
          <w:rFonts w:hint="eastAsia"/>
        </w:rPr>
        <w:t>Shell 주석</w:t>
      </w:r>
      <w:bookmarkEnd w:id="59"/>
    </w:p>
    <w:p w14:paraId="018B9393" w14:textId="3A6C60C8" w:rsidR="00A50551" w:rsidRDefault="00A50551" w:rsidP="00A50551">
      <w:pPr>
        <w:jc w:val="left"/>
        <w:rPr>
          <w:noProof/>
        </w:rPr>
      </w:pPr>
      <w:r>
        <w:rPr>
          <w:rFonts w:ascii="맑은 고딕" w:hAnsi="맑은 고딕" w:hint="eastAsia"/>
          <w:noProof/>
        </w:rPr>
        <w:t>【참고】 주석작성 표준이 미확정 상태로 샘플 배치Shell의 주석 레이아웃을 사용한다.  [2021.12.24]</w:t>
      </w:r>
    </w:p>
    <w:p w14:paraId="5626775D" w14:textId="2E1DED51" w:rsidR="004B7074" w:rsidRDefault="00A50551" w:rsidP="00F67514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53568" behindDoc="0" locked="0" layoutInCell="1" allowOverlap="1" wp14:anchorId="4FE19A5E" wp14:editId="498A1C5E">
                <wp:simplePos x="0" y="0"/>
                <wp:positionH relativeFrom="column">
                  <wp:posOffset>2547620</wp:posOffset>
                </wp:positionH>
                <wp:positionV relativeFrom="paragraph">
                  <wp:posOffset>236220</wp:posOffset>
                </wp:positionV>
                <wp:extent cx="1517015" cy="228600"/>
                <wp:effectExtent l="209550" t="0" r="26035" b="19050"/>
                <wp:wrapNone/>
                <wp:docPr id="18914" name="사각형 설명선 189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7015" cy="228600"/>
                        </a:xfrm>
                        <a:prstGeom prst="wedgeRectCallout">
                          <a:avLst>
                            <a:gd name="adj1" fmla="val -63616"/>
                            <a:gd name="adj2" fmla="val 366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A38722" w14:textId="72D08533" w:rsidR="00D46179" w:rsidRPr="00BF27DC" w:rsidRDefault="00D46179" w:rsidP="00A50551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배치Shell 이름을 작성.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14" o:spid="_x0000_s1224" type="#_x0000_t61" style="position:absolute;left:0;text-align:left;margin-left:200.6pt;margin-top:18.6pt;width:119.45pt;height:18pt;z-index:25265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" adj="-2941,11591" fillcolor="#4f81bd [3204]" strokecolor="#243f60 [1604]" strokeweight="1.5pt">
                <v:textbox inset="0,0,0,0">
                  <w:txbxContent>
                    <w:p w14:paraId="13A38722" w14:textId="72D08533" w:rsidR="00D46179" w:rsidRPr="00BF27DC" w:rsidRDefault="00D46179" w:rsidP="00A50551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배치Shell 이름을 작성.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3088" behindDoc="0" locked="0" layoutInCell="1" allowOverlap="1" wp14:anchorId="7F407D3D" wp14:editId="30E07C64">
                <wp:simplePos x="0" y="0"/>
                <wp:positionH relativeFrom="column">
                  <wp:posOffset>1289685</wp:posOffset>
                </wp:positionH>
                <wp:positionV relativeFrom="paragraph">
                  <wp:posOffset>267335</wp:posOffset>
                </wp:positionV>
                <wp:extent cx="1084580" cy="137795"/>
                <wp:effectExtent l="0" t="0" r="20320" b="14605"/>
                <wp:wrapNone/>
                <wp:docPr id="18898" name="직사각형 18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4580" cy="137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98" o:spid="_x0000_s1026" style="position:absolute;left:0;text-align:left;margin-left:101.55pt;margin-top:21.05pt;width:85.4pt;height:10.85pt;z-index:25263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F67514">
        <w:rPr>
          <w:noProof/>
        </w:rPr>
        <w:drawing>
          <wp:inline distT="0" distB="0" distL="0" distR="0" wp14:anchorId="3442EC7E" wp14:editId="2D25EF49">
            <wp:extent cx="5943600" cy="2539365"/>
            <wp:effectExtent l="19050" t="19050" r="19050" b="13335"/>
            <wp:docPr id="18855" name="그림 188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393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7A017A" w14:textId="77777777" w:rsidR="009D495B" w:rsidRDefault="009D495B" w:rsidP="00F856DC">
      <w:pPr>
        <w:rPr>
          <w:lang w:val="en-GB"/>
        </w:rPr>
      </w:pPr>
    </w:p>
    <w:p w14:paraId="7865CD7C" w14:textId="6F465E0C" w:rsidR="009D495B" w:rsidRDefault="009D495B" w:rsidP="009D495B">
      <w:pPr>
        <w:pStyle w:val="3"/>
      </w:pPr>
      <w:bookmarkStart w:id="60" w:name="_Toc91687575"/>
      <w:r>
        <w:rPr>
          <w:rFonts w:hint="eastAsia"/>
        </w:rPr>
        <w:t>업무선처리 설정</w:t>
      </w:r>
      <w:bookmarkEnd w:id="60"/>
    </w:p>
    <w:p w14:paraId="1CBE1F4D" w14:textId="18AE03AA" w:rsidR="004B7074" w:rsidRPr="008965CB" w:rsidRDefault="00F265B1" w:rsidP="00F265B1">
      <w:pPr>
        <w:rPr>
          <w:rFonts w:asciiTheme="minorEastAsia" w:eastAsiaTheme="minorEastAsia" w:hAnsiTheme="minorEastAsia"/>
          <w:lang w:val="en-GB"/>
        </w:rPr>
      </w:pPr>
      <w:r w:rsidRPr="00F265B1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 w:rsidRPr="008965CB">
        <w:rPr>
          <w:rFonts w:asciiTheme="minorEastAsia" w:eastAsiaTheme="minorEastAsia" w:hAnsiTheme="minorEastAsia" w:hint="eastAsia"/>
          <w:lang w:val="en-GB"/>
        </w:rPr>
        <w:t>별도의 업무 선처리 클래스가 있는 경우 클래스 물리명을 입력한다</w:t>
      </w:r>
      <w:r w:rsidR="008965CB">
        <w:rPr>
          <w:rFonts w:asciiTheme="minorEastAsia" w:eastAsiaTheme="minorEastAsia" w:hAnsiTheme="minorEastAsia" w:hint="eastAsia"/>
          <w:lang w:val="en-GB"/>
        </w:rPr>
        <w:t>.</w:t>
      </w:r>
    </w:p>
    <w:p w14:paraId="61E8F2D7" w14:textId="3D646B42" w:rsidR="009D495B" w:rsidRDefault="00A50551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55616" behindDoc="0" locked="0" layoutInCell="1" allowOverlap="1" wp14:anchorId="750EC07E" wp14:editId="7D681A33">
                <wp:simplePos x="0" y="0"/>
                <wp:positionH relativeFrom="column">
                  <wp:posOffset>3320546</wp:posOffset>
                </wp:positionH>
                <wp:positionV relativeFrom="paragraph">
                  <wp:posOffset>342265</wp:posOffset>
                </wp:positionV>
                <wp:extent cx="2317531" cy="228600"/>
                <wp:effectExtent l="323850" t="0" r="26035" b="19050"/>
                <wp:wrapNone/>
                <wp:docPr id="18915" name="사각형 설명선 189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7531" cy="228600"/>
                        </a:xfrm>
                        <a:prstGeom prst="wedgeRectCallout">
                          <a:avLst>
                            <a:gd name="adj1" fmla="val -63616"/>
                            <a:gd name="adj2" fmla="val 366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4EC336" w14:textId="1C454820" w:rsidR="00D46179" w:rsidRPr="00BF27DC" w:rsidRDefault="00D46179" w:rsidP="00A50551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업무 선처리가 있는 경우에만 작성한다.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15" o:spid="_x0000_s1225" type="#_x0000_t61" style="position:absolute;left:0;text-align:left;margin-left:261.45pt;margin-top:26.95pt;width:182.5pt;height:18pt;z-index:25265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" adj="-2941,11591" fillcolor="#4f81bd [3204]" strokecolor="#243f60 [1604]" strokeweight="1.5pt">
                <v:textbox inset="0,0,0,0">
                  <w:txbxContent>
                    <w:p w14:paraId="0E4EC336" w14:textId="1C454820" w:rsidR="00D46179" w:rsidRPr="00BF27DC" w:rsidRDefault="00D46179" w:rsidP="00A50551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업무 선처리가 있는 경우에만 작성한다.</w:t>
                      </w:r>
                    </w:p>
                  </w:txbxContent>
                </v:textbox>
              </v:shape>
            </w:pict>
          </mc:Fallback>
        </mc:AlternateContent>
      </w:r>
      <w:r w:rsidR="00B828AC">
        <w:rPr>
          <w:noProof/>
        </w:rPr>
        <mc:AlternateContent>
          <mc:Choice Requires="wps">
            <w:drawing>
              <wp:anchor distT="0" distB="0" distL="114300" distR="114300" simplePos="0" relativeHeight="252635136" behindDoc="0" locked="0" layoutInCell="1" allowOverlap="1" wp14:anchorId="532E25A4" wp14:editId="2764ECF5">
                <wp:simplePos x="0" y="0"/>
                <wp:positionH relativeFrom="column">
                  <wp:posOffset>1713411</wp:posOffset>
                </wp:positionH>
                <wp:positionV relativeFrom="paragraph">
                  <wp:posOffset>432435</wp:posOffset>
                </wp:positionV>
                <wp:extent cx="1444171" cy="137795"/>
                <wp:effectExtent l="0" t="0" r="22860" b="14605"/>
                <wp:wrapNone/>
                <wp:docPr id="18899" name="직사각형 188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4171" cy="137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899" o:spid="_x0000_s1026" style="position:absolute;left:0;text-align:left;margin-left:134.9pt;margin-top:34.05pt;width:113.7pt;height:10.85pt;z-index:25263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F265B1">
        <w:rPr>
          <w:noProof/>
        </w:rPr>
        <w:drawing>
          <wp:inline distT="0" distB="0" distL="0" distR="0" wp14:anchorId="08891C95" wp14:editId="696817CC">
            <wp:extent cx="5943600" cy="582295"/>
            <wp:effectExtent l="19050" t="19050" r="19050" b="27305"/>
            <wp:docPr id="18895" name="그림 18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2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24EFE2E" w14:textId="77777777" w:rsidR="009D495B" w:rsidRDefault="009D495B" w:rsidP="00F856DC">
      <w:pPr>
        <w:rPr>
          <w:lang w:val="en-GB"/>
        </w:rPr>
      </w:pPr>
    </w:p>
    <w:p w14:paraId="66EC7224" w14:textId="7C553CDD" w:rsidR="009D495B" w:rsidRDefault="009D495B" w:rsidP="009D495B">
      <w:pPr>
        <w:pStyle w:val="3"/>
      </w:pPr>
      <w:bookmarkStart w:id="61" w:name="_Toc91687576"/>
      <w:r>
        <w:rPr>
          <w:rFonts w:hint="eastAsia"/>
        </w:rPr>
        <w:t>배치JOB 파일 설정</w:t>
      </w:r>
      <w:bookmarkEnd w:id="61"/>
    </w:p>
    <w:p w14:paraId="5356B571" w14:textId="7C731F8A" w:rsidR="009D495B" w:rsidRDefault="00F412AB" w:rsidP="00F856DC">
      <w:pPr>
        <w:rPr>
          <w:lang w:val="en-GB"/>
        </w:rPr>
      </w:pPr>
      <w:r w:rsidRPr="00F265B1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 w:rsidRPr="00F412AB">
        <w:rPr>
          <w:rFonts w:asciiTheme="minorEastAsia" w:eastAsiaTheme="minorEastAsia" w:hAnsiTheme="minorEastAsia" w:hint="eastAsia"/>
          <w:lang w:val="en-GB"/>
        </w:rPr>
        <w:t>배치JOB XML 파일을 경로 포함하여 작성한다</w:t>
      </w:r>
      <w:r>
        <w:rPr>
          <w:rFonts w:hint="eastAsia"/>
          <w:lang w:val="en-GB"/>
        </w:rPr>
        <w:t>.</w:t>
      </w:r>
    </w:p>
    <w:p w14:paraId="6059078A" w14:textId="1784B177" w:rsidR="00A50551" w:rsidRPr="00A50551" w:rsidRDefault="00A50551" w:rsidP="00F856DC">
      <w:pPr>
        <w:rPr>
          <w:rFonts w:asciiTheme="minorEastAsia" w:eastAsiaTheme="minorEastAsia" w:hAnsiTheme="minorEastAsia"/>
          <w:lang w:val="en-GB"/>
        </w:rPr>
      </w:pPr>
      <w:r w:rsidRPr="00F265B1">
        <w:rPr>
          <w:rFonts w:ascii="맑은 고딕" w:hAnsi="맑은 고딕" w:hint="eastAsia"/>
          <w:lang w:val="en-GB"/>
        </w:rPr>
        <w:t>○</w:t>
      </w:r>
      <w:r>
        <w:rPr>
          <w:rFonts w:hint="eastAsia"/>
          <w:lang w:val="en-GB"/>
        </w:rPr>
        <w:t xml:space="preserve"> </w:t>
      </w:r>
      <w:r w:rsidRPr="00A50551">
        <w:rPr>
          <w:rFonts w:asciiTheme="minorEastAsia" w:eastAsiaTheme="minorEastAsia" w:hAnsiTheme="minorEastAsia" w:hint="eastAsia"/>
          <w:lang w:val="en-GB"/>
        </w:rPr>
        <w:t>/inswave/batch/job 은 기본경로로서 수정하지 않는다.</w:t>
      </w:r>
    </w:p>
    <w:p w14:paraId="407B932E" w14:textId="4F469358" w:rsidR="009D495B" w:rsidRDefault="00A50551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57664" behindDoc="0" locked="0" layoutInCell="1" allowOverlap="1" wp14:anchorId="357FE134" wp14:editId="59E42478">
                <wp:simplePos x="0" y="0"/>
                <wp:positionH relativeFrom="column">
                  <wp:posOffset>3233420</wp:posOffset>
                </wp:positionH>
                <wp:positionV relativeFrom="paragraph">
                  <wp:posOffset>83820</wp:posOffset>
                </wp:positionV>
                <wp:extent cx="2592705" cy="228600"/>
                <wp:effectExtent l="0" t="0" r="17145" b="152400"/>
                <wp:wrapNone/>
                <wp:docPr id="18916" name="사각형 설명선 189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705" cy="228600"/>
                        </a:xfrm>
                        <a:prstGeom prst="wedgeRectCallout">
                          <a:avLst>
                            <a:gd name="adj1" fmla="val -40483"/>
                            <a:gd name="adj2" fmla="val 107112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C82C06" w14:textId="69A283F2" w:rsidR="00D46179" w:rsidRPr="00BF27DC" w:rsidRDefault="00D46179" w:rsidP="00A50551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배치 JOB XML 파일을 경로 포함하여 작성한다.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16" o:spid="_x0000_s1226" type="#_x0000_t61" style="position:absolute;left:0;text-align:left;margin-left:254.6pt;margin-top:6.6pt;width:204.15pt;height:18pt;z-index:25265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" adj="2056,33936" fillcolor="#4f81bd [3204]" strokecolor="#243f60 [1604]" strokeweight="1.5pt">
                <v:textbox inset="0,0,0,0">
                  <w:txbxContent>
                    <w:p w14:paraId="61C82C06" w14:textId="69A283F2" w:rsidR="00D46179" w:rsidRPr="00BF27DC" w:rsidRDefault="00D46179" w:rsidP="00A50551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배치 JOB XML 파일을 경로 포함하여 작성한다.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37184" behindDoc="0" locked="0" layoutInCell="1" allowOverlap="1" wp14:anchorId="6F77B399" wp14:editId="6424989F">
                <wp:simplePos x="0" y="0"/>
                <wp:positionH relativeFrom="column">
                  <wp:posOffset>2555919</wp:posOffset>
                </wp:positionH>
                <wp:positionV relativeFrom="paragraph">
                  <wp:posOffset>454332</wp:posOffset>
                </wp:positionV>
                <wp:extent cx="2420138" cy="137795"/>
                <wp:effectExtent l="0" t="0" r="18415" b="14605"/>
                <wp:wrapNone/>
                <wp:docPr id="18900" name="직사각형 189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0138" cy="137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00" o:spid="_x0000_s1026" style="position:absolute;left:0;text-align:left;margin-left:201.25pt;margin-top:35.75pt;width:190.55pt;height:10.85pt;z-index:25263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F412AB">
        <w:rPr>
          <w:noProof/>
        </w:rPr>
        <w:drawing>
          <wp:inline distT="0" distB="0" distL="0" distR="0" wp14:anchorId="1DD23915" wp14:editId="213B92D3">
            <wp:extent cx="5940799" cy="609600"/>
            <wp:effectExtent l="19050" t="19050" r="22225" b="19050"/>
            <wp:docPr id="18896" name="그림 18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88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C391C2" w14:textId="77777777" w:rsidR="004B7074" w:rsidRDefault="004B7074" w:rsidP="00F856DC">
      <w:pPr>
        <w:rPr>
          <w:lang w:val="en-GB"/>
        </w:rPr>
      </w:pPr>
    </w:p>
    <w:p w14:paraId="2A14EF27" w14:textId="12FC92C0" w:rsidR="009D495B" w:rsidRDefault="009D495B" w:rsidP="009D495B">
      <w:pPr>
        <w:pStyle w:val="3"/>
      </w:pPr>
      <w:bookmarkStart w:id="62" w:name="_Toc91687577"/>
      <w:r>
        <w:rPr>
          <w:rFonts w:hint="eastAsia"/>
        </w:rPr>
        <w:t>JOB ID 설정</w:t>
      </w:r>
      <w:bookmarkEnd w:id="62"/>
    </w:p>
    <w:p w14:paraId="7346E5CE" w14:textId="5F42CF24" w:rsidR="009D495B" w:rsidRDefault="008931F7" w:rsidP="00F856DC">
      <w:pPr>
        <w:rPr>
          <w:lang w:val="en-GB"/>
        </w:rPr>
      </w:pPr>
      <w:r w:rsidRPr="008931F7">
        <w:rPr>
          <w:rFonts w:asciiTheme="minorEastAsia" w:eastAsiaTheme="minorEastAsia" w:hAnsiTheme="minorEastAsia" w:hint="eastAsia"/>
          <w:lang w:val="en-GB"/>
        </w:rPr>
        <w:t>○ 배치 JOB XML에 작성한 배치 ID를 작성한다</w:t>
      </w:r>
      <w:r>
        <w:rPr>
          <w:rFonts w:hint="eastAsia"/>
          <w:lang w:val="en-GB"/>
        </w:rPr>
        <w:t>.</w:t>
      </w:r>
    </w:p>
    <w:p w14:paraId="01EB01BB" w14:textId="6400DA8E" w:rsidR="009D495B" w:rsidRDefault="00F0307E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59712" behindDoc="0" locked="0" layoutInCell="1" allowOverlap="1" wp14:anchorId="44050CA8" wp14:editId="5813D412">
                <wp:simplePos x="0" y="0"/>
                <wp:positionH relativeFrom="column">
                  <wp:posOffset>2039598</wp:posOffset>
                </wp:positionH>
                <wp:positionV relativeFrom="paragraph">
                  <wp:posOffset>370643</wp:posOffset>
                </wp:positionV>
                <wp:extent cx="2447597" cy="228600"/>
                <wp:effectExtent l="114300" t="0" r="10160" b="19050"/>
                <wp:wrapNone/>
                <wp:docPr id="18918" name="사각형 설명선 189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597" cy="228600"/>
                        </a:xfrm>
                        <a:prstGeom prst="wedgeRectCallout">
                          <a:avLst>
                            <a:gd name="adj1" fmla="val -54317"/>
                            <a:gd name="adj2" fmla="val -1012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4F31C2" w14:textId="7426E578" w:rsidR="00D46179" w:rsidRPr="00BF27DC" w:rsidRDefault="00D46179" w:rsidP="00F0307E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배치 JOB XML에 작성한 배치 ID를 기술한다.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18" o:spid="_x0000_s1227" type="#_x0000_t61" style="position:absolute;left:0;text-align:left;margin-left:160.6pt;margin-top:29.2pt;width:192.7pt;height:18pt;z-index:25265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" adj="-932,8612" fillcolor="#4f81bd [3204]" strokecolor="#243f60 [1604]" strokeweight="1.5pt">
                <v:textbox inset="0,0,0,0">
                  <w:txbxContent>
                    <w:p w14:paraId="124F31C2" w14:textId="7426E578" w:rsidR="00D46179" w:rsidRPr="00BF27DC" w:rsidRDefault="00D46179" w:rsidP="00F0307E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배치 JOB XML에 작성한 배치 ID를 기술한다.</w:t>
                      </w:r>
                    </w:p>
                  </w:txbxContent>
                </v:textbox>
              </v:shape>
            </w:pict>
          </mc:Fallback>
        </mc:AlternateContent>
      </w:r>
      <w:r w:rsidR="00B828AC">
        <w:rPr>
          <w:noProof/>
        </w:rPr>
        <mc:AlternateContent>
          <mc:Choice Requires="wps">
            <w:drawing>
              <wp:anchor distT="0" distB="0" distL="114300" distR="114300" simplePos="0" relativeHeight="252639232" behindDoc="0" locked="0" layoutInCell="1" allowOverlap="1" wp14:anchorId="77AEFD0A" wp14:editId="1233FB57">
                <wp:simplePos x="0" y="0"/>
                <wp:positionH relativeFrom="column">
                  <wp:posOffset>1101362</wp:posOffset>
                </wp:positionH>
                <wp:positionV relativeFrom="paragraph">
                  <wp:posOffset>415381</wp:posOffset>
                </wp:positionV>
                <wp:extent cx="852714" cy="137795"/>
                <wp:effectExtent l="0" t="0" r="24130" b="14605"/>
                <wp:wrapNone/>
                <wp:docPr id="18901" name="직사각형 189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714" cy="137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01" o:spid="_x0000_s1026" style="position:absolute;left:0;text-align:left;margin-left:86.7pt;margin-top:32.7pt;width:67.15pt;height:10.85pt;z-index:25263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0865EA">
        <w:rPr>
          <w:noProof/>
        </w:rPr>
        <w:drawing>
          <wp:inline distT="0" distB="0" distL="0" distR="0" wp14:anchorId="486F4594" wp14:editId="407E7411">
            <wp:extent cx="5943600" cy="580390"/>
            <wp:effectExtent l="19050" t="19050" r="19050" b="10160"/>
            <wp:docPr id="18897" name="그림 18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03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28859C" w14:textId="77777777" w:rsidR="009D495B" w:rsidRDefault="009D495B" w:rsidP="00F856DC">
      <w:pPr>
        <w:rPr>
          <w:lang w:val="en-GB"/>
        </w:rPr>
      </w:pPr>
    </w:p>
    <w:p w14:paraId="00276EAF" w14:textId="788FBE67" w:rsidR="009D495B" w:rsidRPr="007C0D20" w:rsidRDefault="009D495B" w:rsidP="009D495B">
      <w:pPr>
        <w:pStyle w:val="3"/>
      </w:pPr>
      <w:bookmarkStart w:id="63" w:name="_Toc91687578"/>
      <w:r>
        <w:rPr>
          <w:rFonts w:hint="eastAsia"/>
        </w:rPr>
        <w:t>로그레벨 설정</w:t>
      </w:r>
      <w:bookmarkEnd w:id="63"/>
    </w:p>
    <w:p w14:paraId="045C36B5" w14:textId="777D0328" w:rsidR="001413D7" w:rsidRDefault="001413D7" w:rsidP="00F856DC">
      <w:pPr>
        <w:rPr>
          <w:rFonts w:asciiTheme="minorEastAsia" w:eastAsiaTheme="minorEastAsia" w:hAnsiTheme="minorEastAsia"/>
          <w:lang w:val="en-GB"/>
        </w:rPr>
      </w:pPr>
      <w:r w:rsidRPr="008931F7">
        <w:rPr>
          <w:rFonts w:asciiTheme="minorEastAsia" w:eastAsiaTheme="minorEastAsia" w:hAnsiTheme="minorEastAsia" w:hint="eastAsia"/>
          <w:lang w:val="en-GB"/>
        </w:rPr>
        <w:t xml:space="preserve">○ </w:t>
      </w:r>
      <w:r w:rsidRPr="001413D7">
        <w:rPr>
          <w:rFonts w:asciiTheme="minorEastAsia" w:eastAsiaTheme="minorEastAsia" w:hAnsiTheme="minorEastAsia" w:hint="eastAsia"/>
          <w:lang w:val="en-GB"/>
        </w:rPr>
        <w:t xml:space="preserve">배치의 로그 레벨을 설정하는 부분으로 특정 로그레벨을 작성하지 </w:t>
      </w:r>
      <w:r w:rsidR="00512EBF">
        <w:rPr>
          <w:rFonts w:asciiTheme="minorEastAsia" w:eastAsiaTheme="minorEastAsia" w:hAnsiTheme="minorEastAsia" w:hint="eastAsia"/>
          <w:lang w:val="en-GB"/>
        </w:rPr>
        <w:t>않으</w:t>
      </w:r>
      <w:r w:rsidRPr="001413D7">
        <w:rPr>
          <w:rFonts w:asciiTheme="minorEastAsia" w:eastAsiaTheme="minorEastAsia" w:hAnsiTheme="minorEastAsia" w:hint="eastAsia"/>
          <w:lang w:val="en-GB"/>
        </w:rPr>
        <w:t xml:space="preserve">면 프레임워크에 전역으로 설정된 </w:t>
      </w:r>
    </w:p>
    <w:p w14:paraId="24D6814F" w14:textId="60AB7799" w:rsidR="00A93FD2" w:rsidRPr="001413D7" w:rsidRDefault="001413D7" w:rsidP="001413D7">
      <w:pPr>
        <w:ind w:firstLineChars="100" w:firstLine="200"/>
        <w:rPr>
          <w:rFonts w:asciiTheme="minorEastAsia" w:eastAsiaTheme="minorEastAsia" w:hAnsiTheme="minorEastAsia"/>
          <w:lang w:val="en-GB"/>
        </w:rPr>
      </w:pPr>
      <w:r w:rsidRPr="001413D7">
        <w:rPr>
          <w:rFonts w:asciiTheme="minorEastAsia" w:eastAsiaTheme="minorEastAsia" w:hAnsiTheme="minorEastAsia" w:hint="eastAsia"/>
          <w:lang w:val="en-GB"/>
        </w:rPr>
        <w:t>로그레벨이 적용된다.</w:t>
      </w:r>
    </w:p>
    <w:p w14:paraId="12B5CF6A" w14:textId="5A4FC1CE" w:rsidR="009D495B" w:rsidRDefault="00CD7A90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61760" behindDoc="0" locked="0" layoutInCell="1" allowOverlap="1" wp14:anchorId="7B930D9E" wp14:editId="406B7FE8">
                <wp:simplePos x="0" y="0"/>
                <wp:positionH relativeFrom="column">
                  <wp:posOffset>2591390</wp:posOffset>
                </wp:positionH>
                <wp:positionV relativeFrom="paragraph">
                  <wp:posOffset>400116</wp:posOffset>
                </wp:positionV>
                <wp:extent cx="3436883" cy="228600"/>
                <wp:effectExtent l="152400" t="0" r="11430" b="19050"/>
                <wp:wrapNone/>
                <wp:docPr id="18919" name="사각형 설명선 189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6883" cy="228600"/>
                        </a:xfrm>
                        <a:prstGeom prst="wedgeRectCallout">
                          <a:avLst>
                            <a:gd name="adj1" fmla="val -54317"/>
                            <a:gd name="adj2" fmla="val -1012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07B347" w14:textId="28432452" w:rsidR="00D46179" w:rsidRPr="00BF27DC" w:rsidRDefault="00D46179" w:rsidP="00CD7A90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로그레벨 입력시 프레임워크에서 설정한 로그가 적용되지 않는다.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19" o:spid="_x0000_s1228" type="#_x0000_t61" style="position:absolute;left:0;text-align:left;margin-left:204.05pt;margin-top:31.5pt;width:270.6pt;height:18pt;z-index:25266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" adj="-932,8612" fillcolor="#4f81bd [3204]" strokecolor="#243f60 [1604]" strokeweight="1.5pt">
                <v:textbox inset="0,0,0,0">
                  <w:txbxContent>
                    <w:p w14:paraId="0707B347" w14:textId="28432452" w:rsidR="00D46179" w:rsidRPr="00BF27DC" w:rsidRDefault="00D46179" w:rsidP="00CD7A90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로그레벨 입력시 프레임워크에서 설정한 로그가 적용되지 않는다.</w:t>
                      </w:r>
                    </w:p>
                  </w:txbxContent>
                </v:textbox>
              </v:shape>
            </w:pict>
          </mc:Fallback>
        </mc:AlternateContent>
      </w:r>
      <w:r w:rsidR="008A2BC8">
        <w:rPr>
          <w:noProof/>
        </w:rPr>
        <mc:AlternateContent>
          <mc:Choice Requires="wps">
            <w:drawing>
              <wp:anchor distT="0" distB="0" distL="114300" distR="114300" simplePos="0" relativeHeight="252641280" behindDoc="0" locked="0" layoutInCell="1" allowOverlap="1" wp14:anchorId="7AFD9983" wp14:editId="7E0D4BF0">
                <wp:simplePos x="0" y="0"/>
                <wp:positionH relativeFrom="column">
                  <wp:posOffset>1659890</wp:posOffset>
                </wp:positionH>
                <wp:positionV relativeFrom="paragraph">
                  <wp:posOffset>433070</wp:posOffset>
                </wp:positionV>
                <wp:extent cx="852170" cy="137795"/>
                <wp:effectExtent l="0" t="0" r="24130" b="14605"/>
                <wp:wrapNone/>
                <wp:docPr id="18903" name="직사각형 189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70" cy="137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03" o:spid="_x0000_s1026" style="position:absolute;left:0;text-align:left;margin-left:130.7pt;margin-top:34.1pt;width:67.1pt;height:10.85pt;z-index:25264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1413D7">
        <w:rPr>
          <w:noProof/>
        </w:rPr>
        <w:drawing>
          <wp:inline distT="0" distB="0" distL="0" distR="0" wp14:anchorId="741180F6" wp14:editId="5265E953">
            <wp:extent cx="5943600" cy="608330"/>
            <wp:effectExtent l="19050" t="19050" r="19050" b="20320"/>
            <wp:docPr id="18902" name="그림 18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83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ECF3704" w14:textId="77777777" w:rsidR="009D495B" w:rsidRDefault="009D495B" w:rsidP="00F856DC">
      <w:pPr>
        <w:rPr>
          <w:lang w:val="en-GB"/>
        </w:rPr>
      </w:pPr>
    </w:p>
    <w:p w14:paraId="3E7E417C" w14:textId="3609F9C8" w:rsidR="009D495B" w:rsidRDefault="009D495B" w:rsidP="009D495B">
      <w:pPr>
        <w:pStyle w:val="3"/>
      </w:pPr>
      <w:bookmarkStart w:id="64" w:name="_Toc91687579"/>
      <w:r>
        <w:rPr>
          <w:rFonts w:hint="eastAsia"/>
        </w:rPr>
        <w:t>SQL로그 기록여부 설정</w:t>
      </w:r>
      <w:bookmarkEnd w:id="64"/>
    </w:p>
    <w:p w14:paraId="468C9F4E" w14:textId="77777777" w:rsidR="008A2BC8" w:rsidRDefault="008A2BC8" w:rsidP="00F856DC">
      <w:pPr>
        <w:rPr>
          <w:rFonts w:asciiTheme="minorEastAsia" w:eastAsiaTheme="minorEastAsia" w:hAnsiTheme="minorEastAsia"/>
          <w:lang w:val="en-GB"/>
        </w:rPr>
      </w:pPr>
      <w:r w:rsidRPr="008931F7">
        <w:rPr>
          <w:rFonts w:asciiTheme="minorEastAsia" w:eastAsiaTheme="minorEastAsia" w:hAnsiTheme="minorEastAsia" w:hint="eastAsia"/>
          <w:lang w:val="en-GB"/>
        </w:rPr>
        <w:t xml:space="preserve">○ </w:t>
      </w:r>
      <w:r w:rsidRPr="008A2BC8">
        <w:rPr>
          <w:rFonts w:asciiTheme="minorEastAsia" w:eastAsiaTheme="minorEastAsia" w:hAnsiTheme="minorEastAsia" w:hint="eastAsia"/>
          <w:lang w:val="en-GB"/>
        </w:rPr>
        <w:t>배치 실행시 Query로그를 출력할지 여부를 설정하는 부분으로 미입력시 프레임워크에 설정된 값이</w:t>
      </w:r>
    </w:p>
    <w:p w14:paraId="37C03BCF" w14:textId="1BC85F16" w:rsidR="009D495B" w:rsidRPr="008A2BC8" w:rsidRDefault="008A2BC8" w:rsidP="008A2BC8">
      <w:pPr>
        <w:ind w:firstLineChars="100" w:firstLine="200"/>
        <w:rPr>
          <w:rFonts w:asciiTheme="minorEastAsia" w:eastAsiaTheme="minorEastAsia" w:hAnsiTheme="minorEastAsia"/>
          <w:lang w:val="en-GB"/>
        </w:rPr>
      </w:pPr>
      <w:r w:rsidRPr="008A2BC8">
        <w:rPr>
          <w:rFonts w:asciiTheme="minorEastAsia" w:eastAsiaTheme="minorEastAsia" w:hAnsiTheme="minorEastAsia" w:hint="eastAsia"/>
          <w:lang w:val="en-GB"/>
        </w:rPr>
        <w:t xml:space="preserve"> 적용된다.</w:t>
      </w:r>
    </w:p>
    <w:p w14:paraId="64C338FB" w14:textId="6D5C2245" w:rsidR="009D495B" w:rsidRDefault="00512EBF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3EFF8F33" wp14:editId="2A84CEE3">
                <wp:simplePos x="0" y="0"/>
                <wp:positionH relativeFrom="column">
                  <wp:posOffset>2508623</wp:posOffset>
                </wp:positionH>
                <wp:positionV relativeFrom="paragraph">
                  <wp:posOffset>359322</wp:posOffset>
                </wp:positionV>
                <wp:extent cx="3456590" cy="319252"/>
                <wp:effectExtent l="152400" t="0" r="10795" b="24130"/>
                <wp:wrapNone/>
                <wp:docPr id="18920" name="사각형 설명선 189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6590" cy="319252"/>
                        </a:xfrm>
                        <a:prstGeom prst="wedgeRectCallout">
                          <a:avLst>
                            <a:gd name="adj1" fmla="val -54317"/>
                            <a:gd name="adj2" fmla="val -1012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5BA2F1" w14:textId="77777777" w:rsidR="00D46179" w:rsidRDefault="00D46179" w:rsidP="00512EBF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로그기록 여부를  입력시 프레임워크에서 설정한 로그기록여부가 </w:t>
                            </w:r>
                          </w:p>
                          <w:p w14:paraId="01F2FA0B" w14:textId="4B86E672" w:rsidR="00D46179" w:rsidRPr="00BF27DC" w:rsidRDefault="00D46179" w:rsidP="00512EBF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적용되지 않는다.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20" o:spid="_x0000_s1229" type="#_x0000_t61" style="position:absolute;left:0;text-align:left;margin-left:197.55pt;margin-top:28.3pt;width:272.15pt;height:25.15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" adj="-932,8612" fillcolor="#4f81bd [3204]" strokecolor="#243f60 [1604]" strokeweight="1.5pt">
                <v:textbox inset="0,0,0,0">
                  <w:txbxContent>
                    <w:p w14:paraId="795BA2F1" w14:textId="77777777" w:rsidR="00D46179" w:rsidRDefault="00D46179" w:rsidP="00512EBF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로그기록 여부를  입력시 프레임워크에서 설정한 로그기록여부가 </w:t>
                      </w:r>
                    </w:p>
                    <w:p w14:paraId="01F2FA0B" w14:textId="4B86E672" w:rsidR="00D46179" w:rsidRPr="00BF27DC" w:rsidRDefault="00D46179" w:rsidP="00512EBF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적용되지 않는다.</w:t>
                      </w:r>
                    </w:p>
                  </w:txbxContent>
                </v:textbox>
              </v:shape>
            </w:pict>
          </mc:Fallback>
        </mc:AlternateContent>
      </w:r>
      <w:r w:rsidR="00BC4B33">
        <w:rPr>
          <w:noProof/>
        </w:rPr>
        <mc:AlternateContent>
          <mc:Choice Requires="wps">
            <w:drawing>
              <wp:anchor distT="0" distB="0" distL="114300" distR="114300" simplePos="0" relativeHeight="252643328" behindDoc="0" locked="0" layoutInCell="1" allowOverlap="1" wp14:anchorId="7FE1AD41" wp14:editId="6D985FD8">
                <wp:simplePos x="0" y="0"/>
                <wp:positionH relativeFrom="column">
                  <wp:posOffset>1496695</wp:posOffset>
                </wp:positionH>
                <wp:positionV relativeFrom="paragraph">
                  <wp:posOffset>414655</wp:posOffset>
                </wp:positionV>
                <wp:extent cx="852170" cy="137795"/>
                <wp:effectExtent l="0" t="0" r="24130" b="14605"/>
                <wp:wrapNone/>
                <wp:docPr id="18909" name="직사각형 189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70" cy="137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09" o:spid="_x0000_s1026" style="position:absolute;left:0;text-align:left;margin-left:117.85pt;margin-top:32.65pt;width:67.1pt;height:10.85pt;z-index:25264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8A2BC8">
        <w:rPr>
          <w:noProof/>
        </w:rPr>
        <w:drawing>
          <wp:inline distT="0" distB="0" distL="0" distR="0" wp14:anchorId="4B007492" wp14:editId="694A9BD6">
            <wp:extent cx="5943600" cy="573405"/>
            <wp:effectExtent l="19050" t="19050" r="19050" b="17145"/>
            <wp:docPr id="18904" name="그림 189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34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F5F974" w14:textId="77777777" w:rsidR="009D495B" w:rsidRDefault="009D495B" w:rsidP="00F856DC">
      <w:pPr>
        <w:rPr>
          <w:lang w:val="en-GB"/>
        </w:rPr>
      </w:pPr>
    </w:p>
    <w:p w14:paraId="0E6F88D2" w14:textId="5E03B1F2" w:rsidR="009D495B" w:rsidRDefault="009D495B" w:rsidP="009D495B">
      <w:pPr>
        <w:pStyle w:val="3"/>
      </w:pPr>
      <w:bookmarkStart w:id="65" w:name="_Toc91687580"/>
      <w:r>
        <w:rPr>
          <w:rFonts w:hint="eastAsia"/>
        </w:rPr>
        <w:t>JVM 설정</w:t>
      </w:r>
      <w:bookmarkEnd w:id="65"/>
    </w:p>
    <w:p w14:paraId="2F081EAB" w14:textId="77777777" w:rsidR="00334CB2" w:rsidRDefault="00BC591F" w:rsidP="00F856DC">
      <w:pPr>
        <w:rPr>
          <w:rFonts w:asciiTheme="minorEastAsia" w:eastAsiaTheme="minorEastAsia" w:hAnsiTheme="minorEastAsia"/>
          <w:lang w:val="en-GB"/>
        </w:rPr>
      </w:pPr>
      <w:r w:rsidRPr="008931F7">
        <w:rPr>
          <w:rFonts w:asciiTheme="minorEastAsia" w:eastAsiaTheme="minorEastAsia" w:hAnsiTheme="minorEastAsia" w:hint="eastAsia"/>
          <w:lang w:val="en-GB"/>
        </w:rPr>
        <w:t xml:space="preserve">○ </w:t>
      </w:r>
      <w:r w:rsidRPr="00BC591F">
        <w:rPr>
          <w:rFonts w:asciiTheme="minorEastAsia" w:eastAsiaTheme="minorEastAsia" w:hAnsiTheme="minorEastAsia" w:hint="eastAsia"/>
          <w:lang w:val="en-GB"/>
        </w:rPr>
        <w:t xml:space="preserve">대량 데이터를 처리하는 배치 외에는  설정값을 입력하지 않는다. JVM메모리 설정을 하는 경우 인프라 </w:t>
      </w:r>
    </w:p>
    <w:p w14:paraId="00D0DF2E" w14:textId="658D588A" w:rsidR="009D495B" w:rsidRPr="00BC591F" w:rsidRDefault="00BC591F" w:rsidP="00334CB2">
      <w:pPr>
        <w:ind w:firstLineChars="100" w:firstLine="200"/>
        <w:rPr>
          <w:rFonts w:asciiTheme="minorEastAsia" w:eastAsiaTheme="minorEastAsia" w:hAnsiTheme="minorEastAsia"/>
          <w:lang w:val="en-GB"/>
        </w:rPr>
      </w:pPr>
      <w:r w:rsidRPr="00BC591F">
        <w:rPr>
          <w:rFonts w:asciiTheme="minorEastAsia" w:eastAsiaTheme="minorEastAsia" w:hAnsiTheme="minorEastAsia" w:hint="eastAsia"/>
          <w:lang w:val="en-GB"/>
        </w:rPr>
        <w:t>담당자와 사전에 협의 후에 작성한다.</w:t>
      </w:r>
    </w:p>
    <w:p w14:paraId="5D0374C4" w14:textId="73B40E1A" w:rsidR="009D495B" w:rsidRDefault="006D799A" w:rsidP="00334CB2">
      <w:pPr>
        <w:jc w:val="center"/>
        <w:rPr>
          <w:lang w:val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0487D4D7" wp14:editId="27A067A6">
                <wp:simplePos x="0" y="0"/>
                <wp:positionH relativeFrom="column">
                  <wp:posOffset>2191539</wp:posOffset>
                </wp:positionH>
                <wp:positionV relativeFrom="paragraph">
                  <wp:posOffset>1047444</wp:posOffset>
                </wp:positionV>
                <wp:extent cx="3685189" cy="201010"/>
                <wp:effectExtent l="171450" t="0" r="10795" b="27940"/>
                <wp:wrapNone/>
                <wp:docPr id="18922" name="사각형 설명선 189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5189" cy="201010"/>
                        </a:xfrm>
                        <a:prstGeom prst="wedgeRectCallout">
                          <a:avLst>
                            <a:gd name="adj1" fmla="val -54317"/>
                            <a:gd name="adj2" fmla="val -1012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037385" w14:textId="77777777" w:rsidR="00D46179" w:rsidRPr="00BF27DC" w:rsidRDefault="00D46179" w:rsidP="006D799A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과도한 메모리 사용이 필요한 경우 이외에는 값을 작성하지 않는다.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22" o:spid="_x0000_s1230" type="#_x0000_t61" style="position:absolute;left:0;text-align:left;margin-left:172.55pt;margin-top:82.5pt;width:290.15pt;height:15.85pt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" adj="-932,8612" fillcolor="#4f81bd [3204]" strokecolor="#243f60 [1604]" strokeweight="1.5pt">
                <v:textbox inset="0,0,0,0">
                  <w:txbxContent>
                    <w:p w14:paraId="68037385" w14:textId="77777777" w:rsidR="00D46179" w:rsidRPr="00BF27DC" w:rsidRDefault="00D46179" w:rsidP="006D799A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과도한 메모리 사용이 필요한 경우 이외에는 값을 작성하지 않는다.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68035CDE" wp14:editId="6F2ED9A4">
                <wp:simplePos x="0" y="0"/>
                <wp:positionH relativeFrom="column">
                  <wp:posOffset>2244550</wp:posOffset>
                </wp:positionH>
                <wp:positionV relativeFrom="paragraph">
                  <wp:posOffset>370928</wp:posOffset>
                </wp:positionV>
                <wp:extent cx="3685189" cy="201010"/>
                <wp:effectExtent l="171450" t="0" r="10795" b="27940"/>
                <wp:wrapNone/>
                <wp:docPr id="18921" name="사각형 설명선 189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5189" cy="201010"/>
                        </a:xfrm>
                        <a:prstGeom prst="wedgeRectCallout">
                          <a:avLst>
                            <a:gd name="adj1" fmla="val -54317"/>
                            <a:gd name="adj2" fmla="val -1012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75910" w14:textId="732D63E5" w:rsidR="00D46179" w:rsidRPr="00BF27DC" w:rsidRDefault="00D46179" w:rsidP="006D799A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과도한 메모리 사용이 필요한 경우 이외에는 값을 작성하지 않는다.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21" o:spid="_x0000_s1231" type="#_x0000_t61" style="position:absolute;left:0;text-align:left;margin-left:176.75pt;margin-top:29.2pt;width:290.15pt;height:15.85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" adj="-932,8612" fillcolor="#4f81bd [3204]" strokecolor="#243f60 [1604]" strokeweight="1.5pt">
                <v:textbox inset="0,0,0,0">
                  <w:txbxContent>
                    <w:p w14:paraId="6D075910" w14:textId="732D63E5" w:rsidR="00D46179" w:rsidRPr="00BF27DC" w:rsidRDefault="00D46179" w:rsidP="006D799A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과도한 메모리 사용이 필요한 경우 이외에는 값을 작성하지 않는다.</w:t>
                      </w:r>
                    </w:p>
                  </w:txbxContent>
                </v:textbox>
              </v:shape>
            </w:pict>
          </mc:Fallback>
        </mc:AlternateContent>
      </w:r>
      <w:r w:rsidR="00BC4B33">
        <w:rPr>
          <w:noProof/>
        </w:rPr>
        <mc:AlternateContent>
          <mc:Choice Requires="wps">
            <w:drawing>
              <wp:anchor distT="0" distB="0" distL="114300" distR="114300" simplePos="0" relativeHeight="252647424" behindDoc="0" locked="0" layoutInCell="1" allowOverlap="1" wp14:anchorId="425C692E" wp14:editId="763022B3">
                <wp:simplePos x="0" y="0"/>
                <wp:positionH relativeFrom="column">
                  <wp:posOffset>1186093</wp:posOffset>
                </wp:positionH>
                <wp:positionV relativeFrom="paragraph">
                  <wp:posOffset>1076391</wp:posOffset>
                </wp:positionV>
                <wp:extent cx="852170" cy="137795"/>
                <wp:effectExtent l="0" t="0" r="24130" b="14605"/>
                <wp:wrapNone/>
                <wp:docPr id="18911" name="직사각형 189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70" cy="137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11" o:spid="_x0000_s1026" style="position:absolute;left:0;text-align:left;margin-left:93.4pt;margin-top:84.75pt;width:67.1pt;height:10.85pt;z-index:25264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BC4B33">
        <w:rPr>
          <w:noProof/>
        </w:rPr>
        <mc:AlternateContent>
          <mc:Choice Requires="wps">
            <w:drawing>
              <wp:anchor distT="0" distB="0" distL="114300" distR="114300" simplePos="0" relativeHeight="252645376" behindDoc="0" locked="0" layoutInCell="1" allowOverlap="1" wp14:anchorId="5EE6350F" wp14:editId="777C19EB">
                <wp:simplePos x="0" y="0"/>
                <wp:positionH relativeFrom="column">
                  <wp:posOffset>1226820</wp:posOffset>
                </wp:positionH>
                <wp:positionV relativeFrom="paragraph">
                  <wp:posOffset>407801</wp:posOffset>
                </wp:positionV>
                <wp:extent cx="852170" cy="137795"/>
                <wp:effectExtent l="0" t="0" r="24130" b="14605"/>
                <wp:wrapNone/>
                <wp:docPr id="18910" name="직사각형 189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70" cy="137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10" o:spid="_x0000_s1026" style="position:absolute;left:0;text-align:left;margin-left:96.6pt;margin-top:32.1pt;width:67.1pt;height:10.85pt;z-index:25264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334CB2">
        <w:rPr>
          <w:noProof/>
        </w:rPr>
        <w:drawing>
          <wp:inline distT="0" distB="0" distL="0" distR="0" wp14:anchorId="252BFED1" wp14:editId="32FC8FD9">
            <wp:extent cx="5943600" cy="1233805"/>
            <wp:effectExtent l="19050" t="19050" r="19050" b="23495"/>
            <wp:docPr id="18906" name="그림 18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338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A360A3" w14:textId="77777777" w:rsidR="009D495B" w:rsidRDefault="009D495B" w:rsidP="00F856DC">
      <w:pPr>
        <w:rPr>
          <w:lang w:val="en-GB"/>
        </w:rPr>
      </w:pPr>
    </w:p>
    <w:p w14:paraId="24040764" w14:textId="236F2FDD" w:rsidR="009D495B" w:rsidRDefault="009D495B" w:rsidP="009D495B">
      <w:pPr>
        <w:pStyle w:val="3"/>
      </w:pPr>
      <w:bookmarkStart w:id="66" w:name="_Toc91687581"/>
      <w:r>
        <w:rPr>
          <w:rFonts w:hint="eastAsia"/>
        </w:rPr>
        <w:t>SQL Map파일 로드 설정</w:t>
      </w:r>
      <w:bookmarkEnd w:id="66"/>
    </w:p>
    <w:p w14:paraId="7B8BE954" w14:textId="2B738C88" w:rsidR="009D495B" w:rsidRPr="00BC5D38" w:rsidRDefault="00BC5D38" w:rsidP="00F856DC">
      <w:pPr>
        <w:rPr>
          <w:lang w:val="en-GB"/>
        </w:rPr>
      </w:pPr>
      <w:r w:rsidRPr="008931F7">
        <w:rPr>
          <w:rFonts w:asciiTheme="minorEastAsia" w:eastAsiaTheme="minorEastAsia" w:hAnsiTheme="minorEastAsia" w:hint="eastAsia"/>
          <w:lang w:val="en-GB"/>
        </w:rPr>
        <w:t xml:space="preserve">○ </w:t>
      </w:r>
      <w:r w:rsidRPr="00BC5D38">
        <w:rPr>
          <w:rFonts w:asciiTheme="minorEastAsia" w:eastAsiaTheme="minorEastAsia" w:hAnsiTheme="minorEastAsia" w:hint="eastAsia"/>
          <w:lang w:val="en-GB"/>
        </w:rPr>
        <w:t>배치에서 사용할 MyBaties 파일의 경로를 입력한다. 미입력시 전체 MyBaties 파일을 로드한다.</w:t>
      </w:r>
    </w:p>
    <w:p w14:paraId="61D35C62" w14:textId="724AC8BB" w:rsidR="009D495B" w:rsidRDefault="007F0361" w:rsidP="00BC5D38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12A21323" wp14:editId="36D54D93">
                <wp:simplePos x="0" y="0"/>
                <wp:positionH relativeFrom="column">
                  <wp:posOffset>2055495</wp:posOffset>
                </wp:positionH>
                <wp:positionV relativeFrom="paragraph">
                  <wp:posOffset>402590</wp:posOffset>
                </wp:positionV>
                <wp:extent cx="3684905" cy="200660"/>
                <wp:effectExtent l="171450" t="0" r="10795" b="27940"/>
                <wp:wrapNone/>
                <wp:docPr id="18923" name="사각형 설명선 189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4905" cy="200660"/>
                        </a:xfrm>
                        <a:prstGeom prst="wedgeRectCallout">
                          <a:avLst>
                            <a:gd name="adj1" fmla="val -54317"/>
                            <a:gd name="adj2" fmla="val -10129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379D3" w14:textId="7C6F9993" w:rsidR="00D46179" w:rsidRPr="00BF27DC" w:rsidRDefault="00D46179" w:rsidP="007F0361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특정 MyBaties  파일만 사용하여 배치를 수행하는 경우만 작성한다.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23" o:spid="_x0000_s1232" type="#_x0000_t61" style="position:absolute;left:0;text-align:left;margin-left:161.85pt;margin-top:31.7pt;width:290.15pt;height:15.8pt;z-index:25266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" adj="-932,8612" fillcolor="#4f81bd [3204]" strokecolor="#243f60 [1604]" strokeweight="1.5pt">
                <v:textbox inset="0,0,0,0">
                  <w:txbxContent>
                    <w:p w14:paraId="06B379D3" w14:textId="7C6F9993" w:rsidR="00D46179" w:rsidRPr="00BF27DC" w:rsidRDefault="00D46179" w:rsidP="007F0361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특정 MyBaties  파일만 사용하여 배치를 수행하는 경우만 작성한다.</w:t>
                      </w:r>
                    </w:p>
                  </w:txbxContent>
                </v:textbox>
              </v:shape>
            </w:pict>
          </mc:Fallback>
        </mc:AlternateContent>
      </w:r>
      <w:r w:rsidR="00BC4B33">
        <w:rPr>
          <w:noProof/>
        </w:rPr>
        <mc:AlternateContent>
          <mc:Choice Requires="wps">
            <w:drawing>
              <wp:anchor distT="0" distB="0" distL="114300" distR="114300" simplePos="0" relativeHeight="252649472" behindDoc="0" locked="0" layoutInCell="1" allowOverlap="1" wp14:anchorId="6CD7D952" wp14:editId="00BD6C6E">
                <wp:simplePos x="0" y="0"/>
                <wp:positionH relativeFrom="column">
                  <wp:posOffset>1045845</wp:posOffset>
                </wp:positionH>
                <wp:positionV relativeFrom="paragraph">
                  <wp:posOffset>412115</wp:posOffset>
                </wp:positionV>
                <wp:extent cx="852170" cy="137795"/>
                <wp:effectExtent l="0" t="0" r="24130" b="14605"/>
                <wp:wrapNone/>
                <wp:docPr id="18912" name="직사각형 189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170" cy="13779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EC992F" w14:textId="6F603E41" w:rsidR="00D46179" w:rsidRPr="00294E03" w:rsidRDefault="00D46179" w:rsidP="00294E03">
                            <w:pPr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12" o:spid="_x0000_s1233" style="position:absolute;left:0;text-align:left;margin-left:82.35pt;margin-top:32.45pt;width:67.1pt;height:10.85pt;z-index:25264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" fillcolor="yellow" strokecolor="red" strokeweight="1pt">
                <v:fill opacity="19789f"/>
                <v:textbox>
                  <w:txbxContent>
                    <w:p w14:paraId="25EC992F" w14:textId="6F603E41" w:rsidR="00D46179" w:rsidRPr="00294E03" w:rsidRDefault="00D46179" w:rsidP="00294E03">
                      <w:pPr>
                        <w:jc w:val="center"/>
                        <w:rPr>
                          <w:b/>
                          <w:color w:val="FF0000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5D38">
        <w:rPr>
          <w:noProof/>
        </w:rPr>
        <w:drawing>
          <wp:inline distT="0" distB="0" distL="0" distR="0" wp14:anchorId="3E818BBD" wp14:editId="5BD3ED27">
            <wp:extent cx="5943600" cy="581660"/>
            <wp:effectExtent l="19050" t="19050" r="19050" b="27940"/>
            <wp:docPr id="18907" name="그림 189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16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48C07A7" w14:textId="5ACFAE8D" w:rsidR="009D495B" w:rsidRDefault="009D495B" w:rsidP="00F856DC">
      <w:pPr>
        <w:rPr>
          <w:lang w:val="en-GB"/>
        </w:rPr>
      </w:pPr>
    </w:p>
    <w:p w14:paraId="0B0E424D" w14:textId="2836E768" w:rsidR="009D495B" w:rsidRDefault="009D495B" w:rsidP="009D495B">
      <w:pPr>
        <w:pStyle w:val="3"/>
      </w:pPr>
      <w:bookmarkStart w:id="67" w:name="_Toc91687582"/>
      <w:r>
        <w:rPr>
          <w:rFonts w:hint="eastAsia"/>
        </w:rPr>
        <w:t>배치 기동 명령어 설정</w:t>
      </w:r>
      <w:bookmarkEnd w:id="67"/>
    </w:p>
    <w:p w14:paraId="67E0A42C" w14:textId="48B4EBF4" w:rsidR="009D495B" w:rsidRPr="00AE46C6" w:rsidRDefault="00AE46C6" w:rsidP="00F856DC">
      <w:pPr>
        <w:rPr>
          <w:rFonts w:asciiTheme="minorEastAsia" w:eastAsiaTheme="minorEastAsia" w:hAnsiTheme="minorEastAsia"/>
          <w:lang w:val="en-GB"/>
        </w:rPr>
      </w:pPr>
      <w:r w:rsidRPr="008931F7">
        <w:rPr>
          <w:rFonts w:asciiTheme="minorEastAsia" w:eastAsiaTheme="minorEastAsia" w:hAnsiTheme="minorEastAsia" w:hint="eastAsia"/>
          <w:lang w:val="en-GB"/>
        </w:rPr>
        <w:t xml:space="preserve">○ </w:t>
      </w:r>
      <w:r w:rsidRPr="00AE46C6">
        <w:rPr>
          <w:rFonts w:asciiTheme="minorEastAsia" w:eastAsiaTheme="minorEastAsia" w:hAnsiTheme="minorEastAsia" w:hint="eastAsia"/>
          <w:lang w:val="en-GB"/>
        </w:rPr>
        <w:t>배치를 실행하는 Shell 명령어로서 아래 내용을 변경없이 그대로 입력한다.</w:t>
      </w:r>
    </w:p>
    <w:p w14:paraId="63E2CC94" w14:textId="6D342255" w:rsidR="009D495B" w:rsidRDefault="007F0361" w:rsidP="00AE46C6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20A97103" wp14:editId="5BE2906F">
                <wp:simplePos x="0" y="0"/>
                <wp:positionH relativeFrom="column">
                  <wp:posOffset>1850412</wp:posOffset>
                </wp:positionH>
                <wp:positionV relativeFrom="paragraph">
                  <wp:posOffset>135562</wp:posOffset>
                </wp:positionV>
                <wp:extent cx="4338955" cy="200660"/>
                <wp:effectExtent l="0" t="0" r="23495" b="123190"/>
                <wp:wrapNone/>
                <wp:docPr id="18924" name="사각형 설명선 189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8955" cy="200660"/>
                        </a:xfrm>
                        <a:prstGeom prst="wedgeRectCallout">
                          <a:avLst>
                            <a:gd name="adj1" fmla="val -22229"/>
                            <a:gd name="adj2" fmla="val 9397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957CD5" w14:textId="7C081C05" w:rsidR="00D46179" w:rsidRPr="00BF27DC" w:rsidRDefault="00D46179" w:rsidP="007F0361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공통 Shell의 경로가 변경된었을 경우에만 변경을하며 그 외에는 그대로 사용한다.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24" o:spid="_x0000_s1234" type="#_x0000_t61" style="position:absolute;left:0;text-align:left;margin-left:145.7pt;margin-top:10.65pt;width:341.65pt;height:15.8pt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" adj="5999,31098" fillcolor="#4f81bd [3204]" strokecolor="#243f60 [1604]" strokeweight="1.5pt">
                <v:textbox inset="0,0,0,0">
                  <w:txbxContent>
                    <w:p w14:paraId="04957CD5" w14:textId="7C081C05" w:rsidR="00D46179" w:rsidRPr="00BF27DC" w:rsidRDefault="00D46179" w:rsidP="007F0361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공통 Shell의 경로가 변경된었을 경우에만 변경을하며 그 외에는 그대로 사용한다.</w:t>
                      </w:r>
                    </w:p>
                  </w:txbxContent>
                </v:textbox>
              </v:shape>
            </w:pict>
          </mc:Fallback>
        </mc:AlternateContent>
      </w:r>
      <w:r w:rsidR="00BC4B33">
        <w:rPr>
          <w:noProof/>
        </w:rPr>
        <mc:AlternateContent>
          <mc:Choice Requires="wps">
            <w:drawing>
              <wp:anchor distT="0" distB="0" distL="114300" distR="114300" simplePos="0" relativeHeight="252651520" behindDoc="0" locked="0" layoutInCell="1" allowOverlap="1" wp14:anchorId="28D35A19" wp14:editId="0179DCE2">
                <wp:simplePos x="0" y="0"/>
                <wp:positionH relativeFrom="column">
                  <wp:posOffset>135124</wp:posOffset>
                </wp:positionH>
                <wp:positionV relativeFrom="paragraph">
                  <wp:posOffset>400050</wp:posOffset>
                </wp:positionV>
                <wp:extent cx="4666593" cy="197069"/>
                <wp:effectExtent l="0" t="0" r="20320" b="12700"/>
                <wp:wrapNone/>
                <wp:docPr id="18913" name="직사각형 189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6593" cy="197069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13" o:spid="_x0000_s1026" style="position:absolute;left:0;text-align:left;margin-left:10.65pt;margin-top:31.5pt;width:367.45pt;height:15.5pt;z-index:25265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AE46C6">
        <w:rPr>
          <w:noProof/>
        </w:rPr>
        <w:drawing>
          <wp:inline distT="0" distB="0" distL="0" distR="0" wp14:anchorId="5CD96F2B" wp14:editId="1B4EBD09">
            <wp:extent cx="5943600" cy="606425"/>
            <wp:effectExtent l="19050" t="19050" r="19050" b="22225"/>
            <wp:docPr id="18908" name="그림 18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6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98F6CA4" w14:textId="77777777" w:rsidR="00CA0B37" w:rsidRDefault="00CA0B37" w:rsidP="00F856DC">
      <w:pPr>
        <w:rPr>
          <w:lang w:val="en-GB"/>
        </w:rPr>
      </w:pPr>
    </w:p>
    <w:p w14:paraId="6138799F" w14:textId="77777777" w:rsidR="00B33B33" w:rsidRDefault="00B33B33" w:rsidP="00F856DC">
      <w:pPr>
        <w:rPr>
          <w:lang w:val="en-GB"/>
        </w:rPr>
      </w:pPr>
    </w:p>
    <w:p w14:paraId="4E9EB69B" w14:textId="39D03D16" w:rsidR="00B33B33" w:rsidRDefault="00B33B33" w:rsidP="00632AA3">
      <w:pPr>
        <w:pStyle w:val="1"/>
        <w:jc w:val="left"/>
      </w:pPr>
      <w:bookmarkStart w:id="68" w:name="_Toc91687583"/>
      <w:r>
        <w:rPr>
          <w:rFonts w:hint="eastAsia"/>
        </w:rPr>
        <w:t>Commit</w:t>
      </w:r>
      <w:bookmarkEnd w:id="68"/>
    </w:p>
    <w:p w14:paraId="3928CAF3" w14:textId="1E339553" w:rsidR="00A20984" w:rsidRPr="00A20984" w:rsidRDefault="00A20984" w:rsidP="00A20984">
      <w:pPr>
        <w:rPr>
          <w:rFonts w:asciiTheme="minorEastAsia" w:eastAsiaTheme="minorEastAsia" w:hAnsiTheme="minorEastAsia"/>
          <w:lang w:val="en-GB"/>
        </w:rPr>
      </w:pPr>
      <w:r w:rsidRPr="00A20984">
        <w:rPr>
          <w:rFonts w:asciiTheme="minorEastAsia" w:eastAsiaTheme="minorEastAsia" w:hAnsiTheme="minorEastAsia" w:hint="eastAsia"/>
          <w:lang w:val="en-GB"/>
        </w:rPr>
        <w:t>프레임워크 개발툴에서 작성한 배치리소스를 SVN Repository에 저장하기 위하여 개발툴에서 제공한 Commit 기능을 사용한다.</w:t>
      </w:r>
    </w:p>
    <w:p w14:paraId="56A8C417" w14:textId="77777777" w:rsidR="00A20984" w:rsidRPr="00A20984" w:rsidRDefault="00A20984" w:rsidP="00A20984">
      <w:pPr>
        <w:rPr>
          <w:lang w:val="en-GB"/>
        </w:rPr>
      </w:pPr>
    </w:p>
    <w:p w14:paraId="705743FF" w14:textId="381A1D46" w:rsidR="00AB6498" w:rsidRDefault="007C0D20" w:rsidP="00B31E85">
      <w:pPr>
        <w:pStyle w:val="2"/>
        <w:tabs>
          <w:tab w:val="num" w:pos="1277"/>
        </w:tabs>
        <w:ind w:hanging="851"/>
        <w:jc w:val="left"/>
      </w:pPr>
      <w:bookmarkStart w:id="69" w:name="_Toc91687584"/>
      <w:r>
        <w:rPr>
          <w:rFonts w:hint="eastAsia"/>
        </w:rPr>
        <w:t>SVN Commit</w:t>
      </w:r>
      <w:bookmarkEnd w:id="69"/>
    </w:p>
    <w:p w14:paraId="560C6583" w14:textId="7EF5DA3E" w:rsidR="008E6BC7" w:rsidRPr="00626C5D" w:rsidRDefault="00A1545D" w:rsidP="00F856DC">
      <w:pPr>
        <w:rPr>
          <w:rFonts w:asciiTheme="minorEastAsia" w:eastAsiaTheme="minorEastAsia" w:hAnsiTheme="minorEastAsia"/>
          <w:lang w:val="en-GB"/>
        </w:rPr>
      </w:pPr>
      <w:r>
        <w:rPr>
          <w:rFonts w:asciiTheme="minorEastAsia" w:eastAsiaTheme="minorEastAsia" w:hAnsiTheme="minorEastAsia" w:hint="eastAsia"/>
          <w:lang w:val="en-GB"/>
        </w:rPr>
        <w:t xml:space="preserve">신규등록, 수정, 삭제된 </w:t>
      </w:r>
      <w:r w:rsidR="00626C5D" w:rsidRPr="00626C5D">
        <w:rPr>
          <w:rFonts w:asciiTheme="minorEastAsia" w:eastAsiaTheme="minorEastAsia" w:hAnsiTheme="minorEastAsia" w:hint="eastAsia"/>
          <w:lang w:val="en-GB"/>
        </w:rPr>
        <w:t>배치</w:t>
      </w:r>
      <w:r w:rsidR="008463F2">
        <w:rPr>
          <w:rFonts w:asciiTheme="minorEastAsia" w:eastAsiaTheme="minorEastAsia" w:hAnsiTheme="minorEastAsia" w:hint="eastAsia"/>
          <w:lang w:val="en-GB"/>
        </w:rPr>
        <w:t xml:space="preserve"> </w:t>
      </w:r>
      <w:r w:rsidR="00626C5D" w:rsidRPr="00626C5D">
        <w:rPr>
          <w:rFonts w:asciiTheme="minorEastAsia" w:eastAsiaTheme="minorEastAsia" w:hAnsiTheme="minorEastAsia" w:hint="eastAsia"/>
          <w:lang w:val="en-GB"/>
        </w:rPr>
        <w:t>리소스를 SVN Repository에 저장</w:t>
      </w:r>
      <w:r>
        <w:rPr>
          <w:rFonts w:asciiTheme="minorEastAsia" w:eastAsiaTheme="minorEastAsia" w:hAnsiTheme="minorEastAsia" w:hint="eastAsia"/>
          <w:lang w:val="en-GB"/>
        </w:rPr>
        <w:t xml:space="preserve"> 및 반영</w:t>
      </w:r>
      <w:r w:rsidR="00626C5D" w:rsidRPr="00626C5D">
        <w:rPr>
          <w:rFonts w:asciiTheme="minorEastAsia" w:eastAsiaTheme="minorEastAsia" w:hAnsiTheme="minorEastAsia" w:hint="eastAsia"/>
          <w:lang w:val="en-GB"/>
        </w:rPr>
        <w:t>하는 경우 사용하는 기능으로 개발서버에 배포되지 않는다.</w:t>
      </w:r>
    </w:p>
    <w:p w14:paraId="5BE9BE41" w14:textId="77777777" w:rsidR="001B1150" w:rsidRDefault="001B1150" w:rsidP="00F856DC">
      <w:pPr>
        <w:rPr>
          <w:lang w:val="en-GB"/>
        </w:rPr>
      </w:pPr>
    </w:p>
    <w:p w14:paraId="349F3AAB" w14:textId="051A4585" w:rsidR="008E6BC7" w:rsidRDefault="001B1150" w:rsidP="001B1150">
      <w:pPr>
        <w:pStyle w:val="3"/>
      </w:pPr>
      <w:bookmarkStart w:id="70" w:name="_Toc91687585"/>
      <w:r>
        <w:rPr>
          <w:rFonts w:hint="eastAsia"/>
        </w:rPr>
        <w:lastRenderedPageBreak/>
        <w:t>Commit 메뉴 사용</w:t>
      </w:r>
      <w:bookmarkEnd w:id="70"/>
    </w:p>
    <w:p w14:paraId="4FFBABC7" w14:textId="3FE17189" w:rsidR="001B1150" w:rsidRPr="008463F2" w:rsidRDefault="00430820" w:rsidP="00F856DC">
      <w:pPr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699648" behindDoc="0" locked="0" layoutInCell="1" allowOverlap="1" wp14:anchorId="10E395FD" wp14:editId="511953DA">
                <wp:simplePos x="0" y="0"/>
                <wp:positionH relativeFrom="column">
                  <wp:posOffset>4475371</wp:posOffset>
                </wp:positionH>
                <wp:positionV relativeFrom="paragraph">
                  <wp:posOffset>839645</wp:posOffset>
                </wp:positionV>
                <wp:extent cx="1225768" cy="212725"/>
                <wp:effectExtent l="0" t="133350" r="12700" b="15875"/>
                <wp:wrapNone/>
                <wp:docPr id="18945" name="사각형 설명선 189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768" cy="212725"/>
                        </a:xfrm>
                        <a:prstGeom prst="wedgeRectCallout">
                          <a:avLst>
                            <a:gd name="adj1" fmla="val -48857"/>
                            <a:gd name="adj2" fmla="val -10591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2809E6" w14:textId="1426CE80" w:rsidR="00D46179" w:rsidRPr="00430820" w:rsidRDefault="00D46179" w:rsidP="00430820">
                            <w:pPr>
                              <w:spacing w:line="168" w:lineRule="auto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③ Commit 메뉴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45" o:spid="_x0000_s1235" type="#_x0000_t61" style="position:absolute;left:0;text-align:left;margin-left:352.4pt;margin-top:66.1pt;width:96.5pt;height:16.75pt;z-index:25269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" adj="247,-12078" fillcolor="#4f81bd [3204]" strokecolor="#243f60 [1604]" strokeweight="1.5pt">
                <v:textbox inset="0,0,0,0">
                  <w:txbxContent>
                    <w:p w14:paraId="7B2809E6" w14:textId="1426CE80" w:rsidR="00D46179" w:rsidRPr="00430820" w:rsidRDefault="00D46179" w:rsidP="00430820">
                      <w:pPr>
                        <w:spacing w:line="168" w:lineRule="auto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③ Commit 메뉴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7600" behindDoc="0" locked="0" layoutInCell="1" allowOverlap="1" wp14:anchorId="109587E2" wp14:editId="27A50172">
                <wp:simplePos x="0" y="0"/>
                <wp:positionH relativeFrom="column">
                  <wp:posOffset>2689926</wp:posOffset>
                </wp:positionH>
                <wp:positionV relativeFrom="paragraph">
                  <wp:posOffset>3330597</wp:posOffset>
                </wp:positionV>
                <wp:extent cx="1647190" cy="212725"/>
                <wp:effectExtent l="285750" t="0" r="10160" b="15875"/>
                <wp:wrapNone/>
                <wp:docPr id="18944" name="사각형 설명선 189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190" cy="212725"/>
                        </a:xfrm>
                        <a:prstGeom prst="wedgeRectCallout">
                          <a:avLst>
                            <a:gd name="adj1" fmla="val -66324"/>
                            <a:gd name="adj2" fmla="val 4786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A71C09" w14:textId="3E3BB973" w:rsidR="00D46179" w:rsidRPr="00430820" w:rsidRDefault="00D46179" w:rsidP="00430820">
                            <w:pPr>
                              <w:spacing w:line="168" w:lineRule="auto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② Popup 메뉴에서 New 선택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44" o:spid="_x0000_s1236" type="#_x0000_t61" style="position:absolute;left:0;text-align:left;margin-left:211.8pt;margin-top:262.25pt;width:129.7pt;height:16.75pt;z-index:25269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" adj="-3526,21139" fillcolor="#4f81bd [3204]" strokecolor="#243f60 [1604]" strokeweight="1.5pt">
                <v:textbox inset="0,0,0,0">
                  <w:txbxContent>
                    <w:p w14:paraId="47A71C09" w14:textId="3E3BB973" w:rsidR="00D46179" w:rsidRPr="00430820" w:rsidRDefault="00D46179" w:rsidP="00430820">
                      <w:pPr>
                        <w:spacing w:line="168" w:lineRule="auto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② Popup 메뉴에서 New 선택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95552" behindDoc="0" locked="0" layoutInCell="1" allowOverlap="1" wp14:anchorId="3C0EECC0" wp14:editId="24B86F39">
                <wp:simplePos x="0" y="0"/>
                <wp:positionH relativeFrom="column">
                  <wp:posOffset>116205</wp:posOffset>
                </wp:positionH>
                <wp:positionV relativeFrom="paragraph">
                  <wp:posOffset>2301897</wp:posOffset>
                </wp:positionV>
                <wp:extent cx="1769679" cy="342331"/>
                <wp:effectExtent l="0" t="0" r="21590" b="172085"/>
                <wp:wrapNone/>
                <wp:docPr id="18942" name="사각형 설명선 18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9679" cy="342331"/>
                        </a:xfrm>
                        <a:prstGeom prst="wedgeRectCallout">
                          <a:avLst>
                            <a:gd name="adj1" fmla="val -22229"/>
                            <a:gd name="adj2" fmla="val 9397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EF155" w14:textId="6DBEE6A8" w:rsidR="00D46179" w:rsidRDefault="00D46179" w:rsidP="00430820">
                            <w:pPr>
                              <w:spacing w:line="168" w:lineRule="auto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Commit 대상 리소스 선택 후</w:t>
                            </w:r>
                          </w:p>
                          <w:p w14:paraId="4FA3BAA2" w14:textId="49DC08B4" w:rsidR="00D46179" w:rsidRPr="00430820" w:rsidRDefault="00D46179" w:rsidP="00430820">
                            <w:pPr>
                              <w:spacing w:line="168" w:lineRule="auto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   마우스 우측 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42" o:spid="_x0000_s1237" type="#_x0000_t61" style="position:absolute;left:0;text-align:left;margin-left:9.15pt;margin-top:181.25pt;width:139.35pt;height:26.95pt;z-index:25269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" adj="5999,31098" fillcolor="#4f81bd [3204]" strokecolor="#243f60 [1604]" strokeweight="1.5pt">
                <v:textbox inset="0,0,0,0">
                  <w:txbxContent>
                    <w:p w14:paraId="731EF155" w14:textId="6DBEE6A8" w:rsidR="00D46179" w:rsidRDefault="00D46179" w:rsidP="00430820">
                      <w:pPr>
                        <w:spacing w:line="168" w:lineRule="auto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Commit 대상 리소스 선택 후</w:t>
                      </w:r>
                    </w:p>
                    <w:p w14:paraId="4FA3BAA2" w14:textId="49DC08B4" w:rsidR="00D46179" w:rsidRPr="00430820" w:rsidRDefault="00D46179" w:rsidP="00430820">
                      <w:pPr>
                        <w:spacing w:line="168" w:lineRule="auto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   마우스 우측 버튼 클릭</w:t>
                      </w:r>
                    </w:p>
                  </w:txbxContent>
                </v:textbox>
              </v:shape>
            </w:pict>
          </mc:Fallback>
        </mc:AlternateContent>
      </w:r>
      <w:r w:rsidR="000079FF">
        <w:rPr>
          <w:noProof/>
        </w:rPr>
        <mc:AlternateContent>
          <mc:Choice Requires="wps">
            <w:drawing>
              <wp:anchor distT="0" distB="0" distL="114300" distR="114300" simplePos="0" relativeHeight="252687360" behindDoc="0" locked="0" layoutInCell="1" allowOverlap="1" wp14:anchorId="7B3B71F6" wp14:editId="4569EC1D">
                <wp:simplePos x="0" y="0"/>
                <wp:positionH relativeFrom="column">
                  <wp:posOffset>1963420</wp:posOffset>
                </wp:positionH>
                <wp:positionV relativeFrom="paragraph">
                  <wp:posOffset>3041015</wp:posOffset>
                </wp:positionV>
                <wp:extent cx="295910" cy="409575"/>
                <wp:effectExtent l="19050" t="19050" r="46990" b="47625"/>
                <wp:wrapNone/>
                <wp:docPr id="18938" name="직선 화살표 연결선 189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5910" cy="4095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직선 화살표 연결선 18938" o:spid="_x0000_s1026" type="#_x0000_t32" style="position:absolute;left:0;text-align:left;margin-left:154.6pt;margin-top:239.45pt;width:23.3pt;height:32.25pt;z-index:25268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" strokecolor="red" strokeweight="2.25pt">
                <v:stroke endarrow="block"/>
              </v:shape>
            </w:pict>
          </mc:Fallback>
        </mc:AlternateContent>
      </w:r>
      <w:r w:rsidR="000079FF">
        <w:rPr>
          <w:noProof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514C49C9" wp14:editId="432C89B2">
                <wp:simplePos x="0" y="0"/>
                <wp:positionH relativeFrom="column">
                  <wp:posOffset>1984375</wp:posOffset>
                </wp:positionH>
                <wp:positionV relativeFrom="paragraph">
                  <wp:posOffset>3452495</wp:posOffset>
                </wp:positionV>
                <wp:extent cx="516255" cy="133985"/>
                <wp:effectExtent l="0" t="0" r="17145" b="18415"/>
                <wp:wrapNone/>
                <wp:docPr id="18929" name="직사각형 189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" cy="13398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29" o:spid="_x0000_s1026" style="position:absolute;left:0;text-align:left;margin-left:156.25pt;margin-top:271.85pt;width:40.65pt;height:10.55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0079FF">
        <w:rPr>
          <w:noProof/>
        </w:rPr>
        <mc:AlternateContent>
          <mc:Choice Requires="wps">
            <w:drawing>
              <wp:anchor distT="0" distB="0" distL="114300" distR="114300" simplePos="0" relativeHeight="252689408" behindDoc="0" locked="0" layoutInCell="1" allowOverlap="1" wp14:anchorId="4B569295" wp14:editId="6CD9E056">
                <wp:simplePos x="0" y="0"/>
                <wp:positionH relativeFrom="column">
                  <wp:posOffset>2477091</wp:posOffset>
                </wp:positionH>
                <wp:positionV relativeFrom="paragraph">
                  <wp:posOffset>729288</wp:posOffset>
                </wp:positionV>
                <wp:extent cx="1529190" cy="2723163"/>
                <wp:effectExtent l="19050" t="38100" r="52070" b="20320"/>
                <wp:wrapNone/>
                <wp:docPr id="18939" name="직선 화살표 연결선 189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29190" cy="272316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939" o:spid="_x0000_s1026" type="#_x0000_t32" style="position:absolute;left:0;text-align:left;margin-left:195.05pt;margin-top:57.4pt;width:120.4pt;height:214.4pt;flip:y;z-index:25268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" strokecolor="red" strokeweight="2.25pt">
                <v:stroke endarrow="block"/>
              </v:shape>
            </w:pict>
          </mc:Fallback>
        </mc:AlternateContent>
      </w:r>
      <w:r w:rsidR="00B1461E">
        <w:rPr>
          <w:noProof/>
        </w:rPr>
        <mc:AlternateContent>
          <mc:Choice Requires="wps">
            <w:drawing>
              <wp:anchor distT="0" distB="0" distL="114300" distR="114300" simplePos="0" relativeHeight="252680192" behindDoc="0" locked="0" layoutInCell="1" allowOverlap="1" wp14:anchorId="13190C95" wp14:editId="22FCEEFD">
                <wp:simplePos x="0" y="0"/>
                <wp:positionH relativeFrom="column">
                  <wp:posOffset>3968750</wp:posOffset>
                </wp:positionH>
                <wp:positionV relativeFrom="paragraph">
                  <wp:posOffset>593725</wp:posOffset>
                </wp:positionV>
                <wp:extent cx="1304290" cy="133985"/>
                <wp:effectExtent l="0" t="0" r="10160" b="18415"/>
                <wp:wrapNone/>
                <wp:docPr id="18930" name="직사각형 18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13398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30" o:spid="_x0000_s1026" style="position:absolute;left:0;text-align:left;margin-left:312.5pt;margin-top:46.75pt;width:102.7pt;height:10.55pt;z-index:25268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B1461E">
        <w:rPr>
          <w:noProof/>
        </w:rPr>
        <w:drawing>
          <wp:anchor distT="0" distB="0" distL="114300" distR="114300" simplePos="0" relativeHeight="252674048" behindDoc="0" locked="0" layoutInCell="1" allowOverlap="1" wp14:anchorId="1865AED7" wp14:editId="5F3D09CE">
            <wp:simplePos x="0" y="0"/>
            <wp:positionH relativeFrom="column">
              <wp:posOffset>3970501</wp:posOffset>
            </wp:positionH>
            <wp:positionV relativeFrom="paragraph">
              <wp:posOffset>504475</wp:posOffset>
            </wp:positionV>
            <wp:extent cx="1555750" cy="3314065"/>
            <wp:effectExtent l="19050" t="19050" r="25400" b="19685"/>
            <wp:wrapNone/>
            <wp:docPr id="18927" name="그림 18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33140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461E">
        <w:rPr>
          <w:noProof/>
        </w:rPr>
        <w:drawing>
          <wp:anchor distT="0" distB="0" distL="114300" distR="114300" simplePos="0" relativeHeight="252673024" behindDoc="0" locked="0" layoutInCell="1" allowOverlap="1" wp14:anchorId="7D5D453E" wp14:editId="0E8C7E4A">
            <wp:simplePos x="0" y="0"/>
            <wp:positionH relativeFrom="column">
              <wp:posOffset>1984310</wp:posOffset>
            </wp:positionH>
            <wp:positionV relativeFrom="paragraph">
              <wp:posOffset>19685</wp:posOffset>
            </wp:positionV>
            <wp:extent cx="2096770" cy="3797935"/>
            <wp:effectExtent l="19050" t="19050" r="17780" b="12065"/>
            <wp:wrapNone/>
            <wp:docPr id="18926" name="그림 189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770" cy="37979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150">
        <w:rPr>
          <w:noProof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1D240A1E" wp14:editId="53695457">
                <wp:simplePos x="0" y="0"/>
                <wp:positionH relativeFrom="column">
                  <wp:posOffset>660115</wp:posOffset>
                </wp:positionH>
                <wp:positionV relativeFrom="paragraph">
                  <wp:posOffset>2826407</wp:posOffset>
                </wp:positionV>
                <wp:extent cx="1304597" cy="508438"/>
                <wp:effectExtent l="0" t="0" r="10160" b="25400"/>
                <wp:wrapNone/>
                <wp:docPr id="18928" name="직사각형 189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597" cy="508438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28" o:spid="_x0000_s1026" style="position:absolute;left:0;text-align:left;margin-left:52pt;margin-top:222.55pt;width:102.7pt;height:40.05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" fillcolor="yellow" strokecolor="red" strokeweight="1pt">
                <v:fill opacity="19789f"/>
              </v:rect>
            </w:pict>
          </mc:Fallback>
        </mc:AlternateContent>
      </w:r>
      <w:r w:rsidR="001B1150">
        <w:rPr>
          <w:noProof/>
        </w:rPr>
        <w:drawing>
          <wp:inline distT="0" distB="0" distL="0" distR="0" wp14:anchorId="2A8486F2" wp14:editId="16AB4C9F">
            <wp:extent cx="3709988" cy="3524250"/>
            <wp:effectExtent l="19050" t="19050" r="24130" b="19050"/>
            <wp:docPr id="18925" name="그림 18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709988" cy="3524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7C6AE09" w14:textId="2C1C0077" w:rsidR="000533C0" w:rsidRDefault="000533C0" w:rsidP="00F856DC">
      <w:pPr>
        <w:rPr>
          <w:lang w:val="en-GB"/>
        </w:rPr>
      </w:pPr>
    </w:p>
    <w:p w14:paraId="3C0F5494" w14:textId="6652DF9E" w:rsidR="000533C0" w:rsidRDefault="000533C0" w:rsidP="000533C0">
      <w:pPr>
        <w:pStyle w:val="3"/>
      </w:pPr>
      <w:bookmarkStart w:id="71" w:name="_Toc91687586"/>
      <w:r>
        <w:rPr>
          <w:rFonts w:hint="eastAsia"/>
        </w:rPr>
        <w:t>Commit 코멘트 작성</w:t>
      </w:r>
      <w:bookmarkEnd w:id="71"/>
    </w:p>
    <w:p w14:paraId="18D03046" w14:textId="05BF20DD" w:rsidR="001B1150" w:rsidRPr="000533C0" w:rsidRDefault="000533C0" w:rsidP="00F856DC">
      <w:pPr>
        <w:rPr>
          <w:rFonts w:asciiTheme="minorEastAsia" w:eastAsiaTheme="minorEastAsia" w:hAnsiTheme="minorEastAsia"/>
          <w:lang w:val="en-GB"/>
        </w:rPr>
      </w:pPr>
      <w:r w:rsidRPr="000533C0">
        <w:rPr>
          <w:rFonts w:asciiTheme="minorEastAsia" w:eastAsiaTheme="minorEastAsia" w:hAnsiTheme="minorEastAsia" w:hint="eastAsia"/>
          <w:lang w:val="en-GB"/>
        </w:rPr>
        <w:t>Commit 리소스에 대한 간단한 문장의 코멘트를 입력한다.</w:t>
      </w:r>
    </w:p>
    <w:p w14:paraId="105C6F71" w14:textId="057D6E4E" w:rsidR="000533C0" w:rsidRDefault="009A3B93" w:rsidP="000533C0">
      <w:pPr>
        <w:jc w:val="center"/>
        <w:rPr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05792" behindDoc="0" locked="0" layoutInCell="1" allowOverlap="1" wp14:anchorId="76658D5B" wp14:editId="0EE3E14C">
                <wp:simplePos x="0" y="0"/>
                <wp:positionH relativeFrom="column">
                  <wp:posOffset>904481</wp:posOffset>
                </wp:positionH>
                <wp:positionV relativeFrom="paragraph">
                  <wp:posOffset>3807723</wp:posOffset>
                </wp:positionV>
                <wp:extent cx="2825750" cy="212725"/>
                <wp:effectExtent l="0" t="0" r="260350" b="15875"/>
                <wp:wrapNone/>
                <wp:docPr id="18948" name="사각형 설명선 189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0" cy="212725"/>
                        </a:xfrm>
                        <a:prstGeom prst="wedgeRectCallout">
                          <a:avLst>
                            <a:gd name="adj1" fmla="val 58296"/>
                            <a:gd name="adj2" fmla="val 1547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9B98B8" w14:textId="3868B6AE" w:rsidR="00D46179" w:rsidRPr="00430820" w:rsidRDefault="00D46179" w:rsidP="009A3B93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③ OK 버튼을 클릭하여 Cimmit 기능을 실행한다.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48" o:spid="_x0000_s1238" type="#_x0000_t61" style="position:absolute;left:0;text-align:left;margin-left:71.2pt;margin-top:299.8pt;width:222.5pt;height:16.75pt;z-index:25270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" adj="23392,11134" fillcolor="#4f81bd [3204]" strokecolor="#243f60 [1604]" strokeweight="1.5pt">
                <v:textbox inset="0,0,0,0">
                  <w:txbxContent>
                    <w:p w14:paraId="0D9B98B8" w14:textId="3868B6AE" w:rsidR="00D46179" w:rsidRPr="00430820" w:rsidRDefault="00D46179" w:rsidP="009A3B93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③ OK 버튼을 클릭하여 Cimmit 기능을 실행한다.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3744" behindDoc="0" locked="0" layoutInCell="1" allowOverlap="1" wp14:anchorId="293C8C37" wp14:editId="5F7CE615">
                <wp:simplePos x="0" y="0"/>
                <wp:positionH relativeFrom="column">
                  <wp:posOffset>1546926</wp:posOffset>
                </wp:positionH>
                <wp:positionV relativeFrom="paragraph">
                  <wp:posOffset>2140519</wp:posOffset>
                </wp:positionV>
                <wp:extent cx="2652395" cy="212725"/>
                <wp:effectExtent l="323850" t="0" r="14605" b="168275"/>
                <wp:wrapNone/>
                <wp:docPr id="18947" name="사각형 설명선 189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2395" cy="212725"/>
                        </a:xfrm>
                        <a:prstGeom prst="wedgeRectCallout">
                          <a:avLst>
                            <a:gd name="adj1" fmla="val -62215"/>
                            <a:gd name="adj2" fmla="val 11642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F820C" w14:textId="3899263D" w:rsidR="00D46179" w:rsidRPr="00430820" w:rsidRDefault="00D46179" w:rsidP="009A3B93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② Commit 대상 리소스가 Check 상태이지 확인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47" o:spid="_x0000_s1239" type="#_x0000_t61" style="position:absolute;left:0;text-align:left;margin-left:121.8pt;margin-top:168.55pt;width:208.85pt;height:16.75pt;z-index:25270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" adj="-2638,35947" fillcolor="#4f81bd [3204]" strokecolor="#243f60 [1604]" strokeweight="1.5pt">
                <v:textbox inset="0,0,0,0">
                  <w:txbxContent>
                    <w:p w14:paraId="35DF820C" w14:textId="3899263D" w:rsidR="00D46179" w:rsidRPr="00430820" w:rsidRDefault="00D46179" w:rsidP="009A3B93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② Commit 대상 리소스가 Check 상태이지 확인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01696" behindDoc="0" locked="0" layoutInCell="1" allowOverlap="1" wp14:anchorId="675FE3F0" wp14:editId="766F10BB">
                <wp:simplePos x="0" y="0"/>
                <wp:positionH relativeFrom="column">
                  <wp:posOffset>2689926</wp:posOffset>
                </wp:positionH>
                <wp:positionV relativeFrom="paragraph">
                  <wp:posOffset>946281</wp:posOffset>
                </wp:positionV>
                <wp:extent cx="2088931" cy="212725"/>
                <wp:effectExtent l="514350" t="0" r="26035" b="15875"/>
                <wp:wrapNone/>
                <wp:docPr id="18946" name="사각형 설명선 189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931" cy="212725"/>
                        </a:xfrm>
                        <a:prstGeom prst="wedgeRectCallout">
                          <a:avLst>
                            <a:gd name="adj1" fmla="val -74263"/>
                            <a:gd name="adj2" fmla="val -4662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F0CBEC" w14:textId="7A11D46B" w:rsidR="00D46179" w:rsidRPr="00430820" w:rsidRDefault="00D46179" w:rsidP="009A3B93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Comment 내용을 간략하게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46" o:spid="_x0000_s1240" type="#_x0000_t61" style="position:absolute;left:0;text-align:left;margin-left:211.8pt;margin-top:74.5pt;width:164.5pt;height:16.75pt;z-index:25270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" adj="-5241,729" fillcolor="#4f81bd [3204]" strokecolor="#243f60 [1604]" strokeweight="1.5pt">
                <v:textbox inset="0,0,0,0">
                  <w:txbxContent>
                    <w:p w14:paraId="6BF0CBEC" w14:textId="7A11D46B" w:rsidR="00D46179" w:rsidRPr="00430820" w:rsidRDefault="00D46179" w:rsidP="009A3B93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Comment 내용을 간략하게 입력</w:t>
                      </w:r>
                    </w:p>
                  </w:txbxContent>
                </v:textbox>
              </v:shape>
            </w:pict>
          </mc:Fallback>
        </mc:AlternateContent>
      </w:r>
      <w:r w:rsidR="000079FF">
        <w:rPr>
          <w:noProof/>
        </w:rPr>
        <mc:AlternateContent>
          <mc:Choice Requires="wps">
            <w:drawing>
              <wp:anchor distT="0" distB="0" distL="114300" distR="114300" simplePos="0" relativeHeight="252691456" behindDoc="0" locked="0" layoutInCell="1" allowOverlap="1" wp14:anchorId="3D21BB37" wp14:editId="726BCB19">
                <wp:simplePos x="0" y="0"/>
                <wp:positionH relativeFrom="column">
                  <wp:posOffset>1235075</wp:posOffset>
                </wp:positionH>
                <wp:positionV relativeFrom="paragraph">
                  <wp:posOffset>1005205</wp:posOffset>
                </wp:positionV>
                <wp:extent cx="508000" cy="1379220"/>
                <wp:effectExtent l="38100" t="19050" r="25400" b="49530"/>
                <wp:wrapNone/>
                <wp:docPr id="18940" name="직선 화살표 연결선 189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8000" cy="13792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940" o:spid="_x0000_s1026" type="#_x0000_t32" style="position:absolute;left:0;text-align:left;margin-left:97.25pt;margin-top:79.15pt;width:40pt;height:108.6pt;flip:x;z-index:25269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" strokecolor="red" strokeweight="2.25pt">
                <v:stroke endarrow="block"/>
              </v:shape>
            </w:pict>
          </mc:Fallback>
        </mc:AlternateContent>
      </w:r>
      <w:r w:rsidR="000079FF">
        <w:rPr>
          <w:noProof/>
        </w:rPr>
        <mc:AlternateContent>
          <mc:Choice Requires="wps">
            <w:drawing>
              <wp:anchor distT="0" distB="0" distL="114300" distR="114300" simplePos="0" relativeHeight="252693504" behindDoc="0" locked="0" layoutInCell="1" allowOverlap="1" wp14:anchorId="08D52E4A" wp14:editId="07370417">
                <wp:simplePos x="0" y="0"/>
                <wp:positionH relativeFrom="column">
                  <wp:posOffset>1235119</wp:posOffset>
                </wp:positionH>
                <wp:positionV relativeFrom="paragraph">
                  <wp:posOffset>2967815</wp:posOffset>
                </wp:positionV>
                <wp:extent cx="2905409" cy="918626"/>
                <wp:effectExtent l="19050" t="19050" r="28575" b="72390"/>
                <wp:wrapNone/>
                <wp:docPr id="18941" name="직선 화살표 연결선 189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05409" cy="91862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941" o:spid="_x0000_s1026" type="#_x0000_t32" style="position:absolute;left:0;text-align:left;margin-left:97.25pt;margin-top:233.7pt;width:228.75pt;height:72.35pt;z-index:25269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" strokecolor="red" strokeweight="2.25pt">
                <v:stroke endarrow="block"/>
              </v:shape>
            </w:pict>
          </mc:Fallback>
        </mc:AlternateContent>
      </w:r>
      <w:r w:rsidR="00A1545D">
        <w:rPr>
          <w:noProof/>
        </w:rPr>
        <w:drawing>
          <wp:inline distT="0" distB="0" distL="0" distR="0" wp14:anchorId="468044D1" wp14:editId="3826E00D">
            <wp:extent cx="4063562" cy="4053577"/>
            <wp:effectExtent l="19050" t="19050" r="13335" b="23495"/>
            <wp:docPr id="18931" name="그림 189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4065459" cy="40554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A1545D">
        <w:rPr>
          <w:noProof/>
        </w:rPr>
        <mc:AlternateContent>
          <mc:Choice Requires="wps">
            <w:drawing>
              <wp:anchor distT="0" distB="0" distL="114300" distR="114300" simplePos="0" relativeHeight="252686336" behindDoc="0" locked="0" layoutInCell="1" allowOverlap="1" wp14:anchorId="55442BA7" wp14:editId="3B868AF3">
                <wp:simplePos x="0" y="0"/>
                <wp:positionH relativeFrom="column">
                  <wp:posOffset>3892046</wp:posOffset>
                </wp:positionH>
                <wp:positionV relativeFrom="paragraph">
                  <wp:posOffset>3886550</wp:posOffset>
                </wp:positionV>
                <wp:extent cx="583325" cy="133985"/>
                <wp:effectExtent l="0" t="0" r="26670" b="18415"/>
                <wp:wrapNone/>
                <wp:docPr id="18934" name="직사각형 189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325" cy="13398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34" o:spid="_x0000_s1026" style="position:absolute;left:0;text-align:left;margin-left:306.45pt;margin-top:306.05pt;width:45.95pt;height:10.55pt;z-index:25268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A1545D">
        <w:rPr>
          <w:noProof/>
        </w:rPr>
        <mc:AlternateContent>
          <mc:Choice Requires="wps">
            <w:drawing>
              <wp:anchor distT="0" distB="0" distL="114300" distR="114300" simplePos="0" relativeHeight="252684288" behindDoc="0" locked="0" layoutInCell="1" allowOverlap="1" wp14:anchorId="65536ECF" wp14:editId="3ED69E3B">
                <wp:simplePos x="0" y="0"/>
                <wp:positionH relativeFrom="column">
                  <wp:posOffset>1070019</wp:posOffset>
                </wp:positionH>
                <wp:positionV relativeFrom="paragraph">
                  <wp:posOffset>2384885</wp:posOffset>
                </wp:positionV>
                <wp:extent cx="165538" cy="583324"/>
                <wp:effectExtent l="0" t="0" r="25400" b="26670"/>
                <wp:wrapNone/>
                <wp:docPr id="18933" name="직사각형 189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538" cy="583324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33" o:spid="_x0000_s1026" style="position:absolute;left:0;text-align:left;margin-left:84.25pt;margin-top:187.8pt;width:13.05pt;height:45.95pt;z-index:25268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A1545D">
        <w:rPr>
          <w:noProof/>
        </w:rPr>
        <mc:AlternateContent>
          <mc:Choice Requires="wps">
            <w:drawing>
              <wp:anchor distT="0" distB="0" distL="114300" distR="114300" simplePos="0" relativeHeight="252682240" behindDoc="0" locked="0" layoutInCell="1" allowOverlap="1" wp14:anchorId="445EBC75" wp14:editId="0B59EE35">
                <wp:simplePos x="0" y="0"/>
                <wp:positionH relativeFrom="column">
                  <wp:posOffset>1139190</wp:posOffset>
                </wp:positionH>
                <wp:positionV relativeFrom="paragraph">
                  <wp:posOffset>848995</wp:posOffset>
                </wp:positionV>
                <wp:extent cx="1304290" cy="133985"/>
                <wp:effectExtent l="0" t="0" r="10160" b="18415"/>
                <wp:wrapNone/>
                <wp:docPr id="18932" name="직사각형 189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13398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32" o:spid="_x0000_s1026" style="position:absolute;left:0;text-align:left;margin-left:89.7pt;margin-top:66.85pt;width:102.7pt;height:10.55pt;z-index:25268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</w:p>
    <w:p w14:paraId="25031640" w14:textId="741B95E5" w:rsidR="00632AA3" w:rsidRDefault="007C0D20" w:rsidP="007C0D20">
      <w:pPr>
        <w:pStyle w:val="1"/>
        <w:jc w:val="left"/>
      </w:pPr>
      <w:bookmarkStart w:id="72" w:name="_Toc91687587"/>
      <w:r>
        <w:rPr>
          <w:rFonts w:hint="eastAsia"/>
        </w:rPr>
        <w:lastRenderedPageBreak/>
        <w:t>개발서버 배포</w:t>
      </w:r>
      <w:bookmarkEnd w:id="72"/>
    </w:p>
    <w:p w14:paraId="027953AB" w14:textId="32690F22" w:rsidR="00632AA3" w:rsidRPr="00A20984" w:rsidRDefault="00A20984" w:rsidP="00F856DC">
      <w:pPr>
        <w:rPr>
          <w:rFonts w:asciiTheme="minorEastAsia" w:eastAsiaTheme="minorEastAsia" w:hAnsiTheme="minorEastAsia"/>
          <w:lang w:val="en-GB"/>
        </w:rPr>
      </w:pPr>
      <w:r w:rsidRPr="00A20984">
        <w:rPr>
          <w:rFonts w:asciiTheme="minorEastAsia" w:eastAsiaTheme="minorEastAsia" w:hAnsiTheme="minorEastAsia" w:hint="eastAsia"/>
          <w:lang w:val="en-GB"/>
        </w:rPr>
        <w:t>프레임워크 개발툴에서 제공하는 Inswave Framework 서버반영 기능을 사용하여 개발서버에 배포한다.</w:t>
      </w:r>
    </w:p>
    <w:p w14:paraId="4295E781" w14:textId="6A25C52D" w:rsidR="00682B1A" w:rsidRPr="00626C5D" w:rsidRDefault="00AA64BC" w:rsidP="00682B1A">
      <w:pPr>
        <w:rPr>
          <w:rFonts w:asciiTheme="minorEastAsia" w:eastAsiaTheme="minorEastAsia" w:hAnsiTheme="minorEastAsia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742656" behindDoc="0" locked="0" layoutInCell="1" allowOverlap="1" wp14:anchorId="460A3CD1" wp14:editId="477D4B03">
                <wp:simplePos x="0" y="0"/>
                <wp:positionH relativeFrom="column">
                  <wp:posOffset>3627974</wp:posOffset>
                </wp:positionH>
                <wp:positionV relativeFrom="paragraph">
                  <wp:posOffset>2923409</wp:posOffset>
                </wp:positionV>
                <wp:extent cx="2065020" cy="212725"/>
                <wp:effectExtent l="0" t="0" r="11430" b="149225"/>
                <wp:wrapNone/>
                <wp:docPr id="18973" name="사각형 설명선 189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212725"/>
                        </a:xfrm>
                        <a:prstGeom prst="wedgeRectCallout">
                          <a:avLst>
                            <a:gd name="adj1" fmla="val 15051"/>
                            <a:gd name="adj2" fmla="val 10530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605FD" w14:textId="6FC69CBE" w:rsidR="00D46179" w:rsidRPr="00430820" w:rsidRDefault="00D46179" w:rsidP="00AA64BC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③ 서버반영 (Commit포함) 메뉴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73" o:spid="_x0000_s1241" type="#_x0000_t61" style="position:absolute;left:0;text-align:left;margin-left:285.65pt;margin-top:230.2pt;width:162.6pt;height:16.75pt;z-index:25274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" adj="14051,33545" fillcolor="#4f81bd [3204]" strokecolor="#243f60 [1604]" strokeweight="1.5pt">
                <v:textbox inset="0,0,0,0">
                  <w:txbxContent>
                    <w:p w14:paraId="474605FD" w14:textId="6FC69CBE" w:rsidR="00D46179" w:rsidRPr="00430820" w:rsidRDefault="00D46179" w:rsidP="00AA64BC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③ 서버반영 (Commit포함) 메뉴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40608" behindDoc="0" locked="0" layoutInCell="1" allowOverlap="1" wp14:anchorId="4C5EAFCE" wp14:editId="7020AC7E">
                <wp:simplePos x="0" y="0"/>
                <wp:positionH relativeFrom="column">
                  <wp:posOffset>222622</wp:posOffset>
                </wp:positionH>
                <wp:positionV relativeFrom="paragraph">
                  <wp:posOffset>3451553</wp:posOffset>
                </wp:positionV>
                <wp:extent cx="2825750" cy="212725"/>
                <wp:effectExtent l="0" t="114300" r="12700" b="15875"/>
                <wp:wrapNone/>
                <wp:docPr id="18972" name="사각형 설명선 189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0" cy="212725"/>
                        </a:xfrm>
                        <a:prstGeom prst="wedgeRectCallout">
                          <a:avLst>
                            <a:gd name="adj1" fmla="val 28029"/>
                            <a:gd name="adj2" fmla="val -100358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EEEE48" w14:textId="6D9BE1BB" w:rsidR="00D46179" w:rsidRPr="00430820" w:rsidRDefault="00D46179" w:rsidP="00AA64BC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② Popup메뉴에서 Inswave Framework 메뉴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72" o:spid="_x0000_s1242" type="#_x0000_t61" style="position:absolute;left:0;text-align:left;margin-left:17.55pt;margin-top:271.8pt;width:222.5pt;height:16.75pt;z-index:25274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" adj="16854,-10877" fillcolor="#4f81bd [3204]" strokecolor="#243f60 [1604]" strokeweight="1.5pt">
                <v:textbox inset="0,0,0,0">
                  <w:txbxContent>
                    <w:p w14:paraId="41EEEE48" w14:textId="6D9BE1BB" w:rsidR="00D46179" w:rsidRPr="00430820" w:rsidRDefault="00D46179" w:rsidP="00AA64BC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② Popup메뉴에서 Inswave Framework 메뉴 클릭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738560" behindDoc="0" locked="0" layoutInCell="1" allowOverlap="1" wp14:anchorId="6D88840E" wp14:editId="1886DB92">
                <wp:simplePos x="0" y="0"/>
                <wp:positionH relativeFrom="column">
                  <wp:posOffset>360571</wp:posOffset>
                </wp:positionH>
                <wp:positionV relativeFrom="paragraph">
                  <wp:posOffset>2198195</wp:posOffset>
                </wp:positionV>
                <wp:extent cx="2825750" cy="212725"/>
                <wp:effectExtent l="0" t="0" r="12700" b="149225"/>
                <wp:wrapNone/>
                <wp:docPr id="18971" name="사각형 설명선 189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5750" cy="212725"/>
                        </a:xfrm>
                        <a:prstGeom prst="wedgeRectCallout">
                          <a:avLst>
                            <a:gd name="adj1" fmla="val -9631"/>
                            <a:gd name="adj2" fmla="val 107156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609F72" w14:textId="59319FA4" w:rsidR="00D46179" w:rsidRPr="00430820" w:rsidRDefault="00D46179" w:rsidP="00AA64BC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① 배포 대상 리소스 선택 후 마우스 우측버튼 클릭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71" o:spid="_x0000_s1243" type="#_x0000_t61" style="position:absolute;left:0;text-align:left;margin-left:28.4pt;margin-top:173.1pt;width:222.5pt;height:16.75pt;z-index:25273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" adj="8720,33946" fillcolor="#4f81bd [3204]" strokecolor="#243f60 [1604]" strokeweight="1.5pt">
                <v:textbox inset="0,0,0,0">
                  <w:txbxContent>
                    <w:p w14:paraId="2E609F72" w14:textId="59319FA4" w:rsidR="00D46179" w:rsidRPr="00430820" w:rsidRDefault="00D46179" w:rsidP="00AA64BC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① 배포 대상 리소스 선택 후 마우스 우측버튼 클릭</w:t>
                      </w:r>
                    </w:p>
                  </w:txbxContent>
                </v:textbox>
              </v:shape>
            </w:pict>
          </mc:Fallback>
        </mc:AlternateContent>
      </w:r>
      <w:r w:rsidR="00FA3414">
        <w:rPr>
          <w:noProof/>
        </w:rPr>
        <mc:AlternateContent>
          <mc:Choice Requires="wps">
            <w:drawing>
              <wp:anchor distT="0" distB="0" distL="114300" distR="114300" simplePos="0" relativeHeight="252726272" behindDoc="0" locked="0" layoutInCell="1" allowOverlap="1" wp14:anchorId="074C5258" wp14:editId="65E8F656">
                <wp:simplePos x="0" y="0"/>
                <wp:positionH relativeFrom="column">
                  <wp:posOffset>3627120</wp:posOffset>
                </wp:positionH>
                <wp:positionV relativeFrom="paragraph">
                  <wp:posOffset>3315970</wp:posOffset>
                </wp:positionV>
                <wp:extent cx="610870" cy="27940"/>
                <wp:effectExtent l="0" t="76200" r="0" b="105410"/>
                <wp:wrapNone/>
                <wp:docPr id="18961" name="직선 화살표 연결선 189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0870" cy="2794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961" o:spid="_x0000_s1026" type="#_x0000_t32" style="position:absolute;left:0;text-align:left;margin-left:285.6pt;margin-top:261.1pt;width:48.1pt;height:2.2pt;z-index:25272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" strokecolor="red" strokeweight="2.25pt">
                <v:stroke endarrow="block"/>
              </v:shape>
            </w:pict>
          </mc:Fallback>
        </mc:AlternateContent>
      </w:r>
      <w:r w:rsidR="00E947C9">
        <w:rPr>
          <w:noProof/>
        </w:rPr>
        <mc:AlternateContent>
          <mc:Choice Requires="wps">
            <w:drawing>
              <wp:anchor distT="0" distB="0" distL="114300" distR="114300" simplePos="0" relativeHeight="252723200" behindDoc="0" locked="0" layoutInCell="1" allowOverlap="1" wp14:anchorId="752E4385" wp14:editId="36651C89">
                <wp:simplePos x="0" y="0"/>
                <wp:positionH relativeFrom="column">
                  <wp:posOffset>2322830</wp:posOffset>
                </wp:positionH>
                <wp:positionV relativeFrom="paragraph">
                  <wp:posOffset>3232785</wp:posOffset>
                </wp:positionV>
                <wp:extent cx="1304290" cy="129540"/>
                <wp:effectExtent l="0" t="0" r="10160" b="22860"/>
                <wp:wrapNone/>
                <wp:docPr id="18960" name="직사각형 18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12954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60" o:spid="_x0000_s1026" style="position:absolute;left:0;text-align:left;margin-left:182.9pt;margin-top:254.55pt;width:102.7pt;height:10.2pt;z-index:25272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E947C9">
        <w:rPr>
          <w:noProof/>
        </w:rPr>
        <mc:AlternateContent>
          <mc:Choice Requires="wps">
            <w:drawing>
              <wp:anchor distT="0" distB="0" distL="114300" distR="114300" simplePos="0" relativeHeight="252724224" behindDoc="0" locked="0" layoutInCell="1" allowOverlap="1" wp14:anchorId="0F8842E3" wp14:editId="66E40C26">
                <wp:simplePos x="0" y="0"/>
                <wp:positionH relativeFrom="column">
                  <wp:posOffset>4222619</wp:posOffset>
                </wp:positionH>
                <wp:positionV relativeFrom="paragraph">
                  <wp:posOffset>3243580</wp:posOffset>
                </wp:positionV>
                <wp:extent cx="1261110" cy="157480"/>
                <wp:effectExtent l="0" t="0" r="15240" b="13970"/>
                <wp:wrapNone/>
                <wp:docPr id="18959" name="직사각형 18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1110" cy="1574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59" o:spid="_x0000_s1026" style="position:absolute;left:0;text-align:left;margin-left:332.5pt;margin-top:255.4pt;width:99.3pt;height:12.4pt;z-index:25272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E947C9">
        <w:rPr>
          <w:noProof/>
        </w:rPr>
        <mc:AlternateContent>
          <mc:Choice Requires="wps">
            <w:drawing>
              <wp:anchor distT="0" distB="0" distL="114300" distR="114300" simplePos="0" relativeHeight="252725248" behindDoc="0" locked="0" layoutInCell="1" allowOverlap="1" wp14:anchorId="050C45F5" wp14:editId="7A39AE49">
                <wp:simplePos x="0" y="0"/>
                <wp:positionH relativeFrom="column">
                  <wp:posOffset>1432560</wp:posOffset>
                </wp:positionH>
                <wp:positionV relativeFrom="paragraph">
                  <wp:posOffset>2670175</wp:posOffset>
                </wp:positionV>
                <wp:extent cx="929640" cy="645795"/>
                <wp:effectExtent l="19050" t="19050" r="41910" b="40005"/>
                <wp:wrapNone/>
                <wp:docPr id="18957" name="직선 화살표 연결선 18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9640" cy="6457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957" o:spid="_x0000_s1026" type="#_x0000_t32" style="position:absolute;left:0;text-align:left;margin-left:112.8pt;margin-top:210.25pt;width:73.2pt;height:50.85pt;z-index:25272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" strokecolor="red" strokeweight="2.25pt">
                <v:stroke endarrow="block"/>
              </v:shape>
            </w:pict>
          </mc:Fallback>
        </mc:AlternateContent>
      </w:r>
      <w:r w:rsidR="00E947C9">
        <w:rPr>
          <w:noProof/>
        </w:rPr>
        <w:drawing>
          <wp:anchor distT="0" distB="0" distL="114300" distR="114300" simplePos="0" relativeHeight="252722176" behindDoc="0" locked="0" layoutInCell="1" allowOverlap="1" wp14:anchorId="7C2CB3FA" wp14:editId="00458BF1">
            <wp:simplePos x="0" y="0"/>
            <wp:positionH relativeFrom="column">
              <wp:posOffset>4237990</wp:posOffset>
            </wp:positionH>
            <wp:positionV relativeFrom="paragraph">
              <wp:posOffset>3261360</wp:posOffset>
            </wp:positionV>
            <wp:extent cx="1225550" cy="126365"/>
            <wp:effectExtent l="19050" t="19050" r="12700" b="26035"/>
            <wp:wrapNone/>
            <wp:docPr id="18964" name="그림 189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2636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7C9">
        <w:rPr>
          <w:noProof/>
        </w:rPr>
        <w:drawing>
          <wp:anchor distT="0" distB="0" distL="114300" distR="114300" simplePos="0" relativeHeight="252721152" behindDoc="0" locked="0" layoutInCell="1" allowOverlap="1" wp14:anchorId="5413FBD4" wp14:editId="4ADA6EFB">
            <wp:simplePos x="0" y="0"/>
            <wp:positionH relativeFrom="column">
              <wp:posOffset>2322830</wp:posOffset>
            </wp:positionH>
            <wp:positionV relativeFrom="paragraph">
              <wp:posOffset>21590</wp:posOffset>
            </wp:positionV>
            <wp:extent cx="1958975" cy="3909695"/>
            <wp:effectExtent l="19050" t="19050" r="22225" b="14605"/>
            <wp:wrapNone/>
            <wp:docPr id="18962" name="그림 18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975" cy="39096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7C9">
        <w:rPr>
          <w:noProof/>
        </w:rPr>
        <mc:AlternateContent>
          <mc:Choice Requires="wps">
            <w:drawing>
              <wp:anchor distT="0" distB="0" distL="114300" distR="114300" simplePos="0" relativeHeight="252720128" behindDoc="0" locked="0" layoutInCell="1" allowOverlap="1" wp14:anchorId="21800B9F" wp14:editId="1B022C92">
                <wp:simplePos x="0" y="0"/>
                <wp:positionH relativeFrom="column">
                  <wp:posOffset>687705</wp:posOffset>
                </wp:positionH>
                <wp:positionV relativeFrom="paragraph">
                  <wp:posOffset>2506476</wp:posOffset>
                </wp:positionV>
                <wp:extent cx="1576552" cy="165538"/>
                <wp:effectExtent l="0" t="0" r="24130" b="25400"/>
                <wp:wrapNone/>
                <wp:docPr id="18958" name="직사각형 189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6552" cy="165538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58" o:spid="_x0000_s1026" style="position:absolute;left:0;text-align:left;margin-left:54.15pt;margin-top:197.35pt;width:124.15pt;height:13.05pt;z-index:25272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" fillcolor="yellow" strokecolor="red" strokeweight="1pt">
                <v:fill opacity="19789f"/>
              </v:rect>
            </w:pict>
          </mc:Fallback>
        </mc:AlternateContent>
      </w:r>
      <w:r w:rsidR="00682B1A">
        <w:rPr>
          <w:noProof/>
        </w:rPr>
        <w:drawing>
          <wp:inline distT="0" distB="0" distL="0" distR="0" wp14:anchorId="727C10BF" wp14:editId="1C9B5E95">
            <wp:extent cx="3709988" cy="3524250"/>
            <wp:effectExtent l="19050" t="19050" r="24130" b="19050"/>
            <wp:docPr id="18963" name="그림 18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3709988" cy="35242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DF11BA" w14:textId="77777777" w:rsidR="00682B1A" w:rsidRDefault="00682B1A" w:rsidP="00682B1A">
      <w:pPr>
        <w:rPr>
          <w:rFonts w:asciiTheme="minorEastAsia" w:eastAsiaTheme="minorEastAsia" w:hAnsiTheme="minorEastAsia"/>
          <w:lang w:val="en-GB"/>
        </w:rPr>
      </w:pPr>
    </w:p>
    <w:p w14:paraId="460957A2" w14:textId="77777777" w:rsidR="00D826DE" w:rsidRDefault="00D826DE" w:rsidP="00682B1A">
      <w:pPr>
        <w:rPr>
          <w:rFonts w:asciiTheme="minorEastAsia" w:eastAsiaTheme="minorEastAsia" w:hAnsiTheme="minorEastAsia"/>
          <w:lang w:val="en-GB"/>
        </w:rPr>
      </w:pPr>
    </w:p>
    <w:p w14:paraId="43E93979" w14:textId="4FBCAAE1" w:rsidR="007C0D20" w:rsidRPr="00D826DE" w:rsidRDefault="00D826DE" w:rsidP="00D826DE">
      <w:pPr>
        <w:rPr>
          <w:rFonts w:asciiTheme="minorEastAsia" w:eastAsiaTheme="minorEastAsia" w:hAnsiTheme="minorEastAsia"/>
          <w:lang w:val="en-GB"/>
        </w:rPr>
      </w:pPr>
      <w:r w:rsidRPr="00D826DE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E947C9" w:rsidRPr="00D826DE">
        <w:rPr>
          <w:rFonts w:asciiTheme="minorEastAsia" w:eastAsiaTheme="minorEastAsia" w:hAnsiTheme="minorEastAsia" w:hint="eastAsia"/>
          <w:lang w:val="en-GB"/>
        </w:rPr>
        <w:t>코멘트 작성</w:t>
      </w:r>
    </w:p>
    <w:p w14:paraId="038B865D" w14:textId="3A8CE765" w:rsidR="00632AA3" w:rsidRDefault="003E274D" w:rsidP="00FA3414">
      <w:pPr>
        <w:jc w:val="center"/>
        <w:rPr>
          <w:lang w:val="en-GB"/>
        </w:rPr>
      </w:pPr>
      <w:r w:rsidRPr="003E274D">
        <w:rPr>
          <w:noProof/>
        </w:rPr>
        <mc:AlternateContent>
          <mc:Choice Requires="wps">
            <w:drawing>
              <wp:anchor distT="0" distB="0" distL="114300" distR="114300" simplePos="0" relativeHeight="252745728" behindDoc="0" locked="0" layoutInCell="1" allowOverlap="1" wp14:anchorId="1B7CCB2B" wp14:editId="11E5B6FD">
                <wp:simplePos x="0" y="0"/>
                <wp:positionH relativeFrom="column">
                  <wp:posOffset>1696085</wp:posOffset>
                </wp:positionH>
                <wp:positionV relativeFrom="paragraph">
                  <wp:posOffset>2000250</wp:posOffset>
                </wp:positionV>
                <wp:extent cx="2234565" cy="212725"/>
                <wp:effectExtent l="285750" t="0" r="13335" b="168275"/>
                <wp:wrapNone/>
                <wp:docPr id="18975" name="사각형 설명선 18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4565" cy="212725"/>
                        </a:xfrm>
                        <a:prstGeom prst="wedgeRectCallout">
                          <a:avLst>
                            <a:gd name="adj1" fmla="val -62215"/>
                            <a:gd name="adj2" fmla="val 116421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E5C3A1" w14:textId="0B993AB8" w:rsidR="00D46179" w:rsidRPr="00430820" w:rsidRDefault="00D46179" w:rsidP="003E274D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② 대상 리소스가 Check 상태이지 확인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75" o:spid="_x0000_s1244" type="#_x0000_t61" style="position:absolute;left:0;text-align:left;margin-left:133.55pt;margin-top:157.5pt;width:175.95pt;height:16.75pt;z-index:25274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" adj="-2638,35947" fillcolor="#4f81bd [3204]" strokecolor="#243f60 [1604]" strokeweight="1.5pt">
                <v:textbox inset="0,0,0,0">
                  <w:txbxContent>
                    <w:p w14:paraId="19E5C3A1" w14:textId="0B993AB8" w:rsidR="00D46179" w:rsidRPr="00430820" w:rsidRDefault="00D46179" w:rsidP="003E274D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② 대상 리소스가 Check 상태이지 확인</w:t>
                      </w:r>
                    </w:p>
                  </w:txbxContent>
                </v:textbox>
              </v:shape>
            </w:pict>
          </mc:Fallback>
        </mc:AlternateContent>
      </w:r>
      <w:r w:rsidRPr="003E274D">
        <w:rPr>
          <w:noProof/>
        </w:rPr>
        <mc:AlternateContent>
          <mc:Choice Requires="wps">
            <w:drawing>
              <wp:anchor distT="0" distB="0" distL="114300" distR="114300" simplePos="0" relativeHeight="252746752" behindDoc="0" locked="0" layoutInCell="1" allowOverlap="1" wp14:anchorId="745D64C0" wp14:editId="6EE7B6C8">
                <wp:simplePos x="0" y="0"/>
                <wp:positionH relativeFrom="column">
                  <wp:posOffset>4037877</wp:posOffset>
                </wp:positionH>
                <wp:positionV relativeFrom="paragraph">
                  <wp:posOffset>3356698</wp:posOffset>
                </wp:positionV>
                <wp:extent cx="1521460" cy="212725"/>
                <wp:effectExtent l="0" t="0" r="21590" b="92075"/>
                <wp:wrapNone/>
                <wp:docPr id="18976" name="사각형 설명선 189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1460" cy="212725"/>
                        </a:xfrm>
                        <a:prstGeom prst="wedgeRectCallout">
                          <a:avLst>
                            <a:gd name="adj1" fmla="val -46620"/>
                            <a:gd name="adj2" fmla="val 84923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52D6A0" w14:textId="6C273422" w:rsidR="00D46179" w:rsidRPr="00430820" w:rsidRDefault="00D46179" w:rsidP="003E274D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 xml:space="preserve"> ③ OK 버튼을 클릭한다.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76" o:spid="_x0000_s1245" type="#_x0000_t61" style="position:absolute;left:0;text-align:left;margin-left:317.95pt;margin-top:264.3pt;width:119.8pt;height:16.75pt;z-index:25274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" adj="730,29143" fillcolor="#4f81bd [3204]" strokecolor="#243f60 [1604]" strokeweight="1.5pt">
                <v:textbox inset="0,0,0,0">
                  <w:txbxContent>
                    <w:p w14:paraId="6252D6A0" w14:textId="6C273422" w:rsidR="00D46179" w:rsidRPr="00430820" w:rsidRDefault="00D46179" w:rsidP="003E274D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 xml:space="preserve"> ③ OK 버튼을 클릭한다.</w:t>
                      </w:r>
                    </w:p>
                  </w:txbxContent>
                </v:textbox>
              </v:shape>
            </w:pict>
          </mc:Fallback>
        </mc:AlternateContent>
      </w:r>
      <w:r w:rsidR="00FA3414">
        <w:rPr>
          <w:noProof/>
        </w:rPr>
        <mc:AlternateContent>
          <mc:Choice Requires="wps">
            <w:drawing>
              <wp:anchor distT="0" distB="0" distL="114300" distR="114300" simplePos="0" relativeHeight="252728320" behindDoc="0" locked="0" layoutInCell="1" allowOverlap="1" wp14:anchorId="5570AC23" wp14:editId="3E0101A8">
                <wp:simplePos x="0" y="0"/>
                <wp:positionH relativeFrom="column">
                  <wp:posOffset>1281430</wp:posOffset>
                </wp:positionH>
                <wp:positionV relativeFrom="paragraph">
                  <wp:posOffset>802005</wp:posOffset>
                </wp:positionV>
                <wp:extent cx="1304290" cy="129540"/>
                <wp:effectExtent l="0" t="0" r="10160" b="22860"/>
                <wp:wrapNone/>
                <wp:docPr id="18966" name="직사각형 189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12954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66" o:spid="_x0000_s1026" style="position:absolute;left:0;text-align:left;margin-left:100.9pt;margin-top:63.15pt;width:102.7pt;height:10.2pt;z-index:25272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" fillcolor="yellow" strokecolor="red" strokeweight="1pt">
                <v:fill opacity="19789f"/>
              </v:rect>
            </w:pict>
          </mc:Fallback>
        </mc:AlternateContent>
      </w:r>
      <w:r w:rsidR="00FA3414">
        <w:rPr>
          <w:noProof/>
        </w:rPr>
        <mc:AlternateContent>
          <mc:Choice Requires="wps">
            <w:drawing>
              <wp:anchor distT="0" distB="0" distL="114300" distR="114300" simplePos="0" relativeHeight="252732416" behindDoc="0" locked="0" layoutInCell="1" allowOverlap="1" wp14:anchorId="5D8D833A" wp14:editId="7A76E375">
                <wp:simplePos x="0" y="0"/>
                <wp:positionH relativeFrom="column">
                  <wp:posOffset>3825240</wp:posOffset>
                </wp:positionH>
                <wp:positionV relativeFrom="paragraph">
                  <wp:posOffset>3638550</wp:posOffset>
                </wp:positionV>
                <wp:extent cx="559435" cy="129540"/>
                <wp:effectExtent l="0" t="0" r="12065" b="22860"/>
                <wp:wrapNone/>
                <wp:docPr id="18968" name="직사각형 189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435" cy="12954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68" o:spid="_x0000_s1026" style="position:absolute;left:0;text-align:left;margin-left:301.2pt;margin-top:286.5pt;width:44.05pt;height:10.2pt;z-index:25273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FA3414">
        <w:rPr>
          <w:noProof/>
        </w:rPr>
        <mc:AlternateContent>
          <mc:Choice Requires="wps">
            <w:drawing>
              <wp:anchor distT="0" distB="0" distL="114300" distR="114300" simplePos="0" relativeHeight="252730368" behindDoc="0" locked="0" layoutInCell="1" allowOverlap="1" wp14:anchorId="6DF4D565" wp14:editId="67A68631">
                <wp:simplePos x="0" y="0"/>
                <wp:positionH relativeFrom="column">
                  <wp:posOffset>1200785</wp:posOffset>
                </wp:positionH>
                <wp:positionV relativeFrom="paragraph">
                  <wp:posOffset>2219960</wp:posOffset>
                </wp:positionV>
                <wp:extent cx="161290" cy="551180"/>
                <wp:effectExtent l="0" t="0" r="10160" b="20320"/>
                <wp:wrapNone/>
                <wp:docPr id="18967" name="직사각형 18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55118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30000"/>
                          </a:srgbClr>
                        </a:solidFill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18967" o:spid="_x0000_s1026" style="position:absolute;left:0;text-align:left;margin-left:94.55pt;margin-top:174.8pt;width:12.7pt;height:43.4pt;z-index:25273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" fillcolor="yellow" strokecolor="red" strokeweight="1pt">
                <v:fill opacity="19789f"/>
              </v:rect>
            </w:pict>
          </mc:Fallback>
        </mc:AlternateContent>
      </w:r>
      <w:r w:rsidR="00FA3414">
        <w:rPr>
          <w:noProof/>
        </w:rPr>
        <mc:AlternateContent>
          <mc:Choice Requires="wps">
            <w:drawing>
              <wp:anchor distT="0" distB="0" distL="114300" distR="114300" simplePos="0" relativeHeight="252734464" behindDoc="0" locked="0" layoutInCell="1" allowOverlap="1" wp14:anchorId="4979BF39" wp14:editId="1C2C397F">
                <wp:simplePos x="0" y="0"/>
                <wp:positionH relativeFrom="column">
                  <wp:posOffset>1306830</wp:posOffset>
                </wp:positionH>
                <wp:positionV relativeFrom="paragraph">
                  <wp:posOffset>930910</wp:posOffset>
                </wp:positionV>
                <wp:extent cx="520065" cy="1311910"/>
                <wp:effectExtent l="57150" t="19050" r="32385" b="40640"/>
                <wp:wrapNone/>
                <wp:docPr id="18969" name="직선 화살표 연결선 189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0065" cy="131191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969" o:spid="_x0000_s1026" type="#_x0000_t32" style="position:absolute;left:0;text-align:left;margin-left:102.9pt;margin-top:73.3pt;width:40.95pt;height:103.3pt;flip:x;z-index:25273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" strokecolor="red" strokeweight="2.25pt">
                <v:stroke endarrow="block"/>
              </v:shape>
            </w:pict>
          </mc:Fallback>
        </mc:AlternateContent>
      </w:r>
      <w:r w:rsidR="00FA3414">
        <w:rPr>
          <w:noProof/>
        </w:rPr>
        <mc:AlternateContent>
          <mc:Choice Requires="wps">
            <w:drawing>
              <wp:anchor distT="0" distB="0" distL="114300" distR="114300" simplePos="0" relativeHeight="252736512" behindDoc="0" locked="0" layoutInCell="1" allowOverlap="1" wp14:anchorId="679B0E8F" wp14:editId="676B586D">
                <wp:simplePos x="0" y="0"/>
                <wp:positionH relativeFrom="column">
                  <wp:posOffset>1362403</wp:posOffset>
                </wp:positionH>
                <wp:positionV relativeFrom="paragraph">
                  <wp:posOffset>2771446</wp:posOffset>
                </wp:positionV>
                <wp:extent cx="2502535" cy="867410"/>
                <wp:effectExtent l="19050" t="19050" r="31115" b="66040"/>
                <wp:wrapNone/>
                <wp:docPr id="18970" name="직선 화살표 연결선 189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2535" cy="86741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직선 화살표 연결선 18970" o:spid="_x0000_s1026" type="#_x0000_t32" style="position:absolute;left:0;text-align:left;margin-left:107.3pt;margin-top:218.2pt;width:197.05pt;height:68.3pt;z-index:25273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" strokecolor="red" strokeweight="2.25pt">
                <v:stroke endarrow="block"/>
              </v:shape>
            </w:pict>
          </mc:Fallback>
        </mc:AlternateContent>
      </w:r>
      <w:r w:rsidRPr="003E274D">
        <w:rPr>
          <w:noProof/>
        </w:rPr>
        <mc:AlternateContent>
          <mc:Choice Requires="wps">
            <w:drawing>
              <wp:anchor distT="0" distB="0" distL="114300" distR="114300" simplePos="0" relativeHeight="252744704" behindDoc="0" locked="0" layoutInCell="1" allowOverlap="1" wp14:anchorId="23BC4F91" wp14:editId="4A95DFAA">
                <wp:simplePos x="0" y="0"/>
                <wp:positionH relativeFrom="column">
                  <wp:posOffset>2842260</wp:posOffset>
                </wp:positionH>
                <wp:positionV relativeFrom="paragraph">
                  <wp:posOffset>805180</wp:posOffset>
                </wp:positionV>
                <wp:extent cx="2088931" cy="212725"/>
                <wp:effectExtent l="514350" t="0" r="26035" b="15875"/>
                <wp:wrapNone/>
                <wp:docPr id="18974" name="사각형 설명선 189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931" cy="212725"/>
                        </a:xfrm>
                        <a:prstGeom prst="wedgeRectCallout">
                          <a:avLst>
                            <a:gd name="adj1" fmla="val -74263"/>
                            <a:gd name="adj2" fmla="val -46625"/>
                          </a:avLst>
                        </a:prstGeom>
                        <a:ln w="190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544AA6" w14:textId="0D23A6F8" w:rsidR="00D46179" w:rsidRPr="00430820" w:rsidRDefault="00D46179" w:rsidP="003E274D">
                            <w:pPr>
                              <w:spacing w:line="168" w:lineRule="auto"/>
                              <w:ind w:firstLineChars="50" w:firstLine="90"/>
                              <w:jc w:val="left"/>
                              <w:rPr>
                                <w:rFonts w:asciiTheme="minorEastAsia" w:eastAsiaTheme="minorEastAsia" w:hAnsiTheme="min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sz w:val="18"/>
                                <w:szCs w:val="18"/>
                              </w:rPr>
                              <w:t>① 코멘트 내용을 간략하게 입력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사각형 설명선 18974" o:spid="_x0000_s1246" type="#_x0000_t61" style="position:absolute;left:0;text-align:left;margin-left:223.8pt;margin-top:63.4pt;width:164.5pt;height:16.75pt;z-index:25274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" adj="-5241,729" fillcolor="#4f81bd [3204]" strokecolor="#243f60 [1604]" strokeweight="1.5pt">
                <v:textbox inset="0,0,0,0">
                  <w:txbxContent>
                    <w:p w14:paraId="18544AA6" w14:textId="0D23A6F8" w:rsidR="00D46179" w:rsidRPr="00430820" w:rsidRDefault="00D46179" w:rsidP="003E274D">
                      <w:pPr>
                        <w:spacing w:line="168" w:lineRule="auto"/>
                        <w:ind w:firstLineChars="50" w:firstLine="90"/>
                        <w:jc w:val="left"/>
                        <w:rPr>
                          <w:rFonts w:asciiTheme="minorEastAsia" w:eastAsiaTheme="minorEastAsia" w:hAnsiTheme="min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sz w:val="18"/>
                          <w:szCs w:val="18"/>
                        </w:rPr>
                        <w:t>① 코멘트 내용을 간략하게 입력</w:t>
                      </w:r>
                    </w:p>
                  </w:txbxContent>
                </v:textbox>
              </v:shape>
            </w:pict>
          </mc:Fallback>
        </mc:AlternateContent>
      </w:r>
      <w:r w:rsidR="00E947C9">
        <w:rPr>
          <w:noProof/>
        </w:rPr>
        <w:drawing>
          <wp:inline distT="0" distB="0" distL="0" distR="0" wp14:anchorId="2F3E7C3A" wp14:editId="0636017E">
            <wp:extent cx="3796995" cy="3787665"/>
            <wp:effectExtent l="19050" t="19050" r="13335" b="22860"/>
            <wp:docPr id="18965" name="그림 189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3800491" cy="379115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AE5CF4" w14:textId="77777777" w:rsidR="00632AA3" w:rsidRDefault="00632AA3" w:rsidP="00F856DC">
      <w:pPr>
        <w:rPr>
          <w:lang w:val="en-GB"/>
        </w:rPr>
      </w:pPr>
    </w:p>
    <w:p w14:paraId="6EBA544E" w14:textId="55227F4D" w:rsidR="003E274D" w:rsidRPr="003E274D" w:rsidRDefault="003E274D" w:rsidP="00F856DC">
      <w:pPr>
        <w:rPr>
          <w:rFonts w:asciiTheme="minorEastAsia" w:eastAsiaTheme="minorEastAsia" w:hAnsiTheme="minorEastAsia"/>
          <w:lang w:val="en-GB"/>
        </w:rPr>
      </w:pPr>
      <w:r w:rsidRPr="00D826DE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Pr="003E274D">
        <w:rPr>
          <w:rFonts w:asciiTheme="minorEastAsia" w:eastAsiaTheme="minorEastAsia" w:hAnsiTheme="minorEastAsia" w:hint="eastAsia"/>
          <w:lang w:val="en-GB"/>
        </w:rPr>
        <w:t>로그 확인 - 개발툴 하단의 Console Tab의 화면에서 배포시 프레임워크 로그를 확인한다.</w:t>
      </w:r>
    </w:p>
    <w:p w14:paraId="18B0D7AB" w14:textId="30788C39" w:rsidR="003E274D" w:rsidRDefault="00E53309" w:rsidP="00E53309">
      <w:pPr>
        <w:jc w:val="center"/>
        <w:rPr>
          <w:lang w:val="en-GB"/>
        </w:rPr>
      </w:pPr>
      <w:r>
        <w:rPr>
          <w:noProof/>
        </w:rPr>
        <w:drawing>
          <wp:inline distT="0" distB="0" distL="0" distR="0" wp14:anchorId="1BA82679" wp14:editId="1A8AD7C6">
            <wp:extent cx="5943600" cy="2094230"/>
            <wp:effectExtent l="19050" t="19050" r="19050" b="20320"/>
            <wp:docPr id="18977" name="그림 18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42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D4136A2" w14:textId="77777777" w:rsidR="003E274D" w:rsidRDefault="003E274D" w:rsidP="00F856DC">
      <w:pPr>
        <w:rPr>
          <w:lang w:val="en-GB"/>
        </w:rPr>
      </w:pPr>
    </w:p>
    <w:p w14:paraId="49D9E042" w14:textId="77777777" w:rsidR="003E274D" w:rsidRDefault="003E274D" w:rsidP="00F856DC">
      <w:pPr>
        <w:rPr>
          <w:lang w:val="en-GB"/>
        </w:rPr>
      </w:pPr>
    </w:p>
    <w:p w14:paraId="32C699E0" w14:textId="2A86AB1D" w:rsidR="00AB6498" w:rsidRDefault="0020752C" w:rsidP="00632AA3">
      <w:pPr>
        <w:pStyle w:val="1"/>
        <w:jc w:val="left"/>
      </w:pPr>
      <w:bookmarkStart w:id="73" w:name="_Toc91687588"/>
      <w:r>
        <w:rPr>
          <w:rFonts w:hint="eastAsia"/>
        </w:rPr>
        <w:t>테스트</w:t>
      </w:r>
      <w:bookmarkEnd w:id="73"/>
    </w:p>
    <w:p w14:paraId="0809E505" w14:textId="3C012553" w:rsidR="00AB6498" w:rsidRDefault="001D1031" w:rsidP="00F856DC">
      <w:pPr>
        <w:rPr>
          <w:rFonts w:asciiTheme="minorEastAsia" w:eastAsiaTheme="minorEastAsia" w:hAnsiTheme="minorEastAsia"/>
          <w:lang w:val="en-GB"/>
        </w:rPr>
      </w:pPr>
      <w:r w:rsidRPr="006F6DC3">
        <w:rPr>
          <w:rFonts w:asciiTheme="minorEastAsia" w:eastAsiaTheme="minorEastAsia" w:hAnsiTheme="minorEastAsia" w:hint="eastAsia"/>
          <w:lang w:val="en-GB"/>
        </w:rPr>
        <w:t>배치 리소스의 테스트는 개발서버에서 배치Shell을 실행하여 배치로그를 확인 한다.</w:t>
      </w:r>
    </w:p>
    <w:p w14:paraId="084B6C8A" w14:textId="23EFD92D" w:rsidR="001469C0" w:rsidRPr="006F6DC3" w:rsidRDefault="001469C0" w:rsidP="00F856DC">
      <w:pPr>
        <w:rPr>
          <w:rFonts w:asciiTheme="minorEastAsia" w:eastAsiaTheme="minorEastAsia" w:hAnsiTheme="minorEastAsia"/>
          <w:lang w:val="en-GB"/>
        </w:rPr>
      </w:pPr>
      <w:r>
        <w:rPr>
          <w:rFonts w:asciiTheme="minorEastAsia" w:eastAsiaTheme="minorEastAsia" w:hAnsiTheme="minorEastAsia" w:hint="eastAsia"/>
          <w:lang w:val="en-GB"/>
        </w:rPr>
        <w:t>배치로그는 배치ID 별로 디렉터리가 생성되어 app.log 로 파일이 생성된다.</w:t>
      </w:r>
    </w:p>
    <w:p w14:paraId="1301ABB6" w14:textId="77777777" w:rsidR="001D1031" w:rsidRDefault="001D1031" w:rsidP="00F856DC">
      <w:pPr>
        <w:rPr>
          <w:lang w:val="en-GB"/>
        </w:rPr>
      </w:pPr>
    </w:p>
    <w:p w14:paraId="0DA8E7D2" w14:textId="556AF637" w:rsidR="006F6DC3" w:rsidRDefault="006F6DC3" w:rsidP="006F6DC3">
      <w:pPr>
        <w:pStyle w:val="2"/>
        <w:tabs>
          <w:tab w:val="num" w:pos="1277"/>
        </w:tabs>
        <w:ind w:hanging="851"/>
        <w:jc w:val="left"/>
        <w:rPr>
          <w:rFonts w:hint="eastAsia"/>
        </w:rPr>
      </w:pPr>
      <w:bookmarkStart w:id="74" w:name="_Toc91687589"/>
      <w:r>
        <w:rPr>
          <w:rFonts w:hint="eastAsia"/>
        </w:rPr>
        <w:t>배치Shell 실행</w:t>
      </w:r>
      <w:bookmarkEnd w:id="74"/>
    </w:p>
    <w:p w14:paraId="0FB92D38" w14:textId="2C9A294E" w:rsidR="00D46179" w:rsidRPr="004924F3" w:rsidRDefault="004924F3" w:rsidP="00FB76F3">
      <w:pPr>
        <w:pStyle w:val="3"/>
        <w:numPr>
          <w:ilvl w:val="3"/>
          <w:numId w:val="38"/>
        </w:numPr>
        <w:rPr>
          <w:rFonts w:hint="eastAsia"/>
        </w:rPr>
      </w:pPr>
      <w:bookmarkStart w:id="75" w:name="_Toc91687590"/>
      <w:r w:rsidRPr="004924F3">
        <w:rPr>
          <w:rFonts w:hint="eastAsia"/>
        </w:rPr>
        <w:t>개발서버 로그인</w:t>
      </w:r>
      <w:bookmarkEnd w:id="75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6742"/>
      </w:tblGrid>
      <w:tr w:rsidR="00CC5198" w14:paraId="5A07372D" w14:textId="77777777" w:rsidTr="004B31A5">
        <w:trPr>
          <w:trHeight w:val="298"/>
        </w:trPr>
        <w:tc>
          <w:tcPr>
            <w:tcW w:w="1560" w:type="dxa"/>
            <w:shd w:val="clear" w:color="auto" w:fill="D9D9D9" w:themeFill="background1" w:themeFillShade="D9"/>
          </w:tcPr>
          <w:p w14:paraId="04F3E0C3" w14:textId="77777777" w:rsidR="00CC5198" w:rsidRDefault="00CC5198" w:rsidP="004B31A5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계정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B024307" w14:textId="77777777" w:rsidR="00CC5198" w:rsidRDefault="00CC5198" w:rsidP="004B31A5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패스워드</w:t>
            </w:r>
          </w:p>
        </w:tc>
        <w:tc>
          <w:tcPr>
            <w:tcW w:w="6742" w:type="dxa"/>
            <w:shd w:val="clear" w:color="auto" w:fill="D9D9D9" w:themeFill="background1" w:themeFillShade="D9"/>
          </w:tcPr>
          <w:p w14:paraId="40D22CA3" w14:textId="77777777" w:rsidR="00CC5198" w:rsidRDefault="00CC5198" w:rsidP="004B31A5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디렉터리</w:t>
            </w:r>
          </w:p>
        </w:tc>
      </w:tr>
      <w:tr w:rsidR="00CC5198" w14:paraId="6C0D7F3E" w14:textId="77777777" w:rsidTr="004B31A5">
        <w:trPr>
          <w:trHeight w:val="314"/>
        </w:trPr>
        <w:tc>
          <w:tcPr>
            <w:tcW w:w="1560" w:type="dxa"/>
            <w:vAlign w:val="center"/>
          </w:tcPr>
          <w:p w14:paraId="61DCA64B" w14:textId="12654084" w:rsidR="00CC5198" w:rsidRPr="00C57A6E" w:rsidRDefault="00CC5198" w:rsidP="00CC5198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jobuser</w:t>
            </w:r>
          </w:p>
        </w:tc>
        <w:tc>
          <w:tcPr>
            <w:tcW w:w="1559" w:type="dxa"/>
          </w:tcPr>
          <w:p w14:paraId="68E46921" w14:textId="5168C911" w:rsidR="00CC5198" w:rsidRPr="00C57A6E" w:rsidRDefault="00CC5198" w:rsidP="004B31A5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jobuser1!</w:t>
            </w:r>
          </w:p>
        </w:tc>
        <w:tc>
          <w:tcPr>
            <w:tcW w:w="6742" w:type="dxa"/>
          </w:tcPr>
          <w:p w14:paraId="1DA207AF" w14:textId="7A03ACA3" w:rsidR="00CC5198" w:rsidRPr="00C57A6E" w:rsidRDefault="00CC5198" w:rsidP="004B31A5">
            <w:pPr>
              <w:rPr>
                <w:rFonts w:ascii="맑은 고딕" w:hAnsi="맑은 고딕"/>
                <w:sz w:val="18"/>
              </w:rPr>
            </w:pPr>
            <w:r w:rsidRPr="00CC5198">
              <w:rPr>
                <w:rFonts w:ascii="맑은 고딕" w:hAnsi="맑은 고딕"/>
                <w:sz w:val="18"/>
              </w:rPr>
              <w:t>/cgapp/jobuser</w:t>
            </w:r>
          </w:p>
        </w:tc>
      </w:tr>
    </w:tbl>
    <w:p w14:paraId="00845937" w14:textId="77777777" w:rsidR="004924F3" w:rsidRPr="00CC5198" w:rsidRDefault="004924F3" w:rsidP="004924F3">
      <w:pPr>
        <w:rPr>
          <w:rFonts w:asciiTheme="minorEastAsia" w:eastAsiaTheme="minorEastAsia" w:hAnsiTheme="minorEastAsia" w:hint="eastAsia"/>
          <w:lang w:val="en-GB"/>
        </w:rPr>
      </w:pPr>
    </w:p>
    <w:p w14:paraId="7A02D615" w14:textId="00F4951D" w:rsidR="00CC5198" w:rsidRPr="0001697E" w:rsidRDefault="0001697E" w:rsidP="0001697E">
      <w:pPr>
        <w:rPr>
          <w:rFonts w:asciiTheme="minorEastAsia" w:eastAsiaTheme="minorEastAsia" w:hAnsiTheme="minorEastAsia" w:hint="eastAsia"/>
          <w:lang w:val="en-GB"/>
        </w:rPr>
      </w:pPr>
      <w:r w:rsidRPr="0001697E">
        <w:rPr>
          <w:rFonts w:asciiTheme="minorEastAsia" w:eastAsiaTheme="minorEastAsia" w:hAnsiTheme="minorEastAsia" w:hint="eastAsia"/>
          <w:lang w:val="en-GB"/>
        </w:rPr>
        <w:t>○</w:t>
      </w:r>
      <w:r>
        <w:rPr>
          <w:rFonts w:asciiTheme="minorEastAsia" w:eastAsiaTheme="minorEastAsia" w:hAnsiTheme="minorEastAsia" w:hint="eastAsia"/>
          <w:lang w:val="en-GB"/>
        </w:rPr>
        <w:t xml:space="preserve"> </w:t>
      </w:r>
      <w:r w:rsidR="00CC5198" w:rsidRPr="0001697E">
        <w:rPr>
          <w:rFonts w:asciiTheme="minorEastAsia" w:eastAsiaTheme="minorEastAsia" w:hAnsiTheme="minorEastAsia" w:hint="eastAsia"/>
          <w:lang w:val="en-GB"/>
        </w:rPr>
        <w:t>로그인 후 아래 명령어를 실행하여 배치Shell파일이 있는 디렉터리로 이동한다.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1"/>
      </w:tblGrid>
      <w:tr w:rsidR="00CC5198" w14:paraId="1B45C505" w14:textId="77777777" w:rsidTr="006C481B">
        <w:trPr>
          <w:trHeight w:val="298"/>
        </w:trPr>
        <w:tc>
          <w:tcPr>
            <w:tcW w:w="9861" w:type="dxa"/>
            <w:shd w:val="clear" w:color="auto" w:fill="D9D9D9" w:themeFill="background1" w:themeFillShade="D9"/>
          </w:tcPr>
          <w:p w14:paraId="288F448E" w14:textId="3489A911" w:rsidR="00CC5198" w:rsidRDefault="00CC5198" w:rsidP="004B31A5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실행 명령어 입력</w:t>
            </w:r>
          </w:p>
        </w:tc>
      </w:tr>
      <w:tr w:rsidR="00CC5198" w14:paraId="6DBE29E0" w14:textId="77777777" w:rsidTr="007149D9">
        <w:trPr>
          <w:trHeight w:val="314"/>
        </w:trPr>
        <w:tc>
          <w:tcPr>
            <w:tcW w:w="9861" w:type="dxa"/>
            <w:vAlign w:val="center"/>
          </w:tcPr>
          <w:p w14:paraId="1FD5F253" w14:textId="21DFA0FD" w:rsidR="00CC5198" w:rsidRPr="00C57A6E" w:rsidRDefault="00CC5198" w:rsidP="004B31A5">
            <w:pPr>
              <w:rPr>
                <w:rFonts w:ascii="맑은 고딕" w:hAnsi="맑은 고딕"/>
                <w:sz w:val="18"/>
              </w:rPr>
            </w:pPr>
            <w:r w:rsidRPr="00CC5198">
              <w:rPr>
                <w:rFonts w:ascii="맑은 고딕" w:hAnsi="맑은 고딕"/>
                <w:sz w:val="18"/>
              </w:rPr>
              <w:t>[dev</w:t>
            </w:r>
            <w:r>
              <w:rPr>
                <w:rFonts w:ascii="맑은 고딕" w:hAnsi="맑은 고딕"/>
                <w:sz w:val="18"/>
              </w:rPr>
              <w:t>app_imsi:jobuser]/cgapp/jobuser</w:t>
            </w:r>
            <w:r w:rsidRPr="00CC5198">
              <w:rPr>
                <w:rFonts w:ascii="맑은 고딕" w:hAnsi="맑은 고딕"/>
                <w:sz w:val="18"/>
              </w:rPr>
              <w:t xml:space="preserve">&gt; </w:t>
            </w:r>
            <w:r w:rsidRPr="00CC5198">
              <w:rPr>
                <w:rFonts w:ascii="맑은 고딕" w:hAnsi="맑은 고딕"/>
                <w:b/>
                <w:sz w:val="18"/>
              </w:rPr>
              <w:t>sh</w:t>
            </w:r>
          </w:p>
        </w:tc>
      </w:tr>
    </w:tbl>
    <w:p w14:paraId="3B1D351D" w14:textId="77777777" w:rsidR="004924F3" w:rsidRPr="00CC5198" w:rsidRDefault="004924F3" w:rsidP="004924F3">
      <w:pPr>
        <w:rPr>
          <w:rFonts w:asciiTheme="minorEastAsia" w:eastAsiaTheme="minorEastAsia" w:hAnsiTheme="minorEastAsia" w:hint="eastAsia"/>
          <w:lang w:val="en-GB"/>
        </w:rPr>
      </w:pPr>
    </w:p>
    <w:p w14:paraId="2B7B6B1D" w14:textId="77777777" w:rsidR="0001697E" w:rsidRDefault="0001697E" w:rsidP="0001697E">
      <w:pPr>
        <w:pStyle w:val="3"/>
        <w:numPr>
          <w:ilvl w:val="3"/>
          <w:numId w:val="38"/>
        </w:numPr>
      </w:pPr>
      <w:bookmarkStart w:id="76" w:name="_Toc91687591"/>
      <w:r>
        <w:rPr>
          <w:rFonts w:hint="eastAsia"/>
        </w:rPr>
        <w:t>배치Shell 디렉터리</w:t>
      </w:r>
      <w:bookmarkEnd w:id="76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01697E" w14:paraId="1A93B0AC" w14:textId="77777777" w:rsidTr="008B7947">
        <w:trPr>
          <w:trHeight w:val="306"/>
        </w:trPr>
        <w:tc>
          <w:tcPr>
            <w:tcW w:w="6521" w:type="dxa"/>
            <w:shd w:val="clear" w:color="auto" w:fill="D9D9D9" w:themeFill="background1" w:themeFillShade="D9"/>
          </w:tcPr>
          <w:p w14:paraId="38C91067" w14:textId="77777777" w:rsidR="0001697E" w:rsidRDefault="0001697E" w:rsidP="008B7947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디렉터리 경로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487033B" w14:textId="77777777" w:rsidR="0001697E" w:rsidRDefault="0001697E" w:rsidP="008B7947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 명</w:t>
            </w:r>
          </w:p>
        </w:tc>
      </w:tr>
      <w:tr w:rsidR="0001697E" w14:paraId="1A522519" w14:textId="77777777" w:rsidTr="008B7947">
        <w:trPr>
          <w:trHeight w:val="322"/>
        </w:trPr>
        <w:tc>
          <w:tcPr>
            <w:tcW w:w="6521" w:type="dxa"/>
            <w:vAlign w:val="center"/>
          </w:tcPr>
          <w:p w14:paraId="2EED7FD7" w14:textId="77777777" w:rsidR="0001697E" w:rsidRDefault="0001697E" w:rsidP="008B7947">
            <w:pPr>
              <w:jc w:val="left"/>
              <w:rPr>
                <w:rFonts w:ascii="맑은 고딕" w:hAnsi="맑은 고딕"/>
                <w:sz w:val="18"/>
              </w:rPr>
            </w:pPr>
            <w:r w:rsidRPr="00074161">
              <w:rPr>
                <w:rFonts w:asciiTheme="minorEastAsia" w:eastAsiaTheme="minorEastAsia" w:hAnsiTheme="minorEastAsia"/>
                <w:lang w:val="en-GB"/>
              </w:rPr>
              <w:t>/cgapp/src/cgBatch/run/res/inswave/batch/sh</w:t>
            </w:r>
          </w:p>
        </w:tc>
        <w:tc>
          <w:tcPr>
            <w:tcW w:w="3260" w:type="dxa"/>
            <w:vAlign w:val="center"/>
          </w:tcPr>
          <w:p w14:paraId="684E2E46" w14:textId="77777777" w:rsidR="0001697E" w:rsidRDefault="0001697E" w:rsidP="008B7947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배치 Shell 기본 경로</w:t>
            </w:r>
          </w:p>
        </w:tc>
      </w:tr>
      <w:tr w:rsidR="0001697E" w14:paraId="38D0066E" w14:textId="77777777" w:rsidTr="008B7947">
        <w:trPr>
          <w:trHeight w:val="322"/>
        </w:trPr>
        <w:tc>
          <w:tcPr>
            <w:tcW w:w="6521" w:type="dxa"/>
            <w:vAlign w:val="center"/>
          </w:tcPr>
          <w:p w14:paraId="5C65F89C" w14:textId="77777777" w:rsidR="0001697E" w:rsidRPr="00074161" w:rsidRDefault="0001697E" w:rsidP="008B7947">
            <w:pPr>
              <w:jc w:val="left"/>
              <w:rPr>
                <w:rFonts w:asciiTheme="minorEastAsia" w:eastAsiaTheme="minorEastAsia" w:hAnsiTheme="minorEastAsia"/>
                <w:lang w:val="en-GB"/>
              </w:rPr>
            </w:pPr>
            <w:r w:rsidRPr="00074161">
              <w:rPr>
                <w:rFonts w:asciiTheme="minorEastAsia" w:eastAsiaTheme="minorEastAsia" w:hAnsiTheme="minorEastAsia"/>
                <w:lang w:val="en-GB"/>
              </w:rPr>
              <w:t>/cgapp/src/cgBatch/run/res/inswave/batch/sh</w:t>
            </w:r>
            <w:r>
              <w:rPr>
                <w:rFonts w:asciiTheme="minorEastAsia" w:eastAsiaTheme="minorEastAsia" w:hAnsiTheme="minorEastAsia" w:hint="eastAsia"/>
                <w:lang w:val="en-GB"/>
              </w:rPr>
              <w:t xml:space="preserve">/배치Shell 경로 </w:t>
            </w:r>
          </w:p>
        </w:tc>
        <w:tc>
          <w:tcPr>
            <w:tcW w:w="3260" w:type="dxa"/>
            <w:vAlign w:val="center"/>
          </w:tcPr>
          <w:p w14:paraId="4EFF7248" w14:textId="77777777" w:rsidR="0001697E" w:rsidRDefault="0001697E" w:rsidP="008B7947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업무 배치Shll. 경로</w:t>
            </w:r>
          </w:p>
        </w:tc>
      </w:tr>
    </w:tbl>
    <w:p w14:paraId="1F936E5F" w14:textId="77777777" w:rsidR="0001697E" w:rsidRPr="00074161" w:rsidRDefault="0001697E" w:rsidP="0001697E"/>
    <w:p w14:paraId="4E086FFF" w14:textId="217CEA16" w:rsidR="00D46179" w:rsidRPr="00D46179" w:rsidRDefault="004924F3" w:rsidP="004924F3">
      <w:pPr>
        <w:pStyle w:val="3"/>
      </w:pPr>
      <w:bookmarkStart w:id="77" w:name="_Toc91687592"/>
      <w:r>
        <w:rPr>
          <w:rFonts w:hint="eastAsia"/>
        </w:rPr>
        <w:t>배치Shell 실행</w:t>
      </w:r>
      <w:bookmarkEnd w:id="77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252"/>
      </w:tblGrid>
      <w:tr w:rsidR="00074161" w14:paraId="7DBB44FC" w14:textId="77777777" w:rsidTr="00074161">
        <w:trPr>
          <w:trHeight w:val="306"/>
        </w:trPr>
        <w:tc>
          <w:tcPr>
            <w:tcW w:w="5529" w:type="dxa"/>
            <w:shd w:val="clear" w:color="auto" w:fill="D9D9D9" w:themeFill="background1" w:themeFillShade="D9"/>
          </w:tcPr>
          <w:p w14:paraId="6038ED90" w14:textId="74273B6C" w:rsidR="00074161" w:rsidRDefault="00074161" w:rsidP="00D4617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Shell 실행 명령어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02FEA2E1" w14:textId="77777777" w:rsidR="00074161" w:rsidRDefault="00074161" w:rsidP="00D4617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 명</w:t>
            </w:r>
          </w:p>
        </w:tc>
      </w:tr>
      <w:tr w:rsidR="00074161" w14:paraId="32CB155D" w14:textId="77777777" w:rsidTr="00074161">
        <w:trPr>
          <w:trHeight w:val="322"/>
        </w:trPr>
        <w:tc>
          <w:tcPr>
            <w:tcW w:w="5529" w:type="dxa"/>
            <w:vAlign w:val="center"/>
          </w:tcPr>
          <w:p w14:paraId="1452810C" w14:textId="5E4FDB2C" w:rsidR="00074161" w:rsidRDefault="00074161" w:rsidP="00D4617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sh {배치ID}.sh {파라미터}</w:t>
            </w:r>
          </w:p>
        </w:tc>
        <w:tc>
          <w:tcPr>
            <w:tcW w:w="4252" w:type="dxa"/>
            <w:vAlign w:val="center"/>
          </w:tcPr>
          <w:p w14:paraId="3C2D5964" w14:textId="386EFCCC" w:rsidR="00074161" w:rsidRPr="00074161" w:rsidRDefault="00074161" w:rsidP="00D4617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파라미터는 Json 형식으로 작성한다.</w:t>
            </w:r>
          </w:p>
        </w:tc>
      </w:tr>
      <w:tr w:rsidR="00074161" w14:paraId="0F564C7E" w14:textId="77777777" w:rsidTr="00D46179">
        <w:trPr>
          <w:trHeight w:val="322"/>
        </w:trPr>
        <w:tc>
          <w:tcPr>
            <w:tcW w:w="9781" w:type="dxa"/>
            <w:gridSpan w:val="2"/>
            <w:vAlign w:val="center"/>
          </w:tcPr>
          <w:p w14:paraId="20EF171C" w14:textId="30E34C31" w:rsidR="00074161" w:rsidRDefault="00074161" w:rsidP="00D4617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【실행예시】</w:t>
            </w:r>
            <w:r w:rsidR="00CB4E02">
              <w:rPr>
                <w:rFonts w:ascii="맑은 고딕" w:hAnsi="맑은 고딕" w:hint="eastAsia"/>
                <w:sz w:val="18"/>
              </w:rPr>
              <w:t xml:space="preserve">   </w:t>
            </w:r>
            <w:r>
              <w:rPr>
                <w:rFonts w:ascii="맑은 고딕" w:hAnsi="맑은 고딕" w:hint="eastAsia"/>
                <w:sz w:val="18"/>
              </w:rPr>
              <w:t>sh SampleBatch.sh {</w:t>
            </w:r>
            <w:r>
              <w:rPr>
                <w:rFonts w:ascii="맑은 고딕" w:hAnsi="맑은 고딕"/>
                <w:sz w:val="18"/>
              </w:rPr>
              <w:t>“</w:t>
            </w:r>
            <w:r>
              <w:rPr>
                <w:rFonts w:ascii="맑은 고딕" w:hAnsi="맑은 고딕" w:hint="eastAsia"/>
                <w:sz w:val="18"/>
              </w:rPr>
              <w:t>empno</w:t>
            </w:r>
            <w:r>
              <w:rPr>
                <w:rFonts w:ascii="맑은 고딕" w:hAnsi="맑은 고딕"/>
                <w:sz w:val="18"/>
              </w:rPr>
              <w:t>”:”</w:t>
            </w:r>
            <w:r>
              <w:rPr>
                <w:rFonts w:ascii="맑은 고딕" w:hAnsi="맑은 고딕" w:hint="eastAsia"/>
                <w:sz w:val="18"/>
              </w:rPr>
              <w:t>002313</w:t>
            </w:r>
            <w:r>
              <w:rPr>
                <w:rFonts w:ascii="맑은 고딕" w:hAnsi="맑은 고딕"/>
                <w:sz w:val="18"/>
              </w:rPr>
              <w:t>”</w:t>
            </w:r>
            <w:r>
              <w:rPr>
                <w:rFonts w:ascii="맑은 고딕" w:hAnsi="맑은 고딕" w:hint="eastAsia"/>
                <w:sz w:val="18"/>
              </w:rPr>
              <w:t>}</w:t>
            </w:r>
          </w:p>
        </w:tc>
      </w:tr>
    </w:tbl>
    <w:p w14:paraId="497E2B2E" w14:textId="77777777" w:rsidR="001469C0" w:rsidRDefault="001469C0" w:rsidP="00F856DC">
      <w:pPr>
        <w:rPr>
          <w:lang w:val="en-GB"/>
        </w:rPr>
      </w:pPr>
    </w:p>
    <w:p w14:paraId="180DE5CF" w14:textId="77777777" w:rsidR="00DD591B" w:rsidRDefault="00DD591B" w:rsidP="00F856DC">
      <w:pPr>
        <w:rPr>
          <w:lang w:val="en-GB"/>
        </w:rPr>
      </w:pPr>
    </w:p>
    <w:p w14:paraId="7EA39E98" w14:textId="2953228C" w:rsidR="00AB6498" w:rsidRPr="006F6DC3" w:rsidRDefault="001D1031" w:rsidP="00F856DC">
      <w:pPr>
        <w:pStyle w:val="1"/>
        <w:jc w:val="left"/>
      </w:pPr>
      <w:bookmarkStart w:id="78" w:name="_Toc91687593"/>
      <w:r>
        <w:rPr>
          <w:rFonts w:hint="eastAsia"/>
        </w:rPr>
        <w:t>배치로그</w:t>
      </w:r>
      <w:bookmarkEnd w:id="78"/>
    </w:p>
    <w:p w14:paraId="23D7E2A3" w14:textId="32CC5C68" w:rsidR="00B90FB5" w:rsidRDefault="006F6DC3" w:rsidP="006F6DC3">
      <w:pPr>
        <w:pStyle w:val="2"/>
        <w:tabs>
          <w:tab w:val="num" w:pos="1277"/>
        </w:tabs>
        <w:ind w:hanging="851"/>
        <w:jc w:val="left"/>
      </w:pPr>
      <w:bookmarkStart w:id="79" w:name="_Toc91687594"/>
      <w:r>
        <w:rPr>
          <w:rFonts w:hint="eastAsia"/>
        </w:rPr>
        <w:t>로그파일 경로</w:t>
      </w:r>
      <w:bookmarkEnd w:id="79"/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386"/>
      </w:tblGrid>
      <w:tr w:rsidR="00052510" w14:paraId="6B205803" w14:textId="77777777" w:rsidTr="00EF5F6D">
        <w:trPr>
          <w:trHeight w:val="306"/>
        </w:trPr>
        <w:tc>
          <w:tcPr>
            <w:tcW w:w="4395" w:type="dxa"/>
            <w:shd w:val="clear" w:color="auto" w:fill="D9D9D9" w:themeFill="background1" w:themeFillShade="D9"/>
          </w:tcPr>
          <w:p w14:paraId="574011CC" w14:textId="45C64F90" w:rsidR="00052510" w:rsidRDefault="00052510" w:rsidP="00D4617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로그 디렉터리 경로</w:t>
            </w:r>
          </w:p>
        </w:tc>
        <w:tc>
          <w:tcPr>
            <w:tcW w:w="5386" w:type="dxa"/>
            <w:shd w:val="clear" w:color="auto" w:fill="D9D9D9" w:themeFill="background1" w:themeFillShade="D9"/>
          </w:tcPr>
          <w:p w14:paraId="4FF7A922" w14:textId="728B0E04" w:rsidR="00052510" w:rsidRDefault="00052510" w:rsidP="00D4617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설명</w:t>
            </w:r>
          </w:p>
        </w:tc>
      </w:tr>
      <w:tr w:rsidR="00052510" w14:paraId="7F9A89A8" w14:textId="77777777" w:rsidTr="00EF5F6D">
        <w:trPr>
          <w:trHeight w:val="322"/>
        </w:trPr>
        <w:tc>
          <w:tcPr>
            <w:tcW w:w="4395" w:type="dxa"/>
            <w:vAlign w:val="center"/>
          </w:tcPr>
          <w:p w14:paraId="52DD630D" w14:textId="4E36AC32" w:rsidR="00052510" w:rsidRDefault="00EF5F6D" w:rsidP="00D46179">
            <w:pPr>
              <w:jc w:val="center"/>
              <w:rPr>
                <w:rFonts w:ascii="맑은 고딕" w:hAnsi="맑은 고딕"/>
                <w:sz w:val="18"/>
              </w:rPr>
            </w:pPr>
            <w:r w:rsidRPr="00EF5F6D">
              <w:rPr>
                <w:rFonts w:ascii="맑은 고딕" w:hAnsi="맑은 고딕"/>
                <w:sz w:val="18"/>
              </w:rPr>
              <w:t>/cglog/proworks/cgBatch/app</w:t>
            </w:r>
            <w:r>
              <w:rPr>
                <w:rFonts w:ascii="맑은 고딕" w:hAnsi="맑은 고딕" w:hint="eastAsia"/>
                <w:sz w:val="18"/>
              </w:rPr>
              <w:t>/{배치ID}</w:t>
            </w:r>
          </w:p>
        </w:tc>
        <w:tc>
          <w:tcPr>
            <w:tcW w:w="5386" w:type="dxa"/>
            <w:vAlign w:val="center"/>
          </w:tcPr>
          <w:p w14:paraId="122DBC39" w14:textId="0932C609" w:rsidR="00052510" w:rsidRPr="00074161" w:rsidRDefault="00EF5F6D" w:rsidP="00D4617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기본 배치로그 디렉터리에 실행한 배치의 배치ID가 디렉터리로 생성되어 로그가 적재된</w:t>
            </w:r>
            <w:r w:rsidR="00135857">
              <w:rPr>
                <w:rFonts w:ascii="맑은 고딕" w:hAnsi="맑은 고딕" w:hint="eastAsia"/>
                <w:sz w:val="18"/>
              </w:rPr>
              <w:t>다.</w:t>
            </w:r>
          </w:p>
        </w:tc>
      </w:tr>
      <w:tr w:rsidR="00052510" w14:paraId="11D054F9" w14:textId="77777777" w:rsidTr="00D46179">
        <w:trPr>
          <w:trHeight w:val="322"/>
        </w:trPr>
        <w:tc>
          <w:tcPr>
            <w:tcW w:w="9781" w:type="dxa"/>
            <w:gridSpan w:val="2"/>
            <w:vAlign w:val="center"/>
          </w:tcPr>
          <w:p w14:paraId="47F58D0A" w14:textId="44417417" w:rsidR="00052510" w:rsidRDefault="00052510" w:rsidP="00D4617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【예시</w:t>
            </w:r>
            <w:r w:rsidR="00342F9A">
              <w:rPr>
                <w:rFonts w:ascii="맑은 고딕" w:hAnsi="맑은 고딕" w:hint="eastAsia"/>
                <w:sz w:val="18"/>
              </w:rPr>
              <w:t>】</w:t>
            </w:r>
            <w:r w:rsidR="00EF5F6D">
              <w:rPr>
                <w:rFonts w:ascii="맑은 고딕" w:hAnsi="맑은 고딕" w:hint="eastAsia"/>
                <w:sz w:val="18"/>
              </w:rPr>
              <w:t xml:space="preserve">  배치ID : SampleBatch 를 실행 한 경우 로그파일 위치</w:t>
            </w:r>
          </w:p>
          <w:p w14:paraId="1E53D99E" w14:textId="150FE437" w:rsidR="00052510" w:rsidRPr="00EF5F6D" w:rsidRDefault="00EF5F6D" w:rsidP="00D46179">
            <w:pPr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 xml:space="preserve">        →  </w:t>
            </w:r>
            <w:r w:rsidRPr="00EF5F6D">
              <w:rPr>
                <w:rFonts w:ascii="맑은 고딕" w:hAnsi="맑은 고딕"/>
                <w:b/>
                <w:sz w:val="18"/>
              </w:rPr>
              <w:t>/cglog/proworks/cgBatch/app</w:t>
            </w:r>
            <w:r w:rsidRPr="00EF5F6D">
              <w:rPr>
                <w:rFonts w:ascii="맑은 고딕" w:hAnsi="맑은 고딕" w:hint="eastAsia"/>
                <w:b/>
                <w:sz w:val="18"/>
              </w:rPr>
              <w:t>/SampleBatch/app.log</w:t>
            </w:r>
          </w:p>
        </w:tc>
      </w:tr>
    </w:tbl>
    <w:p w14:paraId="2C1E3C57" w14:textId="77777777" w:rsidR="00B90FB5" w:rsidRDefault="00B90FB5" w:rsidP="00F856DC">
      <w:pPr>
        <w:rPr>
          <w:lang w:val="en-GB"/>
        </w:rPr>
      </w:pPr>
    </w:p>
    <w:p w14:paraId="52713B83" w14:textId="294C1871" w:rsidR="0020025F" w:rsidRDefault="00B15963" w:rsidP="00B15963">
      <w:pPr>
        <w:pStyle w:val="2"/>
        <w:tabs>
          <w:tab w:val="num" w:pos="1277"/>
        </w:tabs>
        <w:ind w:hanging="851"/>
        <w:jc w:val="left"/>
      </w:pPr>
      <w:bookmarkStart w:id="80" w:name="_Toc91687595"/>
      <w:r>
        <w:rPr>
          <w:rFonts w:hint="eastAsia"/>
        </w:rPr>
        <w:t>로그</w:t>
      </w:r>
      <w:r w:rsidR="00BB71F5">
        <w:rPr>
          <w:rFonts w:hint="eastAsia"/>
        </w:rPr>
        <w:t xml:space="preserve"> 접속 </w:t>
      </w:r>
      <w:r>
        <w:rPr>
          <w:rFonts w:hint="eastAsia"/>
        </w:rPr>
        <w:t>계정</w:t>
      </w:r>
      <w:bookmarkEnd w:id="80"/>
    </w:p>
    <w:p w14:paraId="5D04F824" w14:textId="324382BC" w:rsidR="0020025F" w:rsidRPr="00B15963" w:rsidRDefault="00B15963" w:rsidP="00F856DC">
      <w:pPr>
        <w:rPr>
          <w:rFonts w:asciiTheme="minorEastAsia" w:eastAsiaTheme="minorEastAsia" w:hAnsiTheme="minorEastAsia"/>
          <w:lang w:val="en-GB"/>
        </w:rPr>
      </w:pPr>
      <w:r w:rsidRPr="00B15963">
        <w:rPr>
          <w:rFonts w:asciiTheme="minorEastAsia" w:eastAsiaTheme="minorEastAsia" w:hAnsiTheme="minorEastAsia" w:hint="eastAsia"/>
          <w:lang w:val="en-GB"/>
        </w:rPr>
        <w:t>수행된 배치로그를 확인하기 위하여 로그계정으로 개발서버에 SSH 접속을 하여 배치로그 디렉터리에서 로그를 확인 한다.</w:t>
      </w: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6742"/>
      </w:tblGrid>
      <w:tr w:rsidR="00BB71F5" w14:paraId="265D8F06" w14:textId="77777777" w:rsidTr="00D46179">
        <w:trPr>
          <w:trHeight w:val="298"/>
        </w:trPr>
        <w:tc>
          <w:tcPr>
            <w:tcW w:w="1560" w:type="dxa"/>
            <w:shd w:val="clear" w:color="auto" w:fill="D9D9D9" w:themeFill="background1" w:themeFillShade="D9"/>
          </w:tcPr>
          <w:bookmarkEnd w:id="3"/>
          <w:bookmarkEnd w:id="4"/>
          <w:bookmarkEnd w:id="5"/>
          <w:p w14:paraId="67527A98" w14:textId="77777777" w:rsidR="00BB71F5" w:rsidRDefault="00BB71F5" w:rsidP="00D4617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계정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6236075D" w14:textId="77777777" w:rsidR="00BB71F5" w:rsidRDefault="00BB71F5" w:rsidP="00D4617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패스워드</w:t>
            </w:r>
          </w:p>
        </w:tc>
        <w:tc>
          <w:tcPr>
            <w:tcW w:w="6742" w:type="dxa"/>
            <w:shd w:val="clear" w:color="auto" w:fill="D9D9D9" w:themeFill="background1" w:themeFillShade="D9"/>
          </w:tcPr>
          <w:p w14:paraId="4DC55513" w14:textId="77777777" w:rsidR="00BB71F5" w:rsidRDefault="00BB71F5" w:rsidP="00D46179">
            <w:pPr>
              <w:jc w:val="center"/>
              <w:rPr>
                <w:rFonts w:ascii="맑은 고딕" w:hAnsi="맑은 고딕"/>
                <w:b/>
                <w:sz w:val="18"/>
              </w:rPr>
            </w:pPr>
            <w:r>
              <w:rPr>
                <w:rFonts w:ascii="맑은 고딕" w:hAnsi="맑은 고딕" w:hint="eastAsia"/>
                <w:b/>
                <w:sz w:val="18"/>
              </w:rPr>
              <w:t>디렉터리</w:t>
            </w:r>
          </w:p>
        </w:tc>
      </w:tr>
      <w:tr w:rsidR="00BB71F5" w14:paraId="1E565E92" w14:textId="77777777" w:rsidTr="00D46179">
        <w:trPr>
          <w:trHeight w:val="314"/>
        </w:trPr>
        <w:tc>
          <w:tcPr>
            <w:tcW w:w="1560" w:type="dxa"/>
            <w:vAlign w:val="center"/>
          </w:tcPr>
          <w:p w14:paraId="6E4499D7" w14:textId="77777777" w:rsidR="00BB71F5" w:rsidRPr="00C57A6E" w:rsidRDefault="00BB71F5" w:rsidP="00D4617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loguser</w:t>
            </w:r>
          </w:p>
        </w:tc>
        <w:tc>
          <w:tcPr>
            <w:tcW w:w="1559" w:type="dxa"/>
          </w:tcPr>
          <w:p w14:paraId="58CEC3F1" w14:textId="77777777" w:rsidR="00BB71F5" w:rsidRPr="00C57A6E" w:rsidRDefault="00BB71F5" w:rsidP="00D46179">
            <w:pPr>
              <w:jc w:val="center"/>
              <w:rPr>
                <w:rFonts w:ascii="맑은 고딕" w:hAnsi="맑은 고딕"/>
                <w:sz w:val="18"/>
              </w:rPr>
            </w:pPr>
            <w:r>
              <w:rPr>
                <w:rFonts w:ascii="맑은 고딕" w:hAnsi="맑은 고딕" w:hint="eastAsia"/>
                <w:sz w:val="18"/>
              </w:rPr>
              <w:t>loguser1!</w:t>
            </w:r>
          </w:p>
        </w:tc>
        <w:tc>
          <w:tcPr>
            <w:tcW w:w="6742" w:type="dxa"/>
          </w:tcPr>
          <w:p w14:paraId="0F3FD18A" w14:textId="34595FD6" w:rsidR="00BB71F5" w:rsidRPr="00C57A6E" w:rsidRDefault="00BB71F5" w:rsidP="00D46179">
            <w:pPr>
              <w:rPr>
                <w:rFonts w:ascii="맑은 고딕" w:hAnsi="맑은 고딕"/>
                <w:sz w:val="18"/>
              </w:rPr>
            </w:pPr>
            <w:r w:rsidRPr="00EF5F6D">
              <w:rPr>
                <w:rFonts w:ascii="맑은 고딕" w:hAnsi="맑은 고딕"/>
                <w:sz w:val="18"/>
              </w:rPr>
              <w:t>/cglog/proworks/cgBatch/app</w:t>
            </w:r>
          </w:p>
        </w:tc>
      </w:tr>
    </w:tbl>
    <w:p w14:paraId="22B057F8" w14:textId="77777777" w:rsidR="0020025F" w:rsidRDefault="0020025F" w:rsidP="00F856DC">
      <w:pPr>
        <w:rPr>
          <w:lang w:val="en-GB"/>
        </w:rPr>
      </w:pPr>
    </w:p>
    <w:sectPr w:rsidR="0020025F" w:rsidSect="0066364D">
      <w:headerReference w:type="default" r:id="rId101"/>
      <w:footerReference w:type="default" r:id="rId102"/>
      <w:pgSz w:w="11907" w:h="16840" w:code="9"/>
      <w:pgMar w:top="1134" w:right="1077" w:bottom="851" w:left="1077" w:header="737" w:footer="0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DACC6C" w14:textId="77777777" w:rsidR="007F494E" w:rsidRDefault="007F494E">
      <w:r>
        <w:separator/>
      </w:r>
    </w:p>
    <w:p w14:paraId="35E0F2CC" w14:textId="77777777" w:rsidR="007F494E" w:rsidRDefault="007F494E"/>
    <w:p w14:paraId="11CF525B" w14:textId="77777777" w:rsidR="007F494E" w:rsidRDefault="007F494E" w:rsidP="00FD13CC"/>
    <w:p w14:paraId="59972328" w14:textId="77777777" w:rsidR="007F494E" w:rsidRDefault="007F494E"/>
  </w:endnote>
  <w:endnote w:type="continuationSeparator" w:id="0">
    <w:p w14:paraId="4759B79D" w14:textId="77777777" w:rsidR="007F494E" w:rsidRDefault="007F494E">
      <w:r>
        <w:continuationSeparator/>
      </w:r>
    </w:p>
    <w:p w14:paraId="57E5DD5F" w14:textId="77777777" w:rsidR="007F494E" w:rsidRDefault="007F494E"/>
    <w:p w14:paraId="286A6F76" w14:textId="77777777" w:rsidR="007F494E" w:rsidRDefault="007F494E" w:rsidP="00FD13CC"/>
    <w:p w14:paraId="1642D591" w14:textId="77777777" w:rsidR="007F494E" w:rsidRDefault="007F49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CG Omeg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명조">
    <w:charset w:val="81"/>
    <w:family w:val="auto"/>
    <w:pitch w:val="variable"/>
    <w:sig w:usb0="800002A7" w:usb1="19D77CFB" w:usb2="00000010" w:usb3="00000000" w:csb0="00080000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FCA5AB" w14:textId="77777777" w:rsidR="00D46179" w:rsidRDefault="00D46179">
    <w:pPr>
      <w:pStyle w:val="af1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>
      <w:rPr>
        <w:rStyle w:val="af2"/>
        <w:noProof/>
      </w:rPr>
      <w:t>xxvii</w:t>
    </w:r>
    <w:r>
      <w:rPr>
        <w:rStyle w:val="af2"/>
      </w:rPr>
      <w:fldChar w:fldCharType="end"/>
    </w:r>
  </w:p>
  <w:p w14:paraId="136C5F46" w14:textId="77777777" w:rsidR="00D46179" w:rsidRDefault="00D46179">
    <w:pPr>
      <w:pStyle w:val="af1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f6"/>
      <w:tblW w:w="9843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00" w:firstRow="0" w:lastRow="0" w:firstColumn="0" w:lastColumn="0" w:noHBand="0" w:noVBand="0"/>
    </w:tblPr>
    <w:tblGrid>
      <w:gridCol w:w="4563"/>
      <w:gridCol w:w="770"/>
      <w:gridCol w:w="2974"/>
      <w:gridCol w:w="1536"/>
    </w:tblGrid>
    <w:tr w:rsidR="00D46179" w14:paraId="417A4253" w14:textId="77777777" w:rsidTr="00E72826">
      <w:trPr>
        <w:trHeight w:val="558"/>
      </w:trPr>
      <w:tc>
        <w:tcPr>
          <w:tcW w:w="4603" w:type="dxa"/>
        </w:tcPr>
        <w:p w14:paraId="098D9F15" w14:textId="1E2078A9" w:rsidR="00D46179" w:rsidRPr="008218BD" w:rsidRDefault="00D46179" w:rsidP="00E6785B">
          <w:pPr>
            <w:tabs>
              <w:tab w:val="right" w:pos="9180"/>
            </w:tabs>
            <w:ind w:right="-7"/>
            <w:rPr>
              <w:rFonts w:ascii="Times New Roman" w:hAnsi="Times New Roman"/>
            </w:rPr>
          </w:pPr>
          <w:r w:rsidRPr="00C246D6">
            <w:rPr>
              <w:rFonts w:ascii="맑은 고딕" w:hAnsi="맑은 고딕" w:hint="eastAsia"/>
              <w:bCs/>
              <w:iCs/>
              <w:kern w:val="2"/>
              <w:szCs w:val="22"/>
            </w:rPr>
            <w:t>고객중심 정보시스템 고도화 사업</w:t>
          </w:r>
        </w:p>
      </w:tc>
      <w:tc>
        <w:tcPr>
          <w:tcW w:w="775" w:type="dxa"/>
        </w:tcPr>
        <w:p w14:paraId="191CA2C7" w14:textId="77777777" w:rsidR="00D46179" w:rsidRPr="003247EF" w:rsidRDefault="00D46179" w:rsidP="00BE5F5B">
          <w:pPr>
            <w:tabs>
              <w:tab w:val="right" w:pos="9180"/>
            </w:tabs>
            <w:ind w:right="-7"/>
            <w:jc w:val="center"/>
            <w:rPr>
              <w:rFonts w:asciiTheme="minorHAnsi" w:eastAsiaTheme="minorHAnsi" w:hAnsiTheme="minorHAnsi"/>
              <w:szCs w:val="18"/>
            </w:rPr>
          </w:pPr>
          <w:r w:rsidRPr="003247EF">
            <w:rPr>
              <w:rFonts w:asciiTheme="minorHAnsi" w:eastAsiaTheme="minorHAnsi" w:hAnsiTheme="minorHAnsi"/>
              <w:szCs w:val="18"/>
            </w:rPr>
            <w:fldChar w:fldCharType="begin"/>
          </w:r>
          <w:r w:rsidRPr="003247EF">
            <w:rPr>
              <w:rFonts w:asciiTheme="minorHAnsi" w:eastAsiaTheme="minorHAnsi" w:hAnsiTheme="minorHAnsi"/>
              <w:szCs w:val="18"/>
            </w:rPr>
            <w:instrText xml:space="preserve"> PAGE   \* MERGEFORMAT </w:instrText>
          </w:r>
          <w:r w:rsidRPr="003247EF">
            <w:rPr>
              <w:rFonts w:asciiTheme="minorHAnsi" w:eastAsiaTheme="minorHAnsi" w:hAnsiTheme="minorHAnsi"/>
              <w:szCs w:val="18"/>
            </w:rPr>
            <w:fldChar w:fldCharType="separate"/>
          </w:r>
          <w:r w:rsidR="00360450" w:rsidRPr="00360450">
            <w:rPr>
              <w:rFonts w:asciiTheme="minorHAnsi" w:eastAsiaTheme="minorHAnsi" w:hAnsiTheme="minorHAnsi"/>
              <w:noProof/>
              <w:szCs w:val="18"/>
              <w:lang w:val="ko-KR"/>
            </w:rPr>
            <w:t>iv</w:t>
          </w:r>
          <w:r w:rsidRPr="003247EF">
            <w:rPr>
              <w:rFonts w:asciiTheme="minorHAnsi" w:eastAsiaTheme="minorHAnsi" w:hAnsiTheme="minorHAnsi"/>
              <w:szCs w:val="18"/>
            </w:rPr>
            <w:fldChar w:fldCharType="end"/>
          </w:r>
        </w:p>
      </w:tc>
      <w:tc>
        <w:tcPr>
          <w:tcW w:w="3006" w:type="dxa"/>
        </w:tcPr>
        <w:p w14:paraId="7A9D5DF8" w14:textId="77777777" w:rsidR="00D46179" w:rsidRPr="003247EF" w:rsidRDefault="00D46179" w:rsidP="00BE5F5B">
          <w:pPr>
            <w:tabs>
              <w:tab w:val="right" w:pos="9180"/>
            </w:tabs>
            <w:ind w:right="-7"/>
            <w:rPr>
              <w:rFonts w:asciiTheme="minorHAnsi" w:eastAsiaTheme="minorHAnsi" w:hAnsiTheme="minorHAnsi"/>
            </w:rPr>
          </w:pPr>
        </w:p>
      </w:tc>
      <w:tc>
        <w:tcPr>
          <w:tcW w:w="1459" w:type="dxa"/>
        </w:tcPr>
        <w:p w14:paraId="022ADD59" w14:textId="77777777" w:rsidR="00D46179" w:rsidRDefault="00D46179" w:rsidP="003247EF">
          <w:pPr>
            <w:pStyle w:val="aff9"/>
          </w:pPr>
          <w:r>
            <w:rPr>
              <w:rFonts w:ascii="Times New Roman" w:hAnsi="Times New Roman"/>
              <w:i/>
              <w:iCs/>
              <w:noProof/>
              <w:color w:val="000000" w:themeColor="text1"/>
            </w:rPr>
            <w:drawing>
              <wp:inline distT="0" distB="0" distL="0" distR="0" wp14:anchorId="091DBE29" wp14:editId="5514E650">
                <wp:extent cx="831600" cy="396000"/>
                <wp:effectExtent l="0" t="0" r="6985" b="4445"/>
                <wp:docPr id="22" name="그림 22" descr="E:\02. [경영기획]\03. CI\첨부2 합병회사 CI\SK crp Comm 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02. [경영기획]\03. CI\첨부2 합병회사 CI\SK crp Comm K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70" t="31455" r="44164" b="38029"/>
                        <a:stretch/>
                      </pic:blipFill>
                      <pic:spPr bwMode="auto">
                        <a:xfrm>
                          <a:off x="0" y="0"/>
                          <a:ext cx="8316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0A4F3D54" w14:textId="77777777" w:rsidR="00D46179" w:rsidRPr="00AE56F3" w:rsidRDefault="00D46179" w:rsidP="003247EF">
    <w:pPr>
      <w:tabs>
        <w:tab w:val="right" w:pos="9180"/>
      </w:tabs>
      <w:ind w:right="-7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F5179" w14:textId="77777777" w:rsidR="00D46179" w:rsidRDefault="00D46179" w:rsidP="00660041">
    <w:pPr>
      <w:jc w:val="right"/>
      <w:rPr>
        <w:i/>
      </w:rPr>
    </w:pPr>
    <w:bookmarkStart w:id="1" w:name="OLE_LINK1"/>
    <w:bookmarkStart w:id="2" w:name="OLE_LINK3"/>
  </w:p>
  <w:bookmarkEnd w:id="1"/>
  <w:bookmarkEnd w:id="2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10" w:type="dxa"/>
      <w:tblInd w:w="99" w:type="dxa"/>
      <w:tblBorders>
        <w:top w:val="single" w:sz="4" w:space="0" w:color="auto"/>
        <w:insideH w:val="single" w:sz="4" w:space="0" w:color="auto"/>
      </w:tblBorders>
      <w:tblCellMar>
        <w:left w:w="99" w:type="dxa"/>
        <w:right w:w="99" w:type="dxa"/>
      </w:tblCellMar>
      <w:tblLook w:val="0000" w:firstRow="0" w:lastRow="0" w:firstColumn="0" w:lastColumn="0" w:noHBand="0" w:noVBand="0"/>
    </w:tblPr>
    <w:tblGrid>
      <w:gridCol w:w="4561"/>
      <w:gridCol w:w="781"/>
      <w:gridCol w:w="2950"/>
      <w:gridCol w:w="1518"/>
    </w:tblGrid>
    <w:tr w:rsidR="00D46179" w14:paraId="6444BD0A" w14:textId="77777777" w:rsidTr="00C34FA9">
      <w:trPr>
        <w:trHeight w:val="650"/>
      </w:trPr>
      <w:tc>
        <w:tcPr>
          <w:tcW w:w="4734" w:type="dxa"/>
          <w:tcMar>
            <w:top w:w="113" w:type="dxa"/>
          </w:tcMar>
          <w:vAlign w:val="center"/>
        </w:tcPr>
        <w:p w14:paraId="5F862A0B" w14:textId="46DBCCF2" w:rsidR="00D46179" w:rsidRPr="005C73D5" w:rsidRDefault="00D46179" w:rsidP="00540FDC">
          <w:pPr>
            <w:tabs>
              <w:tab w:val="right" w:pos="9180"/>
            </w:tabs>
            <w:ind w:right="-7"/>
            <w:rPr>
              <w:rFonts w:ascii="맑은 고딕" w:hAnsi="맑은 고딕"/>
              <w:sz w:val="18"/>
              <w:szCs w:val="18"/>
            </w:rPr>
          </w:pPr>
          <w:r w:rsidRPr="00C246D6">
            <w:rPr>
              <w:rFonts w:ascii="맑은 고딕" w:hAnsi="맑은 고딕" w:hint="eastAsia"/>
              <w:bCs/>
              <w:iCs/>
              <w:kern w:val="2"/>
              <w:szCs w:val="22"/>
            </w:rPr>
            <w:t>고객중심 정보시스템 고도화 사업</w:t>
          </w:r>
        </w:p>
      </w:tc>
      <w:tc>
        <w:tcPr>
          <w:tcW w:w="797" w:type="dxa"/>
          <w:tcMar>
            <w:top w:w="113" w:type="dxa"/>
          </w:tcMar>
          <w:vAlign w:val="center"/>
        </w:tcPr>
        <w:p w14:paraId="3907DC83" w14:textId="77777777" w:rsidR="00D46179" w:rsidRPr="005C73D5" w:rsidRDefault="00D46179" w:rsidP="00A0632A">
          <w:pPr>
            <w:tabs>
              <w:tab w:val="right" w:pos="9180"/>
            </w:tabs>
            <w:ind w:right="-7"/>
            <w:jc w:val="center"/>
            <w:rPr>
              <w:rFonts w:ascii="맑은 고딕" w:hAnsi="맑은 고딕"/>
              <w:sz w:val="18"/>
              <w:szCs w:val="18"/>
            </w:rPr>
          </w:pPr>
          <w:r>
            <w:rPr>
              <w:rFonts w:ascii="맑은 고딕" w:hAnsi="맑은 고딕"/>
              <w:sz w:val="18"/>
              <w:szCs w:val="18"/>
            </w:rPr>
            <w:fldChar w:fldCharType="begin"/>
          </w:r>
          <w:r>
            <w:rPr>
              <w:rFonts w:ascii="맑은 고딕" w:hAnsi="맑은 고딕"/>
              <w:sz w:val="18"/>
              <w:szCs w:val="18"/>
            </w:rPr>
            <w:instrText xml:space="preserve"> PAGE   \* MERGEFORMAT </w:instrText>
          </w:r>
          <w:r>
            <w:rPr>
              <w:rFonts w:ascii="맑은 고딕" w:hAnsi="맑은 고딕"/>
              <w:sz w:val="18"/>
              <w:szCs w:val="18"/>
            </w:rPr>
            <w:fldChar w:fldCharType="separate"/>
          </w:r>
          <w:r w:rsidR="00360450">
            <w:rPr>
              <w:rFonts w:ascii="맑은 고딕" w:hAnsi="맑은 고딕"/>
              <w:noProof/>
              <w:sz w:val="18"/>
              <w:szCs w:val="18"/>
            </w:rPr>
            <w:t>5-4</w:t>
          </w:r>
          <w:r>
            <w:rPr>
              <w:rFonts w:ascii="맑은 고딕" w:hAnsi="맑은 고딕"/>
              <w:sz w:val="18"/>
              <w:szCs w:val="18"/>
            </w:rPr>
            <w:fldChar w:fldCharType="end"/>
          </w:r>
        </w:p>
      </w:tc>
      <w:tc>
        <w:tcPr>
          <w:tcW w:w="3091" w:type="dxa"/>
          <w:vAlign w:val="center"/>
        </w:tcPr>
        <w:p w14:paraId="7DA3525F" w14:textId="77777777" w:rsidR="00D46179" w:rsidRPr="005C73D5" w:rsidRDefault="00D46179" w:rsidP="00A0632A">
          <w:pPr>
            <w:tabs>
              <w:tab w:val="right" w:pos="9180"/>
            </w:tabs>
            <w:ind w:right="-7"/>
            <w:rPr>
              <w:rFonts w:ascii="맑은 고딕" w:hAnsi="맑은 고딕"/>
              <w:sz w:val="18"/>
              <w:szCs w:val="18"/>
            </w:rPr>
          </w:pPr>
        </w:p>
      </w:tc>
      <w:tc>
        <w:tcPr>
          <w:tcW w:w="1188" w:type="dxa"/>
          <w:vAlign w:val="center"/>
        </w:tcPr>
        <w:p w14:paraId="7D9BFCF8" w14:textId="77777777" w:rsidR="00D46179" w:rsidRPr="005C73D5" w:rsidRDefault="00D46179" w:rsidP="003247EF">
          <w:pPr>
            <w:pStyle w:val="aff9"/>
          </w:pPr>
          <w:r>
            <w:rPr>
              <w:rFonts w:ascii="Times New Roman" w:hAnsi="Times New Roman"/>
              <w:i/>
              <w:iCs/>
              <w:noProof/>
              <w:color w:val="000000" w:themeColor="text1"/>
            </w:rPr>
            <w:drawing>
              <wp:inline distT="0" distB="0" distL="0" distR="0" wp14:anchorId="1DD4667A" wp14:editId="786C20DF">
                <wp:extent cx="831600" cy="396000"/>
                <wp:effectExtent l="0" t="0" r="6985" b="4445"/>
                <wp:docPr id="24" name="그림 24" descr="E:\02. [경영기획]\03. CI\첨부2 합병회사 CI\SK crp Comm K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:\02. [경영기획]\03. CI\첨부2 합병회사 CI\SK crp Comm K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0470" t="31455" r="44164" b="38029"/>
                        <a:stretch/>
                      </pic:blipFill>
                      <pic:spPr bwMode="auto">
                        <a:xfrm>
                          <a:off x="0" y="0"/>
                          <a:ext cx="831600" cy="39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C1507B8" w14:textId="77777777" w:rsidR="00D46179" w:rsidRDefault="00D46179" w:rsidP="00C34FA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1E4417" w14:textId="77777777" w:rsidR="007F494E" w:rsidRDefault="007F494E">
      <w:r>
        <w:separator/>
      </w:r>
    </w:p>
    <w:p w14:paraId="5E26E1EC" w14:textId="77777777" w:rsidR="007F494E" w:rsidRDefault="007F494E"/>
    <w:p w14:paraId="14B60417" w14:textId="77777777" w:rsidR="007F494E" w:rsidRDefault="007F494E" w:rsidP="00FD13CC"/>
    <w:p w14:paraId="25C7994F" w14:textId="77777777" w:rsidR="007F494E" w:rsidRDefault="007F494E"/>
  </w:footnote>
  <w:footnote w:type="continuationSeparator" w:id="0">
    <w:p w14:paraId="471CB0E1" w14:textId="77777777" w:rsidR="007F494E" w:rsidRDefault="007F494E">
      <w:r>
        <w:continuationSeparator/>
      </w:r>
    </w:p>
    <w:p w14:paraId="32BA7358" w14:textId="77777777" w:rsidR="007F494E" w:rsidRDefault="007F494E"/>
    <w:p w14:paraId="35E7B503" w14:textId="77777777" w:rsidR="007F494E" w:rsidRDefault="007F494E" w:rsidP="00FD13CC"/>
    <w:p w14:paraId="1517F6DB" w14:textId="77777777" w:rsidR="007F494E" w:rsidRDefault="007F494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0962E" w14:textId="77777777" w:rsidR="00D46179" w:rsidRDefault="00D46179" w:rsidP="00F317C4">
    <w:pPr>
      <w:pStyle w:val="af0"/>
      <w:rPr>
        <w:sz w:val="16"/>
      </w:rPr>
    </w:pPr>
  </w:p>
  <w:p w14:paraId="111E337D" w14:textId="77777777" w:rsidR="00D46179" w:rsidRDefault="00D46179" w:rsidP="00F317C4">
    <w:pPr>
      <w:pStyle w:val="af0"/>
      <w:rPr>
        <w:sz w:val="16"/>
      </w:rPr>
    </w:pPr>
  </w:p>
  <w:tbl>
    <w:tblPr>
      <w:tblStyle w:val="1f"/>
      <w:tblW w:w="984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23"/>
      <w:gridCol w:w="4918"/>
      <w:gridCol w:w="2903"/>
    </w:tblGrid>
    <w:tr w:rsidR="00D46179" w:rsidRPr="00063E2F" w14:paraId="4037A9D2" w14:textId="77777777" w:rsidTr="003F04F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23" w:type="dxa"/>
          <w:vMerge w:val="restart"/>
          <w:tcBorders>
            <w:bottom w:val="none" w:sz="0" w:space="0" w:color="auto"/>
            <w:right w:val="none" w:sz="0" w:space="0" w:color="auto"/>
          </w:tcBorders>
          <w:vAlign w:val="center"/>
        </w:tcPr>
        <w:p w14:paraId="4EA9EE8B" w14:textId="780CDE8D" w:rsidR="00D46179" w:rsidRPr="00075BCB" w:rsidRDefault="00D46179" w:rsidP="00DA7587">
          <w:pPr>
            <w:snapToGrid w:val="0"/>
            <w:spacing w:line="240" w:lineRule="atLeast"/>
            <w:ind w:firstLineChars="18" w:firstLine="36"/>
            <w:contextualSpacing/>
            <w:jc w:val="center"/>
            <w:rPr>
              <w:rFonts w:ascii="맑은 고딕" w:hAnsi="맑은 고딕"/>
              <w:i w:val="0"/>
            </w:rPr>
          </w:pPr>
          <w:r w:rsidRPr="005C44BE">
            <w:rPr>
              <w:noProof/>
            </w:rPr>
            <w:drawing>
              <wp:inline distT="0" distB="0" distL="0" distR="0" wp14:anchorId="20C2CEEC" wp14:editId="6C88E569">
                <wp:extent cx="1123503" cy="204755"/>
                <wp:effectExtent l="0" t="0" r="635" b="5080"/>
                <wp:docPr id="21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363" cy="22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1" w:type="dxa"/>
          <w:gridSpan w:val="2"/>
          <w:tcBorders>
            <w:bottom w:val="none" w:sz="0" w:space="0" w:color="auto"/>
          </w:tcBorders>
          <w:vAlign w:val="center"/>
        </w:tcPr>
        <w:p w14:paraId="683123CF" w14:textId="7295993E" w:rsidR="00D46179" w:rsidRPr="00E231B8" w:rsidRDefault="00D46179" w:rsidP="00E231B8">
          <w:pPr>
            <w:snapToGrid w:val="0"/>
            <w:spacing w:line="240" w:lineRule="atLeast"/>
            <w:contextualSpacing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b/>
              <w:iCs w:val="0"/>
              <w:kern w:val="2"/>
              <w:sz w:val="22"/>
              <w:szCs w:val="22"/>
            </w:rPr>
          </w:pP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문서제목</w:t>
          </w:r>
        </w:p>
      </w:tc>
    </w:tr>
    <w:tr w:rsidR="00D46179" w:rsidRPr="00063E2F" w14:paraId="7731EC46" w14:textId="77777777" w:rsidTr="003F04FA">
      <w:trPr>
        <w:trHeight w:val="208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23" w:type="dxa"/>
          <w:vMerge/>
          <w:tcBorders>
            <w:right w:val="none" w:sz="0" w:space="0" w:color="auto"/>
          </w:tcBorders>
          <w:vAlign w:val="center"/>
        </w:tcPr>
        <w:p w14:paraId="327AAD2A" w14:textId="77777777" w:rsidR="00D46179" w:rsidRPr="00075BCB" w:rsidRDefault="00D46179" w:rsidP="00075BCB">
          <w:pPr>
            <w:snapToGrid w:val="0"/>
            <w:spacing w:line="240" w:lineRule="atLeast"/>
            <w:ind w:left="400"/>
            <w:contextualSpacing/>
            <w:jc w:val="center"/>
            <w:rPr>
              <w:rFonts w:ascii="맑은 고딕" w:hAnsi="맑은 고딕"/>
              <w:sz w:val="16"/>
              <w:szCs w:val="16"/>
            </w:rPr>
          </w:pPr>
        </w:p>
      </w:tc>
      <w:tc>
        <w:tcPr>
          <w:tcW w:w="4918" w:type="dxa"/>
          <w:vAlign w:val="center"/>
        </w:tcPr>
        <w:p w14:paraId="2751EFDD" w14:textId="07C4B93C" w:rsidR="00D46179" w:rsidRPr="00075BCB" w:rsidRDefault="00D46179" w:rsidP="00075BCB">
          <w:pPr>
            <w:snapToGrid w:val="0"/>
            <w:spacing w:line="240" w:lineRule="atLeast"/>
            <w:contextualSpacing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 w:rsidRPr="00075BCB">
            <w:rPr>
              <w:rFonts w:ascii="맑은 고딕" w:hAnsi="맑은 고딕" w:hint="eastAsia"/>
              <w:sz w:val="16"/>
              <w:szCs w:val="16"/>
            </w:rPr>
            <w:t xml:space="preserve">문서번호 : </w:t>
          </w:r>
          <w:r>
            <w:rPr>
              <w:rFonts w:ascii="맑은 고딕" w:hAnsi="맑은 고딕"/>
              <w:sz w:val="16"/>
              <w:szCs w:val="16"/>
              <w:highlight w:val="yellow"/>
            </w:rPr>
            <w:t>CGE-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AA</w:t>
          </w:r>
          <w:r w:rsidRPr="00075BCB">
            <w:rPr>
              <w:rFonts w:ascii="맑은 고딕" w:hAnsi="맑은 고딕" w:hint="eastAsia"/>
              <w:sz w:val="16"/>
              <w:szCs w:val="16"/>
              <w:highlight w:val="yellow"/>
            </w:rPr>
            <w:t>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배치개발가이드</w:t>
          </w:r>
        </w:p>
      </w:tc>
      <w:tc>
        <w:tcPr>
          <w:tcW w:w="2903" w:type="dxa"/>
          <w:vAlign w:val="center"/>
        </w:tcPr>
        <w:p w14:paraId="0D6BAF54" w14:textId="21F8B10C" w:rsidR="00D46179" w:rsidRPr="00075BCB" w:rsidRDefault="00D46179" w:rsidP="00075BCB">
          <w:pPr>
            <w:snapToGrid w:val="0"/>
            <w:spacing w:line="240" w:lineRule="atLeast"/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>
            <w:rPr>
              <w:rFonts w:ascii="맑은 고딕" w:hAnsi="맑은 고딕" w:hint="eastAsia"/>
              <w:sz w:val="16"/>
              <w:szCs w:val="16"/>
            </w:rPr>
            <w:t xml:space="preserve">Ver: </w:t>
          </w:r>
          <w:r>
            <w:rPr>
              <w:rFonts w:ascii="맑은 고딕" w:hAnsi="맑은 고딕"/>
              <w:sz w:val="16"/>
              <w:szCs w:val="16"/>
            </w:rPr>
            <w:t>0</w:t>
          </w:r>
          <w:r w:rsidRPr="00075BCB">
            <w:rPr>
              <w:rFonts w:ascii="맑은 고딕" w:hAnsi="맑은 고딕" w:hint="eastAsia"/>
              <w:sz w:val="16"/>
              <w:szCs w:val="16"/>
            </w:rPr>
            <w:t>.</w:t>
          </w:r>
          <w:r>
            <w:rPr>
              <w:rFonts w:ascii="맑은 고딕" w:hAnsi="맑은 고딕"/>
              <w:sz w:val="16"/>
              <w:szCs w:val="16"/>
            </w:rPr>
            <w:t>1</w:t>
          </w:r>
        </w:p>
      </w:tc>
    </w:tr>
  </w:tbl>
  <w:p w14:paraId="51423390" w14:textId="77777777" w:rsidR="00D46179" w:rsidRPr="00F317C4" w:rsidRDefault="00D46179" w:rsidP="00F317C4">
    <w:pPr>
      <w:pStyle w:val="af0"/>
      <w:rPr>
        <w:sz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BD1D55" w14:textId="77777777" w:rsidR="00D46179" w:rsidRDefault="00D46179" w:rsidP="00A349B0">
    <w:pPr>
      <w:pStyle w:val="af0"/>
      <w:spacing w:before="240"/>
      <w:jc w:val="left"/>
      <w:rPr>
        <w:rFonts w:ascii="Times New Roman" w:hAnsi="Times New Roman"/>
        <w:b/>
        <w:noProof/>
        <w:sz w:val="68"/>
        <w:szCs w:val="6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09195" w14:textId="122B7306" w:rsidR="00D46179" w:rsidRDefault="00D46179" w:rsidP="00F317C4">
    <w:pPr>
      <w:pStyle w:val="af0"/>
      <w:rPr>
        <w:sz w:val="16"/>
      </w:rPr>
    </w:pPr>
  </w:p>
  <w:p w14:paraId="5A4DECCD" w14:textId="77777777" w:rsidR="00D46179" w:rsidRDefault="00D46179" w:rsidP="00F317C4">
    <w:pPr>
      <w:pStyle w:val="af0"/>
      <w:rPr>
        <w:sz w:val="16"/>
      </w:rPr>
    </w:pPr>
  </w:p>
  <w:tbl>
    <w:tblPr>
      <w:tblStyle w:val="1f"/>
      <w:tblW w:w="9844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002"/>
      <w:gridCol w:w="5858"/>
      <w:gridCol w:w="1984"/>
    </w:tblGrid>
    <w:tr w:rsidR="00D46179" w:rsidRPr="00063E2F" w14:paraId="181ED2C8" w14:textId="77777777" w:rsidTr="00437E3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420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02" w:type="dxa"/>
          <w:vMerge w:val="restart"/>
          <w:tcBorders>
            <w:bottom w:val="none" w:sz="0" w:space="0" w:color="auto"/>
            <w:right w:val="none" w:sz="0" w:space="0" w:color="auto"/>
          </w:tcBorders>
          <w:vAlign w:val="center"/>
        </w:tcPr>
        <w:p w14:paraId="7A824EFC" w14:textId="581F019A" w:rsidR="00D46179" w:rsidRPr="00075BCB" w:rsidRDefault="00D46179" w:rsidP="00DA7587">
          <w:pPr>
            <w:snapToGrid w:val="0"/>
            <w:spacing w:line="240" w:lineRule="atLeast"/>
            <w:ind w:firstLineChars="18" w:firstLine="36"/>
            <w:contextualSpacing/>
            <w:jc w:val="center"/>
            <w:rPr>
              <w:rFonts w:ascii="맑은 고딕" w:hAnsi="맑은 고딕"/>
              <w:i w:val="0"/>
            </w:rPr>
          </w:pPr>
          <w:r w:rsidRPr="005C44BE">
            <w:rPr>
              <w:noProof/>
            </w:rPr>
            <w:drawing>
              <wp:inline distT="0" distB="0" distL="0" distR="0" wp14:anchorId="388D68C2" wp14:editId="23F89EF7">
                <wp:extent cx="1123503" cy="204755"/>
                <wp:effectExtent l="0" t="0" r="635" b="5080"/>
                <wp:docPr id="23" name="Picture 2" descr="C:\Users\DESKTOP-V5R4B231\Desktop\서희\[21_06_29] 건설공제조합 고객중심 정보시스템 고도화_Temp_31(가로)\건설공제조합.png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2E04D3-920D-4D0D-A84E-E5FA3072C139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36" name="Picture 2" descr="C:\Users\DESKTOP-V5R4B231\Desktop\서희\[21_06_29] 건설공제조합 고객중심 정보시스템 고도화_Temp_31(가로)\건설공제조합.png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32E04D3-920D-4D0D-A84E-E5FA3072C139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0363" cy="220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42" w:type="dxa"/>
          <w:gridSpan w:val="2"/>
          <w:tcBorders>
            <w:bottom w:val="none" w:sz="0" w:space="0" w:color="auto"/>
          </w:tcBorders>
          <w:vAlign w:val="center"/>
        </w:tcPr>
        <w:p w14:paraId="741D0391" w14:textId="542F9FD6" w:rsidR="00D46179" w:rsidRPr="00075BCB" w:rsidRDefault="00D46179" w:rsidP="001F1928">
          <w:pPr>
            <w:snapToGrid w:val="0"/>
            <w:spacing w:line="240" w:lineRule="atLeast"/>
            <w:contextualSpacing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b/>
              <w:i w:val="0"/>
              <w:kern w:val="2"/>
              <w:sz w:val="22"/>
              <w:szCs w:val="22"/>
            </w:rPr>
          </w:pPr>
          <w:r>
            <w:rPr>
              <w:rFonts w:ascii="맑은 고딕" w:hAnsi="맑은 고딕" w:hint="eastAsia"/>
              <w:b/>
              <w:i w:val="0"/>
              <w:kern w:val="2"/>
              <w:sz w:val="22"/>
              <w:szCs w:val="22"/>
            </w:rPr>
            <w:t>문서제목</w:t>
          </w:r>
        </w:p>
      </w:tc>
    </w:tr>
    <w:tr w:rsidR="00D46179" w:rsidRPr="00063E2F" w14:paraId="4F6B56C3" w14:textId="77777777" w:rsidTr="00437E37">
      <w:trPr>
        <w:trHeight w:val="208"/>
        <w:jc w:val="center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2002" w:type="dxa"/>
          <w:vMerge/>
          <w:tcBorders>
            <w:right w:val="none" w:sz="0" w:space="0" w:color="auto"/>
          </w:tcBorders>
          <w:vAlign w:val="center"/>
        </w:tcPr>
        <w:p w14:paraId="7188F4EE" w14:textId="77777777" w:rsidR="00D46179" w:rsidRPr="00075BCB" w:rsidRDefault="00D46179" w:rsidP="00075BCB">
          <w:pPr>
            <w:snapToGrid w:val="0"/>
            <w:spacing w:line="240" w:lineRule="atLeast"/>
            <w:ind w:left="400"/>
            <w:contextualSpacing/>
            <w:jc w:val="center"/>
            <w:rPr>
              <w:rFonts w:ascii="맑은 고딕" w:hAnsi="맑은 고딕"/>
              <w:sz w:val="16"/>
              <w:szCs w:val="16"/>
            </w:rPr>
          </w:pPr>
        </w:p>
      </w:tc>
      <w:tc>
        <w:tcPr>
          <w:tcW w:w="5858" w:type="dxa"/>
          <w:vAlign w:val="center"/>
        </w:tcPr>
        <w:p w14:paraId="2E294A18" w14:textId="610E107A" w:rsidR="00D46179" w:rsidRPr="00075BCB" w:rsidRDefault="00D46179" w:rsidP="00075BCB">
          <w:pPr>
            <w:snapToGrid w:val="0"/>
            <w:spacing w:line="240" w:lineRule="atLeast"/>
            <w:contextualSpacing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 w:rsidRPr="00075BCB">
            <w:rPr>
              <w:rFonts w:ascii="맑은 고딕" w:hAnsi="맑은 고딕" w:hint="eastAsia"/>
              <w:sz w:val="16"/>
              <w:szCs w:val="16"/>
            </w:rPr>
            <w:t xml:space="preserve">문서번호 : </w:t>
          </w:r>
          <w:r>
            <w:rPr>
              <w:rFonts w:ascii="맑은 고딕" w:hAnsi="맑은 고딕"/>
              <w:sz w:val="16"/>
              <w:szCs w:val="16"/>
              <w:highlight w:val="yellow"/>
            </w:rPr>
            <w:t>CGE</w:t>
          </w:r>
          <w:r w:rsidRPr="00075BCB">
            <w:rPr>
              <w:rFonts w:ascii="맑은 고딕" w:hAnsi="맑은 고딕" w:hint="eastAsia"/>
              <w:sz w:val="16"/>
              <w:szCs w:val="16"/>
              <w:highlight w:val="yellow"/>
            </w:rPr>
            <w:t>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AA</w:t>
          </w:r>
          <w:r w:rsidRPr="00075BCB">
            <w:rPr>
              <w:rFonts w:ascii="맑은 고딕" w:hAnsi="맑은 고딕" w:hint="eastAsia"/>
              <w:sz w:val="16"/>
              <w:szCs w:val="16"/>
              <w:highlight w:val="yellow"/>
            </w:rPr>
            <w:t>-</w:t>
          </w:r>
          <w:r>
            <w:rPr>
              <w:rFonts w:ascii="맑은 고딕" w:hAnsi="맑은 고딕" w:hint="eastAsia"/>
              <w:sz w:val="16"/>
              <w:szCs w:val="16"/>
              <w:highlight w:val="yellow"/>
            </w:rPr>
            <w:t>배치개발가이드</w:t>
          </w:r>
        </w:p>
      </w:tc>
      <w:tc>
        <w:tcPr>
          <w:tcW w:w="1984" w:type="dxa"/>
          <w:vAlign w:val="center"/>
        </w:tcPr>
        <w:p w14:paraId="010C4979" w14:textId="40B81185" w:rsidR="00D46179" w:rsidRPr="00075BCB" w:rsidRDefault="00D46179" w:rsidP="00075BCB">
          <w:pPr>
            <w:snapToGrid w:val="0"/>
            <w:spacing w:line="240" w:lineRule="atLeast"/>
            <w:contextualSpacing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rFonts w:ascii="맑은 고딕" w:hAnsi="맑은 고딕"/>
              <w:sz w:val="16"/>
              <w:szCs w:val="16"/>
            </w:rPr>
          </w:pPr>
          <w:r>
            <w:rPr>
              <w:rFonts w:ascii="맑은 고딕" w:hAnsi="맑은 고딕" w:hint="eastAsia"/>
              <w:sz w:val="16"/>
              <w:szCs w:val="16"/>
            </w:rPr>
            <w:t xml:space="preserve">Ver: </w:t>
          </w:r>
          <w:r>
            <w:rPr>
              <w:rFonts w:ascii="맑은 고딕" w:hAnsi="맑은 고딕"/>
              <w:sz w:val="16"/>
              <w:szCs w:val="16"/>
            </w:rPr>
            <w:t>0</w:t>
          </w:r>
          <w:r w:rsidRPr="00075BCB">
            <w:rPr>
              <w:rFonts w:ascii="맑은 고딕" w:hAnsi="맑은 고딕" w:hint="eastAsia"/>
              <w:sz w:val="16"/>
              <w:szCs w:val="16"/>
            </w:rPr>
            <w:t>.</w:t>
          </w:r>
          <w:r>
            <w:rPr>
              <w:rFonts w:ascii="맑은 고딕" w:hAnsi="맑은 고딕"/>
              <w:sz w:val="16"/>
              <w:szCs w:val="16"/>
            </w:rPr>
            <w:t>1</w:t>
          </w:r>
        </w:p>
      </w:tc>
    </w:tr>
  </w:tbl>
  <w:p w14:paraId="63EC4C55" w14:textId="77777777" w:rsidR="00D46179" w:rsidRPr="00F317C4" w:rsidRDefault="00D46179" w:rsidP="00F317C4">
    <w:pPr>
      <w:pStyle w:val="af0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2A52EF78"/>
    <w:lvl w:ilvl="0">
      <w:start w:val="1"/>
      <w:numFmt w:val="upperRoman"/>
      <w:pStyle w:val="0"/>
      <w:lvlText w:val="%1."/>
      <w:lvlJc w:val="left"/>
      <w:pPr>
        <w:tabs>
          <w:tab w:val="num" w:pos="720"/>
        </w:tabs>
        <w:ind w:left="425" w:hanging="425"/>
      </w:pPr>
      <w:rPr>
        <w:rFonts w:hint="eastAsia"/>
        <w:b/>
        <w:i w:val="0"/>
        <w:sz w:val="32"/>
        <w:szCs w:val="32"/>
      </w:rPr>
    </w:lvl>
    <w:lvl w:ilvl="1">
      <w:start w:val="1"/>
      <w:numFmt w:val="decimal"/>
      <w:pStyle w:val="1"/>
      <w:lvlText w:val="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pStyle w:val="2"/>
      <w:lvlText w:val="%2.%3."/>
      <w:lvlJc w:val="left"/>
      <w:pPr>
        <w:tabs>
          <w:tab w:val="num" w:pos="851"/>
        </w:tabs>
        <w:ind w:left="851" w:hanging="709"/>
      </w:pPr>
      <w:rPr>
        <w:rFonts w:hint="eastAsia"/>
      </w:rPr>
    </w:lvl>
    <w:lvl w:ilvl="3">
      <w:start w:val="1"/>
      <w:numFmt w:val="decimal"/>
      <w:pStyle w:val="3"/>
      <w:lvlText w:val="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pStyle w:val="4"/>
      <w:lvlText w:val="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pStyle w:val="5"/>
      <w:lvlText w:val="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decimal"/>
      <w:lvlText w:val="%2.%3.%4.%5.%6.%7.%8.%9."/>
      <w:lvlJc w:val="left"/>
      <w:pPr>
        <w:tabs>
          <w:tab w:val="num" w:pos="1800"/>
        </w:tabs>
        <w:ind w:left="1559" w:hanging="1559"/>
      </w:pPr>
      <w:rPr>
        <w:rFonts w:hint="eastAsia"/>
      </w:rPr>
    </w:lvl>
  </w:abstractNum>
  <w:abstractNum w:abstractNumId="1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2">
    <w:nsid w:val="01F12026"/>
    <w:multiLevelType w:val="hybridMultilevel"/>
    <w:tmpl w:val="BBE250C6"/>
    <w:lvl w:ilvl="0" w:tplc="56D48AA6">
      <w:start w:val="1"/>
      <w:numFmt w:val="bullet"/>
      <w:pStyle w:val="-"/>
      <w:lvlText w:val="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>
    <w:nsid w:val="030756B3"/>
    <w:multiLevelType w:val="multilevel"/>
    <w:tmpl w:val="ACA48648"/>
    <w:lvl w:ilvl="0">
      <w:start w:val="1"/>
      <w:numFmt w:val="decimal"/>
      <w:pStyle w:val="10"/>
      <w:lvlText w:val="%1."/>
      <w:lvlJc w:val="left"/>
      <w:pPr>
        <w:ind w:left="567" w:hanging="567"/>
      </w:pPr>
      <w:rPr>
        <w:rFonts w:hint="eastAsia"/>
        <w:sz w:val="32"/>
      </w:rPr>
    </w:lvl>
    <w:lvl w:ilvl="1">
      <w:start w:val="1"/>
      <w:numFmt w:val="decimal"/>
      <w:lvlRestart w:val="0"/>
      <w:pStyle w:val="20"/>
      <w:lvlText w:val="%1.%2"/>
      <w:lvlJc w:val="left"/>
      <w:pPr>
        <w:ind w:left="993" w:hanging="851"/>
      </w:pPr>
      <w:rPr>
        <w:rFonts w:hint="eastAsia"/>
        <w:sz w:val="28"/>
      </w:rPr>
    </w:lvl>
    <w:lvl w:ilvl="2">
      <w:start w:val="1"/>
      <w:numFmt w:val="decimal"/>
      <w:lvlRestart w:val="0"/>
      <w:pStyle w:val="30"/>
      <w:lvlText w:val="%1.%2.%3"/>
      <w:lvlJc w:val="left"/>
      <w:pPr>
        <w:ind w:left="1134" w:hanging="1134"/>
      </w:pPr>
      <w:rPr>
        <w:rFonts w:hint="eastAsia"/>
        <w:sz w:val="24"/>
      </w:rPr>
    </w:lvl>
    <w:lvl w:ilvl="3">
      <w:start w:val="1"/>
      <w:numFmt w:val="decimal"/>
      <w:lvlText w:val="%4."/>
      <w:lvlJc w:val="left"/>
      <w:pPr>
        <w:ind w:left="2000" w:hanging="400"/>
      </w:pPr>
      <w:rPr>
        <w:rFonts w:hint="eastAsia"/>
      </w:rPr>
    </w:lvl>
    <w:lvl w:ilvl="4">
      <w:start w:val="1"/>
      <w:numFmt w:val="upperLetter"/>
      <w:lvlText w:val="%5."/>
      <w:lvlJc w:val="left"/>
      <w:pPr>
        <w:ind w:left="2400" w:hanging="40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00" w:hanging="40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200" w:hanging="400"/>
      </w:pPr>
      <w:rPr>
        <w:rFonts w:hint="eastAsia"/>
      </w:rPr>
    </w:lvl>
    <w:lvl w:ilvl="7">
      <w:start w:val="1"/>
      <w:numFmt w:val="upperLetter"/>
      <w:lvlText w:val="%8."/>
      <w:lvlJc w:val="left"/>
      <w:pPr>
        <w:ind w:left="3600" w:hanging="40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000" w:hanging="400"/>
      </w:pPr>
      <w:rPr>
        <w:rFonts w:hint="eastAsia"/>
      </w:rPr>
    </w:lvl>
  </w:abstractNum>
  <w:abstractNum w:abstractNumId="4">
    <w:nsid w:val="0311598A"/>
    <w:multiLevelType w:val="hybridMultilevel"/>
    <w:tmpl w:val="412C8DC0"/>
    <w:lvl w:ilvl="0" w:tplc="CABC47C2">
      <w:start w:val="1"/>
      <w:numFmt w:val="decimal"/>
      <w:pStyle w:val="11"/>
      <w:lvlText w:val="%1)"/>
      <w:lvlJc w:val="left"/>
      <w:pPr>
        <w:tabs>
          <w:tab w:val="num" w:pos="810"/>
        </w:tabs>
        <w:ind w:left="810" w:hanging="405"/>
      </w:pPr>
      <w:rPr>
        <w:rFonts w:ascii="맑은 고딕" w:eastAsia="맑은 고딕"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605"/>
        </w:tabs>
        <w:ind w:left="16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5"/>
        </w:tabs>
        <w:ind w:left="20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5"/>
        </w:tabs>
        <w:ind w:left="24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805"/>
        </w:tabs>
        <w:ind w:left="28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5"/>
        </w:tabs>
        <w:ind w:left="32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5"/>
        </w:tabs>
        <w:ind w:left="36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005"/>
        </w:tabs>
        <w:ind w:left="40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05"/>
        </w:tabs>
        <w:ind w:left="4405" w:hanging="400"/>
      </w:pPr>
    </w:lvl>
  </w:abstractNum>
  <w:abstractNum w:abstractNumId="5">
    <w:nsid w:val="03DC34C9"/>
    <w:multiLevelType w:val="hybridMultilevel"/>
    <w:tmpl w:val="97505094"/>
    <w:lvl w:ilvl="0" w:tplc="ABB01874">
      <w:start w:val="1"/>
      <w:numFmt w:val="bullet"/>
      <w:pStyle w:val="a0"/>
      <w:lvlText w:val="-"/>
      <w:lvlJc w:val="left"/>
      <w:pPr>
        <w:tabs>
          <w:tab w:val="num" w:pos="1267"/>
        </w:tabs>
        <w:ind w:left="1247" w:hanging="340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6">
    <w:nsid w:val="09C749B1"/>
    <w:multiLevelType w:val="hybridMultilevel"/>
    <w:tmpl w:val="41E67E66"/>
    <w:lvl w:ilvl="0" w:tplc="607AB1D4">
      <w:start w:val="1"/>
      <w:numFmt w:val="ganada"/>
      <w:lvlText w:val="(%1)"/>
      <w:lvlJc w:val="left"/>
      <w:pPr>
        <w:tabs>
          <w:tab w:val="num" w:pos="910"/>
        </w:tabs>
        <w:ind w:left="910" w:hanging="510"/>
      </w:pPr>
      <w:rPr>
        <w:rFonts w:hint="eastAsia"/>
      </w:rPr>
    </w:lvl>
    <w:lvl w:ilvl="1" w:tplc="2A9E5108">
      <w:start w:val="1"/>
      <w:numFmt w:val="bullet"/>
      <w:pStyle w:val="-0"/>
      <w:lvlText w:val="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DD3E0E62">
      <w:start w:val="1"/>
      <w:numFmt w:val="bullet"/>
      <w:lvlText w:val=""/>
      <w:lvlJc w:val="left"/>
      <w:pPr>
        <w:tabs>
          <w:tab w:val="num" w:pos="1100"/>
        </w:tabs>
        <w:ind w:left="1040" w:hanging="340"/>
      </w:pPr>
      <w:rPr>
        <w:rFonts w:ascii="Wingdings" w:hAnsi="Wingdings" w:hint="default"/>
      </w:rPr>
    </w:lvl>
    <w:lvl w:ilvl="3" w:tplc="AF168EE8">
      <w:start w:val="1"/>
      <w:numFmt w:val="decimalFullWidth"/>
      <w:pStyle w:val="-1"/>
      <w:lvlText w:val="(%4)"/>
      <w:lvlJc w:val="left"/>
      <w:pPr>
        <w:tabs>
          <w:tab w:val="num" w:pos="2140"/>
        </w:tabs>
        <w:ind w:left="2140" w:hanging="540"/>
      </w:pPr>
      <w:rPr>
        <w:rFonts w:hint="default"/>
      </w:rPr>
    </w:lvl>
    <w:lvl w:ilvl="4" w:tplc="FBEAC9A8">
      <w:start w:val="1"/>
      <w:numFmt w:val="decimal"/>
      <w:lvlText w:val="(%5)"/>
      <w:lvlJc w:val="left"/>
      <w:pPr>
        <w:tabs>
          <w:tab w:val="num" w:pos="2435"/>
        </w:tabs>
        <w:ind w:left="2435" w:hanging="435"/>
      </w:pPr>
      <w:rPr>
        <w:rFonts w:hint="default"/>
      </w:rPr>
    </w:lvl>
    <w:lvl w:ilvl="5" w:tplc="34143C50">
      <w:start w:val="1"/>
      <w:numFmt w:val="decimal"/>
      <w:suff w:val="space"/>
      <w:lvlText w:val="%6)"/>
      <w:lvlJc w:val="left"/>
      <w:pPr>
        <w:ind w:left="2730" w:hanging="330"/>
      </w:pPr>
      <w:rPr>
        <w:rFonts w:hint="eastAsia"/>
      </w:r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7">
    <w:nsid w:val="11F401DE"/>
    <w:multiLevelType w:val="multilevel"/>
    <w:tmpl w:val="004E119E"/>
    <w:lvl w:ilvl="0">
      <w:start w:val="1"/>
      <w:numFmt w:val="upperLetter"/>
      <w:pStyle w:val="a1"/>
      <w:lvlText w:val="%1."/>
      <w:lvlJc w:val="left"/>
      <w:pPr>
        <w:tabs>
          <w:tab w:val="num" w:pos="329"/>
        </w:tabs>
        <w:ind w:left="726" w:hanging="39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04" w:hanging="510"/>
      </w:pPr>
      <w:rPr>
        <w:rFonts w:hint="eastAsia"/>
        <w:b w:val="0"/>
      </w:rPr>
    </w:lvl>
    <w:lvl w:ilvl="2">
      <w:start w:val="1"/>
      <w:numFmt w:val="decimal"/>
      <w:lvlText w:val="%1.%3.%2"/>
      <w:lvlJc w:val="left"/>
      <w:pPr>
        <w:tabs>
          <w:tab w:val="num" w:pos="329"/>
        </w:tabs>
        <w:ind w:left="2489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329"/>
        </w:tabs>
        <w:ind w:left="3209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329"/>
        </w:tabs>
        <w:ind w:left="3929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329"/>
        </w:tabs>
        <w:ind w:left="4649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329"/>
        </w:tabs>
        <w:ind w:left="5369" w:hanging="72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329"/>
        </w:tabs>
        <w:ind w:left="6089" w:hanging="72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329"/>
        </w:tabs>
        <w:ind w:left="6809" w:hanging="720"/>
      </w:pPr>
      <w:rPr>
        <w:rFonts w:hint="eastAsia"/>
      </w:rPr>
    </w:lvl>
  </w:abstractNum>
  <w:abstractNum w:abstractNumId="8">
    <w:nsid w:val="12E34FFE"/>
    <w:multiLevelType w:val="hybridMultilevel"/>
    <w:tmpl w:val="FE74343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149B2C6F"/>
    <w:multiLevelType w:val="hybridMultilevel"/>
    <w:tmpl w:val="D794C68E"/>
    <w:lvl w:ilvl="0" w:tplc="FFFFFFFF">
      <w:start w:val="1"/>
      <w:numFmt w:val="bullet"/>
      <w:pStyle w:val="a2"/>
      <w:lvlText w:val=""/>
      <w:lvlJc w:val="left"/>
      <w:pPr>
        <w:tabs>
          <w:tab w:val="num" w:pos="1040"/>
        </w:tabs>
        <w:ind w:left="1021" w:hanging="341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>
    <w:nsid w:val="16E16FDB"/>
    <w:multiLevelType w:val="hybridMultilevel"/>
    <w:tmpl w:val="9A4492A6"/>
    <w:lvl w:ilvl="0" w:tplc="04090001">
      <w:start w:val="1"/>
      <w:numFmt w:val="bullet"/>
      <w:lvlText w:val=""/>
      <w:lvlJc w:val="left"/>
      <w:pPr>
        <w:ind w:left="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1C7442AF"/>
    <w:multiLevelType w:val="hybridMultilevel"/>
    <w:tmpl w:val="407087E8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2">
    <w:nsid w:val="2191781B"/>
    <w:multiLevelType w:val="hybridMultilevel"/>
    <w:tmpl w:val="F0FA5758"/>
    <w:lvl w:ilvl="0" w:tplc="ECE24024">
      <w:start w:val="1"/>
      <w:numFmt w:val="bullet"/>
      <w:pStyle w:val="a3"/>
      <w:lvlText w:val="-"/>
      <w:lvlJc w:val="left"/>
      <w:pPr>
        <w:tabs>
          <w:tab w:val="num" w:pos="700"/>
        </w:tabs>
        <w:ind w:left="624" w:hanging="284"/>
      </w:pPr>
      <w:rPr>
        <w:rFonts w:ascii="굴림체" w:eastAsia="굴림체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3">
    <w:nsid w:val="23510FB3"/>
    <w:multiLevelType w:val="hybridMultilevel"/>
    <w:tmpl w:val="9C5855C2"/>
    <w:lvl w:ilvl="0" w:tplc="583445AE">
      <w:start w:val="2017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25526BE0"/>
    <w:multiLevelType w:val="hybridMultilevel"/>
    <w:tmpl w:val="2F5E7F26"/>
    <w:lvl w:ilvl="0" w:tplc="5608FA0E">
      <w:start w:val="1"/>
      <w:numFmt w:val="bullet"/>
      <w:lvlText w:val=""/>
      <w:lvlJc w:val="left"/>
      <w:pPr>
        <w:tabs>
          <w:tab w:val="num" w:pos="1308"/>
        </w:tabs>
        <w:ind w:left="1308" w:hanging="546"/>
      </w:pPr>
      <w:rPr>
        <w:rFonts w:ascii="Wingdings" w:hAnsi="Wingdings" w:hint="default"/>
      </w:rPr>
    </w:lvl>
    <w:lvl w:ilvl="1" w:tplc="04090019">
      <w:start w:val="1"/>
      <w:numFmt w:val="bullet"/>
      <w:pStyle w:val="ifrs"/>
      <w:lvlText w:val=""/>
      <w:lvlJc w:val="left"/>
      <w:pPr>
        <w:tabs>
          <w:tab w:val="num" w:pos="974"/>
        </w:tabs>
        <w:ind w:left="974" w:hanging="546"/>
      </w:pPr>
      <w:rPr>
        <w:rFonts w:ascii="Wingdings" w:hAnsi="Wingdings" w:hint="default"/>
      </w:rPr>
    </w:lvl>
    <w:lvl w:ilvl="2" w:tplc="0409001B">
      <w:start w:val="1"/>
      <w:numFmt w:val="bullet"/>
      <w:lvlText w:val=""/>
      <w:lvlJc w:val="left"/>
      <w:pPr>
        <w:tabs>
          <w:tab w:val="num" w:pos="1228"/>
        </w:tabs>
        <w:ind w:left="1228" w:hanging="400"/>
      </w:pPr>
      <w:rPr>
        <w:rFonts w:ascii="Wingdings" w:hAnsi="Wingdings" w:hint="default"/>
      </w:rPr>
    </w:lvl>
    <w:lvl w:ilvl="3" w:tplc="0409000F">
      <w:start w:val="1"/>
      <w:numFmt w:val="bullet"/>
      <w:lvlText w:val=""/>
      <w:lvlJc w:val="left"/>
      <w:pPr>
        <w:tabs>
          <w:tab w:val="num" w:pos="1628"/>
        </w:tabs>
        <w:ind w:left="1628" w:hanging="400"/>
      </w:pPr>
      <w:rPr>
        <w:rFonts w:ascii="Wingdings" w:hAnsi="Wingdings" w:hint="default"/>
      </w:rPr>
    </w:lvl>
    <w:lvl w:ilvl="4" w:tplc="04090019">
      <w:start w:val="1"/>
      <w:numFmt w:val="bullet"/>
      <w:lvlText w:val=""/>
      <w:lvlJc w:val="left"/>
      <w:pPr>
        <w:tabs>
          <w:tab w:val="num" w:pos="2028"/>
        </w:tabs>
        <w:ind w:left="2028" w:hanging="400"/>
      </w:pPr>
      <w:rPr>
        <w:rFonts w:ascii="Wingdings" w:hAnsi="Wingdings" w:hint="default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40027E"/>
    <w:multiLevelType w:val="hybridMultilevel"/>
    <w:tmpl w:val="9D6CC7AE"/>
    <w:lvl w:ilvl="0" w:tplc="9F32B4EE">
      <w:start w:val="1"/>
      <w:numFmt w:val="decimal"/>
      <w:pStyle w:val="Task"/>
      <w:lvlText w:val=".%1"/>
      <w:lvlJc w:val="left"/>
      <w:pPr>
        <w:tabs>
          <w:tab w:val="num" w:pos="454"/>
        </w:tabs>
        <w:ind w:left="454" w:hanging="454"/>
      </w:pPr>
      <w:rPr>
        <w:rFonts w:eastAsia="바탕체" w:hint="eastAsia"/>
        <w:sz w:val="22"/>
      </w:rPr>
    </w:lvl>
    <w:lvl w:ilvl="1" w:tplc="FFFFFFFF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6">
    <w:nsid w:val="33C250F7"/>
    <w:multiLevelType w:val="multilevel"/>
    <w:tmpl w:val="CFB85CB0"/>
    <w:lvl w:ilvl="0">
      <w:start w:val="1"/>
      <w:numFmt w:val="bullet"/>
      <w:pStyle w:val="a4"/>
      <w:lvlText w:val=""/>
      <w:lvlJc w:val="left"/>
      <w:pPr>
        <w:tabs>
          <w:tab w:val="num" w:pos="719"/>
        </w:tabs>
        <w:ind w:left="718" w:hanging="359"/>
      </w:pPr>
      <w:rPr>
        <w:rFonts w:ascii="Wingdings" w:hAnsi="Wingdings" w:hint="default"/>
        <w:sz w:val="22"/>
      </w:rPr>
    </w:lvl>
    <w:lvl w:ilvl="1">
      <w:start w:val="1"/>
      <w:numFmt w:val="bullet"/>
      <w:lvlText w:val="-"/>
      <w:lvlJc w:val="left"/>
      <w:pPr>
        <w:tabs>
          <w:tab w:val="num" w:pos="1221"/>
        </w:tabs>
        <w:ind w:left="1221" w:hanging="400"/>
      </w:pPr>
      <w:rPr>
        <w:rFonts w:ascii="바탕" w:eastAsia="바탕" w:hAnsi="바탕" w:cs="Times New Roman" w:hint="eastAsia"/>
      </w:rPr>
    </w:lvl>
    <w:lvl w:ilvl="2">
      <w:start w:val="1"/>
      <w:numFmt w:val="bullet"/>
      <w:lvlText w:val=""/>
      <w:lvlJc w:val="left"/>
      <w:pPr>
        <w:tabs>
          <w:tab w:val="num" w:pos="1621"/>
        </w:tabs>
        <w:ind w:left="1621" w:hanging="40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021"/>
        </w:tabs>
        <w:ind w:left="2021" w:hanging="40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21"/>
        </w:tabs>
        <w:ind w:left="2421" w:hanging="40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21"/>
        </w:tabs>
        <w:ind w:left="2821" w:hanging="40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221"/>
        </w:tabs>
        <w:ind w:left="3221" w:hanging="40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621"/>
        </w:tabs>
        <w:ind w:left="3621" w:hanging="40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021"/>
        </w:tabs>
        <w:ind w:left="4021" w:hanging="400"/>
      </w:pPr>
      <w:rPr>
        <w:rFonts w:ascii="Wingdings" w:hAnsi="Wingdings" w:hint="default"/>
      </w:rPr>
    </w:lvl>
  </w:abstractNum>
  <w:abstractNum w:abstractNumId="17">
    <w:nsid w:val="3A063A11"/>
    <w:multiLevelType w:val="hybridMultilevel"/>
    <w:tmpl w:val="D2163E7A"/>
    <w:lvl w:ilvl="0" w:tplc="F7F4F9B0">
      <w:start w:val="1"/>
      <w:numFmt w:val="bullet"/>
      <w:pStyle w:val="a5"/>
      <w:lvlText w:val=""/>
      <w:lvlJc w:val="left"/>
      <w:pPr>
        <w:tabs>
          <w:tab w:val="num" w:pos="927"/>
        </w:tabs>
        <w:ind w:left="907" w:hanging="340"/>
      </w:pPr>
      <w:rPr>
        <w:rFonts w:ascii="Wingdings" w:eastAsia="굴림체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8">
    <w:nsid w:val="3AC54EB7"/>
    <w:multiLevelType w:val="hybridMultilevel"/>
    <w:tmpl w:val="FE3AAB2E"/>
    <w:lvl w:ilvl="0" w:tplc="FFFFFFFF">
      <w:start w:val="1"/>
      <w:numFmt w:val="bullet"/>
      <w:pStyle w:val="21"/>
      <w:lvlText w:val="–"/>
      <w:lvlJc w:val="left"/>
      <w:pPr>
        <w:tabs>
          <w:tab w:val="num" w:pos="789"/>
        </w:tabs>
        <w:ind w:left="789" w:hanging="400"/>
      </w:pPr>
      <w:rPr>
        <w:rFonts w:ascii="바탕체" w:eastAsia="바탕체" w:hAnsi="Wingdings" w:hint="eastAsia"/>
      </w:rPr>
    </w:lvl>
    <w:lvl w:ilvl="1" w:tplc="FFFFFFFF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9">
    <w:nsid w:val="3BD47AA0"/>
    <w:multiLevelType w:val="hybridMultilevel"/>
    <w:tmpl w:val="4B6000E2"/>
    <w:lvl w:ilvl="0" w:tplc="92DED32C">
      <w:start w:val="1"/>
      <w:numFmt w:val="bullet"/>
      <w:pStyle w:val="-2"/>
      <w:lvlText w:val="–"/>
      <w:lvlJc w:val="left"/>
      <w:pPr>
        <w:tabs>
          <w:tab w:val="num" w:pos="2058"/>
        </w:tabs>
        <w:ind w:left="2039" w:hanging="341"/>
      </w:pPr>
      <w:rPr>
        <w:rFonts w:ascii="MS Serif" w:eastAsia="바탕체" w:hAnsi="MS Serif" w:hint="default"/>
        <w:b w:val="0"/>
        <w:i w:val="0"/>
        <w:sz w:val="24"/>
      </w:rPr>
    </w:lvl>
    <w:lvl w:ilvl="1" w:tplc="04090003">
      <w:start w:val="1"/>
      <w:numFmt w:val="bullet"/>
      <w:lvlText w:val=""/>
      <w:lvlJc w:val="left"/>
      <w:pPr>
        <w:tabs>
          <w:tab w:val="num" w:pos="1651"/>
        </w:tabs>
        <w:ind w:left="165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2051"/>
        </w:tabs>
        <w:ind w:left="2051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451"/>
        </w:tabs>
        <w:ind w:left="2451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851"/>
        </w:tabs>
        <w:ind w:left="2851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3251"/>
        </w:tabs>
        <w:ind w:left="3251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651"/>
        </w:tabs>
        <w:ind w:left="3651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4051"/>
        </w:tabs>
        <w:ind w:left="4051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451"/>
        </w:tabs>
        <w:ind w:left="4451" w:hanging="400"/>
      </w:pPr>
      <w:rPr>
        <w:rFonts w:ascii="Wingdings" w:hAnsi="Wingdings" w:hint="default"/>
      </w:rPr>
    </w:lvl>
  </w:abstractNum>
  <w:abstractNum w:abstractNumId="20">
    <w:nsid w:val="42A31CEF"/>
    <w:multiLevelType w:val="hybridMultilevel"/>
    <w:tmpl w:val="6D862ED2"/>
    <w:lvl w:ilvl="0" w:tplc="9F32B4EE">
      <w:start w:val="1"/>
      <w:numFmt w:val="bullet"/>
      <w:pStyle w:val="a6"/>
      <w:lvlText w:val=""/>
      <w:lvlJc w:val="left"/>
      <w:pPr>
        <w:tabs>
          <w:tab w:val="num" w:pos="1494"/>
        </w:tabs>
        <w:ind w:left="1474" w:hanging="340"/>
      </w:pPr>
      <w:rPr>
        <w:rFonts w:ascii="Wingdings" w:eastAsia="굴림체" w:hAnsi="Wingdings" w:hint="default"/>
      </w:rPr>
    </w:lvl>
    <w:lvl w:ilvl="1" w:tplc="9C20DF12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1">
    <w:nsid w:val="42E46B78"/>
    <w:multiLevelType w:val="hybridMultilevel"/>
    <w:tmpl w:val="392CC49A"/>
    <w:lvl w:ilvl="0" w:tplc="0A943B2C">
      <w:start w:val="1"/>
      <w:numFmt w:val="decimal"/>
      <w:pStyle w:val="12"/>
      <w:lvlText w:val="%1)"/>
      <w:lvlJc w:val="left"/>
      <w:pPr>
        <w:ind w:left="760" w:hanging="360"/>
      </w:pPr>
      <w:rPr>
        <w:rFonts w:hint="default"/>
      </w:rPr>
    </w:lvl>
    <w:lvl w:ilvl="1" w:tplc="B088DD52">
      <w:start w:val="1"/>
      <w:numFmt w:val="upperLetter"/>
      <w:lvlText w:val="%2."/>
      <w:lvlJc w:val="left"/>
      <w:pPr>
        <w:ind w:left="1200" w:hanging="400"/>
      </w:pPr>
    </w:lvl>
    <w:lvl w:ilvl="2" w:tplc="3E082080">
      <w:start w:val="1"/>
      <w:numFmt w:val="decimal"/>
      <w:lvlText w:val="%3."/>
      <w:lvlJc w:val="left"/>
      <w:pPr>
        <w:ind w:left="1560" w:hanging="360"/>
      </w:pPr>
      <w:rPr>
        <w:rFonts w:hint="default"/>
      </w:rPr>
    </w:lvl>
    <w:lvl w:ilvl="3" w:tplc="2EDAA918" w:tentative="1">
      <w:start w:val="1"/>
      <w:numFmt w:val="decimal"/>
      <w:lvlText w:val="%4."/>
      <w:lvlJc w:val="left"/>
      <w:pPr>
        <w:ind w:left="2000" w:hanging="400"/>
      </w:pPr>
    </w:lvl>
    <w:lvl w:ilvl="4" w:tplc="9F96B66E" w:tentative="1">
      <w:start w:val="1"/>
      <w:numFmt w:val="upperLetter"/>
      <w:lvlText w:val="%5."/>
      <w:lvlJc w:val="left"/>
      <w:pPr>
        <w:ind w:left="2400" w:hanging="400"/>
      </w:pPr>
    </w:lvl>
    <w:lvl w:ilvl="5" w:tplc="11A66992" w:tentative="1">
      <w:start w:val="1"/>
      <w:numFmt w:val="lowerRoman"/>
      <w:lvlText w:val="%6."/>
      <w:lvlJc w:val="right"/>
      <w:pPr>
        <w:ind w:left="2800" w:hanging="400"/>
      </w:pPr>
    </w:lvl>
    <w:lvl w:ilvl="6" w:tplc="81143E78" w:tentative="1">
      <w:start w:val="1"/>
      <w:numFmt w:val="decimal"/>
      <w:lvlText w:val="%7."/>
      <w:lvlJc w:val="left"/>
      <w:pPr>
        <w:ind w:left="3200" w:hanging="400"/>
      </w:pPr>
    </w:lvl>
    <w:lvl w:ilvl="7" w:tplc="09402830" w:tentative="1">
      <w:start w:val="1"/>
      <w:numFmt w:val="upperLetter"/>
      <w:lvlText w:val="%8."/>
      <w:lvlJc w:val="left"/>
      <w:pPr>
        <w:ind w:left="3600" w:hanging="400"/>
      </w:pPr>
    </w:lvl>
    <w:lvl w:ilvl="8" w:tplc="2F540796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>
    <w:nsid w:val="455C274C"/>
    <w:multiLevelType w:val="hybridMultilevel"/>
    <w:tmpl w:val="B67C575E"/>
    <w:lvl w:ilvl="0" w:tplc="0E145086">
      <w:start w:val="1"/>
      <w:numFmt w:val="bullet"/>
      <w:pStyle w:val="a7"/>
      <w:lvlText w:val="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3">
    <w:nsid w:val="47AF4B7B"/>
    <w:multiLevelType w:val="hybridMultilevel"/>
    <w:tmpl w:val="D9D6A220"/>
    <w:lvl w:ilvl="0" w:tplc="B4CEE63C">
      <w:start w:val="1"/>
      <w:numFmt w:val="bullet"/>
      <w:pStyle w:val="-3"/>
      <w:lvlText w:val=""/>
      <w:lvlJc w:val="left"/>
      <w:pPr>
        <w:ind w:left="1307" w:hanging="400"/>
      </w:pPr>
      <w:rPr>
        <w:rFonts w:ascii="Wingdings" w:eastAsia="굴림체" w:hAnsi="Wingdings" w:hint="default"/>
      </w:rPr>
    </w:lvl>
    <w:lvl w:ilvl="1" w:tplc="2C62FF10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BC7430D4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B78ABC2C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9D567FEE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6FD25FB8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85628F2C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1F7406E6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EBA246B4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4">
    <w:nsid w:val="4C384DB4"/>
    <w:multiLevelType w:val="singleLevel"/>
    <w:tmpl w:val="7A0C7D70"/>
    <w:lvl w:ilvl="0">
      <w:start w:val="1"/>
      <w:numFmt w:val="decimal"/>
      <w:pStyle w:val="a8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52944FAD"/>
    <w:multiLevelType w:val="hybridMultilevel"/>
    <w:tmpl w:val="ADD8DE56"/>
    <w:lvl w:ilvl="0" w:tplc="3C26D08E">
      <w:start w:val="4"/>
      <w:numFmt w:val="bullet"/>
      <w:pStyle w:val="22"/>
      <w:lvlText w:val=""/>
      <w:lvlJc w:val="left"/>
      <w:pPr>
        <w:tabs>
          <w:tab w:val="num" w:pos="984"/>
        </w:tabs>
        <w:ind w:left="964" w:hanging="340"/>
      </w:pPr>
      <w:rPr>
        <w:rFonts w:ascii="Wingdings 2" w:eastAsia="굴림체" w:hAnsi="Wingdings 2" w:cs="Times New Roman" w:hint="default"/>
      </w:rPr>
    </w:lvl>
    <w:lvl w:ilvl="1" w:tplc="04090019">
      <w:start w:val="1"/>
      <w:numFmt w:val="decimalEnclosedCircle"/>
      <w:lvlText w:val="%2"/>
      <w:lvlJc w:val="left"/>
      <w:pPr>
        <w:tabs>
          <w:tab w:val="num" w:pos="1437"/>
        </w:tabs>
        <w:ind w:left="1437" w:hanging="437"/>
      </w:pPr>
      <w:rPr>
        <w:rFonts w:hint="eastAsia"/>
        <w:b w:val="0"/>
        <w:i w:val="0"/>
      </w:rPr>
    </w:lvl>
    <w:lvl w:ilvl="2" w:tplc="0409001B" w:tentative="1">
      <w:start w:val="1"/>
      <w:numFmt w:val="bullet"/>
      <w:lvlText w:val=""/>
      <w:lvlJc w:val="left"/>
      <w:pPr>
        <w:tabs>
          <w:tab w:val="num" w:pos="1800"/>
        </w:tabs>
        <w:ind w:left="1800" w:hanging="40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2200"/>
        </w:tabs>
        <w:ind w:left="2200" w:hanging="40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600"/>
        </w:tabs>
        <w:ind w:left="2600" w:hanging="40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3000"/>
        </w:tabs>
        <w:ind w:left="3000" w:hanging="40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400"/>
        </w:tabs>
        <w:ind w:left="3400" w:hanging="40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00"/>
        </w:tabs>
        <w:ind w:left="3800" w:hanging="40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200"/>
        </w:tabs>
        <w:ind w:left="4200" w:hanging="400"/>
      </w:pPr>
      <w:rPr>
        <w:rFonts w:ascii="Wingdings" w:hAnsi="Wingdings" w:hint="default"/>
      </w:rPr>
    </w:lvl>
  </w:abstractNum>
  <w:abstractNum w:abstractNumId="26">
    <w:nsid w:val="531C1194"/>
    <w:multiLevelType w:val="hybridMultilevel"/>
    <w:tmpl w:val="4B0A166E"/>
    <w:lvl w:ilvl="0" w:tplc="64FEC2AA">
      <w:start w:val="1"/>
      <w:numFmt w:val="decimal"/>
      <w:lvlText w:val="%1)"/>
      <w:lvlJc w:val="left"/>
      <w:pPr>
        <w:tabs>
          <w:tab w:val="num" w:pos="757"/>
        </w:tabs>
        <w:ind w:left="737" w:hanging="340"/>
      </w:pPr>
      <w:rPr>
        <w:rFonts w:hint="eastAsia"/>
      </w:rPr>
    </w:lvl>
    <w:lvl w:ilvl="1" w:tplc="04090019">
      <w:start w:val="1"/>
      <w:numFmt w:val="bullet"/>
      <w:pStyle w:val="a9"/>
      <w:lvlText w:val=""/>
      <w:lvlJc w:val="left"/>
      <w:pPr>
        <w:tabs>
          <w:tab w:val="num" w:pos="814"/>
        </w:tabs>
        <w:ind w:left="794" w:hanging="340"/>
      </w:pPr>
      <w:rPr>
        <w:rFonts w:ascii="Wingdings" w:hAnsi="Wingdings" w:hint="default"/>
      </w:rPr>
    </w:lvl>
    <w:lvl w:ilvl="2" w:tplc="0409001B">
      <w:start w:val="1"/>
      <w:numFmt w:val="decimal"/>
      <w:lvlText w:val="%3)"/>
      <w:lvlJc w:val="left"/>
      <w:pPr>
        <w:tabs>
          <w:tab w:val="num" w:pos="794"/>
        </w:tabs>
        <w:ind w:left="794" w:hanging="397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27">
    <w:nsid w:val="5A7D2F9F"/>
    <w:multiLevelType w:val="hybridMultilevel"/>
    <w:tmpl w:val="160C4F66"/>
    <w:lvl w:ilvl="0" w:tplc="5EAC89EA">
      <w:start w:val="1"/>
      <w:numFmt w:val="bullet"/>
      <w:pStyle w:val="PE1"/>
      <w:lvlText w:val="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8">
    <w:nsid w:val="5B035E58"/>
    <w:multiLevelType w:val="hybridMultilevel"/>
    <w:tmpl w:val="3F620272"/>
    <w:lvl w:ilvl="0" w:tplc="F7F4F9B0">
      <w:start w:val="1"/>
      <w:numFmt w:val="bullet"/>
      <w:pStyle w:val="13"/>
      <w:lvlText w:val="▪"/>
      <w:lvlJc w:val="left"/>
      <w:pPr>
        <w:tabs>
          <w:tab w:val="num" w:pos="473"/>
        </w:tabs>
        <w:ind w:left="57" w:firstLine="56"/>
      </w:pPr>
      <w:rPr>
        <w:rFonts w:ascii="굴림" w:eastAsia="굴림" w:hAnsi="Wingdings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9">
    <w:nsid w:val="6B834071"/>
    <w:multiLevelType w:val="hybridMultilevel"/>
    <w:tmpl w:val="9482CE72"/>
    <w:lvl w:ilvl="0" w:tplc="FFFFFFFF">
      <w:start w:val="1"/>
      <w:numFmt w:val="bullet"/>
      <w:pStyle w:val="-4"/>
      <w:lvlText w:val="-"/>
      <w:lvlJc w:val="left"/>
      <w:pPr>
        <w:tabs>
          <w:tab w:val="num" w:pos="1040"/>
        </w:tabs>
        <w:ind w:left="1021" w:hanging="341"/>
      </w:pPr>
      <w:rPr>
        <w:rFonts w:ascii="굴림체" w:eastAsia="굴림체" w:hAnsi="Wingdings" w:hint="eastAsia"/>
      </w:rPr>
    </w:lvl>
    <w:lvl w:ilvl="1" w:tplc="FFFFFFFF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FFFFFFFF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0">
    <w:nsid w:val="6C681CB4"/>
    <w:multiLevelType w:val="hybridMultilevel"/>
    <w:tmpl w:val="C08C36AC"/>
    <w:lvl w:ilvl="0" w:tplc="1516376E">
      <w:start w:val="2021"/>
      <w:numFmt w:val="bullet"/>
      <w:lvlText w:val="○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>
    <w:nsid w:val="6D9965E7"/>
    <w:multiLevelType w:val="hybridMultilevel"/>
    <w:tmpl w:val="EC3C5B2C"/>
    <w:lvl w:ilvl="0" w:tplc="04090009">
      <w:start w:val="1"/>
      <w:numFmt w:val="bullet"/>
      <w:pStyle w:val="aa"/>
      <w:suff w:val="space"/>
      <w:lvlText w:val=""/>
      <w:lvlJc w:val="left"/>
      <w:pPr>
        <w:ind w:left="1772" w:hanging="17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00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40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80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20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60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00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40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02" w:hanging="400"/>
      </w:pPr>
      <w:rPr>
        <w:rFonts w:ascii="Wingdings" w:hAnsi="Wingdings" w:hint="default"/>
      </w:rPr>
    </w:lvl>
  </w:abstractNum>
  <w:abstractNum w:abstractNumId="32">
    <w:nsid w:val="760A1D11"/>
    <w:multiLevelType w:val="hybridMultilevel"/>
    <w:tmpl w:val="39386F52"/>
    <w:lvl w:ilvl="0" w:tplc="04090009">
      <w:start w:val="1"/>
      <w:numFmt w:val="decimal"/>
      <w:pStyle w:val="-10"/>
      <w:lvlText w:val="%1)"/>
      <w:lvlJc w:val="left"/>
      <w:pPr>
        <w:tabs>
          <w:tab w:val="num" w:pos="814"/>
        </w:tabs>
        <w:ind w:left="794" w:hanging="34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391"/>
        </w:tabs>
        <w:ind w:left="239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791"/>
        </w:tabs>
        <w:ind w:left="279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91"/>
        </w:tabs>
        <w:ind w:left="319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591"/>
        </w:tabs>
        <w:ind w:left="359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991"/>
        </w:tabs>
        <w:ind w:left="399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91"/>
        </w:tabs>
        <w:ind w:left="439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791"/>
        </w:tabs>
        <w:ind w:left="479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191"/>
        </w:tabs>
        <w:ind w:left="5191" w:hanging="400"/>
      </w:pPr>
      <w:rPr>
        <w:rFonts w:ascii="Wingdings" w:hAnsi="Wingdings" w:hint="default"/>
      </w:rPr>
    </w:lvl>
  </w:abstractNum>
  <w:abstractNum w:abstractNumId="33">
    <w:nsid w:val="77345718"/>
    <w:multiLevelType w:val="multilevel"/>
    <w:tmpl w:val="871A567E"/>
    <w:lvl w:ilvl="0">
      <w:start w:val="1"/>
      <w:numFmt w:val="upperRoman"/>
      <w:pStyle w:val="ab"/>
      <w:lvlText w:val="%1."/>
      <w:lvlJc w:val="left"/>
      <w:pPr>
        <w:tabs>
          <w:tab w:val="num" w:pos="329"/>
        </w:tabs>
        <w:ind w:left="726" w:hanging="397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1304" w:hanging="510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1452"/>
        </w:tabs>
        <w:ind w:left="3612" w:hanging="720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1452"/>
        </w:tabs>
        <w:ind w:left="4332" w:hanging="720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1452"/>
        </w:tabs>
        <w:ind w:left="5052" w:hanging="720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452"/>
        </w:tabs>
        <w:ind w:left="5772" w:hanging="720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52"/>
        </w:tabs>
        <w:ind w:left="6492" w:hanging="720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52"/>
        </w:tabs>
        <w:ind w:left="7212" w:hanging="720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452"/>
        </w:tabs>
        <w:ind w:left="7932" w:hanging="720"/>
      </w:pPr>
      <w:rPr>
        <w:rFonts w:hint="eastAsia"/>
      </w:rPr>
    </w:lvl>
  </w:abstractNum>
  <w:abstractNum w:abstractNumId="34">
    <w:nsid w:val="7A09782A"/>
    <w:multiLevelType w:val="hybridMultilevel"/>
    <w:tmpl w:val="476ED4B8"/>
    <w:lvl w:ilvl="0" w:tplc="FFFFFFFF">
      <w:start w:val="1"/>
      <w:numFmt w:val="bullet"/>
      <w:pStyle w:val="WFIS-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1F8EEDB8"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굴림" w:eastAsia="굴림" w:hAnsi="굴림" w:cs="Times New Roman" w:hint="eastAsia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1"/>
    <w:lvlOverride w:ilvl="0">
      <w:lvl w:ilvl="0">
        <w:start w:val="1"/>
        <w:numFmt w:val="bullet"/>
        <w:pStyle w:val="a"/>
        <w:lvlText w:val="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</w:rPr>
      </w:lvl>
    </w:lvlOverride>
  </w:num>
  <w:num w:numId="4">
    <w:abstractNumId w:val="24"/>
  </w:num>
  <w:num w:numId="5">
    <w:abstractNumId w:val="15"/>
    <w:lvlOverride w:ilvl="0">
      <w:startOverride w:val="1"/>
    </w:lvlOverride>
  </w:num>
  <w:num w:numId="6">
    <w:abstractNumId w:val="25"/>
  </w:num>
  <w:num w:numId="7">
    <w:abstractNumId w:val="4"/>
  </w:num>
  <w:num w:numId="8">
    <w:abstractNumId w:val="5"/>
  </w:num>
  <w:num w:numId="9">
    <w:abstractNumId w:val="32"/>
  </w:num>
  <w:num w:numId="10">
    <w:abstractNumId w:val="23"/>
  </w:num>
  <w:num w:numId="11">
    <w:abstractNumId w:val="2"/>
  </w:num>
  <w:num w:numId="12">
    <w:abstractNumId w:val="29"/>
  </w:num>
  <w:num w:numId="13">
    <w:abstractNumId w:val="9"/>
  </w:num>
  <w:num w:numId="14">
    <w:abstractNumId w:val="20"/>
  </w:num>
  <w:num w:numId="15">
    <w:abstractNumId w:val="22"/>
  </w:num>
  <w:num w:numId="16">
    <w:abstractNumId w:val="12"/>
  </w:num>
  <w:num w:numId="17">
    <w:abstractNumId w:val="17"/>
  </w:num>
  <w:num w:numId="18">
    <w:abstractNumId w:val="27"/>
  </w:num>
  <w:num w:numId="19">
    <w:abstractNumId w:val="31"/>
  </w:num>
  <w:num w:numId="20">
    <w:abstractNumId w:val="28"/>
  </w:num>
  <w:num w:numId="21">
    <w:abstractNumId w:val="7"/>
  </w:num>
  <w:num w:numId="22">
    <w:abstractNumId w:val="18"/>
  </w:num>
  <w:num w:numId="23">
    <w:abstractNumId w:val="33"/>
  </w:num>
  <w:num w:numId="24">
    <w:abstractNumId w:val="19"/>
  </w:num>
  <w:num w:numId="25">
    <w:abstractNumId w:val="14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</w:num>
  <w:num w:numId="27">
    <w:abstractNumId w:val="34"/>
  </w:num>
  <w:num w:numId="28">
    <w:abstractNumId w:val="3"/>
  </w:num>
  <w:num w:numId="29">
    <w:abstractNumId w:val="21"/>
  </w:num>
  <w:num w:numId="30">
    <w:abstractNumId w:val="16"/>
  </w:num>
  <w:num w:numId="31">
    <w:abstractNumId w:val="11"/>
  </w:num>
  <w:num w:numId="32">
    <w:abstractNumId w:val="10"/>
  </w:num>
  <w:num w:numId="33">
    <w:abstractNumId w:val="13"/>
  </w:num>
  <w:num w:numId="34">
    <w:abstractNumId w:val="8"/>
  </w:num>
  <w:num w:numId="35">
    <w:abstractNumId w:val="0"/>
  </w:num>
  <w:num w:numId="36">
    <w:abstractNumId w:val="0"/>
  </w:num>
  <w:num w:numId="37">
    <w:abstractNumId w:val="0"/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0"/>
  </w:num>
  <w:num w:numId="40">
    <w:abstractNumId w:val="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20"/>
  <w:displayHorizontalDrawingGridEvery w:val="0"/>
  <w:displayVerticalDrawingGridEvery w:val="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311"/>
    <w:rsid w:val="0000211A"/>
    <w:rsid w:val="0000338C"/>
    <w:rsid w:val="000062E6"/>
    <w:rsid w:val="000062EC"/>
    <w:rsid w:val="000079FF"/>
    <w:rsid w:val="00011246"/>
    <w:rsid w:val="00012884"/>
    <w:rsid w:val="00013A90"/>
    <w:rsid w:val="000149FA"/>
    <w:rsid w:val="00015274"/>
    <w:rsid w:val="00016420"/>
    <w:rsid w:val="00016902"/>
    <w:rsid w:val="0001697E"/>
    <w:rsid w:val="00017940"/>
    <w:rsid w:val="00020BA2"/>
    <w:rsid w:val="00024FA5"/>
    <w:rsid w:val="00025836"/>
    <w:rsid w:val="000319DF"/>
    <w:rsid w:val="00031B28"/>
    <w:rsid w:val="000321B9"/>
    <w:rsid w:val="00033F19"/>
    <w:rsid w:val="000341F9"/>
    <w:rsid w:val="000356CD"/>
    <w:rsid w:val="00037A02"/>
    <w:rsid w:val="0004051B"/>
    <w:rsid w:val="00044024"/>
    <w:rsid w:val="00044A6E"/>
    <w:rsid w:val="00044B8E"/>
    <w:rsid w:val="000519B2"/>
    <w:rsid w:val="00052510"/>
    <w:rsid w:val="00052BF1"/>
    <w:rsid w:val="000533C0"/>
    <w:rsid w:val="00053D1D"/>
    <w:rsid w:val="000543BE"/>
    <w:rsid w:val="000553C8"/>
    <w:rsid w:val="00057409"/>
    <w:rsid w:val="00057601"/>
    <w:rsid w:val="00057DCC"/>
    <w:rsid w:val="000602FB"/>
    <w:rsid w:val="000607D2"/>
    <w:rsid w:val="00060B91"/>
    <w:rsid w:val="00060D77"/>
    <w:rsid w:val="000611E8"/>
    <w:rsid w:val="00062514"/>
    <w:rsid w:val="000654B4"/>
    <w:rsid w:val="000661CD"/>
    <w:rsid w:val="00072B51"/>
    <w:rsid w:val="00073330"/>
    <w:rsid w:val="00074161"/>
    <w:rsid w:val="00075BCB"/>
    <w:rsid w:val="00076CFC"/>
    <w:rsid w:val="00080351"/>
    <w:rsid w:val="000805C0"/>
    <w:rsid w:val="0008130F"/>
    <w:rsid w:val="000854A4"/>
    <w:rsid w:val="000856A8"/>
    <w:rsid w:val="000865EA"/>
    <w:rsid w:val="00086DA1"/>
    <w:rsid w:val="00086F13"/>
    <w:rsid w:val="00087101"/>
    <w:rsid w:val="00087DA4"/>
    <w:rsid w:val="00090924"/>
    <w:rsid w:val="0009282A"/>
    <w:rsid w:val="00092BE1"/>
    <w:rsid w:val="00094822"/>
    <w:rsid w:val="00095DA0"/>
    <w:rsid w:val="00095ED3"/>
    <w:rsid w:val="000969AE"/>
    <w:rsid w:val="00096B77"/>
    <w:rsid w:val="000A16E9"/>
    <w:rsid w:val="000A5E7C"/>
    <w:rsid w:val="000A7295"/>
    <w:rsid w:val="000B0B05"/>
    <w:rsid w:val="000B5B18"/>
    <w:rsid w:val="000C09E3"/>
    <w:rsid w:val="000C1060"/>
    <w:rsid w:val="000C17A7"/>
    <w:rsid w:val="000C2661"/>
    <w:rsid w:val="000C3746"/>
    <w:rsid w:val="000C5667"/>
    <w:rsid w:val="000C5A5A"/>
    <w:rsid w:val="000C6427"/>
    <w:rsid w:val="000C73D7"/>
    <w:rsid w:val="000C77F3"/>
    <w:rsid w:val="000D08D2"/>
    <w:rsid w:val="000D5F58"/>
    <w:rsid w:val="000D6491"/>
    <w:rsid w:val="000E0467"/>
    <w:rsid w:val="000E1385"/>
    <w:rsid w:val="000E1E69"/>
    <w:rsid w:val="000E4B96"/>
    <w:rsid w:val="000E50DE"/>
    <w:rsid w:val="000E6BA0"/>
    <w:rsid w:val="000E6DE3"/>
    <w:rsid w:val="000E6ED1"/>
    <w:rsid w:val="000E709C"/>
    <w:rsid w:val="000E7565"/>
    <w:rsid w:val="000E7E9D"/>
    <w:rsid w:val="000F0084"/>
    <w:rsid w:val="000F0C55"/>
    <w:rsid w:val="000F0E82"/>
    <w:rsid w:val="000F123E"/>
    <w:rsid w:val="000F272A"/>
    <w:rsid w:val="000F3162"/>
    <w:rsid w:val="000F332B"/>
    <w:rsid w:val="000F3D14"/>
    <w:rsid w:val="000F4F94"/>
    <w:rsid w:val="000F61FC"/>
    <w:rsid w:val="00102580"/>
    <w:rsid w:val="00105B11"/>
    <w:rsid w:val="00112B86"/>
    <w:rsid w:val="00114B73"/>
    <w:rsid w:val="001156AD"/>
    <w:rsid w:val="00115CC1"/>
    <w:rsid w:val="0011788D"/>
    <w:rsid w:val="001225A9"/>
    <w:rsid w:val="001228C3"/>
    <w:rsid w:val="00124ED5"/>
    <w:rsid w:val="00127128"/>
    <w:rsid w:val="00127203"/>
    <w:rsid w:val="00132ECB"/>
    <w:rsid w:val="00133F08"/>
    <w:rsid w:val="00135857"/>
    <w:rsid w:val="0013666C"/>
    <w:rsid w:val="00136E8C"/>
    <w:rsid w:val="001413D7"/>
    <w:rsid w:val="00142BE7"/>
    <w:rsid w:val="00143D5F"/>
    <w:rsid w:val="001443EC"/>
    <w:rsid w:val="0014543F"/>
    <w:rsid w:val="00145FB7"/>
    <w:rsid w:val="00146193"/>
    <w:rsid w:val="0014627D"/>
    <w:rsid w:val="001469C0"/>
    <w:rsid w:val="00152398"/>
    <w:rsid w:val="00152683"/>
    <w:rsid w:val="00152A10"/>
    <w:rsid w:val="001530E7"/>
    <w:rsid w:val="0015428D"/>
    <w:rsid w:val="001542CA"/>
    <w:rsid w:val="00156AD6"/>
    <w:rsid w:val="001573B3"/>
    <w:rsid w:val="001616B5"/>
    <w:rsid w:val="00162A68"/>
    <w:rsid w:val="00163C8D"/>
    <w:rsid w:val="00163FBC"/>
    <w:rsid w:val="00165120"/>
    <w:rsid w:val="001653D4"/>
    <w:rsid w:val="001656E7"/>
    <w:rsid w:val="00165781"/>
    <w:rsid w:val="0016610F"/>
    <w:rsid w:val="00166A74"/>
    <w:rsid w:val="00166ED6"/>
    <w:rsid w:val="001742A3"/>
    <w:rsid w:val="00175679"/>
    <w:rsid w:val="001756D5"/>
    <w:rsid w:val="001769E5"/>
    <w:rsid w:val="00177073"/>
    <w:rsid w:val="00177170"/>
    <w:rsid w:val="0018050D"/>
    <w:rsid w:val="001805A5"/>
    <w:rsid w:val="00182A0A"/>
    <w:rsid w:val="00184F03"/>
    <w:rsid w:val="00186447"/>
    <w:rsid w:val="001868B1"/>
    <w:rsid w:val="00187521"/>
    <w:rsid w:val="0019027C"/>
    <w:rsid w:val="00192107"/>
    <w:rsid w:val="001930E1"/>
    <w:rsid w:val="00193186"/>
    <w:rsid w:val="00195FFA"/>
    <w:rsid w:val="00196467"/>
    <w:rsid w:val="00197240"/>
    <w:rsid w:val="001A0C59"/>
    <w:rsid w:val="001A1255"/>
    <w:rsid w:val="001A43CC"/>
    <w:rsid w:val="001A4627"/>
    <w:rsid w:val="001B1150"/>
    <w:rsid w:val="001B1F2D"/>
    <w:rsid w:val="001B5131"/>
    <w:rsid w:val="001B7028"/>
    <w:rsid w:val="001C1F74"/>
    <w:rsid w:val="001C3211"/>
    <w:rsid w:val="001C49C3"/>
    <w:rsid w:val="001C5C88"/>
    <w:rsid w:val="001C6134"/>
    <w:rsid w:val="001C6540"/>
    <w:rsid w:val="001D1031"/>
    <w:rsid w:val="001D29C2"/>
    <w:rsid w:val="001D343C"/>
    <w:rsid w:val="001D4BC5"/>
    <w:rsid w:val="001D58C6"/>
    <w:rsid w:val="001D5D24"/>
    <w:rsid w:val="001E0176"/>
    <w:rsid w:val="001E0421"/>
    <w:rsid w:val="001E10A8"/>
    <w:rsid w:val="001E3690"/>
    <w:rsid w:val="001E42EF"/>
    <w:rsid w:val="001E4E67"/>
    <w:rsid w:val="001E6479"/>
    <w:rsid w:val="001E6BF1"/>
    <w:rsid w:val="001E6EEC"/>
    <w:rsid w:val="001E71ED"/>
    <w:rsid w:val="001F189D"/>
    <w:rsid w:val="001F1928"/>
    <w:rsid w:val="001F4EB8"/>
    <w:rsid w:val="001F5E44"/>
    <w:rsid w:val="001F7226"/>
    <w:rsid w:val="001F760E"/>
    <w:rsid w:val="001F7A50"/>
    <w:rsid w:val="0020025F"/>
    <w:rsid w:val="002016E9"/>
    <w:rsid w:val="002047A2"/>
    <w:rsid w:val="0020484E"/>
    <w:rsid w:val="0020484F"/>
    <w:rsid w:val="00206A84"/>
    <w:rsid w:val="0020752C"/>
    <w:rsid w:val="00211A17"/>
    <w:rsid w:val="00212957"/>
    <w:rsid w:val="00212ED2"/>
    <w:rsid w:val="00213A20"/>
    <w:rsid w:val="00213A2D"/>
    <w:rsid w:val="00220E31"/>
    <w:rsid w:val="002239B3"/>
    <w:rsid w:val="002249AE"/>
    <w:rsid w:val="00224E65"/>
    <w:rsid w:val="00226764"/>
    <w:rsid w:val="0022696A"/>
    <w:rsid w:val="00227C15"/>
    <w:rsid w:val="00227D2C"/>
    <w:rsid w:val="00227D66"/>
    <w:rsid w:val="00234469"/>
    <w:rsid w:val="00234625"/>
    <w:rsid w:val="00234AB7"/>
    <w:rsid w:val="00234E1C"/>
    <w:rsid w:val="00236059"/>
    <w:rsid w:val="00240C0B"/>
    <w:rsid w:val="00242073"/>
    <w:rsid w:val="00242F61"/>
    <w:rsid w:val="00244EC1"/>
    <w:rsid w:val="00246868"/>
    <w:rsid w:val="00246B80"/>
    <w:rsid w:val="00257C52"/>
    <w:rsid w:val="002601D7"/>
    <w:rsid w:val="00262CE2"/>
    <w:rsid w:val="00265547"/>
    <w:rsid w:val="002658E1"/>
    <w:rsid w:val="0026669A"/>
    <w:rsid w:val="002712EE"/>
    <w:rsid w:val="002718CF"/>
    <w:rsid w:val="00272637"/>
    <w:rsid w:val="00272933"/>
    <w:rsid w:val="00273C34"/>
    <w:rsid w:val="00274076"/>
    <w:rsid w:val="0027432D"/>
    <w:rsid w:val="00276C10"/>
    <w:rsid w:val="00281C98"/>
    <w:rsid w:val="002824F1"/>
    <w:rsid w:val="00284165"/>
    <w:rsid w:val="002845B2"/>
    <w:rsid w:val="002877D0"/>
    <w:rsid w:val="00290E7D"/>
    <w:rsid w:val="00290F24"/>
    <w:rsid w:val="00291ED6"/>
    <w:rsid w:val="00294C48"/>
    <w:rsid w:val="00294E03"/>
    <w:rsid w:val="00294F95"/>
    <w:rsid w:val="002A35BD"/>
    <w:rsid w:val="002A471A"/>
    <w:rsid w:val="002A4BEB"/>
    <w:rsid w:val="002A4CED"/>
    <w:rsid w:val="002A5321"/>
    <w:rsid w:val="002A5797"/>
    <w:rsid w:val="002A5845"/>
    <w:rsid w:val="002A6B81"/>
    <w:rsid w:val="002B222B"/>
    <w:rsid w:val="002B2870"/>
    <w:rsid w:val="002B34DB"/>
    <w:rsid w:val="002B71E8"/>
    <w:rsid w:val="002B73B0"/>
    <w:rsid w:val="002C0732"/>
    <w:rsid w:val="002C1518"/>
    <w:rsid w:val="002C2042"/>
    <w:rsid w:val="002C4673"/>
    <w:rsid w:val="002C6E49"/>
    <w:rsid w:val="002C7A5B"/>
    <w:rsid w:val="002D1998"/>
    <w:rsid w:val="002D3795"/>
    <w:rsid w:val="002D4C8D"/>
    <w:rsid w:val="002D5A70"/>
    <w:rsid w:val="002D6A76"/>
    <w:rsid w:val="002D7DE3"/>
    <w:rsid w:val="002E01C6"/>
    <w:rsid w:val="002E2538"/>
    <w:rsid w:val="002E3556"/>
    <w:rsid w:val="002E3765"/>
    <w:rsid w:val="002E45C7"/>
    <w:rsid w:val="002E4826"/>
    <w:rsid w:val="002E600F"/>
    <w:rsid w:val="002E7512"/>
    <w:rsid w:val="002E769C"/>
    <w:rsid w:val="002E7CFB"/>
    <w:rsid w:val="002F0281"/>
    <w:rsid w:val="002F1B7A"/>
    <w:rsid w:val="002F234F"/>
    <w:rsid w:val="002F3829"/>
    <w:rsid w:val="002F3F68"/>
    <w:rsid w:val="002F40AC"/>
    <w:rsid w:val="002F44D7"/>
    <w:rsid w:val="002F4C2F"/>
    <w:rsid w:val="002F62F2"/>
    <w:rsid w:val="002F6CB5"/>
    <w:rsid w:val="002F7120"/>
    <w:rsid w:val="002F7CBE"/>
    <w:rsid w:val="00300F07"/>
    <w:rsid w:val="00301A3C"/>
    <w:rsid w:val="00301ACC"/>
    <w:rsid w:val="003027F8"/>
    <w:rsid w:val="003033AD"/>
    <w:rsid w:val="00306167"/>
    <w:rsid w:val="003113FB"/>
    <w:rsid w:val="00312766"/>
    <w:rsid w:val="00313088"/>
    <w:rsid w:val="0031372E"/>
    <w:rsid w:val="00314D1D"/>
    <w:rsid w:val="00315A41"/>
    <w:rsid w:val="00315BA3"/>
    <w:rsid w:val="00317AB8"/>
    <w:rsid w:val="00320ACB"/>
    <w:rsid w:val="003216DB"/>
    <w:rsid w:val="003247EF"/>
    <w:rsid w:val="003251EE"/>
    <w:rsid w:val="00326B31"/>
    <w:rsid w:val="00327877"/>
    <w:rsid w:val="00327F91"/>
    <w:rsid w:val="003307F9"/>
    <w:rsid w:val="00330A2E"/>
    <w:rsid w:val="00331FC0"/>
    <w:rsid w:val="00334CB2"/>
    <w:rsid w:val="00336864"/>
    <w:rsid w:val="003368AB"/>
    <w:rsid w:val="00337560"/>
    <w:rsid w:val="00337B20"/>
    <w:rsid w:val="00337C70"/>
    <w:rsid w:val="00337E7B"/>
    <w:rsid w:val="00341B39"/>
    <w:rsid w:val="00342205"/>
    <w:rsid w:val="00342F9A"/>
    <w:rsid w:val="0034447D"/>
    <w:rsid w:val="0034471B"/>
    <w:rsid w:val="00344C64"/>
    <w:rsid w:val="00344F1A"/>
    <w:rsid w:val="00347580"/>
    <w:rsid w:val="003501AF"/>
    <w:rsid w:val="003502CA"/>
    <w:rsid w:val="00350685"/>
    <w:rsid w:val="00352484"/>
    <w:rsid w:val="003530A8"/>
    <w:rsid w:val="00353A4F"/>
    <w:rsid w:val="00356706"/>
    <w:rsid w:val="00356F2F"/>
    <w:rsid w:val="0035750B"/>
    <w:rsid w:val="00360450"/>
    <w:rsid w:val="00360D26"/>
    <w:rsid w:val="003617CC"/>
    <w:rsid w:val="00361D9B"/>
    <w:rsid w:val="003629BF"/>
    <w:rsid w:val="00362E79"/>
    <w:rsid w:val="003631EF"/>
    <w:rsid w:val="0036325C"/>
    <w:rsid w:val="00363B94"/>
    <w:rsid w:val="0036753F"/>
    <w:rsid w:val="00367D7C"/>
    <w:rsid w:val="00370F11"/>
    <w:rsid w:val="00372297"/>
    <w:rsid w:val="00372B14"/>
    <w:rsid w:val="0037447C"/>
    <w:rsid w:val="00374489"/>
    <w:rsid w:val="00377511"/>
    <w:rsid w:val="00381A1D"/>
    <w:rsid w:val="00384757"/>
    <w:rsid w:val="0038539B"/>
    <w:rsid w:val="0038580E"/>
    <w:rsid w:val="00385B6A"/>
    <w:rsid w:val="00387902"/>
    <w:rsid w:val="003916B3"/>
    <w:rsid w:val="003916E1"/>
    <w:rsid w:val="00392320"/>
    <w:rsid w:val="003943AA"/>
    <w:rsid w:val="0039449A"/>
    <w:rsid w:val="003961DA"/>
    <w:rsid w:val="00396EE9"/>
    <w:rsid w:val="00397180"/>
    <w:rsid w:val="00397FCA"/>
    <w:rsid w:val="003A0177"/>
    <w:rsid w:val="003A0F0C"/>
    <w:rsid w:val="003A1004"/>
    <w:rsid w:val="003A1558"/>
    <w:rsid w:val="003A30C5"/>
    <w:rsid w:val="003A3D32"/>
    <w:rsid w:val="003A5216"/>
    <w:rsid w:val="003A6E8D"/>
    <w:rsid w:val="003B143D"/>
    <w:rsid w:val="003B4556"/>
    <w:rsid w:val="003B4676"/>
    <w:rsid w:val="003B58DA"/>
    <w:rsid w:val="003B6378"/>
    <w:rsid w:val="003B74C2"/>
    <w:rsid w:val="003C10F6"/>
    <w:rsid w:val="003C297A"/>
    <w:rsid w:val="003C44B0"/>
    <w:rsid w:val="003C4771"/>
    <w:rsid w:val="003C5642"/>
    <w:rsid w:val="003D0B3C"/>
    <w:rsid w:val="003D0DF3"/>
    <w:rsid w:val="003D155D"/>
    <w:rsid w:val="003D2E52"/>
    <w:rsid w:val="003D3FC7"/>
    <w:rsid w:val="003D4598"/>
    <w:rsid w:val="003D7499"/>
    <w:rsid w:val="003E20DD"/>
    <w:rsid w:val="003E21E0"/>
    <w:rsid w:val="003E274D"/>
    <w:rsid w:val="003E3F89"/>
    <w:rsid w:val="003E4746"/>
    <w:rsid w:val="003E50A2"/>
    <w:rsid w:val="003E6928"/>
    <w:rsid w:val="003E7101"/>
    <w:rsid w:val="003E7789"/>
    <w:rsid w:val="003F04FA"/>
    <w:rsid w:val="003F057C"/>
    <w:rsid w:val="003F226E"/>
    <w:rsid w:val="003F38E0"/>
    <w:rsid w:val="003F3C99"/>
    <w:rsid w:val="003F7CE4"/>
    <w:rsid w:val="00400F64"/>
    <w:rsid w:val="00402DF8"/>
    <w:rsid w:val="00403ABC"/>
    <w:rsid w:val="00405DD0"/>
    <w:rsid w:val="0041527F"/>
    <w:rsid w:val="0041739C"/>
    <w:rsid w:val="004173CA"/>
    <w:rsid w:val="00417800"/>
    <w:rsid w:val="0042472F"/>
    <w:rsid w:val="0042493B"/>
    <w:rsid w:val="0042596E"/>
    <w:rsid w:val="00425FFA"/>
    <w:rsid w:val="00430820"/>
    <w:rsid w:val="00430ECB"/>
    <w:rsid w:val="0043325C"/>
    <w:rsid w:val="00433F59"/>
    <w:rsid w:val="00434158"/>
    <w:rsid w:val="004341C9"/>
    <w:rsid w:val="004348C7"/>
    <w:rsid w:val="00434B12"/>
    <w:rsid w:val="00436230"/>
    <w:rsid w:val="00437E37"/>
    <w:rsid w:val="00440A32"/>
    <w:rsid w:val="004411FA"/>
    <w:rsid w:val="004435E7"/>
    <w:rsid w:val="0044388A"/>
    <w:rsid w:val="00443FC5"/>
    <w:rsid w:val="0044455B"/>
    <w:rsid w:val="00444EE9"/>
    <w:rsid w:val="004452CC"/>
    <w:rsid w:val="00445350"/>
    <w:rsid w:val="004455B6"/>
    <w:rsid w:val="004468DE"/>
    <w:rsid w:val="00446E00"/>
    <w:rsid w:val="0045051A"/>
    <w:rsid w:val="004522C9"/>
    <w:rsid w:val="00454CEC"/>
    <w:rsid w:val="00457BC5"/>
    <w:rsid w:val="004600C7"/>
    <w:rsid w:val="00460C3E"/>
    <w:rsid w:val="00465806"/>
    <w:rsid w:val="00466E38"/>
    <w:rsid w:val="004712F9"/>
    <w:rsid w:val="00473C92"/>
    <w:rsid w:val="004742EC"/>
    <w:rsid w:val="004754D0"/>
    <w:rsid w:val="00475B0F"/>
    <w:rsid w:val="004760E2"/>
    <w:rsid w:val="00476111"/>
    <w:rsid w:val="00480083"/>
    <w:rsid w:val="0048095C"/>
    <w:rsid w:val="00480C6D"/>
    <w:rsid w:val="00480CAB"/>
    <w:rsid w:val="00482327"/>
    <w:rsid w:val="00483E09"/>
    <w:rsid w:val="00484432"/>
    <w:rsid w:val="0048512A"/>
    <w:rsid w:val="00487781"/>
    <w:rsid w:val="00490BEE"/>
    <w:rsid w:val="00491B65"/>
    <w:rsid w:val="00491C8D"/>
    <w:rsid w:val="004924F3"/>
    <w:rsid w:val="0049374E"/>
    <w:rsid w:val="00493B3D"/>
    <w:rsid w:val="00493D60"/>
    <w:rsid w:val="004940C0"/>
    <w:rsid w:val="00494327"/>
    <w:rsid w:val="00494D01"/>
    <w:rsid w:val="0049532C"/>
    <w:rsid w:val="00497DB4"/>
    <w:rsid w:val="004A1535"/>
    <w:rsid w:val="004A4053"/>
    <w:rsid w:val="004A47F1"/>
    <w:rsid w:val="004A607A"/>
    <w:rsid w:val="004A6998"/>
    <w:rsid w:val="004A74F4"/>
    <w:rsid w:val="004B0941"/>
    <w:rsid w:val="004B0C87"/>
    <w:rsid w:val="004B2955"/>
    <w:rsid w:val="004B2D0F"/>
    <w:rsid w:val="004B2F43"/>
    <w:rsid w:val="004B3375"/>
    <w:rsid w:val="004B4529"/>
    <w:rsid w:val="004B475A"/>
    <w:rsid w:val="004B478B"/>
    <w:rsid w:val="004B6560"/>
    <w:rsid w:val="004B7074"/>
    <w:rsid w:val="004B72AD"/>
    <w:rsid w:val="004B7363"/>
    <w:rsid w:val="004C0682"/>
    <w:rsid w:val="004C131C"/>
    <w:rsid w:val="004C1957"/>
    <w:rsid w:val="004C1A04"/>
    <w:rsid w:val="004C2A49"/>
    <w:rsid w:val="004C2C68"/>
    <w:rsid w:val="004C6227"/>
    <w:rsid w:val="004C6915"/>
    <w:rsid w:val="004C78EB"/>
    <w:rsid w:val="004C7DE3"/>
    <w:rsid w:val="004D138D"/>
    <w:rsid w:val="004D21CD"/>
    <w:rsid w:val="004D2DDF"/>
    <w:rsid w:val="004D3F12"/>
    <w:rsid w:val="004D471D"/>
    <w:rsid w:val="004D4FA2"/>
    <w:rsid w:val="004D6B84"/>
    <w:rsid w:val="004E153F"/>
    <w:rsid w:val="004E48C2"/>
    <w:rsid w:val="004E6B56"/>
    <w:rsid w:val="004F12D6"/>
    <w:rsid w:val="004F1841"/>
    <w:rsid w:val="004F1AAC"/>
    <w:rsid w:val="004F1ACF"/>
    <w:rsid w:val="004F1BFB"/>
    <w:rsid w:val="004F1F0A"/>
    <w:rsid w:val="004F28BB"/>
    <w:rsid w:val="004F32D9"/>
    <w:rsid w:val="004F47F6"/>
    <w:rsid w:val="004F5BDD"/>
    <w:rsid w:val="004F5F5C"/>
    <w:rsid w:val="0050195A"/>
    <w:rsid w:val="00503C6C"/>
    <w:rsid w:val="00505CF5"/>
    <w:rsid w:val="005064EE"/>
    <w:rsid w:val="005072C3"/>
    <w:rsid w:val="005074F9"/>
    <w:rsid w:val="00507ABF"/>
    <w:rsid w:val="005115C1"/>
    <w:rsid w:val="00512EBF"/>
    <w:rsid w:val="00512FEC"/>
    <w:rsid w:val="0051565B"/>
    <w:rsid w:val="00516F33"/>
    <w:rsid w:val="005203D2"/>
    <w:rsid w:val="00523A6F"/>
    <w:rsid w:val="00524D06"/>
    <w:rsid w:val="00525782"/>
    <w:rsid w:val="00525A2E"/>
    <w:rsid w:val="0052640D"/>
    <w:rsid w:val="005275B9"/>
    <w:rsid w:val="00527F23"/>
    <w:rsid w:val="00530526"/>
    <w:rsid w:val="005322A9"/>
    <w:rsid w:val="005325DA"/>
    <w:rsid w:val="00532A53"/>
    <w:rsid w:val="00532C1C"/>
    <w:rsid w:val="0053435C"/>
    <w:rsid w:val="0054042C"/>
    <w:rsid w:val="0054061B"/>
    <w:rsid w:val="00540FDC"/>
    <w:rsid w:val="00541BEF"/>
    <w:rsid w:val="00541EAE"/>
    <w:rsid w:val="0054246C"/>
    <w:rsid w:val="00544487"/>
    <w:rsid w:val="005455A8"/>
    <w:rsid w:val="00545719"/>
    <w:rsid w:val="005461C7"/>
    <w:rsid w:val="00547E3A"/>
    <w:rsid w:val="005515EC"/>
    <w:rsid w:val="0055197F"/>
    <w:rsid w:val="00551ADB"/>
    <w:rsid w:val="005523D0"/>
    <w:rsid w:val="00552B60"/>
    <w:rsid w:val="0055406B"/>
    <w:rsid w:val="005545CA"/>
    <w:rsid w:val="00554768"/>
    <w:rsid w:val="00555B05"/>
    <w:rsid w:val="00560E61"/>
    <w:rsid w:val="00560FC3"/>
    <w:rsid w:val="00563594"/>
    <w:rsid w:val="00564555"/>
    <w:rsid w:val="005655F7"/>
    <w:rsid w:val="00567EEA"/>
    <w:rsid w:val="00567F58"/>
    <w:rsid w:val="00573B66"/>
    <w:rsid w:val="00573FD4"/>
    <w:rsid w:val="0057635F"/>
    <w:rsid w:val="0058293A"/>
    <w:rsid w:val="00583E85"/>
    <w:rsid w:val="005842F7"/>
    <w:rsid w:val="00584837"/>
    <w:rsid w:val="00585054"/>
    <w:rsid w:val="00585D5F"/>
    <w:rsid w:val="00585EDF"/>
    <w:rsid w:val="00586291"/>
    <w:rsid w:val="00590713"/>
    <w:rsid w:val="00591D9B"/>
    <w:rsid w:val="00596EA5"/>
    <w:rsid w:val="00597630"/>
    <w:rsid w:val="005A05FD"/>
    <w:rsid w:val="005A3500"/>
    <w:rsid w:val="005A429B"/>
    <w:rsid w:val="005A4740"/>
    <w:rsid w:val="005A505D"/>
    <w:rsid w:val="005A744E"/>
    <w:rsid w:val="005B03B9"/>
    <w:rsid w:val="005B2089"/>
    <w:rsid w:val="005B26E5"/>
    <w:rsid w:val="005B6B9D"/>
    <w:rsid w:val="005B72DF"/>
    <w:rsid w:val="005C1623"/>
    <w:rsid w:val="005C1F5B"/>
    <w:rsid w:val="005C26B1"/>
    <w:rsid w:val="005C2AE4"/>
    <w:rsid w:val="005C3DBF"/>
    <w:rsid w:val="005C4287"/>
    <w:rsid w:val="005C587E"/>
    <w:rsid w:val="005C6492"/>
    <w:rsid w:val="005C73D5"/>
    <w:rsid w:val="005D07CB"/>
    <w:rsid w:val="005D12BA"/>
    <w:rsid w:val="005D23B0"/>
    <w:rsid w:val="005D3556"/>
    <w:rsid w:val="005D376A"/>
    <w:rsid w:val="005D6767"/>
    <w:rsid w:val="005D71F4"/>
    <w:rsid w:val="005D7A4B"/>
    <w:rsid w:val="005D7E9A"/>
    <w:rsid w:val="005E248B"/>
    <w:rsid w:val="005E2D19"/>
    <w:rsid w:val="005E3295"/>
    <w:rsid w:val="005E5252"/>
    <w:rsid w:val="005E535B"/>
    <w:rsid w:val="005F0462"/>
    <w:rsid w:val="005F18BC"/>
    <w:rsid w:val="005F3F97"/>
    <w:rsid w:val="005F4D25"/>
    <w:rsid w:val="005F532B"/>
    <w:rsid w:val="005F62FD"/>
    <w:rsid w:val="006000C1"/>
    <w:rsid w:val="006021B4"/>
    <w:rsid w:val="006036D7"/>
    <w:rsid w:val="006038AF"/>
    <w:rsid w:val="00604008"/>
    <w:rsid w:val="00604473"/>
    <w:rsid w:val="0060477D"/>
    <w:rsid w:val="00605CD3"/>
    <w:rsid w:val="00606440"/>
    <w:rsid w:val="00607CAB"/>
    <w:rsid w:val="00610180"/>
    <w:rsid w:val="006107E0"/>
    <w:rsid w:val="00610FD7"/>
    <w:rsid w:val="00613CDD"/>
    <w:rsid w:val="00615901"/>
    <w:rsid w:val="00616523"/>
    <w:rsid w:val="00616DA9"/>
    <w:rsid w:val="006171B1"/>
    <w:rsid w:val="00617813"/>
    <w:rsid w:val="00620E1D"/>
    <w:rsid w:val="00626C5D"/>
    <w:rsid w:val="00630757"/>
    <w:rsid w:val="006313AC"/>
    <w:rsid w:val="006317CA"/>
    <w:rsid w:val="00632AA3"/>
    <w:rsid w:val="00640A5B"/>
    <w:rsid w:val="00643EFD"/>
    <w:rsid w:val="00645CE6"/>
    <w:rsid w:val="006464AF"/>
    <w:rsid w:val="006504BD"/>
    <w:rsid w:val="006510FF"/>
    <w:rsid w:val="0065173F"/>
    <w:rsid w:val="0065347B"/>
    <w:rsid w:val="00653AB3"/>
    <w:rsid w:val="00655098"/>
    <w:rsid w:val="00660041"/>
    <w:rsid w:val="00660D75"/>
    <w:rsid w:val="00661A2E"/>
    <w:rsid w:val="0066241D"/>
    <w:rsid w:val="0066364D"/>
    <w:rsid w:val="00667488"/>
    <w:rsid w:val="00670017"/>
    <w:rsid w:val="006740CC"/>
    <w:rsid w:val="00674104"/>
    <w:rsid w:val="0067459E"/>
    <w:rsid w:val="00681065"/>
    <w:rsid w:val="0068288B"/>
    <w:rsid w:val="00682B1A"/>
    <w:rsid w:val="00683238"/>
    <w:rsid w:val="006838FA"/>
    <w:rsid w:val="00683BFF"/>
    <w:rsid w:val="00686E63"/>
    <w:rsid w:val="006873B9"/>
    <w:rsid w:val="00690415"/>
    <w:rsid w:val="006914E7"/>
    <w:rsid w:val="006916CC"/>
    <w:rsid w:val="0069427B"/>
    <w:rsid w:val="0069448E"/>
    <w:rsid w:val="00695F5D"/>
    <w:rsid w:val="00696997"/>
    <w:rsid w:val="006971E2"/>
    <w:rsid w:val="006974E0"/>
    <w:rsid w:val="006A061C"/>
    <w:rsid w:val="006A2016"/>
    <w:rsid w:val="006A35C7"/>
    <w:rsid w:val="006A47D7"/>
    <w:rsid w:val="006A5376"/>
    <w:rsid w:val="006A5450"/>
    <w:rsid w:val="006A640A"/>
    <w:rsid w:val="006B08BE"/>
    <w:rsid w:val="006B216C"/>
    <w:rsid w:val="006B26FA"/>
    <w:rsid w:val="006B46B1"/>
    <w:rsid w:val="006B6C79"/>
    <w:rsid w:val="006B7629"/>
    <w:rsid w:val="006C0A5A"/>
    <w:rsid w:val="006C1A94"/>
    <w:rsid w:val="006C1AA9"/>
    <w:rsid w:val="006C2A95"/>
    <w:rsid w:val="006C3C28"/>
    <w:rsid w:val="006C454B"/>
    <w:rsid w:val="006D3DBC"/>
    <w:rsid w:val="006D4F21"/>
    <w:rsid w:val="006D799A"/>
    <w:rsid w:val="006E02ED"/>
    <w:rsid w:val="006E0EE3"/>
    <w:rsid w:val="006E1718"/>
    <w:rsid w:val="006E4702"/>
    <w:rsid w:val="006E4AAD"/>
    <w:rsid w:val="006E7AF3"/>
    <w:rsid w:val="006F0E0E"/>
    <w:rsid w:val="006F1E44"/>
    <w:rsid w:val="006F2494"/>
    <w:rsid w:val="006F26CD"/>
    <w:rsid w:val="006F4447"/>
    <w:rsid w:val="006F4EFC"/>
    <w:rsid w:val="006F6729"/>
    <w:rsid w:val="006F6DC3"/>
    <w:rsid w:val="006F79E2"/>
    <w:rsid w:val="006F7BB7"/>
    <w:rsid w:val="00700A19"/>
    <w:rsid w:val="00703CD0"/>
    <w:rsid w:val="00703D95"/>
    <w:rsid w:val="00705278"/>
    <w:rsid w:val="0070673A"/>
    <w:rsid w:val="0071048E"/>
    <w:rsid w:val="0071383D"/>
    <w:rsid w:val="00714380"/>
    <w:rsid w:val="00714CD7"/>
    <w:rsid w:val="007156B5"/>
    <w:rsid w:val="00715760"/>
    <w:rsid w:val="00715A4B"/>
    <w:rsid w:val="00715C46"/>
    <w:rsid w:val="00716D1B"/>
    <w:rsid w:val="007174C4"/>
    <w:rsid w:val="0071780F"/>
    <w:rsid w:val="00720C30"/>
    <w:rsid w:val="00721CE5"/>
    <w:rsid w:val="007220E5"/>
    <w:rsid w:val="007239CA"/>
    <w:rsid w:val="00723CDE"/>
    <w:rsid w:val="00723F20"/>
    <w:rsid w:val="00724164"/>
    <w:rsid w:val="0072420B"/>
    <w:rsid w:val="007245F1"/>
    <w:rsid w:val="00725B34"/>
    <w:rsid w:val="0072636E"/>
    <w:rsid w:val="00731079"/>
    <w:rsid w:val="007320F7"/>
    <w:rsid w:val="0073487F"/>
    <w:rsid w:val="007348B7"/>
    <w:rsid w:val="0073588D"/>
    <w:rsid w:val="00736C0B"/>
    <w:rsid w:val="00737804"/>
    <w:rsid w:val="0074143F"/>
    <w:rsid w:val="0074158F"/>
    <w:rsid w:val="00741BEF"/>
    <w:rsid w:val="00746EB9"/>
    <w:rsid w:val="0074785D"/>
    <w:rsid w:val="00750B05"/>
    <w:rsid w:val="0075259A"/>
    <w:rsid w:val="0075284B"/>
    <w:rsid w:val="007575C0"/>
    <w:rsid w:val="007607F9"/>
    <w:rsid w:val="0076156B"/>
    <w:rsid w:val="00762EF2"/>
    <w:rsid w:val="00765ACA"/>
    <w:rsid w:val="00765EBA"/>
    <w:rsid w:val="00767BCF"/>
    <w:rsid w:val="007722C4"/>
    <w:rsid w:val="00773178"/>
    <w:rsid w:val="00773CCB"/>
    <w:rsid w:val="00773E3B"/>
    <w:rsid w:val="00774A86"/>
    <w:rsid w:val="00774AD7"/>
    <w:rsid w:val="007767A0"/>
    <w:rsid w:val="00777126"/>
    <w:rsid w:val="0077769D"/>
    <w:rsid w:val="00777CA6"/>
    <w:rsid w:val="00780552"/>
    <w:rsid w:val="0078167C"/>
    <w:rsid w:val="00781B7A"/>
    <w:rsid w:val="00781D77"/>
    <w:rsid w:val="00781DD3"/>
    <w:rsid w:val="0078419A"/>
    <w:rsid w:val="0078436F"/>
    <w:rsid w:val="00785B16"/>
    <w:rsid w:val="00786962"/>
    <w:rsid w:val="0078753C"/>
    <w:rsid w:val="0079159B"/>
    <w:rsid w:val="00793D36"/>
    <w:rsid w:val="00793F0B"/>
    <w:rsid w:val="00795619"/>
    <w:rsid w:val="00795DDA"/>
    <w:rsid w:val="007963F1"/>
    <w:rsid w:val="007A0115"/>
    <w:rsid w:val="007A134E"/>
    <w:rsid w:val="007A3528"/>
    <w:rsid w:val="007A41A8"/>
    <w:rsid w:val="007A4E8D"/>
    <w:rsid w:val="007B249D"/>
    <w:rsid w:val="007B2C62"/>
    <w:rsid w:val="007B44B9"/>
    <w:rsid w:val="007B4CC5"/>
    <w:rsid w:val="007B568C"/>
    <w:rsid w:val="007C0138"/>
    <w:rsid w:val="007C0D20"/>
    <w:rsid w:val="007C145C"/>
    <w:rsid w:val="007C308F"/>
    <w:rsid w:val="007C4E90"/>
    <w:rsid w:val="007C5F84"/>
    <w:rsid w:val="007C6437"/>
    <w:rsid w:val="007C79C1"/>
    <w:rsid w:val="007D0B18"/>
    <w:rsid w:val="007D2207"/>
    <w:rsid w:val="007D2A17"/>
    <w:rsid w:val="007D38F6"/>
    <w:rsid w:val="007D5DCB"/>
    <w:rsid w:val="007D629C"/>
    <w:rsid w:val="007E2DE2"/>
    <w:rsid w:val="007E7E67"/>
    <w:rsid w:val="007F0361"/>
    <w:rsid w:val="007F10DD"/>
    <w:rsid w:val="007F494E"/>
    <w:rsid w:val="007F5502"/>
    <w:rsid w:val="007F6C12"/>
    <w:rsid w:val="007F7755"/>
    <w:rsid w:val="0080381E"/>
    <w:rsid w:val="00803839"/>
    <w:rsid w:val="00804FF2"/>
    <w:rsid w:val="0080740F"/>
    <w:rsid w:val="0081056B"/>
    <w:rsid w:val="00810DB1"/>
    <w:rsid w:val="00812771"/>
    <w:rsid w:val="008134F4"/>
    <w:rsid w:val="00813B95"/>
    <w:rsid w:val="008143EE"/>
    <w:rsid w:val="0081536D"/>
    <w:rsid w:val="008169E2"/>
    <w:rsid w:val="00816A0D"/>
    <w:rsid w:val="00816B2F"/>
    <w:rsid w:val="00822291"/>
    <w:rsid w:val="00822E73"/>
    <w:rsid w:val="0082395A"/>
    <w:rsid w:val="008243D5"/>
    <w:rsid w:val="0082590E"/>
    <w:rsid w:val="00825F90"/>
    <w:rsid w:val="008265FB"/>
    <w:rsid w:val="00826C19"/>
    <w:rsid w:val="00830684"/>
    <w:rsid w:val="00830C6D"/>
    <w:rsid w:val="008310CC"/>
    <w:rsid w:val="00831C63"/>
    <w:rsid w:val="0083260C"/>
    <w:rsid w:val="00833295"/>
    <w:rsid w:val="00837F12"/>
    <w:rsid w:val="008406CB"/>
    <w:rsid w:val="008411DE"/>
    <w:rsid w:val="00841447"/>
    <w:rsid w:val="00841C3E"/>
    <w:rsid w:val="00842886"/>
    <w:rsid w:val="008448C9"/>
    <w:rsid w:val="008463F2"/>
    <w:rsid w:val="00847F95"/>
    <w:rsid w:val="0085198B"/>
    <w:rsid w:val="0085601C"/>
    <w:rsid w:val="008562D9"/>
    <w:rsid w:val="00860FEE"/>
    <w:rsid w:val="00861A75"/>
    <w:rsid w:val="0086298F"/>
    <w:rsid w:val="00862C34"/>
    <w:rsid w:val="0086569E"/>
    <w:rsid w:val="00867DDC"/>
    <w:rsid w:val="00870791"/>
    <w:rsid w:val="008708D5"/>
    <w:rsid w:val="008710CA"/>
    <w:rsid w:val="00871198"/>
    <w:rsid w:val="008724CE"/>
    <w:rsid w:val="008736C0"/>
    <w:rsid w:val="00873B8A"/>
    <w:rsid w:val="00873EB8"/>
    <w:rsid w:val="0087641B"/>
    <w:rsid w:val="008766A1"/>
    <w:rsid w:val="00877405"/>
    <w:rsid w:val="0087755B"/>
    <w:rsid w:val="0087761C"/>
    <w:rsid w:val="00880848"/>
    <w:rsid w:val="00882907"/>
    <w:rsid w:val="00882E1D"/>
    <w:rsid w:val="008834AB"/>
    <w:rsid w:val="008841AB"/>
    <w:rsid w:val="008846EF"/>
    <w:rsid w:val="008869DB"/>
    <w:rsid w:val="00886E5A"/>
    <w:rsid w:val="008878AD"/>
    <w:rsid w:val="00890334"/>
    <w:rsid w:val="00890D20"/>
    <w:rsid w:val="00890DBD"/>
    <w:rsid w:val="008913EA"/>
    <w:rsid w:val="00891E47"/>
    <w:rsid w:val="0089283F"/>
    <w:rsid w:val="00892FD1"/>
    <w:rsid w:val="008931F7"/>
    <w:rsid w:val="00894A33"/>
    <w:rsid w:val="00894D08"/>
    <w:rsid w:val="00894ED7"/>
    <w:rsid w:val="00895441"/>
    <w:rsid w:val="00895D80"/>
    <w:rsid w:val="008965CB"/>
    <w:rsid w:val="00896A97"/>
    <w:rsid w:val="00896B1D"/>
    <w:rsid w:val="00896CEA"/>
    <w:rsid w:val="008A0196"/>
    <w:rsid w:val="008A2BC8"/>
    <w:rsid w:val="008A31CB"/>
    <w:rsid w:val="008A3338"/>
    <w:rsid w:val="008A4630"/>
    <w:rsid w:val="008B1F78"/>
    <w:rsid w:val="008B36D8"/>
    <w:rsid w:val="008B4E66"/>
    <w:rsid w:val="008B580B"/>
    <w:rsid w:val="008B5A18"/>
    <w:rsid w:val="008B7249"/>
    <w:rsid w:val="008B7900"/>
    <w:rsid w:val="008C08EE"/>
    <w:rsid w:val="008C27E1"/>
    <w:rsid w:val="008C3AE0"/>
    <w:rsid w:val="008C4C41"/>
    <w:rsid w:val="008C4DA6"/>
    <w:rsid w:val="008C7C26"/>
    <w:rsid w:val="008D0CE7"/>
    <w:rsid w:val="008D2F8C"/>
    <w:rsid w:val="008D433D"/>
    <w:rsid w:val="008D49C9"/>
    <w:rsid w:val="008D55C4"/>
    <w:rsid w:val="008D5B96"/>
    <w:rsid w:val="008D60D2"/>
    <w:rsid w:val="008D62AF"/>
    <w:rsid w:val="008E0838"/>
    <w:rsid w:val="008E19BF"/>
    <w:rsid w:val="008E3BE0"/>
    <w:rsid w:val="008E6BC7"/>
    <w:rsid w:val="008E6C5C"/>
    <w:rsid w:val="008F0B2B"/>
    <w:rsid w:val="008F18DB"/>
    <w:rsid w:val="008F1939"/>
    <w:rsid w:val="008F2440"/>
    <w:rsid w:val="008F3BD9"/>
    <w:rsid w:val="008F3BF1"/>
    <w:rsid w:val="008F481C"/>
    <w:rsid w:val="008F5117"/>
    <w:rsid w:val="008F5CE7"/>
    <w:rsid w:val="008F77A5"/>
    <w:rsid w:val="008F7A56"/>
    <w:rsid w:val="00900409"/>
    <w:rsid w:val="00900E21"/>
    <w:rsid w:val="00902549"/>
    <w:rsid w:val="009035DD"/>
    <w:rsid w:val="009039A1"/>
    <w:rsid w:val="009062B6"/>
    <w:rsid w:val="00911057"/>
    <w:rsid w:val="0091150C"/>
    <w:rsid w:val="00912A59"/>
    <w:rsid w:val="00915C60"/>
    <w:rsid w:val="009170A7"/>
    <w:rsid w:val="00917D11"/>
    <w:rsid w:val="00924706"/>
    <w:rsid w:val="00924CF5"/>
    <w:rsid w:val="009255A1"/>
    <w:rsid w:val="00925C4D"/>
    <w:rsid w:val="00926D3D"/>
    <w:rsid w:val="00927DD2"/>
    <w:rsid w:val="00931C85"/>
    <w:rsid w:val="00932776"/>
    <w:rsid w:val="00933003"/>
    <w:rsid w:val="009374DF"/>
    <w:rsid w:val="00940662"/>
    <w:rsid w:val="009438A9"/>
    <w:rsid w:val="00944035"/>
    <w:rsid w:val="009455DB"/>
    <w:rsid w:val="0094561C"/>
    <w:rsid w:val="00945B25"/>
    <w:rsid w:val="00952A67"/>
    <w:rsid w:val="00956E45"/>
    <w:rsid w:val="009575A8"/>
    <w:rsid w:val="00960758"/>
    <w:rsid w:val="00960A8E"/>
    <w:rsid w:val="0096391D"/>
    <w:rsid w:val="00965FB7"/>
    <w:rsid w:val="00967559"/>
    <w:rsid w:val="009678F9"/>
    <w:rsid w:val="00967B89"/>
    <w:rsid w:val="00967FDE"/>
    <w:rsid w:val="00970A9F"/>
    <w:rsid w:val="0097611D"/>
    <w:rsid w:val="00977F1A"/>
    <w:rsid w:val="00980BC8"/>
    <w:rsid w:val="00982158"/>
    <w:rsid w:val="00983E40"/>
    <w:rsid w:val="00985003"/>
    <w:rsid w:val="009853C0"/>
    <w:rsid w:val="00986343"/>
    <w:rsid w:val="00986ED9"/>
    <w:rsid w:val="00986F7C"/>
    <w:rsid w:val="0099147B"/>
    <w:rsid w:val="00993295"/>
    <w:rsid w:val="00994CCD"/>
    <w:rsid w:val="00997527"/>
    <w:rsid w:val="009A0611"/>
    <w:rsid w:val="009A2C9C"/>
    <w:rsid w:val="009A2DC3"/>
    <w:rsid w:val="009A317C"/>
    <w:rsid w:val="009A3B93"/>
    <w:rsid w:val="009A4827"/>
    <w:rsid w:val="009A4D7B"/>
    <w:rsid w:val="009A57BD"/>
    <w:rsid w:val="009A7806"/>
    <w:rsid w:val="009B0795"/>
    <w:rsid w:val="009B0E94"/>
    <w:rsid w:val="009B33E5"/>
    <w:rsid w:val="009B4A7B"/>
    <w:rsid w:val="009B54CA"/>
    <w:rsid w:val="009C1311"/>
    <w:rsid w:val="009C1C0B"/>
    <w:rsid w:val="009C33C9"/>
    <w:rsid w:val="009C40D7"/>
    <w:rsid w:val="009D0459"/>
    <w:rsid w:val="009D0C01"/>
    <w:rsid w:val="009D2015"/>
    <w:rsid w:val="009D4461"/>
    <w:rsid w:val="009D495B"/>
    <w:rsid w:val="009D7F9C"/>
    <w:rsid w:val="009E0F9B"/>
    <w:rsid w:val="009E21CF"/>
    <w:rsid w:val="009E3ED9"/>
    <w:rsid w:val="009E4421"/>
    <w:rsid w:val="009E62AC"/>
    <w:rsid w:val="009F2CF1"/>
    <w:rsid w:val="009F3F31"/>
    <w:rsid w:val="009F4049"/>
    <w:rsid w:val="009F4247"/>
    <w:rsid w:val="009F4356"/>
    <w:rsid w:val="009F6D2C"/>
    <w:rsid w:val="00A0040F"/>
    <w:rsid w:val="00A00828"/>
    <w:rsid w:val="00A01403"/>
    <w:rsid w:val="00A01BEF"/>
    <w:rsid w:val="00A024CF"/>
    <w:rsid w:val="00A02A22"/>
    <w:rsid w:val="00A035D0"/>
    <w:rsid w:val="00A046F5"/>
    <w:rsid w:val="00A04E47"/>
    <w:rsid w:val="00A0632A"/>
    <w:rsid w:val="00A06FF9"/>
    <w:rsid w:val="00A071CB"/>
    <w:rsid w:val="00A0795B"/>
    <w:rsid w:val="00A1071E"/>
    <w:rsid w:val="00A11150"/>
    <w:rsid w:val="00A118CC"/>
    <w:rsid w:val="00A125EC"/>
    <w:rsid w:val="00A1417E"/>
    <w:rsid w:val="00A146FC"/>
    <w:rsid w:val="00A1545D"/>
    <w:rsid w:val="00A177AC"/>
    <w:rsid w:val="00A20984"/>
    <w:rsid w:val="00A20CD0"/>
    <w:rsid w:val="00A269D7"/>
    <w:rsid w:val="00A27C36"/>
    <w:rsid w:val="00A3024D"/>
    <w:rsid w:val="00A30D1B"/>
    <w:rsid w:val="00A33CBC"/>
    <w:rsid w:val="00A349B0"/>
    <w:rsid w:val="00A36B40"/>
    <w:rsid w:val="00A37565"/>
    <w:rsid w:val="00A37CB0"/>
    <w:rsid w:val="00A40651"/>
    <w:rsid w:val="00A44FE9"/>
    <w:rsid w:val="00A4504C"/>
    <w:rsid w:val="00A458FA"/>
    <w:rsid w:val="00A461C1"/>
    <w:rsid w:val="00A46773"/>
    <w:rsid w:val="00A4720F"/>
    <w:rsid w:val="00A50551"/>
    <w:rsid w:val="00A52C60"/>
    <w:rsid w:val="00A52D58"/>
    <w:rsid w:val="00A53014"/>
    <w:rsid w:val="00A54117"/>
    <w:rsid w:val="00A60AC6"/>
    <w:rsid w:val="00A61462"/>
    <w:rsid w:val="00A6163A"/>
    <w:rsid w:val="00A64871"/>
    <w:rsid w:val="00A6585B"/>
    <w:rsid w:val="00A66367"/>
    <w:rsid w:val="00A67AA7"/>
    <w:rsid w:val="00A71038"/>
    <w:rsid w:val="00A73D5E"/>
    <w:rsid w:val="00A75207"/>
    <w:rsid w:val="00A75B84"/>
    <w:rsid w:val="00A77182"/>
    <w:rsid w:val="00A813F1"/>
    <w:rsid w:val="00A832E3"/>
    <w:rsid w:val="00A842F3"/>
    <w:rsid w:val="00A878DF"/>
    <w:rsid w:val="00A87C5C"/>
    <w:rsid w:val="00A93FD2"/>
    <w:rsid w:val="00A9521B"/>
    <w:rsid w:val="00AA2EF2"/>
    <w:rsid w:val="00AA3538"/>
    <w:rsid w:val="00AA3FF9"/>
    <w:rsid w:val="00AA43C3"/>
    <w:rsid w:val="00AA5262"/>
    <w:rsid w:val="00AA54D3"/>
    <w:rsid w:val="00AA5F7E"/>
    <w:rsid w:val="00AA6334"/>
    <w:rsid w:val="00AA64BC"/>
    <w:rsid w:val="00AB1E7D"/>
    <w:rsid w:val="00AB3904"/>
    <w:rsid w:val="00AB395E"/>
    <w:rsid w:val="00AB41F8"/>
    <w:rsid w:val="00AB5DE9"/>
    <w:rsid w:val="00AB6498"/>
    <w:rsid w:val="00AB687D"/>
    <w:rsid w:val="00AC05A4"/>
    <w:rsid w:val="00AC4451"/>
    <w:rsid w:val="00AC4A08"/>
    <w:rsid w:val="00AC545E"/>
    <w:rsid w:val="00AD21AB"/>
    <w:rsid w:val="00AD2584"/>
    <w:rsid w:val="00AD4097"/>
    <w:rsid w:val="00AD4396"/>
    <w:rsid w:val="00AD4FB0"/>
    <w:rsid w:val="00AD51FB"/>
    <w:rsid w:val="00AD5575"/>
    <w:rsid w:val="00AE01B7"/>
    <w:rsid w:val="00AE0BBA"/>
    <w:rsid w:val="00AE1B3A"/>
    <w:rsid w:val="00AE1B5A"/>
    <w:rsid w:val="00AE2203"/>
    <w:rsid w:val="00AE38C5"/>
    <w:rsid w:val="00AE46C6"/>
    <w:rsid w:val="00AE56F1"/>
    <w:rsid w:val="00AE56F3"/>
    <w:rsid w:val="00AF0DB4"/>
    <w:rsid w:val="00AF13FC"/>
    <w:rsid w:val="00AF2A72"/>
    <w:rsid w:val="00AF45F7"/>
    <w:rsid w:val="00AF62B2"/>
    <w:rsid w:val="00AF6778"/>
    <w:rsid w:val="00B011D1"/>
    <w:rsid w:val="00B01B7E"/>
    <w:rsid w:val="00B05B0C"/>
    <w:rsid w:val="00B05FBA"/>
    <w:rsid w:val="00B07351"/>
    <w:rsid w:val="00B07B7A"/>
    <w:rsid w:val="00B1063A"/>
    <w:rsid w:val="00B130AC"/>
    <w:rsid w:val="00B13F61"/>
    <w:rsid w:val="00B1461E"/>
    <w:rsid w:val="00B15963"/>
    <w:rsid w:val="00B15DB0"/>
    <w:rsid w:val="00B20856"/>
    <w:rsid w:val="00B221E9"/>
    <w:rsid w:val="00B2241D"/>
    <w:rsid w:val="00B23596"/>
    <w:rsid w:val="00B23AA5"/>
    <w:rsid w:val="00B2636B"/>
    <w:rsid w:val="00B27DB7"/>
    <w:rsid w:val="00B27E29"/>
    <w:rsid w:val="00B27E93"/>
    <w:rsid w:val="00B308EE"/>
    <w:rsid w:val="00B31E85"/>
    <w:rsid w:val="00B32A18"/>
    <w:rsid w:val="00B33048"/>
    <w:rsid w:val="00B3365D"/>
    <w:rsid w:val="00B33B33"/>
    <w:rsid w:val="00B33FDC"/>
    <w:rsid w:val="00B35751"/>
    <w:rsid w:val="00B35F30"/>
    <w:rsid w:val="00B40251"/>
    <w:rsid w:val="00B409A5"/>
    <w:rsid w:val="00B40A60"/>
    <w:rsid w:val="00B40B12"/>
    <w:rsid w:val="00B421E6"/>
    <w:rsid w:val="00B43460"/>
    <w:rsid w:val="00B4527D"/>
    <w:rsid w:val="00B454FB"/>
    <w:rsid w:val="00B45C88"/>
    <w:rsid w:val="00B46996"/>
    <w:rsid w:val="00B503B4"/>
    <w:rsid w:val="00B50774"/>
    <w:rsid w:val="00B5556A"/>
    <w:rsid w:val="00B567EE"/>
    <w:rsid w:val="00B56BEF"/>
    <w:rsid w:val="00B61C50"/>
    <w:rsid w:val="00B61FA4"/>
    <w:rsid w:val="00B62CA7"/>
    <w:rsid w:val="00B67DF2"/>
    <w:rsid w:val="00B71522"/>
    <w:rsid w:val="00B72CE4"/>
    <w:rsid w:val="00B730B3"/>
    <w:rsid w:val="00B73F57"/>
    <w:rsid w:val="00B77F7D"/>
    <w:rsid w:val="00B828AC"/>
    <w:rsid w:val="00B8290F"/>
    <w:rsid w:val="00B82AE9"/>
    <w:rsid w:val="00B84551"/>
    <w:rsid w:val="00B87CAC"/>
    <w:rsid w:val="00B90100"/>
    <w:rsid w:val="00B90FB5"/>
    <w:rsid w:val="00B922EC"/>
    <w:rsid w:val="00B929C8"/>
    <w:rsid w:val="00B94D60"/>
    <w:rsid w:val="00B962F3"/>
    <w:rsid w:val="00B96E20"/>
    <w:rsid w:val="00BA0DFA"/>
    <w:rsid w:val="00BA1AC2"/>
    <w:rsid w:val="00BA2032"/>
    <w:rsid w:val="00BA3A23"/>
    <w:rsid w:val="00BA4871"/>
    <w:rsid w:val="00BA4C8A"/>
    <w:rsid w:val="00BA72F1"/>
    <w:rsid w:val="00BB300F"/>
    <w:rsid w:val="00BB31FE"/>
    <w:rsid w:val="00BB37A6"/>
    <w:rsid w:val="00BB3EE0"/>
    <w:rsid w:val="00BB42F0"/>
    <w:rsid w:val="00BB71F5"/>
    <w:rsid w:val="00BB7315"/>
    <w:rsid w:val="00BC12F6"/>
    <w:rsid w:val="00BC3B1A"/>
    <w:rsid w:val="00BC3B1B"/>
    <w:rsid w:val="00BC462F"/>
    <w:rsid w:val="00BC4B33"/>
    <w:rsid w:val="00BC547E"/>
    <w:rsid w:val="00BC591F"/>
    <w:rsid w:val="00BC5D38"/>
    <w:rsid w:val="00BC6251"/>
    <w:rsid w:val="00BD12BF"/>
    <w:rsid w:val="00BD18B8"/>
    <w:rsid w:val="00BD1A89"/>
    <w:rsid w:val="00BD2A58"/>
    <w:rsid w:val="00BD2F02"/>
    <w:rsid w:val="00BD391F"/>
    <w:rsid w:val="00BD4FA0"/>
    <w:rsid w:val="00BD64AA"/>
    <w:rsid w:val="00BD6E64"/>
    <w:rsid w:val="00BE0F2A"/>
    <w:rsid w:val="00BE2C56"/>
    <w:rsid w:val="00BE38A8"/>
    <w:rsid w:val="00BE5F5B"/>
    <w:rsid w:val="00BE69AC"/>
    <w:rsid w:val="00BF035F"/>
    <w:rsid w:val="00BF085F"/>
    <w:rsid w:val="00BF1DE0"/>
    <w:rsid w:val="00BF27DC"/>
    <w:rsid w:val="00BF4037"/>
    <w:rsid w:val="00BF48FC"/>
    <w:rsid w:val="00BF562A"/>
    <w:rsid w:val="00BF7892"/>
    <w:rsid w:val="00BF7BB5"/>
    <w:rsid w:val="00C041E1"/>
    <w:rsid w:val="00C04BA9"/>
    <w:rsid w:val="00C05F5F"/>
    <w:rsid w:val="00C114AA"/>
    <w:rsid w:val="00C11737"/>
    <w:rsid w:val="00C120E1"/>
    <w:rsid w:val="00C13D26"/>
    <w:rsid w:val="00C13F90"/>
    <w:rsid w:val="00C14893"/>
    <w:rsid w:val="00C14FD7"/>
    <w:rsid w:val="00C15920"/>
    <w:rsid w:val="00C168CC"/>
    <w:rsid w:val="00C2155A"/>
    <w:rsid w:val="00C2390D"/>
    <w:rsid w:val="00C23AAF"/>
    <w:rsid w:val="00C23F58"/>
    <w:rsid w:val="00C24F60"/>
    <w:rsid w:val="00C254E5"/>
    <w:rsid w:val="00C25814"/>
    <w:rsid w:val="00C26B05"/>
    <w:rsid w:val="00C26C4B"/>
    <w:rsid w:val="00C3182C"/>
    <w:rsid w:val="00C32B78"/>
    <w:rsid w:val="00C33229"/>
    <w:rsid w:val="00C34FA9"/>
    <w:rsid w:val="00C4056D"/>
    <w:rsid w:val="00C42B14"/>
    <w:rsid w:val="00C4367E"/>
    <w:rsid w:val="00C43B0B"/>
    <w:rsid w:val="00C4483C"/>
    <w:rsid w:val="00C462D3"/>
    <w:rsid w:val="00C46912"/>
    <w:rsid w:val="00C478E1"/>
    <w:rsid w:val="00C47B73"/>
    <w:rsid w:val="00C50F49"/>
    <w:rsid w:val="00C516A9"/>
    <w:rsid w:val="00C52154"/>
    <w:rsid w:val="00C542EB"/>
    <w:rsid w:val="00C55A19"/>
    <w:rsid w:val="00C5656F"/>
    <w:rsid w:val="00C57A2A"/>
    <w:rsid w:val="00C57E43"/>
    <w:rsid w:val="00C60F8E"/>
    <w:rsid w:val="00C62A2B"/>
    <w:rsid w:val="00C63272"/>
    <w:rsid w:val="00C65E0F"/>
    <w:rsid w:val="00C65F59"/>
    <w:rsid w:val="00C661E5"/>
    <w:rsid w:val="00C704C3"/>
    <w:rsid w:val="00C70C61"/>
    <w:rsid w:val="00C70EA2"/>
    <w:rsid w:val="00C71A1C"/>
    <w:rsid w:val="00C7267B"/>
    <w:rsid w:val="00C73CB3"/>
    <w:rsid w:val="00C77417"/>
    <w:rsid w:val="00C8059F"/>
    <w:rsid w:val="00C80787"/>
    <w:rsid w:val="00C82AC8"/>
    <w:rsid w:val="00C878BD"/>
    <w:rsid w:val="00C900FB"/>
    <w:rsid w:val="00C904EF"/>
    <w:rsid w:val="00C90874"/>
    <w:rsid w:val="00C91AE5"/>
    <w:rsid w:val="00C95CCC"/>
    <w:rsid w:val="00C965C2"/>
    <w:rsid w:val="00C9706A"/>
    <w:rsid w:val="00C97744"/>
    <w:rsid w:val="00CA0B37"/>
    <w:rsid w:val="00CA1BF3"/>
    <w:rsid w:val="00CA3CBD"/>
    <w:rsid w:val="00CA59FD"/>
    <w:rsid w:val="00CA5C7F"/>
    <w:rsid w:val="00CB0D72"/>
    <w:rsid w:val="00CB1A74"/>
    <w:rsid w:val="00CB3AFC"/>
    <w:rsid w:val="00CB3D56"/>
    <w:rsid w:val="00CB4DBA"/>
    <w:rsid w:val="00CB4E02"/>
    <w:rsid w:val="00CB691F"/>
    <w:rsid w:val="00CB732B"/>
    <w:rsid w:val="00CB7CE5"/>
    <w:rsid w:val="00CC03FE"/>
    <w:rsid w:val="00CC2E81"/>
    <w:rsid w:val="00CC5198"/>
    <w:rsid w:val="00CD09E7"/>
    <w:rsid w:val="00CD1518"/>
    <w:rsid w:val="00CD2844"/>
    <w:rsid w:val="00CD67BA"/>
    <w:rsid w:val="00CD6965"/>
    <w:rsid w:val="00CD7A90"/>
    <w:rsid w:val="00CE06A7"/>
    <w:rsid w:val="00CE1DE0"/>
    <w:rsid w:val="00CE43C4"/>
    <w:rsid w:val="00CE487A"/>
    <w:rsid w:val="00CE5EFD"/>
    <w:rsid w:val="00CE6BFA"/>
    <w:rsid w:val="00CF371A"/>
    <w:rsid w:val="00CF468B"/>
    <w:rsid w:val="00CF497C"/>
    <w:rsid w:val="00CF7960"/>
    <w:rsid w:val="00CF7B51"/>
    <w:rsid w:val="00CF7C66"/>
    <w:rsid w:val="00D01C7A"/>
    <w:rsid w:val="00D02AAC"/>
    <w:rsid w:val="00D040BE"/>
    <w:rsid w:val="00D05DDF"/>
    <w:rsid w:val="00D07923"/>
    <w:rsid w:val="00D0797D"/>
    <w:rsid w:val="00D1155F"/>
    <w:rsid w:val="00D13C3B"/>
    <w:rsid w:val="00D146E3"/>
    <w:rsid w:val="00D159E2"/>
    <w:rsid w:val="00D20B74"/>
    <w:rsid w:val="00D2144A"/>
    <w:rsid w:val="00D2295D"/>
    <w:rsid w:val="00D23089"/>
    <w:rsid w:val="00D233A8"/>
    <w:rsid w:val="00D247D6"/>
    <w:rsid w:val="00D2661A"/>
    <w:rsid w:val="00D26681"/>
    <w:rsid w:val="00D355E4"/>
    <w:rsid w:val="00D35E1E"/>
    <w:rsid w:val="00D36A99"/>
    <w:rsid w:val="00D37EB4"/>
    <w:rsid w:val="00D436C1"/>
    <w:rsid w:val="00D43A2D"/>
    <w:rsid w:val="00D445CE"/>
    <w:rsid w:val="00D453AD"/>
    <w:rsid w:val="00D453C4"/>
    <w:rsid w:val="00D4552A"/>
    <w:rsid w:val="00D46179"/>
    <w:rsid w:val="00D46192"/>
    <w:rsid w:val="00D46C84"/>
    <w:rsid w:val="00D475C9"/>
    <w:rsid w:val="00D47675"/>
    <w:rsid w:val="00D5014F"/>
    <w:rsid w:val="00D50435"/>
    <w:rsid w:val="00D50F4A"/>
    <w:rsid w:val="00D50F60"/>
    <w:rsid w:val="00D517B9"/>
    <w:rsid w:val="00D52A60"/>
    <w:rsid w:val="00D53A78"/>
    <w:rsid w:val="00D55107"/>
    <w:rsid w:val="00D5605E"/>
    <w:rsid w:val="00D568C1"/>
    <w:rsid w:val="00D57F9B"/>
    <w:rsid w:val="00D60573"/>
    <w:rsid w:val="00D60D82"/>
    <w:rsid w:val="00D613AE"/>
    <w:rsid w:val="00D629CF"/>
    <w:rsid w:val="00D6437B"/>
    <w:rsid w:val="00D646B0"/>
    <w:rsid w:val="00D6471F"/>
    <w:rsid w:val="00D70163"/>
    <w:rsid w:val="00D71894"/>
    <w:rsid w:val="00D72BAD"/>
    <w:rsid w:val="00D72E7F"/>
    <w:rsid w:val="00D730A7"/>
    <w:rsid w:val="00D745F4"/>
    <w:rsid w:val="00D76870"/>
    <w:rsid w:val="00D76B05"/>
    <w:rsid w:val="00D77DA1"/>
    <w:rsid w:val="00D823E1"/>
    <w:rsid w:val="00D826DE"/>
    <w:rsid w:val="00D83435"/>
    <w:rsid w:val="00D84EAA"/>
    <w:rsid w:val="00D91B21"/>
    <w:rsid w:val="00D95818"/>
    <w:rsid w:val="00D96C18"/>
    <w:rsid w:val="00D9758A"/>
    <w:rsid w:val="00D979F6"/>
    <w:rsid w:val="00D97C37"/>
    <w:rsid w:val="00DA1050"/>
    <w:rsid w:val="00DA142B"/>
    <w:rsid w:val="00DA1AD0"/>
    <w:rsid w:val="00DA2372"/>
    <w:rsid w:val="00DA3231"/>
    <w:rsid w:val="00DA55AF"/>
    <w:rsid w:val="00DA599D"/>
    <w:rsid w:val="00DA7587"/>
    <w:rsid w:val="00DA7AA2"/>
    <w:rsid w:val="00DA7F96"/>
    <w:rsid w:val="00DB08CC"/>
    <w:rsid w:val="00DB1B04"/>
    <w:rsid w:val="00DB493D"/>
    <w:rsid w:val="00DB4B5C"/>
    <w:rsid w:val="00DB73A4"/>
    <w:rsid w:val="00DB78DD"/>
    <w:rsid w:val="00DC14D6"/>
    <w:rsid w:val="00DC1E5F"/>
    <w:rsid w:val="00DC2901"/>
    <w:rsid w:val="00DC3F1C"/>
    <w:rsid w:val="00DC5453"/>
    <w:rsid w:val="00DD0493"/>
    <w:rsid w:val="00DD38C5"/>
    <w:rsid w:val="00DD3B35"/>
    <w:rsid w:val="00DD403C"/>
    <w:rsid w:val="00DD4CE9"/>
    <w:rsid w:val="00DD540F"/>
    <w:rsid w:val="00DD591B"/>
    <w:rsid w:val="00DD7A85"/>
    <w:rsid w:val="00DD7BBB"/>
    <w:rsid w:val="00DE0282"/>
    <w:rsid w:val="00DE0623"/>
    <w:rsid w:val="00DE29DB"/>
    <w:rsid w:val="00DE368B"/>
    <w:rsid w:val="00DE46C7"/>
    <w:rsid w:val="00DE68A9"/>
    <w:rsid w:val="00DF1114"/>
    <w:rsid w:val="00DF16FA"/>
    <w:rsid w:val="00DF4612"/>
    <w:rsid w:val="00DF6834"/>
    <w:rsid w:val="00DF7093"/>
    <w:rsid w:val="00E0075A"/>
    <w:rsid w:val="00E012DD"/>
    <w:rsid w:val="00E01683"/>
    <w:rsid w:val="00E026EF"/>
    <w:rsid w:val="00E04362"/>
    <w:rsid w:val="00E048DD"/>
    <w:rsid w:val="00E12DC6"/>
    <w:rsid w:val="00E13D5E"/>
    <w:rsid w:val="00E142B2"/>
    <w:rsid w:val="00E157FD"/>
    <w:rsid w:val="00E16347"/>
    <w:rsid w:val="00E17729"/>
    <w:rsid w:val="00E2075F"/>
    <w:rsid w:val="00E2307D"/>
    <w:rsid w:val="00E231B8"/>
    <w:rsid w:val="00E24D99"/>
    <w:rsid w:val="00E30DCB"/>
    <w:rsid w:val="00E31C4A"/>
    <w:rsid w:val="00E31D35"/>
    <w:rsid w:val="00E32227"/>
    <w:rsid w:val="00E32AFD"/>
    <w:rsid w:val="00E335A4"/>
    <w:rsid w:val="00E33F2E"/>
    <w:rsid w:val="00E35623"/>
    <w:rsid w:val="00E35D96"/>
    <w:rsid w:val="00E378A6"/>
    <w:rsid w:val="00E424BB"/>
    <w:rsid w:val="00E425DF"/>
    <w:rsid w:val="00E4274C"/>
    <w:rsid w:val="00E46A23"/>
    <w:rsid w:val="00E50E1E"/>
    <w:rsid w:val="00E50ECC"/>
    <w:rsid w:val="00E52492"/>
    <w:rsid w:val="00E53309"/>
    <w:rsid w:val="00E53637"/>
    <w:rsid w:val="00E536F0"/>
    <w:rsid w:val="00E54F1F"/>
    <w:rsid w:val="00E60546"/>
    <w:rsid w:val="00E61FC0"/>
    <w:rsid w:val="00E6350F"/>
    <w:rsid w:val="00E64856"/>
    <w:rsid w:val="00E65ACF"/>
    <w:rsid w:val="00E65D6C"/>
    <w:rsid w:val="00E66AAA"/>
    <w:rsid w:val="00E66F36"/>
    <w:rsid w:val="00E6785B"/>
    <w:rsid w:val="00E67B86"/>
    <w:rsid w:val="00E701BE"/>
    <w:rsid w:val="00E719EB"/>
    <w:rsid w:val="00E72712"/>
    <w:rsid w:val="00E72826"/>
    <w:rsid w:val="00E77DB2"/>
    <w:rsid w:val="00E80030"/>
    <w:rsid w:val="00E82032"/>
    <w:rsid w:val="00E83281"/>
    <w:rsid w:val="00E83933"/>
    <w:rsid w:val="00E83AE9"/>
    <w:rsid w:val="00E84F1E"/>
    <w:rsid w:val="00E84FBD"/>
    <w:rsid w:val="00E947C9"/>
    <w:rsid w:val="00E96029"/>
    <w:rsid w:val="00E97F29"/>
    <w:rsid w:val="00EA5239"/>
    <w:rsid w:val="00EA7305"/>
    <w:rsid w:val="00EB129E"/>
    <w:rsid w:val="00EB3794"/>
    <w:rsid w:val="00EB3AAB"/>
    <w:rsid w:val="00EB4EEA"/>
    <w:rsid w:val="00EB654C"/>
    <w:rsid w:val="00EC0D81"/>
    <w:rsid w:val="00EC181E"/>
    <w:rsid w:val="00EC2A60"/>
    <w:rsid w:val="00EC6CC5"/>
    <w:rsid w:val="00EC76F6"/>
    <w:rsid w:val="00EC79A0"/>
    <w:rsid w:val="00ED23E5"/>
    <w:rsid w:val="00EE02D6"/>
    <w:rsid w:val="00EE0DE4"/>
    <w:rsid w:val="00EE289E"/>
    <w:rsid w:val="00EE3C5E"/>
    <w:rsid w:val="00EE41F8"/>
    <w:rsid w:val="00EE53B1"/>
    <w:rsid w:val="00EE56E4"/>
    <w:rsid w:val="00EE6FEA"/>
    <w:rsid w:val="00EE778F"/>
    <w:rsid w:val="00EF1EF9"/>
    <w:rsid w:val="00EF5F6D"/>
    <w:rsid w:val="00F00222"/>
    <w:rsid w:val="00F01D45"/>
    <w:rsid w:val="00F0307E"/>
    <w:rsid w:val="00F036F8"/>
    <w:rsid w:val="00F03974"/>
    <w:rsid w:val="00F055EA"/>
    <w:rsid w:val="00F05667"/>
    <w:rsid w:val="00F05D8B"/>
    <w:rsid w:val="00F060F4"/>
    <w:rsid w:val="00F0738C"/>
    <w:rsid w:val="00F0749A"/>
    <w:rsid w:val="00F0787E"/>
    <w:rsid w:val="00F07A2B"/>
    <w:rsid w:val="00F1064E"/>
    <w:rsid w:val="00F11D14"/>
    <w:rsid w:val="00F1216A"/>
    <w:rsid w:val="00F125D6"/>
    <w:rsid w:val="00F12787"/>
    <w:rsid w:val="00F13507"/>
    <w:rsid w:val="00F153E8"/>
    <w:rsid w:val="00F15CE5"/>
    <w:rsid w:val="00F16620"/>
    <w:rsid w:val="00F17540"/>
    <w:rsid w:val="00F20131"/>
    <w:rsid w:val="00F2117B"/>
    <w:rsid w:val="00F221D5"/>
    <w:rsid w:val="00F22235"/>
    <w:rsid w:val="00F223EC"/>
    <w:rsid w:val="00F23056"/>
    <w:rsid w:val="00F23821"/>
    <w:rsid w:val="00F24B5F"/>
    <w:rsid w:val="00F24CEA"/>
    <w:rsid w:val="00F265B1"/>
    <w:rsid w:val="00F26D44"/>
    <w:rsid w:val="00F3074C"/>
    <w:rsid w:val="00F317C4"/>
    <w:rsid w:val="00F318EB"/>
    <w:rsid w:val="00F31C13"/>
    <w:rsid w:val="00F31E49"/>
    <w:rsid w:val="00F326D0"/>
    <w:rsid w:val="00F330BE"/>
    <w:rsid w:val="00F333B5"/>
    <w:rsid w:val="00F3385C"/>
    <w:rsid w:val="00F34E70"/>
    <w:rsid w:val="00F3696E"/>
    <w:rsid w:val="00F3774B"/>
    <w:rsid w:val="00F37B40"/>
    <w:rsid w:val="00F400DC"/>
    <w:rsid w:val="00F4032D"/>
    <w:rsid w:val="00F412AB"/>
    <w:rsid w:val="00F417D2"/>
    <w:rsid w:val="00F418AC"/>
    <w:rsid w:val="00F42C28"/>
    <w:rsid w:val="00F43775"/>
    <w:rsid w:val="00F44847"/>
    <w:rsid w:val="00F45A5C"/>
    <w:rsid w:val="00F52D5E"/>
    <w:rsid w:val="00F53D29"/>
    <w:rsid w:val="00F53E75"/>
    <w:rsid w:val="00F54B49"/>
    <w:rsid w:val="00F55245"/>
    <w:rsid w:val="00F55B68"/>
    <w:rsid w:val="00F55FE5"/>
    <w:rsid w:val="00F567B4"/>
    <w:rsid w:val="00F5732D"/>
    <w:rsid w:val="00F57827"/>
    <w:rsid w:val="00F62780"/>
    <w:rsid w:val="00F63AA8"/>
    <w:rsid w:val="00F643CF"/>
    <w:rsid w:val="00F658BC"/>
    <w:rsid w:val="00F659B7"/>
    <w:rsid w:val="00F662B6"/>
    <w:rsid w:val="00F662F7"/>
    <w:rsid w:val="00F6653A"/>
    <w:rsid w:val="00F66E6C"/>
    <w:rsid w:val="00F67514"/>
    <w:rsid w:val="00F67753"/>
    <w:rsid w:val="00F6782C"/>
    <w:rsid w:val="00F678F7"/>
    <w:rsid w:val="00F700C7"/>
    <w:rsid w:val="00F70593"/>
    <w:rsid w:val="00F72182"/>
    <w:rsid w:val="00F72AD5"/>
    <w:rsid w:val="00F74FCA"/>
    <w:rsid w:val="00F75B57"/>
    <w:rsid w:val="00F76F04"/>
    <w:rsid w:val="00F7752D"/>
    <w:rsid w:val="00F817FC"/>
    <w:rsid w:val="00F820A3"/>
    <w:rsid w:val="00F82636"/>
    <w:rsid w:val="00F8342E"/>
    <w:rsid w:val="00F83A93"/>
    <w:rsid w:val="00F84E7E"/>
    <w:rsid w:val="00F856DC"/>
    <w:rsid w:val="00F85CFD"/>
    <w:rsid w:val="00F86EA9"/>
    <w:rsid w:val="00F87540"/>
    <w:rsid w:val="00F876C4"/>
    <w:rsid w:val="00F87DAF"/>
    <w:rsid w:val="00F90400"/>
    <w:rsid w:val="00F90A57"/>
    <w:rsid w:val="00F93A20"/>
    <w:rsid w:val="00F9534D"/>
    <w:rsid w:val="00F96CFF"/>
    <w:rsid w:val="00F96F8F"/>
    <w:rsid w:val="00F979E1"/>
    <w:rsid w:val="00FA2D47"/>
    <w:rsid w:val="00FA3414"/>
    <w:rsid w:val="00FA51BC"/>
    <w:rsid w:val="00FA7BAC"/>
    <w:rsid w:val="00FB01E8"/>
    <w:rsid w:val="00FB385E"/>
    <w:rsid w:val="00FB50CB"/>
    <w:rsid w:val="00FB6A44"/>
    <w:rsid w:val="00FB6B5A"/>
    <w:rsid w:val="00FB76F3"/>
    <w:rsid w:val="00FC1DB4"/>
    <w:rsid w:val="00FC677A"/>
    <w:rsid w:val="00FC701E"/>
    <w:rsid w:val="00FC74A4"/>
    <w:rsid w:val="00FC7A40"/>
    <w:rsid w:val="00FD13CC"/>
    <w:rsid w:val="00FD410D"/>
    <w:rsid w:val="00FD75BA"/>
    <w:rsid w:val="00FD7944"/>
    <w:rsid w:val="00FE161E"/>
    <w:rsid w:val="00FE3143"/>
    <w:rsid w:val="00FE3224"/>
    <w:rsid w:val="00FE43E0"/>
    <w:rsid w:val="00FE6E92"/>
    <w:rsid w:val="00FE7329"/>
    <w:rsid w:val="00FE7B53"/>
    <w:rsid w:val="00FF1FBA"/>
    <w:rsid w:val="00FF23BD"/>
    <w:rsid w:val="00FF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8C5D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99" w:qFormat="1"/>
    <w:lsdException w:name="table of figures" w:uiPriority="99"/>
    <w:lsdException w:name="table of authorities" w:semiHidden="0" w:unhideWhenUsed="0"/>
    <w:lsdException w:name="List" w:semiHidden="0" w:unhideWhenUsed="0"/>
    <w:lsdException w:name="List Bullet" w:semiHidden="0" w:uiPriority="99" w:unhideWhenUsed="0"/>
    <w:lsdException w:name="List Number" w:uiPriority="99"/>
    <w:lsdException w:name="List Number 2" w:uiPriority="99"/>
    <w:lsdException w:name="Title" w:semiHidden="0" w:uiPriority="99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99" w:unhideWhenUsed="0" w:qFormat="1"/>
    <w:lsdException w:name="Date" w:uiPriority="99"/>
    <w:lsdException w:name="Body Text First Indent 2" w:uiPriority="99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c">
    <w:name w:val="Normal"/>
    <w:qFormat/>
    <w:rsid w:val="006036D7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eastAsia="맑은 고딕" w:hAnsi="Book Antiqua"/>
    </w:rPr>
  </w:style>
  <w:style w:type="paragraph" w:styleId="1">
    <w:name w:val="heading 1"/>
    <w:aliases w:val="H1,level1,level1 + (영어) Times New Roman,(한글) 굴림,왼쪽:  0 cm,첫 줄:  0 cm,줄 간격: ... ...,Attribute Heading 1,가.,Level 1,LEVEL1,_Kapitelüberschrift,I,H11,H12,Heading 1-ERI,Heading 1-ERI1,Heading 1-ERI2,Heading 1-ERI3,Heading 1-ERI4,Heading 1-ERI5,대제목,장,l1"/>
    <w:basedOn w:val="ac"/>
    <w:next w:val="ac"/>
    <w:link w:val="1Char"/>
    <w:qFormat/>
    <w:rsid w:val="006036D7"/>
    <w:pPr>
      <w:keepNext/>
      <w:keepLines/>
      <w:numPr>
        <w:ilvl w:val="1"/>
        <w:numId w:val="1"/>
      </w:numPr>
      <w:spacing w:before="240" w:after="240" w:line="240" w:lineRule="atLeast"/>
      <w:outlineLvl w:val="0"/>
    </w:pPr>
    <w:rPr>
      <w:rFonts w:ascii="맑은 고딕" w:hAnsi="맑은 고딕"/>
      <w:b/>
      <w:sz w:val="28"/>
      <w:szCs w:val="28"/>
      <w:lang w:val="en-GB"/>
    </w:rPr>
  </w:style>
  <w:style w:type="paragraph" w:styleId="2">
    <w:name w:val="heading 2"/>
    <w:aliases w:val="2,Level 2,H2,제목 2 Char,제목 2 Char1 Char,제목 2 Char Char Char,제목 2 Char1 Char Char,Attribute Heading 2,1).,LEVEL 2,l2,l 2,two,heading2,_Überschrift,DR SOP 2,가,제목 1.1,H21,H22,H211,H23,H212,H24,H25,H26,H27,제목2,중간제목,수준2,1. 제목,h2,L2,Activity,I.,제목 1.1.1,H"/>
    <w:basedOn w:val="ac"/>
    <w:next w:val="3"/>
    <w:link w:val="2Char1"/>
    <w:qFormat/>
    <w:rsid w:val="006036D7"/>
    <w:pPr>
      <w:keepNext/>
      <w:keepLines/>
      <w:numPr>
        <w:ilvl w:val="2"/>
        <w:numId w:val="1"/>
      </w:numPr>
      <w:spacing w:before="240" w:after="120"/>
      <w:outlineLvl w:val="1"/>
    </w:pPr>
    <w:rPr>
      <w:rFonts w:ascii="맑은 고딕" w:hAnsi="맑은 고딕"/>
      <w:b/>
      <w:sz w:val="24"/>
      <w:lang w:val="en-GB"/>
    </w:rPr>
  </w:style>
  <w:style w:type="paragraph" w:styleId="3">
    <w:name w:val="heading 3"/>
    <w:aliases w:val="Table Attribute Heading,3,제목 3 Char1,제목 3 Char Char,제목 3 Char1 Char,H3,가),h3,level 3,l3,l 3, Char Char,Char,Char Char,(1),제목1.1.1,제목3,작은제목,제목2.3,H31,H32,H311,H33,H312,H321,H34,H313,H322,H35,H314,H36,H315,H37,H316,1.,수준3,1.1. 제목,L3,Headline,1.1.1 소절"/>
    <w:basedOn w:val="ac"/>
    <w:next w:val="14"/>
    <w:link w:val="3Char"/>
    <w:qFormat/>
    <w:rsid w:val="006036D7"/>
    <w:pPr>
      <w:keepNext/>
      <w:keepLines/>
      <w:numPr>
        <w:ilvl w:val="3"/>
        <w:numId w:val="1"/>
      </w:numPr>
      <w:spacing w:before="120" w:after="120"/>
      <w:outlineLvl w:val="2"/>
    </w:pPr>
    <w:rPr>
      <w:rFonts w:ascii="맑은 고딕" w:hAnsi="맑은 고딕"/>
      <w:b/>
      <w:lang w:val="en-GB"/>
    </w:rPr>
  </w:style>
  <w:style w:type="paragraph" w:styleId="4">
    <w:name w:val="heading 4"/>
    <w:aliases w:val="4,H4,l4,l 4,h4,level4 ,(가),H41,H42,H43,H411,H421,H44,H412,H422,H45,H413,H423,H46,H414,H424,H47,H415,H425,H48,H416,H426,H49,H417,H427,제목4,#1,제목 4 Char1 Char2,제목 4 Char Char Char3,1) Char Char Char,H4 Char Char Char,H41 Char Char Char,수준,소소제목,level4"/>
    <w:basedOn w:val="ac"/>
    <w:next w:val="Text"/>
    <w:qFormat/>
    <w:rsid w:val="006036D7"/>
    <w:pPr>
      <w:keepNext/>
      <w:keepLines/>
      <w:numPr>
        <w:ilvl w:val="4"/>
        <w:numId w:val="1"/>
      </w:numPr>
      <w:outlineLvl w:val="3"/>
    </w:pPr>
    <w:rPr>
      <w:rFonts w:ascii="맑은 고딕" w:hAnsi="맑은 고딕"/>
      <w:b/>
      <w:lang w:val="en-GB"/>
    </w:rPr>
  </w:style>
  <w:style w:type="paragraph" w:styleId="5">
    <w:name w:val="heading 5"/>
    <w:aliases w:val="H5,(소제목),L5,제목5,h5,동그라미1,수준5,not defined,제목 5 Char2,제목 5 Char1 Char1,제목 5 Char Char Char1,제목 5 Char2 Char1 Char Char1,제목 5 Char Char Char Char Char Char Char Char Char Char Char Char1,제목 5 Char Char Char Char Char Char1,제목 5 Char,제목 5 Char2 Char1,L"/>
    <w:basedOn w:val="ac"/>
    <w:next w:val="ac"/>
    <w:link w:val="5Char1"/>
    <w:qFormat/>
    <w:rsid w:val="002047A2"/>
    <w:pPr>
      <w:numPr>
        <w:ilvl w:val="6"/>
        <w:numId w:val="1"/>
      </w:numPr>
      <w:spacing w:before="240" w:after="60"/>
      <w:outlineLvl w:val="4"/>
    </w:pPr>
    <w:rPr>
      <w:rFonts w:ascii="Arial" w:hAnsi="Arial"/>
      <w:b/>
    </w:rPr>
  </w:style>
  <w:style w:type="paragraph" w:styleId="6">
    <w:name w:val="heading 6"/>
    <w:aliases w:val="H6,(소제목 ▶)"/>
    <w:basedOn w:val="ac"/>
    <w:next w:val="ac"/>
    <w:link w:val="6Char"/>
    <w:qFormat/>
    <w:rsid w:val="00552B6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aliases w:val="(소제목 ○)"/>
    <w:basedOn w:val="ac"/>
    <w:next w:val="ac"/>
    <w:link w:val="7Char"/>
    <w:uiPriority w:val="99"/>
    <w:qFormat/>
    <w:rsid w:val="00552B60"/>
    <w:p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c"/>
    <w:next w:val="ac"/>
    <w:link w:val="8Char"/>
    <w:uiPriority w:val="99"/>
    <w:qFormat/>
    <w:rsid w:val="00552B60"/>
    <w:p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aliases w:val="(미세제목 ●)"/>
    <w:basedOn w:val="ac"/>
    <w:next w:val="ac"/>
    <w:link w:val="9Char"/>
    <w:uiPriority w:val="99"/>
    <w:qFormat/>
    <w:rsid w:val="00552B6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customStyle="1" w:styleId="14">
    <w:name w:val="본문1"/>
    <w:basedOn w:val="ac"/>
    <w:uiPriority w:val="99"/>
    <w:qFormat/>
    <w:rsid w:val="00552B60"/>
    <w:pPr>
      <w:keepLines/>
      <w:spacing w:after="120"/>
      <w:ind w:left="450"/>
    </w:pPr>
    <w:rPr>
      <w:rFonts w:ascii="Arial" w:hAnsi="Arial"/>
    </w:rPr>
  </w:style>
  <w:style w:type="paragraph" w:customStyle="1" w:styleId="Text">
    <w:name w:val="Text"/>
    <w:basedOn w:val="ac"/>
    <w:uiPriority w:val="99"/>
    <w:rsid w:val="00552B60"/>
    <w:pPr>
      <w:keepLines/>
      <w:spacing w:after="120"/>
      <w:ind w:left="1800"/>
    </w:pPr>
    <w:rPr>
      <w:rFonts w:ascii="Arial" w:hAnsi="Arial"/>
    </w:rPr>
  </w:style>
  <w:style w:type="paragraph" w:styleId="af0">
    <w:name w:val="header"/>
    <w:aliases w:val="header odd,header odd1,header odd2,header odd3,header odd4,header odd5,header odd6,header,header odd11,header odd21,header odd31,header odd41,header odd51,header odd61,THeader,Draft,Table header,도표(-),h,he...,머리글(왼쪽),Cover Page"/>
    <w:basedOn w:val="ac"/>
    <w:link w:val="Char"/>
    <w:rsid w:val="00552B60"/>
    <w:pPr>
      <w:tabs>
        <w:tab w:val="center" w:pos="4320"/>
        <w:tab w:val="right" w:pos="8640"/>
      </w:tabs>
    </w:pPr>
  </w:style>
  <w:style w:type="paragraph" w:styleId="af1">
    <w:name w:val="footer"/>
    <w:basedOn w:val="ac"/>
    <w:link w:val="Char0"/>
    <w:uiPriority w:val="99"/>
    <w:rsid w:val="00552B60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c"/>
    <w:uiPriority w:val="99"/>
    <w:rsid w:val="00552B60"/>
    <w:pPr>
      <w:keepLines/>
      <w:spacing w:after="120"/>
      <w:ind w:left="1080" w:hanging="360"/>
    </w:pPr>
    <w:rPr>
      <w:rFonts w:ascii="Arial" w:hAnsi="Arial"/>
    </w:rPr>
  </w:style>
  <w:style w:type="paragraph" w:customStyle="1" w:styleId="Indent">
    <w:name w:val="Indent"/>
    <w:basedOn w:val="ac"/>
    <w:uiPriority w:val="99"/>
    <w:rsid w:val="00552B60"/>
    <w:pPr>
      <w:keepNext/>
      <w:spacing w:before="120"/>
      <w:ind w:left="720"/>
    </w:pPr>
  </w:style>
  <w:style w:type="paragraph" w:customStyle="1" w:styleId="blankpage">
    <w:name w:val="blank page"/>
    <w:basedOn w:val="Indent"/>
    <w:uiPriority w:val="99"/>
    <w:rsid w:val="00552B60"/>
    <w:pPr>
      <w:keepNext w:val="0"/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uiPriority w:val="99"/>
    <w:rsid w:val="00552B60"/>
    <w:pPr>
      <w:spacing w:after="0"/>
      <w:ind w:left="2160"/>
    </w:pPr>
  </w:style>
  <w:style w:type="paragraph" w:customStyle="1" w:styleId="TextBullet2">
    <w:name w:val="Text Bullet 2"/>
    <w:basedOn w:val="TextBullet"/>
    <w:uiPriority w:val="99"/>
    <w:rsid w:val="00552B60"/>
    <w:pPr>
      <w:spacing w:after="120"/>
    </w:pPr>
  </w:style>
  <w:style w:type="paragraph" w:customStyle="1" w:styleId="Graphic">
    <w:name w:val="Graphic"/>
    <w:basedOn w:val="ac"/>
    <w:next w:val="ac"/>
    <w:uiPriority w:val="99"/>
    <w:rsid w:val="00552B60"/>
    <w:pPr>
      <w:keepLines/>
      <w:spacing w:before="240" w:after="240"/>
      <w:jc w:val="center"/>
    </w:pPr>
    <w:rPr>
      <w:rFonts w:ascii="Arial" w:hAnsi="Arial"/>
    </w:rPr>
  </w:style>
  <w:style w:type="character" w:styleId="af2">
    <w:name w:val="page number"/>
    <w:aliases w:val="바닥글1"/>
    <w:basedOn w:val="ad"/>
    <w:rsid w:val="00552B60"/>
  </w:style>
  <w:style w:type="paragraph" w:styleId="af3">
    <w:name w:val="Title"/>
    <w:basedOn w:val="1"/>
    <w:link w:val="Char1"/>
    <w:uiPriority w:val="99"/>
    <w:qFormat/>
    <w:rsid w:val="00552B60"/>
    <w:pPr>
      <w:numPr>
        <w:ilvl w:val="0"/>
        <w:numId w:val="0"/>
      </w:numPr>
      <w:spacing w:before="120" w:line="240" w:lineRule="auto"/>
      <w:ind w:left="850" w:hanging="850"/>
      <w:jc w:val="center"/>
      <w:outlineLvl w:val="9"/>
    </w:pPr>
    <w:rPr>
      <w:rFonts w:ascii="Helvetica" w:hAnsi="Helvetica"/>
      <w:sz w:val="36"/>
    </w:rPr>
  </w:style>
  <w:style w:type="paragraph" w:customStyle="1" w:styleId="Bullet2">
    <w:name w:val="Bullet2"/>
    <w:basedOn w:val="Bullet3"/>
    <w:rsid w:val="00552B60"/>
    <w:pPr>
      <w:ind w:left="1800"/>
    </w:pPr>
  </w:style>
  <w:style w:type="paragraph" w:customStyle="1" w:styleId="Bullet3">
    <w:name w:val="Bullet3"/>
    <w:basedOn w:val="Bullet"/>
    <w:uiPriority w:val="99"/>
    <w:rsid w:val="00552B60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uiPriority w:val="99"/>
    <w:rsid w:val="00552B60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Indent2">
    <w:name w:val="Indent2"/>
    <w:basedOn w:val="ac"/>
    <w:next w:val="ac"/>
    <w:uiPriority w:val="99"/>
    <w:rsid w:val="00552B60"/>
    <w:pPr>
      <w:spacing w:before="120"/>
    </w:pPr>
    <w:rPr>
      <w:color w:val="000000"/>
    </w:rPr>
  </w:style>
  <w:style w:type="paragraph" w:customStyle="1" w:styleId="Indent3">
    <w:name w:val="Indent3"/>
    <w:basedOn w:val="ac"/>
    <w:uiPriority w:val="99"/>
    <w:rsid w:val="00552B60"/>
    <w:pPr>
      <w:spacing w:before="120"/>
      <w:ind w:left="2160"/>
    </w:pPr>
  </w:style>
  <w:style w:type="paragraph" w:customStyle="1" w:styleId="Indent4">
    <w:name w:val="Indent4"/>
    <w:basedOn w:val="ac"/>
    <w:uiPriority w:val="99"/>
    <w:rsid w:val="00552B60"/>
    <w:pPr>
      <w:spacing w:before="120"/>
      <w:ind w:left="2520"/>
    </w:pPr>
    <w:rPr>
      <w:color w:val="000000"/>
    </w:rPr>
  </w:style>
  <w:style w:type="paragraph" w:customStyle="1" w:styleId="31">
    <w:name w:val="본문 31"/>
    <w:basedOn w:val="14"/>
    <w:rsid w:val="00552B60"/>
    <w:pPr>
      <w:ind w:left="720"/>
    </w:pPr>
  </w:style>
  <w:style w:type="paragraph" w:customStyle="1" w:styleId="TitlePageMainHead">
    <w:name w:val="Title Page Main Head"/>
    <w:uiPriority w:val="99"/>
    <w:rsid w:val="00552B60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c"/>
    <w:uiPriority w:val="99"/>
    <w:rsid w:val="00552B60"/>
    <w:pPr>
      <w:ind w:left="720"/>
    </w:pPr>
  </w:style>
  <w:style w:type="paragraph" w:customStyle="1" w:styleId="Normal1stindent">
    <w:name w:val="Normal 1st indent"/>
    <w:basedOn w:val="ac"/>
    <w:uiPriority w:val="99"/>
    <w:rsid w:val="00552B60"/>
    <w:pPr>
      <w:ind w:left="2160"/>
    </w:pPr>
  </w:style>
  <w:style w:type="paragraph" w:customStyle="1" w:styleId="Normal2ndindent">
    <w:name w:val="Normal 2nd indent"/>
    <w:basedOn w:val="Normal1stindent"/>
    <w:uiPriority w:val="99"/>
    <w:rsid w:val="00552B60"/>
    <w:pPr>
      <w:ind w:left="2880"/>
    </w:pPr>
  </w:style>
  <w:style w:type="paragraph" w:customStyle="1" w:styleId="Note">
    <w:name w:val="Note"/>
    <w:basedOn w:val="Note2"/>
    <w:rsid w:val="00552B60"/>
    <w:pPr>
      <w:ind w:left="1440"/>
    </w:pPr>
  </w:style>
  <w:style w:type="paragraph" w:customStyle="1" w:styleId="Note2">
    <w:name w:val="Note2"/>
    <w:basedOn w:val="ac"/>
    <w:uiPriority w:val="99"/>
    <w:rsid w:val="00552B60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uiPriority w:val="99"/>
    <w:rsid w:val="00552B60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uiPriority w:val="99"/>
    <w:rsid w:val="00552B60"/>
    <w:pPr>
      <w:ind w:left="3240"/>
    </w:pPr>
  </w:style>
  <w:style w:type="paragraph" w:customStyle="1" w:styleId="Style1">
    <w:name w:val="Style1"/>
    <w:basedOn w:val="Bullet"/>
    <w:uiPriority w:val="99"/>
    <w:rsid w:val="00552B60"/>
    <w:pPr>
      <w:ind w:left="2520"/>
    </w:pPr>
  </w:style>
  <w:style w:type="paragraph" w:customStyle="1" w:styleId="TableText">
    <w:name w:val="Table Text"/>
    <w:basedOn w:val="ac"/>
    <w:uiPriority w:val="99"/>
    <w:rsid w:val="00552B60"/>
    <w:pPr>
      <w:spacing w:after="60"/>
    </w:pPr>
  </w:style>
  <w:style w:type="paragraph" w:customStyle="1" w:styleId="Title12">
    <w:name w:val="Title12"/>
    <w:basedOn w:val="af3"/>
    <w:uiPriority w:val="99"/>
    <w:rsid w:val="00552B60"/>
    <w:pPr>
      <w:tabs>
        <w:tab w:val="left" w:pos="720"/>
      </w:tabs>
      <w:ind w:left="720" w:hanging="720"/>
    </w:pPr>
    <w:rPr>
      <w:rFonts w:ascii="Arial" w:hAnsi="Arial"/>
      <w:sz w:val="24"/>
    </w:rPr>
  </w:style>
  <w:style w:type="paragraph" w:styleId="15">
    <w:name w:val="toc 1"/>
    <w:basedOn w:val="ac"/>
    <w:next w:val="ac"/>
    <w:uiPriority w:val="39"/>
    <w:qFormat/>
    <w:rsid w:val="009678F9"/>
    <w:pPr>
      <w:tabs>
        <w:tab w:val="right" w:leader="dot" w:pos="9000"/>
      </w:tabs>
      <w:spacing w:before="120" w:after="120"/>
    </w:pPr>
    <w:rPr>
      <w:rFonts w:ascii="Times New Roman" w:hAnsi="Times New Roman"/>
      <w:b/>
      <w:caps/>
      <w:sz w:val="24"/>
    </w:rPr>
  </w:style>
  <w:style w:type="paragraph" w:styleId="23">
    <w:name w:val="toc 2"/>
    <w:basedOn w:val="ac"/>
    <w:next w:val="ac"/>
    <w:uiPriority w:val="39"/>
    <w:qFormat/>
    <w:rsid w:val="009678F9"/>
    <w:pPr>
      <w:tabs>
        <w:tab w:val="right" w:leader="dot" w:pos="9000"/>
      </w:tabs>
    </w:pPr>
    <w:rPr>
      <w:rFonts w:ascii="Times New Roman" w:hAnsi="Times New Roman"/>
      <w:smallCaps/>
      <w:sz w:val="22"/>
    </w:rPr>
  </w:style>
  <w:style w:type="paragraph" w:styleId="32">
    <w:name w:val="toc 3"/>
    <w:basedOn w:val="ac"/>
    <w:next w:val="ac"/>
    <w:uiPriority w:val="39"/>
    <w:qFormat/>
    <w:rsid w:val="009678F9"/>
    <w:pPr>
      <w:tabs>
        <w:tab w:val="right" w:leader="dot" w:pos="9000"/>
      </w:tabs>
      <w:ind w:left="284"/>
    </w:pPr>
    <w:rPr>
      <w:rFonts w:ascii="Times New Roman" w:hAnsi="Times New Roman"/>
      <w:smallCaps/>
    </w:rPr>
  </w:style>
  <w:style w:type="paragraph" w:styleId="40">
    <w:name w:val="toc 4"/>
    <w:basedOn w:val="ac"/>
    <w:next w:val="ac"/>
    <w:uiPriority w:val="39"/>
    <w:rsid w:val="009678F9"/>
    <w:pPr>
      <w:tabs>
        <w:tab w:val="right" w:leader="dot" w:pos="900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c"/>
    <w:next w:val="ac"/>
    <w:uiPriority w:val="39"/>
    <w:rsid w:val="009678F9"/>
    <w:pPr>
      <w:tabs>
        <w:tab w:val="right" w:leader="dot" w:pos="900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c"/>
    <w:next w:val="ac"/>
    <w:uiPriority w:val="39"/>
    <w:rsid w:val="00552B60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c"/>
    <w:next w:val="ac"/>
    <w:uiPriority w:val="39"/>
    <w:rsid w:val="00552B60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c"/>
    <w:next w:val="ac"/>
    <w:uiPriority w:val="39"/>
    <w:rsid w:val="00552B60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c"/>
    <w:next w:val="ac"/>
    <w:uiPriority w:val="39"/>
    <w:rsid w:val="00552B60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c"/>
    <w:uiPriority w:val="99"/>
    <w:rsid w:val="00552B60"/>
    <w:pPr>
      <w:numPr>
        <w:ilvl w:val="0"/>
        <w:numId w:val="0"/>
      </w:numPr>
      <w:spacing w:line="240" w:lineRule="auto"/>
      <w:ind w:left="720" w:hanging="720"/>
      <w:jc w:val="center"/>
      <w:outlineLvl w:val="9"/>
    </w:pPr>
    <w:rPr>
      <w:kern w:val="28"/>
      <w:sz w:val="32"/>
      <w:lang w:val="en-US"/>
    </w:rPr>
  </w:style>
  <w:style w:type="paragraph" w:styleId="af4">
    <w:name w:val="Body Text"/>
    <w:basedOn w:val="ac"/>
    <w:link w:val="Char2"/>
    <w:uiPriority w:val="99"/>
    <w:rsid w:val="00552B60"/>
    <w:pPr>
      <w:spacing w:after="120"/>
    </w:pPr>
  </w:style>
  <w:style w:type="paragraph" w:customStyle="1" w:styleId="AuthorDateTitlePa">
    <w:name w:val="Author/Date Title Pa"/>
    <w:uiPriority w:val="99"/>
    <w:rsid w:val="00552B60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c"/>
    <w:uiPriority w:val="99"/>
    <w:rsid w:val="00552B60"/>
    <w:rPr>
      <w:rFonts w:ascii="Arial" w:hAnsi="Arial"/>
      <w:b/>
      <w:sz w:val="24"/>
    </w:rPr>
  </w:style>
  <w:style w:type="paragraph" w:customStyle="1" w:styleId="af5">
    <w:name w:val="규정제목"/>
    <w:basedOn w:val="ac"/>
    <w:uiPriority w:val="99"/>
    <w:rsid w:val="00552B60"/>
    <w:pPr>
      <w:widowControl w:val="0"/>
      <w:wordWrap w:val="0"/>
      <w:overflowPunct/>
      <w:autoSpaceDE/>
      <w:autoSpaceDN/>
      <w:spacing w:before="120" w:after="120" w:line="360" w:lineRule="atLeast"/>
    </w:pPr>
    <w:rPr>
      <w:rFonts w:ascii="Times New Roman" w:eastAsia="바탕체" w:hAnsi="Times New Roman"/>
      <w:sz w:val="22"/>
    </w:rPr>
  </w:style>
  <w:style w:type="paragraph" w:styleId="16">
    <w:name w:val="index 1"/>
    <w:basedOn w:val="ac"/>
    <w:next w:val="ac"/>
    <w:autoRedefine/>
    <w:uiPriority w:val="99"/>
    <w:rsid w:val="00552B60"/>
    <w:pPr>
      <w:ind w:left="425" w:hanging="425"/>
    </w:pPr>
  </w:style>
  <w:style w:type="paragraph" w:styleId="24">
    <w:name w:val="index 2"/>
    <w:basedOn w:val="ac"/>
    <w:next w:val="ac"/>
    <w:autoRedefine/>
    <w:uiPriority w:val="99"/>
    <w:rsid w:val="00552B60"/>
    <w:pPr>
      <w:ind w:left="850" w:hanging="425"/>
    </w:pPr>
  </w:style>
  <w:style w:type="paragraph" w:styleId="33">
    <w:name w:val="index 3"/>
    <w:basedOn w:val="ac"/>
    <w:next w:val="ac"/>
    <w:autoRedefine/>
    <w:uiPriority w:val="99"/>
    <w:rsid w:val="00552B60"/>
    <w:pPr>
      <w:ind w:left="1275" w:hanging="425"/>
    </w:pPr>
  </w:style>
  <w:style w:type="paragraph" w:styleId="41">
    <w:name w:val="index 4"/>
    <w:basedOn w:val="ac"/>
    <w:next w:val="ac"/>
    <w:autoRedefine/>
    <w:uiPriority w:val="99"/>
    <w:rsid w:val="00552B60"/>
    <w:pPr>
      <w:ind w:left="1700" w:hanging="425"/>
    </w:pPr>
  </w:style>
  <w:style w:type="paragraph" w:styleId="51">
    <w:name w:val="index 5"/>
    <w:basedOn w:val="ac"/>
    <w:next w:val="ac"/>
    <w:autoRedefine/>
    <w:uiPriority w:val="99"/>
    <w:rsid w:val="00552B60"/>
    <w:pPr>
      <w:ind w:left="2125" w:hanging="425"/>
    </w:pPr>
  </w:style>
  <w:style w:type="paragraph" w:styleId="61">
    <w:name w:val="index 6"/>
    <w:basedOn w:val="ac"/>
    <w:next w:val="ac"/>
    <w:autoRedefine/>
    <w:uiPriority w:val="99"/>
    <w:rsid w:val="00552B60"/>
    <w:pPr>
      <w:ind w:left="2550" w:hanging="425"/>
    </w:pPr>
  </w:style>
  <w:style w:type="paragraph" w:styleId="71">
    <w:name w:val="index 7"/>
    <w:basedOn w:val="ac"/>
    <w:next w:val="ac"/>
    <w:autoRedefine/>
    <w:uiPriority w:val="99"/>
    <w:rsid w:val="00552B60"/>
    <w:pPr>
      <w:ind w:left="2975" w:hanging="425"/>
    </w:pPr>
  </w:style>
  <w:style w:type="paragraph" w:styleId="81">
    <w:name w:val="index 8"/>
    <w:basedOn w:val="ac"/>
    <w:next w:val="ac"/>
    <w:autoRedefine/>
    <w:uiPriority w:val="99"/>
    <w:rsid w:val="00552B60"/>
    <w:pPr>
      <w:ind w:left="3400" w:hanging="425"/>
    </w:pPr>
  </w:style>
  <w:style w:type="paragraph" w:styleId="91">
    <w:name w:val="index 9"/>
    <w:basedOn w:val="ac"/>
    <w:next w:val="ac"/>
    <w:autoRedefine/>
    <w:uiPriority w:val="99"/>
    <w:rsid w:val="00552B60"/>
    <w:pPr>
      <w:ind w:left="3825" w:hanging="425"/>
    </w:pPr>
  </w:style>
  <w:style w:type="paragraph" w:styleId="af6">
    <w:name w:val="index heading"/>
    <w:basedOn w:val="ac"/>
    <w:next w:val="16"/>
    <w:uiPriority w:val="99"/>
    <w:rsid w:val="00552B60"/>
  </w:style>
  <w:style w:type="paragraph" w:customStyle="1" w:styleId="standard">
    <w:name w:val="standard"/>
    <w:aliases w:val="s"/>
    <w:basedOn w:val="ac"/>
    <w:uiPriority w:val="99"/>
    <w:rsid w:val="00552B60"/>
    <w:pPr>
      <w:overflowPunct/>
      <w:autoSpaceDE/>
      <w:autoSpaceDN/>
      <w:adjustRightInd/>
      <w:spacing w:after="160" w:line="300" w:lineRule="exact"/>
      <w:textAlignment w:val="auto"/>
    </w:pPr>
    <w:rPr>
      <w:rFonts w:ascii="Arial" w:eastAsia="바탕체" w:hAnsi="Arial"/>
      <w:sz w:val="22"/>
    </w:rPr>
  </w:style>
  <w:style w:type="paragraph" w:customStyle="1" w:styleId="af7">
    <w:name w:val="바탕글"/>
    <w:link w:val="Char3"/>
    <w:rsid w:val="00552B60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8">
    <w:name w:val="Hyperlink"/>
    <w:basedOn w:val="ad"/>
    <w:uiPriority w:val="99"/>
    <w:rsid w:val="00552B60"/>
    <w:rPr>
      <w:color w:val="0000FF"/>
      <w:u w:val="single"/>
    </w:rPr>
  </w:style>
  <w:style w:type="character" w:styleId="af9">
    <w:name w:val="FollowedHyperlink"/>
    <w:basedOn w:val="ad"/>
    <w:rsid w:val="00552B60"/>
    <w:rPr>
      <w:color w:val="800080"/>
      <w:u w:val="single"/>
    </w:rPr>
  </w:style>
  <w:style w:type="paragraph" w:styleId="afa">
    <w:name w:val="Date"/>
    <w:basedOn w:val="ac"/>
    <w:next w:val="ac"/>
    <w:link w:val="Char4"/>
    <w:uiPriority w:val="99"/>
    <w:rsid w:val="00552B60"/>
  </w:style>
  <w:style w:type="paragraph" w:styleId="afb">
    <w:name w:val="Document Map"/>
    <w:basedOn w:val="ac"/>
    <w:link w:val="Char5"/>
    <w:uiPriority w:val="99"/>
    <w:rsid w:val="00552B60"/>
    <w:pPr>
      <w:shd w:val="clear" w:color="auto" w:fill="000080"/>
    </w:pPr>
    <w:rPr>
      <w:rFonts w:ascii="Arial" w:eastAsia="돋움" w:hAnsi="Arial"/>
    </w:rPr>
  </w:style>
  <w:style w:type="paragraph" w:customStyle="1" w:styleId="0">
    <w:name w:val="제목 0"/>
    <w:aliases w:val="H0,level0"/>
    <w:basedOn w:val="1"/>
    <w:uiPriority w:val="99"/>
    <w:qFormat/>
    <w:rsid w:val="002047A2"/>
    <w:pPr>
      <w:numPr>
        <w:ilvl w:val="0"/>
      </w:numPr>
      <w:tabs>
        <w:tab w:val="clear" w:pos="720"/>
      </w:tabs>
      <w:ind w:left="567" w:hanging="567"/>
    </w:pPr>
    <w:rPr>
      <w:sz w:val="32"/>
      <w:szCs w:val="32"/>
    </w:rPr>
  </w:style>
  <w:style w:type="paragraph" w:customStyle="1" w:styleId="B">
    <w:name w:val="B"/>
    <w:basedOn w:val="ac"/>
    <w:uiPriority w:val="99"/>
    <w:rsid w:val="00552B60"/>
    <w:pPr>
      <w:widowControl w:val="0"/>
      <w:wordWrap w:val="0"/>
      <w:overflowPunct/>
      <w:spacing w:before="240"/>
    </w:pPr>
    <w:rPr>
      <w:rFonts w:ascii="Palatino" w:eastAsia="Palatino" w:hAnsi="Tms Rmn"/>
    </w:rPr>
  </w:style>
  <w:style w:type="paragraph" w:customStyle="1" w:styleId="NormalTableText">
    <w:name w:val="Normal Table Text"/>
    <w:basedOn w:val="ac"/>
    <w:uiPriority w:val="99"/>
    <w:rsid w:val="00552B60"/>
    <w:rPr>
      <w:rFonts w:ascii="Times New Roman" w:hAnsi="Times New Roman"/>
    </w:rPr>
  </w:style>
  <w:style w:type="character" w:styleId="afc">
    <w:name w:val="annotation reference"/>
    <w:basedOn w:val="ad"/>
    <w:rsid w:val="00552B60"/>
    <w:rPr>
      <w:sz w:val="18"/>
      <w:szCs w:val="18"/>
    </w:rPr>
  </w:style>
  <w:style w:type="paragraph" w:styleId="afd">
    <w:name w:val="annotation text"/>
    <w:basedOn w:val="ac"/>
    <w:link w:val="Char6"/>
    <w:uiPriority w:val="99"/>
    <w:rsid w:val="00552B60"/>
  </w:style>
  <w:style w:type="paragraph" w:styleId="25">
    <w:name w:val="Body Text Indent 2"/>
    <w:basedOn w:val="ac"/>
    <w:link w:val="2Char"/>
    <w:uiPriority w:val="99"/>
    <w:rsid w:val="00552B60"/>
    <w:pPr>
      <w:overflowPunct/>
      <w:autoSpaceDE/>
      <w:autoSpaceDN/>
      <w:adjustRightInd/>
      <w:spacing w:before="120"/>
      <w:ind w:left="720"/>
      <w:textAlignment w:val="auto"/>
    </w:pPr>
    <w:rPr>
      <w:rFonts w:ascii="Arial" w:eastAsia="바탕" w:hAnsi="Arial"/>
      <w:i/>
      <w:iCs/>
      <w:color w:val="0000FF"/>
      <w:szCs w:val="24"/>
      <w:lang w:eastAsia="en-US"/>
    </w:rPr>
  </w:style>
  <w:style w:type="paragraph" w:styleId="afe">
    <w:name w:val="Body Text Indent"/>
    <w:basedOn w:val="ac"/>
    <w:link w:val="Char10"/>
    <w:uiPriority w:val="99"/>
    <w:rsid w:val="00552B60"/>
    <w:pPr>
      <w:overflowPunct/>
      <w:autoSpaceDE/>
      <w:autoSpaceDN/>
      <w:adjustRightInd/>
      <w:ind w:left="720"/>
      <w:textAlignment w:val="auto"/>
    </w:pPr>
    <w:rPr>
      <w:rFonts w:ascii="Arial" w:eastAsia="바탕" w:hAnsi="Arial"/>
      <w:sz w:val="22"/>
      <w:szCs w:val="24"/>
      <w:lang w:eastAsia="en-US"/>
    </w:rPr>
  </w:style>
  <w:style w:type="paragraph" w:customStyle="1" w:styleId="17">
    <w:name w:val="1"/>
    <w:basedOn w:val="ac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9">
    <w:name w:val="들여쓰기(.)"/>
    <w:basedOn w:val="ac"/>
    <w:uiPriority w:val="99"/>
    <w:rsid w:val="00552B60"/>
    <w:pPr>
      <w:widowControl w:val="0"/>
      <w:numPr>
        <w:ilvl w:val="1"/>
        <w:numId w:val="2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</w:rPr>
  </w:style>
  <w:style w:type="paragraph" w:customStyle="1" w:styleId="-5">
    <w:name w:val="들여쓰기(-)"/>
    <w:basedOn w:val="ac"/>
    <w:uiPriority w:val="99"/>
    <w:rsid w:val="00552B60"/>
    <w:pPr>
      <w:widowControl w:val="0"/>
      <w:tabs>
        <w:tab w:val="num" w:pos="1040"/>
      </w:tabs>
      <w:overflowPunct/>
      <w:autoSpaceDE/>
      <w:autoSpaceDN/>
      <w:adjustRightInd/>
      <w:spacing w:line="240" w:lineRule="atLeast"/>
      <w:ind w:left="1020" w:hanging="340"/>
      <w:textAlignment w:val="auto"/>
    </w:pPr>
    <w:rPr>
      <w:rFonts w:ascii="Times New Roman" w:eastAsia="바탕" w:hAnsi="Times New Roman"/>
    </w:rPr>
  </w:style>
  <w:style w:type="paragraph" w:customStyle="1" w:styleId="Body">
    <w:name w:val="Body"/>
    <w:basedOn w:val="List1TextBody"/>
    <w:rsid w:val="00552B60"/>
    <w:pPr>
      <w:widowControl/>
      <w:spacing w:before="120" w:line="312" w:lineRule="auto"/>
    </w:pPr>
    <w:rPr>
      <w:rFonts w:eastAsia="굴림"/>
    </w:rPr>
  </w:style>
  <w:style w:type="paragraph" w:customStyle="1" w:styleId="List1TextBody">
    <w:name w:val="List1TextBody"/>
    <w:basedOn w:val="List1-Body"/>
    <w:rsid w:val="00552B60"/>
    <w:pPr>
      <w:spacing w:before="240" w:line="288" w:lineRule="auto"/>
      <w:ind w:left="567"/>
    </w:pPr>
  </w:style>
  <w:style w:type="paragraph" w:customStyle="1" w:styleId="List1-Body">
    <w:name w:val="List1-Body"/>
    <w:basedOn w:val="ac"/>
    <w:uiPriority w:val="99"/>
    <w:rsid w:val="00552B60"/>
    <w:pPr>
      <w:widowControl w:val="0"/>
      <w:wordWrap w:val="0"/>
      <w:overflowPunct/>
      <w:autoSpaceDE/>
      <w:autoSpaceDN/>
      <w:spacing w:before="80" w:line="360" w:lineRule="auto"/>
      <w:ind w:left="924"/>
    </w:pPr>
    <w:rPr>
      <w:rFonts w:ascii="CG Omega" w:eastAsia="바탕" w:hAnsi="CG Omega"/>
      <w:b/>
      <w:bCs/>
      <w:sz w:val="22"/>
    </w:rPr>
  </w:style>
  <w:style w:type="paragraph" w:customStyle="1" w:styleId="aff">
    <w:name w:val="설명"/>
    <w:basedOn w:val="ac"/>
    <w:uiPriority w:val="99"/>
    <w:rsid w:val="00552B60"/>
    <w:pPr>
      <w:widowControl w:val="0"/>
      <w:wordWrap w:val="0"/>
      <w:overflowPunct/>
      <w:autoSpaceDE/>
      <w:autoSpaceDN/>
      <w:spacing w:after="60" w:line="360" w:lineRule="atLeast"/>
      <w:ind w:left="851"/>
    </w:pPr>
    <w:rPr>
      <w:rFonts w:ascii="바탕체" w:eastAsia="바탕체" w:hAnsi="Times New Roman"/>
      <w:sz w:val="24"/>
    </w:rPr>
  </w:style>
  <w:style w:type="paragraph" w:styleId="aff0">
    <w:name w:val="Balloon Text"/>
    <w:basedOn w:val="ac"/>
    <w:link w:val="Char7"/>
    <w:uiPriority w:val="99"/>
    <w:rsid w:val="00552B60"/>
    <w:rPr>
      <w:rFonts w:ascii="Arial" w:eastAsia="돋움" w:hAnsi="Arial"/>
      <w:sz w:val="18"/>
      <w:szCs w:val="18"/>
    </w:rPr>
  </w:style>
  <w:style w:type="paragraph" w:customStyle="1" w:styleId="aff1">
    <w:name w:val="표머리"/>
    <w:basedOn w:val="ac"/>
    <w:uiPriority w:val="99"/>
    <w:rsid w:val="00552B60"/>
    <w:pPr>
      <w:overflowPunct/>
      <w:autoSpaceDE/>
      <w:autoSpaceDN/>
      <w:spacing w:line="360" w:lineRule="atLeast"/>
      <w:jc w:val="center"/>
      <w:textAlignment w:val="center"/>
    </w:pPr>
    <w:rPr>
      <w:rFonts w:ascii="바탕체" w:eastAsia="바탕체" w:hAnsi="Times New Roman"/>
      <w:b/>
      <w:sz w:val="24"/>
    </w:rPr>
  </w:style>
  <w:style w:type="paragraph" w:customStyle="1" w:styleId="aff2">
    <w:name w:val="표내부"/>
    <w:basedOn w:val="ac"/>
    <w:uiPriority w:val="99"/>
    <w:rsid w:val="00552B60"/>
    <w:pPr>
      <w:overflowPunct/>
      <w:autoSpaceDE/>
      <w:autoSpaceDN/>
      <w:spacing w:line="360" w:lineRule="atLeast"/>
      <w:jc w:val="center"/>
    </w:pPr>
    <w:rPr>
      <w:rFonts w:ascii="바탕체" w:eastAsia="바탕체" w:hAnsi="Times New Roman"/>
    </w:rPr>
  </w:style>
  <w:style w:type="paragraph" w:customStyle="1" w:styleId="18">
    <w:name w:val="1)"/>
    <w:basedOn w:val="aff"/>
    <w:uiPriority w:val="99"/>
    <w:rsid w:val="00552B60"/>
    <w:pPr>
      <w:ind w:left="1191" w:hanging="340"/>
    </w:pPr>
  </w:style>
  <w:style w:type="paragraph" w:customStyle="1" w:styleId="aff3">
    <w:name w:val="큰제목"/>
    <w:basedOn w:val="ac"/>
    <w:autoRedefine/>
    <w:uiPriority w:val="99"/>
    <w:rsid w:val="00552B60"/>
    <w:pPr>
      <w:widowControl w:val="0"/>
      <w:wordWrap w:val="0"/>
      <w:overflowPunct/>
      <w:adjustRightInd/>
      <w:spacing w:line="240" w:lineRule="exact"/>
      <w:textAlignment w:val="auto"/>
    </w:pPr>
    <w:rPr>
      <w:rFonts w:ascii="굴림체" w:eastAsia="굴림체" w:hAnsi="굴림체"/>
      <w:kern w:val="2"/>
      <w:sz w:val="28"/>
      <w:szCs w:val="24"/>
    </w:rPr>
  </w:style>
  <w:style w:type="paragraph" w:customStyle="1" w:styleId="aff4">
    <w:name w:val="세번째"/>
    <w:basedOn w:val="ac"/>
    <w:autoRedefine/>
    <w:uiPriority w:val="99"/>
    <w:rsid w:val="00552B60"/>
    <w:pPr>
      <w:widowControl w:val="0"/>
      <w:wordWrap w:val="0"/>
      <w:overflowPunct/>
      <w:adjustRightInd/>
      <w:spacing w:line="240" w:lineRule="exact"/>
      <w:ind w:left="680" w:hanging="680"/>
      <w:textAlignment w:val="auto"/>
    </w:pPr>
    <w:rPr>
      <w:rFonts w:ascii="굴림체" w:eastAsia="굴림체" w:hAnsi="굴림체"/>
      <w:kern w:val="2"/>
      <w:sz w:val="24"/>
      <w:szCs w:val="24"/>
    </w:rPr>
  </w:style>
  <w:style w:type="paragraph" w:customStyle="1" w:styleId="s0">
    <w:name w:val="s0"/>
    <w:uiPriority w:val="99"/>
    <w:rsid w:val="00552B60"/>
    <w:pPr>
      <w:widowControl w:val="0"/>
      <w:autoSpaceDE w:val="0"/>
      <w:autoSpaceDN w:val="0"/>
      <w:adjustRightInd w:val="0"/>
    </w:pPr>
    <w:rPr>
      <w:rFonts w:ascii="바탕" w:eastAsia="바탕"/>
      <w:sz w:val="24"/>
    </w:rPr>
  </w:style>
  <w:style w:type="paragraph" w:customStyle="1" w:styleId="font5">
    <w:name w:val="font5"/>
    <w:basedOn w:val="ac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돋움" w:eastAsia="돋움" w:hAnsi="돋움" w:hint="eastAsia"/>
      <w:sz w:val="16"/>
      <w:szCs w:val="16"/>
    </w:rPr>
  </w:style>
  <w:style w:type="paragraph" w:customStyle="1" w:styleId="xl24">
    <w:name w:val="xl24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5">
    <w:name w:val="xl25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</w:rPr>
  </w:style>
  <w:style w:type="paragraph" w:customStyle="1" w:styleId="xl26">
    <w:name w:val="xl26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7">
    <w:name w:val="xl27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customStyle="1" w:styleId="xl28">
    <w:name w:val="xl28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styleId="aff5">
    <w:name w:val="Normal Indent"/>
    <w:aliases w:val="표준 들여쓰기 Char2,표준 들여쓰기 Char Char1,표준 들여쓰기 Char1 Char Char,표준 들여쓰기 Char Char Char Char,표준 들여쓰기 Char1 Char1,표준 들여쓰기 Char Char Char Char1,표준 들여쓰기 Char1 Char,표준 들여쓰기 Char Char Char"/>
    <w:basedOn w:val="ac"/>
    <w:uiPriority w:val="99"/>
    <w:rsid w:val="00552B60"/>
    <w:pPr>
      <w:overflowPunct/>
      <w:autoSpaceDE/>
      <w:autoSpaceDN/>
      <w:adjustRightInd/>
      <w:spacing w:line="360" w:lineRule="atLeast"/>
      <w:ind w:firstLineChars="200" w:firstLine="480"/>
    </w:pPr>
    <w:rPr>
      <w:rFonts w:ascii="바탕체" w:eastAsia="바탕체" w:hAnsi="Times New Roman"/>
      <w:sz w:val="24"/>
    </w:rPr>
  </w:style>
  <w:style w:type="table" w:styleId="aff6">
    <w:name w:val="Table Grid"/>
    <w:basedOn w:val="ae"/>
    <w:uiPriority w:val="59"/>
    <w:rsid w:val="001443E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basedOn w:val="ac"/>
    <w:uiPriority w:val="34"/>
    <w:qFormat/>
    <w:rsid w:val="00491C8D"/>
    <w:pPr>
      <w:ind w:leftChars="400" w:left="800"/>
    </w:pPr>
  </w:style>
  <w:style w:type="paragraph" w:styleId="aff8">
    <w:name w:val="caption"/>
    <w:basedOn w:val="ac"/>
    <w:next w:val="ac"/>
    <w:uiPriority w:val="99"/>
    <w:qFormat/>
    <w:rsid w:val="00152398"/>
    <w:rPr>
      <w:b/>
      <w:bCs/>
    </w:rPr>
  </w:style>
  <w:style w:type="character" w:customStyle="1" w:styleId="3Char">
    <w:name w:val="제목 3 Char"/>
    <w:aliases w:val="Table Attribute Heading Char,3 Char,제목 3 Char1 Char1,제목 3 Char Char Char,제목 3 Char1 Char Char,H3 Char,가) Char,h3 Char,level 3 Char,l3 Char,l 3 Char, Char Char Char,Char Char1,Char Char Char,(1) Char,제목1.1.1 Char,제목3 Char,작은제목 Char,제목2.3 Char"/>
    <w:basedOn w:val="ad"/>
    <w:link w:val="3"/>
    <w:rsid w:val="006036D7"/>
    <w:rPr>
      <w:rFonts w:ascii="맑은 고딕" w:eastAsia="맑은 고딕" w:hAnsi="맑은 고딕"/>
      <w:b/>
      <w:lang w:val="en-GB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d"/>
    <w:link w:val="af0"/>
    <w:rsid w:val="007F6C12"/>
    <w:rPr>
      <w:rFonts w:ascii="Book Antiqua" w:eastAsia="굴림" w:hAnsi="Book Antiqua"/>
    </w:rPr>
  </w:style>
  <w:style w:type="character" w:customStyle="1" w:styleId="Char0">
    <w:name w:val="바닥글 Char"/>
    <w:basedOn w:val="ad"/>
    <w:link w:val="af1"/>
    <w:uiPriority w:val="99"/>
    <w:rsid w:val="007F6C12"/>
    <w:rPr>
      <w:rFonts w:ascii="Book Antiqua" w:eastAsia="굴림" w:hAnsi="Book Antiqua"/>
    </w:rPr>
  </w:style>
  <w:style w:type="paragraph" w:customStyle="1" w:styleId="-6">
    <w:name w:val="본문-텍스트"/>
    <w:basedOn w:val="ac"/>
    <w:uiPriority w:val="99"/>
    <w:rsid w:val="002D6A76"/>
    <w:pPr>
      <w:overflowPunct/>
      <w:autoSpaceDE/>
      <w:autoSpaceDN/>
      <w:spacing w:line="280" w:lineRule="atLeast"/>
      <w:ind w:leftChars="200" w:left="440"/>
    </w:pPr>
    <w:rPr>
      <w:rFonts w:ascii="맑은 고딕" w:eastAsia="굴림체" w:hAnsi="맑은 고딕"/>
      <w:sz w:val="22"/>
    </w:rPr>
  </w:style>
  <w:style w:type="paragraph" w:customStyle="1" w:styleId="aff9">
    <w:name w:val="그림"/>
    <w:basedOn w:val="ac"/>
    <w:autoRedefine/>
    <w:uiPriority w:val="99"/>
    <w:qFormat/>
    <w:rsid w:val="003247EF"/>
    <w:pPr>
      <w:widowControl w:val="0"/>
      <w:wordWrap w:val="0"/>
      <w:overflowPunct/>
      <w:adjustRightInd/>
      <w:jc w:val="center"/>
      <w:textAlignment w:val="auto"/>
    </w:pPr>
    <w:rPr>
      <w:rFonts w:ascii="돋움" w:eastAsia="돋움" w:hAnsi="돋움"/>
      <w:b/>
      <w:bCs/>
      <w:kern w:val="2"/>
      <w:szCs w:val="24"/>
    </w:rPr>
  </w:style>
  <w:style w:type="paragraph" w:customStyle="1" w:styleId="affa">
    <w:name w:val="표문장"/>
    <w:uiPriority w:val="99"/>
    <w:rsid w:val="002D6A76"/>
    <w:pPr>
      <w:widowControl w:val="0"/>
      <w:autoSpaceDE w:val="0"/>
      <w:autoSpaceDN w:val="0"/>
      <w:adjustRightInd w:val="0"/>
      <w:spacing w:line="326" w:lineRule="atLeast"/>
    </w:pPr>
    <w:rPr>
      <w:rFonts w:ascii="바탕체" w:hAnsi="바탕체"/>
      <w:color w:val="000000"/>
      <w:sz w:val="19"/>
      <w:szCs w:val="19"/>
    </w:rPr>
  </w:style>
  <w:style w:type="paragraph" w:customStyle="1" w:styleId="a">
    <w:name w:val="중제목"/>
    <w:basedOn w:val="ac"/>
    <w:next w:val="ac"/>
    <w:uiPriority w:val="99"/>
    <w:rsid w:val="002D6A76"/>
    <w:pPr>
      <w:numPr>
        <w:numId w:val="3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customStyle="1" w:styleId="affb">
    <w:name w:val="표본문"/>
    <w:basedOn w:val="ac"/>
    <w:next w:val="Normal1stindent"/>
    <w:uiPriority w:val="99"/>
    <w:rsid w:val="002D6A76"/>
    <w:pPr>
      <w:widowControl w:val="0"/>
      <w:wordWrap w:val="0"/>
      <w:overflowPunct/>
      <w:adjustRightInd/>
      <w:textAlignment w:val="auto"/>
    </w:pPr>
    <w:rPr>
      <w:rFonts w:ascii="굴림체" w:eastAsia="굴림체" w:hAnsi="Times New Roman"/>
      <w:kern w:val="2"/>
      <w:szCs w:val="24"/>
    </w:rPr>
  </w:style>
  <w:style w:type="paragraph" w:customStyle="1" w:styleId="affc">
    <w:name w:val="표제목"/>
    <w:basedOn w:val="af4"/>
    <w:uiPriority w:val="99"/>
    <w:rsid w:val="002D6A76"/>
    <w:pPr>
      <w:widowControl w:val="0"/>
      <w:wordWrap w:val="0"/>
      <w:overflowPunct/>
      <w:adjustRightInd/>
      <w:spacing w:after="0"/>
      <w:jc w:val="center"/>
      <w:textAlignment w:val="auto"/>
    </w:pPr>
    <w:rPr>
      <w:rFonts w:ascii="굴림체" w:eastAsia="굴림체" w:hAnsi="Times New Roman"/>
      <w:b/>
      <w:kern w:val="2"/>
      <w:szCs w:val="24"/>
    </w:rPr>
  </w:style>
  <w:style w:type="paragraph" w:styleId="affd">
    <w:name w:val="Normal (Web)"/>
    <w:basedOn w:val="ac"/>
    <w:uiPriority w:val="99"/>
    <w:rsid w:val="002D6A7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e">
    <w:name w:val="표글머리기호"/>
    <w:basedOn w:val="ac"/>
    <w:uiPriority w:val="99"/>
    <w:rsid w:val="002D6A76"/>
    <w:pPr>
      <w:widowControl w:val="0"/>
      <w:tabs>
        <w:tab w:val="num" w:pos="180"/>
      </w:tabs>
      <w:wordWrap w:val="0"/>
      <w:overflowPunct/>
      <w:adjustRightInd/>
      <w:ind w:left="180" w:hanging="180"/>
      <w:textAlignment w:val="auto"/>
    </w:pPr>
    <w:rPr>
      <w:rFonts w:ascii="굴림체" w:eastAsia="굴림체" w:hAnsi="Times New Roman"/>
      <w:kern w:val="2"/>
      <w:szCs w:val="24"/>
    </w:rPr>
  </w:style>
  <w:style w:type="character" w:customStyle="1" w:styleId="1Char">
    <w:name w:val="제목 1 Char"/>
    <w:aliases w:val="H1 Char,level1 Char,level1 + (영어) Times New Roman Char,(한글) 굴림 Char,왼쪽:  0 cm Char,첫 줄:  0 cm Char,줄 간격: ... ... Char,Attribute Heading 1 Char,가. Char,Level 1 Char,LEVEL1 Char,_Kapitelüberschrift Char,I Char,H11 Char,H12 Char,대제목 Char,장 Char"/>
    <w:basedOn w:val="ad"/>
    <w:link w:val="1"/>
    <w:rsid w:val="006036D7"/>
    <w:rPr>
      <w:rFonts w:ascii="맑은 고딕" w:eastAsia="맑은 고딕" w:hAnsi="맑은 고딕"/>
      <w:b/>
      <w:sz w:val="28"/>
      <w:szCs w:val="28"/>
      <w:lang w:val="en-GB"/>
    </w:rPr>
  </w:style>
  <w:style w:type="character" w:customStyle="1" w:styleId="2Char1">
    <w:name w:val="제목 2 Char1"/>
    <w:aliases w:val="2 Char,Level 2 Char,H2 Char,제목 2 Char Char,제목 2 Char1 Char Char1,제목 2 Char Char Char Char,제목 2 Char1 Char Char Char,Attribute Heading 2 Char,1). Char,LEVEL 2 Char,l2 Char,l 2 Char,two Char,heading2 Char,_Überschrift Char,DR SOP 2 Char,가 Char"/>
    <w:basedOn w:val="ad"/>
    <w:link w:val="2"/>
    <w:rsid w:val="006036D7"/>
    <w:rPr>
      <w:rFonts w:ascii="맑은 고딕" w:eastAsia="맑은 고딕" w:hAnsi="맑은 고딕"/>
      <w:b/>
      <w:sz w:val="24"/>
      <w:lang w:val="en-GB"/>
    </w:rPr>
  </w:style>
  <w:style w:type="character" w:styleId="afff">
    <w:name w:val="Placeholder Text"/>
    <w:basedOn w:val="ad"/>
    <w:uiPriority w:val="99"/>
    <w:semiHidden/>
    <w:rsid w:val="00020BA2"/>
    <w:rPr>
      <w:color w:val="808080"/>
    </w:rPr>
  </w:style>
  <w:style w:type="paragraph" w:styleId="afff0">
    <w:name w:val="annotation subject"/>
    <w:basedOn w:val="afd"/>
    <w:next w:val="afd"/>
    <w:link w:val="Char8"/>
    <w:uiPriority w:val="99"/>
    <w:rsid w:val="0037447C"/>
    <w:rPr>
      <w:b/>
      <w:bCs/>
    </w:rPr>
  </w:style>
  <w:style w:type="character" w:customStyle="1" w:styleId="Char6">
    <w:name w:val="메모 텍스트 Char"/>
    <w:basedOn w:val="ad"/>
    <w:link w:val="afd"/>
    <w:uiPriority w:val="99"/>
    <w:rsid w:val="0037447C"/>
    <w:rPr>
      <w:rFonts w:ascii="Book Antiqua" w:eastAsia="굴림" w:hAnsi="Book Antiqua"/>
    </w:rPr>
  </w:style>
  <w:style w:type="character" w:customStyle="1" w:styleId="Char8">
    <w:name w:val="메모 주제 Char"/>
    <w:basedOn w:val="Char6"/>
    <w:link w:val="afff0"/>
    <w:uiPriority w:val="99"/>
    <w:rsid w:val="0037447C"/>
    <w:rPr>
      <w:rFonts w:ascii="Book Antiqua" w:eastAsia="굴림" w:hAnsi="Book Antiqua"/>
    </w:rPr>
  </w:style>
  <w:style w:type="paragraph" w:styleId="afff1">
    <w:name w:val="Revision"/>
    <w:hidden/>
    <w:uiPriority w:val="99"/>
    <w:semiHidden/>
    <w:rsid w:val="0037447C"/>
    <w:rPr>
      <w:rFonts w:ascii="Book Antiqua" w:eastAsia="굴림" w:hAnsi="Book Antiqua"/>
    </w:rPr>
  </w:style>
  <w:style w:type="paragraph" w:customStyle="1" w:styleId="19">
    <w:name w:val="본문1"/>
    <w:basedOn w:val="ac"/>
    <w:link w:val="1Char0"/>
    <w:uiPriority w:val="99"/>
    <w:qFormat/>
    <w:rsid w:val="00DA2372"/>
    <w:pPr>
      <w:keepLines/>
      <w:spacing w:after="120"/>
      <w:ind w:left="450"/>
      <w:jc w:val="left"/>
    </w:pPr>
    <w:rPr>
      <w:rFonts w:ascii="Arial" w:eastAsia="굴림" w:hAnsi="Arial"/>
    </w:rPr>
  </w:style>
  <w:style w:type="paragraph" w:customStyle="1" w:styleId="310">
    <w:name w:val="본문 31"/>
    <w:basedOn w:val="19"/>
    <w:uiPriority w:val="99"/>
    <w:rsid w:val="00DA2372"/>
    <w:pPr>
      <w:ind w:left="720"/>
    </w:pPr>
  </w:style>
  <w:style w:type="paragraph" w:styleId="a8">
    <w:name w:val="List Number"/>
    <w:basedOn w:val="ac"/>
    <w:uiPriority w:val="99"/>
    <w:rsid w:val="00DA2372"/>
    <w:pPr>
      <w:numPr>
        <w:numId w:val="4"/>
      </w:numPr>
      <w:tabs>
        <w:tab w:val="left" w:pos="284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eastAsia="바탕" w:hAnsi="Times New Roman"/>
      <w:noProof/>
      <w:sz w:val="22"/>
      <w:lang w:eastAsia="fr-FR"/>
    </w:rPr>
  </w:style>
  <w:style w:type="paragraph" w:customStyle="1" w:styleId="34">
    <w:name w:val="3단계본문"/>
    <w:basedOn w:val="ac"/>
    <w:link w:val="3Char0"/>
    <w:qFormat/>
    <w:rsid w:val="00DA2372"/>
    <w:pPr>
      <w:overflowPunct/>
      <w:autoSpaceDE/>
      <w:autoSpaceDN/>
      <w:adjustRightInd/>
      <w:spacing w:before="60" w:after="60"/>
      <w:jc w:val="left"/>
      <w:textAlignment w:val="auto"/>
    </w:pPr>
    <w:rPr>
      <w:rFonts w:ascii="돋움" w:eastAsia="돋움" w:hAnsi="돋움" w:cs="Arial"/>
      <w:b/>
      <w:noProof/>
      <w:color w:val="000000"/>
      <w:sz w:val="22"/>
      <w:lang w:val="fr-FR"/>
    </w:rPr>
  </w:style>
  <w:style w:type="character" w:customStyle="1" w:styleId="3Char0">
    <w:name w:val="3단계본문 Char"/>
    <w:basedOn w:val="ad"/>
    <w:link w:val="34"/>
    <w:rsid w:val="00DA2372"/>
    <w:rPr>
      <w:rFonts w:ascii="돋움" w:eastAsia="돋움" w:hAnsi="돋움" w:cs="Arial"/>
      <w:b/>
      <w:noProof/>
      <w:color w:val="000000"/>
      <w:sz w:val="22"/>
      <w:lang w:val="fr-FR"/>
    </w:rPr>
  </w:style>
  <w:style w:type="character" w:styleId="afff2">
    <w:name w:val="Strong"/>
    <w:basedOn w:val="ad"/>
    <w:qFormat/>
    <w:rsid w:val="00DA2372"/>
    <w:rPr>
      <w:b/>
      <w:bCs/>
    </w:rPr>
  </w:style>
  <w:style w:type="paragraph" w:customStyle="1" w:styleId="12">
    <w:name w:val="1) 제목"/>
    <w:basedOn w:val="ac"/>
    <w:link w:val="1Char1"/>
    <w:uiPriority w:val="99"/>
    <w:qFormat/>
    <w:rsid w:val="00DA2372"/>
    <w:pPr>
      <w:numPr>
        <w:numId w:val="29"/>
      </w:numPr>
      <w:overflowPunct/>
      <w:autoSpaceDE/>
      <w:autoSpaceDN/>
      <w:adjustRightInd/>
      <w:jc w:val="left"/>
      <w:textAlignment w:val="auto"/>
    </w:pPr>
    <w:rPr>
      <w:rFonts w:ascii="Arial" w:eastAsia="굴림" w:hAnsi="Arial"/>
    </w:rPr>
  </w:style>
  <w:style w:type="paragraph" w:customStyle="1" w:styleId="1a">
    <w:name w:val="소제목 1)"/>
    <w:basedOn w:val="12"/>
    <w:link w:val="1Char2"/>
    <w:uiPriority w:val="99"/>
    <w:qFormat/>
    <w:rsid w:val="00DA2372"/>
  </w:style>
  <w:style w:type="character" w:customStyle="1" w:styleId="1Char2">
    <w:name w:val="소제목 1) Char"/>
    <w:basedOn w:val="ad"/>
    <w:link w:val="1a"/>
    <w:uiPriority w:val="99"/>
    <w:rsid w:val="00DA2372"/>
    <w:rPr>
      <w:rFonts w:ascii="Arial" w:eastAsia="굴림" w:hAnsi="Arial"/>
    </w:rPr>
  </w:style>
  <w:style w:type="character" w:customStyle="1" w:styleId="1Char0">
    <w:name w:val="본문1 Char"/>
    <w:basedOn w:val="ad"/>
    <w:link w:val="19"/>
    <w:uiPriority w:val="99"/>
    <w:rsid w:val="00DA2372"/>
    <w:rPr>
      <w:rFonts w:ascii="Arial" w:eastAsia="굴림" w:hAnsi="Arial"/>
    </w:rPr>
  </w:style>
  <w:style w:type="character" w:customStyle="1" w:styleId="1Char1">
    <w:name w:val="1) 제목 Char"/>
    <w:basedOn w:val="1Char0"/>
    <w:link w:val="12"/>
    <w:uiPriority w:val="99"/>
    <w:rsid w:val="00DA2372"/>
    <w:rPr>
      <w:rFonts w:ascii="Arial" w:eastAsia="굴림" w:hAnsi="Arial"/>
    </w:rPr>
  </w:style>
  <w:style w:type="paragraph" w:customStyle="1" w:styleId="Task">
    <w:name w:val="Task 이름"/>
    <w:basedOn w:val="ac"/>
    <w:next w:val="ac"/>
    <w:uiPriority w:val="99"/>
    <w:rsid w:val="00DA2372"/>
    <w:pPr>
      <w:numPr>
        <w:numId w:val="5"/>
      </w:numPr>
      <w:overflowPunct/>
      <w:autoSpaceDE/>
      <w:autoSpaceDN/>
      <w:spacing w:before="200" w:after="200" w:line="240" w:lineRule="atLeast"/>
    </w:pPr>
    <w:rPr>
      <w:rFonts w:ascii="바탕체" w:eastAsia="바탕체" w:hAnsi="Times New Roman"/>
      <w:b/>
      <w:bCs/>
      <w:sz w:val="22"/>
    </w:rPr>
  </w:style>
  <w:style w:type="character" w:customStyle="1" w:styleId="4Char">
    <w:name w:val="제목 4 Char"/>
    <w:aliases w:val="4 Char,H4 Char,l4 Char,l 4 Char,h4 Char,level4 Char,(가) Char,H41 Char,H42 Char,H43 Char,H411 Char,H421 Char,H44 Char,H412 Char,H422 Char,H45 Char,H413 Char,H423 Char,H46 Char,H414 Char,H424 Char,H47 Char,H415 Char,H425 Char,H48 Char,H416 Char"/>
    <w:basedOn w:val="ad"/>
    <w:rsid w:val="00DA2372"/>
  </w:style>
  <w:style w:type="paragraph" w:customStyle="1" w:styleId="WFIS-0">
    <w:name w:val="WFIS-본문"/>
    <w:basedOn w:val="ac"/>
    <w:link w:val="WFIS-Char"/>
    <w:qFormat/>
    <w:rsid w:val="00DA2372"/>
    <w:pPr>
      <w:widowControl w:val="0"/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character" w:customStyle="1" w:styleId="WFIS-Char">
    <w:name w:val="WFIS-본문 Char"/>
    <w:basedOn w:val="ad"/>
    <w:link w:val="WFIS-0"/>
    <w:rsid w:val="00DA2372"/>
    <w:rPr>
      <w:rFonts w:ascii="Arial" w:eastAsia="굴림" w:hAnsi="Arial"/>
      <w:sz w:val="22"/>
    </w:rPr>
  </w:style>
  <w:style w:type="paragraph" w:customStyle="1" w:styleId="22">
    <w:name w:val="표준_2수준"/>
    <w:basedOn w:val="ac"/>
    <w:next w:val="ac"/>
    <w:uiPriority w:val="99"/>
    <w:rsid w:val="00DA2372"/>
    <w:pPr>
      <w:widowControl w:val="0"/>
      <w:numPr>
        <w:numId w:val="6"/>
      </w:numPr>
      <w:wordWrap w:val="0"/>
      <w:overflowPunct/>
      <w:adjustRightInd/>
      <w:spacing w:line="240" w:lineRule="atLeast"/>
      <w:textAlignment w:val="auto"/>
    </w:pPr>
    <w:rPr>
      <w:rFonts w:ascii="Arial" w:eastAsia="바탕" w:hAnsi="Arial" w:cs="Arial"/>
      <w:kern w:val="2"/>
    </w:rPr>
  </w:style>
  <w:style w:type="paragraph" w:customStyle="1" w:styleId="TitleTable">
    <w:name w:val="Title Table"/>
    <w:basedOn w:val="ac"/>
    <w:uiPriority w:val="99"/>
    <w:rsid w:val="00DA2372"/>
    <w:pPr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eastAsia="바탕" w:hAnsi="Times New Roman"/>
      <w:b/>
      <w:noProof/>
      <w:sz w:val="22"/>
      <w:lang w:eastAsia="fr-FR"/>
    </w:rPr>
  </w:style>
  <w:style w:type="paragraph" w:styleId="TOC">
    <w:name w:val="TOC Heading"/>
    <w:basedOn w:val="1"/>
    <w:next w:val="ac"/>
    <w:uiPriority w:val="39"/>
    <w:semiHidden/>
    <w:unhideWhenUsed/>
    <w:qFormat/>
    <w:rsid w:val="00DA2372"/>
    <w:pPr>
      <w:numPr>
        <w:ilvl w:val="0"/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bCs/>
      <w:color w:val="365F91"/>
      <w:lang w:val="en-US"/>
    </w:rPr>
  </w:style>
  <w:style w:type="paragraph" w:customStyle="1" w:styleId="hstyle0">
    <w:name w:val="hstyle0"/>
    <w:basedOn w:val="ac"/>
    <w:uiPriority w:val="99"/>
    <w:rsid w:val="00DA2372"/>
    <w:pPr>
      <w:overflowPunct/>
      <w:autoSpaceDE/>
      <w:autoSpaceDN/>
      <w:adjustRightInd/>
      <w:spacing w:line="384" w:lineRule="auto"/>
      <w:textAlignment w:val="auto"/>
    </w:pPr>
    <w:rPr>
      <w:rFonts w:ascii="휴먼명조" w:eastAsia="휴먼명조" w:hAnsi="굴림" w:cs="굴림"/>
      <w:color w:val="000000"/>
    </w:rPr>
  </w:style>
  <w:style w:type="table" w:styleId="42">
    <w:name w:val="Table Classic 4"/>
    <w:basedOn w:val="ae"/>
    <w:rsid w:val="00DA237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b">
    <w:name w:val="스타일1"/>
    <w:basedOn w:val="ae"/>
    <w:uiPriority w:val="99"/>
    <w:qFormat/>
    <w:rsid w:val="00DA2372"/>
    <w:pPr>
      <w:jc w:val="both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D9D9D9"/>
      </w:tcPr>
    </w:tblStylePr>
  </w:style>
  <w:style w:type="paragraph" w:customStyle="1" w:styleId="11">
    <w:name w:val="1) 스타일"/>
    <w:basedOn w:val="af0"/>
    <w:link w:val="1Char3"/>
    <w:uiPriority w:val="99"/>
    <w:qFormat/>
    <w:rsid w:val="00DA2372"/>
    <w:pPr>
      <w:numPr>
        <w:numId w:val="7"/>
      </w:numPr>
      <w:jc w:val="left"/>
    </w:pPr>
    <w:rPr>
      <w:rFonts w:ascii="맑은 고딕" w:hAnsi="맑은 고딕" w:cs="맑은 고딕"/>
    </w:rPr>
  </w:style>
  <w:style w:type="character" w:customStyle="1" w:styleId="1Char3">
    <w:name w:val="1) 스타일 Char"/>
    <w:basedOn w:val="Char"/>
    <w:link w:val="11"/>
    <w:uiPriority w:val="99"/>
    <w:rsid w:val="00DA2372"/>
    <w:rPr>
      <w:rFonts w:ascii="맑은 고딕" w:eastAsia="맑은 고딕" w:hAnsi="맑은 고딕" w:cs="맑은 고딕"/>
    </w:rPr>
  </w:style>
  <w:style w:type="numbering" w:customStyle="1" w:styleId="1c">
    <w:name w:val="목록 없음1"/>
    <w:next w:val="af"/>
    <w:uiPriority w:val="99"/>
    <w:semiHidden/>
    <w:unhideWhenUsed/>
    <w:rsid w:val="00DA2372"/>
  </w:style>
  <w:style w:type="paragraph" w:styleId="afff3">
    <w:name w:val="No Spacing"/>
    <w:link w:val="Char9"/>
    <w:uiPriority w:val="1"/>
    <w:qFormat/>
    <w:rsid w:val="00DA2372"/>
    <w:pPr>
      <w:overflowPunct w:val="0"/>
      <w:autoSpaceDE w:val="0"/>
      <w:autoSpaceDN w:val="0"/>
      <w:adjustRightInd w:val="0"/>
      <w:textAlignment w:val="baseline"/>
    </w:pPr>
    <w:rPr>
      <w:rFonts w:ascii="Book Antiqua" w:eastAsia="굴림" w:hAnsi="Book Antiqua"/>
    </w:rPr>
  </w:style>
  <w:style w:type="paragraph" w:customStyle="1" w:styleId="a0">
    <w:name w:val="들여쓴 글머리표②"/>
    <w:basedOn w:val="ac"/>
    <w:uiPriority w:val="99"/>
    <w:rsid w:val="001530E7"/>
    <w:pPr>
      <w:widowControl w:val="0"/>
      <w:numPr>
        <w:numId w:val="8"/>
      </w:numPr>
      <w:wordWrap w:val="0"/>
      <w:overflowPunct/>
      <w:autoSpaceDE/>
      <w:autoSpaceDN/>
      <w:adjustRightInd/>
      <w:textAlignment w:val="auto"/>
    </w:pPr>
    <w:rPr>
      <w:rFonts w:ascii="Times New Roman" w:hAnsi="Times New Roman"/>
      <w:kern w:val="2"/>
      <w:sz w:val="22"/>
    </w:rPr>
  </w:style>
  <w:style w:type="paragraph" w:styleId="afff4">
    <w:name w:val="table of figures"/>
    <w:basedOn w:val="ac"/>
    <w:uiPriority w:val="99"/>
    <w:rsid w:val="000C17A7"/>
    <w:pPr>
      <w:tabs>
        <w:tab w:val="right" w:leader="dot" w:pos="9240"/>
      </w:tabs>
      <w:overflowPunct/>
      <w:autoSpaceDE/>
      <w:autoSpaceDN/>
      <w:spacing w:line="280" w:lineRule="atLeast"/>
      <w:ind w:left="850" w:hanging="850"/>
    </w:pPr>
    <w:rPr>
      <w:rFonts w:ascii="Times New Roman" w:hAnsi="Times New Roman"/>
      <w:sz w:val="22"/>
    </w:rPr>
  </w:style>
  <w:style w:type="paragraph" w:customStyle="1" w:styleId="26">
    <w:name w:val="부록2"/>
    <w:basedOn w:val="ac"/>
    <w:uiPriority w:val="99"/>
    <w:rsid w:val="000C17A7"/>
    <w:pPr>
      <w:overflowPunct/>
      <w:autoSpaceDE/>
      <w:autoSpaceDN/>
      <w:spacing w:before="240" w:after="240" w:line="280" w:lineRule="atLeast"/>
      <w:outlineLvl w:val="1"/>
    </w:pPr>
    <w:rPr>
      <w:rFonts w:ascii="Times New Roman" w:hAnsi="Times New Roman"/>
      <w:b/>
      <w:sz w:val="24"/>
    </w:rPr>
  </w:style>
  <w:style w:type="paragraph" w:customStyle="1" w:styleId="35">
    <w:name w:val="부록3"/>
    <w:basedOn w:val="ac"/>
    <w:uiPriority w:val="99"/>
    <w:rsid w:val="000C17A7"/>
    <w:pPr>
      <w:overflowPunct/>
      <w:autoSpaceDE/>
      <w:autoSpaceDN/>
      <w:spacing w:before="240" w:after="240" w:line="280" w:lineRule="atLeast"/>
      <w:outlineLvl w:val="2"/>
    </w:pPr>
    <w:rPr>
      <w:rFonts w:ascii="Times New Roman" w:hAnsi="Times New Roman"/>
      <w:b/>
      <w:sz w:val="24"/>
    </w:rPr>
  </w:style>
  <w:style w:type="paragraph" w:styleId="afff5">
    <w:name w:val="footnote text"/>
    <w:basedOn w:val="ac"/>
    <w:link w:val="Chara"/>
    <w:uiPriority w:val="99"/>
    <w:rsid w:val="000C17A7"/>
    <w:pPr>
      <w:overflowPunct/>
      <w:autoSpaceDE/>
      <w:autoSpaceDN/>
      <w:snapToGrid w:val="0"/>
      <w:spacing w:line="280" w:lineRule="atLeast"/>
      <w:jc w:val="left"/>
    </w:pPr>
    <w:rPr>
      <w:rFonts w:ascii="Times New Roman" w:hAnsi="Times New Roman"/>
      <w:sz w:val="22"/>
    </w:rPr>
  </w:style>
  <w:style w:type="character" w:customStyle="1" w:styleId="Chara">
    <w:name w:val="각주 텍스트 Char"/>
    <w:basedOn w:val="ad"/>
    <w:link w:val="afff5"/>
    <w:uiPriority w:val="99"/>
    <w:rsid w:val="000C17A7"/>
    <w:rPr>
      <w:rFonts w:eastAsia="맑은 고딕"/>
      <w:sz w:val="22"/>
    </w:rPr>
  </w:style>
  <w:style w:type="character" w:styleId="afff6">
    <w:name w:val="footnote reference"/>
    <w:basedOn w:val="ad"/>
    <w:rsid w:val="000C17A7"/>
    <w:rPr>
      <w:vertAlign w:val="superscript"/>
    </w:rPr>
  </w:style>
  <w:style w:type="character" w:customStyle="1" w:styleId="Char9">
    <w:name w:val="간격 없음 Char"/>
    <w:basedOn w:val="ad"/>
    <w:link w:val="afff3"/>
    <w:uiPriority w:val="1"/>
    <w:rsid w:val="000C17A7"/>
    <w:rPr>
      <w:rFonts w:ascii="Book Antiqua" w:eastAsia="굴림" w:hAnsi="Book Antiqua"/>
      <w:lang w:val="en-US" w:eastAsia="ko-KR" w:bidi="ar-SA"/>
    </w:rPr>
  </w:style>
  <w:style w:type="paragraph" w:customStyle="1" w:styleId="1d">
    <w:name w:val="부록1"/>
    <w:basedOn w:val="ac"/>
    <w:uiPriority w:val="99"/>
    <w:rsid w:val="000C17A7"/>
    <w:pPr>
      <w:overflowPunct/>
      <w:autoSpaceDE/>
      <w:autoSpaceDN/>
      <w:adjustRightInd/>
      <w:spacing w:before="240" w:after="240" w:line="280" w:lineRule="atLeast"/>
      <w:jc w:val="left"/>
      <w:outlineLvl w:val="0"/>
    </w:pPr>
    <w:rPr>
      <w:rFonts w:ascii="Times New Roman" w:hAnsi="Times New Roman"/>
      <w:b/>
      <w:sz w:val="24"/>
    </w:rPr>
  </w:style>
  <w:style w:type="paragraph" w:customStyle="1" w:styleId="--">
    <w:name w:val="목차-표-그림"/>
    <w:basedOn w:val="ac"/>
    <w:autoRedefine/>
    <w:uiPriority w:val="99"/>
    <w:rsid w:val="000C17A7"/>
    <w:pPr>
      <w:overflowPunct/>
      <w:autoSpaceDE/>
      <w:autoSpaceDN/>
      <w:spacing w:line="280" w:lineRule="atLeast"/>
      <w:ind w:left="400"/>
      <w:jc w:val="center"/>
    </w:pPr>
    <w:rPr>
      <w:rFonts w:ascii="맑은 고딕" w:hAnsi="맑은 고딕"/>
      <w:b/>
      <w:bCs/>
      <w:sz w:val="36"/>
    </w:rPr>
  </w:style>
  <w:style w:type="paragraph" w:styleId="afff7">
    <w:name w:val="List Bullet"/>
    <w:basedOn w:val="ac"/>
    <w:autoRedefine/>
    <w:uiPriority w:val="99"/>
    <w:rsid w:val="000C17A7"/>
    <w:pPr>
      <w:widowControl w:val="0"/>
      <w:tabs>
        <w:tab w:val="num" w:pos="1304"/>
      </w:tabs>
      <w:wordWrap w:val="0"/>
      <w:overflowPunct/>
      <w:autoSpaceDE/>
      <w:autoSpaceDN/>
      <w:adjustRightInd/>
      <w:ind w:left="1304" w:hanging="425"/>
      <w:textAlignment w:val="auto"/>
    </w:pPr>
    <w:rPr>
      <w:rFonts w:ascii="Times New Roman" w:hAnsi="Times New Roman"/>
      <w:kern w:val="2"/>
      <w:sz w:val="22"/>
    </w:rPr>
  </w:style>
  <w:style w:type="paragraph" w:customStyle="1" w:styleId="Charb">
    <w:name w:val="표내부 Char"/>
    <w:basedOn w:val="ac"/>
    <w:uiPriority w:val="99"/>
    <w:rsid w:val="000C17A7"/>
    <w:pPr>
      <w:overflowPunct/>
      <w:autoSpaceDE/>
      <w:autoSpaceDN/>
      <w:spacing w:line="360" w:lineRule="atLeast"/>
      <w:jc w:val="left"/>
    </w:pPr>
    <w:rPr>
      <w:rFonts w:ascii="Times New Roman" w:hAnsi="Times New Roman"/>
      <w:sz w:val="22"/>
    </w:rPr>
  </w:style>
  <w:style w:type="paragraph" w:customStyle="1" w:styleId="afff8">
    <w:name w:val="글머리"/>
    <w:basedOn w:val="afff7"/>
    <w:uiPriority w:val="99"/>
    <w:rsid w:val="000C17A7"/>
    <w:pPr>
      <w:tabs>
        <w:tab w:val="clear" w:pos="1304"/>
      </w:tabs>
      <w:ind w:left="0" w:firstLine="0"/>
    </w:pPr>
    <w:rPr>
      <w:rFonts w:hAnsi="바탕체"/>
    </w:rPr>
  </w:style>
  <w:style w:type="paragraph" w:customStyle="1" w:styleId="afff9">
    <w:name w:val="질문"/>
    <w:basedOn w:val="ac"/>
    <w:uiPriority w:val="99"/>
    <w:rsid w:val="000C17A7"/>
    <w:pPr>
      <w:keepNext/>
      <w:keepLines/>
      <w:widowControl w:val="0"/>
      <w:tabs>
        <w:tab w:val="num" w:pos="900"/>
      </w:tabs>
      <w:wordWrap w:val="0"/>
      <w:overflowPunct/>
      <w:autoSpaceDE/>
      <w:autoSpaceDN/>
      <w:adjustRightInd/>
      <w:ind w:left="900" w:hanging="400"/>
      <w:textAlignment w:val="auto"/>
    </w:pPr>
    <w:rPr>
      <w:rFonts w:ascii="Times New Roman" w:hAnsi="바탕체"/>
      <w:kern w:val="2"/>
    </w:rPr>
  </w:style>
  <w:style w:type="paragraph" w:customStyle="1" w:styleId="-10">
    <w:name w:val="본문-1)"/>
    <w:aliases w:val="2),3)"/>
    <w:basedOn w:val="afff8"/>
    <w:uiPriority w:val="99"/>
    <w:rsid w:val="000C17A7"/>
    <w:pPr>
      <w:numPr>
        <w:numId w:val="9"/>
      </w:numPr>
    </w:pPr>
    <w:rPr>
      <w:rFonts w:hAnsi="Times New Roman"/>
    </w:rPr>
  </w:style>
  <w:style w:type="character" w:customStyle="1" w:styleId="Char7">
    <w:name w:val="풍선 도움말 텍스트 Char"/>
    <w:basedOn w:val="ad"/>
    <w:link w:val="aff0"/>
    <w:uiPriority w:val="99"/>
    <w:rsid w:val="000C17A7"/>
    <w:rPr>
      <w:rFonts w:ascii="Arial" w:eastAsia="돋움" w:hAnsi="Arial"/>
      <w:sz w:val="18"/>
      <w:szCs w:val="18"/>
    </w:rPr>
  </w:style>
  <w:style w:type="paragraph" w:customStyle="1" w:styleId="-">
    <w:name w:val="본문-글머리표①"/>
    <w:basedOn w:val="ac"/>
    <w:uiPriority w:val="99"/>
    <w:rsid w:val="000C17A7"/>
    <w:pPr>
      <w:numPr>
        <w:numId w:val="11"/>
      </w:numPr>
      <w:overflowPunct/>
      <w:autoSpaceDE/>
      <w:autoSpaceDN/>
      <w:spacing w:line="280" w:lineRule="atLeast"/>
    </w:pPr>
    <w:rPr>
      <w:rFonts w:ascii="Times New Roman" w:hAnsi="Times New Roman"/>
      <w:sz w:val="22"/>
    </w:rPr>
  </w:style>
  <w:style w:type="paragraph" w:customStyle="1" w:styleId="-4">
    <w:name w:val="본문-글머리표②"/>
    <w:basedOn w:val="-"/>
    <w:uiPriority w:val="99"/>
    <w:rsid w:val="000C17A7"/>
    <w:pPr>
      <w:numPr>
        <w:numId w:val="12"/>
      </w:numPr>
    </w:pPr>
  </w:style>
  <w:style w:type="paragraph" w:customStyle="1" w:styleId="-3">
    <w:name w:val="본문-글머리표③"/>
    <w:basedOn w:val="-4"/>
    <w:uiPriority w:val="99"/>
    <w:rsid w:val="000C17A7"/>
    <w:pPr>
      <w:numPr>
        <w:numId w:val="10"/>
      </w:numPr>
    </w:pPr>
    <w:rPr>
      <w:sz w:val="20"/>
    </w:rPr>
  </w:style>
  <w:style w:type="paragraph" w:customStyle="1" w:styleId="a2">
    <w:name w:val="들여쓴 글머리표①"/>
    <w:basedOn w:val="-10"/>
    <w:uiPriority w:val="99"/>
    <w:rsid w:val="000C17A7"/>
    <w:pPr>
      <w:numPr>
        <w:numId w:val="13"/>
      </w:numPr>
    </w:pPr>
  </w:style>
  <w:style w:type="paragraph" w:customStyle="1" w:styleId="a6">
    <w:name w:val="들여쓴 글머리표③"/>
    <w:basedOn w:val="a0"/>
    <w:uiPriority w:val="99"/>
    <w:rsid w:val="000C17A7"/>
    <w:pPr>
      <w:numPr>
        <w:numId w:val="14"/>
      </w:numPr>
    </w:pPr>
    <w:rPr>
      <w:sz w:val="20"/>
    </w:rPr>
  </w:style>
  <w:style w:type="paragraph" w:customStyle="1" w:styleId="a7">
    <w:name w:val="표내부 글머리표①"/>
    <w:basedOn w:val="ac"/>
    <w:uiPriority w:val="99"/>
    <w:rsid w:val="000C17A7"/>
    <w:pPr>
      <w:numPr>
        <w:numId w:val="15"/>
      </w:numPr>
      <w:shd w:val="clear" w:color="auto" w:fill="FFFFFF"/>
      <w:spacing w:line="360" w:lineRule="atLeast"/>
    </w:pPr>
    <w:rPr>
      <w:rFonts w:ascii="굴림체" w:hAnsi="굴림체"/>
      <w:sz w:val="22"/>
    </w:rPr>
  </w:style>
  <w:style w:type="paragraph" w:customStyle="1" w:styleId="a3">
    <w:name w:val="표내부 글머리표②"/>
    <w:basedOn w:val="a7"/>
    <w:uiPriority w:val="99"/>
    <w:rsid w:val="000C17A7"/>
    <w:pPr>
      <w:numPr>
        <w:numId w:val="16"/>
      </w:numPr>
    </w:pPr>
    <w:rPr>
      <w:sz w:val="20"/>
    </w:rPr>
  </w:style>
  <w:style w:type="paragraph" w:customStyle="1" w:styleId="a5">
    <w:name w:val="표내부 글머리표③"/>
    <w:basedOn w:val="a3"/>
    <w:uiPriority w:val="99"/>
    <w:rsid w:val="000C17A7"/>
    <w:pPr>
      <w:numPr>
        <w:numId w:val="17"/>
      </w:numPr>
    </w:pPr>
  </w:style>
  <w:style w:type="paragraph" w:customStyle="1" w:styleId="PE1">
    <w:name w:val="PE 제목1"/>
    <w:basedOn w:val="1"/>
    <w:next w:val="ac"/>
    <w:uiPriority w:val="99"/>
    <w:rsid w:val="000C17A7"/>
    <w:pPr>
      <w:keepNext w:val="0"/>
      <w:numPr>
        <w:ilvl w:val="0"/>
        <w:numId w:val="18"/>
      </w:numPr>
      <w:tabs>
        <w:tab w:val="clear" w:pos="800"/>
        <w:tab w:val="num" w:pos="425"/>
      </w:tabs>
      <w:spacing w:line="360" w:lineRule="auto"/>
      <w:ind w:left="425" w:hanging="425"/>
      <w:jc w:val="left"/>
    </w:pPr>
    <w:rPr>
      <w:rFonts w:ascii="Arial" w:eastAsia="바탕체"/>
      <w:sz w:val="40"/>
      <w:szCs w:val="20"/>
    </w:rPr>
  </w:style>
  <w:style w:type="paragraph" w:customStyle="1" w:styleId="1-PE">
    <w:name w:val="제목1-PE"/>
    <w:basedOn w:val="1"/>
    <w:next w:val="ac"/>
    <w:uiPriority w:val="99"/>
    <w:rsid w:val="000C17A7"/>
    <w:pPr>
      <w:keepNext w:val="0"/>
      <w:numPr>
        <w:ilvl w:val="0"/>
        <w:numId w:val="0"/>
      </w:numPr>
      <w:tabs>
        <w:tab w:val="num" w:pos="800"/>
      </w:tabs>
      <w:wordWrap w:val="0"/>
      <w:spacing w:line="360" w:lineRule="auto"/>
      <w:ind w:left="800" w:hanging="400"/>
      <w:jc w:val="left"/>
    </w:pPr>
    <w:rPr>
      <w:rFonts w:ascii="Arial" w:eastAsia="바탕체"/>
      <w:b w:val="0"/>
      <w:szCs w:val="20"/>
    </w:rPr>
  </w:style>
  <w:style w:type="character" w:customStyle="1" w:styleId="Charc">
    <w:name w:val="본문 들여쓰기 Char"/>
    <w:basedOn w:val="ad"/>
    <w:rsid w:val="000C17A7"/>
    <w:rPr>
      <w:rFonts w:eastAsia="굴림체"/>
      <w:sz w:val="22"/>
    </w:rPr>
  </w:style>
  <w:style w:type="paragraph" w:styleId="27">
    <w:name w:val="Body Text First Indent 2"/>
    <w:basedOn w:val="afe"/>
    <w:link w:val="2Char0"/>
    <w:uiPriority w:val="99"/>
    <w:rsid w:val="000C17A7"/>
    <w:pPr>
      <w:overflowPunct w:val="0"/>
      <w:autoSpaceDE w:val="0"/>
      <w:autoSpaceDN w:val="0"/>
      <w:adjustRightInd w:val="0"/>
      <w:spacing w:after="180"/>
      <w:ind w:leftChars="400" w:left="851" w:firstLineChars="100" w:firstLine="210"/>
      <w:jc w:val="left"/>
      <w:textAlignment w:val="baseline"/>
    </w:pPr>
    <w:rPr>
      <w:rFonts w:ascii="Book Antiqua" w:eastAsia="바탕체" w:hAnsi="Book Antiqua"/>
      <w:sz w:val="20"/>
      <w:szCs w:val="20"/>
      <w:lang w:eastAsia="ko-KR"/>
    </w:rPr>
  </w:style>
  <w:style w:type="character" w:customStyle="1" w:styleId="Char10">
    <w:name w:val="본문 들여쓰기 Char1"/>
    <w:basedOn w:val="ad"/>
    <w:link w:val="afe"/>
    <w:uiPriority w:val="99"/>
    <w:rsid w:val="000C17A7"/>
    <w:rPr>
      <w:rFonts w:ascii="Arial" w:eastAsia="바탕" w:hAnsi="Arial"/>
      <w:sz w:val="22"/>
      <w:szCs w:val="24"/>
      <w:lang w:eastAsia="en-US"/>
    </w:rPr>
  </w:style>
  <w:style w:type="character" w:customStyle="1" w:styleId="2Char0">
    <w:name w:val="본문 첫 줄 들여쓰기 2 Char"/>
    <w:basedOn w:val="Char10"/>
    <w:link w:val="27"/>
    <w:uiPriority w:val="99"/>
    <w:rsid w:val="000C17A7"/>
    <w:rPr>
      <w:rFonts w:ascii="Book Antiqua" w:eastAsia="바탕" w:hAnsi="Book Antiqua"/>
      <w:sz w:val="22"/>
      <w:szCs w:val="24"/>
      <w:lang w:eastAsia="en-US"/>
    </w:rPr>
  </w:style>
  <w:style w:type="paragraph" w:customStyle="1" w:styleId="aa">
    <w:name w:val="용어(글머리)"/>
    <w:basedOn w:val="ac"/>
    <w:uiPriority w:val="99"/>
    <w:qFormat/>
    <w:rsid w:val="000C17A7"/>
    <w:pPr>
      <w:numPr>
        <w:numId w:val="19"/>
      </w:numPr>
      <w:overflowPunct/>
      <w:autoSpaceDE/>
      <w:autoSpaceDN/>
      <w:adjustRightInd/>
      <w:spacing w:line="280" w:lineRule="exact"/>
      <w:textAlignment w:val="auto"/>
    </w:pPr>
    <w:rPr>
      <w:rFonts w:ascii="굴림" w:eastAsia="굴림" w:hAnsi="굴림"/>
      <w:szCs w:val="12"/>
    </w:rPr>
  </w:style>
  <w:style w:type="paragraph" w:customStyle="1" w:styleId="13">
    <w:name w:val="표본문 글머리 1"/>
    <w:basedOn w:val="ac"/>
    <w:uiPriority w:val="99"/>
    <w:rsid w:val="000C17A7"/>
    <w:pPr>
      <w:widowControl w:val="0"/>
      <w:numPr>
        <w:numId w:val="20"/>
      </w:numPr>
      <w:tabs>
        <w:tab w:val="left" w:pos="240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1">
    <w:name w:val="서브흐름"/>
    <w:basedOn w:val="ac"/>
    <w:uiPriority w:val="99"/>
    <w:rsid w:val="000C17A7"/>
    <w:pPr>
      <w:widowControl w:val="0"/>
      <w:numPr>
        <w:numId w:val="21"/>
      </w:numPr>
      <w:suppressAutoHyphens/>
      <w:wordWrap w:val="0"/>
      <w:spacing w:after="120" w:line="360" w:lineRule="atLeast"/>
      <w:ind w:right="238"/>
      <w:jc w:val="left"/>
    </w:pPr>
    <w:rPr>
      <w:rFonts w:ascii="Arial" w:eastAsia="굴림" w:hAnsi="Arial"/>
      <w:sz w:val="22"/>
    </w:rPr>
  </w:style>
  <w:style w:type="paragraph" w:customStyle="1" w:styleId="21">
    <w:name w:val="표본문 글머리 2"/>
    <w:basedOn w:val="ac"/>
    <w:uiPriority w:val="99"/>
    <w:rsid w:val="000C17A7"/>
    <w:pPr>
      <w:numPr>
        <w:numId w:val="22"/>
      </w:numPr>
      <w:tabs>
        <w:tab w:val="left" w:pos="349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b">
    <w:name w:val="대안흐름"/>
    <w:basedOn w:val="ac"/>
    <w:uiPriority w:val="99"/>
    <w:rsid w:val="000C17A7"/>
    <w:pPr>
      <w:widowControl w:val="0"/>
      <w:numPr>
        <w:numId w:val="23"/>
      </w:numPr>
      <w:suppressAutoHyphens/>
      <w:wordWrap w:val="0"/>
      <w:spacing w:after="120" w:line="360" w:lineRule="atLeast"/>
      <w:ind w:right="238"/>
      <w:jc w:val="left"/>
    </w:pPr>
    <w:rPr>
      <w:rFonts w:ascii="바탕체" w:eastAsia="굴림" w:hAnsi="Arial"/>
      <w:sz w:val="22"/>
      <w:lang w:bidi="he-IL"/>
    </w:rPr>
  </w:style>
  <w:style w:type="paragraph" w:customStyle="1" w:styleId="1e">
    <w:name w:val="유형1"/>
    <w:basedOn w:val="ac"/>
    <w:uiPriority w:val="99"/>
    <w:rsid w:val="000C17A7"/>
    <w:pPr>
      <w:tabs>
        <w:tab w:val="num" w:pos="397"/>
      </w:tabs>
      <w:spacing w:before="120"/>
      <w:ind w:left="397" w:hanging="397"/>
      <w:jc w:val="left"/>
    </w:pPr>
    <w:rPr>
      <w:rFonts w:ascii="Times New Roman" w:eastAsia="굴림" w:hAnsi="Times New Roman"/>
    </w:rPr>
  </w:style>
  <w:style w:type="character" w:customStyle="1" w:styleId="Char1">
    <w:name w:val="제목 Char"/>
    <w:basedOn w:val="ad"/>
    <w:link w:val="af3"/>
    <w:uiPriority w:val="99"/>
    <w:rsid w:val="000C17A7"/>
    <w:rPr>
      <w:rFonts w:ascii="Helvetica" w:eastAsia="맑은 고딕" w:hAnsi="Helvetica"/>
      <w:b/>
      <w:sz w:val="36"/>
      <w:szCs w:val="28"/>
      <w:lang w:val="en-GB"/>
    </w:rPr>
  </w:style>
  <w:style w:type="character" w:customStyle="1" w:styleId="Char4">
    <w:name w:val="날짜 Char"/>
    <w:basedOn w:val="ad"/>
    <w:link w:val="afa"/>
    <w:uiPriority w:val="99"/>
    <w:rsid w:val="000C17A7"/>
    <w:rPr>
      <w:rFonts w:ascii="Book Antiqua" w:eastAsia="맑은 고딕" w:hAnsi="Book Antiqua"/>
    </w:rPr>
  </w:style>
  <w:style w:type="character" w:customStyle="1" w:styleId="2Char">
    <w:name w:val="본문 들여쓰기 2 Char"/>
    <w:basedOn w:val="ad"/>
    <w:link w:val="25"/>
    <w:uiPriority w:val="99"/>
    <w:rsid w:val="000C17A7"/>
    <w:rPr>
      <w:rFonts w:ascii="Arial" w:eastAsia="바탕" w:hAnsi="Arial"/>
      <w:i/>
      <w:iCs/>
      <w:color w:val="0000FF"/>
      <w:szCs w:val="24"/>
      <w:lang w:eastAsia="en-US"/>
    </w:rPr>
  </w:style>
  <w:style w:type="paragraph" w:customStyle="1" w:styleId="afffa">
    <w:name w:val="개요"/>
    <w:basedOn w:val="ac"/>
    <w:uiPriority w:val="99"/>
    <w:rsid w:val="000C17A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xl92">
    <w:name w:val="xl92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1">
    <w:name w:val="xl101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5">
    <w:name w:val="xl85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xl86">
    <w:name w:val="xl86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93">
    <w:name w:val="xl93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3">
    <w:name w:val="xl103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8">
    <w:name w:val="xl88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MS">
    <w:name w:val="MS바탕글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굴림" w:eastAsia="굴림" w:cs="굴림"/>
      <w:color w:val="000000"/>
    </w:rPr>
  </w:style>
  <w:style w:type="paragraph" w:customStyle="1" w:styleId="MsoListParagraph0">
    <w:name w:val="MsoListParagraph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ind w:left="800"/>
      <w:textAlignment w:val="auto"/>
    </w:pPr>
    <w:rPr>
      <w:rFonts w:ascii="굴림체" w:eastAsia="굴림체" w:hAnsi="Times New Roman" w:cs="굴림"/>
      <w:color w:val="000000"/>
    </w:rPr>
  </w:style>
  <w:style w:type="paragraph" w:customStyle="1" w:styleId="xl66">
    <w:name w:val="xl66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굴림" w:eastAsia="굴림" w:hAnsi="굴림" w:cs="굴림"/>
      <w:color w:val="000000"/>
    </w:rPr>
  </w:style>
  <w:style w:type="paragraph" w:customStyle="1" w:styleId="xl68">
    <w:name w:val="xl68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paragraph" w:customStyle="1" w:styleId="xl72">
    <w:name w:val="xl72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character" w:customStyle="1" w:styleId="Char2">
    <w:name w:val="본문 Char"/>
    <w:basedOn w:val="ad"/>
    <w:link w:val="af4"/>
    <w:uiPriority w:val="99"/>
    <w:rsid w:val="000C17A7"/>
    <w:rPr>
      <w:rFonts w:ascii="Book Antiqua" w:eastAsia="맑은 고딕" w:hAnsi="Book Antiqua"/>
    </w:rPr>
  </w:style>
  <w:style w:type="paragraph" w:customStyle="1" w:styleId="-2">
    <w:name w:val="뷸렛(-)"/>
    <w:basedOn w:val="aff5"/>
    <w:uiPriority w:val="99"/>
    <w:rsid w:val="006F2494"/>
    <w:pPr>
      <w:widowControl w:val="0"/>
      <w:numPr>
        <w:numId w:val="24"/>
      </w:numPr>
      <w:wordWrap w:val="0"/>
      <w:autoSpaceDE w:val="0"/>
      <w:autoSpaceDN w:val="0"/>
      <w:adjustRightInd w:val="0"/>
      <w:spacing w:line="360" w:lineRule="auto"/>
      <w:ind w:firstLineChars="0" w:firstLine="0"/>
      <w:textAlignment w:val="auto"/>
    </w:pPr>
    <w:rPr>
      <w:rFonts w:ascii="굴림체" w:eastAsia="굴림체" w:cs="맑은 고딕"/>
      <w:kern w:val="2"/>
      <w:sz w:val="22"/>
      <w:szCs w:val="24"/>
    </w:rPr>
  </w:style>
  <w:style w:type="character" w:customStyle="1" w:styleId="5Char1">
    <w:name w:val="제목 5 Char1"/>
    <w:aliases w:val="H5 Char,(소제목) Char,L5 Char,제목5 Char,h5 Char,동그라미1 Char,수준5 Char,not defined Char,제목 5 Char2 Char,제목 5 Char1 Char1 Char,제목 5 Char Char Char1 Char,제목 5 Char2 Char1 Char Char1 Char,제목 5 Char Char Char Char Char Char1 Char,제목 5 Char Char,L Char"/>
    <w:basedOn w:val="ad"/>
    <w:link w:val="5"/>
    <w:rsid w:val="006F2494"/>
    <w:rPr>
      <w:rFonts w:ascii="Arial" w:eastAsia="맑은 고딕" w:hAnsi="Arial"/>
      <w:b/>
    </w:rPr>
  </w:style>
  <w:style w:type="character" w:customStyle="1" w:styleId="6Char">
    <w:name w:val="제목 6 Char"/>
    <w:aliases w:val="H6 Char,(소제목 ▶) Char"/>
    <w:basedOn w:val="ad"/>
    <w:link w:val="6"/>
    <w:rsid w:val="006F2494"/>
    <w:rPr>
      <w:rFonts w:eastAsia="맑은 고딕"/>
      <w:i/>
      <w:sz w:val="22"/>
    </w:rPr>
  </w:style>
  <w:style w:type="character" w:customStyle="1" w:styleId="7Char">
    <w:name w:val="제목 7 Char"/>
    <w:aliases w:val="(소제목 ○) Char"/>
    <w:basedOn w:val="ad"/>
    <w:link w:val="7"/>
    <w:uiPriority w:val="99"/>
    <w:rsid w:val="006F2494"/>
    <w:rPr>
      <w:rFonts w:ascii="Arial" w:eastAsia="맑은 고딕" w:hAnsi="Arial"/>
    </w:rPr>
  </w:style>
  <w:style w:type="character" w:customStyle="1" w:styleId="8Char">
    <w:name w:val="제목 8 Char"/>
    <w:basedOn w:val="ad"/>
    <w:link w:val="8"/>
    <w:uiPriority w:val="99"/>
    <w:rsid w:val="006F2494"/>
    <w:rPr>
      <w:rFonts w:ascii="Arial" w:eastAsia="맑은 고딕" w:hAnsi="Arial"/>
      <w:i/>
    </w:rPr>
  </w:style>
  <w:style w:type="character" w:customStyle="1" w:styleId="9Char">
    <w:name w:val="제목 9 Char"/>
    <w:aliases w:val="(미세제목 ●) Char"/>
    <w:basedOn w:val="ad"/>
    <w:link w:val="9"/>
    <w:uiPriority w:val="99"/>
    <w:rsid w:val="006F2494"/>
    <w:rPr>
      <w:rFonts w:ascii="Arial" w:eastAsia="맑은 고딕" w:hAnsi="Arial"/>
      <w:b/>
      <w:i/>
      <w:sz w:val="18"/>
    </w:rPr>
  </w:style>
  <w:style w:type="character" w:customStyle="1" w:styleId="Char5">
    <w:name w:val="문서 구조 Char"/>
    <w:basedOn w:val="ad"/>
    <w:link w:val="afb"/>
    <w:uiPriority w:val="99"/>
    <w:rsid w:val="006F2494"/>
    <w:rPr>
      <w:rFonts w:ascii="Arial" w:eastAsia="돋움" w:hAnsi="Arial"/>
      <w:shd w:val="clear" w:color="auto" w:fill="000080"/>
    </w:rPr>
  </w:style>
  <w:style w:type="paragraph" w:styleId="afffb">
    <w:name w:val="Subtitle"/>
    <w:basedOn w:val="ac"/>
    <w:next w:val="ac"/>
    <w:link w:val="Chard"/>
    <w:uiPriority w:val="99"/>
    <w:qFormat/>
    <w:rsid w:val="006F2494"/>
    <w:pPr>
      <w:spacing w:after="60"/>
      <w:jc w:val="center"/>
      <w:outlineLvl w:val="1"/>
    </w:pPr>
    <w:rPr>
      <w:rFonts w:ascii="맑은 고딕" w:hAnsi="맑은 고딕" w:cs="맑은 고딕"/>
      <w:szCs w:val="24"/>
    </w:rPr>
  </w:style>
  <w:style w:type="character" w:customStyle="1" w:styleId="Chard">
    <w:name w:val="부제 Char"/>
    <w:basedOn w:val="ad"/>
    <w:link w:val="afffb"/>
    <w:uiPriority w:val="99"/>
    <w:rsid w:val="006F2494"/>
    <w:rPr>
      <w:rFonts w:ascii="맑은 고딕" w:eastAsia="맑은 고딕" w:hAnsi="맑은 고딕" w:cs="맑은 고딕"/>
      <w:szCs w:val="24"/>
    </w:rPr>
  </w:style>
  <w:style w:type="paragraph" w:customStyle="1" w:styleId="Paragraph2">
    <w:name w:val="Paragraph2"/>
    <w:basedOn w:val="ac"/>
    <w:uiPriority w:val="99"/>
    <w:rsid w:val="006F2494"/>
    <w:pPr>
      <w:widowControl w:val="0"/>
      <w:overflowPunct/>
      <w:autoSpaceDE/>
      <w:autoSpaceDN/>
      <w:adjustRightInd/>
      <w:spacing w:before="80" w:line="240" w:lineRule="atLeast"/>
      <w:ind w:left="720"/>
      <w:textAlignment w:val="auto"/>
    </w:pPr>
    <w:rPr>
      <w:rFonts w:ascii="맑은 고딕" w:hAnsi="맑은 고딕" w:cs="맑은 고딕"/>
      <w:color w:val="000000"/>
      <w:lang w:val="en-AU" w:eastAsia="en-US"/>
    </w:rPr>
  </w:style>
  <w:style w:type="paragraph" w:customStyle="1" w:styleId="ifrs0">
    <w:name w:val="ifrs 본문"/>
    <w:basedOn w:val="ac"/>
    <w:link w:val="ifrsChar"/>
    <w:qFormat/>
    <w:rsid w:val="006F2494"/>
    <w:pPr>
      <w:overflowPunct/>
      <w:autoSpaceDE/>
      <w:autoSpaceDN/>
      <w:adjustRightInd/>
      <w:spacing w:before="60" w:after="60"/>
      <w:ind w:left="540"/>
      <w:textAlignment w:val="auto"/>
    </w:pPr>
    <w:rPr>
      <w:rFonts w:ascii="돋움" w:eastAsia="돋움" w:hAnsi="돋움" w:cs="Arial"/>
      <w:noProof/>
      <w:color w:val="000000"/>
      <w:sz w:val="22"/>
      <w:lang w:val="fr-FR"/>
    </w:rPr>
  </w:style>
  <w:style w:type="character" w:customStyle="1" w:styleId="ifrsChar">
    <w:name w:val="ifrs 본문 Char"/>
    <w:basedOn w:val="ad"/>
    <w:link w:val="ifrs0"/>
    <w:rsid w:val="006F2494"/>
    <w:rPr>
      <w:rFonts w:ascii="돋움" w:eastAsia="돋움" w:hAnsi="돋움" w:cs="Arial"/>
      <w:noProof/>
      <w:color w:val="000000"/>
      <w:sz w:val="22"/>
      <w:lang w:val="fr-FR"/>
    </w:rPr>
  </w:style>
  <w:style w:type="paragraph" w:customStyle="1" w:styleId="ifrs">
    <w:name w:val="ifrs본문점"/>
    <w:basedOn w:val="ac"/>
    <w:link w:val="ifrsChar0"/>
    <w:uiPriority w:val="99"/>
    <w:qFormat/>
    <w:rsid w:val="006F2494"/>
    <w:pPr>
      <w:widowControl w:val="0"/>
      <w:numPr>
        <w:ilvl w:val="1"/>
        <w:numId w:val="25"/>
      </w:numPr>
      <w:overflowPunct/>
      <w:autoSpaceDE/>
      <w:autoSpaceDN/>
      <w:adjustRightInd/>
      <w:textAlignment w:val="auto"/>
    </w:pPr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ifrsChar0">
    <w:name w:val="ifrs본문점 Char"/>
    <w:basedOn w:val="ad"/>
    <w:link w:val="ifrs"/>
    <w:uiPriority w:val="99"/>
    <w:rsid w:val="006F2494"/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Char3">
    <w:name w:val="바탕글 Char"/>
    <w:basedOn w:val="ad"/>
    <w:link w:val="af7"/>
    <w:rsid w:val="006F2494"/>
    <w:rPr>
      <w:rFonts w:ascii="바탕체"/>
      <w:color w:val="000000"/>
      <w:lang w:val="en-US" w:eastAsia="ko-KR" w:bidi="ar-SA"/>
    </w:rPr>
  </w:style>
  <w:style w:type="paragraph" w:customStyle="1" w:styleId="110">
    <w:name w:val="1.1"/>
    <w:basedOn w:val="ac"/>
    <w:uiPriority w:val="99"/>
    <w:rsid w:val="006F2494"/>
    <w:pPr>
      <w:tabs>
        <w:tab w:val="left" w:pos="1179"/>
      </w:tabs>
      <w:overflowPunct/>
      <w:autoSpaceDE/>
      <w:autoSpaceDN/>
      <w:snapToGrid w:val="0"/>
      <w:spacing w:line="312" w:lineRule="auto"/>
      <w:jc w:val="left"/>
      <w:textAlignment w:val="auto"/>
    </w:pPr>
    <w:rPr>
      <w:rFonts w:ascii="Optima" w:hAnsi="Optima" w:cs="Helvetica"/>
      <w:b/>
      <w:bCs/>
      <w:szCs w:val="24"/>
    </w:rPr>
  </w:style>
  <w:style w:type="paragraph" w:customStyle="1" w:styleId="afffc">
    <w:name w:val="내용"/>
    <w:basedOn w:val="ac"/>
    <w:uiPriority w:val="99"/>
    <w:rsid w:val="006F2494"/>
    <w:pPr>
      <w:overflowPunct/>
      <w:autoSpaceDE/>
      <w:autoSpaceDN/>
      <w:snapToGrid w:val="0"/>
      <w:jc w:val="left"/>
      <w:textAlignment w:val="auto"/>
    </w:pPr>
    <w:rPr>
      <w:rFonts w:ascii="Optima" w:hAnsi="Optima" w:cs="Helvetica"/>
      <w:sz w:val="22"/>
      <w:szCs w:val="22"/>
    </w:rPr>
  </w:style>
  <w:style w:type="character" w:customStyle="1" w:styleId="Char11">
    <w:name w:val="메모 텍스트 Char1"/>
    <w:basedOn w:val="ad"/>
    <w:rsid w:val="006F2494"/>
    <w:rPr>
      <w:rFonts w:eastAsia="굴림체"/>
    </w:rPr>
  </w:style>
  <w:style w:type="paragraph" w:customStyle="1" w:styleId="RFI">
    <w:name w:val="RFI_표 컨텐츠"/>
    <w:basedOn w:val="28"/>
    <w:uiPriority w:val="99"/>
    <w:rsid w:val="006F2494"/>
    <w:pPr>
      <w:widowControl w:val="0"/>
      <w:autoSpaceDE w:val="0"/>
      <w:autoSpaceDN w:val="0"/>
      <w:adjustRightInd w:val="0"/>
      <w:snapToGrid w:val="0"/>
      <w:spacing w:line="320" w:lineRule="exact"/>
      <w:ind w:left="0" w:firstLine="0"/>
      <w:contextualSpacing w:val="0"/>
      <w:jc w:val="both"/>
      <w:textAlignment w:val="baseline"/>
    </w:pPr>
    <w:rPr>
      <w:rFonts w:ascii="굴림" w:eastAsia="굴림" w:hAnsi="굴림"/>
      <w:lang w:val="en-US"/>
    </w:rPr>
  </w:style>
  <w:style w:type="paragraph" w:styleId="28">
    <w:name w:val="List Number 2"/>
    <w:basedOn w:val="ac"/>
    <w:uiPriority w:val="99"/>
    <w:rsid w:val="006F2494"/>
    <w:pPr>
      <w:overflowPunct/>
      <w:autoSpaceDE/>
      <w:autoSpaceDN/>
      <w:adjustRightInd/>
      <w:ind w:left="425" w:hanging="425"/>
      <w:contextualSpacing/>
      <w:jc w:val="left"/>
      <w:textAlignment w:val="auto"/>
    </w:pPr>
    <w:rPr>
      <w:rFonts w:ascii="맑은 고딕" w:hAnsi="맑은 고딕" w:cs="맑은 고딕"/>
      <w:lang w:val="en-GB"/>
    </w:rPr>
  </w:style>
  <w:style w:type="paragraph" w:customStyle="1" w:styleId="F4208024066F49848D845188D6B06E27">
    <w:name w:val="F4208024066F49848D845188D6B06E27"/>
    <w:uiPriority w:val="99"/>
    <w:rsid w:val="006F2494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paragraph" w:customStyle="1" w:styleId="62">
    <w:name w:val="개요 6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Cs w:val="24"/>
    </w:rPr>
  </w:style>
  <w:style w:type="paragraph" w:customStyle="1" w:styleId="-0">
    <w:name w:val="총평 - 전제조건"/>
    <w:basedOn w:val="ac"/>
    <w:uiPriority w:val="99"/>
    <w:rsid w:val="006F2494"/>
    <w:pPr>
      <w:widowControl w:val="0"/>
      <w:numPr>
        <w:ilvl w:val="1"/>
        <w:numId w:val="26"/>
      </w:numPr>
      <w:wordWrap w:val="0"/>
      <w:overflowPunct/>
      <w:adjustRightInd/>
      <w:textAlignment w:val="auto"/>
    </w:pPr>
    <w:rPr>
      <w:rFonts w:ascii="바탕체" w:eastAsia="바탕체" w:hAnsi="바탕체" w:cs="맑은 고딕"/>
      <w:kern w:val="2"/>
      <w:sz w:val="22"/>
      <w:szCs w:val="22"/>
    </w:rPr>
  </w:style>
  <w:style w:type="paragraph" w:customStyle="1" w:styleId="-1">
    <w:name w:val="상세검토 - 본문 1"/>
    <w:basedOn w:val="-0"/>
    <w:autoRedefine/>
    <w:uiPriority w:val="99"/>
    <w:rsid w:val="006F2494"/>
    <w:pPr>
      <w:numPr>
        <w:ilvl w:val="3"/>
      </w:numPr>
      <w:tabs>
        <w:tab w:val="clear" w:pos="2140"/>
        <w:tab w:val="num" w:pos="1200"/>
      </w:tabs>
      <w:ind w:left="1200" w:hanging="400"/>
    </w:pPr>
  </w:style>
  <w:style w:type="paragraph" w:customStyle="1" w:styleId="font6">
    <w:name w:val="font6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맑은 고딕" w:hAnsi="맑은 고딕" w:cs="굴림"/>
      <w:sz w:val="16"/>
      <w:szCs w:val="16"/>
    </w:rPr>
  </w:style>
  <w:style w:type="paragraph" w:customStyle="1" w:styleId="font7">
    <w:name w:val="font7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color w:val="000000"/>
      <w:sz w:val="18"/>
      <w:szCs w:val="18"/>
    </w:rPr>
  </w:style>
  <w:style w:type="paragraph" w:customStyle="1" w:styleId="font8">
    <w:name w:val="font8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돋움" w:eastAsia="돋움" w:hAnsi="돋움" w:cs="굴림"/>
      <w:color w:val="000000"/>
      <w:sz w:val="18"/>
      <w:szCs w:val="18"/>
    </w:rPr>
  </w:style>
  <w:style w:type="paragraph" w:customStyle="1" w:styleId="xl67">
    <w:name w:val="xl67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szCs w:val="24"/>
    </w:rPr>
  </w:style>
  <w:style w:type="paragraph" w:customStyle="1" w:styleId="xl69">
    <w:name w:val="xl6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0">
    <w:name w:val="xl70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1">
    <w:name w:val="xl71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3">
    <w:name w:val="xl73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4">
    <w:name w:val="xl74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5">
    <w:name w:val="xl75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6">
    <w:name w:val="xl76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7">
    <w:name w:val="xl77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8">
    <w:name w:val="xl78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9">
    <w:name w:val="xl7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0">
    <w:name w:val="xl80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1">
    <w:name w:val="xl81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2">
    <w:name w:val="xl82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3">
    <w:name w:val="xl83"/>
    <w:basedOn w:val="ac"/>
    <w:uiPriority w:val="99"/>
    <w:rsid w:val="006F249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4">
    <w:name w:val="xl84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7">
    <w:name w:val="xl87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9">
    <w:name w:val="xl8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color w:val="00B050"/>
    </w:rPr>
  </w:style>
  <w:style w:type="paragraph" w:customStyle="1" w:styleId="xl90">
    <w:name w:val="xl90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1">
    <w:name w:val="xl91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4">
    <w:name w:val="xl94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5">
    <w:name w:val="xl95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6">
    <w:name w:val="xl96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7">
    <w:name w:val="xl97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8">
    <w:name w:val="xl98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9">
    <w:name w:val="xl99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0">
    <w:name w:val="xl100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2">
    <w:name w:val="xl102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4">
    <w:name w:val="xl104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</w:rPr>
  </w:style>
  <w:style w:type="paragraph" w:customStyle="1" w:styleId="xl105">
    <w:name w:val="xl105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6">
    <w:name w:val="xl106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7">
    <w:name w:val="xl107"/>
    <w:basedOn w:val="ac"/>
    <w:uiPriority w:val="99"/>
    <w:rsid w:val="006F2494"/>
    <w:pPr>
      <w:pBdr>
        <w:top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8">
    <w:name w:val="xl108"/>
    <w:basedOn w:val="ac"/>
    <w:uiPriority w:val="99"/>
    <w:rsid w:val="006F2494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09">
    <w:name w:val="xl109"/>
    <w:basedOn w:val="ac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0">
    <w:name w:val="xl110"/>
    <w:basedOn w:val="ac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1">
    <w:name w:val="xl111"/>
    <w:basedOn w:val="ac"/>
    <w:uiPriority w:val="99"/>
    <w:rsid w:val="006F249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12">
    <w:name w:val="xl112"/>
    <w:basedOn w:val="ac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3">
    <w:name w:val="xl113"/>
    <w:basedOn w:val="ac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4">
    <w:name w:val="xl114"/>
    <w:basedOn w:val="ac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5">
    <w:name w:val="xl115"/>
    <w:basedOn w:val="ac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6">
    <w:name w:val="xl116"/>
    <w:basedOn w:val="ac"/>
    <w:uiPriority w:val="99"/>
    <w:rsid w:val="006F2494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7">
    <w:name w:val="xl117"/>
    <w:basedOn w:val="ac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8">
    <w:name w:val="xl118"/>
    <w:basedOn w:val="ac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9">
    <w:name w:val="xl11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0">
    <w:name w:val="xl120"/>
    <w:basedOn w:val="ac"/>
    <w:uiPriority w:val="99"/>
    <w:rsid w:val="006F2494"/>
    <w:pPr>
      <w:pBdr>
        <w:top w:val="single" w:sz="4" w:space="0" w:color="auto"/>
        <w:lef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1">
    <w:name w:val="xl121"/>
    <w:basedOn w:val="ac"/>
    <w:uiPriority w:val="99"/>
    <w:rsid w:val="006F2494"/>
    <w:pPr>
      <w:pBdr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2">
    <w:name w:val="xl122"/>
    <w:basedOn w:val="ac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3">
    <w:name w:val="xl123"/>
    <w:basedOn w:val="ac"/>
    <w:uiPriority w:val="99"/>
    <w:rsid w:val="006F2494"/>
    <w:pPr>
      <w:pBdr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4">
    <w:name w:val="xl124"/>
    <w:basedOn w:val="ac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5">
    <w:name w:val="xl125"/>
    <w:basedOn w:val="ac"/>
    <w:uiPriority w:val="99"/>
    <w:rsid w:val="006F2494"/>
    <w:pPr>
      <w:pBdr>
        <w:top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6">
    <w:name w:val="xl126"/>
    <w:basedOn w:val="ac"/>
    <w:uiPriority w:val="99"/>
    <w:rsid w:val="006F2494"/>
    <w:pPr>
      <w:pBdr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7">
    <w:name w:val="xl127"/>
    <w:basedOn w:val="ac"/>
    <w:uiPriority w:val="99"/>
    <w:rsid w:val="006F2494"/>
    <w:pPr>
      <w:pBdr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8">
    <w:name w:val="xl128"/>
    <w:basedOn w:val="ac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9">
    <w:name w:val="xl129"/>
    <w:basedOn w:val="ac"/>
    <w:uiPriority w:val="99"/>
    <w:rsid w:val="006F2494"/>
    <w:pPr>
      <w:pBdr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30">
    <w:name w:val="xl130"/>
    <w:basedOn w:val="ac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Default">
    <w:name w:val="Default"/>
    <w:uiPriority w:val="99"/>
    <w:rsid w:val="006F2494"/>
    <w:pPr>
      <w:widowControl w:val="0"/>
      <w:autoSpaceDE w:val="0"/>
      <w:autoSpaceDN w:val="0"/>
      <w:adjustRightInd w:val="0"/>
    </w:pPr>
    <w:rPr>
      <w:rFonts w:ascii="바탕" w:eastAsia="바탕" w:cs="바탕"/>
      <w:color w:val="000000"/>
      <w:sz w:val="24"/>
      <w:szCs w:val="24"/>
    </w:rPr>
  </w:style>
  <w:style w:type="paragraph" w:customStyle="1" w:styleId="WFIS-">
    <w:name w:val="WFIS-본문(점)"/>
    <w:basedOn w:val="ac"/>
    <w:uiPriority w:val="99"/>
    <w:qFormat/>
    <w:rsid w:val="006F2494"/>
    <w:pPr>
      <w:widowControl w:val="0"/>
      <w:numPr>
        <w:numId w:val="27"/>
      </w:numPr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paragraph" w:customStyle="1" w:styleId="10">
    <w:name w:val="제목 1수준"/>
    <w:basedOn w:val="ac"/>
    <w:uiPriority w:val="99"/>
    <w:rsid w:val="006F2494"/>
    <w:pPr>
      <w:widowControl w:val="0"/>
      <w:numPr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32"/>
    </w:rPr>
  </w:style>
  <w:style w:type="paragraph" w:customStyle="1" w:styleId="20">
    <w:name w:val="제목 2수준"/>
    <w:basedOn w:val="ac"/>
    <w:uiPriority w:val="99"/>
    <w:rsid w:val="006F2494"/>
    <w:pPr>
      <w:widowControl w:val="0"/>
      <w:numPr>
        <w:ilvl w:val="1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8"/>
    </w:rPr>
  </w:style>
  <w:style w:type="paragraph" w:customStyle="1" w:styleId="30">
    <w:name w:val="제목 3수준"/>
    <w:basedOn w:val="ac"/>
    <w:uiPriority w:val="99"/>
    <w:rsid w:val="006F2494"/>
    <w:pPr>
      <w:widowControl w:val="0"/>
      <w:numPr>
        <w:ilvl w:val="2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4"/>
    </w:rPr>
  </w:style>
  <w:style w:type="table" w:styleId="2-1">
    <w:name w:val="Medium List 2 Accent 1"/>
    <w:basedOn w:val="ae"/>
    <w:uiPriority w:val="66"/>
    <w:rsid w:val="008F1939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9">
    <w:name w:val="Table Classic 2"/>
    <w:basedOn w:val="ae"/>
    <w:rsid w:val="008F1939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e"/>
    <w:rsid w:val="008F1939"/>
    <w:pPr>
      <w:overflowPunct w:val="0"/>
      <w:autoSpaceDE w:val="0"/>
      <w:autoSpaceDN w:val="0"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6">
    <w:name w:val="Medium Grid 3 Accent 6"/>
    <w:basedOn w:val="ae"/>
    <w:uiPriority w:val="69"/>
    <w:rsid w:val="008F193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f">
    <w:name w:val="Table Classic 1"/>
    <w:basedOn w:val="ae"/>
    <w:rsid w:val="00075BCB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4">
    <w:name w:val="표준글머리"/>
    <w:basedOn w:val="ac"/>
    <w:link w:val="Chare"/>
    <w:uiPriority w:val="99"/>
    <w:qFormat/>
    <w:rsid w:val="002E01C6"/>
    <w:pPr>
      <w:numPr>
        <w:numId w:val="30"/>
      </w:numPr>
      <w:overflowPunct/>
      <w:autoSpaceDE/>
      <w:autoSpaceDN/>
      <w:spacing w:line="280" w:lineRule="atLeast"/>
    </w:pPr>
    <w:rPr>
      <w:rFonts w:ascii="맑은 고딕" w:hAnsi="맑은 고딕" w:cs="맑은 고딕"/>
      <w:sz w:val="22"/>
      <w:szCs w:val="22"/>
    </w:rPr>
  </w:style>
  <w:style w:type="character" w:customStyle="1" w:styleId="Chare">
    <w:name w:val="표준글머리 Char"/>
    <w:basedOn w:val="ad"/>
    <w:link w:val="a4"/>
    <w:uiPriority w:val="99"/>
    <w:rsid w:val="002E01C6"/>
    <w:rPr>
      <w:rFonts w:ascii="맑은 고딕" w:eastAsia="맑은 고딕" w:hAnsi="맑은 고딕" w:cs="맑은 고딕"/>
      <w:sz w:val="22"/>
      <w:szCs w:val="22"/>
    </w:rPr>
  </w:style>
  <w:style w:type="paragraph" w:customStyle="1" w:styleId="afffd">
    <w:name w:val="표헤더"/>
    <w:basedOn w:val="ac"/>
    <w:link w:val="Charf"/>
    <w:qFormat/>
    <w:rsid w:val="002F40AC"/>
    <w:pPr>
      <w:overflowPunct/>
      <w:autoSpaceDE/>
      <w:autoSpaceDN/>
      <w:spacing w:line="280" w:lineRule="atLeast"/>
      <w:jc w:val="center"/>
    </w:pPr>
    <w:rPr>
      <w:rFonts w:ascii="맑은 고딕" w:hAnsi="맑은 고딕" w:cs="맑은 고딕"/>
      <w:b/>
      <w:bCs/>
      <w:sz w:val="22"/>
      <w:szCs w:val="22"/>
    </w:rPr>
  </w:style>
  <w:style w:type="paragraph" w:customStyle="1" w:styleId="afffe">
    <w:name w:val="표내용"/>
    <w:basedOn w:val="ac"/>
    <w:link w:val="Charf0"/>
    <w:qFormat/>
    <w:rsid w:val="002F40AC"/>
    <w:pPr>
      <w:overflowPunct/>
      <w:autoSpaceDE/>
      <w:autoSpaceDN/>
      <w:spacing w:line="280" w:lineRule="atLeast"/>
    </w:pPr>
    <w:rPr>
      <w:rFonts w:ascii="맑은 고딕" w:hAnsi="맑은 고딕" w:cs="맑은 고딕"/>
      <w:szCs w:val="22"/>
    </w:rPr>
  </w:style>
  <w:style w:type="character" w:customStyle="1" w:styleId="Charf">
    <w:name w:val="표헤더 Char"/>
    <w:basedOn w:val="ad"/>
    <w:link w:val="afffd"/>
    <w:rsid w:val="002F40AC"/>
    <w:rPr>
      <w:rFonts w:ascii="맑은 고딕" w:eastAsia="맑은 고딕" w:hAnsi="맑은 고딕" w:cs="맑은 고딕"/>
      <w:b/>
      <w:bCs/>
      <w:sz w:val="22"/>
      <w:szCs w:val="22"/>
    </w:rPr>
  </w:style>
  <w:style w:type="character" w:customStyle="1" w:styleId="Charf0">
    <w:name w:val="표내용 Char"/>
    <w:basedOn w:val="ad"/>
    <w:link w:val="afffe"/>
    <w:rsid w:val="002F40AC"/>
    <w:rPr>
      <w:rFonts w:ascii="맑은 고딕" w:eastAsia="맑은 고딕" w:hAnsi="맑은 고딕" w:cs="맑은 고딕"/>
      <w:szCs w:val="22"/>
    </w:rPr>
  </w:style>
  <w:style w:type="paragraph" w:customStyle="1" w:styleId="2a">
    <w:name w:val="본문2"/>
    <w:basedOn w:val="ac"/>
    <w:uiPriority w:val="99"/>
    <w:rsid w:val="00FE7B53"/>
    <w:pPr>
      <w:keepLines/>
      <w:spacing w:after="120"/>
      <w:ind w:left="450"/>
    </w:pPr>
    <w:rPr>
      <w:rFonts w:ascii="Arial" w:hAnsi="Arial"/>
    </w:rPr>
  </w:style>
  <w:style w:type="character" w:customStyle="1" w:styleId="2Char10">
    <w:name w:val="2 Char1"/>
    <w:aliases w:val="Level 2 Char1,H2 Char1,제목 2 Char1 Char Char2,제목 2 Char Char Char Char1,제목 2 Char1 Char Char Char1,Attribute Heading 2 Char1,1). Char1,LEVEL 2 Char1,l2 Char1,l 2 Char1,two Char1,heading2 Char1,_Überschrift Char1,DR SOP 2 Char1,가 Char1"/>
    <w:basedOn w:val="ad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H5Char1">
    <w:name w:val="H5 Char1"/>
    <w:aliases w:val="(소제목) Char1,L5 Char1,제목5 Char1,h5 Char1,동그라미1 Char1,수준5 Char1,not defined Char1,제목 5 Char2 Char2,제목 5 Char1 Char1 Char1,제목 5 Char Char Char1 Char1,제목 5 Char2 Char1 Char Char1 Char1,제목 5 Char Char Char Char Char Char1 Char1,L Char1"/>
    <w:basedOn w:val="ad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1Char10">
    <w:name w:val="제목 1 Char1"/>
    <w:aliases w:val="H1 Char1,level1 Char1,level1 + (영어) Times New Roman Char1,(한글) 굴림 Char1,왼쪽:  0 cm Char1,첫 줄:  0 cm Char1,줄 간격: ... ... Char1,Attribute Heading 1 Char1,가. Char1,Level 1 Char1,LEVEL1 Char1,_Kapitelüberschrift Char1,I Char1,H11 Char1,H12 Char1"/>
    <w:basedOn w:val="ad"/>
    <w:rsid w:val="00CB3AFC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1">
    <w:name w:val="제목 4 Char1"/>
    <w:aliases w:val="4 Char1,H4 Char1,l4 Char1,l 4 Char1,h4 Char1,level4 Char1,(가) Char1,H41 Char1,H42 Char1,H43 Char1,H411 Char1,H421 Char1,H44 Char1,H412 Char1,H422 Char1,H45 Char1,H413 Char1,H423 Char1,H46 Char1,H414 Char1,H424 Char1,H47 Char1,H415 Char1"/>
    <w:basedOn w:val="ad"/>
    <w:semiHidden/>
    <w:rsid w:val="00CB3AFC"/>
    <w:rPr>
      <w:rFonts w:ascii="Book Antiqua" w:eastAsia="맑은 고딕" w:hAnsi="Book Antiqua"/>
      <w:b/>
      <w:bCs/>
    </w:rPr>
  </w:style>
  <w:style w:type="character" w:customStyle="1" w:styleId="6Char1">
    <w:name w:val="제목 6 Char1"/>
    <w:aliases w:val="H6 Char1,(소제목 ▶) Char1"/>
    <w:basedOn w:val="ad"/>
    <w:semiHidden/>
    <w:rsid w:val="00CB3AFC"/>
    <w:rPr>
      <w:rFonts w:ascii="Book Antiqua" w:eastAsia="맑은 고딕" w:hAnsi="Book Antiqua"/>
      <w:b/>
      <w:bCs/>
    </w:rPr>
  </w:style>
  <w:style w:type="paragraph" w:customStyle="1" w:styleId="msonormal0">
    <w:name w:val="msonormal"/>
    <w:basedOn w:val="ac"/>
    <w:uiPriority w:val="99"/>
    <w:rsid w:val="00CB3A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7Char1">
    <w:name w:val="제목 7 Char1"/>
    <w:aliases w:val="(소제목 ○) Char1"/>
    <w:basedOn w:val="ad"/>
    <w:semiHidden/>
    <w:rsid w:val="00CB3AFC"/>
    <w:rPr>
      <w:rFonts w:ascii="Book Antiqua" w:eastAsia="맑은 고딕" w:hAnsi="Book Antiqua"/>
    </w:rPr>
  </w:style>
  <w:style w:type="character" w:customStyle="1" w:styleId="9Char1">
    <w:name w:val="제목 9 Char1"/>
    <w:aliases w:val="(미세제목 ●) Char1"/>
    <w:basedOn w:val="ad"/>
    <w:semiHidden/>
    <w:rsid w:val="00CB3AFC"/>
    <w:rPr>
      <w:rFonts w:ascii="Book Antiqua" w:eastAsia="맑은 고딕" w:hAnsi="Book Antiqua"/>
    </w:rPr>
  </w:style>
  <w:style w:type="character" w:customStyle="1" w:styleId="Char12">
    <w:name w:val="머리글 Char1"/>
    <w:aliases w:val="header odd Char1,header odd1 Char1,header odd2 Char1,header odd3 Char1,header odd4 Char1,header odd5 Char1,header odd6 Char1,header Char1,header odd11 Char1,header odd21 Char1,header odd31 Char1,header odd41 Char1,header odd51 Char1,Draft Char"/>
    <w:basedOn w:val="ad"/>
    <w:semiHidden/>
    <w:rsid w:val="00CB3AFC"/>
    <w:rPr>
      <w:rFonts w:ascii="Book Antiqua" w:eastAsia="맑은 고딕" w:hAnsi="Book Antiqua"/>
    </w:rPr>
  </w:style>
  <w:style w:type="character" w:customStyle="1" w:styleId="UnresolvedMention">
    <w:name w:val="Unresolved Mention"/>
    <w:basedOn w:val="ad"/>
    <w:uiPriority w:val="99"/>
    <w:semiHidden/>
    <w:unhideWhenUsed/>
    <w:rsid w:val="00E82032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바탕체" w:hAnsi="Times New Roman" w:cs="Times New Roman"/>
        <w:lang w:val="en-US" w:eastAsia="ko-K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footer" w:uiPriority="99"/>
    <w:lsdException w:name="index heading" w:uiPriority="99"/>
    <w:lsdException w:name="caption" w:uiPriority="99" w:qFormat="1"/>
    <w:lsdException w:name="table of figures" w:uiPriority="99"/>
    <w:lsdException w:name="table of authorities" w:semiHidden="0" w:unhideWhenUsed="0"/>
    <w:lsdException w:name="List" w:semiHidden="0" w:unhideWhenUsed="0"/>
    <w:lsdException w:name="List Bullet" w:semiHidden="0" w:uiPriority="99" w:unhideWhenUsed="0"/>
    <w:lsdException w:name="List Number" w:uiPriority="99"/>
    <w:lsdException w:name="List Number 2" w:uiPriority="99"/>
    <w:lsdException w:name="Title" w:semiHidden="0" w:uiPriority="99" w:unhideWhenUsed="0" w:qFormat="1"/>
    <w:lsdException w:name="Body Text" w:uiPriority="99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99" w:unhideWhenUsed="0" w:qFormat="1"/>
    <w:lsdException w:name="Date" w:uiPriority="99"/>
    <w:lsdException w:name="Body Text First Indent 2" w:uiPriority="99"/>
    <w:lsdException w:name="Body Text Indent 2" w:uiPriority="99"/>
    <w:lsdException w:name="Hyperlink" w:uiPriority="99"/>
    <w:lsdException w:name="Strong" w:semiHidden="0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c">
    <w:name w:val="Normal"/>
    <w:qFormat/>
    <w:rsid w:val="006036D7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eastAsia="맑은 고딕" w:hAnsi="Book Antiqua"/>
    </w:rPr>
  </w:style>
  <w:style w:type="paragraph" w:styleId="1">
    <w:name w:val="heading 1"/>
    <w:aliases w:val="H1,level1,level1 + (영어) Times New Roman,(한글) 굴림,왼쪽:  0 cm,첫 줄:  0 cm,줄 간격: ... ...,Attribute Heading 1,가.,Level 1,LEVEL1,_Kapitelüberschrift,I,H11,H12,Heading 1-ERI,Heading 1-ERI1,Heading 1-ERI2,Heading 1-ERI3,Heading 1-ERI4,Heading 1-ERI5,대제목,장,l1"/>
    <w:basedOn w:val="ac"/>
    <w:next w:val="ac"/>
    <w:link w:val="1Char"/>
    <w:qFormat/>
    <w:rsid w:val="006036D7"/>
    <w:pPr>
      <w:keepNext/>
      <w:keepLines/>
      <w:numPr>
        <w:ilvl w:val="1"/>
        <w:numId w:val="1"/>
      </w:numPr>
      <w:spacing w:before="240" w:after="240" w:line="240" w:lineRule="atLeast"/>
      <w:outlineLvl w:val="0"/>
    </w:pPr>
    <w:rPr>
      <w:rFonts w:ascii="맑은 고딕" w:hAnsi="맑은 고딕"/>
      <w:b/>
      <w:sz w:val="28"/>
      <w:szCs w:val="28"/>
      <w:lang w:val="en-GB"/>
    </w:rPr>
  </w:style>
  <w:style w:type="paragraph" w:styleId="2">
    <w:name w:val="heading 2"/>
    <w:aliases w:val="2,Level 2,H2,제목 2 Char,제목 2 Char1 Char,제목 2 Char Char Char,제목 2 Char1 Char Char,Attribute Heading 2,1).,LEVEL 2,l2,l 2,two,heading2,_Überschrift,DR SOP 2,가,제목 1.1,H21,H22,H211,H23,H212,H24,H25,H26,H27,제목2,중간제목,수준2,1. 제목,h2,L2,Activity,I.,제목 1.1.1,H"/>
    <w:basedOn w:val="ac"/>
    <w:next w:val="3"/>
    <w:link w:val="2Char1"/>
    <w:qFormat/>
    <w:rsid w:val="006036D7"/>
    <w:pPr>
      <w:keepNext/>
      <w:keepLines/>
      <w:numPr>
        <w:ilvl w:val="2"/>
        <w:numId w:val="1"/>
      </w:numPr>
      <w:spacing w:before="240" w:after="120"/>
      <w:outlineLvl w:val="1"/>
    </w:pPr>
    <w:rPr>
      <w:rFonts w:ascii="맑은 고딕" w:hAnsi="맑은 고딕"/>
      <w:b/>
      <w:sz w:val="24"/>
      <w:lang w:val="en-GB"/>
    </w:rPr>
  </w:style>
  <w:style w:type="paragraph" w:styleId="3">
    <w:name w:val="heading 3"/>
    <w:aliases w:val="Table Attribute Heading,3,제목 3 Char1,제목 3 Char Char,제목 3 Char1 Char,H3,가),h3,level 3,l3,l 3, Char Char,Char,Char Char,(1),제목1.1.1,제목3,작은제목,제목2.3,H31,H32,H311,H33,H312,H321,H34,H313,H322,H35,H314,H36,H315,H37,H316,1.,수준3,1.1. 제목,L3,Headline,1.1.1 소절"/>
    <w:basedOn w:val="ac"/>
    <w:next w:val="14"/>
    <w:link w:val="3Char"/>
    <w:qFormat/>
    <w:rsid w:val="006036D7"/>
    <w:pPr>
      <w:keepNext/>
      <w:keepLines/>
      <w:numPr>
        <w:ilvl w:val="3"/>
        <w:numId w:val="1"/>
      </w:numPr>
      <w:spacing w:before="120" w:after="120"/>
      <w:outlineLvl w:val="2"/>
    </w:pPr>
    <w:rPr>
      <w:rFonts w:ascii="맑은 고딕" w:hAnsi="맑은 고딕"/>
      <w:b/>
      <w:lang w:val="en-GB"/>
    </w:rPr>
  </w:style>
  <w:style w:type="paragraph" w:styleId="4">
    <w:name w:val="heading 4"/>
    <w:aliases w:val="4,H4,l4,l 4,h4,level4 ,(가),H41,H42,H43,H411,H421,H44,H412,H422,H45,H413,H423,H46,H414,H424,H47,H415,H425,H48,H416,H426,H49,H417,H427,제목4,#1,제목 4 Char1 Char2,제목 4 Char Char Char3,1) Char Char Char,H4 Char Char Char,H41 Char Char Char,수준,소소제목,level4"/>
    <w:basedOn w:val="ac"/>
    <w:next w:val="Text"/>
    <w:qFormat/>
    <w:rsid w:val="006036D7"/>
    <w:pPr>
      <w:keepNext/>
      <w:keepLines/>
      <w:numPr>
        <w:ilvl w:val="4"/>
        <w:numId w:val="1"/>
      </w:numPr>
      <w:outlineLvl w:val="3"/>
    </w:pPr>
    <w:rPr>
      <w:rFonts w:ascii="맑은 고딕" w:hAnsi="맑은 고딕"/>
      <w:b/>
      <w:lang w:val="en-GB"/>
    </w:rPr>
  </w:style>
  <w:style w:type="paragraph" w:styleId="5">
    <w:name w:val="heading 5"/>
    <w:aliases w:val="H5,(소제목),L5,제목5,h5,동그라미1,수준5,not defined,제목 5 Char2,제목 5 Char1 Char1,제목 5 Char Char Char1,제목 5 Char2 Char1 Char Char1,제목 5 Char Char Char Char Char Char Char Char Char Char Char Char1,제목 5 Char Char Char Char Char Char1,제목 5 Char,제목 5 Char2 Char1,L"/>
    <w:basedOn w:val="ac"/>
    <w:next w:val="ac"/>
    <w:link w:val="5Char1"/>
    <w:qFormat/>
    <w:rsid w:val="002047A2"/>
    <w:pPr>
      <w:numPr>
        <w:ilvl w:val="6"/>
        <w:numId w:val="1"/>
      </w:numPr>
      <w:spacing w:before="240" w:after="60"/>
      <w:outlineLvl w:val="4"/>
    </w:pPr>
    <w:rPr>
      <w:rFonts w:ascii="Arial" w:hAnsi="Arial"/>
      <w:b/>
    </w:rPr>
  </w:style>
  <w:style w:type="paragraph" w:styleId="6">
    <w:name w:val="heading 6"/>
    <w:aliases w:val="H6,(소제목 ▶)"/>
    <w:basedOn w:val="ac"/>
    <w:next w:val="ac"/>
    <w:link w:val="6Char"/>
    <w:qFormat/>
    <w:rsid w:val="00552B60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aliases w:val="(소제목 ○)"/>
    <w:basedOn w:val="ac"/>
    <w:next w:val="ac"/>
    <w:link w:val="7Char"/>
    <w:uiPriority w:val="99"/>
    <w:qFormat/>
    <w:rsid w:val="00552B60"/>
    <w:p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c"/>
    <w:next w:val="ac"/>
    <w:link w:val="8Char"/>
    <w:uiPriority w:val="99"/>
    <w:qFormat/>
    <w:rsid w:val="00552B60"/>
    <w:p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aliases w:val="(미세제목 ●)"/>
    <w:basedOn w:val="ac"/>
    <w:next w:val="ac"/>
    <w:link w:val="9Char"/>
    <w:uiPriority w:val="99"/>
    <w:qFormat/>
    <w:rsid w:val="00552B60"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d">
    <w:name w:val="Default Paragraph Font"/>
    <w:uiPriority w:val="1"/>
    <w:semiHidden/>
    <w:unhideWhenUsed/>
  </w:style>
  <w:style w:type="table" w:default="1" w:styleId="a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">
    <w:name w:val="No List"/>
    <w:uiPriority w:val="99"/>
    <w:semiHidden/>
    <w:unhideWhenUsed/>
  </w:style>
  <w:style w:type="paragraph" w:customStyle="1" w:styleId="14">
    <w:name w:val="본문1"/>
    <w:basedOn w:val="ac"/>
    <w:uiPriority w:val="99"/>
    <w:qFormat/>
    <w:rsid w:val="00552B60"/>
    <w:pPr>
      <w:keepLines/>
      <w:spacing w:after="120"/>
      <w:ind w:left="450"/>
    </w:pPr>
    <w:rPr>
      <w:rFonts w:ascii="Arial" w:hAnsi="Arial"/>
    </w:rPr>
  </w:style>
  <w:style w:type="paragraph" w:customStyle="1" w:styleId="Text">
    <w:name w:val="Text"/>
    <w:basedOn w:val="ac"/>
    <w:uiPriority w:val="99"/>
    <w:rsid w:val="00552B60"/>
    <w:pPr>
      <w:keepLines/>
      <w:spacing w:after="120"/>
      <w:ind w:left="1800"/>
    </w:pPr>
    <w:rPr>
      <w:rFonts w:ascii="Arial" w:hAnsi="Arial"/>
    </w:rPr>
  </w:style>
  <w:style w:type="paragraph" w:styleId="af0">
    <w:name w:val="header"/>
    <w:aliases w:val="header odd,header odd1,header odd2,header odd3,header odd4,header odd5,header odd6,header,header odd11,header odd21,header odd31,header odd41,header odd51,header odd61,THeader,Draft,Table header,도표(-),h,he...,머리글(왼쪽),Cover Page"/>
    <w:basedOn w:val="ac"/>
    <w:link w:val="Char"/>
    <w:rsid w:val="00552B60"/>
    <w:pPr>
      <w:tabs>
        <w:tab w:val="center" w:pos="4320"/>
        <w:tab w:val="right" w:pos="8640"/>
      </w:tabs>
    </w:pPr>
  </w:style>
  <w:style w:type="paragraph" w:styleId="af1">
    <w:name w:val="footer"/>
    <w:basedOn w:val="ac"/>
    <w:link w:val="Char0"/>
    <w:uiPriority w:val="99"/>
    <w:rsid w:val="00552B60"/>
    <w:pPr>
      <w:tabs>
        <w:tab w:val="center" w:pos="4320"/>
        <w:tab w:val="right" w:pos="8640"/>
      </w:tabs>
    </w:pPr>
  </w:style>
  <w:style w:type="paragraph" w:customStyle="1" w:styleId="Bullet">
    <w:name w:val="Bullet"/>
    <w:basedOn w:val="ac"/>
    <w:uiPriority w:val="99"/>
    <w:rsid w:val="00552B60"/>
    <w:pPr>
      <w:keepLines/>
      <w:spacing w:after="120"/>
      <w:ind w:left="1080" w:hanging="360"/>
    </w:pPr>
    <w:rPr>
      <w:rFonts w:ascii="Arial" w:hAnsi="Arial"/>
    </w:rPr>
  </w:style>
  <w:style w:type="paragraph" w:customStyle="1" w:styleId="Indent">
    <w:name w:val="Indent"/>
    <w:basedOn w:val="ac"/>
    <w:uiPriority w:val="99"/>
    <w:rsid w:val="00552B60"/>
    <w:pPr>
      <w:keepNext/>
      <w:spacing w:before="120"/>
      <w:ind w:left="720"/>
    </w:pPr>
  </w:style>
  <w:style w:type="paragraph" w:customStyle="1" w:styleId="blankpage">
    <w:name w:val="blank page"/>
    <w:basedOn w:val="Indent"/>
    <w:uiPriority w:val="99"/>
    <w:rsid w:val="00552B60"/>
    <w:pPr>
      <w:keepNext w:val="0"/>
      <w:pageBreakBefore/>
      <w:widowControl w:val="0"/>
      <w:spacing w:before="5500" w:after="5500"/>
      <w:ind w:left="0"/>
      <w:jc w:val="center"/>
    </w:pPr>
  </w:style>
  <w:style w:type="paragraph" w:customStyle="1" w:styleId="TextBullet">
    <w:name w:val="Text Bullet"/>
    <w:basedOn w:val="Bullet"/>
    <w:uiPriority w:val="99"/>
    <w:rsid w:val="00552B60"/>
    <w:pPr>
      <w:spacing w:after="0"/>
      <w:ind w:left="2160"/>
    </w:pPr>
  </w:style>
  <w:style w:type="paragraph" w:customStyle="1" w:styleId="TextBullet2">
    <w:name w:val="Text Bullet 2"/>
    <w:basedOn w:val="TextBullet"/>
    <w:uiPriority w:val="99"/>
    <w:rsid w:val="00552B60"/>
    <w:pPr>
      <w:spacing w:after="120"/>
    </w:pPr>
  </w:style>
  <w:style w:type="paragraph" w:customStyle="1" w:styleId="Graphic">
    <w:name w:val="Graphic"/>
    <w:basedOn w:val="ac"/>
    <w:next w:val="ac"/>
    <w:uiPriority w:val="99"/>
    <w:rsid w:val="00552B60"/>
    <w:pPr>
      <w:keepLines/>
      <w:spacing w:before="240" w:after="240"/>
      <w:jc w:val="center"/>
    </w:pPr>
    <w:rPr>
      <w:rFonts w:ascii="Arial" w:hAnsi="Arial"/>
    </w:rPr>
  </w:style>
  <w:style w:type="character" w:styleId="af2">
    <w:name w:val="page number"/>
    <w:aliases w:val="바닥글1"/>
    <w:basedOn w:val="ad"/>
    <w:rsid w:val="00552B60"/>
  </w:style>
  <w:style w:type="paragraph" w:styleId="af3">
    <w:name w:val="Title"/>
    <w:basedOn w:val="1"/>
    <w:link w:val="Char1"/>
    <w:uiPriority w:val="99"/>
    <w:qFormat/>
    <w:rsid w:val="00552B60"/>
    <w:pPr>
      <w:numPr>
        <w:ilvl w:val="0"/>
        <w:numId w:val="0"/>
      </w:numPr>
      <w:spacing w:before="120" w:line="240" w:lineRule="auto"/>
      <w:ind w:left="850" w:hanging="850"/>
      <w:jc w:val="center"/>
      <w:outlineLvl w:val="9"/>
    </w:pPr>
    <w:rPr>
      <w:rFonts w:ascii="Helvetica" w:hAnsi="Helvetica"/>
      <w:sz w:val="36"/>
    </w:rPr>
  </w:style>
  <w:style w:type="paragraph" w:customStyle="1" w:styleId="Bullet2">
    <w:name w:val="Bullet2"/>
    <w:basedOn w:val="Bullet3"/>
    <w:rsid w:val="00552B60"/>
    <w:pPr>
      <w:ind w:left="1800"/>
    </w:pPr>
  </w:style>
  <w:style w:type="paragraph" w:customStyle="1" w:styleId="Bullet3">
    <w:name w:val="Bullet3"/>
    <w:basedOn w:val="Bullet"/>
    <w:uiPriority w:val="99"/>
    <w:rsid w:val="00552B60"/>
    <w:pPr>
      <w:spacing w:after="0"/>
      <w:ind w:left="2520"/>
    </w:pPr>
    <w:rPr>
      <w:rFonts w:ascii="Book Antiqua" w:hAnsi="Book Antiqua"/>
    </w:rPr>
  </w:style>
  <w:style w:type="paragraph" w:customStyle="1" w:styleId="Bullet4">
    <w:name w:val="Bullet4"/>
    <w:basedOn w:val="Bullet"/>
    <w:uiPriority w:val="99"/>
    <w:rsid w:val="00552B60"/>
    <w:pPr>
      <w:spacing w:after="0"/>
      <w:ind w:left="3240"/>
    </w:pPr>
    <w:rPr>
      <w:rFonts w:ascii="Book Antiqua" w:hAnsi="Book Antiqua"/>
      <w:color w:val="000000"/>
    </w:rPr>
  </w:style>
  <w:style w:type="paragraph" w:customStyle="1" w:styleId="Indent2">
    <w:name w:val="Indent2"/>
    <w:basedOn w:val="ac"/>
    <w:next w:val="ac"/>
    <w:uiPriority w:val="99"/>
    <w:rsid w:val="00552B60"/>
    <w:pPr>
      <w:spacing w:before="120"/>
    </w:pPr>
    <w:rPr>
      <w:color w:val="000000"/>
    </w:rPr>
  </w:style>
  <w:style w:type="paragraph" w:customStyle="1" w:styleId="Indent3">
    <w:name w:val="Indent3"/>
    <w:basedOn w:val="ac"/>
    <w:uiPriority w:val="99"/>
    <w:rsid w:val="00552B60"/>
    <w:pPr>
      <w:spacing w:before="120"/>
      <w:ind w:left="2160"/>
    </w:pPr>
  </w:style>
  <w:style w:type="paragraph" w:customStyle="1" w:styleId="Indent4">
    <w:name w:val="Indent4"/>
    <w:basedOn w:val="ac"/>
    <w:uiPriority w:val="99"/>
    <w:rsid w:val="00552B60"/>
    <w:pPr>
      <w:spacing w:before="120"/>
      <w:ind w:left="2520"/>
    </w:pPr>
    <w:rPr>
      <w:color w:val="000000"/>
    </w:rPr>
  </w:style>
  <w:style w:type="paragraph" w:customStyle="1" w:styleId="31">
    <w:name w:val="본문 31"/>
    <w:basedOn w:val="14"/>
    <w:rsid w:val="00552B60"/>
    <w:pPr>
      <w:ind w:left="720"/>
    </w:pPr>
  </w:style>
  <w:style w:type="paragraph" w:customStyle="1" w:styleId="TitlePageMainHead">
    <w:name w:val="Title Page Main Head"/>
    <w:uiPriority w:val="99"/>
    <w:rsid w:val="00552B60"/>
    <w:pPr>
      <w:suppressLineNumbers/>
      <w:overflowPunct w:val="0"/>
      <w:autoSpaceDE w:val="0"/>
      <w:autoSpaceDN w:val="0"/>
      <w:adjustRightInd w:val="0"/>
      <w:spacing w:before="1920" w:line="720" w:lineRule="exact"/>
      <w:jc w:val="right"/>
      <w:textAlignment w:val="baseline"/>
    </w:pPr>
    <w:rPr>
      <w:b/>
      <w:sz w:val="48"/>
    </w:rPr>
  </w:style>
  <w:style w:type="paragraph" w:customStyle="1" w:styleId="Indent1">
    <w:name w:val="Indent1"/>
    <w:basedOn w:val="ac"/>
    <w:uiPriority w:val="99"/>
    <w:rsid w:val="00552B60"/>
    <w:pPr>
      <w:ind w:left="720"/>
    </w:pPr>
  </w:style>
  <w:style w:type="paragraph" w:customStyle="1" w:styleId="Normal1stindent">
    <w:name w:val="Normal 1st indent"/>
    <w:basedOn w:val="ac"/>
    <w:uiPriority w:val="99"/>
    <w:rsid w:val="00552B60"/>
    <w:pPr>
      <w:ind w:left="2160"/>
    </w:pPr>
  </w:style>
  <w:style w:type="paragraph" w:customStyle="1" w:styleId="Normal2ndindent">
    <w:name w:val="Normal 2nd indent"/>
    <w:basedOn w:val="Normal1stindent"/>
    <w:uiPriority w:val="99"/>
    <w:rsid w:val="00552B60"/>
    <w:pPr>
      <w:ind w:left="2880"/>
    </w:pPr>
  </w:style>
  <w:style w:type="paragraph" w:customStyle="1" w:styleId="Note">
    <w:name w:val="Note"/>
    <w:basedOn w:val="Note2"/>
    <w:rsid w:val="00552B60"/>
    <w:pPr>
      <w:ind w:left="1440"/>
    </w:pPr>
  </w:style>
  <w:style w:type="paragraph" w:customStyle="1" w:styleId="Note2">
    <w:name w:val="Note2"/>
    <w:basedOn w:val="ac"/>
    <w:uiPriority w:val="99"/>
    <w:rsid w:val="00552B60"/>
    <w:pPr>
      <w:tabs>
        <w:tab w:val="left" w:pos="2880"/>
      </w:tabs>
      <w:spacing w:before="120"/>
      <w:ind w:left="2160"/>
    </w:pPr>
  </w:style>
  <w:style w:type="paragraph" w:customStyle="1" w:styleId="Note3">
    <w:name w:val="Note3"/>
    <w:basedOn w:val="Bullet3"/>
    <w:uiPriority w:val="99"/>
    <w:rsid w:val="00552B60"/>
    <w:pPr>
      <w:keepLines w:val="0"/>
      <w:tabs>
        <w:tab w:val="left" w:pos="2880"/>
      </w:tabs>
      <w:spacing w:before="120"/>
      <w:ind w:left="2880" w:hanging="720"/>
    </w:pPr>
  </w:style>
  <w:style w:type="paragraph" w:customStyle="1" w:styleId="Note4">
    <w:name w:val="Note4"/>
    <w:basedOn w:val="Note3"/>
    <w:uiPriority w:val="99"/>
    <w:rsid w:val="00552B60"/>
    <w:pPr>
      <w:ind w:left="3240"/>
    </w:pPr>
  </w:style>
  <w:style w:type="paragraph" w:customStyle="1" w:styleId="Style1">
    <w:name w:val="Style1"/>
    <w:basedOn w:val="Bullet"/>
    <w:uiPriority w:val="99"/>
    <w:rsid w:val="00552B60"/>
    <w:pPr>
      <w:ind w:left="2520"/>
    </w:pPr>
  </w:style>
  <w:style w:type="paragraph" w:customStyle="1" w:styleId="TableText">
    <w:name w:val="Table Text"/>
    <w:basedOn w:val="ac"/>
    <w:uiPriority w:val="99"/>
    <w:rsid w:val="00552B60"/>
    <w:pPr>
      <w:spacing w:after="60"/>
    </w:pPr>
  </w:style>
  <w:style w:type="paragraph" w:customStyle="1" w:styleId="Title12">
    <w:name w:val="Title12"/>
    <w:basedOn w:val="af3"/>
    <w:uiPriority w:val="99"/>
    <w:rsid w:val="00552B60"/>
    <w:pPr>
      <w:tabs>
        <w:tab w:val="left" w:pos="720"/>
      </w:tabs>
      <w:ind w:left="720" w:hanging="720"/>
    </w:pPr>
    <w:rPr>
      <w:rFonts w:ascii="Arial" w:hAnsi="Arial"/>
      <w:sz w:val="24"/>
    </w:rPr>
  </w:style>
  <w:style w:type="paragraph" w:styleId="15">
    <w:name w:val="toc 1"/>
    <w:basedOn w:val="ac"/>
    <w:next w:val="ac"/>
    <w:uiPriority w:val="39"/>
    <w:qFormat/>
    <w:rsid w:val="009678F9"/>
    <w:pPr>
      <w:tabs>
        <w:tab w:val="right" w:leader="dot" w:pos="9000"/>
      </w:tabs>
      <w:spacing w:before="120" w:after="120"/>
    </w:pPr>
    <w:rPr>
      <w:rFonts w:ascii="Times New Roman" w:hAnsi="Times New Roman"/>
      <w:b/>
      <w:caps/>
      <w:sz w:val="24"/>
    </w:rPr>
  </w:style>
  <w:style w:type="paragraph" w:styleId="23">
    <w:name w:val="toc 2"/>
    <w:basedOn w:val="ac"/>
    <w:next w:val="ac"/>
    <w:uiPriority w:val="39"/>
    <w:qFormat/>
    <w:rsid w:val="009678F9"/>
    <w:pPr>
      <w:tabs>
        <w:tab w:val="right" w:leader="dot" w:pos="9000"/>
      </w:tabs>
    </w:pPr>
    <w:rPr>
      <w:rFonts w:ascii="Times New Roman" w:hAnsi="Times New Roman"/>
      <w:smallCaps/>
      <w:sz w:val="22"/>
    </w:rPr>
  </w:style>
  <w:style w:type="paragraph" w:styleId="32">
    <w:name w:val="toc 3"/>
    <w:basedOn w:val="ac"/>
    <w:next w:val="ac"/>
    <w:uiPriority w:val="39"/>
    <w:qFormat/>
    <w:rsid w:val="009678F9"/>
    <w:pPr>
      <w:tabs>
        <w:tab w:val="right" w:leader="dot" w:pos="9000"/>
      </w:tabs>
      <w:ind w:left="284"/>
    </w:pPr>
    <w:rPr>
      <w:rFonts w:ascii="Times New Roman" w:hAnsi="Times New Roman"/>
      <w:smallCaps/>
    </w:rPr>
  </w:style>
  <w:style w:type="paragraph" w:styleId="40">
    <w:name w:val="toc 4"/>
    <w:basedOn w:val="ac"/>
    <w:next w:val="ac"/>
    <w:uiPriority w:val="39"/>
    <w:rsid w:val="009678F9"/>
    <w:pPr>
      <w:tabs>
        <w:tab w:val="right" w:leader="dot" w:pos="9000"/>
      </w:tabs>
      <w:ind w:left="600"/>
    </w:pPr>
    <w:rPr>
      <w:rFonts w:ascii="Times New Roman" w:hAnsi="Times New Roman"/>
      <w:sz w:val="18"/>
    </w:rPr>
  </w:style>
  <w:style w:type="paragraph" w:styleId="50">
    <w:name w:val="toc 5"/>
    <w:basedOn w:val="ac"/>
    <w:next w:val="ac"/>
    <w:uiPriority w:val="39"/>
    <w:rsid w:val="009678F9"/>
    <w:pPr>
      <w:tabs>
        <w:tab w:val="right" w:leader="dot" w:pos="9000"/>
      </w:tabs>
      <w:ind w:left="800"/>
    </w:pPr>
    <w:rPr>
      <w:rFonts w:ascii="Times New Roman" w:hAnsi="Times New Roman"/>
      <w:sz w:val="18"/>
    </w:rPr>
  </w:style>
  <w:style w:type="paragraph" w:styleId="60">
    <w:name w:val="toc 6"/>
    <w:basedOn w:val="ac"/>
    <w:next w:val="ac"/>
    <w:uiPriority w:val="39"/>
    <w:rsid w:val="00552B60"/>
    <w:pPr>
      <w:tabs>
        <w:tab w:val="right" w:leader="dot" w:pos="8640"/>
      </w:tabs>
      <w:ind w:left="1000"/>
    </w:pPr>
    <w:rPr>
      <w:rFonts w:ascii="Times New Roman" w:hAnsi="Times New Roman"/>
      <w:sz w:val="18"/>
    </w:rPr>
  </w:style>
  <w:style w:type="paragraph" w:styleId="70">
    <w:name w:val="toc 7"/>
    <w:basedOn w:val="ac"/>
    <w:next w:val="ac"/>
    <w:uiPriority w:val="39"/>
    <w:rsid w:val="00552B60"/>
    <w:pPr>
      <w:tabs>
        <w:tab w:val="right" w:leader="dot" w:pos="8640"/>
      </w:tabs>
      <w:ind w:left="1200"/>
    </w:pPr>
    <w:rPr>
      <w:rFonts w:ascii="Times New Roman" w:hAnsi="Times New Roman"/>
      <w:sz w:val="18"/>
    </w:rPr>
  </w:style>
  <w:style w:type="paragraph" w:styleId="80">
    <w:name w:val="toc 8"/>
    <w:basedOn w:val="ac"/>
    <w:next w:val="ac"/>
    <w:uiPriority w:val="39"/>
    <w:rsid w:val="00552B60"/>
    <w:pPr>
      <w:tabs>
        <w:tab w:val="right" w:leader="dot" w:pos="8640"/>
      </w:tabs>
      <w:ind w:left="1400"/>
    </w:pPr>
    <w:rPr>
      <w:rFonts w:ascii="Times New Roman" w:hAnsi="Times New Roman"/>
      <w:sz w:val="18"/>
    </w:rPr>
  </w:style>
  <w:style w:type="paragraph" w:styleId="90">
    <w:name w:val="toc 9"/>
    <w:basedOn w:val="ac"/>
    <w:next w:val="ac"/>
    <w:uiPriority w:val="39"/>
    <w:rsid w:val="00552B60"/>
    <w:pPr>
      <w:tabs>
        <w:tab w:val="right" w:leader="dot" w:pos="8640"/>
      </w:tabs>
      <w:ind w:left="1600"/>
    </w:pPr>
    <w:rPr>
      <w:rFonts w:ascii="Times New Roman" w:hAnsi="Times New Roman"/>
      <w:sz w:val="18"/>
    </w:rPr>
  </w:style>
  <w:style w:type="paragraph" w:customStyle="1" w:styleId="TOC1">
    <w:name w:val="TOC 제목1"/>
    <w:basedOn w:val="1"/>
    <w:next w:val="ac"/>
    <w:uiPriority w:val="99"/>
    <w:rsid w:val="00552B60"/>
    <w:pPr>
      <w:numPr>
        <w:ilvl w:val="0"/>
        <w:numId w:val="0"/>
      </w:numPr>
      <w:spacing w:line="240" w:lineRule="auto"/>
      <w:ind w:left="720" w:hanging="720"/>
      <w:jc w:val="center"/>
      <w:outlineLvl w:val="9"/>
    </w:pPr>
    <w:rPr>
      <w:kern w:val="28"/>
      <w:sz w:val="32"/>
      <w:lang w:val="en-US"/>
    </w:rPr>
  </w:style>
  <w:style w:type="paragraph" w:styleId="af4">
    <w:name w:val="Body Text"/>
    <w:basedOn w:val="ac"/>
    <w:link w:val="Char2"/>
    <w:uiPriority w:val="99"/>
    <w:rsid w:val="00552B60"/>
    <w:pPr>
      <w:spacing w:after="120"/>
    </w:pPr>
  </w:style>
  <w:style w:type="paragraph" w:customStyle="1" w:styleId="AuthorDateTitlePa">
    <w:name w:val="Author/Date Title Pa"/>
    <w:uiPriority w:val="99"/>
    <w:rsid w:val="00552B60"/>
    <w:pPr>
      <w:suppressLineNumbers/>
      <w:overflowPunct w:val="0"/>
      <w:autoSpaceDE w:val="0"/>
      <w:autoSpaceDN w:val="0"/>
      <w:adjustRightInd w:val="0"/>
      <w:spacing w:line="240" w:lineRule="exact"/>
      <w:jc w:val="right"/>
      <w:textAlignment w:val="baseline"/>
    </w:pPr>
    <w:rPr>
      <w:i/>
    </w:rPr>
  </w:style>
  <w:style w:type="paragraph" w:customStyle="1" w:styleId="Approvals">
    <w:name w:val="Approvals"/>
    <w:basedOn w:val="ac"/>
    <w:uiPriority w:val="99"/>
    <w:rsid w:val="00552B60"/>
    <w:rPr>
      <w:rFonts w:ascii="Arial" w:hAnsi="Arial"/>
      <w:b/>
      <w:sz w:val="24"/>
    </w:rPr>
  </w:style>
  <w:style w:type="paragraph" w:customStyle="1" w:styleId="af5">
    <w:name w:val="규정제목"/>
    <w:basedOn w:val="ac"/>
    <w:uiPriority w:val="99"/>
    <w:rsid w:val="00552B60"/>
    <w:pPr>
      <w:widowControl w:val="0"/>
      <w:wordWrap w:val="0"/>
      <w:overflowPunct/>
      <w:autoSpaceDE/>
      <w:autoSpaceDN/>
      <w:spacing w:before="120" w:after="120" w:line="360" w:lineRule="atLeast"/>
    </w:pPr>
    <w:rPr>
      <w:rFonts w:ascii="Times New Roman" w:eastAsia="바탕체" w:hAnsi="Times New Roman"/>
      <w:sz w:val="22"/>
    </w:rPr>
  </w:style>
  <w:style w:type="paragraph" w:styleId="16">
    <w:name w:val="index 1"/>
    <w:basedOn w:val="ac"/>
    <w:next w:val="ac"/>
    <w:autoRedefine/>
    <w:uiPriority w:val="99"/>
    <w:rsid w:val="00552B60"/>
    <w:pPr>
      <w:ind w:left="425" w:hanging="425"/>
    </w:pPr>
  </w:style>
  <w:style w:type="paragraph" w:styleId="24">
    <w:name w:val="index 2"/>
    <w:basedOn w:val="ac"/>
    <w:next w:val="ac"/>
    <w:autoRedefine/>
    <w:uiPriority w:val="99"/>
    <w:rsid w:val="00552B60"/>
    <w:pPr>
      <w:ind w:left="850" w:hanging="425"/>
    </w:pPr>
  </w:style>
  <w:style w:type="paragraph" w:styleId="33">
    <w:name w:val="index 3"/>
    <w:basedOn w:val="ac"/>
    <w:next w:val="ac"/>
    <w:autoRedefine/>
    <w:uiPriority w:val="99"/>
    <w:rsid w:val="00552B60"/>
    <w:pPr>
      <w:ind w:left="1275" w:hanging="425"/>
    </w:pPr>
  </w:style>
  <w:style w:type="paragraph" w:styleId="41">
    <w:name w:val="index 4"/>
    <w:basedOn w:val="ac"/>
    <w:next w:val="ac"/>
    <w:autoRedefine/>
    <w:uiPriority w:val="99"/>
    <w:rsid w:val="00552B60"/>
    <w:pPr>
      <w:ind w:left="1700" w:hanging="425"/>
    </w:pPr>
  </w:style>
  <w:style w:type="paragraph" w:styleId="51">
    <w:name w:val="index 5"/>
    <w:basedOn w:val="ac"/>
    <w:next w:val="ac"/>
    <w:autoRedefine/>
    <w:uiPriority w:val="99"/>
    <w:rsid w:val="00552B60"/>
    <w:pPr>
      <w:ind w:left="2125" w:hanging="425"/>
    </w:pPr>
  </w:style>
  <w:style w:type="paragraph" w:styleId="61">
    <w:name w:val="index 6"/>
    <w:basedOn w:val="ac"/>
    <w:next w:val="ac"/>
    <w:autoRedefine/>
    <w:uiPriority w:val="99"/>
    <w:rsid w:val="00552B60"/>
    <w:pPr>
      <w:ind w:left="2550" w:hanging="425"/>
    </w:pPr>
  </w:style>
  <w:style w:type="paragraph" w:styleId="71">
    <w:name w:val="index 7"/>
    <w:basedOn w:val="ac"/>
    <w:next w:val="ac"/>
    <w:autoRedefine/>
    <w:uiPriority w:val="99"/>
    <w:rsid w:val="00552B60"/>
    <w:pPr>
      <w:ind w:left="2975" w:hanging="425"/>
    </w:pPr>
  </w:style>
  <w:style w:type="paragraph" w:styleId="81">
    <w:name w:val="index 8"/>
    <w:basedOn w:val="ac"/>
    <w:next w:val="ac"/>
    <w:autoRedefine/>
    <w:uiPriority w:val="99"/>
    <w:rsid w:val="00552B60"/>
    <w:pPr>
      <w:ind w:left="3400" w:hanging="425"/>
    </w:pPr>
  </w:style>
  <w:style w:type="paragraph" w:styleId="91">
    <w:name w:val="index 9"/>
    <w:basedOn w:val="ac"/>
    <w:next w:val="ac"/>
    <w:autoRedefine/>
    <w:uiPriority w:val="99"/>
    <w:rsid w:val="00552B60"/>
    <w:pPr>
      <w:ind w:left="3825" w:hanging="425"/>
    </w:pPr>
  </w:style>
  <w:style w:type="paragraph" w:styleId="af6">
    <w:name w:val="index heading"/>
    <w:basedOn w:val="ac"/>
    <w:next w:val="16"/>
    <w:uiPriority w:val="99"/>
    <w:rsid w:val="00552B60"/>
  </w:style>
  <w:style w:type="paragraph" w:customStyle="1" w:styleId="standard">
    <w:name w:val="standard"/>
    <w:aliases w:val="s"/>
    <w:basedOn w:val="ac"/>
    <w:uiPriority w:val="99"/>
    <w:rsid w:val="00552B60"/>
    <w:pPr>
      <w:overflowPunct/>
      <w:autoSpaceDE/>
      <w:autoSpaceDN/>
      <w:adjustRightInd/>
      <w:spacing w:after="160" w:line="300" w:lineRule="exact"/>
      <w:textAlignment w:val="auto"/>
    </w:pPr>
    <w:rPr>
      <w:rFonts w:ascii="Arial" w:eastAsia="바탕체" w:hAnsi="Arial"/>
      <w:sz w:val="22"/>
    </w:rPr>
  </w:style>
  <w:style w:type="paragraph" w:customStyle="1" w:styleId="af7">
    <w:name w:val="바탕글"/>
    <w:link w:val="Char3"/>
    <w:rsid w:val="00552B60"/>
    <w:pPr>
      <w:widowControl w:val="0"/>
      <w:wordWrap w:val="0"/>
      <w:autoSpaceDE w:val="0"/>
      <w:autoSpaceDN w:val="0"/>
      <w:adjustRightInd w:val="0"/>
      <w:spacing w:line="299" w:lineRule="auto"/>
      <w:jc w:val="both"/>
    </w:pPr>
    <w:rPr>
      <w:rFonts w:ascii="바탕체"/>
      <w:color w:val="000000"/>
    </w:rPr>
  </w:style>
  <w:style w:type="character" w:styleId="af8">
    <w:name w:val="Hyperlink"/>
    <w:basedOn w:val="ad"/>
    <w:uiPriority w:val="99"/>
    <w:rsid w:val="00552B60"/>
    <w:rPr>
      <w:color w:val="0000FF"/>
      <w:u w:val="single"/>
    </w:rPr>
  </w:style>
  <w:style w:type="character" w:styleId="af9">
    <w:name w:val="FollowedHyperlink"/>
    <w:basedOn w:val="ad"/>
    <w:rsid w:val="00552B60"/>
    <w:rPr>
      <w:color w:val="800080"/>
      <w:u w:val="single"/>
    </w:rPr>
  </w:style>
  <w:style w:type="paragraph" w:styleId="afa">
    <w:name w:val="Date"/>
    <w:basedOn w:val="ac"/>
    <w:next w:val="ac"/>
    <w:link w:val="Char4"/>
    <w:uiPriority w:val="99"/>
    <w:rsid w:val="00552B60"/>
  </w:style>
  <w:style w:type="paragraph" w:styleId="afb">
    <w:name w:val="Document Map"/>
    <w:basedOn w:val="ac"/>
    <w:link w:val="Char5"/>
    <w:uiPriority w:val="99"/>
    <w:rsid w:val="00552B60"/>
    <w:pPr>
      <w:shd w:val="clear" w:color="auto" w:fill="000080"/>
    </w:pPr>
    <w:rPr>
      <w:rFonts w:ascii="Arial" w:eastAsia="돋움" w:hAnsi="Arial"/>
    </w:rPr>
  </w:style>
  <w:style w:type="paragraph" w:customStyle="1" w:styleId="0">
    <w:name w:val="제목 0"/>
    <w:aliases w:val="H0,level0"/>
    <w:basedOn w:val="1"/>
    <w:uiPriority w:val="99"/>
    <w:qFormat/>
    <w:rsid w:val="002047A2"/>
    <w:pPr>
      <w:numPr>
        <w:ilvl w:val="0"/>
      </w:numPr>
      <w:tabs>
        <w:tab w:val="clear" w:pos="720"/>
      </w:tabs>
      <w:ind w:left="567" w:hanging="567"/>
    </w:pPr>
    <w:rPr>
      <w:sz w:val="32"/>
      <w:szCs w:val="32"/>
    </w:rPr>
  </w:style>
  <w:style w:type="paragraph" w:customStyle="1" w:styleId="B">
    <w:name w:val="B"/>
    <w:basedOn w:val="ac"/>
    <w:uiPriority w:val="99"/>
    <w:rsid w:val="00552B60"/>
    <w:pPr>
      <w:widowControl w:val="0"/>
      <w:wordWrap w:val="0"/>
      <w:overflowPunct/>
      <w:spacing w:before="240"/>
    </w:pPr>
    <w:rPr>
      <w:rFonts w:ascii="Palatino" w:eastAsia="Palatino" w:hAnsi="Tms Rmn"/>
    </w:rPr>
  </w:style>
  <w:style w:type="paragraph" w:customStyle="1" w:styleId="NormalTableText">
    <w:name w:val="Normal Table Text"/>
    <w:basedOn w:val="ac"/>
    <w:uiPriority w:val="99"/>
    <w:rsid w:val="00552B60"/>
    <w:rPr>
      <w:rFonts w:ascii="Times New Roman" w:hAnsi="Times New Roman"/>
    </w:rPr>
  </w:style>
  <w:style w:type="character" w:styleId="afc">
    <w:name w:val="annotation reference"/>
    <w:basedOn w:val="ad"/>
    <w:rsid w:val="00552B60"/>
    <w:rPr>
      <w:sz w:val="18"/>
      <w:szCs w:val="18"/>
    </w:rPr>
  </w:style>
  <w:style w:type="paragraph" w:styleId="afd">
    <w:name w:val="annotation text"/>
    <w:basedOn w:val="ac"/>
    <w:link w:val="Char6"/>
    <w:uiPriority w:val="99"/>
    <w:rsid w:val="00552B60"/>
  </w:style>
  <w:style w:type="paragraph" w:styleId="25">
    <w:name w:val="Body Text Indent 2"/>
    <w:basedOn w:val="ac"/>
    <w:link w:val="2Char"/>
    <w:uiPriority w:val="99"/>
    <w:rsid w:val="00552B60"/>
    <w:pPr>
      <w:overflowPunct/>
      <w:autoSpaceDE/>
      <w:autoSpaceDN/>
      <w:adjustRightInd/>
      <w:spacing w:before="120"/>
      <w:ind w:left="720"/>
      <w:textAlignment w:val="auto"/>
    </w:pPr>
    <w:rPr>
      <w:rFonts w:ascii="Arial" w:eastAsia="바탕" w:hAnsi="Arial"/>
      <w:i/>
      <w:iCs/>
      <w:color w:val="0000FF"/>
      <w:szCs w:val="24"/>
      <w:lang w:eastAsia="en-US"/>
    </w:rPr>
  </w:style>
  <w:style w:type="paragraph" w:styleId="afe">
    <w:name w:val="Body Text Indent"/>
    <w:basedOn w:val="ac"/>
    <w:link w:val="Char10"/>
    <w:uiPriority w:val="99"/>
    <w:rsid w:val="00552B60"/>
    <w:pPr>
      <w:overflowPunct/>
      <w:autoSpaceDE/>
      <w:autoSpaceDN/>
      <w:adjustRightInd/>
      <w:ind w:left="720"/>
      <w:textAlignment w:val="auto"/>
    </w:pPr>
    <w:rPr>
      <w:rFonts w:ascii="Arial" w:eastAsia="바탕" w:hAnsi="Arial"/>
      <w:sz w:val="22"/>
      <w:szCs w:val="24"/>
      <w:lang w:eastAsia="en-US"/>
    </w:rPr>
  </w:style>
  <w:style w:type="paragraph" w:customStyle="1" w:styleId="17">
    <w:name w:val="1"/>
    <w:basedOn w:val="ac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a9">
    <w:name w:val="들여쓰기(.)"/>
    <w:basedOn w:val="ac"/>
    <w:uiPriority w:val="99"/>
    <w:rsid w:val="00552B60"/>
    <w:pPr>
      <w:widowControl w:val="0"/>
      <w:numPr>
        <w:ilvl w:val="1"/>
        <w:numId w:val="2"/>
      </w:numPr>
      <w:overflowPunct/>
      <w:autoSpaceDE/>
      <w:autoSpaceDN/>
      <w:adjustRightInd/>
      <w:spacing w:line="240" w:lineRule="atLeast"/>
      <w:textAlignment w:val="auto"/>
    </w:pPr>
    <w:rPr>
      <w:rFonts w:ascii="Times New Roman" w:eastAsia="바탕" w:hAnsi="Times New Roman"/>
    </w:rPr>
  </w:style>
  <w:style w:type="paragraph" w:customStyle="1" w:styleId="-5">
    <w:name w:val="들여쓰기(-)"/>
    <w:basedOn w:val="ac"/>
    <w:uiPriority w:val="99"/>
    <w:rsid w:val="00552B60"/>
    <w:pPr>
      <w:widowControl w:val="0"/>
      <w:tabs>
        <w:tab w:val="num" w:pos="1040"/>
      </w:tabs>
      <w:overflowPunct/>
      <w:autoSpaceDE/>
      <w:autoSpaceDN/>
      <w:adjustRightInd/>
      <w:spacing w:line="240" w:lineRule="atLeast"/>
      <w:ind w:left="1020" w:hanging="340"/>
      <w:textAlignment w:val="auto"/>
    </w:pPr>
    <w:rPr>
      <w:rFonts w:ascii="Times New Roman" w:eastAsia="바탕" w:hAnsi="Times New Roman"/>
    </w:rPr>
  </w:style>
  <w:style w:type="paragraph" w:customStyle="1" w:styleId="Body">
    <w:name w:val="Body"/>
    <w:basedOn w:val="List1TextBody"/>
    <w:rsid w:val="00552B60"/>
    <w:pPr>
      <w:widowControl/>
      <w:spacing w:before="120" w:line="312" w:lineRule="auto"/>
    </w:pPr>
    <w:rPr>
      <w:rFonts w:eastAsia="굴림"/>
    </w:rPr>
  </w:style>
  <w:style w:type="paragraph" w:customStyle="1" w:styleId="List1TextBody">
    <w:name w:val="List1TextBody"/>
    <w:basedOn w:val="List1-Body"/>
    <w:rsid w:val="00552B60"/>
    <w:pPr>
      <w:spacing w:before="240" w:line="288" w:lineRule="auto"/>
      <w:ind w:left="567"/>
    </w:pPr>
  </w:style>
  <w:style w:type="paragraph" w:customStyle="1" w:styleId="List1-Body">
    <w:name w:val="List1-Body"/>
    <w:basedOn w:val="ac"/>
    <w:uiPriority w:val="99"/>
    <w:rsid w:val="00552B60"/>
    <w:pPr>
      <w:widowControl w:val="0"/>
      <w:wordWrap w:val="0"/>
      <w:overflowPunct/>
      <w:autoSpaceDE/>
      <w:autoSpaceDN/>
      <w:spacing w:before="80" w:line="360" w:lineRule="auto"/>
      <w:ind w:left="924"/>
    </w:pPr>
    <w:rPr>
      <w:rFonts w:ascii="CG Omega" w:eastAsia="바탕" w:hAnsi="CG Omega"/>
      <w:b/>
      <w:bCs/>
      <w:sz w:val="22"/>
    </w:rPr>
  </w:style>
  <w:style w:type="paragraph" w:customStyle="1" w:styleId="aff">
    <w:name w:val="설명"/>
    <w:basedOn w:val="ac"/>
    <w:uiPriority w:val="99"/>
    <w:rsid w:val="00552B60"/>
    <w:pPr>
      <w:widowControl w:val="0"/>
      <w:wordWrap w:val="0"/>
      <w:overflowPunct/>
      <w:autoSpaceDE/>
      <w:autoSpaceDN/>
      <w:spacing w:after="60" w:line="360" w:lineRule="atLeast"/>
      <w:ind w:left="851"/>
    </w:pPr>
    <w:rPr>
      <w:rFonts w:ascii="바탕체" w:eastAsia="바탕체" w:hAnsi="Times New Roman"/>
      <w:sz w:val="24"/>
    </w:rPr>
  </w:style>
  <w:style w:type="paragraph" w:styleId="aff0">
    <w:name w:val="Balloon Text"/>
    <w:basedOn w:val="ac"/>
    <w:link w:val="Char7"/>
    <w:uiPriority w:val="99"/>
    <w:rsid w:val="00552B60"/>
    <w:rPr>
      <w:rFonts w:ascii="Arial" w:eastAsia="돋움" w:hAnsi="Arial"/>
      <w:sz w:val="18"/>
      <w:szCs w:val="18"/>
    </w:rPr>
  </w:style>
  <w:style w:type="paragraph" w:customStyle="1" w:styleId="aff1">
    <w:name w:val="표머리"/>
    <w:basedOn w:val="ac"/>
    <w:uiPriority w:val="99"/>
    <w:rsid w:val="00552B60"/>
    <w:pPr>
      <w:overflowPunct/>
      <w:autoSpaceDE/>
      <w:autoSpaceDN/>
      <w:spacing w:line="360" w:lineRule="atLeast"/>
      <w:jc w:val="center"/>
      <w:textAlignment w:val="center"/>
    </w:pPr>
    <w:rPr>
      <w:rFonts w:ascii="바탕체" w:eastAsia="바탕체" w:hAnsi="Times New Roman"/>
      <w:b/>
      <w:sz w:val="24"/>
    </w:rPr>
  </w:style>
  <w:style w:type="paragraph" w:customStyle="1" w:styleId="aff2">
    <w:name w:val="표내부"/>
    <w:basedOn w:val="ac"/>
    <w:uiPriority w:val="99"/>
    <w:rsid w:val="00552B60"/>
    <w:pPr>
      <w:overflowPunct/>
      <w:autoSpaceDE/>
      <w:autoSpaceDN/>
      <w:spacing w:line="360" w:lineRule="atLeast"/>
      <w:jc w:val="center"/>
    </w:pPr>
    <w:rPr>
      <w:rFonts w:ascii="바탕체" w:eastAsia="바탕체" w:hAnsi="Times New Roman"/>
    </w:rPr>
  </w:style>
  <w:style w:type="paragraph" w:customStyle="1" w:styleId="18">
    <w:name w:val="1)"/>
    <w:basedOn w:val="aff"/>
    <w:uiPriority w:val="99"/>
    <w:rsid w:val="00552B60"/>
    <w:pPr>
      <w:ind w:left="1191" w:hanging="340"/>
    </w:pPr>
  </w:style>
  <w:style w:type="paragraph" w:customStyle="1" w:styleId="aff3">
    <w:name w:val="큰제목"/>
    <w:basedOn w:val="ac"/>
    <w:autoRedefine/>
    <w:uiPriority w:val="99"/>
    <w:rsid w:val="00552B60"/>
    <w:pPr>
      <w:widowControl w:val="0"/>
      <w:wordWrap w:val="0"/>
      <w:overflowPunct/>
      <w:adjustRightInd/>
      <w:spacing w:line="240" w:lineRule="exact"/>
      <w:textAlignment w:val="auto"/>
    </w:pPr>
    <w:rPr>
      <w:rFonts w:ascii="굴림체" w:eastAsia="굴림체" w:hAnsi="굴림체"/>
      <w:kern w:val="2"/>
      <w:sz w:val="28"/>
      <w:szCs w:val="24"/>
    </w:rPr>
  </w:style>
  <w:style w:type="paragraph" w:customStyle="1" w:styleId="aff4">
    <w:name w:val="세번째"/>
    <w:basedOn w:val="ac"/>
    <w:autoRedefine/>
    <w:uiPriority w:val="99"/>
    <w:rsid w:val="00552B60"/>
    <w:pPr>
      <w:widowControl w:val="0"/>
      <w:wordWrap w:val="0"/>
      <w:overflowPunct/>
      <w:adjustRightInd/>
      <w:spacing w:line="240" w:lineRule="exact"/>
      <w:ind w:left="680" w:hanging="680"/>
      <w:textAlignment w:val="auto"/>
    </w:pPr>
    <w:rPr>
      <w:rFonts w:ascii="굴림체" w:eastAsia="굴림체" w:hAnsi="굴림체"/>
      <w:kern w:val="2"/>
      <w:sz w:val="24"/>
      <w:szCs w:val="24"/>
    </w:rPr>
  </w:style>
  <w:style w:type="paragraph" w:customStyle="1" w:styleId="s0">
    <w:name w:val="s0"/>
    <w:uiPriority w:val="99"/>
    <w:rsid w:val="00552B60"/>
    <w:pPr>
      <w:widowControl w:val="0"/>
      <w:autoSpaceDE w:val="0"/>
      <w:autoSpaceDN w:val="0"/>
      <w:adjustRightInd w:val="0"/>
    </w:pPr>
    <w:rPr>
      <w:rFonts w:ascii="바탕" w:eastAsia="바탕"/>
      <w:sz w:val="24"/>
    </w:rPr>
  </w:style>
  <w:style w:type="paragraph" w:customStyle="1" w:styleId="font5">
    <w:name w:val="font5"/>
    <w:basedOn w:val="ac"/>
    <w:uiPriority w:val="99"/>
    <w:rsid w:val="00552B6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돋움" w:eastAsia="돋움" w:hAnsi="돋움" w:hint="eastAsia"/>
      <w:sz w:val="16"/>
      <w:szCs w:val="16"/>
    </w:rPr>
  </w:style>
  <w:style w:type="paragraph" w:customStyle="1" w:styleId="xl24">
    <w:name w:val="xl24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5">
    <w:name w:val="xl25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</w:rPr>
  </w:style>
  <w:style w:type="paragraph" w:customStyle="1" w:styleId="xl26">
    <w:name w:val="xl26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hAnsi="굴림" w:hint="eastAsia"/>
    </w:rPr>
  </w:style>
  <w:style w:type="paragraph" w:customStyle="1" w:styleId="xl27">
    <w:name w:val="xl27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customStyle="1" w:styleId="xl28">
    <w:name w:val="xl28"/>
    <w:basedOn w:val="ac"/>
    <w:uiPriority w:val="99"/>
    <w:rsid w:val="0055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굴림" w:hAnsi="굴림" w:hint="eastAsia"/>
      <w:sz w:val="24"/>
      <w:szCs w:val="24"/>
    </w:rPr>
  </w:style>
  <w:style w:type="paragraph" w:styleId="aff5">
    <w:name w:val="Normal Indent"/>
    <w:aliases w:val="표준 들여쓰기 Char2,표준 들여쓰기 Char Char1,표준 들여쓰기 Char1 Char Char,표준 들여쓰기 Char Char Char Char,표준 들여쓰기 Char1 Char1,표준 들여쓰기 Char Char Char Char1,표준 들여쓰기 Char1 Char,표준 들여쓰기 Char Char Char"/>
    <w:basedOn w:val="ac"/>
    <w:uiPriority w:val="99"/>
    <w:rsid w:val="00552B60"/>
    <w:pPr>
      <w:overflowPunct/>
      <w:autoSpaceDE/>
      <w:autoSpaceDN/>
      <w:adjustRightInd/>
      <w:spacing w:line="360" w:lineRule="atLeast"/>
      <w:ind w:firstLineChars="200" w:firstLine="480"/>
    </w:pPr>
    <w:rPr>
      <w:rFonts w:ascii="바탕체" w:eastAsia="바탕체" w:hAnsi="Times New Roman"/>
      <w:sz w:val="24"/>
    </w:rPr>
  </w:style>
  <w:style w:type="table" w:styleId="aff6">
    <w:name w:val="Table Grid"/>
    <w:basedOn w:val="ae"/>
    <w:uiPriority w:val="59"/>
    <w:rsid w:val="001443EC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List Paragraph"/>
    <w:basedOn w:val="ac"/>
    <w:uiPriority w:val="34"/>
    <w:qFormat/>
    <w:rsid w:val="00491C8D"/>
    <w:pPr>
      <w:ind w:leftChars="400" w:left="800"/>
    </w:pPr>
  </w:style>
  <w:style w:type="paragraph" w:styleId="aff8">
    <w:name w:val="caption"/>
    <w:basedOn w:val="ac"/>
    <w:next w:val="ac"/>
    <w:uiPriority w:val="99"/>
    <w:qFormat/>
    <w:rsid w:val="00152398"/>
    <w:rPr>
      <w:b/>
      <w:bCs/>
    </w:rPr>
  </w:style>
  <w:style w:type="character" w:customStyle="1" w:styleId="3Char">
    <w:name w:val="제목 3 Char"/>
    <w:aliases w:val="Table Attribute Heading Char,3 Char,제목 3 Char1 Char1,제목 3 Char Char Char,제목 3 Char1 Char Char,H3 Char,가) Char,h3 Char,level 3 Char,l3 Char,l 3 Char, Char Char Char,Char Char1,Char Char Char,(1) Char,제목1.1.1 Char,제목3 Char,작은제목 Char,제목2.3 Char"/>
    <w:basedOn w:val="ad"/>
    <w:link w:val="3"/>
    <w:rsid w:val="006036D7"/>
    <w:rPr>
      <w:rFonts w:ascii="맑은 고딕" w:eastAsia="맑은 고딕" w:hAnsi="맑은 고딕"/>
      <w:b/>
      <w:lang w:val="en-GB"/>
    </w:rPr>
  </w:style>
  <w:style w:type="character" w:customStyle="1" w:styleId="Char">
    <w:name w:val="머리글 Char"/>
    <w:aliases w:val="header odd Char,header odd1 Char,header odd2 Char,header odd3 Char,header odd4 Char,header odd5 Char,header odd6 Char,header Char,header odd11 Char,header odd21 Char,header odd31 Char,header odd41 Char,header odd51 Char,header odd61 Char,h Char"/>
    <w:basedOn w:val="ad"/>
    <w:link w:val="af0"/>
    <w:rsid w:val="007F6C12"/>
    <w:rPr>
      <w:rFonts w:ascii="Book Antiqua" w:eastAsia="굴림" w:hAnsi="Book Antiqua"/>
    </w:rPr>
  </w:style>
  <w:style w:type="character" w:customStyle="1" w:styleId="Char0">
    <w:name w:val="바닥글 Char"/>
    <w:basedOn w:val="ad"/>
    <w:link w:val="af1"/>
    <w:uiPriority w:val="99"/>
    <w:rsid w:val="007F6C12"/>
    <w:rPr>
      <w:rFonts w:ascii="Book Antiqua" w:eastAsia="굴림" w:hAnsi="Book Antiqua"/>
    </w:rPr>
  </w:style>
  <w:style w:type="paragraph" w:customStyle="1" w:styleId="-6">
    <w:name w:val="본문-텍스트"/>
    <w:basedOn w:val="ac"/>
    <w:uiPriority w:val="99"/>
    <w:rsid w:val="002D6A76"/>
    <w:pPr>
      <w:overflowPunct/>
      <w:autoSpaceDE/>
      <w:autoSpaceDN/>
      <w:spacing w:line="280" w:lineRule="atLeast"/>
      <w:ind w:leftChars="200" w:left="440"/>
    </w:pPr>
    <w:rPr>
      <w:rFonts w:ascii="맑은 고딕" w:eastAsia="굴림체" w:hAnsi="맑은 고딕"/>
      <w:sz w:val="22"/>
    </w:rPr>
  </w:style>
  <w:style w:type="paragraph" w:customStyle="1" w:styleId="aff9">
    <w:name w:val="그림"/>
    <w:basedOn w:val="ac"/>
    <w:autoRedefine/>
    <w:uiPriority w:val="99"/>
    <w:qFormat/>
    <w:rsid w:val="003247EF"/>
    <w:pPr>
      <w:widowControl w:val="0"/>
      <w:wordWrap w:val="0"/>
      <w:overflowPunct/>
      <w:adjustRightInd/>
      <w:jc w:val="center"/>
      <w:textAlignment w:val="auto"/>
    </w:pPr>
    <w:rPr>
      <w:rFonts w:ascii="돋움" w:eastAsia="돋움" w:hAnsi="돋움"/>
      <w:b/>
      <w:bCs/>
      <w:kern w:val="2"/>
      <w:szCs w:val="24"/>
    </w:rPr>
  </w:style>
  <w:style w:type="paragraph" w:customStyle="1" w:styleId="affa">
    <w:name w:val="표문장"/>
    <w:uiPriority w:val="99"/>
    <w:rsid w:val="002D6A76"/>
    <w:pPr>
      <w:widowControl w:val="0"/>
      <w:autoSpaceDE w:val="0"/>
      <w:autoSpaceDN w:val="0"/>
      <w:adjustRightInd w:val="0"/>
      <w:spacing w:line="326" w:lineRule="atLeast"/>
    </w:pPr>
    <w:rPr>
      <w:rFonts w:ascii="바탕체" w:hAnsi="바탕체"/>
      <w:color w:val="000000"/>
      <w:sz w:val="19"/>
      <w:szCs w:val="19"/>
    </w:rPr>
  </w:style>
  <w:style w:type="paragraph" w:customStyle="1" w:styleId="a">
    <w:name w:val="중제목"/>
    <w:basedOn w:val="ac"/>
    <w:next w:val="ac"/>
    <w:uiPriority w:val="99"/>
    <w:rsid w:val="002D6A76"/>
    <w:pPr>
      <w:numPr>
        <w:numId w:val="3"/>
      </w:numPr>
      <w:tabs>
        <w:tab w:val="left" w:pos="1134"/>
      </w:tabs>
      <w:autoSpaceDE/>
      <w:autoSpaceDN/>
      <w:spacing w:line="260" w:lineRule="atLeast"/>
      <w:ind w:left="720" w:hanging="720"/>
    </w:pPr>
    <w:rPr>
      <w:rFonts w:ascii="Arial" w:eastAsia="돋움체"/>
      <w:sz w:val="32"/>
    </w:rPr>
  </w:style>
  <w:style w:type="paragraph" w:customStyle="1" w:styleId="affb">
    <w:name w:val="표본문"/>
    <w:basedOn w:val="ac"/>
    <w:next w:val="Normal1stindent"/>
    <w:uiPriority w:val="99"/>
    <w:rsid w:val="002D6A76"/>
    <w:pPr>
      <w:widowControl w:val="0"/>
      <w:wordWrap w:val="0"/>
      <w:overflowPunct/>
      <w:adjustRightInd/>
      <w:textAlignment w:val="auto"/>
    </w:pPr>
    <w:rPr>
      <w:rFonts w:ascii="굴림체" w:eastAsia="굴림체" w:hAnsi="Times New Roman"/>
      <w:kern w:val="2"/>
      <w:szCs w:val="24"/>
    </w:rPr>
  </w:style>
  <w:style w:type="paragraph" w:customStyle="1" w:styleId="affc">
    <w:name w:val="표제목"/>
    <w:basedOn w:val="af4"/>
    <w:uiPriority w:val="99"/>
    <w:rsid w:val="002D6A76"/>
    <w:pPr>
      <w:widowControl w:val="0"/>
      <w:wordWrap w:val="0"/>
      <w:overflowPunct/>
      <w:adjustRightInd/>
      <w:spacing w:after="0"/>
      <w:jc w:val="center"/>
      <w:textAlignment w:val="auto"/>
    </w:pPr>
    <w:rPr>
      <w:rFonts w:ascii="굴림체" w:eastAsia="굴림체" w:hAnsi="Times New Roman"/>
      <w:b/>
      <w:kern w:val="2"/>
      <w:szCs w:val="24"/>
    </w:rPr>
  </w:style>
  <w:style w:type="paragraph" w:styleId="affd">
    <w:name w:val="Normal (Web)"/>
    <w:basedOn w:val="ac"/>
    <w:uiPriority w:val="99"/>
    <w:rsid w:val="002D6A7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e">
    <w:name w:val="표글머리기호"/>
    <w:basedOn w:val="ac"/>
    <w:uiPriority w:val="99"/>
    <w:rsid w:val="002D6A76"/>
    <w:pPr>
      <w:widowControl w:val="0"/>
      <w:tabs>
        <w:tab w:val="num" w:pos="180"/>
      </w:tabs>
      <w:wordWrap w:val="0"/>
      <w:overflowPunct/>
      <w:adjustRightInd/>
      <w:ind w:left="180" w:hanging="180"/>
      <w:textAlignment w:val="auto"/>
    </w:pPr>
    <w:rPr>
      <w:rFonts w:ascii="굴림체" w:eastAsia="굴림체" w:hAnsi="Times New Roman"/>
      <w:kern w:val="2"/>
      <w:szCs w:val="24"/>
    </w:rPr>
  </w:style>
  <w:style w:type="character" w:customStyle="1" w:styleId="1Char">
    <w:name w:val="제목 1 Char"/>
    <w:aliases w:val="H1 Char,level1 Char,level1 + (영어) Times New Roman Char,(한글) 굴림 Char,왼쪽:  0 cm Char,첫 줄:  0 cm Char,줄 간격: ... ... Char,Attribute Heading 1 Char,가. Char,Level 1 Char,LEVEL1 Char,_Kapitelüberschrift Char,I Char,H11 Char,H12 Char,대제목 Char,장 Char"/>
    <w:basedOn w:val="ad"/>
    <w:link w:val="1"/>
    <w:rsid w:val="006036D7"/>
    <w:rPr>
      <w:rFonts w:ascii="맑은 고딕" w:eastAsia="맑은 고딕" w:hAnsi="맑은 고딕"/>
      <w:b/>
      <w:sz w:val="28"/>
      <w:szCs w:val="28"/>
      <w:lang w:val="en-GB"/>
    </w:rPr>
  </w:style>
  <w:style w:type="character" w:customStyle="1" w:styleId="2Char1">
    <w:name w:val="제목 2 Char1"/>
    <w:aliases w:val="2 Char,Level 2 Char,H2 Char,제목 2 Char Char,제목 2 Char1 Char Char1,제목 2 Char Char Char Char,제목 2 Char1 Char Char Char,Attribute Heading 2 Char,1). Char,LEVEL 2 Char,l2 Char,l 2 Char,two Char,heading2 Char,_Überschrift Char,DR SOP 2 Char,가 Char"/>
    <w:basedOn w:val="ad"/>
    <w:link w:val="2"/>
    <w:rsid w:val="006036D7"/>
    <w:rPr>
      <w:rFonts w:ascii="맑은 고딕" w:eastAsia="맑은 고딕" w:hAnsi="맑은 고딕"/>
      <w:b/>
      <w:sz w:val="24"/>
      <w:lang w:val="en-GB"/>
    </w:rPr>
  </w:style>
  <w:style w:type="character" w:styleId="afff">
    <w:name w:val="Placeholder Text"/>
    <w:basedOn w:val="ad"/>
    <w:uiPriority w:val="99"/>
    <w:semiHidden/>
    <w:rsid w:val="00020BA2"/>
    <w:rPr>
      <w:color w:val="808080"/>
    </w:rPr>
  </w:style>
  <w:style w:type="paragraph" w:styleId="afff0">
    <w:name w:val="annotation subject"/>
    <w:basedOn w:val="afd"/>
    <w:next w:val="afd"/>
    <w:link w:val="Char8"/>
    <w:uiPriority w:val="99"/>
    <w:rsid w:val="0037447C"/>
    <w:rPr>
      <w:b/>
      <w:bCs/>
    </w:rPr>
  </w:style>
  <w:style w:type="character" w:customStyle="1" w:styleId="Char6">
    <w:name w:val="메모 텍스트 Char"/>
    <w:basedOn w:val="ad"/>
    <w:link w:val="afd"/>
    <w:uiPriority w:val="99"/>
    <w:rsid w:val="0037447C"/>
    <w:rPr>
      <w:rFonts w:ascii="Book Antiqua" w:eastAsia="굴림" w:hAnsi="Book Antiqua"/>
    </w:rPr>
  </w:style>
  <w:style w:type="character" w:customStyle="1" w:styleId="Char8">
    <w:name w:val="메모 주제 Char"/>
    <w:basedOn w:val="Char6"/>
    <w:link w:val="afff0"/>
    <w:uiPriority w:val="99"/>
    <w:rsid w:val="0037447C"/>
    <w:rPr>
      <w:rFonts w:ascii="Book Antiqua" w:eastAsia="굴림" w:hAnsi="Book Antiqua"/>
    </w:rPr>
  </w:style>
  <w:style w:type="paragraph" w:styleId="afff1">
    <w:name w:val="Revision"/>
    <w:hidden/>
    <w:uiPriority w:val="99"/>
    <w:semiHidden/>
    <w:rsid w:val="0037447C"/>
    <w:rPr>
      <w:rFonts w:ascii="Book Antiqua" w:eastAsia="굴림" w:hAnsi="Book Antiqua"/>
    </w:rPr>
  </w:style>
  <w:style w:type="paragraph" w:customStyle="1" w:styleId="19">
    <w:name w:val="본문1"/>
    <w:basedOn w:val="ac"/>
    <w:link w:val="1Char0"/>
    <w:uiPriority w:val="99"/>
    <w:qFormat/>
    <w:rsid w:val="00DA2372"/>
    <w:pPr>
      <w:keepLines/>
      <w:spacing w:after="120"/>
      <w:ind w:left="450"/>
      <w:jc w:val="left"/>
    </w:pPr>
    <w:rPr>
      <w:rFonts w:ascii="Arial" w:eastAsia="굴림" w:hAnsi="Arial"/>
    </w:rPr>
  </w:style>
  <w:style w:type="paragraph" w:customStyle="1" w:styleId="310">
    <w:name w:val="본문 31"/>
    <w:basedOn w:val="19"/>
    <w:uiPriority w:val="99"/>
    <w:rsid w:val="00DA2372"/>
    <w:pPr>
      <w:ind w:left="720"/>
    </w:pPr>
  </w:style>
  <w:style w:type="paragraph" w:styleId="a8">
    <w:name w:val="List Number"/>
    <w:basedOn w:val="ac"/>
    <w:uiPriority w:val="99"/>
    <w:rsid w:val="00DA2372"/>
    <w:pPr>
      <w:numPr>
        <w:numId w:val="4"/>
      </w:numPr>
      <w:tabs>
        <w:tab w:val="left" w:pos="284"/>
      </w:tabs>
      <w:overflowPunct/>
      <w:autoSpaceDE/>
      <w:autoSpaceDN/>
      <w:adjustRightInd/>
      <w:spacing w:before="60" w:after="60"/>
      <w:jc w:val="left"/>
      <w:textAlignment w:val="auto"/>
    </w:pPr>
    <w:rPr>
      <w:rFonts w:ascii="Times New Roman" w:eastAsia="바탕" w:hAnsi="Times New Roman"/>
      <w:noProof/>
      <w:sz w:val="22"/>
      <w:lang w:eastAsia="fr-FR"/>
    </w:rPr>
  </w:style>
  <w:style w:type="paragraph" w:customStyle="1" w:styleId="34">
    <w:name w:val="3단계본문"/>
    <w:basedOn w:val="ac"/>
    <w:link w:val="3Char0"/>
    <w:qFormat/>
    <w:rsid w:val="00DA2372"/>
    <w:pPr>
      <w:overflowPunct/>
      <w:autoSpaceDE/>
      <w:autoSpaceDN/>
      <w:adjustRightInd/>
      <w:spacing w:before="60" w:after="60"/>
      <w:jc w:val="left"/>
      <w:textAlignment w:val="auto"/>
    </w:pPr>
    <w:rPr>
      <w:rFonts w:ascii="돋움" w:eastAsia="돋움" w:hAnsi="돋움" w:cs="Arial"/>
      <w:b/>
      <w:noProof/>
      <w:color w:val="000000"/>
      <w:sz w:val="22"/>
      <w:lang w:val="fr-FR"/>
    </w:rPr>
  </w:style>
  <w:style w:type="character" w:customStyle="1" w:styleId="3Char0">
    <w:name w:val="3단계본문 Char"/>
    <w:basedOn w:val="ad"/>
    <w:link w:val="34"/>
    <w:rsid w:val="00DA2372"/>
    <w:rPr>
      <w:rFonts w:ascii="돋움" w:eastAsia="돋움" w:hAnsi="돋움" w:cs="Arial"/>
      <w:b/>
      <w:noProof/>
      <w:color w:val="000000"/>
      <w:sz w:val="22"/>
      <w:lang w:val="fr-FR"/>
    </w:rPr>
  </w:style>
  <w:style w:type="character" w:styleId="afff2">
    <w:name w:val="Strong"/>
    <w:basedOn w:val="ad"/>
    <w:qFormat/>
    <w:rsid w:val="00DA2372"/>
    <w:rPr>
      <w:b/>
      <w:bCs/>
    </w:rPr>
  </w:style>
  <w:style w:type="paragraph" w:customStyle="1" w:styleId="12">
    <w:name w:val="1) 제목"/>
    <w:basedOn w:val="ac"/>
    <w:link w:val="1Char1"/>
    <w:uiPriority w:val="99"/>
    <w:qFormat/>
    <w:rsid w:val="00DA2372"/>
    <w:pPr>
      <w:numPr>
        <w:numId w:val="29"/>
      </w:numPr>
      <w:overflowPunct/>
      <w:autoSpaceDE/>
      <w:autoSpaceDN/>
      <w:adjustRightInd/>
      <w:jc w:val="left"/>
      <w:textAlignment w:val="auto"/>
    </w:pPr>
    <w:rPr>
      <w:rFonts w:ascii="Arial" w:eastAsia="굴림" w:hAnsi="Arial"/>
    </w:rPr>
  </w:style>
  <w:style w:type="paragraph" w:customStyle="1" w:styleId="1a">
    <w:name w:val="소제목 1)"/>
    <w:basedOn w:val="12"/>
    <w:link w:val="1Char2"/>
    <w:uiPriority w:val="99"/>
    <w:qFormat/>
    <w:rsid w:val="00DA2372"/>
  </w:style>
  <w:style w:type="character" w:customStyle="1" w:styleId="1Char2">
    <w:name w:val="소제목 1) Char"/>
    <w:basedOn w:val="ad"/>
    <w:link w:val="1a"/>
    <w:uiPriority w:val="99"/>
    <w:rsid w:val="00DA2372"/>
    <w:rPr>
      <w:rFonts w:ascii="Arial" w:eastAsia="굴림" w:hAnsi="Arial"/>
    </w:rPr>
  </w:style>
  <w:style w:type="character" w:customStyle="1" w:styleId="1Char0">
    <w:name w:val="본문1 Char"/>
    <w:basedOn w:val="ad"/>
    <w:link w:val="19"/>
    <w:uiPriority w:val="99"/>
    <w:rsid w:val="00DA2372"/>
    <w:rPr>
      <w:rFonts w:ascii="Arial" w:eastAsia="굴림" w:hAnsi="Arial"/>
    </w:rPr>
  </w:style>
  <w:style w:type="character" w:customStyle="1" w:styleId="1Char1">
    <w:name w:val="1) 제목 Char"/>
    <w:basedOn w:val="1Char0"/>
    <w:link w:val="12"/>
    <w:uiPriority w:val="99"/>
    <w:rsid w:val="00DA2372"/>
    <w:rPr>
      <w:rFonts w:ascii="Arial" w:eastAsia="굴림" w:hAnsi="Arial"/>
    </w:rPr>
  </w:style>
  <w:style w:type="paragraph" w:customStyle="1" w:styleId="Task">
    <w:name w:val="Task 이름"/>
    <w:basedOn w:val="ac"/>
    <w:next w:val="ac"/>
    <w:uiPriority w:val="99"/>
    <w:rsid w:val="00DA2372"/>
    <w:pPr>
      <w:numPr>
        <w:numId w:val="5"/>
      </w:numPr>
      <w:overflowPunct/>
      <w:autoSpaceDE/>
      <w:autoSpaceDN/>
      <w:spacing w:before="200" w:after="200" w:line="240" w:lineRule="atLeast"/>
    </w:pPr>
    <w:rPr>
      <w:rFonts w:ascii="바탕체" w:eastAsia="바탕체" w:hAnsi="Times New Roman"/>
      <w:b/>
      <w:bCs/>
      <w:sz w:val="22"/>
    </w:rPr>
  </w:style>
  <w:style w:type="character" w:customStyle="1" w:styleId="4Char">
    <w:name w:val="제목 4 Char"/>
    <w:aliases w:val="4 Char,H4 Char,l4 Char,l 4 Char,h4 Char,level4 Char,(가) Char,H41 Char,H42 Char,H43 Char,H411 Char,H421 Char,H44 Char,H412 Char,H422 Char,H45 Char,H413 Char,H423 Char,H46 Char,H414 Char,H424 Char,H47 Char,H415 Char,H425 Char,H48 Char,H416 Char"/>
    <w:basedOn w:val="ad"/>
    <w:rsid w:val="00DA2372"/>
  </w:style>
  <w:style w:type="paragraph" w:customStyle="1" w:styleId="WFIS-0">
    <w:name w:val="WFIS-본문"/>
    <w:basedOn w:val="ac"/>
    <w:link w:val="WFIS-Char"/>
    <w:qFormat/>
    <w:rsid w:val="00DA2372"/>
    <w:pPr>
      <w:widowControl w:val="0"/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character" w:customStyle="1" w:styleId="WFIS-Char">
    <w:name w:val="WFIS-본문 Char"/>
    <w:basedOn w:val="ad"/>
    <w:link w:val="WFIS-0"/>
    <w:rsid w:val="00DA2372"/>
    <w:rPr>
      <w:rFonts w:ascii="Arial" w:eastAsia="굴림" w:hAnsi="Arial"/>
      <w:sz w:val="22"/>
    </w:rPr>
  </w:style>
  <w:style w:type="paragraph" w:customStyle="1" w:styleId="22">
    <w:name w:val="표준_2수준"/>
    <w:basedOn w:val="ac"/>
    <w:next w:val="ac"/>
    <w:uiPriority w:val="99"/>
    <w:rsid w:val="00DA2372"/>
    <w:pPr>
      <w:widowControl w:val="0"/>
      <w:numPr>
        <w:numId w:val="6"/>
      </w:numPr>
      <w:wordWrap w:val="0"/>
      <w:overflowPunct/>
      <w:adjustRightInd/>
      <w:spacing w:line="240" w:lineRule="atLeast"/>
      <w:textAlignment w:val="auto"/>
    </w:pPr>
    <w:rPr>
      <w:rFonts w:ascii="Arial" w:eastAsia="바탕" w:hAnsi="Arial" w:cs="Arial"/>
      <w:kern w:val="2"/>
    </w:rPr>
  </w:style>
  <w:style w:type="paragraph" w:customStyle="1" w:styleId="TitleTable">
    <w:name w:val="Title Table"/>
    <w:basedOn w:val="ac"/>
    <w:uiPriority w:val="99"/>
    <w:rsid w:val="00DA2372"/>
    <w:pPr>
      <w:overflowPunct/>
      <w:autoSpaceDE/>
      <w:autoSpaceDN/>
      <w:adjustRightInd/>
      <w:spacing w:before="60" w:after="60"/>
      <w:jc w:val="center"/>
      <w:textAlignment w:val="auto"/>
    </w:pPr>
    <w:rPr>
      <w:rFonts w:ascii="Times New Roman" w:eastAsia="바탕" w:hAnsi="Times New Roman"/>
      <w:b/>
      <w:noProof/>
      <w:sz w:val="22"/>
      <w:lang w:eastAsia="fr-FR"/>
    </w:rPr>
  </w:style>
  <w:style w:type="paragraph" w:styleId="TOC">
    <w:name w:val="TOC Heading"/>
    <w:basedOn w:val="1"/>
    <w:next w:val="ac"/>
    <w:uiPriority w:val="39"/>
    <w:semiHidden/>
    <w:unhideWhenUsed/>
    <w:qFormat/>
    <w:rsid w:val="00DA2372"/>
    <w:pPr>
      <w:numPr>
        <w:ilvl w:val="0"/>
        <w:numId w:val="0"/>
      </w:numPr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bCs/>
      <w:color w:val="365F91"/>
      <w:lang w:val="en-US"/>
    </w:rPr>
  </w:style>
  <w:style w:type="paragraph" w:customStyle="1" w:styleId="hstyle0">
    <w:name w:val="hstyle0"/>
    <w:basedOn w:val="ac"/>
    <w:uiPriority w:val="99"/>
    <w:rsid w:val="00DA2372"/>
    <w:pPr>
      <w:overflowPunct/>
      <w:autoSpaceDE/>
      <w:autoSpaceDN/>
      <w:adjustRightInd/>
      <w:spacing w:line="384" w:lineRule="auto"/>
      <w:textAlignment w:val="auto"/>
    </w:pPr>
    <w:rPr>
      <w:rFonts w:ascii="휴먼명조" w:eastAsia="휴먼명조" w:hAnsi="굴림" w:cs="굴림"/>
      <w:color w:val="000000"/>
    </w:rPr>
  </w:style>
  <w:style w:type="table" w:styleId="42">
    <w:name w:val="Table Classic 4"/>
    <w:basedOn w:val="ae"/>
    <w:rsid w:val="00DA2372"/>
    <w:pPr>
      <w:overflowPunct w:val="0"/>
      <w:autoSpaceDE w:val="0"/>
      <w:autoSpaceDN w:val="0"/>
      <w:adjustRightInd w:val="0"/>
      <w:textAlignment w:val="baseline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b">
    <w:name w:val="스타일1"/>
    <w:basedOn w:val="ae"/>
    <w:uiPriority w:val="99"/>
    <w:qFormat/>
    <w:rsid w:val="00DA2372"/>
    <w:pPr>
      <w:jc w:val="both"/>
    </w:p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cPr>
      <w:vAlign w:val="center"/>
    </w:tcPr>
    <w:tblStylePr w:type="firstRow">
      <w:rPr>
        <w:b/>
      </w:rPr>
      <w:tblPr/>
      <w:tcPr>
        <w:shd w:val="clear" w:color="auto" w:fill="D9D9D9"/>
      </w:tcPr>
    </w:tblStylePr>
  </w:style>
  <w:style w:type="paragraph" w:customStyle="1" w:styleId="11">
    <w:name w:val="1) 스타일"/>
    <w:basedOn w:val="af0"/>
    <w:link w:val="1Char3"/>
    <w:uiPriority w:val="99"/>
    <w:qFormat/>
    <w:rsid w:val="00DA2372"/>
    <w:pPr>
      <w:numPr>
        <w:numId w:val="7"/>
      </w:numPr>
      <w:jc w:val="left"/>
    </w:pPr>
    <w:rPr>
      <w:rFonts w:ascii="맑은 고딕" w:hAnsi="맑은 고딕" w:cs="맑은 고딕"/>
    </w:rPr>
  </w:style>
  <w:style w:type="character" w:customStyle="1" w:styleId="1Char3">
    <w:name w:val="1) 스타일 Char"/>
    <w:basedOn w:val="Char"/>
    <w:link w:val="11"/>
    <w:uiPriority w:val="99"/>
    <w:rsid w:val="00DA2372"/>
    <w:rPr>
      <w:rFonts w:ascii="맑은 고딕" w:eastAsia="맑은 고딕" w:hAnsi="맑은 고딕" w:cs="맑은 고딕"/>
    </w:rPr>
  </w:style>
  <w:style w:type="numbering" w:customStyle="1" w:styleId="1c">
    <w:name w:val="목록 없음1"/>
    <w:next w:val="af"/>
    <w:uiPriority w:val="99"/>
    <w:semiHidden/>
    <w:unhideWhenUsed/>
    <w:rsid w:val="00DA2372"/>
  </w:style>
  <w:style w:type="paragraph" w:styleId="afff3">
    <w:name w:val="No Spacing"/>
    <w:link w:val="Char9"/>
    <w:uiPriority w:val="1"/>
    <w:qFormat/>
    <w:rsid w:val="00DA2372"/>
    <w:pPr>
      <w:overflowPunct w:val="0"/>
      <w:autoSpaceDE w:val="0"/>
      <w:autoSpaceDN w:val="0"/>
      <w:adjustRightInd w:val="0"/>
      <w:textAlignment w:val="baseline"/>
    </w:pPr>
    <w:rPr>
      <w:rFonts w:ascii="Book Antiqua" w:eastAsia="굴림" w:hAnsi="Book Antiqua"/>
    </w:rPr>
  </w:style>
  <w:style w:type="paragraph" w:customStyle="1" w:styleId="a0">
    <w:name w:val="들여쓴 글머리표②"/>
    <w:basedOn w:val="ac"/>
    <w:uiPriority w:val="99"/>
    <w:rsid w:val="001530E7"/>
    <w:pPr>
      <w:widowControl w:val="0"/>
      <w:numPr>
        <w:numId w:val="8"/>
      </w:numPr>
      <w:wordWrap w:val="0"/>
      <w:overflowPunct/>
      <w:autoSpaceDE/>
      <w:autoSpaceDN/>
      <w:adjustRightInd/>
      <w:textAlignment w:val="auto"/>
    </w:pPr>
    <w:rPr>
      <w:rFonts w:ascii="Times New Roman" w:hAnsi="Times New Roman"/>
      <w:kern w:val="2"/>
      <w:sz w:val="22"/>
    </w:rPr>
  </w:style>
  <w:style w:type="paragraph" w:styleId="afff4">
    <w:name w:val="table of figures"/>
    <w:basedOn w:val="ac"/>
    <w:uiPriority w:val="99"/>
    <w:rsid w:val="000C17A7"/>
    <w:pPr>
      <w:tabs>
        <w:tab w:val="right" w:leader="dot" w:pos="9240"/>
      </w:tabs>
      <w:overflowPunct/>
      <w:autoSpaceDE/>
      <w:autoSpaceDN/>
      <w:spacing w:line="280" w:lineRule="atLeast"/>
      <w:ind w:left="850" w:hanging="850"/>
    </w:pPr>
    <w:rPr>
      <w:rFonts w:ascii="Times New Roman" w:hAnsi="Times New Roman"/>
      <w:sz w:val="22"/>
    </w:rPr>
  </w:style>
  <w:style w:type="paragraph" w:customStyle="1" w:styleId="26">
    <w:name w:val="부록2"/>
    <w:basedOn w:val="ac"/>
    <w:uiPriority w:val="99"/>
    <w:rsid w:val="000C17A7"/>
    <w:pPr>
      <w:overflowPunct/>
      <w:autoSpaceDE/>
      <w:autoSpaceDN/>
      <w:spacing w:before="240" w:after="240" w:line="280" w:lineRule="atLeast"/>
      <w:outlineLvl w:val="1"/>
    </w:pPr>
    <w:rPr>
      <w:rFonts w:ascii="Times New Roman" w:hAnsi="Times New Roman"/>
      <w:b/>
      <w:sz w:val="24"/>
    </w:rPr>
  </w:style>
  <w:style w:type="paragraph" w:customStyle="1" w:styleId="35">
    <w:name w:val="부록3"/>
    <w:basedOn w:val="ac"/>
    <w:uiPriority w:val="99"/>
    <w:rsid w:val="000C17A7"/>
    <w:pPr>
      <w:overflowPunct/>
      <w:autoSpaceDE/>
      <w:autoSpaceDN/>
      <w:spacing w:before="240" w:after="240" w:line="280" w:lineRule="atLeast"/>
      <w:outlineLvl w:val="2"/>
    </w:pPr>
    <w:rPr>
      <w:rFonts w:ascii="Times New Roman" w:hAnsi="Times New Roman"/>
      <w:b/>
      <w:sz w:val="24"/>
    </w:rPr>
  </w:style>
  <w:style w:type="paragraph" w:styleId="afff5">
    <w:name w:val="footnote text"/>
    <w:basedOn w:val="ac"/>
    <w:link w:val="Chara"/>
    <w:uiPriority w:val="99"/>
    <w:rsid w:val="000C17A7"/>
    <w:pPr>
      <w:overflowPunct/>
      <w:autoSpaceDE/>
      <w:autoSpaceDN/>
      <w:snapToGrid w:val="0"/>
      <w:spacing w:line="280" w:lineRule="atLeast"/>
      <w:jc w:val="left"/>
    </w:pPr>
    <w:rPr>
      <w:rFonts w:ascii="Times New Roman" w:hAnsi="Times New Roman"/>
      <w:sz w:val="22"/>
    </w:rPr>
  </w:style>
  <w:style w:type="character" w:customStyle="1" w:styleId="Chara">
    <w:name w:val="각주 텍스트 Char"/>
    <w:basedOn w:val="ad"/>
    <w:link w:val="afff5"/>
    <w:uiPriority w:val="99"/>
    <w:rsid w:val="000C17A7"/>
    <w:rPr>
      <w:rFonts w:eastAsia="맑은 고딕"/>
      <w:sz w:val="22"/>
    </w:rPr>
  </w:style>
  <w:style w:type="character" w:styleId="afff6">
    <w:name w:val="footnote reference"/>
    <w:basedOn w:val="ad"/>
    <w:rsid w:val="000C17A7"/>
    <w:rPr>
      <w:vertAlign w:val="superscript"/>
    </w:rPr>
  </w:style>
  <w:style w:type="character" w:customStyle="1" w:styleId="Char9">
    <w:name w:val="간격 없음 Char"/>
    <w:basedOn w:val="ad"/>
    <w:link w:val="afff3"/>
    <w:uiPriority w:val="1"/>
    <w:rsid w:val="000C17A7"/>
    <w:rPr>
      <w:rFonts w:ascii="Book Antiqua" w:eastAsia="굴림" w:hAnsi="Book Antiqua"/>
      <w:lang w:val="en-US" w:eastAsia="ko-KR" w:bidi="ar-SA"/>
    </w:rPr>
  </w:style>
  <w:style w:type="paragraph" w:customStyle="1" w:styleId="1d">
    <w:name w:val="부록1"/>
    <w:basedOn w:val="ac"/>
    <w:uiPriority w:val="99"/>
    <w:rsid w:val="000C17A7"/>
    <w:pPr>
      <w:overflowPunct/>
      <w:autoSpaceDE/>
      <w:autoSpaceDN/>
      <w:adjustRightInd/>
      <w:spacing w:before="240" w:after="240" w:line="280" w:lineRule="atLeast"/>
      <w:jc w:val="left"/>
      <w:outlineLvl w:val="0"/>
    </w:pPr>
    <w:rPr>
      <w:rFonts w:ascii="Times New Roman" w:hAnsi="Times New Roman"/>
      <w:b/>
      <w:sz w:val="24"/>
    </w:rPr>
  </w:style>
  <w:style w:type="paragraph" w:customStyle="1" w:styleId="--">
    <w:name w:val="목차-표-그림"/>
    <w:basedOn w:val="ac"/>
    <w:autoRedefine/>
    <w:uiPriority w:val="99"/>
    <w:rsid w:val="000C17A7"/>
    <w:pPr>
      <w:overflowPunct/>
      <w:autoSpaceDE/>
      <w:autoSpaceDN/>
      <w:spacing w:line="280" w:lineRule="atLeast"/>
      <w:ind w:left="400"/>
      <w:jc w:val="center"/>
    </w:pPr>
    <w:rPr>
      <w:rFonts w:ascii="맑은 고딕" w:hAnsi="맑은 고딕"/>
      <w:b/>
      <w:bCs/>
      <w:sz w:val="36"/>
    </w:rPr>
  </w:style>
  <w:style w:type="paragraph" w:styleId="afff7">
    <w:name w:val="List Bullet"/>
    <w:basedOn w:val="ac"/>
    <w:autoRedefine/>
    <w:uiPriority w:val="99"/>
    <w:rsid w:val="000C17A7"/>
    <w:pPr>
      <w:widowControl w:val="0"/>
      <w:tabs>
        <w:tab w:val="num" w:pos="1304"/>
      </w:tabs>
      <w:wordWrap w:val="0"/>
      <w:overflowPunct/>
      <w:autoSpaceDE/>
      <w:autoSpaceDN/>
      <w:adjustRightInd/>
      <w:ind w:left="1304" w:hanging="425"/>
      <w:textAlignment w:val="auto"/>
    </w:pPr>
    <w:rPr>
      <w:rFonts w:ascii="Times New Roman" w:hAnsi="Times New Roman"/>
      <w:kern w:val="2"/>
      <w:sz w:val="22"/>
    </w:rPr>
  </w:style>
  <w:style w:type="paragraph" w:customStyle="1" w:styleId="Charb">
    <w:name w:val="표내부 Char"/>
    <w:basedOn w:val="ac"/>
    <w:uiPriority w:val="99"/>
    <w:rsid w:val="000C17A7"/>
    <w:pPr>
      <w:overflowPunct/>
      <w:autoSpaceDE/>
      <w:autoSpaceDN/>
      <w:spacing w:line="360" w:lineRule="atLeast"/>
      <w:jc w:val="left"/>
    </w:pPr>
    <w:rPr>
      <w:rFonts w:ascii="Times New Roman" w:hAnsi="Times New Roman"/>
      <w:sz w:val="22"/>
    </w:rPr>
  </w:style>
  <w:style w:type="paragraph" w:customStyle="1" w:styleId="afff8">
    <w:name w:val="글머리"/>
    <w:basedOn w:val="afff7"/>
    <w:uiPriority w:val="99"/>
    <w:rsid w:val="000C17A7"/>
    <w:pPr>
      <w:tabs>
        <w:tab w:val="clear" w:pos="1304"/>
      </w:tabs>
      <w:ind w:left="0" w:firstLine="0"/>
    </w:pPr>
    <w:rPr>
      <w:rFonts w:hAnsi="바탕체"/>
    </w:rPr>
  </w:style>
  <w:style w:type="paragraph" w:customStyle="1" w:styleId="afff9">
    <w:name w:val="질문"/>
    <w:basedOn w:val="ac"/>
    <w:uiPriority w:val="99"/>
    <w:rsid w:val="000C17A7"/>
    <w:pPr>
      <w:keepNext/>
      <w:keepLines/>
      <w:widowControl w:val="0"/>
      <w:tabs>
        <w:tab w:val="num" w:pos="900"/>
      </w:tabs>
      <w:wordWrap w:val="0"/>
      <w:overflowPunct/>
      <w:autoSpaceDE/>
      <w:autoSpaceDN/>
      <w:adjustRightInd/>
      <w:ind w:left="900" w:hanging="400"/>
      <w:textAlignment w:val="auto"/>
    </w:pPr>
    <w:rPr>
      <w:rFonts w:ascii="Times New Roman" w:hAnsi="바탕체"/>
      <w:kern w:val="2"/>
    </w:rPr>
  </w:style>
  <w:style w:type="paragraph" w:customStyle="1" w:styleId="-10">
    <w:name w:val="본문-1)"/>
    <w:aliases w:val="2),3)"/>
    <w:basedOn w:val="afff8"/>
    <w:uiPriority w:val="99"/>
    <w:rsid w:val="000C17A7"/>
    <w:pPr>
      <w:numPr>
        <w:numId w:val="9"/>
      </w:numPr>
    </w:pPr>
    <w:rPr>
      <w:rFonts w:hAnsi="Times New Roman"/>
    </w:rPr>
  </w:style>
  <w:style w:type="character" w:customStyle="1" w:styleId="Char7">
    <w:name w:val="풍선 도움말 텍스트 Char"/>
    <w:basedOn w:val="ad"/>
    <w:link w:val="aff0"/>
    <w:uiPriority w:val="99"/>
    <w:rsid w:val="000C17A7"/>
    <w:rPr>
      <w:rFonts w:ascii="Arial" w:eastAsia="돋움" w:hAnsi="Arial"/>
      <w:sz w:val="18"/>
      <w:szCs w:val="18"/>
    </w:rPr>
  </w:style>
  <w:style w:type="paragraph" w:customStyle="1" w:styleId="-">
    <w:name w:val="본문-글머리표①"/>
    <w:basedOn w:val="ac"/>
    <w:uiPriority w:val="99"/>
    <w:rsid w:val="000C17A7"/>
    <w:pPr>
      <w:numPr>
        <w:numId w:val="11"/>
      </w:numPr>
      <w:overflowPunct/>
      <w:autoSpaceDE/>
      <w:autoSpaceDN/>
      <w:spacing w:line="280" w:lineRule="atLeast"/>
    </w:pPr>
    <w:rPr>
      <w:rFonts w:ascii="Times New Roman" w:hAnsi="Times New Roman"/>
      <w:sz w:val="22"/>
    </w:rPr>
  </w:style>
  <w:style w:type="paragraph" w:customStyle="1" w:styleId="-4">
    <w:name w:val="본문-글머리표②"/>
    <w:basedOn w:val="-"/>
    <w:uiPriority w:val="99"/>
    <w:rsid w:val="000C17A7"/>
    <w:pPr>
      <w:numPr>
        <w:numId w:val="12"/>
      </w:numPr>
    </w:pPr>
  </w:style>
  <w:style w:type="paragraph" w:customStyle="1" w:styleId="-3">
    <w:name w:val="본문-글머리표③"/>
    <w:basedOn w:val="-4"/>
    <w:uiPriority w:val="99"/>
    <w:rsid w:val="000C17A7"/>
    <w:pPr>
      <w:numPr>
        <w:numId w:val="10"/>
      </w:numPr>
    </w:pPr>
    <w:rPr>
      <w:sz w:val="20"/>
    </w:rPr>
  </w:style>
  <w:style w:type="paragraph" w:customStyle="1" w:styleId="a2">
    <w:name w:val="들여쓴 글머리표①"/>
    <w:basedOn w:val="-10"/>
    <w:uiPriority w:val="99"/>
    <w:rsid w:val="000C17A7"/>
    <w:pPr>
      <w:numPr>
        <w:numId w:val="13"/>
      </w:numPr>
    </w:pPr>
  </w:style>
  <w:style w:type="paragraph" w:customStyle="1" w:styleId="a6">
    <w:name w:val="들여쓴 글머리표③"/>
    <w:basedOn w:val="a0"/>
    <w:uiPriority w:val="99"/>
    <w:rsid w:val="000C17A7"/>
    <w:pPr>
      <w:numPr>
        <w:numId w:val="14"/>
      </w:numPr>
    </w:pPr>
    <w:rPr>
      <w:sz w:val="20"/>
    </w:rPr>
  </w:style>
  <w:style w:type="paragraph" w:customStyle="1" w:styleId="a7">
    <w:name w:val="표내부 글머리표①"/>
    <w:basedOn w:val="ac"/>
    <w:uiPriority w:val="99"/>
    <w:rsid w:val="000C17A7"/>
    <w:pPr>
      <w:numPr>
        <w:numId w:val="15"/>
      </w:numPr>
      <w:shd w:val="clear" w:color="auto" w:fill="FFFFFF"/>
      <w:spacing w:line="360" w:lineRule="atLeast"/>
    </w:pPr>
    <w:rPr>
      <w:rFonts w:ascii="굴림체" w:hAnsi="굴림체"/>
      <w:sz w:val="22"/>
    </w:rPr>
  </w:style>
  <w:style w:type="paragraph" w:customStyle="1" w:styleId="a3">
    <w:name w:val="표내부 글머리표②"/>
    <w:basedOn w:val="a7"/>
    <w:uiPriority w:val="99"/>
    <w:rsid w:val="000C17A7"/>
    <w:pPr>
      <w:numPr>
        <w:numId w:val="16"/>
      </w:numPr>
    </w:pPr>
    <w:rPr>
      <w:sz w:val="20"/>
    </w:rPr>
  </w:style>
  <w:style w:type="paragraph" w:customStyle="1" w:styleId="a5">
    <w:name w:val="표내부 글머리표③"/>
    <w:basedOn w:val="a3"/>
    <w:uiPriority w:val="99"/>
    <w:rsid w:val="000C17A7"/>
    <w:pPr>
      <w:numPr>
        <w:numId w:val="17"/>
      </w:numPr>
    </w:pPr>
  </w:style>
  <w:style w:type="paragraph" w:customStyle="1" w:styleId="PE1">
    <w:name w:val="PE 제목1"/>
    <w:basedOn w:val="1"/>
    <w:next w:val="ac"/>
    <w:uiPriority w:val="99"/>
    <w:rsid w:val="000C17A7"/>
    <w:pPr>
      <w:keepNext w:val="0"/>
      <w:numPr>
        <w:ilvl w:val="0"/>
        <w:numId w:val="18"/>
      </w:numPr>
      <w:tabs>
        <w:tab w:val="clear" w:pos="800"/>
        <w:tab w:val="num" w:pos="425"/>
      </w:tabs>
      <w:spacing w:line="360" w:lineRule="auto"/>
      <w:ind w:left="425" w:hanging="425"/>
      <w:jc w:val="left"/>
    </w:pPr>
    <w:rPr>
      <w:rFonts w:ascii="Arial" w:eastAsia="바탕체"/>
      <w:sz w:val="40"/>
      <w:szCs w:val="20"/>
    </w:rPr>
  </w:style>
  <w:style w:type="paragraph" w:customStyle="1" w:styleId="1-PE">
    <w:name w:val="제목1-PE"/>
    <w:basedOn w:val="1"/>
    <w:next w:val="ac"/>
    <w:uiPriority w:val="99"/>
    <w:rsid w:val="000C17A7"/>
    <w:pPr>
      <w:keepNext w:val="0"/>
      <w:numPr>
        <w:ilvl w:val="0"/>
        <w:numId w:val="0"/>
      </w:numPr>
      <w:tabs>
        <w:tab w:val="num" w:pos="800"/>
      </w:tabs>
      <w:wordWrap w:val="0"/>
      <w:spacing w:line="360" w:lineRule="auto"/>
      <w:ind w:left="800" w:hanging="400"/>
      <w:jc w:val="left"/>
    </w:pPr>
    <w:rPr>
      <w:rFonts w:ascii="Arial" w:eastAsia="바탕체"/>
      <w:b w:val="0"/>
      <w:szCs w:val="20"/>
    </w:rPr>
  </w:style>
  <w:style w:type="character" w:customStyle="1" w:styleId="Charc">
    <w:name w:val="본문 들여쓰기 Char"/>
    <w:basedOn w:val="ad"/>
    <w:rsid w:val="000C17A7"/>
    <w:rPr>
      <w:rFonts w:eastAsia="굴림체"/>
      <w:sz w:val="22"/>
    </w:rPr>
  </w:style>
  <w:style w:type="paragraph" w:styleId="27">
    <w:name w:val="Body Text First Indent 2"/>
    <w:basedOn w:val="afe"/>
    <w:link w:val="2Char0"/>
    <w:uiPriority w:val="99"/>
    <w:rsid w:val="000C17A7"/>
    <w:pPr>
      <w:overflowPunct w:val="0"/>
      <w:autoSpaceDE w:val="0"/>
      <w:autoSpaceDN w:val="0"/>
      <w:adjustRightInd w:val="0"/>
      <w:spacing w:after="180"/>
      <w:ind w:leftChars="400" w:left="851" w:firstLineChars="100" w:firstLine="210"/>
      <w:jc w:val="left"/>
      <w:textAlignment w:val="baseline"/>
    </w:pPr>
    <w:rPr>
      <w:rFonts w:ascii="Book Antiqua" w:eastAsia="바탕체" w:hAnsi="Book Antiqua"/>
      <w:sz w:val="20"/>
      <w:szCs w:val="20"/>
      <w:lang w:eastAsia="ko-KR"/>
    </w:rPr>
  </w:style>
  <w:style w:type="character" w:customStyle="1" w:styleId="Char10">
    <w:name w:val="본문 들여쓰기 Char1"/>
    <w:basedOn w:val="ad"/>
    <w:link w:val="afe"/>
    <w:uiPriority w:val="99"/>
    <w:rsid w:val="000C17A7"/>
    <w:rPr>
      <w:rFonts w:ascii="Arial" w:eastAsia="바탕" w:hAnsi="Arial"/>
      <w:sz w:val="22"/>
      <w:szCs w:val="24"/>
      <w:lang w:eastAsia="en-US"/>
    </w:rPr>
  </w:style>
  <w:style w:type="character" w:customStyle="1" w:styleId="2Char0">
    <w:name w:val="본문 첫 줄 들여쓰기 2 Char"/>
    <w:basedOn w:val="Char10"/>
    <w:link w:val="27"/>
    <w:uiPriority w:val="99"/>
    <w:rsid w:val="000C17A7"/>
    <w:rPr>
      <w:rFonts w:ascii="Book Antiqua" w:eastAsia="바탕" w:hAnsi="Book Antiqua"/>
      <w:sz w:val="22"/>
      <w:szCs w:val="24"/>
      <w:lang w:eastAsia="en-US"/>
    </w:rPr>
  </w:style>
  <w:style w:type="paragraph" w:customStyle="1" w:styleId="aa">
    <w:name w:val="용어(글머리)"/>
    <w:basedOn w:val="ac"/>
    <w:uiPriority w:val="99"/>
    <w:qFormat/>
    <w:rsid w:val="000C17A7"/>
    <w:pPr>
      <w:numPr>
        <w:numId w:val="19"/>
      </w:numPr>
      <w:overflowPunct/>
      <w:autoSpaceDE/>
      <w:autoSpaceDN/>
      <w:adjustRightInd/>
      <w:spacing w:line="280" w:lineRule="exact"/>
      <w:textAlignment w:val="auto"/>
    </w:pPr>
    <w:rPr>
      <w:rFonts w:ascii="굴림" w:eastAsia="굴림" w:hAnsi="굴림"/>
      <w:szCs w:val="12"/>
    </w:rPr>
  </w:style>
  <w:style w:type="paragraph" w:customStyle="1" w:styleId="13">
    <w:name w:val="표본문 글머리 1"/>
    <w:basedOn w:val="ac"/>
    <w:uiPriority w:val="99"/>
    <w:rsid w:val="000C17A7"/>
    <w:pPr>
      <w:widowControl w:val="0"/>
      <w:numPr>
        <w:numId w:val="20"/>
      </w:numPr>
      <w:tabs>
        <w:tab w:val="left" w:pos="240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1">
    <w:name w:val="서브흐름"/>
    <w:basedOn w:val="ac"/>
    <w:uiPriority w:val="99"/>
    <w:rsid w:val="000C17A7"/>
    <w:pPr>
      <w:widowControl w:val="0"/>
      <w:numPr>
        <w:numId w:val="21"/>
      </w:numPr>
      <w:suppressAutoHyphens/>
      <w:wordWrap w:val="0"/>
      <w:spacing w:after="120" w:line="360" w:lineRule="atLeast"/>
      <w:ind w:right="238"/>
      <w:jc w:val="left"/>
    </w:pPr>
    <w:rPr>
      <w:rFonts w:ascii="Arial" w:eastAsia="굴림" w:hAnsi="Arial"/>
      <w:sz w:val="22"/>
    </w:rPr>
  </w:style>
  <w:style w:type="paragraph" w:customStyle="1" w:styleId="21">
    <w:name w:val="표본문 글머리 2"/>
    <w:basedOn w:val="ac"/>
    <w:uiPriority w:val="99"/>
    <w:rsid w:val="000C17A7"/>
    <w:pPr>
      <w:numPr>
        <w:numId w:val="22"/>
      </w:numPr>
      <w:tabs>
        <w:tab w:val="left" w:pos="349"/>
      </w:tabs>
      <w:overflowPunct/>
      <w:autoSpaceDE/>
      <w:autoSpaceDN/>
      <w:jc w:val="left"/>
      <w:textAlignment w:val="auto"/>
    </w:pPr>
    <w:rPr>
      <w:rFonts w:ascii="굴림" w:eastAsia="굴림" w:hAnsi="Times New Roman"/>
    </w:rPr>
  </w:style>
  <w:style w:type="paragraph" w:customStyle="1" w:styleId="ab">
    <w:name w:val="대안흐름"/>
    <w:basedOn w:val="ac"/>
    <w:uiPriority w:val="99"/>
    <w:rsid w:val="000C17A7"/>
    <w:pPr>
      <w:widowControl w:val="0"/>
      <w:numPr>
        <w:numId w:val="23"/>
      </w:numPr>
      <w:suppressAutoHyphens/>
      <w:wordWrap w:val="0"/>
      <w:spacing w:after="120" w:line="360" w:lineRule="atLeast"/>
      <w:ind w:right="238"/>
      <w:jc w:val="left"/>
    </w:pPr>
    <w:rPr>
      <w:rFonts w:ascii="바탕체" w:eastAsia="굴림" w:hAnsi="Arial"/>
      <w:sz w:val="22"/>
      <w:lang w:bidi="he-IL"/>
    </w:rPr>
  </w:style>
  <w:style w:type="paragraph" w:customStyle="1" w:styleId="1e">
    <w:name w:val="유형1"/>
    <w:basedOn w:val="ac"/>
    <w:uiPriority w:val="99"/>
    <w:rsid w:val="000C17A7"/>
    <w:pPr>
      <w:tabs>
        <w:tab w:val="num" w:pos="397"/>
      </w:tabs>
      <w:spacing w:before="120"/>
      <w:ind w:left="397" w:hanging="397"/>
      <w:jc w:val="left"/>
    </w:pPr>
    <w:rPr>
      <w:rFonts w:ascii="Times New Roman" w:eastAsia="굴림" w:hAnsi="Times New Roman"/>
    </w:rPr>
  </w:style>
  <w:style w:type="character" w:customStyle="1" w:styleId="Char1">
    <w:name w:val="제목 Char"/>
    <w:basedOn w:val="ad"/>
    <w:link w:val="af3"/>
    <w:uiPriority w:val="99"/>
    <w:rsid w:val="000C17A7"/>
    <w:rPr>
      <w:rFonts w:ascii="Helvetica" w:eastAsia="맑은 고딕" w:hAnsi="Helvetica"/>
      <w:b/>
      <w:sz w:val="36"/>
      <w:szCs w:val="28"/>
      <w:lang w:val="en-GB"/>
    </w:rPr>
  </w:style>
  <w:style w:type="character" w:customStyle="1" w:styleId="Char4">
    <w:name w:val="날짜 Char"/>
    <w:basedOn w:val="ad"/>
    <w:link w:val="afa"/>
    <w:uiPriority w:val="99"/>
    <w:rsid w:val="000C17A7"/>
    <w:rPr>
      <w:rFonts w:ascii="Book Antiqua" w:eastAsia="맑은 고딕" w:hAnsi="Book Antiqua"/>
    </w:rPr>
  </w:style>
  <w:style w:type="character" w:customStyle="1" w:styleId="2Char">
    <w:name w:val="본문 들여쓰기 2 Char"/>
    <w:basedOn w:val="ad"/>
    <w:link w:val="25"/>
    <w:uiPriority w:val="99"/>
    <w:rsid w:val="000C17A7"/>
    <w:rPr>
      <w:rFonts w:ascii="Arial" w:eastAsia="바탕" w:hAnsi="Arial"/>
      <w:i/>
      <w:iCs/>
      <w:color w:val="0000FF"/>
      <w:szCs w:val="24"/>
      <w:lang w:eastAsia="en-US"/>
    </w:rPr>
  </w:style>
  <w:style w:type="paragraph" w:customStyle="1" w:styleId="afffa">
    <w:name w:val="개요"/>
    <w:basedOn w:val="ac"/>
    <w:uiPriority w:val="99"/>
    <w:rsid w:val="000C17A7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 w:val="24"/>
      <w:szCs w:val="24"/>
    </w:rPr>
  </w:style>
  <w:style w:type="paragraph" w:customStyle="1" w:styleId="xl92">
    <w:name w:val="xl92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1">
    <w:name w:val="xl101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5">
    <w:name w:val="xl85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xl86">
    <w:name w:val="xl86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93">
    <w:name w:val="xl93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103">
    <w:name w:val="xl103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  <w:sz w:val="18"/>
      <w:szCs w:val="18"/>
    </w:rPr>
  </w:style>
  <w:style w:type="paragraph" w:customStyle="1" w:styleId="xl88">
    <w:name w:val="xl88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맑은 고딕" w:hAnsi="맑은 고딕" w:cs="굴림"/>
      <w:color w:val="000000"/>
    </w:rPr>
  </w:style>
  <w:style w:type="paragraph" w:customStyle="1" w:styleId="MS">
    <w:name w:val="MS바탕글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textAlignment w:val="auto"/>
    </w:pPr>
    <w:rPr>
      <w:rFonts w:ascii="굴림" w:eastAsia="굴림" w:cs="굴림"/>
      <w:color w:val="000000"/>
    </w:rPr>
  </w:style>
  <w:style w:type="paragraph" w:customStyle="1" w:styleId="MsoListParagraph0">
    <w:name w:val="MsoListParagraph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ind w:left="800"/>
      <w:textAlignment w:val="auto"/>
    </w:pPr>
    <w:rPr>
      <w:rFonts w:ascii="굴림체" w:eastAsia="굴림체" w:hAnsi="Times New Roman" w:cs="굴림"/>
      <w:color w:val="000000"/>
    </w:rPr>
  </w:style>
  <w:style w:type="paragraph" w:customStyle="1" w:styleId="xl66">
    <w:name w:val="xl66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center"/>
      <w:textAlignment w:val="auto"/>
    </w:pPr>
    <w:rPr>
      <w:rFonts w:ascii="굴림" w:eastAsia="굴림" w:hAnsi="굴림" w:cs="굴림"/>
      <w:color w:val="000000"/>
    </w:rPr>
  </w:style>
  <w:style w:type="paragraph" w:customStyle="1" w:styleId="xl68">
    <w:name w:val="xl68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paragraph" w:customStyle="1" w:styleId="xl72">
    <w:name w:val="xl72"/>
    <w:basedOn w:val="ac"/>
    <w:uiPriority w:val="99"/>
    <w:rsid w:val="000C17A7"/>
    <w:pPr>
      <w:overflowPunct/>
      <w:autoSpaceDE/>
      <w:autoSpaceDN/>
      <w:adjustRightInd/>
      <w:snapToGrid w:val="0"/>
      <w:spacing w:line="384" w:lineRule="auto"/>
      <w:jc w:val="left"/>
      <w:textAlignment w:val="auto"/>
    </w:pPr>
    <w:rPr>
      <w:rFonts w:ascii="굴림" w:eastAsia="굴림" w:hAnsi="굴림" w:cs="굴림"/>
      <w:color w:val="000000"/>
    </w:rPr>
  </w:style>
  <w:style w:type="character" w:customStyle="1" w:styleId="Char2">
    <w:name w:val="본문 Char"/>
    <w:basedOn w:val="ad"/>
    <w:link w:val="af4"/>
    <w:uiPriority w:val="99"/>
    <w:rsid w:val="000C17A7"/>
    <w:rPr>
      <w:rFonts w:ascii="Book Antiqua" w:eastAsia="맑은 고딕" w:hAnsi="Book Antiqua"/>
    </w:rPr>
  </w:style>
  <w:style w:type="paragraph" w:customStyle="1" w:styleId="-2">
    <w:name w:val="뷸렛(-)"/>
    <w:basedOn w:val="aff5"/>
    <w:uiPriority w:val="99"/>
    <w:rsid w:val="006F2494"/>
    <w:pPr>
      <w:widowControl w:val="0"/>
      <w:numPr>
        <w:numId w:val="24"/>
      </w:numPr>
      <w:wordWrap w:val="0"/>
      <w:autoSpaceDE w:val="0"/>
      <w:autoSpaceDN w:val="0"/>
      <w:adjustRightInd w:val="0"/>
      <w:spacing w:line="360" w:lineRule="auto"/>
      <w:ind w:firstLineChars="0" w:firstLine="0"/>
      <w:textAlignment w:val="auto"/>
    </w:pPr>
    <w:rPr>
      <w:rFonts w:ascii="굴림체" w:eastAsia="굴림체" w:cs="맑은 고딕"/>
      <w:kern w:val="2"/>
      <w:sz w:val="22"/>
      <w:szCs w:val="24"/>
    </w:rPr>
  </w:style>
  <w:style w:type="character" w:customStyle="1" w:styleId="5Char1">
    <w:name w:val="제목 5 Char1"/>
    <w:aliases w:val="H5 Char,(소제목) Char,L5 Char,제목5 Char,h5 Char,동그라미1 Char,수준5 Char,not defined Char,제목 5 Char2 Char,제목 5 Char1 Char1 Char,제목 5 Char Char Char1 Char,제목 5 Char2 Char1 Char Char1 Char,제목 5 Char Char Char Char Char Char1 Char,제목 5 Char Char,L Char"/>
    <w:basedOn w:val="ad"/>
    <w:link w:val="5"/>
    <w:rsid w:val="006F2494"/>
    <w:rPr>
      <w:rFonts w:ascii="Arial" w:eastAsia="맑은 고딕" w:hAnsi="Arial"/>
      <w:b/>
    </w:rPr>
  </w:style>
  <w:style w:type="character" w:customStyle="1" w:styleId="6Char">
    <w:name w:val="제목 6 Char"/>
    <w:aliases w:val="H6 Char,(소제목 ▶) Char"/>
    <w:basedOn w:val="ad"/>
    <w:link w:val="6"/>
    <w:rsid w:val="006F2494"/>
    <w:rPr>
      <w:rFonts w:eastAsia="맑은 고딕"/>
      <w:i/>
      <w:sz w:val="22"/>
    </w:rPr>
  </w:style>
  <w:style w:type="character" w:customStyle="1" w:styleId="7Char">
    <w:name w:val="제목 7 Char"/>
    <w:aliases w:val="(소제목 ○) Char"/>
    <w:basedOn w:val="ad"/>
    <w:link w:val="7"/>
    <w:uiPriority w:val="99"/>
    <w:rsid w:val="006F2494"/>
    <w:rPr>
      <w:rFonts w:ascii="Arial" w:eastAsia="맑은 고딕" w:hAnsi="Arial"/>
    </w:rPr>
  </w:style>
  <w:style w:type="character" w:customStyle="1" w:styleId="8Char">
    <w:name w:val="제목 8 Char"/>
    <w:basedOn w:val="ad"/>
    <w:link w:val="8"/>
    <w:uiPriority w:val="99"/>
    <w:rsid w:val="006F2494"/>
    <w:rPr>
      <w:rFonts w:ascii="Arial" w:eastAsia="맑은 고딕" w:hAnsi="Arial"/>
      <w:i/>
    </w:rPr>
  </w:style>
  <w:style w:type="character" w:customStyle="1" w:styleId="9Char">
    <w:name w:val="제목 9 Char"/>
    <w:aliases w:val="(미세제목 ●) Char"/>
    <w:basedOn w:val="ad"/>
    <w:link w:val="9"/>
    <w:uiPriority w:val="99"/>
    <w:rsid w:val="006F2494"/>
    <w:rPr>
      <w:rFonts w:ascii="Arial" w:eastAsia="맑은 고딕" w:hAnsi="Arial"/>
      <w:b/>
      <w:i/>
      <w:sz w:val="18"/>
    </w:rPr>
  </w:style>
  <w:style w:type="character" w:customStyle="1" w:styleId="Char5">
    <w:name w:val="문서 구조 Char"/>
    <w:basedOn w:val="ad"/>
    <w:link w:val="afb"/>
    <w:uiPriority w:val="99"/>
    <w:rsid w:val="006F2494"/>
    <w:rPr>
      <w:rFonts w:ascii="Arial" w:eastAsia="돋움" w:hAnsi="Arial"/>
      <w:shd w:val="clear" w:color="auto" w:fill="000080"/>
    </w:rPr>
  </w:style>
  <w:style w:type="paragraph" w:styleId="afffb">
    <w:name w:val="Subtitle"/>
    <w:basedOn w:val="ac"/>
    <w:next w:val="ac"/>
    <w:link w:val="Chard"/>
    <w:uiPriority w:val="99"/>
    <w:qFormat/>
    <w:rsid w:val="006F2494"/>
    <w:pPr>
      <w:spacing w:after="60"/>
      <w:jc w:val="center"/>
      <w:outlineLvl w:val="1"/>
    </w:pPr>
    <w:rPr>
      <w:rFonts w:ascii="맑은 고딕" w:hAnsi="맑은 고딕" w:cs="맑은 고딕"/>
      <w:szCs w:val="24"/>
    </w:rPr>
  </w:style>
  <w:style w:type="character" w:customStyle="1" w:styleId="Chard">
    <w:name w:val="부제 Char"/>
    <w:basedOn w:val="ad"/>
    <w:link w:val="afffb"/>
    <w:uiPriority w:val="99"/>
    <w:rsid w:val="006F2494"/>
    <w:rPr>
      <w:rFonts w:ascii="맑은 고딕" w:eastAsia="맑은 고딕" w:hAnsi="맑은 고딕" w:cs="맑은 고딕"/>
      <w:szCs w:val="24"/>
    </w:rPr>
  </w:style>
  <w:style w:type="paragraph" w:customStyle="1" w:styleId="Paragraph2">
    <w:name w:val="Paragraph2"/>
    <w:basedOn w:val="ac"/>
    <w:uiPriority w:val="99"/>
    <w:rsid w:val="006F2494"/>
    <w:pPr>
      <w:widowControl w:val="0"/>
      <w:overflowPunct/>
      <w:autoSpaceDE/>
      <w:autoSpaceDN/>
      <w:adjustRightInd/>
      <w:spacing w:before="80" w:line="240" w:lineRule="atLeast"/>
      <w:ind w:left="720"/>
      <w:textAlignment w:val="auto"/>
    </w:pPr>
    <w:rPr>
      <w:rFonts w:ascii="맑은 고딕" w:hAnsi="맑은 고딕" w:cs="맑은 고딕"/>
      <w:color w:val="000000"/>
      <w:lang w:val="en-AU" w:eastAsia="en-US"/>
    </w:rPr>
  </w:style>
  <w:style w:type="paragraph" w:customStyle="1" w:styleId="ifrs0">
    <w:name w:val="ifrs 본문"/>
    <w:basedOn w:val="ac"/>
    <w:link w:val="ifrsChar"/>
    <w:qFormat/>
    <w:rsid w:val="006F2494"/>
    <w:pPr>
      <w:overflowPunct/>
      <w:autoSpaceDE/>
      <w:autoSpaceDN/>
      <w:adjustRightInd/>
      <w:spacing w:before="60" w:after="60"/>
      <w:ind w:left="540"/>
      <w:textAlignment w:val="auto"/>
    </w:pPr>
    <w:rPr>
      <w:rFonts w:ascii="돋움" w:eastAsia="돋움" w:hAnsi="돋움" w:cs="Arial"/>
      <w:noProof/>
      <w:color w:val="000000"/>
      <w:sz w:val="22"/>
      <w:lang w:val="fr-FR"/>
    </w:rPr>
  </w:style>
  <w:style w:type="character" w:customStyle="1" w:styleId="ifrsChar">
    <w:name w:val="ifrs 본문 Char"/>
    <w:basedOn w:val="ad"/>
    <w:link w:val="ifrs0"/>
    <w:rsid w:val="006F2494"/>
    <w:rPr>
      <w:rFonts w:ascii="돋움" w:eastAsia="돋움" w:hAnsi="돋움" w:cs="Arial"/>
      <w:noProof/>
      <w:color w:val="000000"/>
      <w:sz w:val="22"/>
      <w:lang w:val="fr-FR"/>
    </w:rPr>
  </w:style>
  <w:style w:type="paragraph" w:customStyle="1" w:styleId="ifrs">
    <w:name w:val="ifrs본문점"/>
    <w:basedOn w:val="ac"/>
    <w:link w:val="ifrsChar0"/>
    <w:uiPriority w:val="99"/>
    <w:qFormat/>
    <w:rsid w:val="006F2494"/>
    <w:pPr>
      <w:widowControl w:val="0"/>
      <w:numPr>
        <w:ilvl w:val="1"/>
        <w:numId w:val="25"/>
      </w:numPr>
      <w:overflowPunct/>
      <w:autoSpaceDE/>
      <w:autoSpaceDN/>
      <w:adjustRightInd/>
      <w:textAlignment w:val="auto"/>
    </w:pPr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ifrsChar0">
    <w:name w:val="ifrs본문점 Char"/>
    <w:basedOn w:val="ad"/>
    <w:link w:val="ifrs"/>
    <w:uiPriority w:val="99"/>
    <w:rsid w:val="006F2494"/>
    <w:rPr>
      <w:rFonts w:ascii="돋움" w:eastAsia="돋움" w:hAnsi="돋움" w:cs="Arial"/>
      <w:noProof/>
      <w:color w:val="000000"/>
      <w:sz w:val="22"/>
      <w:szCs w:val="22"/>
    </w:rPr>
  </w:style>
  <w:style w:type="character" w:customStyle="1" w:styleId="Char3">
    <w:name w:val="바탕글 Char"/>
    <w:basedOn w:val="ad"/>
    <w:link w:val="af7"/>
    <w:rsid w:val="006F2494"/>
    <w:rPr>
      <w:rFonts w:ascii="바탕체"/>
      <w:color w:val="000000"/>
      <w:lang w:val="en-US" w:eastAsia="ko-KR" w:bidi="ar-SA"/>
    </w:rPr>
  </w:style>
  <w:style w:type="paragraph" w:customStyle="1" w:styleId="110">
    <w:name w:val="1.1"/>
    <w:basedOn w:val="ac"/>
    <w:uiPriority w:val="99"/>
    <w:rsid w:val="006F2494"/>
    <w:pPr>
      <w:tabs>
        <w:tab w:val="left" w:pos="1179"/>
      </w:tabs>
      <w:overflowPunct/>
      <w:autoSpaceDE/>
      <w:autoSpaceDN/>
      <w:snapToGrid w:val="0"/>
      <w:spacing w:line="312" w:lineRule="auto"/>
      <w:jc w:val="left"/>
      <w:textAlignment w:val="auto"/>
    </w:pPr>
    <w:rPr>
      <w:rFonts w:ascii="Optima" w:hAnsi="Optima" w:cs="Helvetica"/>
      <w:b/>
      <w:bCs/>
      <w:szCs w:val="24"/>
    </w:rPr>
  </w:style>
  <w:style w:type="paragraph" w:customStyle="1" w:styleId="afffc">
    <w:name w:val="내용"/>
    <w:basedOn w:val="ac"/>
    <w:uiPriority w:val="99"/>
    <w:rsid w:val="006F2494"/>
    <w:pPr>
      <w:overflowPunct/>
      <w:autoSpaceDE/>
      <w:autoSpaceDN/>
      <w:snapToGrid w:val="0"/>
      <w:jc w:val="left"/>
      <w:textAlignment w:val="auto"/>
    </w:pPr>
    <w:rPr>
      <w:rFonts w:ascii="Optima" w:hAnsi="Optima" w:cs="Helvetica"/>
      <w:sz w:val="22"/>
      <w:szCs w:val="22"/>
    </w:rPr>
  </w:style>
  <w:style w:type="character" w:customStyle="1" w:styleId="Char11">
    <w:name w:val="메모 텍스트 Char1"/>
    <w:basedOn w:val="ad"/>
    <w:rsid w:val="006F2494"/>
    <w:rPr>
      <w:rFonts w:eastAsia="굴림체"/>
    </w:rPr>
  </w:style>
  <w:style w:type="paragraph" w:customStyle="1" w:styleId="RFI">
    <w:name w:val="RFI_표 컨텐츠"/>
    <w:basedOn w:val="28"/>
    <w:uiPriority w:val="99"/>
    <w:rsid w:val="006F2494"/>
    <w:pPr>
      <w:widowControl w:val="0"/>
      <w:autoSpaceDE w:val="0"/>
      <w:autoSpaceDN w:val="0"/>
      <w:adjustRightInd w:val="0"/>
      <w:snapToGrid w:val="0"/>
      <w:spacing w:line="320" w:lineRule="exact"/>
      <w:ind w:left="0" w:firstLine="0"/>
      <w:contextualSpacing w:val="0"/>
      <w:jc w:val="both"/>
      <w:textAlignment w:val="baseline"/>
    </w:pPr>
    <w:rPr>
      <w:rFonts w:ascii="굴림" w:eastAsia="굴림" w:hAnsi="굴림"/>
      <w:lang w:val="en-US"/>
    </w:rPr>
  </w:style>
  <w:style w:type="paragraph" w:styleId="28">
    <w:name w:val="List Number 2"/>
    <w:basedOn w:val="ac"/>
    <w:uiPriority w:val="99"/>
    <w:rsid w:val="006F2494"/>
    <w:pPr>
      <w:overflowPunct/>
      <w:autoSpaceDE/>
      <w:autoSpaceDN/>
      <w:adjustRightInd/>
      <w:ind w:left="425" w:hanging="425"/>
      <w:contextualSpacing/>
      <w:jc w:val="left"/>
      <w:textAlignment w:val="auto"/>
    </w:pPr>
    <w:rPr>
      <w:rFonts w:ascii="맑은 고딕" w:hAnsi="맑은 고딕" w:cs="맑은 고딕"/>
      <w:lang w:val="en-GB"/>
    </w:rPr>
  </w:style>
  <w:style w:type="paragraph" w:customStyle="1" w:styleId="F4208024066F49848D845188D6B06E27">
    <w:name w:val="F4208024066F49848D845188D6B06E27"/>
    <w:uiPriority w:val="99"/>
    <w:rsid w:val="006F2494"/>
    <w:pPr>
      <w:spacing w:after="200" w:line="276" w:lineRule="auto"/>
    </w:pPr>
    <w:rPr>
      <w:rFonts w:ascii="맑은 고딕" w:eastAsia="맑은 고딕" w:hAnsi="맑은 고딕"/>
      <w:sz w:val="22"/>
      <w:szCs w:val="22"/>
      <w:lang w:eastAsia="en-US"/>
    </w:rPr>
  </w:style>
  <w:style w:type="paragraph" w:customStyle="1" w:styleId="62">
    <w:name w:val="개요 6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" w:eastAsia="굴림" w:hAnsi="굴림" w:cs="굴림"/>
      <w:szCs w:val="24"/>
    </w:rPr>
  </w:style>
  <w:style w:type="paragraph" w:customStyle="1" w:styleId="-0">
    <w:name w:val="총평 - 전제조건"/>
    <w:basedOn w:val="ac"/>
    <w:uiPriority w:val="99"/>
    <w:rsid w:val="006F2494"/>
    <w:pPr>
      <w:widowControl w:val="0"/>
      <w:numPr>
        <w:ilvl w:val="1"/>
        <w:numId w:val="26"/>
      </w:numPr>
      <w:wordWrap w:val="0"/>
      <w:overflowPunct/>
      <w:adjustRightInd/>
      <w:textAlignment w:val="auto"/>
    </w:pPr>
    <w:rPr>
      <w:rFonts w:ascii="바탕체" w:eastAsia="바탕체" w:hAnsi="바탕체" w:cs="맑은 고딕"/>
      <w:kern w:val="2"/>
      <w:sz w:val="22"/>
      <w:szCs w:val="22"/>
    </w:rPr>
  </w:style>
  <w:style w:type="paragraph" w:customStyle="1" w:styleId="-1">
    <w:name w:val="상세검토 - 본문 1"/>
    <w:basedOn w:val="-0"/>
    <w:autoRedefine/>
    <w:uiPriority w:val="99"/>
    <w:rsid w:val="006F2494"/>
    <w:pPr>
      <w:numPr>
        <w:ilvl w:val="3"/>
      </w:numPr>
      <w:tabs>
        <w:tab w:val="clear" w:pos="2140"/>
        <w:tab w:val="num" w:pos="1200"/>
      </w:tabs>
      <w:ind w:left="1200" w:hanging="400"/>
    </w:pPr>
  </w:style>
  <w:style w:type="paragraph" w:customStyle="1" w:styleId="font6">
    <w:name w:val="font6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맑은 고딕" w:hAnsi="맑은 고딕" w:cs="굴림"/>
      <w:sz w:val="16"/>
      <w:szCs w:val="16"/>
    </w:rPr>
  </w:style>
  <w:style w:type="paragraph" w:customStyle="1" w:styleId="font7">
    <w:name w:val="font7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color w:val="000000"/>
      <w:sz w:val="18"/>
      <w:szCs w:val="18"/>
    </w:rPr>
  </w:style>
  <w:style w:type="paragraph" w:customStyle="1" w:styleId="font8">
    <w:name w:val="font8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ahoma" w:eastAsia="굴림" w:hAnsi="Tahoma" w:cs="Tahoma"/>
      <w:b/>
      <w:bCs/>
      <w:color w:val="000000"/>
      <w:sz w:val="18"/>
      <w:szCs w:val="18"/>
    </w:rPr>
  </w:style>
  <w:style w:type="paragraph" w:customStyle="1" w:styleId="font9">
    <w:name w:val="font9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돋움" w:eastAsia="돋움" w:hAnsi="돋움" w:cs="굴림"/>
      <w:color w:val="000000"/>
      <w:sz w:val="18"/>
      <w:szCs w:val="18"/>
    </w:rPr>
  </w:style>
  <w:style w:type="paragraph" w:customStyle="1" w:styleId="xl67">
    <w:name w:val="xl67"/>
    <w:basedOn w:val="ac"/>
    <w:uiPriority w:val="99"/>
    <w:rsid w:val="006F2494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szCs w:val="24"/>
    </w:rPr>
  </w:style>
  <w:style w:type="paragraph" w:customStyle="1" w:styleId="xl69">
    <w:name w:val="xl6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0">
    <w:name w:val="xl70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1">
    <w:name w:val="xl71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73">
    <w:name w:val="xl73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4">
    <w:name w:val="xl74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5">
    <w:name w:val="xl75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6">
    <w:name w:val="xl76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7">
    <w:name w:val="xl77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8">
    <w:name w:val="xl78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79">
    <w:name w:val="xl7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0">
    <w:name w:val="xl80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1">
    <w:name w:val="xl81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2">
    <w:name w:val="xl82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3">
    <w:name w:val="xl83"/>
    <w:basedOn w:val="ac"/>
    <w:uiPriority w:val="99"/>
    <w:rsid w:val="006F249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4">
    <w:name w:val="xl84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7">
    <w:name w:val="xl87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89">
    <w:name w:val="xl8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  <w:color w:val="00B050"/>
    </w:rPr>
  </w:style>
  <w:style w:type="paragraph" w:customStyle="1" w:styleId="xl90">
    <w:name w:val="xl90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1">
    <w:name w:val="xl91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4">
    <w:name w:val="xl94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5">
    <w:name w:val="xl95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6">
    <w:name w:val="xl96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7">
    <w:name w:val="xl97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굴림체" w:hAnsi="굴림체" w:cs="굴림"/>
    </w:rPr>
  </w:style>
  <w:style w:type="paragraph" w:customStyle="1" w:styleId="xl98">
    <w:name w:val="xl98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99">
    <w:name w:val="xl99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0">
    <w:name w:val="xl100"/>
    <w:basedOn w:val="ac"/>
    <w:uiPriority w:val="99"/>
    <w:rsid w:val="006F249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2">
    <w:name w:val="xl102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4">
    <w:name w:val="xl104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</w:rPr>
  </w:style>
  <w:style w:type="paragraph" w:customStyle="1" w:styleId="xl105">
    <w:name w:val="xl105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" w:eastAsia="굴림" w:hAnsi="굴림" w:cs="굴림"/>
    </w:rPr>
  </w:style>
  <w:style w:type="paragraph" w:customStyle="1" w:styleId="xl106">
    <w:name w:val="xl106"/>
    <w:basedOn w:val="ac"/>
    <w:uiPriority w:val="99"/>
    <w:rsid w:val="006F2494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7">
    <w:name w:val="xl107"/>
    <w:basedOn w:val="ac"/>
    <w:uiPriority w:val="99"/>
    <w:rsid w:val="006F2494"/>
    <w:pPr>
      <w:pBdr>
        <w:top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08">
    <w:name w:val="xl108"/>
    <w:basedOn w:val="ac"/>
    <w:uiPriority w:val="99"/>
    <w:rsid w:val="006F2494"/>
    <w:pPr>
      <w:pBdr>
        <w:top w:val="single" w:sz="4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09">
    <w:name w:val="xl109"/>
    <w:basedOn w:val="ac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0">
    <w:name w:val="xl110"/>
    <w:basedOn w:val="ac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1">
    <w:name w:val="xl111"/>
    <w:basedOn w:val="ac"/>
    <w:uiPriority w:val="99"/>
    <w:rsid w:val="006F2494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12">
    <w:name w:val="xl112"/>
    <w:basedOn w:val="ac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3">
    <w:name w:val="xl113"/>
    <w:basedOn w:val="ac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4">
    <w:name w:val="xl114"/>
    <w:basedOn w:val="ac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5">
    <w:name w:val="xl115"/>
    <w:basedOn w:val="ac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굴림체" w:hAnsi="굴림체" w:cs="굴림"/>
      <w:b/>
      <w:bCs/>
    </w:rPr>
  </w:style>
  <w:style w:type="paragraph" w:customStyle="1" w:styleId="xl116">
    <w:name w:val="xl116"/>
    <w:basedOn w:val="ac"/>
    <w:uiPriority w:val="99"/>
    <w:rsid w:val="006F2494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7">
    <w:name w:val="xl117"/>
    <w:basedOn w:val="ac"/>
    <w:uiPriority w:val="99"/>
    <w:rsid w:val="006F2494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8">
    <w:name w:val="xl118"/>
    <w:basedOn w:val="ac"/>
    <w:uiPriority w:val="99"/>
    <w:rsid w:val="006F2494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</w:rPr>
  </w:style>
  <w:style w:type="paragraph" w:customStyle="1" w:styleId="xl119">
    <w:name w:val="xl119"/>
    <w:basedOn w:val="ac"/>
    <w:uiPriority w:val="99"/>
    <w:rsid w:val="006F24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0">
    <w:name w:val="xl120"/>
    <w:basedOn w:val="ac"/>
    <w:uiPriority w:val="99"/>
    <w:rsid w:val="006F2494"/>
    <w:pPr>
      <w:pBdr>
        <w:top w:val="single" w:sz="4" w:space="0" w:color="auto"/>
        <w:lef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1">
    <w:name w:val="xl121"/>
    <w:basedOn w:val="ac"/>
    <w:uiPriority w:val="99"/>
    <w:rsid w:val="006F2494"/>
    <w:pPr>
      <w:pBdr>
        <w:left w:val="single" w:sz="4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2">
    <w:name w:val="xl122"/>
    <w:basedOn w:val="ac"/>
    <w:uiPriority w:val="99"/>
    <w:rsid w:val="006F249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3">
    <w:name w:val="xl123"/>
    <w:basedOn w:val="ac"/>
    <w:uiPriority w:val="99"/>
    <w:rsid w:val="006F2494"/>
    <w:pPr>
      <w:pBdr>
        <w:left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4">
    <w:name w:val="xl124"/>
    <w:basedOn w:val="ac"/>
    <w:uiPriority w:val="99"/>
    <w:rsid w:val="006F249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5">
    <w:name w:val="xl125"/>
    <w:basedOn w:val="ac"/>
    <w:uiPriority w:val="99"/>
    <w:rsid w:val="006F2494"/>
    <w:pPr>
      <w:pBdr>
        <w:top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6">
    <w:name w:val="xl126"/>
    <w:basedOn w:val="ac"/>
    <w:uiPriority w:val="99"/>
    <w:rsid w:val="006F2494"/>
    <w:pPr>
      <w:pBdr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7">
    <w:name w:val="xl127"/>
    <w:basedOn w:val="ac"/>
    <w:uiPriority w:val="99"/>
    <w:rsid w:val="006F2494"/>
    <w:pPr>
      <w:pBdr>
        <w:bottom w:val="single" w:sz="4" w:space="0" w:color="auto"/>
        <w:right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8">
    <w:name w:val="xl128"/>
    <w:basedOn w:val="ac"/>
    <w:uiPriority w:val="99"/>
    <w:rsid w:val="006F2494"/>
    <w:pPr>
      <w:pBdr>
        <w:top w:val="single" w:sz="4" w:space="0" w:color="auto"/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29">
    <w:name w:val="xl129"/>
    <w:basedOn w:val="ac"/>
    <w:uiPriority w:val="99"/>
    <w:rsid w:val="006F2494"/>
    <w:pPr>
      <w:pBdr>
        <w:left w:val="single" w:sz="8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xl130">
    <w:name w:val="xl130"/>
    <w:basedOn w:val="ac"/>
    <w:uiPriority w:val="99"/>
    <w:rsid w:val="006F2494"/>
    <w:pPr>
      <w:pBdr>
        <w:left w:val="single" w:sz="8" w:space="0" w:color="auto"/>
        <w:bottom w:val="single" w:sz="4" w:space="0" w:color="auto"/>
      </w:pBdr>
      <w:shd w:val="clear" w:color="000000" w:fill="D8D8D8"/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굴림체" w:hAnsi="굴림체" w:cs="굴림"/>
      <w:b/>
      <w:bCs/>
    </w:rPr>
  </w:style>
  <w:style w:type="paragraph" w:customStyle="1" w:styleId="Default">
    <w:name w:val="Default"/>
    <w:uiPriority w:val="99"/>
    <w:rsid w:val="006F2494"/>
    <w:pPr>
      <w:widowControl w:val="0"/>
      <w:autoSpaceDE w:val="0"/>
      <w:autoSpaceDN w:val="0"/>
      <w:adjustRightInd w:val="0"/>
    </w:pPr>
    <w:rPr>
      <w:rFonts w:ascii="바탕" w:eastAsia="바탕" w:cs="바탕"/>
      <w:color w:val="000000"/>
      <w:sz w:val="24"/>
      <w:szCs w:val="24"/>
    </w:rPr>
  </w:style>
  <w:style w:type="paragraph" w:customStyle="1" w:styleId="WFIS-">
    <w:name w:val="WFIS-본문(점)"/>
    <w:basedOn w:val="ac"/>
    <w:uiPriority w:val="99"/>
    <w:qFormat/>
    <w:rsid w:val="006F2494"/>
    <w:pPr>
      <w:widowControl w:val="0"/>
      <w:numPr>
        <w:numId w:val="27"/>
      </w:numPr>
      <w:wordWrap w:val="0"/>
      <w:overflowPunct/>
      <w:autoSpaceDE/>
      <w:autoSpaceDN/>
      <w:spacing w:line="360" w:lineRule="auto"/>
    </w:pPr>
    <w:rPr>
      <w:rFonts w:ascii="Arial" w:eastAsia="굴림" w:hAnsi="Arial"/>
      <w:sz w:val="22"/>
    </w:rPr>
  </w:style>
  <w:style w:type="paragraph" w:customStyle="1" w:styleId="10">
    <w:name w:val="제목 1수준"/>
    <w:basedOn w:val="ac"/>
    <w:uiPriority w:val="99"/>
    <w:rsid w:val="006F2494"/>
    <w:pPr>
      <w:widowControl w:val="0"/>
      <w:numPr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32"/>
    </w:rPr>
  </w:style>
  <w:style w:type="paragraph" w:customStyle="1" w:styleId="20">
    <w:name w:val="제목 2수준"/>
    <w:basedOn w:val="ac"/>
    <w:uiPriority w:val="99"/>
    <w:rsid w:val="006F2494"/>
    <w:pPr>
      <w:widowControl w:val="0"/>
      <w:numPr>
        <w:ilvl w:val="1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8"/>
    </w:rPr>
  </w:style>
  <w:style w:type="paragraph" w:customStyle="1" w:styleId="30">
    <w:name w:val="제목 3수준"/>
    <w:basedOn w:val="ac"/>
    <w:uiPriority w:val="99"/>
    <w:rsid w:val="006F2494"/>
    <w:pPr>
      <w:widowControl w:val="0"/>
      <w:numPr>
        <w:ilvl w:val="2"/>
        <w:numId w:val="28"/>
      </w:numPr>
      <w:wordWrap w:val="0"/>
      <w:overflowPunct/>
      <w:adjustRightInd/>
      <w:jc w:val="left"/>
      <w:textAlignment w:val="auto"/>
    </w:pPr>
    <w:rPr>
      <w:rFonts w:ascii="맑은 고딕" w:hAnsi="맑은 고딕" w:cs="바탕"/>
      <w:b/>
      <w:bCs/>
      <w:kern w:val="2"/>
      <w:sz w:val="24"/>
    </w:rPr>
  </w:style>
  <w:style w:type="table" w:styleId="2-1">
    <w:name w:val="Medium List 2 Accent 1"/>
    <w:basedOn w:val="ae"/>
    <w:uiPriority w:val="66"/>
    <w:rsid w:val="008F1939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9">
    <w:name w:val="Table Classic 2"/>
    <w:basedOn w:val="ae"/>
    <w:rsid w:val="008F1939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e"/>
    <w:rsid w:val="008F1939"/>
    <w:pPr>
      <w:overflowPunct w:val="0"/>
      <w:autoSpaceDE w:val="0"/>
      <w:autoSpaceDN w:val="0"/>
      <w:adjustRightInd w:val="0"/>
      <w:jc w:val="both"/>
      <w:textAlignment w:val="baseline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6">
    <w:name w:val="Medium Grid 3 Accent 6"/>
    <w:basedOn w:val="ae"/>
    <w:uiPriority w:val="69"/>
    <w:rsid w:val="008F193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f">
    <w:name w:val="Table Classic 1"/>
    <w:basedOn w:val="ae"/>
    <w:rsid w:val="00075BCB"/>
    <w:pPr>
      <w:overflowPunct w:val="0"/>
      <w:autoSpaceDE w:val="0"/>
      <w:autoSpaceDN w:val="0"/>
      <w:adjustRightInd w:val="0"/>
      <w:jc w:val="both"/>
      <w:textAlignment w:val="baseline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4">
    <w:name w:val="표준글머리"/>
    <w:basedOn w:val="ac"/>
    <w:link w:val="Chare"/>
    <w:uiPriority w:val="99"/>
    <w:qFormat/>
    <w:rsid w:val="002E01C6"/>
    <w:pPr>
      <w:numPr>
        <w:numId w:val="30"/>
      </w:numPr>
      <w:overflowPunct/>
      <w:autoSpaceDE/>
      <w:autoSpaceDN/>
      <w:spacing w:line="280" w:lineRule="atLeast"/>
    </w:pPr>
    <w:rPr>
      <w:rFonts w:ascii="맑은 고딕" w:hAnsi="맑은 고딕" w:cs="맑은 고딕"/>
      <w:sz w:val="22"/>
      <w:szCs w:val="22"/>
    </w:rPr>
  </w:style>
  <w:style w:type="character" w:customStyle="1" w:styleId="Chare">
    <w:name w:val="표준글머리 Char"/>
    <w:basedOn w:val="ad"/>
    <w:link w:val="a4"/>
    <w:uiPriority w:val="99"/>
    <w:rsid w:val="002E01C6"/>
    <w:rPr>
      <w:rFonts w:ascii="맑은 고딕" w:eastAsia="맑은 고딕" w:hAnsi="맑은 고딕" w:cs="맑은 고딕"/>
      <w:sz w:val="22"/>
      <w:szCs w:val="22"/>
    </w:rPr>
  </w:style>
  <w:style w:type="paragraph" w:customStyle="1" w:styleId="afffd">
    <w:name w:val="표헤더"/>
    <w:basedOn w:val="ac"/>
    <w:link w:val="Charf"/>
    <w:qFormat/>
    <w:rsid w:val="002F40AC"/>
    <w:pPr>
      <w:overflowPunct/>
      <w:autoSpaceDE/>
      <w:autoSpaceDN/>
      <w:spacing w:line="280" w:lineRule="atLeast"/>
      <w:jc w:val="center"/>
    </w:pPr>
    <w:rPr>
      <w:rFonts w:ascii="맑은 고딕" w:hAnsi="맑은 고딕" w:cs="맑은 고딕"/>
      <w:b/>
      <w:bCs/>
      <w:sz w:val="22"/>
      <w:szCs w:val="22"/>
    </w:rPr>
  </w:style>
  <w:style w:type="paragraph" w:customStyle="1" w:styleId="afffe">
    <w:name w:val="표내용"/>
    <w:basedOn w:val="ac"/>
    <w:link w:val="Charf0"/>
    <w:qFormat/>
    <w:rsid w:val="002F40AC"/>
    <w:pPr>
      <w:overflowPunct/>
      <w:autoSpaceDE/>
      <w:autoSpaceDN/>
      <w:spacing w:line="280" w:lineRule="atLeast"/>
    </w:pPr>
    <w:rPr>
      <w:rFonts w:ascii="맑은 고딕" w:hAnsi="맑은 고딕" w:cs="맑은 고딕"/>
      <w:szCs w:val="22"/>
    </w:rPr>
  </w:style>
  <w:style w:type="character" w:customStyle="1" w:styleId="Charf">
    <w:name w:val="표헤더 Char"/>
    <w:basedOn w:val="ad"/>
    <w:link w:val="afffd"/>
    <w:rsid w:val="002F40AC"/>
    <w:rPr>
      <w:rFonts w:ascii="맑은 고딕" w:eastAsia="맑은 고딕" w:hAnsi="맑은 고딕" w:cs="맑은 고딕"/>
      <w:b/>
      <w:bCs/>
      <w:sz w:val="22"/>
      <w:szCs w:val="22"/>
    </w:rPr>
  </w:style>
  <w:style w:type="character" w:customStyle="1" w:styleId="Charf0">
    <w:name w:val="표내용 Char"/>
    <w:basedOn w:val="ad"/>
    <w:link w:val="afffe"/>
    <w:rsid w:val="002F40AC"/>
    <w:rPr>
      <w:rFonts w:ascii="맑은 고딕" w:eastAsia="맑은 고딕" w:hAnsi="맑은 고딕" w:cs="맑은 고딕"/>
      <w:szCs w:val="22"/>
    </w:rPr>
  </w:style>
  <w:style w:type="paragraph" w:customStyle="1" w:styleId="2a">
    <w:name w:val="본문2"/>
    <w:basedOn w:val="ac"/>
    <w:uiPriority w:val="99"/>
    <w:rsid w:val="00FE7B53"/>
    <w:pPr>
      <w:keepLines/>
      <w:spacing w:after="120"/>
      <w:ind w:left="450"/>
    </w:pPr>
    <w:rPr>
      <w:rFonts w:ascii="Arial" w:hAnsi="Arial"/>
    </w:rPr>
  </w:style>
  <w:style w:type="character" w:customStyle="1" w:styleId="2Char10">
    <w:name w:val="2 Char1"/>
    <w:aliases w:val="Level 2 Char1,H2 Char1,제목 2 Char1 Char Char2,제목 2 Char Char Char Char1,제목 2 Char1 Char Char Char1,Attribute Heading 2 Char1,1). Char1,LEVEL 2 Char1,l2 Char1,l 2 Char1,two Char1,heading2 Char1,_Überschrift Char1,DR SOP 2 Char1,가 Char1"/>
    <w:basedOn w:val="ad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H5Char1">
    <w:name w:val="H5 Char1"/>
    <w:aliases w:val="(소제목) Char1,L5 Char1,제목5 Char1,h5 Char1,동그라미1 Char1,수준5 Char1,not defined Char1,제목 5 Char2 Char2,제목 5 Char1 Char1 Char1,제목 5 Char Char Char1 Char1,제목 5 Char2 Char1 Char Char1 Char1,제목 5 Char Char Char Char Char Char1 Char1,L Char1"/>
    <w:basedOn w:val="ad"/>
    <w:uiPriority w:val="9"/>
    <w:semiHidden/>
    <w:rsid w:val="00CB3AFC"/>
    <w:rPr>
      <w:rFonts w:asciiTheme="majorHAnsi" w:eastAsiaTheme="majorEastAsia" w:hAnsiTheme="majorHAnsi" w:cstheme="majorBidi"/>
    </w:rPr>
  </w:style>
  <w:style w:type="character" w:customStyle="1" w:styleId="1Char10">
    <w:name w:val="제목 1 Char1"/>
    <w:aliases w:val="H1 Char1,level1 Char1,level1 + (영어) Times New Roman Char1,(한글) 굴림 Char1,왼쪽:  0 cm Char1,첫 줄:  0 cm Char1,줄 간격: ... ... Char1,Attribute Heading 1 Char1,가. Char1,Level 1 Char1,LEVEL1 Char1,_Kapitelüberschrift Char1,I Char1,H11 Char1,H12 Char1"/>
    <w:basedOn w:val="ad"/>
    <w:rsid w:val="00CB3AFC"/>
    <w:rPr>
      <w:rFonts w:asciiTheme="majorHAnsi" w:eastAsiaTheme="majorEastAsia" w:hAnsiTheme="majorHAnsi" w:cstheme="majorBidi"/>
      <w:sz w:val="28"/>
      <w:szCs w:val="28"/>
    </w:rPr>
  </w:style>
  <w:style w:type="character" w:customStyle="1" w:styleId="4Char1">
    <w:name w:val="제목 4 Char1"/>
    <w:aliases w:val="4 Char1,H4 Char1,l4 Char1,l 4 Char1,h4 Char1,level4 Char1,(가) Char1,H41 Char1,H42 Char1,H43 Char1,H411 Char1,H421 Char1,H44 Char1,H412 Char1,H422 Char1,H45 Char1,H413 Char1,H423 Char1,H46 Char1,H414 Char1,H424 Char1,H47 Char1,H415 Char1"/>
    <w:basedOn w:val="ad"/>
    <w:semiHidden/>
    <w:rsid w:val="00CB3AFC"/>
    <w:rPr>
      <w:rFonts w:ascii="Book Antiqua" w:eastAsia="맑은 고딕" w:hAnsi="Book Antiqua"/>
      <w:b/>
      <w:bCs/>
    </w:rPr>
  </w:style>
  <w:style w:type="character" w:customStyle="1" w:styleId="6Char1">
    <w:name w:val="제목 6 Char1"/>
    <w:aliases w:val="H6 Char1,(소제목 ▶) Char1"/>
    <w:basedOn w:val="ad"/>
    <w:semiHidden/>
    <w:rsid w:val="00CB3AFC"/>
    <w:rPr>
      <w:rFonts w:ascii="Book Antiqua" w:eastAsia="맑은 고딕" w:hAnsi="Book Antiqua"/>
      <w:b/>
      <w:bCs/>
    </w:rPr>
  </w:style>
  <w:style w:type="paragraph" w:customStyle="1" w:styleId="msonormal0">
    <w:name w:val="msonormal"/>
    <w:basedOn w:val="ac"/>
    <w:uiPriority w:val="99"/>
    <w:rsid w:val="00CB3AF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7Char1">
    <w:name w:val="제목 7 Char1"/>
    <w:aliases w:val="(소제목 ○) Char1"/>
    <w:basedOn w:val="ad"/>
    <w:semiHidden/>
    <w:rsid w:val="00CB3AFC"/>
    <w:rPr>
      <w:rFonts w:ascii="Book Antiqua" w:eastAsia="맑은 고딕" w:hAnsi="Book Antiqua"/>
    </w:rPr>
  </w:style>
  <w:style w:type="character" w:customStyle="1" w:styleId="9Char1">
    <w:name w:val="제목 9 Char1"/>
    <w:aliases w:val="(미세제목 ●) Char1"/>
    <w:basedOn w:val="ad"/>
    <w:semiHidden/>
    <w:rsid w:val="00CB3AFC"/>
    <w:rPr>
      <w:rFonts w:ascii="Book Antiqua" w:eastAsia="맑은 고딕" w:hAnsi="Book Antiqua"/>
    </w:rPr>
  </w:style>
  <w:style w:type="character" w:customStyle="1" w:styleId="Char12">
    <w:name w:val="머리글 Char1"/>
    <w:aliases w:val="header odd Char1,header odd1 Char1,header odd2 Char1,header odd3 Char1,header odd4 Char1,header odd5 Char1,header odd6 Char1,header Char1,header odd11 Char1,header odd21 Char1,header odd31 Char1,header odd41 Char1,header odd51 Char1,Draft Char"/>
    <w:basedOn w:val="ad"/>
    <w:semiHidden/>
    <w:rsid w:val="00CB3AFC"/>
    <w:rPr>
      <w:rFonts w:ascii="Book Antiqua" w:eastAsia="맑은 고딕" w:hAnsi="Book Antiqua"/>
    </w:rPr>
  </w:style>
  <w:style w:type="character" w:customStyle="1" w:styleId="UnresolvedMention">
    <w:name w:val="Unresolved Mention"/>
    <w:basedOn w:val="ad"/>
    <w:uiPriority w:val="99"/>
    <w:semiHidden/>
    <w:unhideWhenUsed/>
    <w:rsid w:val="00E820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0778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1154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1593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001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7542">
          <w:marLeft w:val="288"/>
          <w:marRight w:val="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364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5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957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8729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33030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4709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4437">
          <w:marLeft w:val="288"/>
          <w:marRight w:val="72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2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83768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04725">
          <w:marLeft w:val="1699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52148">
          <w:marLeft w:val="112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62359">
          <w:marLeft w:val="70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8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55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59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9.png"/><Relationship Id="rId21" Type="http://schemas.openxmlformats.org/officeDocument/2006/relationships/image" Target="media/image4.png"/><Relationship Id="rId42" Type="http://schemas.openxmlformats.org/officeDocument/2006/relationships/image" Target="media/image25.png"/><Relationship Id="rId47" Type="http://schemas.openxmlformats.org/officeDocument/2006/relationships/image" Target="media/image30.png"/><Relationship Id="rId63" Type="http://schemas.openxmlformats.org/officeDocument/2006/relationships/image" Target="media/image46.png"/><Relationship Id="rId68" Type="http://schemas.openxmlformats.org/officeDocument/2006/relationships/image" Target="media/image51.png"/><Relationship Id="rId84" Type="http://schemas.openxmlformats.org/officeDocument/2006/relationships/image" Target="media/image67.png"/><Relationship Id="rId89" Type="http://schemas.openxmlformats.org/officeDocument/2006/relationships/image" Target="media/image72.png"/><Relationship Id="rId7" Type="http://schemas.openxmlformats.org/officeDocument/2006/relationships/styles" Target="styles.xml"/><Relationship Id="rId71" Type="http://schemas.openxmlformats.org/officeDocument/2006/relationships/image" Target="media/image54.png"/><Relationship Id="rId92" Type="http://schemas.openxmlformats.org/officeDocument/2006/relationships/image" Target="media/image75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image" Target="media/image12.png"/><Relationship Id="rId11" Type="http://schemas.openxmlformats.org/officeDocument/2006/relationships/footnotes" Target="footnotes.xml"/><Relationship Id="rId24" Type="http://schemas.openxmlformats.org/officeDocument/2006/relationships/image" Target="media/image7.png"/><Relationship Id="rId32" Type="http://schemas.openxmlformats.org/officeDocument/2006/relationships/image" Target="media/image15.png"/><Relationship Id="rId37" Type="http://schemas.openxmlformats.org/officeDocument/2006/relationships/image" Target="media/image20.png"/><Relationship Id="rId40" Type="http://schemas.openxmlformats.org/officeDocument/2006/relationships/image" Target="media/image23.png"/><Relationship Id="rId45" Type="http://schemas.openxmlformats.org/officeDocument/2006/relationships/image" Target="media/image28.png"/><Relationship Id="rId53" Type="http://schemas.openxmlformats.org/officeDocument/2006/relationships/image" Target="media/image36.png"/><Relationship Id="rId58" Type="http://schemas.openxmlformats.org/officeDocument/2006/relationships/image" Target="media/image41.png"/><Relationship Id="rId66" Type="http://schemas.openxmlformats.org/officeDocument/2006/relationships/image" Target="media/image49.png"/><Relationship Id="rId74" Type="http://schemas.openxmlformats.org/officeDocument/2006/relationships/image" Target="media/image57.png"/><Relationship Id="rId79" Type="http://schemas.openxmlformats.org/officeDocument/2006/relationships/image" Target="media/image62.png"/><Relationship Id="rId87" Type="http://schemas.openxmlformats.org/officeDocument/2006/relationships/image" Target="media/image70.png"/><Relationship Id="rId102" Type="http://schemas.openxmlformats.org/officeDocument/2006/relationships/footer" Target="footer4.xml"/><Relationship Id="rId5" Type="http://schemas.openxmlformats.org/officeDocument/2006/relationships/customXml" Target="../customXml/item5.xml"/><Relationship Id="rId61" Type="http://schemas.openxmlformats.org/officeDocument/2006/relationships/image" Target="media/image44.png"/><Relationship Id="rId82" Type="http://schemas.openxmlformats.org/officeDocument/2006/relationships/image" Target="media/image65.png"/><Relationship Id="rId90" Type="http://schemas.openxmlformats.org/officeDocument/2006/relationships/image" Target="media/image73.png"/><Relationship Id="rId95" Type="http://schemas.openxmlformats.org/officeDocument/2006/relationships/image" Target="media/image78.png"/><Relationship Id="rId19" Type="http://schemas.openxmlformats.org/officeDocument/2006/relationships/footer" Target="footer3.xml"/><Relationship Id="rId14" Type="http://schemas.openxmlformats.org/officeDocument/2006/relationships/image" Target="media/image2.jpeg"/><Relationship Id="rId22" Type="http://schemas.openxmlformats.org/officeDocument/2006/relationships/image" Target="media/image5.png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image" Target="media/image18.png"/><Relationship Id="rId43" Type="http://schemas.openxmlformats.org/officeDocument/2006/relationships/image" Target="media/image26.png"/><Relationship Id="rId48" Type="http://schemas.openxmlformats.org/officeDocument/2006/relationships/image" Target="media/image31.png"/><Relationship Id="rId56" Type="http://schemas.openxmlformats.org/officeDocument/2006/relationships/image" Target="media/image39.png"/><Relationship Id="rId64" Type="http://schemas.openxmlformats.org/officeDocument/2006/relationships/image" Target="media/image47.png"/><Relationship Id="rId69" Type="http://schemas.openxmlformats.org/officeDocument/2006/relationships/image" Target="media/image52.png"/><Relationship Id="rId77" Type="http://schemas.openxmlformats.org/officeDocument/2006/relationships/image" Target="media/image60.png"/><Relationship Id="rId100" Type="http://schemas.openxmlformats.org/officeDocument/2006/relationships/image" Target="media/image83.png"/><Relationship Id="rId8" Type="http://schemas.microsoft.com/office/2007/relationships/stylesWithEffects" Target="stylesWithEffects.xml"/><Relationship Id="rId51" Type="http://schemas.openxmlformats.org/officeDocument/2006/relationships/image" Target="media/image34.png"/><Relationship Id="rId72" Type="http://schemas.openxmlformats.org/officeDocument/2006/relationships/image" Target="media/image55.png"/><Relationship Id="rId80" Type="http://schemas.openxmlformats.org/officeDocument/2006/relationships/image" Target="media/image63.png"/><Relationship Id="rId85" Type="http://schemas.openxmlformats.org/officeDocument/2006/relationships/image" Target="media/image68.png"/><Relationship Id="rId93" Type="http://schemas.openxmlformats.org/officeDocument/2006/relationships/image" Target="media/image76.png"/><Relationship Id="rId98" Type="http://schemas.openxmlformats.org/officeDocument/2006/relationships/image" Target="media/image81.png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image" Target="media/image8.png"/><Relationship Id="rId33" Type="http://schemas.openxmlformats.org/officeDocument/2006/relationships/image" Target="media/image16.png"/><Relationship Id="rId38" Type="http://schemas.openxmlformats.org/officeDocument/2006/relationships/image" Target="media/image21.png"/><Relationship Id="rId46" Type="http://schemas.openxmlformats.org/officeDocument/2006/relationships/image" Target="media/image29.png"/><Relationship Id="rId59" Type="http://schemas.openxmlformats.org/officeDocument/2006/relationships/image" Target="media/image42.png"/><Relationship Id="rId67" Type="http://schemas.openxmlformats.org/officeDocument/2006/relationships/image" Target="media/image50.png"/><Relationship Id="rId103" Type="http://schemas.openxmlformats.org/officeDocument/2006/relationships/fontTable" Target="fontTable.xml"/><Relationship Id="rId20" Type="http://schemas.openxmlformats.org/officeDocument/2006/relationships/image" Target="media/image3.png"/><Relationship Id="rId41" Type="http://schemas.openxmlformats.org/officeDocument/2006/relationships/image" Target="media/image24.png"/><Relationship Id="rId54" Type="http://schemas.openxmlformats.org/officeDocument/2006/relationships/image" Target="media/image37.png"/><Relationship Id="rId62" Type="http://schemas.openxmlformats.org/officeDocument/2006/relationships/image" Target="media/image45.png"/><Relationship Id="rId70" Type="http://schemas.openxmlformats.org/officeDocument/2006/relationships/image" Target="media/image53.png"/><Relationship Id="rId75" Type="http://schemas.openxmlformats.org/officeDocument/2006/relationships/image" Target="media/image58.png"/><Relationship Id="rId83" Type="http://schemas.openxmlformats.org/officeDocument/2006/relationships/image" Target="media/image66.png"/><Relationship Id="rId88" Type="http://schemas.openxmlformats.org/officeDocument/2006/relationships/image" Target="media/image71.png"/><Relationship Id="rId91" Type="http://schemas.openxmlformats.org/officeDocument/2006/relationships/image" Target="media/image74.png"/><Relationship Id="rId96" Type="http://schemas.openxmlformats.org/officeDocument/2006/relationships/image" Target="media/image79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image" Target="media/image11.png"/><Relationship Id="rId36" Type="http://schemas.openxmlformats.org/officeDocument/2006/relationships/image" Target="media/image19.png"/><Relationship Id="rId49" Type="http://schemas.openxmlformats.org/officeDocument/2006/relationships/image" Target="media/image32.png"/><Relationship Id="rId57" Type="http://schemas.openxmlformats.org/officeDocument/2006/relationships/image" Target="media/image40.png"/><Relationship Id="rId10" Type="http://schemas.openxmlformats.org/officeDocument/2006/relationships/webSettings" Target="webSettings.xml"/><Relationship Id="rId31" Type="http://schemas.openxmlformats.org/officeDocument/2006/relationships/image" Target="media/image14.png"/><Relationship Id="rId44" Type="http://schemas.openxmlformats.org/officeDocument/2006/relationships/image" Target="media/image27.png"/><Relationship Id="rId52" Type="http://schemas.openxmlformats.org/officeDocument/2006/relationships/image" Target="media/image35.png"/><Relationship Id="rId60" Type="http://schemas.openxmlformats.org/officeDocument/2006/relationships/image" Target="media/image43.png"/><Relationship Id="rId65" Type="http://schemas.openxmlformats.org/officeDocument/2006/relationships/image" Target="media/image48.png"/><Relationship Id="rId73" Type="http://schemas.openxmlformats.org/officeDocument/2006/relationships/image" Target="media/image56.png"/><Relationship Id="rId78" Type="http://schemas.openxmlformats.org/officeDocument/2006/relationships/image" Target="media/image61.png"/><Relationship Id="rId81" Type="http://schemas.openxmlformats.org/officeDocument/2006/relationships/image" Target="media/image64.png"/><Relationship Id="rId86" Type="http://schemas.openxmlformats.org/officeDocument/2006/relationships/image" Target="media/image69.png"/><Relationship Id="rId94" Type="http://schemas.openxmlformats.org/officeDocument/2006/relationships/image" Target="media/image77.png"/><Relationship Id="rId99" Type="http://schemas.openxmlformats.org/officeDocument/2006/relationships/image" Target="media/image82.png"/><Relationship Id="rId10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9" Type="http://schemas.openxmlformats.org/officeDocument/2006/relationships/image" Target="media/image22.png"/><Relationship Id="rId34" Type="http://schemas.openxmlformats.org/officeDocument/2006/relationships/image" Target="media/image17.png"/><Relationship Id="rId50" Type="http://schemas.openxmlformats.org/officeDocument/2006/relationships/image" Target="media/image33.png"/><Relationship Id="rId55" Type="http://schemas.openxmlformats.org/officeDocument/2006/relationships/image" Target="media/image38.png"/><Relationship Id="rId76" Type="http://schemas.openxmlformats.org/officeDocument/2006/relationships/image" Target="media/image59.png"/><Relationship Id="rId97" Type="http://schemas.openxmlformats.org/officeDocument/2006/relationships/image" Target="media/image80.png"/><Relationship Id="rId10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04048\LOCALS~1\Temp\&#53596;&#54540;&#47551;%20&#51089;&#49457;%20&#54364;&#51456;%20&#50577;&#49885;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8D151F5EC7D5F5488C2D2DADDD25AABE" ma:contentTypeVersion="10" ma:contentTypeDescription="새 문서를 만듭니다." ma:contentTypeScope="" ma:versionID="741fe2797b5e1bc92712e331f6d424f5">
  <xsd:schema xmlns:xsd="http://www.w3.org/2001/XMLSchema" xmlns:xs="http://www.w3.org/2001/XMLSchema" xmlns:p="http://schemas.microsoft.com/office/2006/metadata/properties" xmlns:ns2="c3b764ad-fc4d-4b1e-8c57-56438e39c46a" targetNamespace="http://schemas.microsoft.com/office/2006/metadata/properties" ma:root="true" ma:fieldsID="85becf13c5de9149150e28529e87f40c" ns2:_="">
    <xsd:import namespace="c3b764ad-fc4d-4b1e-8c57-56438e39c4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764ad-fc4d-4b1e-8c57-56438e39c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70573-3B12-4860-B0DC-F3DC090C5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7C4258-A60B-4A6E-A348-7156DBFB24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764ad-fc4d-4b1e-8c57-56438e39c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1CC868-F167-4A2D-9C40-A14DB35F58A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37D223-056E-49AE-AB35-3A69C33DF0C5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198E7E3-8B46-4BBE-851B-81DED3B68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템플릿 작성 표준 양식.dot</Template>
  <TotalTime>2087</TotalTime>
  <Pages>42</Pages>
  <Words>2648</Words>
  <Characters>15098</Characters>
  <Application>Microsoft Office Word</Application>
  <DocSecurity>0</DocSecurity>
  <Lines>125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SOW</vt:lpstr>
    </vt:vector>
  </TitlesOfParts>
  <Company>SKC&amp;C</Company>
  <LinksUpToDate>false</LinksUpToDate>
  <CharactersWithSpaces>17711</CharactersWithSpaces>
  <SharedDoc>false</SharedDoc>
  <HLinks>
    <vt:vector size="366" baseType="variant">
      <vt:variant>
        <vt:i4>1310776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_Toc370291276</vt:lpwstr>
      </vt:variant>
      <vt:variant>
        <vt:i4>1310776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_Toc370291275</vt:lpwstr>
      </vt:variant>
      <vt:variant>
        <vt:i4>1310776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_Toc370291274</vt:lpwstr>
      </vt:variant>
      <vt:variant>
        <vt:i4>1310776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_Toc370291273</vt:lpwstr>
      </vt:variant>
      <vt:variant>
        <vt:i4>1310776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_Toc370291272</vt:lpwstr>
      </vt:variant>
      <vt:variant>
        <vt:i4>1310776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_Toc370291271</vt:lpwstr>
      </vt:variant>
      <vt:variant>
        <vt:i4>1310776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_Toc370291270</vt:lpwstr>
      </vt:variant>
      <vt:variant>
        <vt:i4>1376312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_Toc370291269</vt:lpwstr>
      </vt:variant>
      <vt:variant>
        <vt:i4>1376312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_Toc370291268</vt:lpwstr>
      </vt:variant>
      <vt:variant>
        <vt:i4>1376312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_Toc370291267</vt:lpwstr>
      </vt:variant>
      <vt:variant>
        <vt:i4>1376312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_Toc370291266</vt:lpwstr>
      </vt:variant>
      <vt:variant>
        <vt:i4>1376312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_Toc370291265</vt:lpwstr>
      </vt:variant>
      <vt:variant>
        <vt:i4>1376312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_Toc370291264</vt:lpwstr>
      </vt:variant>
      <vt:variant>
        <vt:i4>1376312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_Toc370291263</vt:lpwstr>
      </vt:variant>
      <vt:variant>
        <vt:i4>1376312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_Toc370291262</vt:lpwstr>
      </vt:variant>
      <vt:variant>
        <vt:i4>1376312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_Toc370291261</vt:lpwstr>
      </vt:variant>
      <vt:variant>
        <vt:i4>1376312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_Toc370291260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_Toc370291259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_Toc370291258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_Toc370291257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_Toc370291256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_Toc370291255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_Toc370291254</vt:lpwstr>
      </vt:variant>
      <vt:variant>
        <vt:i4>1441848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_Toc370291253</vt:lpwstr>
      </vt:variant>
      <vt:variant>
        <vt:i4>1441848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_Toc370291252</vt:lpwstr>
      </vt:variant>
      <vt:variant>
        <vt:i4>1441848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_Toc370291251</vt:lpwstr>
      </vt:variant>
      <vt:variant>
        <vt:i4>1441848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_Toc370291250</vt:lpwstr>
      </vt:variant>
      <vt:variant>
        <vt:i4>1507384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_Toc370291249</vt:lpwstr>
      </vt:variant>
      <vt:variant>
        <vt:i4>1507384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_Toc370291248</vt:lpwstr>
      </vt:variant>
      <vt:variant>
        <vt:i4>1507384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_Toc370291247</vt:lpwstr>
      </vt:variant>
      <vt:variant>
        <vt:i4>1507384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_Toc370291246</vt:lpwstr>
      </vt:variant>
      <vt:variant>
        <vt:i4>1507384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_Toc370291245</vt:lpwstr>
      </vt:variant>
      <vt:variant>
        <vt:i4>1507384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_Toc370291244</vt:lpwstr>
      </vt:variant>
      <vt:variant>
        <vt:i4>1507384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_Toc370291243</vt:lpwstr>
      </vt:variant>
      <vt:variant>
        <vt:i4>1507384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_Toc370291242</vt:lpwstr>
      </vt:variant>
      <vt:variant>
        <vt:i4>1507384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_Toc370291241</vt:lpwstr>
      </vt:variant>
      <vt:variant>
        <vt:i4>1507384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_Toc370291240</vt:lpwstr>
      </vt:variant>
      <vt:variant>
        <vt:i4>1048632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_Toc370291239</vt:lpwstr>
      </vt:variant>
      <vt:variant>
        <vt:i4>1048632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_Toc370291238</vt:lpwstr>
      </vt:variant>
      <vt:variant>
        <vt:i4>1048632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_Toc370291237</vt:lpwstr>
      </vt:variant>
      <vt:variant>
        <vt:i4>1048632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_Toc370291236</vt:lpwstr>
      </vt:variant>
      <vt:variant>
        <vt:i4>1048632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_Toc370291235</vt:lpwstr>
      </vt:variant>
      <vt:variant>
        <vt:i4>1048632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_Toc370291234</vt:lpwstr>
      </vt:variant>
      <vt:variant>
        <vt:i4>1048632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_Toc370291233</vt:lpwstr>
      </vt:variant>
      <vt:variant>
        <vt:i4>1048632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_Toc370291232</vt:lpwstr>
      </vt:variant>
      <vt:variant>
        <vt:i4>1048632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_Toc370291231</vt:lpwstr>
      </vt:variant>
      <vt:variant>
        <vt:i4>1048632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_Toc370291230</vt:lpwstr>
      </vt:variant>
      <vt:variant>
        <vt:i4>1114168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_Toc370291229</vt:lpwstr>
      </vt:variant>
      <vt:variant>
        <vt:i4>1114168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_Toc370291228</vt:lpwstr>
      </vt:variant>
      <vt:variant>
        <vt:i4>1114168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_Toc370291227</vt:lpwstr>
      </vt:variant>
      <vt:variant>
        <vt:i4>1114168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_Toc370291226</vt:lpwstr>
      </vt:variant>
      <vt:variant>
        <vt:i4>1114168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_Toc370291225</vt:lpwstr>
      </vt:variant>
      <vt:variant>
        <vt:i4>1114168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_Toc370291224</vt:lpwstr>
      </vt:variant>
      <vt:variant>
        <vt:i4>1114168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_Toc370291223</vt:lpwstr>
      </vt:variant>
      <vt:variant>
        <vt:i4>1114168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_Toc370291222</vt:lpwstr>
      </vt:variant>
      <vt:variant>
        <vt:i4>1114168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_Toc370291221</vt:lpwstr>
      </vt:variant>
      <vt:variant>
        <vt:i4>1114168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_Toc370291220</vt:lpwstr>
      </vt:variant>
      <vt:variant>
        <vt:i4>1179704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_Toc370291219</vt:lpwstr>
      </vt:variant>
      <vt:variant>
        <vt:i4>1179704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_Toc370291218</vt:lpwstr>
      </vt:variant>
      <vt:variant>
        <vt:i4>1179704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_Toc370291217</vt:lpwstr>
      </vt:variant>
      <vt:variant>
        <vt:i4>1179704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_Toc370291216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SOW</dc:title>
  <dc:subject/>
  <dc:creator>노보영</dc:creator>
  <cp:keywords/>
  <dc:description>ISM-BC AD/M_x000d_
{Team Name}_x000d_
9-3777 Kingsway_x000d_
Burnaby BC_x000d_
V5H 3Z7</dc:description>
  <cp:lastModifiedBy>kimjk</cp:lastModifiedBy>
  <cp:revision>526</cp:revision>
  <cp:lastPrinted>2012-03-29T06:41:00Z</cp:lastPrinted>
  <dcterms:created xsi:type="dcterms:W3CDTF">2021-08-02T02:08:00Z</dcterms:created>
  <dcterms:modified xsi:type="dcterms:W3CDTF">2021-12-29T07:25:00Z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Completed">
    <vt:lpwstr>yyyy mm dd</vt:lpwstr>
  </property>
  <property fmtid="{D5CDD505-2E9C-101B-9397-08002B2CF9AE}" pid="3" name="Version">
    <vt:lpwstr>{1.x}</vt:lpwstr>
  </property>
  <property fmtid="{D5CDD505-2E9C-101B-9397-08002B2CF9AE}" pid="4" name="Document Number">
    <vt:lpwstr>{Doc Number}</vt:lpwstr>
  </property>
  <property fmtid="{D5CDD505-2E9C-101B-9397-08002B2CF9AE}" pid="5" name="Caveat Left">
    <vt:lpwstr>Company Restricted</vt:lpwstr>
  </property>
  <property fmtid="{D5CDD505-2E9C-101B-9397-08002B2CF9AE}" pid="6" name="Caveat Right">
    <vt:lpwstr>Uncontrolled copy if printed</vt:lpwstr>
  </property>
  <property fmtid="{D5CDD505-2E9C-101B-9397-08002B2CF9AE}" pid="7" name="Template Version">
    <vt:lpwstr>1.2</vt:lpwstr>
  </property>
  <property fmtid="{D5CDD505-2E9C-101B-9397-08002B2CF9AE}" pid="8" name="ContentType">
    <vt:lpwstr>프로젝트 작업 환경 문서</vt:lpwstr>
  </property>
  <property fmtid="{D5CDD505-2E9C-101B-9397-08002B2CF9AE}" pid="9" name="Subject">
    <vt:lpwstr/>
  </property>
  <property fmtid="{D5CDD505-2E9C-101B-9397-08002B2CF9AE}" pid="10" name="Keywords">
    <vt:lpwstr/>
  </property>
  <property fmtid="{D5CDD505-2E9C-101B-9397-08002B2CF9AE}" pid="11" name="_Author">
    <vt:lpwstr>노보영</vt:lpwstr>
  </property>
  <property fmtid="{D5CDD505-2E9C-101B-9397-08002B2CF9AE}" pid="12" name="_Category">
    <vt:lpwstr/>
  </property>
  <property fmtid="{D5CDD505-2E9C-101B-9397-08002B2CF9AE}" pid="13" name="Categories">
    <vt:lpwstr/>
  </property>
  <property fmtid="{D5CDD505-2E9C-101B-9397-08002B2CF9AE}" pid="14" name="Approval Level">
    <vt:lpwstr/>
  </property>
  <property fmtid="{D5CDD505-2E9C-101B-9397-08002B2CF9AE}" pid="15" name="_Comments">
    <vt:lpwstr>ISM-BC AD/M_x000d_
{Team Name}_x000d_
9-3777 Kingsway_x000d_
Burnaby BC_x000d_
V5H 3Z7</vt:lpwstr>
  </property>
  <property fmtid="{D5CDD505-2E9C-101B-9397-08002B2CF9AE}" pid="16" name="Assigned To">
    <vt:lpwstr/>
  </property>
  <property fmtid="{D5CDD505-2E9C-101B-9397-08002B2CF9AE}" pid="17" name="ContentTypeId">
    <vt:lpwstr>0x0101008D151F5EC7D5F5488C2D2DADDD25AABE</vt:lpwstr>
  </property>
</Properties>
</file>