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onsolas" w:eastAsiaTheme="minorHAnsi" w:hAnsi="Consolas"/>
        </w:rPr>
        <w:id w:val="361946003"/>
        <w:docPartObj>
          <w:docPartGallery w:val="Cover Pages"/>
          <w:docPartUnique/>
        </w:docPartObj>
      </w:sdtPr>
      <w:sdtContent>
        <w:p w14:paraId="4D96CD0B" w14:textId="77777777" w:rsidR="00BF48FC" w:rsidRPr="001F0E43" w:rsidRDefault="00F74FCA" w:rsidP="0024052B">
          <w:pPr>
            <w:jc w:val="left"/>
            <w:rPr>
              <w:rFonts w:ascii="Consolas" w:eastAsiaTheme="minorHAnsi" w:hAnsi="Consolas"/>
            </w:rPr>
          </w:pPr>
          <w:r w:rsidRPr="001F0E43">
            <w:rPr>
              <w:rFonts w:ascii="Consolas" w:eastAsiaTheme="minorHAnsi" w:hAnsi="Consolas"/>
              <w:noProof/>
            </w:rPr>
            <w:drawing>
              <wp:inline distT="0" distB="0" distL="0" distR="0" wp14:anchorId="789E7D56" wp14:editId="733B5309">
                <wp:extent cx="2854708" cy="520262"/>
                <wp:effectExtent l="0" t="0" r="3175" b="0"/>
                <wp:docPr id="18436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8072" cy="5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44EDD2" w14:textId="77777777" w:rsidR="00BF48FC" w:rsidRPr="001F0E43" w:rsidRDefault="00BF48FC" w:rsidP="0024052B">
          <w:pPr>
            <w:jc w:val="left"/>
            <w:rPr>
              <w:rFonts w:ascii="Consolas" w:eastAsiaTheme="minorHAnsi" w:hAnsi="Consolas"/>
            </w:rPr>
          </w:pPr>
        </w:p>
        <w:p w14:paraId="48646E6D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4FED1CF8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567D39F9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1D25E42B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51AF0FE0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4400DE70" w14:textId="77777777" w:rsidR="00B5556A" w:rsidRPr="001F0E43" w:rsidRDefault="00B5556A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0625543" w14:textId="77777777" w:rsidR="00B5556A" w:rsidRPr="001F0E43" w:rsidRDefault="00B5556A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76DDEBC" w14:textId="77777777" w:rsidR="00B5556A" w:rsidRPr="001F0E43" w:rsidRDefault="00B5556A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tbl>
          <w:tblPr>
            <w:tblStyle w:val="TableGrid"/>
            <w:tblpPr w:leftFromText="142" w:rightFromText="142" w:vertAnchor="text" w:horzAnchor="margin" w:tblpX="850" w:tblpY="133"/>
            <w:tblW w:w="83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375"/>
          </w:tblGrid>
          <w:tr w:rsidR="00900E21" w:rsidRPr="001F0E43" w14:paraId="214A9E69" w14:textId="77777777" w:rsidTr="00A04E47">
            <w:tc>
              <w:tcPr>
                <w:tcW w:w="8375" w:type="dxa"/>
              </w:tcPr>
              <w:p w14:paraId="1D067B49" w14:textId="779DB2D6" w:rsidR="00900E21" w:rsidRPr="001F0E43" w:rsidRDefault="00686E54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b/>
                    <w:sz w:val="56"/>
                    <w:szCs w:val="56"/>
                  </w:rPr>
                </w:pPr>
                <w:r>
                  <w:rPr>
                    <w:rFonts w:ascii="Consolas" w:eastAsiaTheme="minorHAnsi" w:hAnsi="Consolas" w:hint="eastAsia"/>
                    <w:b/>
                    <w:sz w:val="56"/>
                    <w:szCs w:val="56"/>
                  </w:rPr>
                  <w:t>배포</w:t>
                </w:r>
                <w:r w:rsidR="00544216" w:rsidRPr="001F0E43">
                  <w:rPr>
                    <w:rFonts w:ascii="Consolas" w:eastAsiaTheme="minorHAnsi" w:hAnsi="Consolas"/>
                    <w:b/>
                    <w:sz w:val="56"/>
                    <w:szCs w:val="56"/>
                  </w:rPr>
                  <w:t xml:space="preserve"> </w:t>
                </w:r>
                <w:r w:rsidR="00544216" w:rsidRPr="001F0E43">
                  <w:rPr>
                    <w:rFonts w:ascii="Consolas" w:eastAsiaTheme="minorHAnsi" w:hAnsi="Consolas"/>
                    <w:b/>
                    <w:sz w:val="56"/>
                    <w:szCs w:val="56"/>
                  </w:rPr>
                  <w:t>사용가이드</w:t>
                </w:r>
              </w:p>
              <w:p w14:paraId="1CB460B6" w14:textId="77777777" w:rsidR="005F532B" w:rsidRPr="001F0E43" w:rsidRDefault="00A46773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b/>
                    <w:sz w:val="40"/>
                    <w:szCs w:val="40"/>
                  </w:rPr>
                </w:pPr>
                <w:r w:rsidRPr="001F0E43">
                  <w:rPr>
                    <w:rFonts w:ascii="Consolas" w:eastAsiaTheme="minorHAnsi" w:hAnsi="Consolas"/>
                    <w:b/>
                    <w:sz w:val="40"/>
                    <w:szCs w:val="40"/>
                  </w:rPr>
                  <w:t>(</w:t>
                </w:r>
                <w:r w:rsidR="009449BF" w:rsidRPr="001F0E43">
                  <w:rPr>
                    <w:rFonts w:ascii="Consolas" w:eastAsiaTheme="minorHAnsi" w:hAnsi="Consolas"/>
                    <w:b/>
                    <w:sz w:val="40"/>
                    <w:szCs w:val="40"/>
                  </w:rPr>
                  <w:t>AA</w:t>
                </w:r>
                <w:r w:rsidRPr="001F0E43">
                  <w:rPr>
                    <w:rFonts w:ascii="Consolas" w:eastAsiaTheme="minorHAnsi" w:hAnsi="Consolas"/>
                    <w:b/>
                    <w:sz w:val="40"/>
                    <w:szCs w:val="40"/>
                  </w:rPr>
                  <w:t>)</w:t>
                </w:r>
              </w:p>
              <w:tbl>
                <w:tblPr>
                  <w:tblStyle w:val="TableGrid"/>
                  <w:tblpPr w:leftFromText="142" w:rightFromText="142" w:vertAnchor="text" w:horzAnchor="margin" w:tblpXSpec="right" w:tblpY="554"/>
                  <w:tblW w:w="6248" w:type="dxa"/>
                  <w:tblBorders>
                    <w:top w:val="none" w:sz="0" w:space="0" w:color="auto"/>
                    <w:left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248"/>
                </w:tblGrid>
                <w:tr w:rsidR="00A04E47" w:rsidRPr="001F0E43" w14:paraId="3C46AC15" w14:textId="77777777" w:rsidTr="00A04E47">
                  <w:tc>
                    <w:tcPr>
                      <w:tcW w:w="6248" w:type="dxa"/>
                    </w:tcPr>
                    <w:p w14:paraId="4EEEDAA4" w14:textId="77777777" w:rsidR="00A04E47" w:rsidRPr="001F0E43" w:rsidRDefault="00A04E47" w:rsidP="0024052B">
                      <w:pPr>
                        <w:overflowPunct/>
                        <w:autoSpaceDE/>
                        <w:autoSpaceDN/>
                        <w:adjustRightInd/>
                        <w:jc w:val="left"/>
                        <w:textAlignment w:val="auto"/>
                        <w:rPr>
                          <w:rFonts w:ascii="Consolas" w:eastAsiaTheme="minorHAnsi" w:hAnsi="Consolas"/>
                          <w:sz w:val="40"/>
                          <w:szCs w:val="40"/>
                        </w:rPr>
                      </w:pPr>
                      <w:r w:rsidRPr="001F0E43">
                        <w:rPr>
                          <w:rFonts w:ascii="Consolas" w:eastAsiaTheme="minorHAnsi" w:hAnsi="Consolas"/>
                          <w:sz w:val="40"/>
                          <w:szCs w:val="40"/>
                        </w:rPr>
                        <w:t>고객중심정보시스템고도화사업</w:t>
                      </w:r>
                    </w:p>
                  </w:tc>
                </w:tr>
              </w:tbl>
              <w:p w14:paraId="7E4467AF" w14:textId="77777777" w:rsidR="00BD2F02" w:rsidRPr="001F0E43" w:rsidRDefault="00BD2F02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b/>
                    <w:sz w:val="40"/>
                    <w:szCs w:val="40"/>
                  </w:rPr>
                </w:pPr>
              </w:p>
            </w:tc>
          </w:tr>
          <w:tr w:rsidR="00900E21" w:rsidRPr="001F0E43" w14:paraId="4B346F28" w14:textId="77777777" w:rsidTr="00A04E47">
            <w:tc>
              <w:tcPr>
                <w:tcW w:w="8375" w:type="dxa"/>
              </w:tcPr>
              <w:p w14:paraId="46ABE31B" w14:textId="77777777" w:rsidR="00900E21" w:rsidRPr="001F0E43" w:rsidRDefault="00900E21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sz w:val="40"/>
                    <w:szCs w:val="40"/>
                  </w:rPr>
                </w:pPr>
              </w:p>
            </w:tc>
          </w:tr>
        </w:tbl>
        <w:p w14:paraId="35991E09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4E220434" w14:textId="77777777" w:rsidR="009F2CF1" w:rsidRPr="001F0E43" w:rsidRDefault="009F2CF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A081CEE" w14:textId="77777777" w:rsidR="00900E21" w:rsidRPr="001F0E43" w:rsidRDefault="00900E2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44A885C" w14:textId="77777777" w:rsidR="0042472F" w:rsidRPr="001F0E43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6A5E3093" w14:textId="77777777" w:rsidR="0042472F" w:rsidRPr="001F0E43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3A7A5AAF" w14:textId="77777777" w:rsidR="0042472F" w:rsidRPr="001F0E43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2F5B8E7" w14:textId="77777777" w:rsidR="00BD2F02" w:rsidRPr="001F0E43" w:rsidRDefault="00BD2F02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27C33AC7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7B2BB5E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6ECAABCF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02E19E9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33A4E745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584923FF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8F6D6FD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00A26A3A" w14:textId="77777777" w:rsidR="000E7E9D" w:rsidRPr="001F0E43" w:rsidRDefault="000E7E9D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71D1DD07" w14:textId="77777777" w:rsidR="00CB7CE5" w:rsidRPr="001F0E43" w:rsidRDefault="00CB7CE5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1B194AF6" w14:textId="77777777" w:rsidR="00CB7CE5" w:rsidRPr="001F0E43" w:rsidRDefault="00CB7CE5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345D704C" w14:textId="77777777" w:rsidR="0042472F" w:rsidRPr="001F0E43" w:rsidRDefault="0042472F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tbl>
          <w:tblPr>
            <w:tblStyle w:val="TableGrid"/>
            <w:tblpPr w:leftFromText="142" w:rightFromText="142" w:vertAnchor="text" w:horzAnchor="margin" w:tblpXSpec="right" w:tblpY="133"/>
            <w:tblW w:w="206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12" w:space="0" w:color="auto"/>
            </w:tblBorders>
            <w:tblLook w:val="04A0" w:firstRow="1" w:lastRow="0" w:firstColumn="1" w:lastColumn="0" w:noHBand="0" w:noVBand="1"/>
          </w:tblPr>
          <w:tblGrid>
            <w:gridCol w:w="2068"/>
          </w:tblGrid>
          <w:tr w:rsidR="00900E21" w:rsidRPr="001F0E43" w14:paraId="32CB2030" w14:textId="77777777" w:rsidTr="00900E21">
            <w:trPr>
              <w:trHeight w:val="607"/>
            </w:trPr>
            <w:tc>
              <w:tcPr>
                <w:tcW w:w="2068" w:type="dxa"/>
              </w:tcPr>
              <w:p w14:paraId="7FA9DE89" w14:textId="77777777" w:rsidR="00900E21" w:rsidRPr="001F0E43" w:rsidRDefault="00900E21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sz w:val="28"/>
                    <w:szCs w:val="28"/>
                  </w:rPr>
                </w:pPr>
                <w:r w:rsidRPr="001F0E43">
                  <w:rPr>
                    <w:rFonts w:ascii="Consolas" w:eastAsiaTheme="minorHAnsi" w:hAnsi="Consolas"/>
                    <w:sz w:val="28"/>
                    <w:szCs w:val="28"/>
                  </w:rPr>
                  <w:t xml:space="preserve">Version </w:t>
                </w:r>
                <w:r w:rsidR="00920527" w:rsidRPr="001F0E43">
                  <w:rPr>
                    <w:rFonts w:ascii="Consolas" w:eastAsiaTheme="minorHAnsi" w:hAnsi="Consolas"/>
                    <w:sz w:val="28"/>
                    <w:szCs w:val="28"/>
                  </w:rPr>
                  <w:t>0</w:t>
                </w:r>
                <w:r w:rsidRPr="001F0E43">
                  <w:rPr>
                    <w:rFonts w:ascii="Consolas" w:eastAsiaTheme="minorHAnsi" w:hAnsi="Consolas"/>
                    <w:sz w:val="28"/>
                    <w:szCs w:val="28"/>
                  </w:rPr>
                  <w:t>.</w:t>
                </w:r>
                <w:r w:rsidR="00544216" w:rsidRPr="001F0E43">
                  <w:rPr>
                    <w:rFonts w:ascii="Consolas" w:eastAsiaTheme="minorHAnsi" w:hAnsi="Consolas"/>
                    <w:sz w:val="28"/>
                    <w:szCs w:val="28"/>
                  </w:rPr>
                  <w:t>1</w:t>
                </w:r>
              </w:p>
            </w:tc>
          </w:tr>
          <w:tr w:rsidR="00900E21" w:rsidRPr="001F0E43" w14:paraId="1F7A3E5E" w14:textId="77777777" w:rsidTr="00900E21">
            <w:trPr>
              <w:trHeight w:val="596"/>
            </w:trPr>
            <w:tc>
              <w:tcPr>
                <w:tcW w:w="2068" w:type="dxa"/>
              </w:tcPr>
              <w:p w14:paraId="359E9300" w14:textId="77777777" w:rsidR="00900E21" w:rsidRPr="001F0E43" w:rsidRDefault="009462BA" w:rsidP="0024052B">
                <w:pPr>
                  <w:overflowPunct/>
                  <w:autoSpaceDE/>
                  <w:autoSpaceDN/>
                  <w:adjustRightInd/>
                  <w:jc w:val="left"/>
                  <w:textAlignment w:val="auto"/>
                  <w:rPr>
                    <w:rFonts w:ascii="Consolas" w:eastAsiaTheme="minorHAnsi" w:hAnsi="Consolas"/>
                    <w:sz w:val="28"/>
                    <w:szCs w:val="28"/>
                  </w:rPr>
                </w:pPr>
                <w:r w:rsidRPr="001F0E43">
                  <w:rPr>
                    <w:rFonts w:ascii="Consolas" w:eastAsiaTheme="minorHAnsi" w:hAnsi="Consolas"/>
                    <w:sz w:val="28"/>
                    <w:szCs w:val="28"/>
                  </w:rPr>
                  <w:t>2022.0</w:t>
                </w:r>
                <w:r w:rsidR="00544216" w:rsidRPr="001F0E43">
                  <w:rPr>
                    <w:rFonts w:ascii="Consolas" w:eastAsiaTheme="minorHAnsi" w:hAnsi="Consolas"/>
                    <w:sz w:val="28"/>
                    <w:szCs w:val="28"/>
                  </w:rPr>
                  <w:t>3.14</w:t>
                </w:r>
              </w:p>
            </w:tc>
          </w:tr>
        </w:tbl>
        <w:p w14:paraId="2FB76E0C" w14:textId="77777777" w:rsidR="00900E21" w:rsidRPr="001F0E43" w:rsidRDefault="00900E21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  <w:p w14:paraId="2B058A4B" w14:textId="77777777" w:rsidR="00BF48FC" w:rsidRPr="001F0E43" w:rsidRDefault="00000000" w:rsidP="0024052B">
          <w:pPr>
            <w:overflowPunct/>
            <w:autoSpaceDE/>
            <w:autoSpaceDN/>
            <w:adjustRightInd/>
            <w:jc w:val="left"/>
            <w:textAlignment w:val="auto"/>
            <w:rPr>
              <w:rFonts w:ascii="Consolas" w:eastAsiaTheme="minorHAnsi" w:hAnsi="Consolas"/>
            </w:rPr>
          </w:pPr>
        </w:p>
      </w:sdtContent>
    </w:sdt>
    <w:p w14:paraId="0E97211D" w14:textId="77777777" w:rsidR="00AE56F3" w:rsidRPr="001F0E43" w:rsidRDefault="00AE56F3" w:rsidP="0024052B">
      <w:pPr>
        <w:ind w:left="200"/>
        <w:jc w:val="left"/>
        <w:rPr>
          <w:rFonts w:ascii="Consolas" w:eastAsiaTheme="minorHAnsi" w:hAnsi="Consolas"/>
          <w:i/>
          <w:iCs/>
          <w:color w:val="0000FF"/>
        </w:rPr>
      </w:pPr>
    </w:p>
    <w:p w14:paraId="56DDFC0C" w14:textId="77777777" w:rsidR="00DA2372" w:rsidRPr="001F0E43" w:rsidRDefault="004A47F1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sz w:val="28"/>
        </w:rPr>
      </w:pPr>
      <w:r w:rsidRPr="001F0E43">
        <w:rPr>
          <w:rFonts w:ascii="Consolas" w:eastAsiaTheme="minorHAnsi" w:hAnsi="Consolas"/>
          <w:i/>
          <w:iCs/>
          <w:noProof/>
          <w:color w:val="000000" w:themeColor="text1"/>
        </w:rPr>
        <w:drawing>
          <wp:inline distT="0" distB="0" distL="0" distR="0" wp14:anchorId="45ED77C8" wp14:editId="421902B5">
            <wp:extent cx="2478449" cy="1180214"/>
            <wp:effectExtent l="0" t="0" r="0" b="1270"/>
            <wp:docPr id="79" name="그림 79" descr="E:\02. [경영기획]\03. CI\첨부2 합병회사 CI\SK crp Comm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2. [경영기획]\03. CI\첨부2 합병회사 CI\SK crp Comm 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31455" r="44164" b="38029"/>
                    <a:stretch/>
                  </pic:blipFill>
                  <pic:spPr bwMode="auto">
                    <a:xfrm>
                      <a:off x="0" y="0"/>
                      <a:ext cx="2474444" cy="117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5556A" w:rsidRPr="001F0E43">
        <w:rPr>
          <w:rFonts w:ascii="Consolas" w:eastAsiaTheme="minorHAnsi" w:hAnsi="Consolas" w:cs="Arial"/>
          <w:color w:val="000000"/>
          <w:lang w:val="fr-FR"/>
        </w:rPr>
        <w:br w:type="page"/>
      </w:r>
    </w:p>
    <w:p w14:paraId="1D1B4023" w14:textId="77777777" w:rsidR="00F3385C" w:rsidRPr="001F0E43" w:rsidRDefault="00F3385C" w:rsidP="0024052B">
      <w:pPr>
        <w:tabs>
          <w:tab w:val="left" w:pos="9026"/>
        </w:tabs>
        <w:ind w:right="-46"/>
        <w:jc w:val="left"/>
        <w:rPr>
          <w:rFonts w:ascii="Consolas" w:eastAsiaTheme="minorHAnsi" w:hAnsi="Consolas"/>
          <w:b/>
          <w:sz w:val="28"/>
        </w:rPr>
      </w:pPr>
      <w:r w:rsidRPr="001F0E43">
        <w:rPr>
          <w:rFonts w:ascii="Consolas" w:eastAsiaTheme="minorHAnsi" w:hAnsi="Consolas"/>
          <w:b/>
          <w:sz w:val="28"/>
        </w:rPr>
        <w:lastRenderedPageBreak/>
        <w:t>승인</w:t>
      </w:r>
    </w:p>
    <w:p w14:paraId="39784825" w14:textId="77777777" w:rsidR="00F3385C" w:rsidRPr="001F0E43" w:rsidRDefault="00F3385C" w:rsidP="0024052B">
      <w:pPr>
        <w:ind w:left="1120" w:right="880" w:hanging="1262"/>
        <w:jc w:val="left"/>
        <w:rPr>
          <w:rFonts w:ascii="Consolas" w:eastAsiaTheme="minorHAnsi" w:hAnsi="Consolas"/>
          <w:b/>
          <w:sz w:val="24"/>
          <w:szCs w:val="24"/>
        </w:rPr>
      </w:pPr>
      <w:r w:rsidRPr="001F0E43">
        <w:rPr>
          <w:rFonts w:ascii="Consolas" w:eastAsiaTheme="minorHAnsi" w:hAnsi="Consolas"/>
          <w:b/>
          <w:sz w:val="24"/>
          <w:szCs w:val="24"/>
        </w:rPr>
        <w:t>[</w:t>
      </w:r>
      <w:r w:rsidRPr="001F0E43">
        <w:rPr>
          <w:rFonts w:ascii="Consolas" w:eastAsiaTheme="minorHAnsi" w:hAnsi="Consolas"/>
          <w:b/>
          <w:sz w:val="24"/>
          <w:szCs w:val="24"/>
        </w:rPr>
        <w:t>고객사</w:t>
      </w:r>
      <w:r w:rsidRPr="001F0E43">
        <w:rPr>
          <w:rFonts w:ascii="Consolas" w:eastAsiaTheme="minorHAnsi" w:hAnsi="Consolas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1F0E43" w14:paraId="41D6FBF5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6748D94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5068544F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4D7749F8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45D7ED1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서명</w:t>
            </w:r>
          </w:p>
        </w:tc>
      </w:tr>
      <w:tr w:rsidR="00F3385C" w:rsidRPr="001F0E43" w14:paraId="1B9F04E4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6F8CAC5C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02BD34C5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F9E1A0C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F5A05D7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  <w:tr w:rsidR="00F3385C" w:rsidRPr="001F0E43" w14:paraId="6D8E42A9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3E8B5500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0248C75B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D14A62E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5C380E6D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</w:tbl>
    <w:p w14:paraId="05A05026" w14:textId="77777777" w:rsidR="00F3385C" w:rsidRPr="001F0E43" w:rsidRDefault="00F3385C" w:rsidP="0024052B">
      <w:pPr>
        <w:ind w:left="1120" w:hanging="720"/>
        <w:jc w:val="left"/>
        <w:rPr>
          <w:rFonts w:ascii="Consolas" w:eastAsiaTheme="minorHAnsi" w:hAnsi="Consolas"/>
          <w:b/>
          <w:sz w:val="28"/>
        </w:rPr>
      </w:pPr>
    </w:p>
    <w:p w14:paraId="722F73EE" w14:textId="77777777" w:rsidR="00F3385C" w:rsidRPr="001F0E43" w:rsidRDefault="00F3385C" w:rsidP="0024052B">
      <w:pPr>
        <w:ind w:left="1120" w:hanging="1262"/>
        <w:jc w:val="left"/>
        <w:rPr>
          <w:rFonts w:ascii="Consolas" w:eastAsiaTheme="minorHAnsi" w:hAnsi="Consolas"/>
          <w:b/>
          <w:sz w:val="24"/>
          <w:szCs w:val="24"/>
        </w:rPr>
      </w:pPr>
      <w:r w:rsidRPr="001F0E43">
        <w:rPr>
          <w:rFonts w:ascii="Consolas" w:eastAsiaTheme="minorHAnsi" w:hAnsi="Consolas"/>
          <w:b/>
          <w:sz w:val="24"/>
          <w:szCs w:val="24"/>
        </w:rPr>
        <w:t>[SK C&amp;C]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1F0E43" w14:paraId="552BB46B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17F5F28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E725860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3B5225B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6F3E1D7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서명</w:t>
            </w:r>
          </w:p>
        </w:tc>
      </w:tr>
      <w:tr w:rsidR="00F3385C" w:rsidRPr="001F0E43" w14:paraId="5FF7BE29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08B5595F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30324597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3A46E8D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631CFA5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  <w:tr w:rsidR="00F3385C" w:rsidRPr="001F0E43" w14:paraId="09B9CDED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3E472733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4AB7B67A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04E05631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D57508C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sz w:val="22"/>
                <w:szCs w:val="24"/>
              </w:rPr>
            </w:pPr>
          </w:p>
        </w:tc>
      </w:tr>
    </w:tbl>
    <w:p w14:paraId="381DA004" w14:textId="77777777" w:rsidR="00F3385C" w:rsidRPr="001F0E43" w:rsidRDefault="00F3385C" w:rsidP="0024052B">
      <w:pPr>
        <w:jc w:val="left"/>
        <w:rPr>
          <w:rFonts w:ascii="Consolas" w:eastAsiaTheme="minorHAnsi" w:hAnsi="Consolas"/>
        </w:rPr>
      </w:pPr>
    </w:p>
    <w:p w14:paraId="639085A7" w14:textId="77777777" w:rsidR="00F3385C" w:rsidRPr="001F0E43" w:rsidRDefault="00F3385C" w:rsidP="0024052B">
      <w:pPr>
        <w:jc w:val="left"/>
        <w:rPr>
          <w:rFonts w:ascii="Consolas" w:eastAsiaTheme="minorHAnsi" w:hAnsi="Consolas"/>
        </w:rPr>
      </w:pPr>
    </w:p>
    <w:p w14:paraId="3A644D75" w14:textId="77777777" w:rsidR="00F3385C" w:rsidRPr="001F0E43" w:rsidRDefault="00F3385C" w:rsidP="0024052B">
      <w:pPr>
        <w:tabs>
          <w:tab w:val="left" w:pos="9026"/>
        </w:tabs>
        <w:ind w:right="-46"/>
        <w:jc w:val="left"/>
        <w:rPr>
          <w:rFonts w:ascii="Consolas" w:eastAsiaTheme="minorHAnsi" w:hAnsi="Consolas"/>
          <w:b/>
          <w:sz w:val="28"/>
        </w:rPr>
      </w:pPr>
      <w:r w:rsidRPr="001F0E43">
        <w:rPr>
          <w:rFonts w:ascii="Consolas" w:eastAsiaTheme="minorHAnsi" w:hAnsi="Consolas"/>
          <w:b/>
          <w:sz w:val="28"/>
        </w:rPr>
        <w:t>제</w:t>
      </w:r>
      <w:r w:rsidR="00080351" w:rsidRPr="001F0E43">
        <w:rPr>
          <w:rFonts w:ascii="Consolas" w:eastAsiaTheme="minorHAnsi" w:hAnsi="Consolas"/>
          <w:b/>
          <w:sz w:val="28"/>
        </w:rPr>
        <w:t>ㆍ</w:t>
      </w:r>
      <w:r w:rsidRPr="001F0E43">
        <w:rPr>
          <w:rFonts w:ascii="Consolas" w:eastAsiaTheme="minorHAnsi" w:hAnsi="Consolas"/>
          <w:b/>
          <w:sz w:val="28"/>
        </w:rPr>
        <w:t>개정이력</w:t>
      </w:r>
    </w:p>
    <w:p w14:paraId="34FC49A9" w14:textId="77777777" w:rsidR="00F3385C" w:rsidRPr="001F0E43" w:rsidRDefault="00F3385C" w:rsidP="0024052B">
      <w:pPr>
        <w:ind w:left="720" w:hangingChars="300" w:hanging="720"/>
        <w:jc w:val="left"/>
        <w:rPr>
          <w:rFonts w:ascii="Consolas" w:eastAsiaTheme="minorHAnsi" w:hAnsi="Consolas"/>
          <w:b/>
          <w:sz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23"/>
        <w:gridCol w:w="4677"/>
        <w:gridCol w:w="2268"/>
      </w:tblGrid>
      <w:tr w:rsidR="00F3385C" w:rsidRPr="001F0E43" w14:paraId="6D9B778D" w14:textId="77777777" w:rsidTr="00B23AA5">
        <w:trPr>
          <w:trHeight w:val="243"/>
        </w:trPr>
        <w:tc>
          <w:tcPr>
            <w:tcW w:w="1255" w:type="dxa"/>
            <w:shd w:val="clear" w:color="auto" w:fill="D9D9D9" w:themeFill="background1" w:themeFillShade="D9"/>
          </w:tcPr>
          <w:p w14:paraId="4DA2AF29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버전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75269EC5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변경일자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65A5D477" w14:textId="77777777" w:rsidR="00F3385C" w:rsidRPr="001F0E43" w:rsidRDefault="00F3385C" w:rsidP="0024052B">
            <w:pPr>
              <w:ind w:leftChars="-39" w:left="-78" w:rightChars="-58" w:right="-116"/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제</w:t>
            </w: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.</w:t>
            </w: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개정내용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5D4BE76" w14:textId="77777777" w:rsidR="00F3385C" w:rsidRPr="001F0E43" w:rsidRDefault="00F3385C" w:rsidP="0024052B">
            <w:pPr>
              <w:jc w:val="left"/>
              <w:rPr>
                <w:rFonts w:ascii="Consolas" w:eastAsiaTheme="minorHAnsi" w:hAnsi="Consolas"/>
                <w:b/>
                <w:sz w:val="22"/>
                <w:szCs w:val="24"/>
              </w:rPr>
            </w:pPr>
            <w:r w:rsidRPr="001F0E43">
              <w:rPr>
                <w:rFonts w:ascii="Consolas" w:eastAsiaTheme="minorHAnsi" w:hAnsi="Consolas"/>
                <w:b/>
                <w:sz w:val="22"/>
                <w:szCs w:val="24"/>
              </w:rPr>
              <w:t>작성자</w:t>
            </w:r>
          </w:p>
        </w:tc>
      </w:tr>
      <w:tr w:rsidR="00C120E1" w:rsidRPr="001F0E43" w14:paraId="293773DB" w14:textId="77777777" w:rsidTr="00C120E1">
        <w:trPr>
          <w:trHeight w:val="243"/>
        </w:trPr>
        <w:tc>
          <w:tcPr>
            <w:tcW w:w="1255" w:type="dxa"/>
          </w:tcPr>
          <w:p w14:paraId="00464F64" w14:textId="77777777" w:rsidR="00C120E1" w:rsidRPr="001F0E43" w:rsidRDefault="009C1685" w:rsidP="0024052B">
            <w:pPr>
              <w:jc w:val="left"/>
              <w:rPr>
                <w:rFonts w:ascii="Consolas" w:eastAsiaTheme="minorHAnsi" w:hAnsi="Consolas"/>
                <w:szCs w:val="24"/>
              </w:rPr>
            </w:pPr>
            <w:r w:rsidRPr="001F0E43">
              <w:rPr>
                <w:rFonts w:ascii="Consolas" w:eastAsiaTheme="minorHAnsi" w:hAnsi="Consolas"/>
                <w:szCs w:val="24"/>
              </w:rPr>
              <w:t>0</w:t>
            </w:r>
            <w:r w:rsidR="00C120E1" w:rsidRPr="001F0E43">
              <w:rPr>
                <w:rFonts w:ascii="Consolas" w:eastAsiaTheme="minorHAnsi" w:hAnsi="Consolas"/>
                <w:szCs w:val="24"/>
              </w:rPr>
              <w:t>.</w:t>
            </w:r>
            <w:r w:rsidR="00010313" w:rsidRPr="001F0E43">
              <w:rPr>
                <w:rFonts w:ascii="Consolas" w:eastAsiaTheme="minorHAnsi" w:hAnsi="Consolas"/>
                <w:szCs w:val="24"/>
              </w:rPr>
              <w:t>0</w:t>
            </w:r>
            <w:r w:rsidRPr="001F0E43">
              <w:rPr>
                <w:rFonts w:ascii="Consolas" w:eastAsiaTheme="minorHAnsi" w:hAnsi="Consolas"/>
                <w:szCs w:val="24"/>
              </w:rPr>
              <w:t>1</w:t>
            </w:r>
          </w:p>
        </w:tc>
        <w:tc>
          <w:tcPr>
            <w:tcW w:w="1723" w:type="dxa"/>
          </w:tcPr>
          <w:p w14:paraId="246069D9" w14:textId="77777777" w:rsidR="00C120E1" w:rsidRPr="001F0E43" w:rsidRDefault="008B5A18" w:rsidP="0024052B">
            <w:pPr>
              <w:ind w:left="34"/>
              <w:jc w:val="left"/>
              <w:rPr>
                <w:rFonts w:ascii="Consolas" w:eastAsiaTheme="minorHAnsi" w:hAnsi="Consolas"/>
                <w:szCs w:val="24"/>
              </w:rPr>
            </w:pPr>
            <w:r w:rsidRPr="001F0E43">
              <w:rPr>
                <w:rFonts w:ascii="Consolas" w:eastAsiaTheme="minorHAnsi" w:hAnsi="Consolas"/>
                <w:szCs w:val="24"/>
              </w:rPr>
              <w:t>20</w:t>
            </w:r>
            <w:r w:rsidR="00F979E1" w:rsidRPr="001F0E43">
              <w:rPr>
                <w:rFonts w:ascii="Consolas" w:eastAsiaTheme="minorHAnsi" w:hAnsi="Consolas"/>
                <w:szCs w:val="24"/>
              </w:rPr>
              <w:t>2</w:t>
            </w:r>
            <w:r w:rsidR="00544216" w:rsidRPr="001F0E43">
              <w:rPr>
                <w:rFonts w:ascii="Consolas" w:eastAsiaTheme="minorHAnsi" w:hAnsi="Consolas"/>
                <w:szCs w:val="24"/>
              </w:rPr>
              <w:t>2</w:t>
            </w:r>
            <w:r w:rsidR="009C1685" w:rsidRPr="001F0E43">
              <w:rPr>
                <w:rFonts w:ascii="Consolas" w:eastAsiaTheme="minorHAnsi" w:hAnsi="Consolas"/>
                <w:szCs w:val="24"/>
              </w:rPr>
              <w:t>-</w:t>
            </w:r>
            <w:r w:rsidR="00544216" w:rsidRPr="001F0E43">
              <w:rPr>
                <w:rFonts w:ascii="Consolas" w:eastAsiaTheme="minorHAnsi" w:hAnsi="Consolas"/>
                <w:szCs w:val="24"/>
              </w:rPr>
              <w:t>02</w:t>
            </w:r>
            <w:r w:rsidR="00C120E1" w:rsidRPr="001F0E43">
              <w:rPr>
                <w:rFonts w:ascii="Consolas" w:eastAsiaTheme="minorHAnsi" w:hAnsi="Consolas"/>
                <w:szCs w:val="24"/>
              </w:rPr>
              <w:t>-</w:t>
            </w:r>
            <w:r w:rsidR="009C1685" w:rsidRPr="001F0E43">
              <w:rPr>
                <w:rFonts w:ascii="Consolas" w:eastAsiaTheme="minorHAnsi" w:hAnsi="Consolas"/>
                <w:szCs w:val="24"/>
              </w:rPr>
              <w:t>2</w:t>
            </w:r>
            <w:r w:rsidR="00544216" w:rsidRPr="001F0E43">
              <w:rPr>
                <w:rFonts w:ascii="Consolas" w:eastAsiaTheme="minorHAnsi" w:hAnsi="Consolas"/>
                <w:szCs w:val="24"/>
              </w:rPr>
              <w:t>3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21C97E5B" w14:textId="77777777" w:rsidR="00C120E1" w:rsidRPr="001F0E43" w:rsidRDefault="00C120E1" w:rsidP="0024052B">
            <w:pPr>
              <w:ind w:left="34"/>
              <w:jc w:val="left"/>
              <w:rPr>
                <w:rFonts w:ascii="Consolas" w:eastAsiaTheme="minorHAnsi" w:hAnsi="Consolas"/>
                <w:szCs w:val="24"/>
              </w:rPr>
            </w:pPr>
            <w:r w:rsidRPr="001F0E43">
              <w:rPr>
                <w:rFonts w:ascii="Consolas" w:eastAsiaTheme="minorHAnsi" w:hAnsi="Consolas"/>
                <w:szCs w:val="24"/>
              </w:rPr>
              <w:t>최초등록</w:t>
            </w:r>
          </w:p>
        </w:tc>
        <w:tc>
          <w:tcPr>
            <w:tcW w:w="2268" w:type="dxa"/>
          </w:tcPr>
          <w:p w14:paraId="4A0126B9" w14:textId="77777777" w:rsidR="00C120E1" w:rsidRPr="001F0E43" w:rsidRDefault="00544216" w:rsidP="0024052B">
            <w:pPr>
              <w:ind w:left="33"/>
              <w:jc w:val="left"/>
              <w:rPr>
                <w:rFonts w:ascii="Consolas" w:eastAsiaTheme="minorHAnsi" w:hAnsi="Consolas"/>
                <w:szCs w:val="24"/>
              </w:rPr>
            </w:pPr>
            <w:r w:rsidRPr="001F0E43">
              <w:rPr>
                <w:rFonts w:ascii="Consolas" w:eastAsiaTheme="minorHAnsi" w:hAnsi="Consolas"/>
                <w:szCs w:val="24"/>
              </w:rPr>
              <w:t>김두포</w:t>
            </w:r>
          </w:p>
        </w:tc>
      </w:tr>
    </w:tbl>
    <w:p w14:paraId="4F645A92" w14:textId="77777777" w:rsidR="00544216" w:rsidRPr="001F0E43" w:rsidRDefault="00544216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kern w:val="28"/>
          <w:sz w:val="32"/>
          <w:szCs w:val="28"/>
        </w:rPr>
      </w:pPr>
    </w:p>
    <w:p w14:paraId="57F36DDA" w14:textId="77777777" w:rsidR="00544216" w:rsidRPr="001F0E43" w:rsidRDefault="00544216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  <w:b/>
          <w:kern w:val="28"/>
          <w:sz w:val="32"/>
          <w:szCs w:val="28"/>
        </w:rPr>
      </w:pPr>
      <w:r w:rsidRPr="001F0E43">
        <w:rPr>
          <w:rFonts w:ascii="Consolas" w:eastAsiaTheme="minorHAnsi" w:hAnsi="Consolas"/>
          <w:b/>
          <w:kern w:val="28"/>
          <w:sz w:val="32"/>
          <w:szCs w:val="28"/>
        </w:rPr>
        <w:br w:type="page"/>
      </w:r>
    </w:p>
    <w:p w14:paraId="30CA23BB" w14:textId="77777777" w:rsidR="00A30D1B" w:rsidRPr="001F0E43" w:rsidRDefault="00A30D1B" w:rsidP="0024052B">
      <w:pPr>
        <w:pStyle w:val="TOC10"/>
        <w:spacing w:before="0"/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lastRenderedPageBreak/>
        <w:t>목차</w:t>
      </w:r>
    </w:p>
    <w:p w14:paraId="55C9871D" w14:textId="77777777" w:rsidR="008B4A5C" w:rsidRPr="001F0E43" w:rsidRDefault="00657B0B" w:rsidP="0024052B">
      <w:pPr>
        <w:pStyle w:val="TOC1"/>
        <w:tabs>
          <w:tab w:val="left" w:pos="600"/>
        </w:tabs>
        <w:jc w:val="left"/>
        <w:rPr>
          <w:rFonts w:ascii="Consolas" w:eastAsiaTheme="minorHAnsi" w:hAnsi="Consolas" w:cstheme="minorBidi"/>
          <w:b w:val="0"/>
          <w:caps w:val="0"/>
          <w:noProof/>
          <w:kern w:val="2"/>
          <w:sz w:val="20"/>
          <w:szCs w:val="22"/>
        </w:rPr>
      </w:pPr>
      <w:r w:rsidRPr="001F0E43">
        <w:rPr>
          <w:rFonts w:ascii="Consolas" w:eastAsiaTheme="minorHAnsi" w:hAnsi="Consolas"/>
        </w:rPr>
        <w:fldChar w:fldCharType="begin"/>
      </w:r>
      <w:r w:rsidR="009678F9" w:rsidRPr="001F0E43">
        <w:rPr>
          <w:rFonts w:ascii="Consolas" w:eastAsiaTheme="minorHAnsi" w:hAnsi="Consolas"/>
        </w:rPr>
        <w:instrText xml:space="preserve"> TOC \o "1-3" \h \z \u </w:instrText>
      </w:r>
      <w:r w:rsidRPr="001F0E43">
        <w:rPr>
          <w:rFonts w:ascii="Consolas" w:eastAsiaTheme="minorHAnsi" w:hAnsi="Consolas"/>
        </w:rPr>
        <w:fldChar w:fldCharType="separate"/>
      </w:r>
      <w:hyperlink w:anchor="_Toc99356590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1.</w:t>
        </w:r>
        <w:r w:rsidR="008B4A5C" w:rsidRPr="001F0E43">
          <w:rPr>
            <w:rFonts w:ascii="Consolas" w:eastAsiaTheme="minorHAnsi" w:hAnsi="Consolas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개요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_Toc99356590 \h </w:instrText>
        </w:r>
        <w:r w:rsidRPr="001F0E43">
          <w:rPr>
            <w:rFonts w:ascii="Consolas" w:eastAsiaTheme="minorHAnsi" w:hAnsi="Consolas"/>
            <w:noProof/>
            <w:webHidden/>
          </w:rPr>
        </w:r>
        <w:r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1-1</w:t>
        </w:r>
        <w:r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2F5136A2" w14:textId="77777777" w:rsidR="008B4A5C" w:rsidRPr="001F0E43" w:rsidRDefault="00000000" w:rsidP="0024052B">
      <w:pPr>
        <w:pStyle w:val="TOC1"/>
        <w:tabs>
          <w:tab w:val="left" w:pos="600"/>
        </w:tabs>
        <w:jc w:val="left"/>
        <w:rPr>
          <w:rFonts w:ascii="Consolas" w:eastAsiaTheme="minorHAnsi" w:hAnsi="Consolas" w:cstheme="minorBidi"/>
          <w:b w:val="0"/>
          <w:caps w:val="0"/>
          <w:noProof/>
          <w:kern w:val="2"/>
          <w:sz w:val="20"/>
          <w:szCs w:val="22"/>
        </w:rPr>
      </w:pPr>
      <w:hyperlink w:anchor="_Toc99356591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</w:t>
        </w:r>
        <w:r w:rsidR="008B4A5C" w:rsidRPr="001F0E43">
          <w:rPr>
            <w:rFonts w:ascii="Consolas" w:eastAsiaTheme="minorHAnsi" w:hAnsi="Consolas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File Upload UI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_Toc99356591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2-2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9A9A92F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592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Pre-Requisite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_Toc99356592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2-2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CCC6316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593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2.1.1.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기본개발환경설정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_Toc99356593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2-2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28023C3A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594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Test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_Toc99356594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2-2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78CD52DC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595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2.3.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Sample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_Toc99356595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2-2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77F0C14C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596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2.3.1.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WebSquare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_Toc99356596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2-2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6A3478B8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597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2.3.2.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서버업로드경로설정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_Toc99356597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2-3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7A080B46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598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2.4.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공통화</w:t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 xml:space="preserve"> API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_Toc99356598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2-3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21A573DE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599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2.5.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Manual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_Toc99356599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2-3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635AD3CD" w14:textId="77777777" w:rsidR="008B4A5C" w:rsidRPr="001F0E43" w:rsidRDefault="00000000" w:rsidP="0024052B">
      <w:pPr>
        <w:pStyle w:val="TOC1"/>
        <w:tabs>
          <w:tab w:val="left" w:pos="600"/>
        </w:tabs>
        <w:jc w:val="left"/>
        <w:rPr>
          <w:rFonts w:ascii="Consolas" w:eastAsiaTheme="minorHAnsi" w:hAnsi="Consolas" w:cstheme="minorBidi"/>
          <w:b w:val="0"/>
          <w:caps w:val="0"/>
          <w:noProof/>
          <w:kern w:val="2"/>
          <w:sz w:val="20"/>
          <w:szCs w:val="22"/>
        </w:rPr>
      </w:pPr>
      <w:hyperlink w:anchor="_Toc99356600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</w:t>
        </w:r>
        <w:r w:rsidR="008B4A5C" w:rsidRPr="001F0E43">
          <w:rPr>
            <w:rFonts w:ascii="Consolas" w:eastAsiaTheme="minorHAnsi" w:hAnsi="Consolas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EDMS</w:t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 xml:space="preserve"> (Electronic Document Management System)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_Toc99356600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2E7C5C9B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1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Pre-Requisite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_Toc99356601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73F966D2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602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3.1.1.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기본개발환경설정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_Toc99356602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41EA6F30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3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Test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_Toc99356603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9B869AA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4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3.3.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Sample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_Toc99356604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12BA87CF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5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3.4.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공통화</w:t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 xml:space="preserve"> API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_Toc99356605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18F8DD01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6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3.5.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Manual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_Toc99356606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3-4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1E4329CF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7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3.1.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Architectrure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_Toc99356607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3-5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11A7B7C1" w14:textId="77777777" w:rsidR="008B4A5C" w:rsidRPr="001F0E43" w:rsidRDefault="00000000" w:rsidP="0024052B">
      <w:pPr>
        <w:pStyle w:val="TOC1"/>
        <w:tabs>
          <w:tab w:val="left" w:pos="600"/>
        </w:tabs>
        <w:jc w:val="left"/>
        <w:rPr>
          <w:rFonts w:ascii="Consolas" w:eastAsiaTheme="minorHAnsi" w:hAnsi="Consolas" w:cstheme="minorBidi"/>
          <w:b w:val="0"/>
          <w:caps w:val="0"/>
          <w:noProof/>
          <w:kern w:val="2"/>
          <w:sz w:val="20"/>
          <w:szCs w:val="22"/>
        </w:rPr>
      </w:pPr>
      <w:hyperlink w:anchor="_Toc99356608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4.</w:t>
        </w:r>
        <w:r w:rsidR="008B4A5C" w:rsidRPr="001F0E43">
          <w:rPr>
            <w:rFonts w:ascii="Consolas" w:eastAsiaTheme="minorHAnsi" w:hAnsi="Consolas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BRMS</w:t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 xml:space="preserve"> (Business Rule Management System)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_Toc99356608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4-6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6A411A83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09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4.1.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Pre-Requisite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_Toc99356609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4-6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EA304A8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610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4.1.1.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기본개발환경설정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_Toc99356610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4-6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2EF67E8B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611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4.1.2.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 xml:space="preserve">InnoruleJ </w:t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_Toc99356611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4-6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41616859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12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4.2.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Sample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_Toc99356612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4-6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0ECED9B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13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4.3.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공통화</w:t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 xml:space="preserve"> API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_Toc99356613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4-6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2C6433E5" w14:textId="77777777" w:rsidR="008B4A5C" w:rsidRPr="001F0E43" w:rsidRDefault="00000000" w:rsidP="0024052B">
      <w:pPr>
        <w:pStyle w:val="TOC1"/>
        <w:tabs>
          <w:tab w:val="left" w:pos="600"/>
        </w:tabs>
        <w:jc w:val="left"/>
        <w:rPr>
          <w:rFonts w:ascii="Consolas" w:eastAsiaTheme="minorHAnsi" w:hAnsi="Consolas" w:cstheme="minorBidi"/>
          <w:b w:val="0"/>
          <w:caps w:val="0"/>
          <w:noProof/>
          <w:kern w:val="2"/>
          <w:sz w:val="20"/>
          <w:szCs w:val="22"/>
        </w:rPr>
      </w:pPr>
      <w:hyperlink w:anchor="_Toc99356614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5.</w:t>
        </w:r>
        <w:r w:rsidR="008B4A5C" w:rsidRPr="001F0E43">
          <w:rPr>
            <w:rFonts w:ascii="Consolas" w:eastAsiaTheme="minorHAnsi" w:hAnsi="Consolas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Report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_Toc99356614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1B2790D7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15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5.1.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Pre-Requisite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_Toc99356615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7EC47DE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616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5.1.1.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기본개발환경설정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_Toc99356616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1E8DFF98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617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5.1.2.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 xml:space="preserve">OZStuio </w:t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설치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_Toc99356617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48932BEE" w14:textId="77777777" w:rsidR="008B4A5C" w:rsidRPr="001F0E43" w:rsidRDefault="00000000" w:rsidP="0024052B">
      <w:pPr>
        <w:pStyle w:val="TOC3"/>
        <w:tabs>
          <w:tab w:val="left" w:pos="12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Cs w:val="22"/>
        </w:rPr>
      </w:pPr>
      <w:hyperlink w:anchor="_Toc99356618" w:history="1"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5.1.3.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bCs/>
            <w:noProof/>
          </w:rPr>
          <w:t>개발환경설정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_Toc99356618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51092EC3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19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5.2.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Test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_Toc99356619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6853DEDB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20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5.3.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Sample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_Toc99356620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74996699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21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5.4.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공통화</w:t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 xml:space="preserve"> API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_Toc99356621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5-7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3C020321" w14:textId="77777777" w:rsidR="008B4A5C" w:rsidRPr="001F0E43" w:rsidRDefault="00000000" w:rsidP="0024052B">
      <w:pPr>
        <w:pStyle w:val="TOC2"/>
        <w:tabs>
          <w:tab w:val="left" w:pos="800"/>
        </w:tabs>
        <w:jc w:val="left"/>
        <w:rPr>
          <w:rFonts w:ascii="Consolas" w:eastAsiaTheme="minorHAnsi" w:hAnsi="Consolas" w:cstheme="minorBidi"/>
          <w:smallCaps w:val="0"/>
          <w:noProof/>
          <w:kern w:val="2"/>
          <w:sz w:val="20"/>
          <w:szCs w:val="22"/>
        </w:rPr>
      </w:pPr>
      <w:hyperlink w:anchor="_Toc99356622" w:history="1">
        <w:r w:rsidR="008B4A5C" w:rsidRPr="001F0E43">
          <w:rPr>
            <w:rStyle w:val="Hyperlink"/>
            <w:rFonts w:ascii="Consolas" w:eastAsiaTheme="minorHAnsi" w:hAnsi="Consolas"/>
            <w:noProof/>
          </w:rPr>
          <w:t>5.5.</w:t>
        </w:r>
        <w:r w:rsidR="008B4A5C" w:rsidRPr="001F0E43">
          <w:rPr>
            <w:rFonts w:ascii="Consolas" w:eastAsiaTheme="minorHAnsi" w:hAnsi="Consolas" w:cstheme="minorBidi"/>
            <w:smallCaps w:val="0"/>
            <w:noProof/>
            <w:kern w:val="2"/>
            <w:sz w:val="20"/>
            <w:szCs w:val="22"/>
          </w:rPr>
          <w:tab/>
        </w:r>
        <w:r w:rsidR="008B4A5C" w:rsidRPr="001F0E43">
          <w:rPr>
            <w:rStyle w:val="Hyperlink"/>
            <w:rFonts w:ascii="Consolas" w:eastAsiaTheme="minorHAnsi" w:hAnsi="Consolas"/>
            <w:noProof/>
          </w:rPr>
          <w:t>Manual</w:t>
        </w:r>
        <w:r w:rsidR="008B4A5C" w:rsidRPr="001F0E43">
          <w:rPr>
            <w:rFonts w:ascii="Consolas" w:eastAsiaTheme="minorHAnsi" w:hAnsi="Consolas"/>
            <w:noProof/>
            <w:webHidden/>
          </w:rPr>
          <w:tab/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begin"/>
        </w:r>
        <w:r w:rsidR="008B4A5C" w:rsidRPr="001F0E43">
          <w:rPr>
            <w:rFonts w:ascii="Consolas" w:eastAsiaTheme="minorHAnsi" w:hAnsi="Consolas"/>
            <w:noProof/>
            <w:webHidden/>
          </w:rPr>
          <w:instrText xml:space="preserve"> PAGEREF _Toc99356622 \h </w:instrText>
        </w:r>
        <w:r w:rsidR="00657B0B" w:rsidRPr="001F0E43">
          <w:rPr>
            <w:rFonts w:ascii="Consolas" w:eastAsiaTheme="minorHAnsi" w:hAnsi="Consolas"/>
            <w:noProof/>
            <w:webHidden/>
          </w:rPr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separate"/>
        </w:r>
        <w:r w:rsidR="008B4A5C" w:rsidRPr="001F0E43">
          <w:rPr>
            <w:rFonts w:ascii="Consolas" w:eastAsiaTheme="minorHAnsi" w:hAnsi="Consolas"/>
            <w:noProof/>
            <w:webHidden/>
          </w:rPr>
          <w:t>5-8</w:t>
        </w:r>
        <w:r w:rsidR="00657B0B" w:rsidRPr="001F0E43">
          <w:rPr>
            <w:rFonts w:ascii="Consolas" w:eastAsiaTheme="minorHAnsi" w:hAnsi="Consolas"/>
            <w:noProof/>
            <w:webHidden/>
          </w:rPr>
          <w:fldChar w:fldCharType="end"/>
        </w:r>
      </w:hyperlink>
    </w:p>
    <w:p w14:paraId="343ED318" w14:textId="77777777" w:rsidR="00A30D1B" w:rsidRPr="001F0E43" w:rsidRDefault="00657B0B" w:rsidP="0024052B">
      <w:pPr>
        <w:pStyle w:val="TOC1"/>
        <w:tabs>
          <w:tab w:val="left" w:pos="600"/>
        </w:tabs>
        <w:jc w:val="left"/>
        <w:rPr>
          <w:rFonts w:ascii="Consolas" w:eastAsiaTheme="minorHAnsi" w:hAnsi="Consolas"/>
          <w:sz w:val="22"/>
        </w:rPr>
        <w:sectPr w:rsidR="00A30D1B" w:rsidRPr="001F0E43" w:rsidSect="0066364D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40" w:code="9"/>
          <w:pgMar w:top="2091" w:right="1440" w:bottom="1440" w:left="1440" w:header="567" w:footer="567" w:gutter="0"/>
          <w:pgNumType w:fmt="lowerRoman" w:start="0"/>
          <w:cols w:space="720"/>
          <w:titlePg/>
          <w:docGrid w:linePitch="272"/>
        </w:sectPr>
      </w:pPr>
      <w:r w:rsidRPr="001F0E43">
        <w:rPr>
          <w:rFonts w:ascii="Consolas" w:eastAsiaTheme="minorHAnsi" w:hAnsi="Consolas"/>
        </w:rPr>
        <w:fldChar w:fldCharType="end"/>
      </w:r>
    </w:p>
    <w:p w14:paraId="69350BD8" w14:textId="77777777" w:rsidR="00A40F4D" w:rsidRPr="001F0E43" w:rsidRDefault="00A40F4D" w:rsidP="0024052B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  <w:sz w:val="32"/>
          <w:szCs w:val="32"/>
        </w:rPr>
      </w:pPr>
      <w:bookmarkStart w:id="2" w:name="_Toc99356590"/>
      <w:bookmarkStart w:id="3" w:name="_Hlk66954738"/>
      <w:bookmarkStart w:id="4" w:name="_Toc39636388"/>
      <w:bookmarkStart w:id="5" w:name="_Toc478370231"/>
      <w:r w:rsidRPr="001F0E43">
        <w:rPr>
          <w:rFonts w:ascii="Consolas" w:eastAsiaTheme="minorHAnsi" w:hAnsi="Consolas"/>
          <w:sz w:val="32"/>
          <w:szCs w:val="32"/>
        </w:rPr>
        <w:lastRenderedPageBreak/>
        <w:t>개요</w:t>
      </w:r>
      <w:bookmarkEnd w:id="2"/>
    </w:p>
    <w:p w14:paraId="33144C4A" w14:textId="04145AE1" w:rsidR="00A40F4D" w:rsidRPr="001F0E43" w:rsidRDefault="00BA3495" w:rsidP="0024052B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>본</w:t>
      </w:r>
      <w:r w:rsidR="0064164E" w:rsidRPr="001F0E43">
        <w:rPr>
          <w:rFonts w:ascii="Consolas" w:eastAsiaTheme="minorHAnsi" w:hAnsi="Consolas"/>
        </w:rPr>
        <w:t xml:space="preserve"> </w:t>
      </w:r>
      <w:r w:rsidRPr="001F0E43">
        <w:rPr>
          <w:rFonts w:ascii="Consolas" w:eastAsiaTheme="minorHAnsi" w:hAnsi="Consolas"/>
        </w:rPr>
        <w:t>문서는</w:t>
      </w:r>
      <w:r w:rsidRPr="001F0E43">
        <w:rPr>
          <w:rFonts w:ascii="Consolas" w:eastAsiaTheme="minorHAnsi" w:hAnsi="Consolas"/>
        </w:rPr>
        <w:t xml:space="preserve"> </w:t>
      </w:r>
      <w:r w:rsidR="004D629C" w:rsidRPr="001F0E43">
        <w:rPr>
          <w:rFonts w:ascii="Consolas" w:eastAsiaTheme="minorHAnsi" w:hAnsi="Consolas"/>
        </w:rPr>
        <w:t>"</w:t>
      </w:r>
      <w:r w:rsidRPr="001F0E43">
        <w:rPr>
          <w:rFonts w:ascii="Consolas" w:eastAsiaTheme="minorHAnsi" w:hAnsi="Consolas"/>
          <w:b/>
        </w:rPr>
        <w:t>건설공제조합고객중심정보시스템고도화사업</w:t>
      </w:r>
      <w:r w:rsidR="004D629C" w:rsidRPr="001F0E43">
        <w:rPr>
          <w:rFonts w:ascii="Consolas" w:eastAsiaTheme="minorHAnsi" w:hAnsi="Consolas"/>
        </w:rPr>
        <w:t>"</w:t>
      </w:r>
      <w:r w:rsidR="00686E54">
        <w:rPr>
          <w:rFonts w:ascii="Consolas" w:eastAsiaTheme="minorHAnsi" w:hAnsi="Consolas" w:hint="eastAsia"/>
        </w:rPr>
        <w:t>의</w:t>
      </w:r>
      <w:r w:rsidR="008908F4" w:rsidRPr="001F0E43">
        <w:rPr>
          <w:rFonts w:ascii="Consolas" w:eastAsiaTheme="minorHAnsi" w:hAnsi="Consolas"/>
        </w:rPr>
        <w:t xml:space="preserve"> </w:t>
      </w:r>
      <w:r w:rsidR="00686E54">
        <w:rPr>
          <w:rFonts w:ascii="Consolas" w:eastAsiaTheme="minorHAnsi" w:hAnsi="Consolas" w:hint="eastAsia"/>
        </w:rPr>
        <w:t>S</w:t>
      </w:r>
      <w:r w:rsidR="00686E54">
        <w:rPr>
          <w:rFonts w:ascii="Consolas" w:eastAsiaTheme="minorHAnsi" w:hAnsi="Consolas"/>
        </w:rPr>
        <w:t>ource</w:t>
      </w:r>
      <w:r w:rsidR="00686E54">
        <w:rPr>
          <w:rFonts w:ascii="Consolas" w:eastAsiaTheme="minorHAnsi" w:hAnsi="Consolas" w:hint="eastAsia"/>
        </w:rPr>
        <w:t>를</w:t>
      </w:r>
      <w:r w:rsidR="00686E54">
        <w:rPr>
          <w:rFonts w:ascii="Consolas" w:eastAsiaTheme="minorHAnsi" w:hAnsi="Consolas" w:hint="eastAsia"/>
        </w:rPr>
        <w:t xml:space="preserve"> </w:t>
      </w:r>
      <w:r w:rsidR="00686E54">
        <w:rPr>
          <w:rFonts w:ascii="Consolas" w:eastAsiaTheme="minorHAnsi" w:hAnsi="Consolas" w:hint="eastAsia"/>
        </w:rPr>
        <w:t>서버에</w:t>
      </w:r>
      <w:r w:rsidR="00686E54">
        <w:rPr>
          <w:rFonts w:ascii="Consolas" w:eastAsiaTheme="minorHAnsi" w:hAnsi="Consolas" w:hint="eastAsia"/>
        </w:rPr>
        <w:t xml:space="preserve"> </w:t>
      </w:r>
      <w:r w:rsidR="00686E54">
        <w:rPr>
          <w:rFonts w:ascii="Consolas" w:eastAsiaTheme="minorHAnsi" w:hAnsi="Consolas"/>
        </w:rPr>
        <w:t>Deploy</w:t>
      </w:r>
      <w:r w:rsidR="00686E54">
        <w:rPr>
          <w:rFonts w:ascii="Consolas" w:eastAsiaTheme="minorHAnsi" w:hAnsi="Consolas" w:hint="eastAsia"/>
        </w:rPr>
        <w:t>하는</w:t>
      </w:r>
      <w:r w:rsidR="00686E54">
        <w:rPr>
          <w:rFonts w:ascii="Consolas" w:eastAsiaTheme="minorHAnsi" w:hAnsi="Consolas" w:hint="eastAsia"/>
        </w:rPr>
        <w:t xml:space="preserve"> </w:t>
      </w:r>
      <w:r w:rsidR="00686E54">
        <w:rPr>
          <w:rFonts w:ascii="Consolas" w:eastAsiaTheme="minorHAnsi" w:hAnsi="Consolas" w:hint="eastAsia"/>
        </w:rPr>
        <w:t>방법에</w:t>
      </w:r>
      <w:r w:rsidR="00686E54">
        <w:rPr>
          <w:rFonts w:ascii="Consolas" w:eastAsiaTheme="minorHAnsi" w:hAnsi="Consolas" w:hint="eastAsia"/>
        </w:rPr>
        <w:t xml:space="preserve"> </w:t>
      </w:r>
      <w:r w:rsidR="00686E54">
        <w:rPr>
          <w:rFonts w:ascii="Consolas" w:eastAsiaTheme="minorHAnsi" w:hAnsi="Consolas" w:hint="eastAsia"/>
        </w:rPr>
        <w:t>대해</w:t>
      </w:r>
      <w:r w:rsidR="00686E54">
        <w:rPr>
          <w:rFonts w:ascii="Consolas" w:eastAsiaTheme="minorHAnsi" w:hAnsi="Consolas" w:hint="eastAsia"/>
        </w:rPr>
        <w:t xml:space="preserve"> </w:t>
      </w:r>
      <w:r w:rsidR="00686E54">
        <w:rPr>
          <w:rFonts w:ascii="Consolas" w:eastAsiaTheme="minorHAnsi" w:hAnsi="Consolas" w:hint="eastAsia"/>
        </w:rPr>
        <w:t>기술한다</w:t>
      </w:r>
      <w:r w:rsidR="00686E54">
        <w:rPr>
          <w:rFonts w:ascii="Consolas" w:eastAsiaTheme="minorHAnsi" w:hAnsi="Consolas" w:hint="eastAsia"/>
        </w:rPr>
        <w:t>.</w:t>
      </w:r>
    </w:p>
    <w:p w14:paraId="7A25BE9A" w14:textId="77777777" w:rsidR="00A61DDE" w:rsidRPr="001F0E43" w:rsidRDefault="00A61DDE" w:rsidP="0024052B">
      <w:pPr>
        <w:jc w:val="left"/>
        <w:rPr>
          <w:rFonts w:ascii="Consolas" w:eastAsiaTheme="minorHAnsi" w:hAnsi="Consolas"/>
        </w:rPr>
      </w:pPr>
      <w:bookmarkStart w:id="6" w:name="_Toc99356592"/>
    </w:p>
    <w:p w14:paraId="362D67FC" w14:textId="77777777" w:rsidR="00A61DDE" w:rsidRPr="001F0E43" w:rsidRDefault="00A61DDE" w:rsidP="0024052B">
      <w:pPr>
        <w:jc w:val="left"/>
        <w:rPr>
          <w:rFonts w:ascii="Consolas" w:eastAsiaTheme="minorHAnsi" w:hAnsi="Consolas"/>
          <w:sz w:val="32"/>
          <w:szCs w:val="32"/>
        </w:rPr>
      </w:pPr>
      <w:r w:rsidRPr="001F0E43">
        <w:rPr>
          <w:rFonts w:ascii="Consolas" w:eastAsiaTheme="minorHAnsi" w:hAnsi="Consolas"/>
          <w:sz w:val="32"/>
          <w:szCs w:val="32"/>
        </w:rPr>
        <w:t>Pre-Requisite</w:t>
      </w:r>
      <w:bookmarkStart w:id="7" w:name="_Toc99356593"/>
      <w:bookmarkEnd w:id="6"/>
    </w:p>
    <w:p w14:paraId="575E8042" w14:textId="0B178D76" w:rsidR="00CF68A2" w:rsidRDefault="00A61DDE" w:rsidP="00686E54">
      <w:pPr>
        <w:jc w:val="left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t xml:space="preserve">- </w:t>
      </w:r>
      <w:bookmarkEnd w:id="7"/>
      <w:r w:rsidR="00686E54">
        <w:rPr>
          <w:rFonts w:ascii="Consolas" w:eastAsiaTheme="minorHAnsi" w:hAnsi="Consolas"/>
        </w:rPr>
        <w:t>Apache Maven</w:t>
      </w:r>
    </w:p>
    <w:p w14:paraId="3EED935E" w14:textId="74F3282D" w:rsidR="00686E54" w:rsidRPr="001F0E43" w:rsidRDefault="00686E54" w:rsidP="00686E54">
      <w:pPr>
        <w:jc w:val="left"/>
        <w:rPr>
          <w:rFonts w:ascii="Consolas" w:eastAsiaTheme="minorHAnsi" w:hAnsi="Consolas"/>
        </w:rPr>
      </w:pPr>
      <w:r>
        <w:rPr>
          <w:rFonts w:ascii="Consolas" w:eastAsiaTheme="minorHAnsi" w:hAnsi="Consolas" w:hint="eastAsia"/>
        </w:rPr>
        <w:t>-</w:t>
      </w:r>
      <w:r>
        <w:rPr>
          <w:rFonts w:ascii="Consolas" w:eastAsiaTheme="minorHAnsi" w:hAnsi="Consolas"/>
        </w:rPr>
        <w:t xml:space="preserve"> Sonatype Nexus </w:t>
      </w:r>
    </w:p>
    <w:p w14:paraId="13161B6D" w14:textId="77777777" w:rsidR="00CF68A2" w:rsidRPr="001F0E43" w:rsidRDefault="00CF68A2" w:rsidP="0024052B">
      <w:pPr>
        <w:overflowPunct/>
        <w:autoSpaceDE/>
        <w:autoSpaceDN/>
        <w:adjustRightInd/>
        <w:jc w:val="left"/>
        <w:textAlignment w:val="auto"/>
        <w:rPr>
          <w:rFonts w:ascii="Consolas" w:eastAsiaTheme="minorHAnsi" w:hAnsi="Consolas"/>
        </w:rPr>
      </w:pPr>
      <w:r w:rsidRPr="001F0E43">
        <w:rPr>
          <w:rFonts w:ascii="Consolas" w:eastAsiaTheme="minorHAnsi" w:hAnsi="Consolas"/>
        </w:rPr>
        <w:br w:type="page"/>
      </w:r>
    </w:p>
    <w:p w14:paraId="028F71AB" w14:textId="362A4F3E" w:rsidR="00867C40" w:rsidRDefault="00686E54" w:rsidP="0024052B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  <w:sz w:val="32"/>
          <w:szCs w:val="32"/>
        </w:rPr>
      </w:pPr>
      <w:bookmarkStart w:id="8" w:name="_Hlk124414731"/>
      <w:r>
        <w:rPr>
          <w:rFonts w:ascii="Consolas" w:eastAsiaTheme="minorHAnsi" w:hAnsi="Consolas"/>
          <w:sz w:val="32"/>
          <w:szCs w:val="32"/>
        </w:rPr>
        <w:lastRenderedPageBreak/>
        <w:t>Sonatype Nexus</w:t>
      </w:r>
    </w:p>
    <w:p w14:paraId="46F704C5" w14:textId="71E02529" w:rsidR="00763BBB" w:rsidRDefault="00763BBB" w:rsidP="008272C7">
      <w:pPr>
        <w:rPr>
          <w:lang w:val="en-GB"/>
        </w:rPr>
      </w:pPr>
      <w:r>
        <w:rPr>
          <w:rFonts w:hint="eastAsia"/>
          <w:lang w:val="en-GB"/>
        </w:rPr>
        <w:t>구동</w:t>
      </w:r>
    </w:p>
    <w:p w14:paraId="3EFE7A13" w14:textId="69C5284F" w:rsidR="00763BBB" w:rsidRDefault="00DB16A5" w:rsidP="008272C7">
      <w:pPr>
        <w:rPr>
          <w:lang w:val="en-GB"/>
        </w:rPr>
      </w:pPr>
      <w:r>
        <w:rPr>
          <w:noProof/>
        </w:rPr>
        <w:drawing>
          <wp:inline distT="0" distB="0" distL="0" distR="0" wp14:anchorId="4BA85EE7" wp14:editId="0474FD74">
            <wp:extent cx="4330145" cy="1323833"/>
            <wp:effectExtent l="0" t="0" r="0" b="0"/>
            <wp:docPr id="47" name="Picture 47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32982" cy="13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63EF" w14:textId="77777777" w:rsidR="000D6EE9" w:rsidRDefault="000D6EE9" w:rsidP="008272C7">
      <w:pPr>
        <w:rPr>
          <w:lang w:val="en-GB"/>
        </w:rPr>
      </w:pPr>
    </w:p>
    <w:p w14:paraId="1F540845" w14:textId="3A3CD183" w:rsidR="00763BBB" w:rsidRDefault="00763BBB" w:rsidP="008272C7">
      <w:pPr>
        <w:rPr>
          <w:lang w:val="en-GB"/>
        </w:rPr>
      </w:pPr>
      <w:r>
        <w:rPr>
          <w:rFonts w:hint="eastAsia"/>
          <w:lang w:val="en-GB"/>
        </w:rPr>
        <w:t>L</w:t>
      </w:r>
      <w:r>
        <w:rPr>
          <w:lang w:val="en-GB"/>
        </w:rPr>
        <w:t>ibrary Repository</w:t>
      </w:r>
    </w:p>
    <w:p w14:paraId="6323E5EA" w14:textId="5EE292EF" w:rsidR="00763BBB" w:rsidRDefault="000D6EE9" w:rsidP="008272C7">
      <w:pPr>
        <w:rPr>
          <w:lang w:val="en-GB"/>
        </w:rPr>
      </w:pPr>
      <w:r>
        <w:rPr>
          <w:noProof/>
        </w:rPr>
        <w:drawing>
          <wp:inline distT="0" distB="0" distL="0" distR="0" wp14:anchorId="352BB5F0" wp14:editId="40CD7EB2">
            <wp:extent cx="4330065" cy="2268766"/>
            <wp:effectExtent l="0" t="0" r="0" b="0"/>
            <wp:docPr id="49" name="Picture 4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screenshot of a computer&#10;&#10;Description automatically generated with medium confidenc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36909" cy="227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94CFD" w14:textId="7B8B618B" w:rsidR="00763BBB" w:rsidRDefault="00763BBB" w:rsidP="008272C7">
      <w:pPr>
        <w:rPr>
          <w:lang w:val="en-GB"/>
        </w:rPr>
      </w:pPr>
    </w:p>
    <w:p w14:paraId="2D2A1752" w14:textId="77777777" w:rsidR="00763BBB" w:rsidRDefault="00763BBB" w:rsidP="008272C7">
      <w:pPr>
        <w:rPr>
          <w:rFonts w:hint="eastAsia"/>
          <w:lang w:val="en-GB"/>
        </w:rPr>
      </w:pPr>
    </w:p>
    <w:p w14:paraId="102ECAA1" w14:textId="22CDA9C7" w:rsidR="008272C7" w:rsidRDefault="008272C7" w:rsidP="008272C7">
      <w:pPr>
        <w:rPr>
          <w:lang w:val="en-GB"/>
        </w:rPr>
      </w:pPr>
      <w:r>
        <w:rPr>
          <w:rFonts w:hint="eastAsia"/>
          <w:lang w:val="en-GB"/>
        </w:rPr>
        <w:t>-</w:t>
      </w:r>
      <w:r>
        <w:rPr>
          <w:lang w:val="en-GB"/>
        </w:rPr>
        <w:t xml:space="preserve"> Nexus </w:t>
      </w:r>
      <w:r>
        <w:rPr>
          <w:rFonts w:hint="eastAsia"/>
          <w:lang w:val="en-GB"/>
        </w:rPr>
        <w:t>가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기본적으로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SnpShot Repository, Release Repository, Proxy Repository, Hosted Repository </w:t>
      </w:r>
      <w:r>
        <w:rPr>
          <w:rFonts w:hint="eastAsia"/>
          <w:lang w:val="en-GB"/>
        </w:rPr>
        <w:t>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지원하는데</w:t>
      </w:r>
    </w:p>
    <w:p w14:paraId="64A1706B" w14:textId="395F0138" w:rsidR="008272C7" w:rsidRPr="008272C7" w:rsidRDefault="008272C7" w:rsidP="008272C7">
      <w:pPr>
        <w:rPr>
          <w:rFonts w:hint="eastAsia"/>
          <w:lang w:val="en-GB"/>
        </w:rPr>
      </w:pPr>
      <w:r>
        <w:rPr>
          <w:rFonts w:hint="eastAsia"/>
          <w:lang w:val="en-GB"/>
        </w:rPr>
        <w:t>이를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하나로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묶어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 xml:space="preserve">Public Repository </w:t>
      </w:r>
      <w:r>
        <w:rPr>
          <w:rFonts w:hint="eastAsia"/>
          <w:lang w:val="en-GB"/>
        </w:rPr>
        <w:t>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만듦</w:t>
      </w:r>
      <w:r>
        <w:rPr>
          <w:rFonts w:hint="eastAsia"/>
          <w:lang w:val="en-GB"/>
        </w:rPr>
        <w:t>.</w:t>
      </w:r>
    </w:p>
    <w:p w14:paraId="6031F469" w14:textId="0CBE9425" w:rsidR="00686E54" w:rsidRDefault="008272C7" w:rsidP="00686E54">
      <w:pPr>
        <w:rPr>
          <w:lang w:val="en-GB"/>
        </w:rPr>
      </w:pPr>
      <w:r>
        <w:rPr>
          <w:noProof/>
        </w:rPr>
        <w:drawing>
          <wp:inline distT="0" distB="0" distL="0" distR="0" wp14:anchorId="048754D5" wp14:editId="71E9ECB2">
            <wp:extent cx="3753134" cy="2617837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54551" cy="261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F7E8" w14:textId="772D924F" w:rsidR="008272C7" w:rsidRDefault="008272C7" w:rsidP="00686E54">
      <w:pPr>
        <w:rPr>
          <w:lang w:val="en-GB"/>
        </w:rPr>
      </w:pPr>
    </w:p>
    <w:p w14:paraId="2A52D151" w14:textId="696504F7" w:rsidR="008272C7" w:rsidRDefault="008272C7" w:rsidP="00686E54">
      <w:pPr>
        <w:rPr>
          <w:lang w:val="en-GB"/>
        </w:rPr>
      </w:pPr>
      <w:r>
        <w:rPr>
          <w:rFonts w:hint="eastAsia"/>
          <w:lang w:val="en-GB"/>
        </w:rPr>
        <w:t>외부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인터넷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되는곳에서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>Proxy Repository</w:t>
      </w:r>
      <w:r>
        <w:rPr>
          <w:rFonts w:hint="eastAsia"/>
          <w:lang w:val="en-GB"/>
        </w:rPr>
        <w:t>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통해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각종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>Apache, Spring, Google, Gooava</w:t>
      </w:r>
      <w:r>
        <w:rPr>
          <w:rFonts w:hint="eastAsia"/>
          <w:lang w:val="en-GB"/>
        </w:rPr>
        <w:t>등의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라이브러리들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먼저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다운로드</w:t>
      </w:r>
    </w:p>
    <w:p w14:paraId="637C5C6F" w14:textId="75990FB8" w:rsidR="008272C7" w:rsidRDefault="008272C7" w:rsidP="00686E54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43B83C83" wp14:editId="5F8B145D">
            <wp:extent cx="2756848" cy="2448071"/>
            <wp:effectExtent l="0" t="0" r="5715" b="0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58965" cy="244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012E" w14:textId="769703EA" w:rsidR="008272C7" w:rsidRDefault="008272C7" w:rsidP="00686E54">
      <w:pPr>
        <w:rPr>
          <w:lang w:val="en-GB"/>
        </w:rPr>
      </w:pPr>
    </w:p>
    <w:p w14:paraId="1A7E0FF0" w14:textId="53DA2E0A" w:rsidR="008272C7" w:rsidRDefault="008272C7" w:rsidP="00686E54">
      <w:pPr>
        <w:rPr>
          <w:lang w:val="en-GB"/>
        </w:rPr>
      </w:pPr>
      <w:r>
        <w:rPr>
          <w:rFonts w:hint="eastAsia"/>
          <w:lang w:val="en-GB"/>
        </w:rPr>
        <w:t>내부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작업결과물이되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>Library</w:t>
      </w:r>
      <w:r>
        <w:rPr>
          <w:rFonts w:hint="eastAsia"/>
          <w:lang w:val="en-GB"/>
        </w:rPr>
        <w:t>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쓰이는것들</w:t>
      </w:r>
    </w:p>
    <w:p w14:paraId="45FA831A" w14:textId="707A4B6A" w:rsidR="008272C7" w:rsidRDefault="008272C7" w:rsidP="00686E54">
      <w:pPr>
        <w:rPr>
          <w:lang w:val="en-GB"/>
        </w:rPr>
      </w:pPr>
      <w:r>
        <w:rPr>
          <w:noProof/>
        </w:rPr>
        <w:drawing>
          <wp:inline distT="0" distB="0" distL="0" distR="0" wp14:anchorId="3E39B7E4" wp14:editId="3D8FCFC7">
            <wp:extent cx="2756848" cy="1922157"/>
            <wp:effectExtent l="0" t="0" r="5715" b="1905"/>
            <wp:docPr id="8" name="Picture 8" descr="Graphical user interface, text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website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60264" cy="1924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C1294" w14:textId="0EF13517" w:rsidR="00D545A1" w:rsidRDefault="00D545A1" w:rsidP="00686E54">
      <w:pPr>
        <w:rPr>
          <w:lang w:val="en-GB"/>
        </w:rPr>
      </w:pPr>
    </w:p>
    <w:p w14:paraId="568E6DF3" w14:textId="311CDEC4" w:rsidR="00D545A1" w:rsidRDefault="00D545A1" w:rsidP="00686E54">
      <w:pPr>
        <w:rPr>
          <w:lang w:val="en-GB"/>
        </w:rPr>
      </w:pPr>
    </w:p>
    <w:p w14:paraId="3B9AD6BA" w14:textId="52E201D0" w:rsidR="00D545A1" w:rsidRDefault="00D545A1" w:rsidP="00686E54">
      <w:pPr>
        <w:rPr>
          <w:lang w:val="en-GB"/>
        </w:rPr>
      </w:pPr>
      <w:r>
        <w:rPr>
          <w:rFonts w:hint="eastAsia"/>
          <w:lang w:val="en-GB"/>
        </w:rPr>
        <w:t>외부</w:t>
      </w:r>
      <w:r>
        <w:rPr>
          <w:rFonts w:hint="eastAsia"/>
          <w:lang w:val="en-GB"/>
        </w:rPr>
        <w:t xml:space="preserve"> </w:t>
      </w:r>
      <w:r>
        <w:rPr>
          <w:lang w:val="en-GB"/>
        </w:rPr>
        <w:t>Library</w:t>
      </w:r>
      <w:r>
        <w:rPr>
          <w:rFonts w:hint="eastAsia"/>
          <w:lang w:val="en-GB"/>
        </w:rPr>
        <w:t>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등록</w:t>
      </w:r>
    </w:p>
    <w:p w14:paraId="436C6CF7" w14:textId="68D5F810" w:rsidR="00D545A1" w:rsidRDefault="00D545A1" w:rsidP="00686E54">
      <w:pPr>
        <w:rPr>
          <w:rFonts w:hint="eastAsia"/>
          <w:lang w:val="en-GB"/>
        </w:rPr>
      </w:pPr>
      <w:r>
        <w:rPr>
          <w:noProof/>
        </w:rPr>
        <w:drawing>
          <wp:inline distT="0" distB="0" distL="0" distR="0" wp14:anchorId="739A6AE8" wp14:editId="05E39945">
            <wp:extent cx="3497711" cy="2436125"/>
            <wp:effectExtent l="0" t="0" r="7620" b="2540"/>
            <wp:docPr id="45" name="Picture 4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Graphical user interface, text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499220" cy="243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13DD6" w14:textId="1DB54576" w:rsidR="008272C7" w:rsidRDefault="008272C7" w:rsidP="00686E54">
      <w:pPr>
        <w:rPr>
          <w:lang w:val="en-GB"/>
        </w:rPr>
      </w:pPr>
    </w:p>
    <w:p w14:paraId="4E369223" w14:textId="7D7BCE91" w:rsidR="008272C7" w:rsidRDefault="0045372E" w:rsidP="00686E54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11B08172" wp14:editId="4E021541">
            <wp:extent cx="3562066" cy="2473054"/>
            <wp:effectExtent l="0" t="0" r="635" b="3810"/>
            <wp:docPr id="46" name="Picture 4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Graphical user interface, text, application, email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64391" cy="247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24070" w14:textId="172C0969" w:rsidR="00DB16A5" w:rsidRDefault="00DB16A5">
      <w:pPr>
        <w:overflowPunct/>
        <w:autoSpaceDE/>
        <w:autoSpaceDN/>
        <w:adjustRightInd/>
        <w:jc w:val="left"/>
        <w:textAlignment w:val="auto"/>
        <w:rPr>
          <w:lang w:val="en-GB"/>
        </w:rPr>
      </w:pPr>
      <w:r>
        <w:rPr>
          <w:lang w:val="en-GB"/>
        </w:rPr>
        <w:br w:type="page"/>
      </w:r>
    </w:p>
    <w:p w14:paraId="25252214" w14:textId="75DFAD6E" w:rsidR="008272C7" w:rsidRDefault="008272C7" w:rsidP="008272C7">
      <w:pPr>
        <w:pStyle w:val="Heading1"/>
        <w:tabs>
          <w:tab w:val="clear" w:pos="567"/>
          <w:tab w:val="num" w:pos="426"/>
        </w:tabs>
        <w:jc w:val="left"/>
        <w:rPr>
          <w:rFonts w:ascii="Consolas" w:eastAsiaTheme="minorHAnsi" w:hAnsi="Consolas"/>
          <w:sz w:val="32"/>
          <w:szCs w:val="32"/>
        </w:rPr>
      </w:pPr>
      <w:r>
        <w:rPr>
          <w:rFonts w:ascii="Consolas" w:eastAsiaTheme="minorHAnsi" w:hAnsi="Consolas"/>
          <w:sz w:val="32"/>
          <w:szCs w:val="32"/>
        </w:rPr>
        <w:lastRenderedPageBreak/>
        <w:t>Apache Maven</w:t>
      </w:r>
    </w:p>
    <w:p w14:paraId="481BC1E2" w14:textId="71A5D570" w:rsidR="00DB16A5" w:rsidRDefault="00DB16A5" w:rsidP="00686E54">
      <w:pPr>
        <w:rPr>
          <w:lang w:val="en-GB"/>
        </w:rPr>
      </w:pPr>
      <w:r>
        <w:rPr>
          <w:noProof/>
        </w:rPr>
        <w:drawing>
          <wp:inline distT="0" distB="0" distL="0" distR="0" wp14:anchorId="01FA14FD" wp14:editId="5CAA10C0">
            <wp:extent cx="3787254" cy="985805"/>
            <wp:effectExtent l="0" t="0" r="3810" b="5080"/>
            <wp:docPr id="48" name="Picture 4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screenshot of a compu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91566" cy="98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AA632" w14:textId="17D7AD30" w:rsidR="008272C7" w:rsidRDefault="008272C7" w:rsidP="00686E54">
      <w:pPr>
        <w:rPr>
          <w:lang w:val="en-GB"/>
        </w:rPr>
      </w:pPr>
      <w:r>
        <w:rPr>
          <w:rFonts w:hint="eastAsia"/>
          <w:lang w:val="en-GB"/>
        </w:rPr>
        <w:t>내부작업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결과물이되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그대로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서버에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올라갈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파일들</w:t>
      </w:r>
      <w:r w:rsidR="00884602">
        <w:rPr>
          <w:rFonts w:hint="eastAsia"/>
          <w:lang w:val="en-GB"/>
        </w:rPr>
        <w:t xml:space="preserve"> </w:t>
      </w:r>
      <w:r w:rsidR="00884602">
        <w:rPr>
          <w:lang w:val="en-GB"/>
        </w:rPr>
        <w:t>Build</w:t>
      </w:r>
    </w:p>
    <w:p w14:paraId="11A4A081" w14:textId="51AE30BF" w:rsidR="008272C7" w:rsidRDefault="00382AC0" w:rsidP="00686E54">
      <w:pPr>
        <w:rPr>
          <w:lang w:val="en-GB"/>
        </w:rPr>
      </w:pPr>
      <w:r>
        <w:rPr>
          <w:noProof/>
        </w:rPr>
        <w:drawing>
          <wp:inline distT="0" distB="0" distL="0" distR="0" wp14:anchorId="11B4B20A" wp14:editId="0B3D81EE">
            <wp:extent cx="1999397" cy="1646764"/>
            <wp:effectExtent l="0" t="0" r="1270" b="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00596" cy="164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0EC73" w14:textId="77BD39EA" w:rsidR="00382AC0" w:rsidRDefault="00382AC0" w:rsidP="00686E54">
      <w:pPr>
        <w:rPr>
          <w:lang w:val="en-GB"/>
        </w:rPr>
      </w:pPr>
    </w:p>
    <w:p w14:paraId="3163B4AE" w14:textId="7FE70413" w:rsidR="00382AC0" w:rsidRDefault="00382AC0" w:rsidP="00686E54">
      <w:pPr>
        <w:rPr>
          <w:lang w:val="en-GB"/>
        </w:rPr>
      </w:pPr>
      <w:r>
        <w:rPr>
          <w:noProof/>
        </w:rPr>
        <w:drawing>
          <wp:inline distT="0" distB="0" distL="0" distR="0" wp14:anchorId="58A31C06" wp14:editId="2E294273">
            <wp:extent cx="3507475" cy="2040359"/>
            <wp:effectExtent l="0" t="0" r="0" b="0"/>
            <wp:docPr id="22" name="Picture 2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22811" cy="204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445FC" w14:textId="239D32B0" w:rsidR="00382AC0" w:rsidRDefault="00382AC0" w:rsidP="00686E54">
      <w:pPr>
        <w:rPr>
          <w:lang w:val="en-GB"/>
        </w:rPr>
      </w:pPr>
    </w:p>
    <w:p w14:paraId="60AE56E3" w14:textId="358B2F46" w:rsidR="00382AC0" w:rsidRPr="00686E54" w:rsidRDefault="00382AC0" w:rsidP="00686E54">
      <w:pPr>
        <w:rPr>
          <w:rFonts w:hint="eastAsia"/>
          <w:lang w:val="en-GB"/>
        </w:rPr>
      </w:pPr>
      <w:r>
        <w:rPr>
          <w:noProof/>
        </w:rPr>
        <w:drawing>
          <wp:inline distT="0" distB="0" distL="0" distR="0" wp14:anchorId="37A15B6F" wp14:editId="334B5D43">
            <wp:extent cx="3507105" cy="2421294"/>
            <wp:effectExtent l="0" t="0" r="0" b="0"/>
            <wp:docPr id="44" name="Picture 4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Tex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20086" cy="2430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  <w:bookmarkEnd w:id="4"/>
      <w:bookmarkEnd w:id="5"/>
      <w:bookmarkEnd w:id="8"/>
    </w:p>
    <w:sectPr w:rsidR="00382AC0" w:rsidRPr="00686E54" w:rsidSect="003C0012">
      <w:headerReference w:type="default" r:id="rId30"/>
      <w:footerReference w:type="default" r:id="rId31"/>
      <w:pgSz w:w="11907" w:h="16840" w:code="9"/>
      <w:pgMar w:top="1134" w:right="0" w:bottom="851" w:left="1077" w:header="737" w:footer="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367C" w14:textId="77777777" w:rsidR="001F0881" w:rsidRDefault="001F0881">
      <w:r>
        <w:separator/>
      </w:r>
    </w:p>
    <w:p w14:paraId="7870F356" w14:textId="77777777" w:rsidR="001F0881" w:rsidRDefault="001F0881"/>
    <w:p w14:paraId="2034153E" w14:textId="77777777" w:rsidR="001F0881" w:rsidRDefault="001F0881" w:rsidP="00FD13CC"/>
    <w:p w14:paraId="091FADB0" w14:textId="77777777" w:rsidR="001F0881" w:rsidRDefault="001F0881"/>
  </w:endnote>
  <w:endnote w:type="continuationSeparator" w:id="0">
    <w:p w14:paraId="66F47671" w14:textId="77777777" w:rsidR="001F0881" w:rsidRDefault="001F0881">
      <w:r>
        <w:continuationSeparator/>
      </w:r>
    </w:p>
    <w:p w14:paraId="4B70BE58" w14:textId="77777777" w:rsidR="001F0881" w:rsidRDefault="001F0881"/>
    <w:p w14:paraId="3F430205" w14:textId="77777777" w:rsidR="001F0881" w:rsidRDefault="001F0881" w:rsidP="00FD13CC"/>
    <w:p w14:paraId="08B161AC" w14:textId="77777777" w:rsidR="001F0881" w:rsidRDefault="001F0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Optima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A6FD" w14:textId="77777777" w:rsidR="00D30B3B" w:rsidRDefault="00657B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30B3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0B3B">
      <w:rPr>
        <w:rStyle w:val="PageNumber"/>
        <w:noProof/>
      </w:rPr>
      <w:t>xxvii</w:t>
    </w:r>
    <w:r>
      <w:rPr>
        <w:rStyle w:val="PageNumber"/>
      </w:rPr>
      <w:fldChar w:fldCharType="end"/>
    </w:r>
  </w:p>
  <w:p w14:paraId="6E32223B" w14:textId="77777777" w:rsidR="00D30B3B" w:rsidRDefault="00D30B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4564"/>
      <w:gridCol w:w="769"/>
      <w:gridCol w:w="2974"/>
      <w:gridCol w:w="1536"/>
    </w:tblGrid>
    <w:tr w:rsidR="00D30B3B" w14:paraId="28F994B7" w14:textId="77777777" w:rsidTr="00E72826">
      <w:trPr>
        <w:trHeight w:val="558"/>
      </w:trPr>
      <w:tc>
        <w:tcPr>
          <w:tcW w:w="4603" w:type="dxa"/>
        </w:tcPr>
        <w:p w14:paraId="15023CB9" w14:textId="77777777" w:rsidR="00D30B3B" w:rsidRPr="008218BD" w:rsidRDefault="00D30B3B" w:rsidP="00E6785B">
          <w:pPr>
            <w:tabs>
              <w:tab w:val="right" w:pos="9180"/>
            </w:tabs>
            <w:ind w:right="-7"/>
            <w:rPr>
              <w:rFonts w:ascii="Times New Roman" w:hAnsi="Times New Roman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75" w:type="dxa"/>
        </w:tcPr>
        <w:p w14:paraId="11E040B4" w14:textId="77777777" w:rsidR="00D30B3B" w:rsidRPr="003247EF" w:rsidRDefault="00657B0B" w:rsidP="00BE5F5B">
          <w:pPr>
            <w:tabs>
              <w:tab w:val="right" w:pos="9180"/>
            </w:tabs>
            <w:ind w:right="-7"/>
            <w:jc w:val="center"/>
            <w:rPr>
              <w:rFonts w:asciiTheme="minorHAnsi" w:eastAsiaTheme="minorHAnsi" w:hAnsiTheme="minorHAnsi"/>
              <w:szCs w:val="18"/>
            </w:rPr>
          </w:pPr>
          <w:r w:rsidRPr="003247EF">
            <w:rPr>
              <w:rFonts w:asciiTheme="minorHAnsi" w:eastAsiaTheme="minorHAnsi" w:hAnsiTheme="minorHAnsi"/>
              <w:szCs w:val="18"/>
            </w:rPr>
            <w:fldChar w:fldCharType="begin"/>
          </w:r>
          <w:r w:rsidR="00D30B3B" w:rsidRPr="003247EF">
            <w:rPr>
              <w:rFonts w:asciiTheme="minorHAnsi" w:eastAsiaTheme="minorHAnsi" w:hAnsiTheme="minorHAnsi"/>
              <w:szCs w:val="18"/>
            </w:rPr>
            <w:instrText xml:space="preserve"> PAGE   \* MERGEFORMAT </w:instrText>
          </w:r>
          <w:r w:rsidRPr="003247EF">
            <w:rPr>
              <w:rFonts w:asciiTheme="minorHAnsi" w:eastAsiaTheme="minorHAnsi" w:hAnsiTheme="minorHAnsi"/>
              <w:szCs w:val="18"/>
            </w:rPr>
            <w:fldChar w:fldCharType="separate"/>
          </w:r>
          <w:r w:rsidR="00FF6D30" w:rsidRPr="00FF6D30">
            <w:rPr>
              <w:rFonts w:asciiTheme="minorHAnsi" w:eastAsiaTheme="minorHAnsi" w:hAnsiTheme="minorHAnsi"/>
              <w:noProof/>
              <w:szCs w:val="18"/>
              <w:lang w:val="ko-KR"/>
            </w:rPr>
            <w:t>ii</w:t>
          </w:r>
          <w:r w:rsidRPr="003247EF">
            <w:rPr>
              <w:rFonts w:asciiTheme="minorHAnsi" w:eastAsiaTheme="minorHAnsi" w:hAnsiTheme="minorHAnsi"/>
              <w:szCs w:val="18"/>
            </w:rPr>
            <w:fldChar w:fldCharType="end"/>
          </w:r>
        </w:p>
      </w:tc>
      <w:tc>
        <w:tcPr>
          <w:tcW w:w="3006" w:type="dxa"/>
        </w:tcPr>
        <w:p w14:paraId="631EF568" w14:textId="77777777" w:rsidR="00D30B3B" w:rsidRPr="003247EF" w:rsidRDefault="00D30B3B" w:rsidP="00BE5F5B">
          <w:pPr>
            <w:tabs>
              <w:tab w:val="right" w:pos="9180"/>
            </w:tabs>
            <w:ind w:right="-7"/>
            <w:rPr>
              <w:rFonts w:asciiTheme="minorHAnsi" w:eastAsiaTheme="minorHAnsi" w:hAnsiTheme="minorHAnsi"/>
            </w:rPr>
          </w:pPr>
        </w:p>
      </w:tc>
      <w:tc>
        <w:tcPr>
          <w:tcW w:w="1459" w:type="dxa"/>
        </w:tcPr>
        <w:p w14:paraId="35B98394" w14:textId="77777777" w:rsidR="00D30B3B" w:rsidRDefault="00D30B3B" w:rsidP="003247EF">
          <w:pPr>
            <w:pStyle w:val="af2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6AC6BFF8" wp14:editId="65BF7E75">
                <wp:extent cx="831600" cy="396000"/>
                <wp:effectExtent l="0" t="0" r="6985" b="4445"/>
                <wp:docPr id="36" name="그림 22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9CB030E" w14:textId="77777777" w:rsidR="00D30B3B" w:rsidRPr="00AE56F3" w:rsidRDefault="00D30B3B" w:rsidP="003247EF">
    <w:pPr>
      <w:tabs>
        <w:tab w:val="right" w:pos="9180"/>
      </w:tabs>
      <w:ind w:right="-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D1EEC" w14:textId="77777777" w:rsidR="00D30B3B" w:rsidRDefault="00D30B3B" w:rsidP="00660041">
    <w:pPr>
      <w:jc w:val="right"/>
      <w:rPr>
        <w:i/>
      </w:rPr>
    </w:pPr>
    <w:bookmarkStart w:id="0" w:name="OLE_LINK1"/>
    <w:bookmarkStart w:id="1" w:name="OLE_LINK3"/>
    <w:bookmarkEnd w:id="0"/>
    <w:bookmarkEnd w:id="1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Ind w:w="99" w:type="dxa"/>
      <w:tblBorders>
        <w:top w:val="single" w:sz="4" w:space="0" w:color="auto"/>
        <w:insideH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61"/>
      <w:gridCol w:w="781"/>
      <w:gridCol w:w="2950"/>
      <w:gridCol w:w="1518"/>
    </w:tblGrid>
    <w:tr w:rsidR="00D30B3B" w14:paraId="4240B406" w14:textId="77777777" w:rsidTr="00C34FA9">
      <w:trPr>
        <w:trHeight w:val="650"/>
      </w:trPr>
      <w:tc>
        <w:tcPr>
          <w:tcW w:w="4734" w:type="dxa"/>
          <w:tcMar>
            <w:top w:w="113" w:type="dxa"/>
          </w:tcMar>
          <w:vAlign w:val="center"/>
        </w:tcPr>
        <w:p w14:paraId="23C215A5" w14:textId="77777777" w:rsidR="00D30B3B" w:rsidRPr="005C73D5" w:rsidRDefault="00D30B3B" w:rsidP="00540FDC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97" w:type="dxa"/>
          <w:tcMar>
            <w:top w:w="113" w:type="dxa"/>
          </w:tcMar>
          <w:vAlign w:val="center"/>
        </w:tcPr>
        <w:p w14:paraId="67C51768" w14:textId="77777777" w:rsidR="00D30B3B" w:rsidRPr="005C73D5" w:rsidRDefault="00657B0B" w:rsidP="00A0632A">
          <w:pPr>
            <w:tabs>
              <w:tab w:val="right" w:pos="9180"/>
            </w:tabs>
            <w:ind w:right="-7"/>
            <w:jc w:val="center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/>
              <w:sz w:val="18"/>
              <w:szCs w:val="18"/>
            </w:rPr>
            <w:fldChar w:fldCharType="begin"/>
          </w:r>
          <w:r w:rsidR="00D30B3B">
            <w:rPr>
              <w:rFonts w:ascii="맑은 고딕" w:hAnsi="맑은 고딕"/>
              <w:sz w:val="18"/>
              <w:szCs w:val="18"/>
            </w:rPr>
            <w:instrText xml:space="preserve"> PAGE   \* MERGEFORMAT </w:instrText>
          </w:r>
          <w:r>
            <w:rPr>
              <w:rFonts w:ascii="맑은 고딕" w:hAnsi="맑은 고딕"/>
              <w:sz w:val="18"/>
              <w:szCs w:val="18"/>
            </w:rPr>
            <w:fldChar w:fldCharType="separate"/>
          </w:r>
          <w:r w:rsidR="00FF6D30">
            <w:rPr>
              <w:rFonts w:ascii="맑은 고딕" w:hAnsi="맑은 고딕"/>
              <w:noProof/>
              <w:sz w:val="18"/>
              <w:szCs w:val="18"/>
            </w:rPr>
            <w:t>3-4</w:t>
          </w:r>
          <w:r>
            <w:rPr>
              <w:rFonts w:ascii="맑은 고딕" w:hAnsi="맑은 고딕"/>
              <w:sz w:val="18"/>
              <w:szCs w:val="18"/>
            </w:rPr>
            <w:fldChar w:fldCharType="end"/>
          </w:r>
        </w:p>
      </w:tc>
      <w:tc>
        <w:tcPr>
          <w:tcW w:w="3091" w:type="dxa"/>
          <w:vAlign w:val="center"/>
        </w:tcPr>
        <w:p w14:paraId="0F1FE107" w14:textId="77777777" w:rsidR="00D30B3B" w:rsidRPr="005C73D5" w:rsidRDefault="00D30B3B" w:rsidP="00A0632A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</w:p>
      </w:tc>
      <w:tc>
        <w:tcPr>
          <w:tcW w:w="1188" w:type="dxa"/>
          <w:vAlign w:val="center"/>
        </w:tcPr>
        <w:p w14:paraId="550880C4" w14:textId="77777777" w:rsidR="00D30B3B" w:rsidRPr="005C73D5" w:rsidRDefault="00D30B3B" w:rsidP="003247EF">
          <w:pPr>
            <w:pStyle w:val="af2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6032BFD3" wp14:editId="15F5FAE4">
                <wp:extent cx="831600" cy="396000"/>
                <wp:effectExtent l="0" t="0" r="6985" b="4445"/>
                <wp:docPr id="32" name="그림 24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7471555" w14:textId="77777777" w:rsidR="00D30B3B" w:rsidRDefault="00D30B3B" w:rsidP="00C34F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6CF2" w14:textId="77777777" w:rsidR="001F0881" w:rsidRDefault="001F0881">
      <w:r>
        <w:separator/>
      </w:r>
    </w:p>
    <w:p w14:paraId="18C885F7" w14:textId="77777777" w:rsidR="001F0881" w:rsidRDefault="001F0881"/>
    <w:p w14:paraId="5FC8068E" w14:textId="77777777" w:rsidR="001F0881" w:rsidRDefault="001F0881" w:rsidP="00FD13CC"/>
    <w:p w14:paraId="17B06DC6" w14:textId="77777777" w:rsidR="001F0881" w:rsidRDefault="001F0881"/>
  </w:footnote>
  <w:footnote w:type="continuationSeparator" w:id="0">
    <w:p w14:paraId="729EE82C" w14:textId="77777777" w:rsidR="001F0881" w:rsidRDefault="001F0881">
      <w:r>
        <w:continuationSeparator/>
      </w:r>
    </w:p>
    <w:p w14:paraId="553DD2D9" w14:textId="77777777" w:rsidR="001F0881" w:rsidRDefault="001F0881"/>
    <w:p w14:paraId="3FCEBA34" w14:textId="77777777" w:rsidR="001F0881" w:rsidRDefault="001F0881" w:rsidP="00FD13CC"/>
    <w:p w14:paraId="78CA41E4" w14:textId="77777777" w:rsidR="001F0881" w:rsidRDefault="001F0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F354" w14:textId="77777777" w:rsidR="00D30B3B" w:rsidRDefault="00D30B3B" w:rsidP="00F317C4">
    <w:pPr>
      <w:pStyle w:val="Header"/>
      <w:rPr>
        <w:sz w:val="16"/>
      </w:rPr>
    </w:pPr>
  </w:p>
  <w:p w14:paraId="5EA8BEFF" w14:textId="77777777" w:rsidR="00D30B3B" w:rsidRDefault="00D30B3B" w:rsidP="00F317C4">
    <w:pPr>
      <w:pStyle w:val="Header"/>
      <w:rPr>
        <w:sz w:val="16"/>
      </w:rPr>
    </w:pPr>
  </w:p>
  <w:tbl>
    <w:tblPr>
      <w:tblStyle w:val="TableClassic1"/>
      <w:tblW w:w="98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4918"/>
      <w:gridCol w:w="2903"/>
    </w:tblGrid>
    <w:tr w:rsidR="00D30B3B" w:rsidRPr="00063E2F" w14:paraId="3320DD10" w14:textId="77777777" w:rsidTr="003F04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0AB4228B" w14:textId="77777777" w:rsidR="00D30B3B" w:rsidRPr="00075BCB" w:rsidRDefault="00D30B3B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34666FF5" wp14:editId="58E1D575">
                <wp:extent cx="1123503" cy="204755"/>
                <wp:effectExtent l="0" t="0" r="635" b="5080"/>
                <wp:docPr id="35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gridSpan w:val="2"/>
          <w:tcBorders>
            <w:bottom w:val="none" w:sz="0" w:space="0" w:color="auto"/>
          </w:tcBorders>
          <w:vAlign w:val="center"/>
        </w:tcPr>
        <w:p w14:paraId="3B9DE32C" w14:textId="77777777" w:rsidR="00D30B3B" w:rsidRPr="00E231B8" w:rsidRDefault="00544216" w:rsidP="00E231B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Cs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솔루션A</w:t>
          </w:r>
          <w:r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  <w:t xml:space="preserve">PI </w:t>
          </w: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 xml:space="preserve">사용 </w:t>
          </w:r>
          <w:r w:rsidR="00D30B3B"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가이드</w:t>
          </w:r>
        </w:p>
      </w:tc>
    </w:tr>
    <w:tr w:rsidR="00D30B3B" w:rsidRPr="00063E2F" w14:paraId="571B331A" w14:textId="77777777" w:rsidTr="003F04FA">
      <w:trPr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/>
          <w:tcBorders>
            <w:right w:val="none" w:sz="0" w:space="0" w:color="auto"/>
          </w:tcBorders>
          <w:vAlign w:val="center"/>
        </w:tcPr>
        <w:p w14:paraId="0ECD6CA2" w14:textId="77777777" w:rsidR="00D30B3B" w:rsidRPr="00075BCB" w:rsidRDefault="00D30B3B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4918" w:type="dxa"/>
          <w:vAlign w:val="center"/>
        </w:tcPr>
        <w:p w14:paraId="79CD30B4" w14:textId="77777777" w:rsidR="00D30B3B" w:rsidRPr="00075BCB" w:rsidRDefault="00D30B3B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>문서번호 :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 w:rsidR="00544216">
            <w:rPr>
              <w:rFonts w:ascii="맑은 고딕" w:hAnsi="맑은 고딕" w:hint="eastAsia"/>
              <w:sz w:val="16"/>
              <w:szCs w:val="16"/>
              <w:highlight w:val="yellow"/>
            </w:rPr>
            <w:t>솔루션A</w:t>
          </w:r>
          <w:r w:rsidR="00544216">
            <w:rPr>
              <w:rFonts w:ascii="맑은 고딕" w:hAnsi="맑은 고딕"/>
              <w:sz w:val="16"/>
              <w:szCs w:val="16"/>
              <w:highlight w:val="yellow"/>
            </w:rPr>
            <w:t>PI</w:t>
          </w:r>
          <w:r w:rsidR="00544216">
            <w:rPr>
              <w:rFonts w:ascii="맑은 고딕" w:hAnsi="맑은 고딕" w:hint="eastAsia"/>
              <w:sz w:val="16"/>
              <w:szCs w:val="16"/>
              <w:highlight w:val="yellow"/>
            </w:rPr>
            <w:t xml:space="preserve">사용 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가이드</w:t>
          </w:r>
        </w:p>
      </w:tc>
      <w:tc>
        <w:tcPr>
          <w:tcW w:w="2903" w:type="dxa"/>
          <w:vAlign w:val="center"/>
        </w:tcPr>
        <w:p w14:paraId="4FD26FE3" w14:textId="77777777" w:rsidR="00D30B3B" w:rsidRPr="00075BCB" w:rsidRDefault="00D30B3B" w:rsidP="00007A3D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 w:rsidR="00544216"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49844BE7" w14:textId="77777777" w:rsidR="00D30B3B" w:rsidRPr="00F317C4" w:rsidRDefault="00D30B3B" w:rsidP="00F317C4">
    <w:pPr>
      <w:pStyle w:val="Header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E11DC" w14:textId="77777777" w:rsidR="00D30B3B" w:rsidRDefault="00D30B3B" w:rsidP="00A349B0">
    <w:pPr>
      <w:pStyle w:val="Header"/>
      <w:spacing w:before="240"/>
      <w:jc w:val="left"/>
      <w:rPr>
        <w:rFonts w:ascii="Times New Roman" w:hAnsi="Times New Roman"/>
        <w:b/>
        <w:noProof/>
        <w:sz w:val="68"/>
        <w:szCs w:val="6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Classic1"/>
      <w:tblW w:w="984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5842"/>
      <w:gridCol w:w="1979"/>
    </w:tblGrid>
    <w:tr w:rsidR="00D30B3B" w:rsidRPr="00063E2F" w14:paraId="13F0EAA1" w14:textId="77777777" w:rsidTr="00437E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190D4550" w14:textId="77777777" w:rsidR="00D30B3B" w:rsidRPr="00075BCB" w:rsidRDefault="00D30B3B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7E6347F6" wp14:editId="41CC9311">
                <wp:extent cx="1123503" cy="204755"/>
                <wp:effectExtent l="0" t="0" r="635" b="5080"/>
                <wp:docPr id="31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2" w:type="dxa"/>
          <w:gridSpan w:val="2"/>
          <w:tcBorders>
            <w:bottom w:val="none" w:sz="0" w:space="0" w:color="auto"/>
          </w:tcBorders>
          <w:vAlign w:val="center"/>
        </w:tcPr>
        <w:p w14:paraId="2D28DE9D" w14:textId="77777777" w:rsidR="00D30B3B" w:rsidRPr="00075BCB" w:rsidRDefault="00D30B3B" w:rsidP="001F192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개발환경 설정 가이드</w:t>
          </w:r>
        </w:p>
      </w:tc>
    </w:tr>
    <w:tr w:rsidR="00D30B3B" w:rsidRPr="00063E2F" w14:paraId="6B01E176" w14:textId="77777777" w:rsidTr="00437E37">
      <w:trPr>
        <w:trHeight w:val="208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/>
          <w:tcBorders>
            <w:right w:val="none" w:sz="0" w:space="0" w:color="auto"/>
          </w:tcBorders>
          <w:vAlign w:val="center"/>
        </w:tcPr>
        <w:p w14:paraId="1C65E1CE" w14:textId="77777777" w:rsidR="00D30B3B" w:rsidRPr="00075BCB" w:rsidRDefault="00D30B3B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5858" w:type="dxa"/>
          <w:vAlign w:val="center"/>
        </w:tcPr>
        <w:p w14:paraId="0B9461F9" w14:textId="77777777" w:rsidR="00D30B3B" w:rsidRPr="00075BCB" w:rsidRDefault="00D30B3B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>문서번호 :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AA_개발환경 설정 가이드</w:t>
          </w:r>
          <w:r>
            <w:rPr>
              <w:rFonts w:ascii="맑은 고딕" w:hAnsi="맑은 고딕" w:hint="eastAsia"/>
              <w:sz w:val="16"/>
              <w:szCs w:val="16"/>
            </w:rPr>
            <w:t>,</w:t>
          </w:r>
        </w:p>
      </w:tc>
      <w:tc>
        <w:tcPr>
          <w:tcW w:w="1984" w:type="dxa"/>
          <w:vAlign w:val="center"/>
        </w:tcPr>
        <w:p w14:paraId="567F4188" w14:textId="77777777" w:rsidR="00D30B3B" w:rsidRPr="00075BCB" w:rsidRDefault="00D30B3B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 w:rsidR="00E32760"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42334AA7" w14:textId="77777777" w:rsidR="00D30B3B" w:rsidRPr="00F317C4" w:rsidRDefault="00D30B3B" w:rsidP="00F317C4">
    <w:pPr>
      <w:pStyle w:val="Head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EE6880E"/>
    <w:lvl w:ilvl="0">
      <w:start w:val="1"/>
      <w:numFmt w:val="upperRoman"/>
      <w:pStyle w:val="0"/>
      <w:lvlText w:val="%1."/>
      <w:lvlJc w:val="left"/>
      <w:pPr>
        <w:tabs>
          <w:tab w:val="num" w:pos="720"/>
        </w:tabs>
        <w:ind w:left="425" w:hanging="425"/>
      </w:pPr>
      <w:rPr>
        <w:rFonts w:hint="eastAsia"/>
        <w:b/>
        <w:i w:val="0"/>
        <w:sz w:val="32"/>
        <w:szCs w:val="32"/>
      </w:rPr>
    </w:lvl>
    <w:lvl w:ilvl="1">
      <w:start w:val="1"/>
      <w:numFmt w:val="decimal"/>
      <w:pStyle w:val="Heading1"/>
      <w:lvlText w:val="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Heading2"/>
      <w:lvlText w:val="%2.%3."/>
      <w:lvlJc w:val="left"/>
      <w:pPr>
        <w:tabs>
          <w:tab w:val="num" w:pos="1277"/>
        </w:tabs>
        <w:ind w:left="1277" w:hanging="709"/>
      </w:pPr>
      <w:rPr>
        <w:rFonts w:hint="eastAsia"/>
        <w:sz w:val="28"/>
        <w:szCs w:val="28"/>
      </w:rPr>
    </w:lvl>
    <w:lvl w:ilvl="3">
      <w:start w:val="1"/>
      <w:numFmt w:val="decimal"/>
      <w:pStyle w:val="Heading3"/>
      <w:lvlText w:val="%2.%3.%4."/>
      <w:lvlJc w:val="left"/>
      <w:pPr>
        <w:tabs>
          <w:tab w:val="num" w:pos="2411"/>
        </w:tabs>
        <w:ind w:left="2411" w:hanging="851"/>
      </w:pPr>
      <w:rPr>
        <w:rFonts w:ascii="Consolas" w:hAnsi="Consolas" w:hint="default"/>
        <w:sz w:val="20"/>
        <w:szCs w:val="20"/>
      </w:rPr>
    </w:lvl>
    <w:lvl w:ilvl="4">
      <w:start w:val="1"/>
      <w:numFmt w:val="decimal"/>
      <w:pStyle w:val="Heading4"/>
      <w:lvlText w:val="%2.%3.%4.%5."/>
      <w:lvlJc w:val="left"/>
      <w:pPr>
        <w:tabs>
          <w:tab w:val="num" w:pos="992"/>
        </w:tabs>
        <w:ind w:left="992" w:hanging="992"/>
      </w:pPr>
      <w:rPr>
        <w:rFonts w:ascii="Consolas" w:hAnsi="Consolas" w:hint="default"/>
      </w:rPr>
    </w:lvl>
    <w:lvl w:ilvl="5">
      <w:start w:val="1"/>
      <w:numFmt w:val="decimal"/>
      <w:lvlText w:val="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pStyle w:val="Heading5"/>
      <w:lvlText w:val="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lvlText w:val="%2.%3.%4.%5.%6.%7.%8.%9."/>
      <w:lvlJc w:val="left"/>
      <w:pPr>
        <w:tabs>
          <w:tab w:val="num" w:pos="1800"/>
        </w:tabs>
        <w:ind w:left="1559" w:hanging="1559"/>
      </w:pPr>
      <w:rPr>
        <w:rFonts w:hint="eastAsia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2" w15:restartNumberingAfterBreak="0">
    <w:nsid w:val="01F12026"/>
    <w:multiLevelType w:val="hybridMultilevel"/>
    <w:tmpl w:val="BBE250C6"/>
    <w:lvl w:ilvl="0" w:tplc="56D48AA6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30756B3"/>
    <w:multiLevelType w:val="multilevel"/>
    <w:tmpl w:val="ACA48648"/>
    <w:lvl w:ilvl="0">
      <w:start w:val="1"/>
      <w:numFmt w:val="decimal"/>
      <w:pStyle w:val="1"/>
      <w:lvlText w:val="%1."/>
      <w:lvlJc w:val="left"/>
      <w:pPr>
        <w:ind w:left="567" w:hanging="567"/>
      </w:pPr>
      <w:rPr>
        <w:rFonts w:hint="eastAsia"/>
        <w:sz w:val="32"/>
      </w:rPr>
    </w:lvl>
    <w:lvl w:ilvl="1">
      <w:start w:val="1"/>
      <w:numFmt w:val="decimal"/>
      <w:lvlRestart w:val="0"/>
      <w:pStyle w:val="2"/>
      <w:lvlText w:val="%1.%2"/>
      <w:lvlJc w:val="left"/>
      <w:pPr>
        <w:ind w:left="993" w:hanging="851"/>
      </w:pPr>
      <w:rPr>
        <w:rFonts w:hint="eastAsia"/>
        <w:sz w:val="28"/>
      </w:rPr>
    </w:lvl>
    <w:lvl w:ilvl="2">
      <w:start w:val="1"/>
      <w:numFmt w:val="decimal"/>
      <w:lvlRestart w:val="0"/>
      <w:pStyle w:val="3"/>
      <w:lvlText w:val="%1.%2.%3"/>
      <w:lvlJc w:val="left"/>
      <w:pPr>
        <w:ind w:left="1134" w:hanging="1134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4" w15:restartNumberingAfterBreak="0">
    <w:nsid w:val="0311598A"/>
    <w:multiLevelType w:val="hybridMultilevel"/>
    <w:tmpl w:val="412C8DC0"/>
    <w:lvl w:ilvl="0" w:tplc="CABC47C2">
      <w:start w:val="1"/>
      <w:numFmt w:val="decimal"/>
      <w:pStyle w:val="10"/>
      <w:lvlText w:val="%1)"/>
      <w:lvlJc w:val="left"/>
      <w:pPr>
        <w:tabs>
          <w:tab w:val="num" w:pos="810"/>
        </w:tabs>
        <w:ind w:left="810" w:hanging="405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5"/>
        </w:tabs>
        <w:ind w:left="16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5"/>
        </w:tabs>
        <w:ind w:left="20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5"/>
        </w:tabs>
        <w:ind w:left="28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5"/>
        </w:tabs>
        <w:ind w:left="40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5"/>
        </w:tabs>
        <w:ind w:left="4405" w:hanging="400"/>
      </w:pPr>
    </w:lvl>
  </w:abstractNum>
  <w:abstractNum w:abstractNumId="5" w15:restartNumberingAfterBreak="0">
    <w:nsid w:val="03DC34C9"/>
    <w:multiLevelType w:val="hybridMultilevel"/>
    <w:tmpl w:val="97505094"/>
    <w:lvl w:ilvl="0" w:tplc="ABB01874">
      <w:start w:val="1"/>
      <w:numFmt w:val="bullet"/>
      <w:pStyle w:val="a0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9C749B1"/>
    <w:multiLevelType w:val="hybridMultilevel"/>
    <w:tmpl w:val="41E67E66"/>
    <w:lvl w:ilvl="0" w:tplc="607AB1D4">
      <w:start w:val="1"/>
      <w:numFmt w:val="ganada"/>
      <w:lvlText w:val="(%1)"/>
      <w:lvlJc w:val="left"/>
      <w:pPr>
        <w:tabs>
          <w:tab w:val="num" w:pos="910"/>
        </w:tabs>
        <w:ind w:left="910" w:hanging="510"/>
      </w:pPr>
      <w:rPr>
        <w:rFonts w:hint="eastAsia"/>
      </w:rPr>
    </w:lvl>
    <w:lvl w:ilvl="1" w:tplc="2A9E5108">
      <w:start w:val="1"/>
      <w:numFmt w:val="bullet"/>
      <w:pStyle w:val="-0"/>
      <w:lvlText w:val="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D3E0E62">
      <w:start w:val="1"/>
      <w:numFmt w:val="bullet"/>
      <w:lvlText w:val=""/>
      <w:lvlJc w:val="left"/>
      <w:pPr>
        <w:tabs>
          <w:tab w:val="num" w:pos="1100"/>
        </w:tabs>
        <w:ind w:left="1040" w:hanging="340"/>
      </w:pPr>
      <w:rPr>
        <w:rFonts w:ascii="Wingdings" w:hAnsi="Wingdings" w:hint="default"/>
      </w:rPr>
    </w:lvl>
    <w:lvl w:ilvl="3" w:tplc="AF168EE8">
      <w:start w:val="1"/>
      <w:numFmt w:val="decimalFullWidth"/>
      <w:pStyle w:val="-1"/>
      <w:lvlText w:val="(%4)"/>
      <w:lvlJc w:val="left"/>
      <w:pPr>
        <w:tabs>
          <w:tab w:val="num" w:pos="2140"/>
        </w:tabs>
        <w:ind w:left="2140" w:hanging="540"/>
      </w:pPr>
      <w:rPr>
        <w:rFonts w:hint="default"/>
      </w:rPr>
    </w:lvl>
    <w:lvl w:ilvl="4" w:tplc="FBEAC9A8">
      <w:start w:val="1"/>
      <w:numFmt w:val="decimal"/>
      <w:lvlText w:val="(%5)"/>
      <w:lvlJc w:val="left"/>
      <w:pPr>
        <w:tabs>
          <w:tab w:val="num" w:pos="2435"/>
        </w:tabs>
        <w:ind w:left="2435" w:hanging="435"/>
      </w:pPr>
      <w:rPr>
        <w:rFonts w:hint="default"/>
      </w:rPr>
    </w:lvl>
    <w:lvl w:ilvl="5" w:tplc="34143C50">
      <w:start w:val="1"/>
      <w:numFmt w:val="decimal"/>
      <w:suff w:val="space"/>
      <w:lvlText w:val="%6)"/>
      <w:lvlJc w:val="left"/>
      <w:pPr>
        <w:ind w:left="2730" w:hanging="33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 w15:restartNumberingAfterBreak="0">
    <w:nsid w:val="11F401DE"/>
    <w:multiLevelType w:val="multilevel"/>
    <w:tmpl w:val="004E119E"/>
    <w:lvl w:ilvl="0">
      <w:start w:val="1"/>
      <w:numFmt w:val="upperLetter"/>
      <w:pStyle w:val="a1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  <w:b w:val="0"/>
      </w:rPr>
    </w:lvl>
    <w:lvl w:ilvl="2">
      <w:start w:val="1"/>
      <w:numFmt w:val="decimal"/>
      <w:lvlText w:val="%1.%3.%2"/>
      <w:lvlJc w:val="left"/>
      <w:pPr>
        <w:tabs>
          <w:tab w:val="num" w:pos="329"/>
        </w:tabs>
        <w:ind w:left="2489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29"/>
        </w:tabs>
        <w:ind w:left="3209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29"/>
        </w:tabs>
        <w:ind w:left="3929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9"/>
        </w:tabs>
        <w:ind w:left="4649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29"/>
        </w:tabs>
        <w:ind w:left="5369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29"/>
        </w:tabs>
        <w:ind w:left="6089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29"/>
        </w:tabs>
        <w:ind w:left="6809" w:hanging="720"/>
      </w:pPr>
      <w:rPr>
        <w:rFonts w:hint="eastAsia"/>
      </w:rPr>
    </w:lvl>
  </w:abstractNum>
  <w:abstractNum w:abstractNumId="8" w15:restartNumberingAfterBreak="0">
    <w:nsid w:val="149B2C6F"/>
    <w:multiLevelType w:val="hybridMultilevel"/>
    <w:tmpl w:val="D794C68E"/>
    <w:lvl w:ilvl="0" w:tplc="FFFFFFFF">
      <w:start w:val="1"/>
      <w:numFmt w:val="bullet"/>
      <w:pStyle w:val="a2"/>
      <w:lvlText w:val="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191781B"/>
    <w:multiLevelType w:val="hybridMultilevel"/>
    <w:tmpl w:val="F0FA5758"/>
    <w:lvl w:ilvl="0" w:tplc="ECE24024">
      <w:start w:val="1"/>
      <w:numFmt w:val="bullet"/>
      <w:pStyle w:val="a3"/>
      <w:lvlText w:val="-"/>
      <w:lvlJc w:val="left"/>
      <w:pPr>
        <w:tabs>
          <w:tab w:val="num" w:pos="700"/>
        </w:tabs>
        <w:ind w:left="624" w:hanging="284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25526BE0"/>
    <w:multiLevelType w:val="hybridMultilevel"/>
    <w:tmpl w:val="2F5E7F26"/>
    <w:lvl w:ilvl="0" w:tplc="5608FA0E">
      <w:start w:val="1"/>
      <w:numFmt w:val="bullet"/>
      <w:lvlText w:val=""/>
      <w:lvlJc w:val="left"/>
      <w:pPr>
        <w:tabs>
          <w:tab w:val="num" w:pos="1308"/>
        </w:tabs>
        <w:ind w:left="1308" w:hanging="546"/>
      </w:pPr>
      <w:rPr>
        <w:rFonts w:ascii="Wingdings" w:hAnsi="Wingdings" w:hint="default"/>
      </w:rPr>
    </w:lvl>
    <w:lvl w:ilvl="1" w:tplc="04090019">
      <w:start w:val="1"/>
      <w:numFmt w:val="bullet"/>
      <w:pStyle w:val="ifrs"/>
      <w:lvlText w:val=""/>
      <w:lvlJc w:val="left"/>
      <w:pPr>
        <w:tabs>
          <w:tab w:val="num" w:pos="974"/>
        </w:tabs>
        <w:ind w:left="974" w:hanging="546"/>
      </w:pPr>
      <w:rPr>
        <w:rFonts w:ascii="Wingdings" w:hAnsi="Wingdings" w:hint="default"/>
      </w:rPr>
    </w:lvl>
    <w:lvl w:ilvl="2" w:tplc="0409001B">
      <w:start w:val="1"/>
      <w:numFmt w:val="bullet"/>
      <w:lvlText w:val=""/>
      <w:lvlJc w:val="left"/>
      <w:pPr>
        <w:tabs>
          <w:tab w:val="num" w:pos="1228"/>
        </w:tabs>
        <w:ind w:left="1228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628"/>
        </w:tabs>
        <w:ind w:left="1628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028"/>
        </w:tabs>
        <w:ind w:left="2028" w:hanging="40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0027E"/>
    <w:multiLevelType w:val="hybridMultilevel"/>
    <w:tmpl w:val="9D6CC7AE"/>
    <w:lvl w:ilvl="0" w:tplc="9F32B4EE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2" w15:restartNumberingAfterBreak="0">
    <w:nsid w:val="33C250F7"/>
    <w:multiLevelType w:val="multilevel"/>
    <w:tmpl w:val="CFB85CB0"/>
    <w:lvl w:ilvl="0">
      <w:start w:val="1"/>
      <w:numFmt w:val="bullet"/>
      <w:pStyle w:val="a4"/>
      <w:lvlText w:val=""/>
      <w:lvlJc w:val="left"/>
      <w:pPr>
        <w:tabs>
          <w:tab w:val="num" w:pos="719"/>
        </w:tabs>
        <w:ind w:left="718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221"/>
        </w:tabs>
        <w:ind w:left="1221" w:hanging="400"/>
      </w:pPr>
      <w:rPr>
        <w:rFonts w:ascii="바탕" w:eastAsia="바탕" w:hAnsi="바탕" w:cs="Times New Roman" w:hint="eastAsia"/>
      </w:rPr>
    </w:lvl>
    <w:lvl w:ilvl="2">
      <w:start w:val="1"/>
      <w:numFmt w:val="bullet"/>
      <w:lvlText w:val=""/>
      <w:lvlJc w:val="left"/>
      <w:pPr>
        <w:tabs>
          <w:tab w:val="num" w:pos="1621"/>
        </w:tabs>
        <w:ind w:left="1621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21"/>
        </w:tabs>
        <w:ind w:left="2021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21"/>
        </w:tabs>
        <w:ind w:left="2421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1"/>
        </w:tabs>
        <w:ind w:left="2821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21"/>
        </w:tabs>
        <w:ind w:left="3621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21"/>
        </w:tabs>
        <w:ind w:left="4021" w:hanging="400"/>
      </w:pPr>
      <w:rPr>
        <w:rFonts w:ascii="Wingdings" w:hAnsi="Wingdings" w:hint="default"/>
      </w:rPr>
    </w:lvl>
  </w:abstractNum>
  <w:abstractNum w:abstractNumId="13" w15:restartNumberingAfterBreak="0">
    <w:nsid w:val="3A063A11"/>
    <w:multiLevelType w:val="hybridMultilevel"/>
    <w:tmpl w:val="D2163E7A"/>
    <w:lvl w:ilvl="0" w:tplc="F7F4F9B0">
      <w:start w:val="1"/>
      <w:numFmt w:val="bullet"/>
      <w:pStyle w:val="a5"/>
      <w:lvlText w:val=""/>
      <w:lvlJc w:val="left"/>
      <w:pPr>
        <w:tabs>
          <w:tab w:val="num" w:pos="927"/>
        </w:tabs>
        <w:ind w:left="907" w:hanging="340"/>
      </w:pPr>
      <w:rPr>
        <w:rFonts w:ascii="Wingdings" w:eastAsia="굴림체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C54EB7"/>
    <w:multiLevelType w:val="hybridMultilevel"/>
    <w:tmpl w:val="FE3AAB2E"/>
    <w:lvl w:ilvl="0" w:tplc="FFFFFFFF">
      <w:start w:val="1"/>
      <w:numFmt w:val="bullet"/>
      <w:pStyle w:val="20"/>
      <w:lvlText w:val="–"/>
      <w:lvlJc w:val="left"/>
      <w:pPr>
        <w:tabs>
          <w:tab w:val="num" w:pos="789"/>
        </w:tabs>
        <w:ind w:left="789" w:hanging="400"/>
      </w:pPr>
      <w:rPr>
        <w:rFonts w:ascii="바탕체" w:eastAsia="바탕체" w:hAnsi="Wingdings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3BD47AA0"/>
    <w:multiLevelType w:val="hybridMultilevel"/>
    <w:tmpl w:val="4B6000E2"/>
    <w:lvl w:ilvl="0" w:tplc="92DED32C">
      <w:start w:val="1"/>
      <w:numFmt w:val="bullet"/>
      <w:pStyle w:val="-2"/>
      <w:lvlText w:val="–"/>
      <w:lvlJc w:val="left"/>
      <w:pPr>
        <w:tabs>
          <w:tab w:val="num" w:pos="2058"/>
        </w:tabs>
        <w:ind w:left="2039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651"/>
        </w:tabs>
        <w:ind w:left="16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51"/>
        </w:tabs>
        <w:ind w:left="20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51"/>
        </w:tabs>
        <w:ind w:left="24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51"/>
        </w:tabs>
        <w:ind w:left="28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51"/>
        </w:tabs>
        <w:ind w:left="32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1"/>
        </w:tabs>
        <w:ind w:left="36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051"/>
        </w:tabs>
        <w:ind w:left="40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51"/>
        </w:tabs>
        <w:ind w:left="4451" w:hanging="400"/>
      </w:pPr>
      <w:rPr>
        <w:rFonts w:ascii="Wingdings" w:hAnsi="Wingdings" w:hint="default"/>
      </w:rPr>
    </w:lvl>
  </w:abstractNum>
  <w:abstractNum w:abstractNumId="16" w15:restartNumberingAfterBreak="0">
    <w:nsid w:val="42A31CEF"/>
    <w:multiLevelType w:val="hybridMultilevel"/>
    <w:tmpl w:val="6D862ED2"/>
    <w:lvl w:ilvl="0" w:tplc="9F32B4EE">
      <w:start w:val="1"/>
      <w:numFmt w:val="bullet"/>
      <w:pStyle w:val="a6"/>
      <w:lvlText w:val=""/>
      <w:lvlJc w:val="left"/>
      <w:pPr>
        <w:tabs>
          <w:tab w:val="num" w:pos="1494"/>
        </w:tabs>
        <w:ind w:left="1474" w:hanging="340"/>
      </w:pPr>
      <w:rPr>
        <w:rFonts w:ascii="Wingdings" w:eastAsia="굴림체" w:hAnsi="Wingdings" w:hint="default"/>
      </w:rPr>
    </w:lvl>
    <w:lvl w:ilvl="1" w:tplc="9C20DF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2E46B78"/>
    <w:multiLevelType w:val="hybridMultilevel"/>
    <w:tmpl w:val="392CC49A"/>
    <w:lvl w:ilvl="0" w:tplc="0A943B2C">
      <w:start w:val="1"/>
      <w:numFmt w:val="decimal"/>
      <w:pStyle w:val="11"/>
      <w:lvlText w:val="%1)"/>
      <w:lvlJc w:val="left"/>
      <w:pPr>
        <w:ind w:left="760" w:hanging="360"/>
      </w:pPr>
      <w:rPr>
        <w:rFonts w:hint="default"/>
      </w:rPr>
    </w:lvl>
    <w:lvl w:ilvl="1" w:tplc="B088DD52">
      <w:start w:val="1"/>
      <w:numFmt w:val="upperLetter"/>
      <w:lvlText w:val="%2."/>
      <w:lvlJc w:val="left"/>
      <w:pPr>
        <w:ind w:left="1200" w:hanging="400"/>
      </w:pPr>
    </w:lvl>
    <w:lvl w:ilvl="2" w:tplc="3E08208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2EDAA918" w:tentative="1">
      <w:start w:val="1"/>
      <w:numFmt w:val="decimal"/>
      <w:lvlText w:val="%4."/>
      <w:lvlJc w:val="left"/>
      <w:pPr>
        <w:ind w:left="2000" w:hanging="400"/>
      </w:pPr>
    </w:lvl>
    <w:lvl w:ilvl="4" w:tplc="9F96B66E" w:tentative="1">
      <w:start w:val="1"/>
      <w:numFmt w:val="upperLetter"/>
      <w:lvlText w:val="%5."/>
      <w:lvlJc w:val="left"/>
      <w:pPr>
        <w:ind w:left="2400" w:hanging="400"/>
      </w:pPr>
    </w:lvl>
    <w:lvl w:ilvl="5" w:tplc="11A66992" w:tentative="1">
      <w:start w:val="1"/>
      <w:numFmt w:val="lowerRoman"/>
      <w:lvlText w:val="%6."/>
      <w:lvlJc w:val="right"/>
      <w:pPr>
        <w:ind w:left="2800" w:hanging="400"/>
      </w:pPr>
    </w:lvl>
    <w:lvl w:ilvl="6" w:tplc="81143E78" w:tentative="1">
      <w:start w:val="1"/>
      <w:numFmt w:val="decimal"/>
      <w:lvlText w:val="%7."/>
      <w:lvlJc w:val="left"/>
      <w:pPr>
        <w:ind w:left="3200" w:hanging="400"/>
      </w:pPr>
    </w:lvl>
    <w:lvl w:ilvl="7" w:tplc="09402830" w:tentative="1">
      <w:start w:val="1"/>
      <w:numFmt w:val="upperLetter"/>
      <w:lvlText w:val="%8."/>
      <w:lvlJc w:val="left"/>
      <w:pPr>
        <w:ind w:left="3600" w:hanging="400"/>
      </w:pPr>
    </w:lvl>
    <w:lvl w:ilvl="8" w:tplc="2F54079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55C274C"/>
    <w:multiLevelType w:val="hybridMultilevel"/>
    <w:tmpl w:val="B67C575E"/>
    <w:lvl w:ilvl="0" w:tplc="0E145086">
      <w:start w:val="1"/>
      <w:numFmt w:val="bullet"/>
      <w:pStyle w:val="a7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47AF4B7B"/>
    <w:multiLevelType w:val="hybridMultilevel"/>
    <w:tmpl w:val="D9D6A220"/>
    <w:lvl w:ilvl="0" w:tplc="B4CEE63C">
      <w:start w:val="1"/>
      <w:numFmt w:val="bullet"/>
      <w:pStyle w:val="-3"/>
      <w:lvlText w:val=""/>
      <w:lvlJc w:val="left"/>
      <w:pPr>
        <w:ind w:left="1307" w:hanging="400"/>
      </w:pPr>
      <w:rPr>
        <w:rFonts w:ascii="Wingdings" w:eastAsia="굴림체" w:hAnsi="Wingdings" w:hint="default"/>
      </w:rPr>
    </w:lvl>
    <w:lvl w:ilvl="1" w:tplc="2C62FF10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7430D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78ABC2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D567FE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D25FB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5628F2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F7406E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EBA246B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4C384DB4"/>
    <w:multiLevelType w:val="singleLevel"/>
    <w:tmpl w:val="7A0C7D7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2944FAD"/>
    <w:multiLevelType w:val="hybridMultilevel"/>
    <w:tmpl w:val="ADD8DE56"/>
    <w:lvl w:ilvl="0" w:tplc="3C26D08E">
      <w:start w:val="4"/>
      <w:numFmt w:val="bullet"/>
      <w:pStyle w:val="21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4090019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0409001B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2" w15:restartNumberingAfterBreak="0">
    <w:nsid w:val="531C1194"/>
    <w:multiLevelType w:val="hybridMultilevel"/>
    <w:tmpl w:val="4B0A166E"/>
    <w:lvl w:ilvl="0" w:tplc="64FEC2AA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eastAsia"/>
      </w:rPr>
    </w:lvl>
    <w:lvl w:ilvl="1" w:tplc="04090019">
      <w:start w:val="1"/>
      <w:numFmt w:val="bullet"/>
      <w:pStyle w:val="a8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2" w:tplc="0409001B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3" w15:restartNumberingAfterBreak="0">
    <w:nsid w:val="5A7D2F9F"/>
    <w:multiLevelType w:val="hybridMultilevel"/>
    <w:tmpl w:val="160C4F66"/>
    <w:lvl w:ilvl="0" w:tplc="5EAC89EA">
      <w:start w:val="1"/>
      <w:numFmt w:val="bullet"/>
      <w:pStyle w:val="PE1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B035E58"/>
    <w:multiLevelType w:val="hybridMultilevel"/>
    <w:tmpl w:val="3F620272"/>
    <w:lvl w:ilvl="0" w:tplc="F7F4F9B0">
      <w:start w:val="1"/>
      <w:numFmt w:val="bullet"/>
      <w:pStyle w:val="12"/>
      <w:lvlText w:val="▪"/>
      <w:lvlJc w:val="left"/>
      <w:pPr>
        <w:tabs>
          <w:tab w:val="num" w:pos="473"/>
        </w:tabs>
        <w:ind w:left="57" w:firstLine="56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6B834071"/>
    <w:multiLevelType w:val="hybridMultilevel"/>
    <w:tmpl w:val="9482CE72"/>
    <w:lvl w:ilvl="0" w:tplc="FFFFFFFF">
      <w:start w:val="1"/>
      <w:numFmt w:val="bullet"/>
      <w:pStyle w:val="-4"/>
      <w:lvlText w:val="-"/>
      <w:lvlJc w:val="left"/>
      <w:pPr>
        <w:tabs>
          <w:tab w:val="num" w:pos="1040"/>
        </w:tabs>
        <w:ind w:left="1021" w:hanging="341"/>
      </w:pPr>
      <w:rPr>
        <w:rFonts w:ascii="굴림체" w:eastAsia="굴림체" w:hAnsi="Wingdings" w:hint="eastAsia"/>
      </w:rPr>
    </w:lvl>
    <w:lvl w:ilvl="1" w:tplc="FFFFFFFF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D9965E7"/>
    <w:multiLevelType w:val="hybridMultilevel"/>
    <w:tmpl w:val="EC3C5B2C"/>
    <w:lvl w:ilvl="0" w:tplc="04090009">
      <w:start w:val="1"/>
      <w:numFmt w:val="bullet"/>
      <w:pStyle w:val="a9"/>
      <w:suff w:val="space"/>
      <w:lvlText w:val=""/>
      <w:lvlJc w:val="left"/>
      <w:pPr>
        <w:ind w:left="1772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2" w:hanging="400"/>
      </w:pPr>
      <w:rPr>
        <w:rFonts w:ascii="Wingdings" w:hAnsi="Wingdings" w:hint="default"/>
      </w:rPr>
    </w:lvl>
  </w:abstractNum>
  <w:abstractNum w:abstractNumId="27" w15:restartNumberingAfterBreak="0">
    <w:nsid w:val="760A1D11"/>
    <w:multiLevelType w:val="hybridMultilevel"/>
    <w:tmpl w:val="39386F52"/>
    <w:lvl w:ilvl="0" w:tplc="04090009">
      <w:start w:val="1"/>
      <w:numFmt w:val="decimal"/>
      <w:pStyle w:val="-10"/>
      <w:lvlText w:val="%1)"/>
      <w:lvlJc w:val="left"/>
      <w:pPr>
        <w:tabs>
          <w:tab w:val="num" w:pos="814"/>
        </w:tabs>
        <w:ind w:left="794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28" w15:restartNumberingAfterBreak="0">
    <w:nsid w:val="77345718"/>
    <w:multiLevelType w:val="multilevel"/>
    <w:tmpl w:val="871A567E"/>
    <w:lvl w:ilvl="0">
      <w:start w:val="1"/>
      <w:numFmt w:val="upperRoman"/>
      <w:pStyle w:val="aa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361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452"/>
        </w:tabs>
        <w:ind w:left="4332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5052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452"/>
        </w:tabs>
        <w:ind w:left="5772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6492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52"/>
        </w:tabs>
        <w:ind w:left="7212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2"/>
        </w:tabs>
        <w:ind w:left="7932" w:hanging="720"/>
      </w:pPr>
      <w:rPr>
        <w:rFonts w:hint="eastAsia"/>
      </w:rPr>
    </w:lvl>
  </w:abstractNum>
  <w:abstractNum w:abstractNumId="29" w15:restartNumberingAfterBreak="0">
    <w:nsid w:val="7A09782A"/>
    <w:multiLevelType w:val="hybridMultilevel"/>
    <w:tmpl w:val="476ED4B8"/>
    <w:lvl w:ilvl="0" w:tplc="FFFFFFFF">
      <w:start w:val="1"/>
      <w:numFmt w:val="bullet"/>
      <w:pStyle w:val="WFIS-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1F8EED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000811040">
    <w:abstractNumId w:val="0"/>
  </w:num>
  <w:num w:numId="2" w16cid:durableId="1650280610">
    <w:abstractNumId w:val="22"/>
  </w:num>
  <w:num w:numId="3" w16cid:durableId="1435055532">
    <w:abstractNumId w:val="1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4" w16cid:durableId="1860467633">
    <w:abstractNumId w:val="20"/>
  </w:num>
  <w:num w:numId="5" w16cid:durableId="447283423">
    <w:abstractNumId w:val="11"/>
    <w:lvlOverride w:ilvl="0">
      <w:startOverride w:val="1"/>
    </w:lvlOverride>
  </w:num>
  <w:num w:numId="6" w16cid:durableId="1065418854">
    <w:abstractNumId w:val="21"/>
  </w:num>
  <w:num w:numId="7" w16cid:durableId="1018385782">
    <w:abstractNumId w:val="4"/>
  </w:num>
  <w:num w:numId="8" w16cid:durableId="1024987655">
    <w:abstractNumId w:val="5"/>
  </w:num>
  <w:num w:numId="9" w16cid:durableId="418060981">
    <w:abstractNumId w:val="27"/>
  </w:num>
  <w:num w:numId="10" w16cid:durableId="608780044">
    <w:abstractNumId w:val="19"/>
  </w:num>
  <w:num w:numId="11" w16cid:durableId="1424911165">
    <w:abstractNumId w:val="2"/>
  </w:num>
  <w:num w:numId="12" w16cid:durableId="1694913711">
    <w:abstractNumId w:val="25"/>
  </w:num>
  <w:num w:numId="13" w16cid:durableId="221018216">
    <w:abstractNumId w:val="8"/>
  </w:num>
  <w:num w:numId="14" w16cid:durableId="656150940">
    <w:abstractNumId w:val="16"/>
  </w:num>
  <w:num w:numId="15" w16cid:durableId="345448979">
    <w:abstractNumId w:val="18"/>
  </w:num>
  <w:num w:numId="16" w16cid:durableId="670252898">
    <w:abstractNumId w:val="9"/>
  </w:num>
  <w:num w:numId="17" w16cid:durableId="122382292">
    <w:abstractNumId w:val="13"/>
  </w:num>
  <w:num w:numId="18" w16cid:durableId="333070576">
    <w:abstractNumId w:val="23"/>
  </w:num>
  <w:num w:numId="19" w16cid:durableId="271476868">
    <w:abstractNumId w:val="26"/>
  </w:num>
  <w:num w:numId="20" w16cid:durableId="1933125587">
    <w:abstractNumId w:val="24"/>
  </w:num>
  <w:num w:numId="21" w16cid:durableId="111902599">
    <w:abstractNumId w:val="7"/>
  </w:num>
  <w:num w:numId="22" w16cid:durableId="1813475888">
    <w:abstractNumId w:val="14"/>
  </w:num>
  <w:num w:numId="23" w16cid:durableId="1063484125">
    <w:abstractNumId w:val="28"/>
  </w:num>
  <w:num w:numId="24" w16cid:durableId="1792506342">
    <w:abstractNumId w:val="15"/>
  </w:num>
  <w:num w:numId="25" w16cid:durableId="777680965">
    <w:abstractNumId w:val="1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98299662">
    <w:abstractNumId w:val="6"/>
  </w:num>
  <w:num w:numId="27" w16cid:durableId="682635024">
    <w:abstractNumId w:val="29"/>
  </w:num>
  <w:num w:numId="28" w16cid:durableId="1675760860">
    <w:abstractNumId w:val="3"/>
  </w:num>
  <w:num w:numId="29" w16cid:durableId="1856965830">
    <w:abstractNumId w:val="17"/>
  </w:num>
  <w:num w:numId="30" w16cid:durableId="102307323">
    <w:abstractNumId w:val="12"/>
  </w:num>
  <w:num w:numId="31" w16cid:durableId="2080709638">
    <w:abstractNumId w:val="0"/>
  </w:num>
  <w:num w:numId="32" w16cid:durableId="303315904">
    <w:abstractNumId w:val="0"/>
  </w:num>
  <w:num w:numId="33" w16cid:durableId="2096779124">
    <w:abstractNumId w:val="0"/>
  </w:num>
  <w:num w:numId="34" w16cid:durableId="1115054600">
    <w:abstractNumId w:val="0"/>
  </w:num>
  <w:num w:numId="35" w16cid:durableId="2075156177">
    <w:abstractNumId w:val="0"/>
  </w:num>
  <w:num w:numId="36" w16cid:durableId="400366500">
    <w:abstractNumId w:val="0"/>
  </w:num>
  <w:num w:numId="37" w16cid:durableId="76974168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en-GB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11"/>
    <w:rsid w:val="0000130B"/>
    <w:rsid w:val="000022DA"/>
    <w:rsid w:val="00003240"/>
    <w:rsid w:val="0000338C"/>
    <w:rsid w:val="000058B1"/>
    <w:rsid w:val="000062E6"/>
    <w:rsid w:val="000062EC"/>
    <w:rsid w:val="000070E9"/>
    <w:rsid w:val="00007A3D"/>
    <w:rsid w:val="00010313"/>
    <w:rsid w:val="00011246"/>
    <w:rsid w:val="0001190D"/>
    <w:rsid w:val="00013A90"/>
    <w:rsid w:val="000149FA"/>
    <w:rsid w:val="00015274"/>
    <w:rsid w:val="000155DD"/>
    <w:rsid w:val="00016420"/>
    <w:rsid w:val="00016706"/>
    <w:rsid w:val="00017127"/>
    <w:rsid w:val="00017940"/>
    <w:rsid w:val="00020BA2"/>
    <w:rsid w:val="0002149D"/>
    <w:rsid w:val="00024FA5"/>
    <w:rsid w:val="00027C36"/>
    <w:rsid w:val="00027F37"/>
    <w:rsid w:val="000319DF"/>
    <w:rsid w:val="00031B28"/>
    <w:rsid w:val="000321B9"/>
    <w:rsid w:val="00033EED"/>
    <w:rsid w:val="00034158"/>
    <w:rsid w:val="000341F9"/>
    <w:rsid w:val="00035148"/>
    <w:rsid w:val="000356CD"/>
    <w:rsid w:val="000363CD"/>
    <w:rsid w:val="00037A02"/>
    <w:rsid w:val="000400DB"/>
    <w:rsid w:val="0004051B"/>
    <w:rsid w:val="0004382B"/>
    <w:rsid w:val="00044A6E"/>
    <w:rsid w:val="0004731C"/>
    <w:rsid w:val="00047938"/>
    <w:rsid w:val="00050809"/>
    <w:rsid w:val="00052BF1"/>
    <w:rsid w:val="00053D1D"/>
    <w:rsid w:val="000543BE"/>
    <w:rsid w:val="000553C8"/>
    <w:rsid w:val="00056186"/>
    <w:rsid w:val="00057409"/>
    <w:rsid w:val="00057AEB"/>
    <w:rsid w:val="00057D70"/>
    <w:rsid w:val="00057DCC"/>
    <w:rsid w:val="0006027B"/>
    <w:rsid w:val="00060B91"/>
    <w:rsid w:val="00060D77"/>
    <w:rsid w:val="000611E8"/>
    <w:rsid w:val="00062514"/>
    <w:rsid w:val="000654B4"/>
    <w:rsid w:val="00065E0E"/>
    <w:rsid w:val="000661CD"/>
    <w:rsid w:val="000666CB"/>
    <w:rsid w:val="00072B51"/>
    <w:rsid w:val="00073330"/>
    <w:rsid w:val="000742E4"/>
    <w:rsid w:val="00075BCB"/>
    <w:rsid w:val="0007787A"/>
    <w:rsid w:val="00080351"/>
    <w:rsid w:val="000806BA"/>
    <w:rsid w:val="00081188"/>
    <w:rsid w:val="0008130F"/>
    <w:rsid w:val="00083E81"/>
    <w:rsid w:val="000856A8"/>
    <w:rsid w:val="00086DA1"/>
    <w:rsid w:val="00087101"/>
    <w:rsid w:val="00087DA4"/>
    <w:rsid w:val="00090924"/>
    <w:rsid w:val="0009282A"/>
    <w:rsid w:val="00092BE1"/>
    <w:rsid w:val="00095ED3"/>
    <w:rsid w:val="000A16E9"/>
    <w:rsid w:val="000A2332"/>
    <w:rsid w:val="000A5E7C"/>
    <w:rsid w:val="000A7295"/>
    <w:rsid w:val="000A7EFE"/>
    <w:rsid w:val="000B0B05"/>
    <w:rsid w:val="000B1629"/>
    <w:rsid w:val="000B5399"/>
    <w:rsid w:val="000B5B18"/>
    <w:rsid w:val="000B7F2A"/>
    <w:rsid w:val="000C0088"/>
    <w:rsid w:val="000C085A"/>
    <w:rsid w:val="000C1060"/>
    <w:rsid w:val="000C17A7"/>
    <w:rsid w:val="000C2B93"/>
    <w:rsid w:val="000C3746"/>
    <w:rsid w:val="000C39FA"/>
    <w:rsid w:val="000C6B67"/>
    <w:rsid w:val="000C73D7"/>
    <w:rsid w:val="000C77F3"/>
    <w:rsid w:val="000D08D2"/>
    <w:rsid w:val="000D1F70"/>
    <w:rsid w:val="000D4DFB"/>
    <w:rsid w:val="000D5F58"/>
    <w:rsid w:val="000D626D"/>
    <w:rsid w:val="000D6491"/>
    <w:rsid w:val="000D6EE9"/>
    <w:rsid w:val="000E0467"/>
    <w:rsid w:val="000E0957"/>
    <w:rsid w:val="000E1385"/>
    <w:rsid w:val="000E1E69"/>
    <w:rsid w:val="000E34A2"/>
    <w:rsid w:val="000E40C6"/>
    <w:rsid w:val="000E4B96"/>
    <w:rsid w:val="000E50DE"/>
    <w:rsid w:val="000E6BA0"/>
    <w:rsid w:val="000E6ED1"/>
    <w:rsid w:val="000E709C"/>
    <w:rsid w:val="000E72F0"/>
    <w:rsid w:val="000E7565"/>
    <w:rsid w:val="000E7A34"/>
    <w:rsid w:val="000E7BF4"/>
    <w:rsid w:val="000E7E9D"/>
    <w:rsid w:val="000F0084"/>
    <w:rsid w:val="000F0C55"/>
    <w:rsid w:val="000F0E82"/>
    <w:rsid w:val="000F1062"/>
    <w:rsid w:val="000F123E"/>
    <w:rsid w:val="000F272A"/>
    <w:rsid w:val="000F3162"/>
    <w:rsid w:val="000F332B"/>
    <w:rsid w:val="000F3D14"/>
    <w:rsid w:val="000F4F94"/>
    <w:rsid w:val="000F61FC"/>
    <w:rsid w:val="00101A41"/>
    <w:rsid w:val="00102580"/>
    <w:rsid w:val="00102DA8"/>
    <w:rsid w:val="00105B11"/>
    <w:rsid w:val="0010798F"/>
    <w:rsid w:val="00112B86"/>
    <w:rsid w:val="00112C64"/>
    <w:rsid w:val="00113BA2"/>
    <w:rsid w:val="00114B73"/>
    <w:rsid w:val="00115CC1"/>
    <w:rsid w:val="00117287"/>
    <w:rsid w:val="0011788D"/>
    <w:rsid w:val="0012051E"/>
    <w:rsid w:val="00120D53"/>
    <w:rsid w:val="00120FBA"/>
    <w:rsid w:val="00124ED5"/>
    <w:rsid w:val="00126558"/>
    <w:rsid w:val="00127AAA"/>
    <w:rsid w:val="00133866"/>
    <w:rsid w:val="00133F08"/>
    <w:rsid w:val="00135AC6"/>
    <w:rsid w:val="0013666C"/>
    <w:rsid w:val="00142A58"/>
    <w:rsid w:val="0014395A"/>
    <w:rsid w:val="00143D5F"/>
    <w:rsid w:val="001443EC"/>
    <w:rsid w:val="00145FB7"/>
    <w:rsid w:val="0014627D"/>
    <w:rsid w:val="00146EC0"/>
    <w:rsid w:val="00150F99"/>
    <w:rsid w:val="00152398"/>
    <w:rsid w:val="00152683"/>
    <w:rsid w:val="00152A10"/>
    <w:rsid w:val="001530E7"/>
    <w:rsid w:val="0015428D"/>
    <w:rsid w:val="001542CA"/>
    <w:rsid w:val="00156AD6"/>
    <w:rsid w:val="001573B3"/>
    <w:rsid w:val="0016003E"/>
    <w:rsid w:val="00160741"/>
    <w:rsid w:val="001625CA"/>
    <w:rsid w:val="00162A68"/>
    <w:rsid w:val="001632C1"/>
    <w:rsid w:val="00163FBC"/>
    <w:rsid w:val="00165120"/>
    <w:rsid w:val="00165781"/>
    <w:rsid w:val="0016610F"/>
    <w:rsid w:val="00166D14"/>
    <w:rsid w:val="00166ED6"/>
    <w:rsid w:val="00167E50"/>
    <w:rsid w:val="001706D0"/>
    <w:rsid w:val="0017238A"/>
    <w:rsid w:val="00174224"/>
    <w:rsid w:val="001742A3"/>
    <w:rsid w:val="00175679"/>
    <w:rsid w:val="001769E5"/>
    <w:rsid w:val="00176FB5"/>
    <w:rsid w:val="00177073"/>
    <w:rsid w:val="00177170"/>
    <w:rsid w:val="001772B8"/>
    <w:rsid w:val="00177790"/>
    <w:rsid w:val="0018050D"/>
    <w:rsid w:val="001805A5"/>
    <w:rsid w:val="00180BD6"/>
    <w:rsid w:val="00182E57"/>
    <w:rsid w:val="00184F03"/>
    <w:rsid w:val="001851BE"/>
    <w:rsid w:val="001868B1"/>
    <w:rsid w:val="001873E4"/>
    <w:rsid w:val="00187521"/>
    <w:rsid w:val="00190006"/>
    <w:rsid w:val="00190BFD"/>
    <w:rsid w:val="00192107"/>
    <w:rsid w:val="00193186"/>
    <w:rsid w:val="00193B9B"/>
    <w:rsid w:val="00195FFA"/>
    <w:rsid w:val="00196467"/>
    <w:rsid w:val="00197240"/>
    <w:rsid w:val="001A0C59"/>
    <w:rsid w:val="001A43CC"/>
    <w:rsid w:val="001A4435"/>
    <w:rsid w:val="001A4627"/>
    <w:rsid w:val="001A5D91"/>
    <w:rsid w:val="001B2B30"/>
    <w:rsid w:val="001B376E"/>
    <w:rsid w:val="001B3F9E"/>
    <w:rsid w:val="001B5131"/>
    <w:rsid w:val="001B7028"/>
    <w:rsid w:val="001B741C"/>
    <w:rsid w:val="001C1F74"/>
    <w:rsid w:val="001C215F"/>
    <w:rsid w:val="001C2722"/>
    <w:rsid w:val="001C3280"/>
    <w:rsid w:val="001C3909"/>
    <w:rsid w:val="001C4278"/>
    <w:rsid w:val="001C49C3"/>
    <w:rsid w:val="001C5C88"/>
    <w:rsid w:val="001C6540"/>
    <w:rsid w:val="001D0D18"/>
    <w:rsid w:val="001D29C2"/>
    <w:rsid w:val="001D2B01"/>
    <w:rsid w:val="001D343C"/>
    <w:rsid w:val="001D4BC5"/>
    <w:rsid w:val="001D521D"/>
    <w:rsid w:val="001D58C6"/>
    <w:rsid w:val="001D5D24"/>
    <w:rsid w:val="001E0176"/>
    <w:rsid w:val="001E10A8"/>
    <w:rsid w:val="001E3690"/>
    <w:rsid w:val="001E42EF"/>
    <w:rsid w:val="001E6479"/>
    <w:rsid w:val="001E6BF1"/>
    <w:rsid w:val="001E6EEC"/>
    <w:rsid w:val="001F0881"/>
    <w:rsid w:val="001F0E43"/>
    <w:rsid w:val="001F1694"/>
    <w:rsid w:val="001F189D"/>
    <w:rsid w:val="001F1928"/>
    <w:rsid w:val="001F1DB7"/>
    <w:rsid w:val="001F378D"/>
    <w:rsid w:val="001F4EB8"/>
    <w:rsid w:val="001F5231"/>
    <w:rsid w:val="001F5E44"/>
    <w:rsid w:val="001F6633"/>
    <w:rsid w:val="001F7226"/>
    <w:rsid w:val="001F7A50"/>
    <w:rsid w:val="001F7DBD"/>
    <w:rsid w:val="0020069E"/>
    <w:rsid w:val="002016E9"/>
    <w:rsid w:val="002047A2"/>
    <w:rsid w:val="0020484E"/>
    <w:rsid w:val="0020484F"/>
    <w:rsid w:val="00206A84"/>
    <w:rsid w:val="00207DA2"/>
    <w:rsid w:val="00210A37"/>
    <w:rsid w:val="0021110F"/>
    <w:rsid w:val="00211A17"/>
    <w:rsid w:val="00212ED2"/>
    <w:rsid w:val="00217546"/>
    <w:rsid w:val="0022210E"/>
    <w:rsid w:val="002247E3"/>
    <w:rsid w:val="00224E65"/>
    <w:rsid w:val="00226764"/>
    <w:rsid w:val="00227D2C"/>
    <w:rsid w:val="00233F57"/>
    <w:rsid w:val="00234469"/>
    <w:rsid w:val="00234625"/>
    <w:rsid w:val="00234E1C"/>
    <w:rsid w:val="002350DF"/>
    <w:rsid w:val="00236059"/>
    <w:rsid w:val="0023759A"/>
    <w:rsid w:val="0024052B"/>
    <w:rsid w:val="00242054"/>
    <w:rsid w:val="00242073"/>
    <w:rsid w:val="00242635"/>
    <w:rsid w:val="00242F61"/>
    <w:rsid w:val="00243D97"/>
    <w:rsid w:val="00245CB2"/>
    <w:rsid w:val="00246403"/>
    <w:rsid w:val="002466C3"/>
    <w:rsid w:val="00246B80"/>
    <w:rsid w:val="0024762A"/>
    <w:rsid w:val="002509C3"/>
    <w:rsid w:val="002509FF"/>
    <w:rsid w:val="00253369"/>
    <w:rsid w:val="00256366"/>
    <w:rsid w:val="002601D7"/>
    <w:rsid w:val="00261969"/>
    <w:rsid w:val="00265547"/>
    <w:rsid w:val="002658E1"/>
    <w:rsid w:val="002661AA"/>
    <w:rsid w:val="0026669A"/>
    <w:rsid w:val="0026696D"/>
    <w:rsid w:val="00270D77"/>
    <w:rsid w:val="002712EE"/>
    <w:rsid w:val="00272637"/>
    <w:rsid w:val="00273C34"/>
    <w:rsid w:val="00273C9E"/>
    <w:rsid w:val="00274076"/>
    <w:rsid w:val="0027432D"/>
    <w:rsid w:val="00275EB7"/>
    <w:rsid w:val="00276C10"/>
    <w:rsid w:val="00277207"/>
    <w:rsid w:val="00281C98"/>
    <w:rsid w:val="0028246A"/>
    <w:rsid w:val="002824F1"/>
    <w:rsid w:val="00284165"/>
    <w:rsid w:val="00286B04"/>
    <w:rsid w:val="002877D0"/>
    <w:rsid w:val="00290112"/>
    <w:rsid w:val="00290834"/>
    <w:rsid w:val="002908A9"/>
    <w:rsid w:val="00290E7D"/>
    <w:rsid w:val="00291ED6"/>
    <w:rsid w:val="00293FCC"/>
    <w:rsid w:val="00294C48"/>
    <w:rsid w:val="00294F95"/>
    <w:rsid w:val="00296E54"/>
    <w:rsid w:val="002972B3"/>
    <w:rsid w:val="002A204B"/>
    <w:rsid w:val="002A219B"/>
    <w:rsid w:val="002A35BD"/>
    <w:rsid w:val="002A4223"/>
    <w:rsid w:val="002A471A"/>
    <w:rsid w:val="002A4BEB"/>
    <w:rsid w:val="002A4CED"/>
    <w:rsid w:val="002A5046"/>
    <w:rsid w:val="002A5321"/>
    <w:rsid w:val="002A5692"/>
    <w:rsid w:val="002A5776"/>
    <w:rsid w:val="002A5845"/>
    <w:rsid w:val="002A6650"/>
    <w:rsid w:val="002A6B81"/>
    <w:rsid w:val="002A706B"/>
    <w:rsid w:val="002B0FCE"/>
    <w:rsid w:val="002B222B"/>
    <w:rsid w:val="002B2870"/>
    <w:rsid w:val="002B2CCB"/>
    <w:rsid w:val="002B2D52"/>
    <w:rsid w:val="002B34DB"/>
    <w:rsid w:val="002B3683"/>
    <w:rsid w:val="002B6DD3"/>
    <w:rsid w:val="002B73B0"/>
    <w:rsid w:val="002B7676"/>
    <w:rsid w:val="002C0732"/>
    <w:rsid w:val="002C2042"/>
    <w:rsid w:val="002C3F05"/>
    <w:rsid w:val="002C4673"/>
    <w:rsid w:val="002C51E9"/>
    <w:rsid w:val="002C7A5B"/>
    <w:rsid w:val="002D1998"/>
    <w:rsid w:val="002D1C9F"/>
    <w:rsid w:val="002D4C8D"/>
    <w:rsid w:val="002D5A70"/>
    <w:rsid w:val="002D5B12"/>
    <w:rsid w:val="002D63EF"/>
    <w:rsid w:val="002D6A76"/>
    <w:rsid w:val="002D7DE3"/>
    <w:rsid w:val="002E01C6"/>
    <w:rsid w:val="002E0D26"/>
    <w:rsid w:val="002E3556"/>
    <w:rsid w:val="002E3765"/>
    <w:rsid w:val="002E45C7"/>
    <w:rsid w:val="002E5F1B"/>
    <w:rsid w:val="002E600F"/>
    <w:rsid w:val="002E6FBD"/>
    <w:rsid w:val="002E7367"/>
    <w:rsid w:val="002E7512"/>
    <w:rsid w:val="002E769C"/>
    <w:rsid w:val="002E7CFB"/>
    <w:rsid w:val="002F0281"/>
    <w:rsid w:val="002F1874"/>
    <w:rsid w:val="002F1B7A"/>
    <w:rsid w:val="002F234F"/>
    <w:rsid w:val="002F3829"/>
    <w:rsid w:val="002F40AC"/>
    <w:rsid w:val="002F44D7"/>
    <w:rsid w:val="002F5D7A"/>
    <w:rsid w:val="002F62F2"/>
    <w:rsid w:val="002F6CB5"/>
    <w:rsid w:val="002F7CBE"/>
    <w:rsid w:val="003007A8"/>
    <w:rsid w:val="00300F07"/>
    <w:rsid w:val="00301A3C"/>
    <w:rsid w:val="00301ACC"/>
    <w:rsid w:val="003033AD"/>
    <w:rsid w:val="00306167"/>
    <w:rsid w:val="0030728D"/>
    <w:rsid w:val="00311231"/>
    <w:rsid w:val="003113FB"/>
    <w:rsid w:val="00311A27"/>
    <w:rsid w:val="0031372E"/>
    <w:rsid w:val="00314D1D"/>
    <w:rsid w:val="00315986"/>
    <w:rsid w:val="00315BA3"/>
    <w:rsid w:val="003165F1"/>
    <w:rsid w:val="00317AB8"/>
    <w:rsid w:val="00320878"/>
    <w:rsid w:val="00320ACB"/>
    <w:rsid w:val="003247EF"/>
    <w:rsid w:val="003251EE"/>
    <w:rsid w:val="00326B31"/>
    <w:rsid w:val="00327877"/>
    <w:rsid w:val="00327F91"/>
    <w:rsid w:val="00331FC0"/>
    <w:rsid w:val="00332AEB"/>
    <w:rsid w:val="00336864"/>
    <w:rsid w:val="003368AB"/>
    <w:rsid w:val="00336D1E"/>
    <w:rsid w:val="00337560"/>
    <w:rsid w:val="00337B20"/>
    <w:rsid w:val="00337E7B"/>
    <w:rsid w:val="00340901"/>
    <w:rsid w:val="00340D8C"/>
    <w:rsid w:val="00341B39"/>
    <w:rsid w:val="00342205"/>
    <w:rsid w:val="00342F1F"/>
    <w:rsid w:val="0034447D"/>
    <w:rsid w:val="00344F1A"/>
    <w:rsid w:val="00347580"/>
    <w:rsid w:val="003501AF"/>
    <w:rsid w:val="00350685"/>
    <w:rsid w:val="00352484"/>
    <w:rsid w:val="003530A8"/>
    <w:rsid w:val="00353A4F"/>
    <w:rsid w:val="00354D3C"/>
    <w:rsid w:val="00356706"/>
    <w:rsid w:val="00356F2F"/>
    <w:rsid w:val="00357F80"/>
    <w:rsid w:val="00360E27"/>
    <w:rsid w:val="003617CC"/>
    <w:rsid w:val="00361D9F"/>
    <w:rsid w:val="003629BF"/>
    <w:rsid w:val="00362D77"/>
    <w:rsid w:val="00362E79"/>
    <w:rsid w:val="0036325C"/>
    <w:rsid w:val="00365F10"/>
    <w:rsid w:val="0036753F"/>
    <w:rsid w:val="00367D7C"/>
    <w:rsid w:val="00370F11"/>
    <w:rsid w:val="00372297"/>
    <w:rsid w:val="00372B14"/>
    <w:rsid w:val="0037391F"/>
    <w:rsid w:val="00373A68"/>
    <w:rsid w:val="0037447C"/>
    <w:rsid w:val="00374489"/>
    <w:rsid w:val="00375768"/>
    <w:rsid w:val="003760A9"/>
    <w:rsid w:val="00377511"/>
    <w:rsid w:val="00380341"/>
    <w:rsid w:val="00380486"/>
    <w:rsid w:val="00381A1D"/>
    <w:rsid w:val="00382398"/>
    <w:rsid w:val="00382AC0"/>
    <w:rsid w:val="00384757"/>
    <w:rsid w:val="0038539B"/>
    <w:rsid w:val="0038580E"/>
    <w:rsid w:val="00387902"/>
    <w:rsid w:val="00390527"/>
    <w:rsid w:val="00391103"/>
    <w:rsid w:val="003916B3"/>
    <w:rsid w:val="003940D4"/>
    <w:rsid w:val="003943AA"/>
    <w:rsid w:val="0039449A"/>
    <w:rsid w:val="003961DA"/>
    <w:rsid w:val="00397180"/>
    <w:rsid w:val="003973D5"/>
    <w:rsid w:val="00397FCA"/>
    <w:rsid w:val="003A0177"/>
    <w:rsid w:val="003A1004"/>
    <w:rsid w:val="003A1558"/>
    <w:rsid w:val="003A5239"/>
    <w:rsid w:val="003A5C35"/>
    <w:rsid w:val="003A61DB"/>
    <w:rsid w:val="003A6E8D"/>
    <w:rsid w:val="003A7C76"/>
    <w:rsid w:val="003B2A1E"/>
    <w:rsid w:val="003B3EFA"/>
    <w:rsid w:val="003B3F5B"/>
    <w:rsid w:val="003B4556"/>
    <w:rsid w:val="003B4676"/>
    <w:rsid w:val="003B58DA"/>
    <w:rsid w:val="003B6340"/>
    <w:rsid w:val="003B6378"/>
    <w:rsid w:val="003B74C2"/>
    <w:rsid w:val="003B7DA1"/>
    <w:rsid w:val="003C0012"/>
    <w:rsid w:val="003C10F6"/>
    <w:rsid w:val="003C297A"/>
    <w:rsid w:val="003C2991"/>
    <w:rsid w:val="003C44B0"/>
    <w:rsid w:val="003C4771"/>
    <w:rsid w:val="003C5642"/>
    <w:rsid w:val="003D00D4"/>
    <w:rsid w:val="003D0B3C"/>
    <w:rsid w:val="003D155D"/>
    <w:rsid w:val="003D2E52"/>
    <w:rsid w:val="003D3FC7"/>
    <w:rsid w:val="003D42DF"/>
    <w:rsid w:val="003D4598"/>
    <w:rsid w:val="003D48EB"/>
    <w:rsid w:val="003D7499"/>
    <w:rsid w:val="003E1DBE"/>
    <w:rsid w:val="003E20DD"/>
    <w:rsid w:val="003E2C3F"/>
    <w:rsid w:val="003E3CD7"/>
    <w:rsid w:val="003E3F89"/>
    <w:rsid w:val="003E43F9"/>
    <w:rsid w:val="003E4746"/>
    <w:rsid w:val="003E50A2"/>
    <w:rsid w:val="003E5BB5"/>
    <w:rsid w:val="003E7789"/>
    <w:rsid w:val="003F04FA"/>
    <w:rsid w:val="003F057C"/>
    <w:rsid w:val="003F226E"/>
    <w:rsid w:val="003F38E0"/>
    <w:rsid w:val="003F39D9"/>
    <w:rsid w:val="003F4A8C"/>
    <w:rsid w:val="003F5037"/>
    <w:rsid w:val="003F70B5"/>
    <w:rsid w:val="003F756C"/>
    <w:rsid w:val="003F78D1"/>
    <w:rsid w:val="003F7CE4"/>
    <w:rsid w:val="00400AB5"/>
    <w:rsid w:val="00400F64"/>
    <w:rsid w:val="00402DF8"/>
    <w:rsid w:val="00405B9D"/>
    <w:rsid w:val="00405DD0"/>
    <w:rsid w:val="0041074F"/>
    <w:rsid w:val="0041227B"/>
    <w:rsid w:val="004137A9"/>
    <w:rsid w:val="0041394D"/>
    <w:rsid w:val="0041527F"/>
    <w:rsid w:val="004163B6"/>
    <w:rsid w:val="0041739C"/>
    <w:rsid w:val="004173CA"/>
    <w:rsid w:val="00420A85"/>
    <w:rsid w:val="0042219A"/>
    <w:rsid w:val="0042472F"/>
    <w:rsid w:val="0042596E"/>
    <w:rsid w:val="0043325C"/>
    <w:rsid w:val="00433572"/>
    <w:rsid w:val="00433F59"/>
    <w:rsid w:val="00434158"/>
    <w:rsid w:val="004341C9"/>
    <w:rsid w:val="004348C7"/>
    <w:rsid w:val="00434E50"/>
    <w:rsid w:val="00436E6B"/>
    <w:rsid w:val="0043787B"/>
    <w:rsid w:val="00437994"/>
    <w:rsid w:val="00437E37"/>
    <w:rsid w:val="00440099"/>
    <w:rsid w:val="00440A32"/>
    <w:rsid w:val="004411FA"/>
    <w:rsid w:val="0044388A"/>
    <w:rsid w:val="00443E67"/>
    <w:rsid w:val="0044455B"/>
    <w:rsid w:val="0044494C"/>
    <w:rsid w:val="00444EE9"/>
    <w:rsid w:val="004452CC"/>
    <w:rsid w:val="004455B6"/>
    <w:rsid w:val="004468DE"/>
    <w:rsid w:val="00446E00"/>
    <w:rsid w:val="0045051A"/>
    <w:rsid w:val="00450825"/>
    <w:rsid w:val="00450C01"/>
    <w:rsid w:val="004522C9"/>
    <w:rsid w:val="004528BF"/>
    <w:rsid w:val="0045372E"/>
    <w:rsid w:val="00454CEC"/>
    <w:rsid w:val="00456925"/>
    <w:rsid w:val="00457BC5"/>
    <w:rsid w:val="00460C3E"/>
    <w:rsid w:val="0046376E"/>
    <w:rsid w:val="00464912"/>
    <w:rsid w:val="0046535C"/>
    <w:rsid w:val="00465806"/>
    <w:rsid w:val="00466E38"/>
    <w:rsid w:val="00471A61"/>
    <w:rsid w:val="00471F8D"/>
    <w:rsid w:val="00473C92"/>
    <w:rsid w:val="00474416"/>
    <w:rsid w:val="004754D0"/>
    <w:rsid w:val="004760E2"/>
    <w:rsid w:val="00476111"/>
    <w:rsid w:val="00476B62"/>
    <w:rsid w:val="00480083"/>
    <w:rsid w:val="00480C6D"/>
    <w:rsid w:val="00480CAB"/>
    <w:rsid w:val="00482327"/>
    <w:rsid w:val="00482F8B"/>
    <w:rsid w:val="00483E09"/>
    <w:rsid w:val="00484432"/>
    <w:rsid w:val="0048512A"/>
    <w:rsid w:val="00485219"/>
    <w:rsid w:val="00485DCD"/>
    <w:rsid w:val="0048729A"/>
    <w:rsid w:val="0048739A"/>
    <w:rsid w:val="00487781"/>
    <w:rsid w:val="00490BEE"/>
    <w:rsid w:val="00491C8D"/>
    <w:rsid w:val="0049374E"/>
    <w:rsid w:val="00493D60"/>
    <w:rsid w:val="004940C0"/>
    <w:rsid w:val="00494327"/>
    <w:rsid w:val="00494D01"/>
    <w:rsid w:val="0049532C"/>
    <w:rsid w:val="00496E3E"/>
    <w:rsid w:val="00497DB4"/>
    <w:rsid w:val="004A1535"/>
    <w:rsid w:val="004A1D93"/>
    <w:rsid w:val="004A4053"/>
    <w:rsid w:val="004A47F1"/>
    <w:rsid w:val="004A4B05"/>
    <w:rsid w:val="004A4BAE"/>
    <w:rsid w:val="004A607A"/>
    <w:rsid w:val="004A6998"/>
    <w:rsid w:val="004A74F4"/>
    <w:rsid w:val="004B0941"/>
    <w:rsid w:val="004B0C87"/>
    <w:rsid w:val="004B2955"/>
    <w:rsid w:val="004B2F43"/>
    <w:rsid w:val="004B3375"/>
    <w:rsid w:val="004B4529"/>
    <w:rsid w:val="004B478B"/>
    <w:rsid w:val="004B55C6"/>
    <w:rsid w:val="004B5708"/>
    <w:rsid w:val="004B5736"/>
    <w:rsid w:val="004B60A8"/>
    <w:rsid w:val="004B6560"/>
    <w:rsid w:val="004B72AD"/>
    <w:rsid w:val="004B7363"/>
    <w:rsid w:val="004B7DB3"/>
    <w:rsid w:val="004C131C"/>
    <w:rsid w:val="004C1957"/>
    <w:rsid w:val="004C1BD2"/>
    <w:rsid w:val="004C1D24"/>
    <w:rsid w:val="004C2A49"/>
    <w:rsid w:val="004C2C68"/>
    <w:rsid w:val="004C6227"/>
    <w:rsid w:val="004C6915"/>
    <w:rsid w:val="004C78EB"/>
    <w:rsid w:val="004D0A56"/>
    <w:rsid w:val="004D138D"/>
    <w:rsid w:val="004D2681"/>
    <w:rsid w:val="004D29D5"/>
    <w:rsid w:val="004D5330"/>
    <w:rsid w:val="004D629C"/>
    <w:rsid w:val="004D6B84"/>
    <w:rsid w:val="004D7702"/>
    <w:rsid w:val="004E14B4"/>
    <w:rsid w:val="004E153F"/>
    <w:rsid w:val="004E182E"/>
    <w:rsid w:val="004E2358"/>
    <w:rsid w:val="004E36F4"/>
    <w:rsid w:val="004E4032"/>
    <w:rsid w:val="004E48C2"/>
    <w:rsid w:val="004E5372"/>
    <w:rsid w:val="004E6B56"/>
    <w:rsid w:val="004E76BA"/>
    <w:rsid w:val="004F12D6"/>
    <w:rsid w:val="004F1AAC"/>
    <w:rsid w:val="004F1ACF"/>
    <w:rsid w:val="004F1BFB"/>
    <w:rsid w:val="004F1F0A"/>
    <w:rsid w:val="004F28BB"/>
    <w:rsid w:val="004F32D9"/>
    <w:rsid w:val="004F5BDD"/>
    <w:rsid w:val="0050195A"/>
    <w:rsid w:val="00503C6C"/>
    <w:rsid w:val="005064EE"/>
    <w:rsid w:val="005072C3"/>
    <w:rsid w:val="005074F9"/>
    <w:rsid w:val="00510504"/>
    <w:rsid w:val="005115C1"/>
    <w:rsid w:val="00512FEC"/>
    <w:rsid w:val="00514370"/>
    <w:rsid w:val="00516BE0"/>
    <w:rsid w:val="00517BBC"/>
    <w:rsid w:val="00517BD7"/>
    <w:rsid w:val="005203D2"/>
    <w:rsid w:val="0052119E"/>
    <w:rsid w:val="00523A6F"/>
    <w:rsid w:val="00525782"/>
    <w:rsid w:val="00525A2E"/>
    <w:rsid w:val="0052640D"/>
    <w:rsid w:val="005275B9"/>
    <w:rsid w:val="005279A1"/>
    <w:rsid w:val="00527A48"/>
    <w:rsid w:val="00527F23"/>
    <w:rsid w:val="00530050"/>
    <w:rsid w:val="00530526"/>
    <w:rsid w:val="005307F5"/>
    <w:rsid w:val="005311A5"/>
    <w:rsid w:val="005325DA"/>
    <w:rsid w:val="00532A53"/>
    <w:rsid w:val="00532C1C"/>
    <w:rsid w:val="00533EB9"/>
    <w:rsid w:val="0053435C"/>
    <w:rsid w:val="00537C6E"/>
    <w:rsid w:val="00537CCF"/>
    <w:rsid w:val="0054061B"/>
    <w:rsid w:val="00540FDC"/>
    <w:rsid w:val="00541EAE"/>
    <w:rsid w:val="00542132"/>
    <w:rsid w:val="0054246C"/>
    <w:rsid w:val="00544216"/>
    <w:rsid w:val="00544487"/>
    <w:rsid w:val="005455A8"/>
    <w:rsid w:val="005461C7"/>
    <w:rsid w:val="00547469"/>
    <w:rsid w:val="00547E3A"/>
    <w:rsid w:val="0055019E"/>
    <w:rsid w:val="005515EC"/>
    <w:rsid w:val="00551784"/>
    <w:rsid w:val="0055197F"/>
    <w:rsid w:val="00551ADB"/>
    <w:rsid w:val="005521DA"/>
    <w:rsid w:val="005523D0"/>
    <w:rsid w:val="00552B60"/>
    <w:rsid w:val="00552E73"/>
    <w:rsid w:val="0055406B"/>
    <w:rsid w:val="00554768"/>
    <w:rsid w:val="00555B05"/>
    <w:rsid w:val="00557F8A"/>
    <w:rsid w:val="005602DD"/>
    <w:rsid w:val="00560E61"/>
    <w:rsid w:val="00560FAE"/>
    <w:rsid w:val="00560FC3"/>
    <w:rsid w:val="0056189D"/>
    <w:rsid w:val="00562A06"/>
    <w:rsid w:val="00563594"/>
    <w:rsid w:val="00563F68"/>
    <w:rsid w:val="00564555"/>
    <w:rsid w:val="00565125"/>
    <w:rsid w:val="005655F7"/>
    <w:rsid w:val="00565CB0"/>
    <w:rsid w:val="00566938"/>
    <w:rsid w:val="00567F58"/>
    <w:rsid w:val="005715CC"/>
    <w:rsid w:val="00573B66"/>
    <w:rsid w:val="00573FD4"/>
    <w:rsid w:val="005742EB"/>
    <w:rsid w:val="0057635F"/>
    <w:rsid w:val="00576E83"/>
    <w:rsid w:val="00576FCC"/>
    <w:rsid w:val="0058293A"/>
    <w:rsid w:val="00582A2D"/>
    <w:rsid w:val="0058368B"/>
    <w:rsid w:val="005842F7"/>
    <w:rsid w:val="00585054"/>
    <w:rsid w:val="00585D5F"/>
    <w:rsid w:val="00585EDF"/>
    <w:rsid w:val="00586291"/>
    <w:rsid w:val="00590D46"/>
    <w:rsid w:val="00590EA6"/>
    <w:rsid w:val="00591D9B"/>
    <w:rsid w:val="00592A8F"/>
    <w:rsid w:val="00596EA5"/>
    <w:rsid w:val="00597630"/>
    <w:rsid w:val="005A05FD"/>
    <w:rsid w:val="005A3500"/>
    <w:rsid w:val="005A3C8F"/>
    <w:rsid w:val="005A4740"/>
    <w:rsid w:val="005A505D"/>
    <w:rsid w:val="005B2089"/>
    <w:rsid w:val="005B26E5"/>
    <w:rsid w:val="005B59D8"/>
    <w:rsid w:val="005B5BCF"/>
    <w:rsid w:val="005B6B9D"/>
    <w:rsid w:val="005B72DF"/>
    <w:rsid w:val="005C1623"/>
    <w:rsid w:val="005C26B1"/>
    <w:rsid w:val="005C3DBF"/>
    <w:rsid w:val="005C42AA"/>
    <w:rsid w:val="005C587E"/>
    <w:rsid w:val="005C734E"/>
    <w:rsid w:val="005C73D5"/>
    <w:rsid w:val="005D07CB"/>
    <w:rsid w:val="005D12BA"/>
    <w:rsid w:val="005D23B0"/>
    <w:rsid w:val="005D3556"/>
    <w:rsid w:val="005D3D9F"/>
    <w:rsid w:val="005D424A"/>
    <w:rsid w:val="005D6767"/>
    <w:rsid w:val="005D6CC7"/>
    <w:rsid w:val="005D7A4B"/>
    <w:rsid w:val="005D7CF0"/>
    <w:rsid w:val="005D7E9A"/>
    <w:rsid w:val="005E0BDF"/>
    <w:rsid w:val="005E2093"/>
    <w:rsid w:val="005E248B"/>
    <w:rsid w:val="005E2D19"/>
    <w:rsid w:val="005E3295"/>
    <w:rsid w:val="005E487F"/>
    <w:rsid w:val="005E490F"/>
    <w:rsid w:val="005E4B9F"/>
    <w:rsid w:val="005E4E9B"/>
    <w:rsid w:val="005E535B"/>
    <w:rsid w:val="005F4D25"/>
    <w:rsid w:val="005F4FAF"/>
    <w:rsid w:val="005F532B"/>
    <w:rsid w:val="005F62FD"/>
    <w:rsid w:val="00601686"/>
    <w:rsid w:val="006021B4"/>
    <w:rsid w:val="006024D4"/>
    <w:rsid w:val="006036D7"/>
    <w:rsid w:val="00604008"/>
    <w:rsid w:val="00604473"/>
    <w:rsid w:val="00605CD3"/>
    <w:rsid w:val="00606440"/>
    <w:rsid w:val="00606A63"/>
    <w:rsid w:val="00607A6D"/>
    <w:rsid w:val="00607CAB"/>
    <w:rsid w:val="00610180"/>
    <w:rsid w:val="006107E0"/>
    <w:rsid w:val="00610C31"/>
    <w:rsid w:val="0061115C"/>
    <w:rsid w:val="006135B4"/>
    <w:rsid w:val="00613716"/>
    <w:rsid w:val="00613CDD"/>
    <w:rsid w:val="00615901"/>
    <w:rsid w:val="00616AC3"/>
    <w:rsid w:val="00616B8A"/>
    <w:rsid w:val="006171B1"/>
    <w:rsid w:val="00617813"/>
    <w:rsid w:val="0062087D"/>
    <w:rsid w:val="00620E1D"/>
    <w:rsid w:val="00626317"/>
    <w:rsid w:val="00626983"/>
    <w:rsid w:val="0062757D"/>
    <w:rsid w:val="006313AC"/>
    <w:rsid w:val="0063409B"/>
    <w:rsid w:val="00634489"/>
    <w:rsid w:val="006352CC"/>
    <w:rsid w:val="00635DE8"/>
    <w:rsid w:val="00637B73"/>
    <w:rsid w:val="00640A5B"/>
    <w:rsid w:val="0064164E"/>
    <w:rsid w:val="00643512"/>
    <w:rsid w:val="00643EFD"/>
    <w:rsid w:val="00647F44"/>
    <w:rsid w:val="0065173F"/>
    <w:rsid w:val="00653EA5"/>
    <w:rsid w:val="00657B0B"/>
    <w:rsid w:val="00660041"/>
    <w:rsid w:val="006601D3"/>
    <w:rsid w:val="00660D75"/>
    <w:rsid w:val="00661A2E"/>
    <w:rsid w:val="0066241D"/>
    <w:rsid w:val="0066364D"/>
    <w:rsid w:val="00667488"/>
    <w:rsid w:val="00670017"/>
    <w:rsid w:val="00671D9A"/>
    <w:rsid w:val="00672606"/>
    <w:rsid w:val="006731F2"/>
    <w:rsid w:val="006740CC"/>
    <w:rsid w:val="00674104"/>
    <w:rsid w:val="006751E6"/>
    <w:rsid w:val="00680546"/>
    <w:rsid w:val="00681065"/>
    <w:rsid w:val="00681DE1"/>
    <w:rsid w:val="00682FD3"/>
    <w:rsid w:val="00683238"/>
    <w:rsid w:val="00683B6C"/>
    <w:rsid w:val="00683BFF"/>
    <w:rsid w:val="0068633C"/>
    <w:rsid w:val="00686832"/>
    <w:rsid w:val="00686E48"/>
    <w:rsid w:val="00686E54"/>
    <w:rsid w:val="006872E5"/>
    <w:rsid w:val="006873B9"/>
    <w:rsid w:val="00690415"/>
    <w:rsid w:val="006915ED"/>
    <w:rsid w:val="006916CC"/>
    <w:rsid w:val="00691D68"/>
    <w:rsid w:val="0069427B"/>
    <w:rsid w:val="0069448E"/>
    <w:rsid w:val="006949A0"/>
    <w:rsid w:val="00695F5D"/>
    <w:rsid w:val="00696997"/>
    <w:rsid w:val="006971E2"/>
    <w:rsid w:val="006A2016"/>
    <w:rsid w:val="006A3458"/>
    <w:rsid w:val="006A35C7"/>
    <w:rsid w:val="006A47D7"/>
    <w:rsid w:val="006A4F27"/>
    <w:rsid w:val="006A5085"/>
    <w:rsid w:val="006A5376"/>
    <w:rsid w:val="006A5450"/>
    <w:rsid w:val="006A640A"/>
    <w:rsid w:val="006B08BE"/>
    <w:rsid w:val="006B1BE2"/>
    <w:rsid w:val="006B216C"/>
    <w:rsid w:val="006B26FA"/>
    <w:rsid w:val="006B3D5A"/>
    <w:rsid w:val="006B46B1"/>
    <w:rsid w:val="006B68D6"/>
    <w:rsid w:val="006B7629"/>
    <w:rsid w:val="006C1A94"/>
    <w:rsid w:val="006C1AA9"/>
    <w:rsid w:val="006C2F99"/>
    <w:rsid w:val="006C3C28"/>
    <w:rsid w:val="006C454B"/>
    <w:rsid w:val="006C5647"/>
    <w:rsid w:val="006E0EE3"/>
    <w:rsid w:val="006E413E"/>
    <w:rsid w:val="006E4702"/>
    <w:rsid w:val="006E4AAD"/>
    <w:rsid w:val="006E70B7"/>
    <w:rsid w:val="006E7AF3"/>
    <w:rsid w:val="006F0E0E"/>
    <w:rsid w:val="006F1E44"/>
    <w:rsid w:val="006F2494"/>
    <w:rsid w:val="006F3F49"/>
    <w:rsid w:val="006F4447"/>
    <w:rsid w:val="006F4EFC"/>
    <w:rsid w:val="006F604D"/>
    <w:rsid w:val="006F6729"/>
    <w:rsid w:val="006F70FC"/>
    <w:rsid w:val="006F79E2"/>
    <w:rsid w:val="00700A9F"/>
    <w:rsid w:val="00703CD0"/>
    <w:rsid w:val="00703D95"/>
    <w:rsid w:val="0070673A"/>
    <w:rsid w:val="007077C7"/>
    <w:rsid w:val="00707B83"/>
    <w:rsid w:val="00714380"/>
    <w:rsid w:val="00714CD7"/>
    <w:rsid w:val="007156B5"/>
    <w:rsid w:val="00715760"/>
    <w:rsid w:val="00715A4B"/>
    <w:rsid w:val="00715E8F"/>
    <w:rsid w:val="007160FE"/>
    <w:rsid w:val="0071699E"/>
    <w:rsid w:val="00716D1B"/>
    <w:rsid w:val="007174C4"/>
    <w:rsid w:val="00720C30"/>
    <w:rsid w:val="00721188"/>
    <w:rsid w:val="00721CE5"/>
    <w:rsid w:val="00723CDE"/>
    <w:rsid w:val="00723F20"/>
    <w:rsid w:val="00724164"/>
    <w:rsid w:val="0072420B"/>
    <w:rsid w:val="007245F1"/>
    <w:rsid w:val="00725864"/>
    <w:rsid w:val="00725B34"/>
    <w:rsid w:val="0072636E"/>
    <w:rsid w:val="00726A8C"/>
    <w:rsid w:val="00727CFB"/>
    <w:rsid w:val="00731079"/>
    <w:rsid w:val="00731AC1"/>
    <w:rsid w:val="0073200B"/>
    <w:rsid w:val="007320F7"/>
    <w:rsid w:val="0073487F"/>
    <w:rsid w:val="007348B7"/>
    <w:rsid w:val="00736C0B"/>
    <w:rsid w:val="007405E6"/>
    <w:rsid w:val="0074143F"/>
    <w:rsid w:val="0074158F"/>
    <w:rsid w:val="00742C2A"/>
    <w:rsid w:val="00743DC0"/>
    <w:rsid w:val="00744879"/>
    <w:rsid w:val="00746225"/>
    <w:rsid w:val="007465AA"/>
    <w:rsid w:val="00746EB9"/>
    <w:rsid w:val="00747E36"/>
    <w:rsid w:val="00747EFD"/>
    <w:rsid w:val="00751C7E"/>
    <w:rsid w:val="0075259A"/>
    <w:rsid w:val="0075284B"/>
    <w:rsid w:val="0075299E"/>
    <w:rsid w:val="007548ED"/>
    <w:rsid w:val="00756373"/>
    <w:rsid w:val="00756483"/>
    <w:rsid w:val="00756F8D"/>
    <w:rsid w:val="007571FE"/>
    <w:rsid w:val="00757ABB"/>
    <w:rsid w:val="007607F9"/>
    <w:rsid w:val="00760DA4"/>
    <w:rsid w:val="0076156B"/>
    <w:rsid w:val="007621A8"/>
    <w:rsid w:val="00762EF2"/>
    <w:rsid w:val="00763BBB"/>
    <w:rsid w:val="0076496A"/>
    <w:rsid w:val="00765EBA"/>
    <w:rsid w:val="00767BCF"/>
    <w:rsid w:val="0077173E"/>
    <w:rsid w:val="00771E31"/>
    <w:rsid w:val="007722C4"/>
    <w:rsid w:val="00773178"/>
    <w:rsid w:val="00774312"/>
    <w:rsid w:val="007746DB"/>
    <w:rsid w:val="00774A86"/>
    <w:rsid w:val="00774AD7"/>
    <w:rsid w:val="00777126"/>
    <w:rsid w:val="0077769D"/>
    <w:rsid w:val="00777CA6"/>
    <w:rsid w:val="00781B7A"/>
    <w:rsid w:val="00781D77"/>
    <w:rsid w:val="00781DD3"/>
    <w:rsid w:val="00782221"/>
    <w:rsid w:val="00782270"/>
    <w:rsid w:val="00783C0E"/>
    <w:rsid w:val="00783F02"/>
    <w:rsid w:val="0078419A"/>
    <w:rsid w:val="007841E6"/>
    <w:rsid w:val="0078436F"/>
    <w:rsid w:val="007847C7"/>
    <w:rsid w:val="00785B16"/>
    <w:rsid w:val="00786962"/>
    <w:rsid w:val="007874EA"/>
    <w:rsid w:val="0078753C"/>
    <w:rsid w:val="0079159B"/>
    <w:rsid w:val="00791B08"/>
    <w:rsid w:val="00793963"/>
    <w:rsid w:val="00793D36"/>
    <w:rsid w:val="00795619"/>
    <w:rsid w:val="007963F1"/>
    <w:rsid w:val="007A0115"/>
    <w:rsid w:val="007A0446"/>
    <w:rsid w:val="007A134E"/>
    <w:rsid w:val="007A1C80"/>
    <w:rsid w:val="007A2DE4"/>
    <w:rsid w:val="007A3528"/>
    <w:rsid w:val="007A41A8"/>
    <w:rsid w:val="007A5716"/>
    <w:rsid w:val="007B1610"/>
    <w:rsid w:val="007B249D"/>
    <w:rsid w:val="007B2C62"/>
    <w:rsid w:val="007B3538"/>
    <w:rsid w:val="007B44B9"/>
    <w:rsid w:val="007B4CC5"/>
    <w:rsid w:val="007B545D"/>
    <w:rsid w:val="007B568C"/>
    <w:rsid w:val="007B631D"/>
    <w:rsid w:val="007B66C4"/>
    <w:rsid w:val="007C0138"/>
    <w:rsid w:val="007C145C"/>
    <w:rsid w:val="007C1DD2"/>
    <w:rsid w:val="007C6437"/>
    <w:rsid w:val="007C79C1"/>
    <w:rsid w:val="007D0B18"/>
    <w:rsid w:val="007D49EB"/>
    <w:rsid w:val="007D5938"/>
    <w:rsid w:val="007D5C18"/>
    <w:rsid w:val="007E0022"/>
    <w:rsid w:val="007E231B"/>
    <w:rsid w:val="007E2530"/>
    <w:rsid w:val="007E27CA"/>
    <w:rsid w:val="007E2DE2"/>
    <w:rsid w:val="007E3231"/>
    <w:rsid w:val="007E47DF"/>
    <w:rsid w:val="007E549D"/>
    <w:rsid w:val="007E5DF7"/>
    <w:rsid w:val="007F10DD"/>
    <w:rsid w:val="007F3481"/>
    <w:rsid w:val="007F35D6"/>
    <w:rsid w:val="007F35D9"/>
    <w:rsid w:val="007F5502"/>
    <w:rsid w:val="007F6C12"/>
    <w:rsid w:val="007F7755"/>
    <w:rsid w:val="00800AB4"/>
    <w:rsid w:val="00801D1D"/>
    <w:rsid w:val="0080381E"/>
    <w:rsid w:val="00803839"/>
    <w:rsid w:val="00804906"/>
    <w:rsid w:val="00804FF2"/>
    <w:rsid w:val="00805CAA"/>
    <w:rsid w:val="00807353"/>
    <w:rsid w:val="0080740F"/>
    <w:rsid w:val="0081056B"/>
    <w:rsid w:val="00810DB1"/>
    <w:rsid w:val="008126C3"/>
    <w:rsid w:val="00812771"/>
    <w:rsid w:val="00812D2B"/>
    <w:rsid w:val="008134F4"/>
    <w:rsid w:val="00813B95"/>
    <w:rsid w:val="008143EE"/>
    <w:rsid w:val="008169E2"/>
    <w:rsid w:val="00816A0D"/>
    <w:rsid w:val="00820181"/>
    <w:rsid w:val="00822E73"/>
    <w:rsid w:val="008243D5"/>
    <w:rsid w:val="0082590E"/>
    <w:rsid w:val="00825F90"/>
    <w:rsid w:val="008265FB"/>
    <w:rsid w:val="00826602"/>
    <w:rsid w:val="00826C19"/>
    <w:rsid w:val="008272C7"/>
    <w:rsid w:val="00827C24"/>
    <w:rsid w:val="00827C69"/>
    <w:rsid w:val="00827E2B"/>
    <w:rsid w:val="00830684"/>
    <w:rsid w:val="0083091C"/>
    <w:rsid w:val="00830C6D"/>
    <w:rsid w:val="008310CC"/>
    <w:rsid w:val="0083260C"/>
    <w:rsid w:val="008326F5"/>
    <w:rsid w:val="00833295"/>
    <w:rsid w:val="008361EB"/>
    <w:rsid w:val="00837F12"/>
    <w:rsid w:val="008406CB"/>
    <w:rsid w:val="00840FEE"/>
    <w:rsid w:val="008411DE"/>
    <w:rsid w:val="00841447"/>
    <w:rsid w:val="00841C3E"/>
    <w:rsid w:val="0084258B"/>
    <w:rsid w:val="00842886"/>
    <w:rsid w:val="00842C97"/>
    <w:rsid w:val="00845BD8"/>
    <w:rsid w:val="00847F95"/>
    <w:rsid w:val="00847FB4"/>
    <w:rsid w:val="0085198B"/>
    <w:rsid w:val="00852DFB"/>
    <w:rsid w:val="00854504"/>
    <w:rsid w:val="008562D9"/>
    <w:rsid w:val="00860FEE"/>
    <w:rsid w:val="00861678"/>
    <w:rsid w:val="00861A75"/>
    <w:rsid w:val="0086298F"/>
    <w:rsid w:val="00863DFF"/>
    <w:rsid w:val="0086516A"/>
    <w:rsid w:val="00866212"/>
    <w:rsid w:val="00867C40"/>
    <w:rsid w:val="00867DDC"/>
    <w:rsid w:val="00870791"/>
    <w:rsid w:val="008708D5"/>
    <w:rsid w:val="008710CA"/>
    <w:rsid w:val="00871198"/>
    <w:rsid w:val="00871665"/>
    <w:rsid w:val="008724CE"/>
    <w:rsid w:val="008736C0"/>
    <w:rsid w:val="00873A3B"/>
    <w:rsid w:val="00873B8A"/>
    <w:rsid w:val="00873EB8"/>
    <w:rsid w:val="0087497B"/>
    <w:rsid w:val="008755B6"/>
    <w:rsid w:val="0087641B"/>
    <w:rsid w:val="008766A1"/>
    <w:rsid w:val="00877405"/>
    <w:rsid w:val="0087761C"/>
    <w:rsid w:val="00880666"/>
    <w:rsid w:val="00881CAB"/>
    <w:rsid w:val="00882907"/>
    <w:rsid w:val="0088349D"/>
    <w:rsid w:val="008834AB"/>
    <w:rsid w:val="008838F8"/>
    <w:rsid w:val="008841AB"/>
    <w:rsid w:val="00884602"/>
    <w:rsid w:val="008846EF"/>
    <w:rsid w:val="008869DB"/>
    <w:rsid w:val="00886E5A"/>
    <w:rsid w:val="008878AD"/>
    <w:rsid w:val="00890334"/>
    <w:rsid w:val="008903C9"/>
    <w:rsid w:val="008908F4"/>
    <w:rsid w:val="008909D2"/>
    <w:rsid w:val="00890D20"/>
    <w:rsid w:val="00890DBD"/>
    <w:rsid w:val="008913D9"/>
    <w:rsid w:val="008913EA"/>
    <w:rsid w:val="0089283F"/>
    <w:rsid w:val="00892FD1"/>
    <w:rsid w:val="00894A33"/>
    <w:rsid w:val="00894ED7"/>
    <w:rsid w:val="00895441"/>
    <w:rsid w:val="00895D80"/>
    <w:rsid w:val="00896A97"/>
    <w:rsid w:val="00896B1D"/>
    <w:rsid w:val="008A200B"/>
    <w:rsid w:val="008A2128"/>
    <w:rsid w:val="008A2141"/>
    <w:rsid w:val="008A3338"/>
    <w:rsid w:val="008A4630"/>
    <w:rsid w:val="008A477A"/>
    <w:rsid w:val="008A5558"/>
    <w:rsid w:val="008B0D26"/>
    <w:rsid w:val="008B1373"/>
    <w:rsid w:val="008B1F78"/>
    <w:rsid w:val="008B25DF"/>
    <w:rsid w:val="008B3AE0"/>
    <w:rsid w:val="008B49FF"/>
    <w:rsid w:val="008B4A5C"/>
    <w:rsid w:val="008B4E66"/>
    <w:rsid w:val="008B4EB0"/>
    <w:rsid w:val="008B580B"/>
    <w:rsid w:val="008B5A18"/>
    <w:rsid w:val="008B5EB1"/>
    <w:rsid w:val="008B689F"/>
    <w:rsid w:val="008B7249"/>
    <w:rsid w:val="008B7900"/>
    <w:rsid w:val="008C08EE"/>
    <w:rsid w:val="008C1E1E"/>
    <w:rsid w:val="008C20BC"/>
    <w:rsid w:val="008C3AE0"/>
    <w:rsid w:val="008C4C41"/>
    <w:rsid w:val="008C5F71"/>
    <w:rsid w:val="008C7C26"/>
    <w:rsid w:val="008D0B9A"/>
    <w:rsid w:val="008D0CE7"/>
    <w:rsid w:val="008D2F8C"/>
    <w:rsid w:val="008D433D"/>
    <w:rsid w:val="008D4884"/>
    <w:rsid w:val="008D49C9"/>
    <w:rsid w:val="008D55C4"/>
    <w:rsid w:val="008D5B96"/>
    <w:rsid w:val="008D60D2"/>
    <w:rsid w:val="008D62AF"/>
    <w:rsid w:val="008E0838"/>
    <w:rsid w:val="008E0A9B"/>
    <w:rsid w:val="008E19BF"/>
    <w:rsid w:val="008E2E86"/>
    <w:rsid w:val="008E2F09"/>
    <w:rsid w:val="008E3BE0"/>
    <w:rsid w:val="008E5758"/>
    <w:rsid w:val="008E5EDF"/>
    <w:rsid w:val="008E697C"/>
    <w:rsid w:val="008E6C5C"/>
    <w:rsid w:val="008E7477"/>
    <w:rsid w:val="008F0B2B"/>
    <w:rsid w:val="008F1939"/>
    <w:rsid w:val="008F3BD9"/>
    <w:rsid w:val="008F481C"/>
    <w:rsid w:val="008F4A02"/>
    <w:rsid w:val="008F5117"/>
    <w:rsid w:val="008F5A55"/>
    <w:rsid w:val="008F5C8B"/>
    <w:rsid w:val="008F5CE7"/>
    <w:rsid w:val="008F7200"/>
    <w:rsid w:val="00900409"/>
    <w:rsid w:val="00900E21"/>
    <w:rsid w:val="00901412"/>
    <w:rsid w:val="00901A2E"/>
    <w:rsid w:val="00902549"/>
    <w:rsid w:val="009035DD"/>
    <w:rsid w:val="00903748"/>
    <w:rsid w:val="009039A1"/>
    <w:rsid w:val="0090486C"/>
    <w:rsid w:val="009049F5"/>
    <w:rsid w:val="00905175"/>
    <w:rsid w:val="009062B6"/>
    <w:rsid w:val="009068D1"/>
    <w:rsid w:val="009076EF"/>
    <w:rsid w:val="00911AF7"/>
    <w:rsid w:val="00911C43"/>
    <w:rsid w:val="00912A59"/>
    <w:rsid w:val="009155A0"/>
    <w:rsid w:val="009163BE"/>
    <w:rsid w:val="00916D61"/>
    <w:rsid w:val="009170A7"/>
    <w:rsid w:val="00920388"/>
    <w:rsid w:val="00920527"/>
    <w:rsid w:val="00924CF5"/>
    <w:rsid w:val="00925C4D"/>
    <w:rsid w:val="00925F8D"/>
    <w:rsid w:val="00926D3D"/>
    <w:rsid w:val="00927DD2"/>
    <w:rsid w:val="00930898"/>
    <w:rsid w:val="009313DB"/>
    <w:rsid w:val="00931C85"/>
    <w:rsid w:val="00932776"/>
    <w:rsid w:val="00933563"/>
    <w:rsid w:val="00934FD9"/>
    <w:rsid w:val="00935034"/>
    <w:rsid w:val="00935474"/>
    <w:rsid w:val="00935EE5"/>
    <w:rsid w:val="00936E33"/>
    <w:rsid w:val="0093734A"/>
    <w:rsid w:val="0093745B"/>
    <w:rsid w:val="009374DF"/>
    <w:rsid w:val="00940662"/>
    <w:rsid w:val="00944035"/>
    <w:rsid w:val="009449BF"/>
    <w:rsid w:val="00945368"/>
    <w:rsid w:val="009455DB"/>
    <w:rsid w:val="00945B25"/>
    <w:rsid w:val="009462BA"/>
    <w:rsid w:val="00950529"/>
    <w:rsid w:val="00950A41"/>
    <w:rsid w:val="00952A67"/>
    <w:rsid w:val="0095326A"/>
    <w:rsid w:val="0095497F"/>
    <w:rsid w:val="00956438"/>
    <w:rsid w:val="00956A66"/>
    <w:rsid w:val="00956E45"/>
    <w:rsid w:val="009575A8"/>
    <w:rsid w:val="009575BA"/>
    <w:rsid w:val="00960758"/>
    <w:rsid w:val="00962C9E"/>
    <w:rsid w:val="0096391D"/>
    <w:rsid w:val="00963A9D"/>
    <w:rsid w:val="009645EF"/>
    <w:rsid w:val="00965FB7"/>
    <w:rsid w:val="00967559"/>
    <w:rsid w:val="009678F9"/>
    <w:rsid w:val="00967B89"/>
    <w:rsid w:val="00967FDE"/>
    <w:rsid w:val="00970A9F"/>
    <w:rsid w:val="00974E0B"/>
    <w:rsid w:val="0097611D"/>
    <w:rsid w:val="0097700B"/>
    <w:rsid w:val="009774B9"/>
    <w:rsid w:val="009774DC"/>
    <w:rsid w:val="00980974"/>
    <w:rsid w:val="00980BC8"/>
    <w:rsid w:val="00983E40"/>
    <w:rsid w:val="009853C0"/>
    <w:rsid w:val="009863FC"/>
    <w:rsid w:val="00986F7C"/>
    <w:rsid w:val="00987D6D"/>
    <w:rsid w:val="009904B5"/>
    <w:rsid w:val="0099147B"/>
    <w:rsid w:val="009925E8"/>
    <w:rsid w:val="00993295"/>
    <w:rsid w:val="00994CCD"/>
    <w:rsid w:val="00994FAA"/>
    <w:rsid w:val="00997527"/>
    <w:rsid w:val="009A0611"/>
    <w:rsid w:val="009A2C9C"/>
    <w:rsid w:val="009A317C"/>
    <w:rsid w:val="009A3734"/>
    <w:rsid w:val="009A4827"/>
    <w:rsid w:val="009A4D7B"/>
    <w:rsid w:val="009A5014"/>
    <w:rsid w:val="009A60A8"/>
    <w:rsid w:val="009A7806"/>
    <w:rsid w:val="009B0795"/>
    <w:rsid w:val="009B0DBE"/>
    <w:rsid w:val="009B204D"/>
    <w:rsid w:val="009B2D2C"/>
    <w:rsid w:val="009B33E5"/>
    <w:rsid w:val="009B3700"/>
    <w:rsid w:val="009B49D0"/>
    <w:rsid w:val="009B4A7B"/>
    <w:rsid w:val="009B7842"/>
    <w:rsid w:val="009C1311"/>
    <w:rsid w:val="009C1570"/>
    <w:rsid w:val="009C1685"/>
    <w:rsid w:val="009C33C9"/>
    <w:rsid w:val="009C3613"/>
    <w:rsid w:val="009C40D7"/>
    <w:rsid w:val="009C7D44"/>
    <w:rsid w:val="009C7DF1"/>
    <w:rsid w:val="009D0459"/>
    <w:rsid w:val="009D0C01"/>
    <w:rsid w:val="009D2015"/>
    <w:rsid w:val="009D4461"/>
    <w:rsid w:val="009D7471"/>
    <w:rsid w:val="009D7F9C"/>
    <w:rsid w:val="009E0F9B"/>
    <w:rsid w:val="009E21CF"/>
    <w:rsid w:val="009E2D2B"/>
    <w:rsid w:val="009E3ED9"/>
    <w:rsid w:val="009F2CF1"/>
    <w:rsid w:val="009F3F31"/>
    <w:rsid w:val="009F4049"/>
    <w:rsid w:val="009F4DE8"/>
    <w:rsid w:val="009F5C54"/>
    <w:rsid w:val="009F6D2C"/>
    <w:rsid w:val="00A0038B"/>
    <w:rsid w:val="00A00828"/>
    <w:rsid w:val="00A0114B"/>
    <w:rsid w:val="00A01DD9"/>
    <w:rsid w:val="00A02A22"/>
    <w:rsid w:val="00A035D0"/>
    <w:rsid w:val="00A03992"/>
    <w:rsid w:val="00A046F5"/>
    <w:rsid w:val="00A04E47"/>
    <w:rsid w:val="00A0632A"/>
    <w:rsid w:val="00A071CB"/>
    <w:rsid w:val="00A0795B"/>
    <w:rsid w:val="00A11150"/>
    <w:rsid w:val="00A11365"/>
    <w:rsid w:val="00A11DEE"/>
    <w:rsid w:val="00A125EC"/>
    <w:rsid w:val="00A1304A"/>
    <w:rsid w:val="00A1417E"/>
    <w:rsid w:val="00A146FC"/>
    <w:rsid w:val="00A15A31"/>
    <w:rsid w:val="00A16BBF"/>
    <w:rsid w:val="00A177AC"/>
    <w:rsid w:val="00A20CD0"/>
    <w:rsid w:val="00A212D2"/>
    <w:rsid w:val="00A25897"/>
    <w:rsid w:val="00A269D7"/>
    <w:rsid w:val="00A27C36"/>
    <w:rsid w:val="00A27E95"/>
    <w:rsid w:val="00A30D1B"/>
    <w:rsid w:val="00A32093"/>
    <w:rsid w:val="00A32779"/>
    <w:rsid w:val="00A33135"/>
    <w:rsid w:val="00A332ED"/>
    <w:rsid w:val="00A349B0"/>
    <w:rsid w:val="00A36B40"/>
    <w:rsid w:val="00A37CB0"/>
    <w:rsid w:val="00A40651"/>
    <w:rsid w:val="00A40F4D"/>
    <w:rsid w:val="00A44ADF"/>
    <w:rsid w:val="00A44FE9"/>
    <w:rsid w:val="00A4605F"/>
    <w:rsid w:val="00A461C1"/>
    <w:rsid w:val="00A46773"/>
    <w:rsid w:val="00A4720F"/>
    <w:rsid w:val="00A47E1C"/>
    <w:rsid w:val="00A513FC"/>
    <w:rsid w:val="00A52D58"/>
    <w:rsid w:val="00A53014"/>
    <w:rsid w:val="00A54117"/>
    <w:rsid w:val="00A57FD5"/>
    <w:rsid w:val="00A60AC6"/>
    <w:rsid w:val="00A61462"/>
    <w:rsid w:val="00A6163A"/>
    <w:rsid w:val="00A61DDE"/>
    <w:rsid w:val="00A64871"/>
    <w:rsid w:val="00A66367"/>
    <w:rsid w:val="00A67AA7"/>
    <w:rsid w:val="00A67C41"/>
    <w:rsid w:val="00A70390"/>
    <w:rsid w:val="00A71038"/>
    <w:rsid w:val="00A73D5E"/>
    <w:rsid w:val="00A73EA8"/>
    <w:rsid w:val="00A74AA1"/>
    <w:rsid w:val="00A75207"/>
    <w:rsid w:val="00A77182"/>
    <w:rsid w:val="00A80188"/>
    <w:rsid w:val="00A813F1"/>
    <w:rsid w:val="00A81E25"/>
    <w:rsid w:val="00A842F3"/>
    <w:rsid w:val="00A846F7"/>
    <w:rsid w:val="00A8789B"/>
    <w:rsid w:val="00A9610B"/>
    <w:rsid w:val="00A9765C"/>
    <w:rsid w:val="00AA3E0B"/>
    <w:rsid w:val="00AA3FF9"/>
    <w:rsid w:val="00AA43C3"/>
    <w:rsid w:val="00AA5262"/>
    <w:rsid w:val="00AA54D3"/>
    <w:rsid w:val="00AA5F7E"/>
    <w:rsid w:val="00AA64EE"/>
    <w:rsid w:val="00AB3904"/>
    <w:rsid w:val="00AB395E"/>
    <w:rsid w:val="00AB41F8"/>
    <w:rsid w:val="00AB5DE9"/>
    <w:rsid w:val="00AB687D"/>
    <w:rsid w:val="00AB68F3"/>
    <w:rsid w:val="00AB6BB1"/>
    <w:rsid w:val="00AB6BF1"/>
    <w:rsid w:val="00AC05A4"/>
    <w:rsid w:val="00AC2A50"/>
    <w:rsid w:val="00AC3AE9"/>
    <w:rsid w:val="00AC4451"/>
    <w:rsid w:val="00AC4A08"/>
    <w:rsid w:val="00AC545E"/>
    <w:rsid w:val="00AC6F61"/>
    <w:rsid w:val="00AC7CC9"/>
    <w:rsid w:val="00AC7FD6"/>
    <w:rsid w:val="00AD21AB"/>
    <w:rsid w:val="00AD2584"/>
    <w:rsid w:val="00AD4097"/>
    <w:rsid w:val="00AD4396"/>
    <w:rsid w:val="00AD4FB0"/>
    <w:rsid w:val="00AD52A5"/>
    <w:rsid w:val="00AD5575"/>
    <w:rsid w:val="00AD6DD4"/>
    <w:rsid w:val="00AE01B7"/>
    <w:rsid w:val="00AE0BBA"/>
    <w:rsid w:val="00AE10DD"/>
    <w:rsid w:val="00AE1B3A"/>
    <w:rsid w:val="00AE1B5A"/>
    <w:rsid w:val="00AE38C5"/>
    <w:rsid w:val="00AE56F3"/>
    <w:rsid w:val="00AE5F5B"/>
    <w:rsid w:val="00AE6144"/>
    <w:rsid w:val="00AE6775"/>
    <w:rsid w:val="00AE7D71"/>
    <w:rsid w:val="00AF0DB4"/>
    <w:rsid w:val="00AF13FC"/>
    <w:rsid w:val="00AF179B"/>
    <w:rsid w:val="00AF2A72"/>
    <w:rsid w:val="00AF388C"/>
    <w:rsid w:val="00AF5B6D"/>
    <w:rsid w:val="00AF63BD"/>
    <w:rsid w:val="00B00443"/>
    <w:rsid w:val="00B008DB"/>
    <w:rsid w:val="00B011D1"/>
    <w:rsid w:val="00B01B7E"/>
    <w:rsid w:val="00B05B0C"/>
    <w:rsid w:val="00B05FBA"/>
    <w:rsid w:val="00B069DD"/>
    <w:rsid w:val="00B07B7A"/>
    <w:rsid w:val="00B07E85"/>
    <w:rsid w:val="00B1063A"/>
    <w:rsid w:val="00B10C29"/>
    <w:rsid w:val="00B130AC"/>
    <w:rsid w:val="00B13F61"/>
    <w:rsid w:val="00B14D86"/>
    <w:rsid w:val="00B157B7"/>
    <w:rsid w:val="00B15DB0"/>
    <w:rsid w:val="00B1730F"/>
    <w:rsid w:val="00B20856"/>
    <w:rsid w:val="00B21E8B"/>
    <w:rsid w:val="00B2213B"/>
    <w:rsid w:val="00B2241D"/>
    <w:rsid w:val="00B23AA5"/>
    <w:rsid w:val="00B24E04"/>
    <w:rsid w:val="00B25C3A"/>
    <w:rsid w:val="00B2636B"/>
    <w:rsid w:val="00B26AE7"/>
    <w:rsid w:val="00B27DB7"/>
    <w:rsid w:val="00B27E29"/>
    <w:rsid w:val="00B27E93"/>
    <w:rsid w:val="00B31031"/>
    <w:rsid w:val="00B31FF5"/>
    <w:rsid w:val="00B328F4"/>
    <w:rsid w:val="00B32A18"/>
    <w:rsid w:val="00B33048"/>
    <w:rsid w:val="00B3365D"/>
    <w:rsid w:val="00B339E6"/>
    <w:rsid w:val="00B33FDC"/>
    <w:rsid w:val="00B35751"/>
    <w:rsid w:val="00B37F89"/>
    <w:rsid w:val="00B40251"/>
    <w:rsid w:val="00B40B12"/>
    <w:rsid w:val="00B4527D"/>
    <w:rsid w:val="00B45C88"/>
    <w:rsid w:val="00B46996"/>
    <w:rsid w:val="00B47E50"/>
    <w:rsid w:val="00B503B4"/>
    <w:rsid w:val="00B50774"/>
    <w:rsid w:val="00B51202"/>
    <w:rsid w:val="00B53994"/>
    <w:rsid w:val="00B5556A"/>
    <w:rsid w:val="00B567EE"/>
    <w:rsid w:val="00B56BEF"/>
    <w:rsid w:val="00B604A3"/>
    <w:rsid w:val="00B61F51"/>
    <w:rsid w:val="00B65F58"/>
    <w:rsid w:val="00B71522"/>
    <w:rsid w:val="00B7215A"/>
    <w:rsid w:val="00B72CE4"/>
    <w:rsid w:val="00B730B3"/>
    <w:rsid w:val="00B73F57"/>
    <w:rsid w:val="00B77F7D"/>
    <w:rsid w:val="00B8290F"/>
    <w:rsid w:val="00B82AE9"/>
    <w:rsid w:val="00B83A6C"/>
    <w:rsid w:val="00B84551"/>
    <w:rsid w:val="00B84994"/>
    <w:rsid w:val="00B84BFF"/>
    <w:rsid w:val="00B87CAC"/>
    <w:rsid w:val="00B9097F"/>
    <w:rsid w:val="00B91B58"/>
    <w:rsid w:val="00B922EC"/>
    <w:rsid w:val="00B92D77"/>
    <w:rsid w:val="00B9610B"/>
    <w:rsid w:val="00B962F3"/>
    <w:rsid w:val="00B96C37"/>
    <w:rsid w:val="00B96E20"/>
    <w:rsid w:val="00BA0DFA"/>
    <w:rsid w:val="00BA1A7D"/>
    <w:rsid w:val="00BA2032"/>
    <w:rsid w:val="00BA3495"/>
    <w:rsid w:val="00BA3A23"/>
    <w:rsid w:val="00BA3A89"/>
    <w:rsid w:val="00BA4871"/>
    <w:rsid w:val="00BA4C8A"/>
    <w:rsid w:val="00BA724D"/>
    <w:rsid w:val="00BA72F1"/>
    <w:rsid w:val="00BA79A3"/>
    <w:rsid w:val="00BB054B"/>
    <w:rsid w:val="00BB0B96"/>
    <w:rsid w:val="00BB257E"/>
    <w:rsid w:val="00BB2C12"/>
    <w:rsid w:val="00BB37AE"/>
    <w:rsid w:val="00BB3EE0"/>
    <w:rsid w:val="00BB42F0"/>
    <w:rsid w:val="00BB69D3"/>
    <w:rsid w:val="00BB7315"/>
    <w:rsid w:val="00BC12F6"/>
    <w:rsid w:val="00BC28AE"/>
    <w:rsid w:val="00BC3197"/>
    <w:rsid w:val="00BC3B1A"/>
    <w:rsid w:val="00BC3B1B"/>
    <w:rsid w:val="00BC3EC3"/>
    <w:rsid w:val="00BC4117"/>
    <w:rsid w:val="00BC4608"/>
    <w:rsid w:val="00BC462F"/>
    <w:rsid w:val="00BC4CCA"/>
    <w:rsid w:val="00BC547E"/>
    <w:rsid w:val="00BC6251"/>
    <w:rsid w:val="00BC679F"/>
    <w:rsid w:val="00BC77BC"/>
    <w:rsid w:val="00BC7CBF"/>
    <w:rsid w:val="00BD12BF"/>
    <w:rsid w:val="00BD18B8"/>
    <w:rsid w:val="00BD1A89"/>
    <w:rsid w:val="00BD2A58"/>
    <w:rsid w:val="00BD2F02"/>
    <w:rsid w:val="00BD4FA0"/>
    <w:rsid w:val="00BD51F2"/>
    <w:rsid w:val="00BD6E64"/>
    <w:rsid w:val="00BE0B21"/>
    <w:rsid w:val="00BE0F2A"/>
    <w:rsid w:val="00BE27BB"/>
    <w:rsid w:val="00BE3287"/>
    <w:rsid w:val="00BE38A8"/>
    <w:rsid w:val="00BE4CED"/>
    <w:rsid w:val="00BE5F5B"/>
    <w:rsid w:val="00BE69AC"/>
    <w:rsid w:val="00BE7F7D"/>
    <w:rsid w:val="00BF0FFA"/>
    <w:rsid w:val="00BF1DE0"/>
    <w:rsid w:val="00BF4037"/>
    <w:rsid w:val="00BF424B"/>
    <w:rsid w:val="00BF48FC"/>
    <w:rsid w:val="00BF4A21"/>
    <w:rsid w:val="00BF5E64"/>
    <w:rsid w:val="00BF6FE2"/>
    <w:rsid w:val="00BF7892"/>
    <w:rsid w:val="00C00964"/>
    <w:rsid w:val="00C01562"/>
    <w:rsid w:val="00C02B9F"/>
    <w:rsid w:val="00C04139"/>
    <w:rsid w:val="00C041E1"/>
    <w:rsid w:val="00C05D57"/>
    <w:rsid w:val="00C078C2"/>
    <w:rsid w:val="00C07F97"/>
    <w:rsid w:val="00C11437"/>
    <w:rsid w:val="00C114AA"/>
    <w:rsid w:val="00C11737"/>
    <w:rsid w:val="00C11C4A"/>
    <w:rsid w:val="00C120E1"/>
    <w:rsid w:val="00C13960"/>
    <w:rsid w:val="00C13D26"/>
    <w:rsid w:val="00C14893"/>
    <w:rsid w:val="00C14FD7"/>
    <w:rsid w:val="00C15920"/>
    <w:rsid w:val="00C15C18"/>
    <w:rsid w:val="00C168CC"/>
    <w:rsid w:val="00C20F96"/>
    <w:rsid w:val="00C2155A"/>
    <w:rsid w:val="00C22805"/>
    <w:rsid w:val="00C228EB"/>
    <w:rsid w:val="00C2390D"/>
    <w:rsid w:val="00C23AAF"/>
    <w:rsid w:val="00C23E09"/>
    <w:rsid w:val="00C23F58"/>
    <w:rsid w:val="00C24F60"/>
    <w:rsid w:val="00C25814"/>
    <w:rsid w:val="00C26C4B"/>
    <w:rsid w:val="00C300DF"/>
    <w:rsid w:val="00C3182C"/>
    <w:rsid w:val="00C31D04"/>
    <w:rsid w:val="00C32021"/>
    <w:rsid w:val="00C32B78"/>
    <w:rsid w:val="00C33123"/>
    <w:rsid w:val="00C33229"/>
    <w:rsid w:val="00C34EB5"/>
    <w:rsid w:val="00C34FA9"/>
    <w:rsid w:val="00C361E1"/>
    <w:rsid w:val="00C4056D"/>
    <w:rsid w:val="00C419B2"/>
    <w:rsid w:val="00C42B14"/>
    <w:rsid w:val="00C43B0B"/>
    <w:rsid w:val="00C4478B"/>
    <w:rsid w:val="00C4483C"/>
    <w:rsid w:val="00C4546F"/>
    <w:rsid w:val="00C454CA"/>
    <w:rsid w:val="00C4581A"/>
    <w:rsid w:val="00C47755"/>
    <w:rsid w:val="00C478E1"/>
    <w:rsid w:val="00C47B73"/>
    <w:rsid w:val="00C50F49"/>
    <w:rsid w:val="00C516A9"/>
    <w:rsid w:val="00C52154"/>
    <w:rsid w:val="00C52891"/>
    <w:rsid w:val="00C54E16"/>
    <w:rsid w:val="00C5524B"/>
    <w:rsid w:val="00C5656F"/>
    <w:rsid w:val="00C578C9"/>
    <w:rsid w:val="00C57A7A"/>
    <w:rsid w:val="00C57E43"/>
    <w:rsid w:val="00C607CF"/>
    <w:rsid w:val="00C60F8E"/>
    <w:rsid w:val="00C62A2B"/>
    <w:rsid w:val="00C63272"/>
    <w:rsid w:val="00C64630"/>
    <w:rsid w:val="00C65168"/>
    <w:rsid w:val="00C65503"/>
    <w:rsid w:val="00C65E0F"/>
    <w:rsid w:val="00C661E5"/>
    <w:rsid w:val="00C67AD6"/>
    <w:rsid w:val="00C704C3"/>
    <w:rsid w:val="00C70C61"/>
    <w:rsid w:val="00C71A1C"/>
    <w:rsid w:val="00C73CB3"/>
    <w:rsid w:val="00C751ED"/>
    <w:rsid w:val="00C752A8"/>
    <w:rsid w:val="00C80787"/>
    <w:rsid w:val="00C80A62"/>
    <w:rsid w:val="00C81DD2"/>
    <w:rsid w:val="00C82AC8"/>
    <w:rsid w:val="00C8375F"/>
    <w:rsid w:val="00C83A15"/>
    <w:rsid w:val="00C83CD4"/>
    <w:rsid w:val="00C855E2"/>
    <w:rsid w:val="00C86D4E"/>
    <w:rsid w:val="00C878BD"/>
    <w:rsid w:val="00C90874"/>
    <w:rsid w:val="00C91E2A"/>
    <w:rsid w:val="00C93D66"/>
    <w:rsid w:val="00C95CCC"/>
    <w:rsid w:val="00C96CB2"/>
    <w:rsid w:val="00C9706A"/>
    <w:rsid w:val="00C97744"/>
    <w:rsid w:val="00CA1BF3"/>
    <w:rsid w:val="00CA2B5E"/>
    <w:rsid w:val="00CA3CBD"/>
    <w:rsid w:val="00CA4CEB"/>
    <w:rsid w:val="00CA5917"/>
    <w:rsid w:val="00CA5C7F"/>
    <w:rsid w:val="00CB0697"/>
    <w:rsid w:val="00CB1A74"/>
    <w:rsid w:val="00CB1D70"/>
    <w:rsid w:val="00CB2B43"/>
    <w:rsid w:val="00CB331D"/>
    <w:rsid w:val="00CB3AFC"/>
    <w:rsid w:val="00CB4DBA"/>
    <w:rsid w:val="00CB6890"/>
    <w:rsid w:val="00CB691F"/>
    <w:rsid w:val="00CB7C54"/>
    <w:rsid w:val="00CB7CE5"/>
    <w:rsid w:val="00CC03FE"/>
    <w:rsid w:val="00CC0A9C"/>
    <w:rsid w:val="00CC2C4E"/>
    <w:rsid w:val="00CC2D3F"/>
    <w:rsid w:val="00CC2E81"/>
    <w:rsid w:val="00CC41CA"/>
    <w:rsid w:val="00CC4C10"/>
    <w:rsid w:val="00CD1518"/>
    <w:rsid w:val="00CD2844"/>
    <w:rsid w:val="00CD2C0C"/>
    <w:rsid w:val="00CD5AF2"/>
    <w:rsid w:val="00CD6965"/>
    <w:rsid w:val="00CD7BDE"/>
    <w:rsid w:val="00CE06A7"/>
    <w:rsid w:val="00CE0C28"/>
    <w:rsid w:val="00CE0FF5"/>
    <w:rsid w:val="00CE1DE0"/>
    <w:rsid w:val="00CE33CB"/>
    <w:rsid w:val="00CE414F"/>
    <w:rsid w:val="00CE487A"/>
    <w:rsid w:val="00CE5EFD"/>
    <w:rsid w:val="00CF0EFF"/>
    <w:rsid w:val="00CF17FD"/>
    <w:rsid w:val="00CF1C27"/>
    <w:rsid w:val="00CF371A"/>
    <w:rsid w:val="00CF468B"/>
    <w:rsid w:val="00CF47E4"/>
    <w:rsid w:val="00CF5B61"/>
    <w:rsid w:val="00CF64A1"/>
    <w:rsid w:val="00CF68A2"/>
    <w:rsid w:val="00CF6AD9"/>
    <w:rsid w:val="00CF7960"/>
    <w:rsid w:val="00CF7B51"/>
    <w:rsid w:val="00CF7C66"/>
    <w:rsid w:val="00CF7ECD"/>
    <w:rsid w:val="00D01C7A"/>
    <w:rsid w:val="00D02AAC"/>
    <w:rsid w:val="00D0346E"/>
    <w:rsid w:val="00D05357"/>
    <w:rsid w:val="00D05DDF"/>
    <w:rsid w:val="00D06EFA"/>
    <w:rsid w:val="00D078EA"/>
    <w:rsid w:val="00D0797D"/>
    <w:rsid w:val="00D10776"/>
    <w:rsid w:val="00D13C3B"/>
    <w:rsid w:val="00D143C0"/>
    <w:rsid w:val="00D166C2"/>
    <w:rsid w:val="00D16883"/>
    <w:rsid w:val="00D16D26"/>
    <w:rsid w:val="00D20B74"/>
    <w:rsid w:val="00D2144A"/>
    <w:rsid w:val="00D21FB5"/>
    <w:rsid w:val="00D2295D"/>
    <w:rsid w:val="00D23089"/>
    <w:rsid w:val="00D23DBB"/>
    <w:rsid w:val="00D247D6"/>
    <w:rsid w:val="00D2544B"/>
    <w:rsid w:val="00D2661A"/>
    <w:rsid w:val="00D26681"/>
    <w:rsid w:val="00D30B3B"/>
    <w:rsid w:val="00D31A97"/>
    <w:rsid w:val="00D34F7E"/>
    <w:rsid w:val="00D355E4"/>
    <w:rsid w:val="00D36A99"/>
    <w:rsid w:val="00D37EB4"/>
    <w:rsid w:val="00D42D1B"/>
    <w:rsid w:val="00D436C1"/>
    <w:rsid w:val="00D43A2D"/>
    <w:rsid w:val="00D441CA"/>
    <w:rsid w:val="00D445CE"/>
    <w:rsid w:val="00D4552A"/>
    <w:rsid w:val="00D46192"/>
    <w:rsid w:val="00D46C84"/>
    <w:rsid w:val="00D475C9"/>
    <w:rsid w:val="00D5014F"/>
    <w:rsid w:val="00D50435"/>
    <w:rsid w:val="00D50F4A"/>
    <w:rsid w:val="00D50F60"/>
    <w:rsid w:val="00D51C3C"/>
    <w:rsid w:val="00D52A60"/>
    <w:rsid w:val="00D53A78"/>
    <w:rsid w:val="00D545A1"/>
    <w:rsid w:val="00D55107"/>
    <w:rsid w:val="00D5605E"/>
    <w:rsid w:val="00D56B54"/>
    <w:rsid w:val="00D57F9B"/>
    <w:rsid w:val="00D60573"/>
    <w:rsid w:val="00D60D82"/>
    <w:rsid w:val="00D629CF"/>
    <w:rsid w:val="00D646B0"/>
    <w:rsid w:val="00D6471F"/>
    <w:rsid w:val="00D65D63"/>
    <w:rsid w:val="00D667F6"/>
    <w:rsid w:val="00D67DA8"/>
    <w:rsid w:val="00D70163"/>
    <w:rsid w:val="00D70BF4"/>
    <w:rsid w:val="00D71095"/>
    <w:rsid w:val="00D71894"/>
    <w:rsid w:val="00D72C25"/>
    <w:rsid w:val="00D72E7F"/>
    <w:rsid w:val="00D730A7"/>
    <w:rsid w:val="00D745F4"/>
    <w:rsid w:val="00D76DD6"/>
    <w:rsid w:val="00D77DA1"/>
    <w:rsid w:val="00D80BDF"/>
    <w:rsid w:val="00D823E1"/>
    <w:rsid w:val="00D82692"/>
    <w:rsid w:val="00D83435"/>
    <w:rsid w:val="00D8359B"/>
    <w:rsid w:val="00D84884"/>
    <w:rsid w:val="00D84EAA"/>
    <w:rsid w:val="00D90F1A"/>
    <w:rsid w:val="00D916F5"/>
    <w:rsid w:val="00D91B21"/>
    <w:rsid w:val="00D92760"/>
    <w:rsid w:val="00D92A3A"/>
    <w:rsid w:val="00D96BD6"/>
    <w:rsid w:val="00D96C18"/>
    <w:rsid w:val="00D9758A"/>
    <w:rsid w:val="00D97C37"/>
    <w:rsid w:val="00DA1050"/>
    <w:rsid w:val="00DA142B"/>
    <w:rsid w:val="00DA2372"/>
    <w:rsid w:val="00DA29B9"/>
    <w:rsid w:val="00DA3231"/>
    <w:rsid w:val="00DA3B4B"/>
    <w:rsid w:val="00DA4282"/>
    <w:rsid w:val="00DA55AF"/>
    <w:rsid w:val="00DA599D"/>
    <w:rsid w:val="00DA7587"/>
    <w:rsid w:val="00DB16A5"/>
    <w:rsid w:val="00DB3C6A"/>
    <w:rsid w:val="00DB4934"/>
    <w:rsid w:val="00DB493D"/>
    <w:rsid w:val="00DB4B5C"/>
    <w:rsid w:val="00DB78DD"/>
    <w:rsid w:val="00DC14D6"/>
    <w:rsid w:val="00DC1A3D"/>
    <w:rsid w:val="00DC3F1C"/>
    <w:rsid w:val="00DC5453"/>
    <w:rsid w:val="00DC786A"/>
    <w:rsid w:val="00DD1A10"/>
    <w:rsid w:val="00DD38C5"/>
    <w:rsid w:val="00DD3B35"/>
    <w:rsid w:val="00DD4407"/>
    <w:rsid w:val="00DD540F"/>
    <w:rsid w:val="00DD7A85"/>
    <w:rsid w:val="00DE0282"/>
    <w:rsid w:val="00DE2338"/>
    <w:rsid w:val="00DE29DB"/>
    <w:rsid w:val="00DE368B"/>
    <w:rsid w:val="00DE46C7"/>
    <w:rsid w:val="00DE517D"/>
    <w:rsid w:val="00DE6848"/>
    <w:rsid w:val="00DE68A9"/>
    <w:rsid w:val="00DE73A7"/>
    <w:rsid w:val="00DE78B3"/>
    <w:rsid w:val="00DF018E"/>
    <w:rsid w:val="00DF02BC"/>
    <w:rsid w:val="00DF16FA"/>
    <w:rsid w:val="00DF1F19"/>
    <w:rsid w:val="00DF22DB"/>
    <w:rsid w:val="00DF2FF2"/>
    <w:rsid w:val="00DF4612"/>
    <w:rsid w:val="00DF6834"/>
    <w:rsid w:val="00DF7093"/>
    <w:rsid w:val="00E0075A"/>
    <w:rsid w:val="00E00AB5"/>
    <w:rsid w:val="00E0107E"/>
    <w:rsid w:val="00E0108B"/>
    <w:rsid w:val="00E012DD"/>
    <w:rsid w:val="00E03524"/>
    <w:rsid w:val="00E0430D"/>
    <w:rsid w:val="00E04362"/>
    <w:rsid w:val="00E072CE"/>
    <w:rsid w:val="00E075BD"/>
    <w:rsid w:val="00E1047B"/>
    <w:rsid w:val="00E112C2"/>
    <w:rsid w:val="00E11EA6"/>
    <w:rsid w:val="00E12DC6"/>
    <w:rsid w:val="00E13D5E"/>
    <w:rsid w:val="00E142B2"/>
    <w:rsid w:val="00E157FD"/>
    <w:rsid w:val="00E15CB4"/>
    <w:rsid w:val="00E16347"/>
    <w:rsid w:val="00E16B69"/>
    <w:rsid w:val="00E17729"/>
    <w:rsid w:val="00E2075F"/>
    <w:rsid w:val="00E2307D"/>
    <w:rsid w:val="00E231B8"/>
    <w:rsid w:val="00E23992"/>
    <w:rsid w:val="00E24D99"/>
    <w:rsid w:val="00E30DCB"/>
    <w:rsid w:val="00E31D35"/>
    <w:rsid w:val="00E32760"/>
    <w:rsid w:val="00E32AFD"/>
    <w:rsid w:val="00E335A4"/>
    <w:rsid w:val="00E35623"/>
    <w:rsid w:val="00E35D96"/>
    <w:rsid w:val="00E36504"/>
    <w:rsid w:val="00E40151"/>
    <w:rsid w:val="00E408A5"/>
    <w:rsid w:val="00E424BB"/>
    <w:rsid w:val="00E425DF"/>
    <w:rsid w:val="00E4274C"/>
    <w:rsid w:val="00E45B18"/>
    <w:rsid w:val="00E46093"/>
    <w:rsid w:val="00E46A23"/>
    <w:rsid w:val="00E50ECC"/>
    <w:rsid w:val="00E53637"/>
    <w:rsid w:val="00E536F0"/>
    <w:rsid w:val="00E54F1F"/>
    <w:rsid w:val="00E57368"/>
    <w:rsid w:val="00E60546"/>
    <w:rsid w:val="00E60869"/>
    <w:rsid w:val="00E61FC0"/>
    <w:rsid w:val="00E62636"/>
    <w:rsid w:val="00E6350F"/>
    <w:rsid w:val="00E66F36"/>
    <w:rsid w:val="00E6785B"/>
    <w:rsid w:val="00E67B86"/>
    <w:rsid w:val="00E703A5"/>
    <w:rsid w:val="00E719EB"/>
    <w:rsid w:val="00E72712"/>
    <w:rsid w:val="00E72826"/>
    <w:rsid w:val="00E737DC"/>
    <w:rsid w:val="00E74E8A"/>
    <w:rsid w:val="00E77DB2"/>
    <w:rsid w:val="00E80030"/>
    <w:rsid w:val="00E813C0"/>
    <w:rsid w:val="00E82032"/>
    <w:rsid w:val="00E827B2"/>
    <w:rsid w:val="00E83281"/>
    <w:rsid w:val="00E83933"/>
    <w:rsid w:val="00E84AF4"/>
    <w:rsid w:val="00E84FBD"/>
    <w:rsid w:val="00E869D3"/>
    <w:rsid w:val="00E87C10"/>
    <w:rsid w:val="00E90847"/>
    <w:rsid w:val="00E925B6"/>
    <w:rsid w:val="00E93D53"/>
    <w:rsid w:val="00E96029"/>
    <w:rsid w:val="00E97F29"/>
    <w:rsid w:val="00EA1E29"/>
    <w:rsid w:val="00EA28CC"/>
    <w:rsid w:val="00EA3EA7"/>
    <w:rsid w:val="00EA5239"/>
    <w:rsid w:val="00EA7305"/>
    <w:rsid w:val="00EB0655"/>
    <w:rsid w:val="00EB129E"/>
    <w:rsid w:val="00EB12ED"/>
    <w:rsid w:val="00EB2803"/>
    <w:rsid w:val="00EB3794"/>
    <w:rsid w:val="00EB48EF"/>
    <w:rsid w:val="00EB4EEA"/>
    <w:rsid w:val="00EC0D81"/>
    <w:rsid w:val="00EC14F4"/>
    <w:rsid w:val="00EC181E"/>
    <w:rsid w:val="00EC223A"/>
    <w:rsid w:val="00EC2457"/>
    <w:rsid w:val="00EC6CC5"/>
    <w:rsid w:val="00EC76F6"/>
    <w:rsid w:val="00EC79A0"/>
    <w:rsid w:val="00ED0708"/>
    <w:rsid w:val="00ED22F2"/>
    <w:rsid w:val="00ED23E5"/>
    <w:rsid w:val="00ED6C7E"/>
    <w:rsid w:val="00ED7D19"/>
    <w:rsid w:val="00EE0375"/>
    <w:rsid w:val="00EE0900"/>
    <w:rsid w:val="00EE0DE4"/>
    <w:rsid w:val="00EE289E"/>
    <w:rsid w:val="00EE2949"/>
    <w:rsid w:val="00EE41F8"/>
    <w:rsid w:val="00EE53B1"/>
    <w:rsid w:val="00EE56E4"/>
    <w:rsid w:val="00EE5B15"/>
    <w:rsid w:val="00EE6EAF"/>
    <w:rsid w:val="00EE6FEA"/>
    <w:rsid w:val="00EE778F"/>
    <w:rsid w:val="00EF0E21"/>
    <w:rsid w:val="00EF1BAB"/>
    <w:rsid w:val="00EF1EF9"/>
    <w:rsid w:val="00EF34C9"/>
    <w:rsid w:val="00EF62FD"/>
    <w:rsid w:val="00F00222"/>
    <w:rsid w:val="00F01D45"/>
    <w:rsid w:val="00F044DF"/>
    <w:rsid w:val="00F0549A"/>
    <w:rsid w:val="00F055EA"/>
    <w:rsid w:val="00F05667"/>
    <w:rsid w:val="00F05D8B"/>
    <w:rsid w:val="00F0738C"/>
    <w:rsid w:val="00F0749A"/>
    <w:rsid w:val="00F0787E"/>
    <w:rsid w:val="00F07A2B"/>
    <w:rsid w:val="00F10026"/>
    <w:rsid w:val="00F104A2"/>
    <w:rsid w:val="00F1064E"/>
    <w:rsid w:val="00F11CBA"/>
    <w:rsid w:val="00F1216A"/>
    <w:rsid w:val="00F125D6"/>
    <w:rsid w:val="00F12787"/>
    <w:rsid w:val="00F1349F"/>
    <w:rsid w:val="00F14B0A"/>
    <w:rsid w:val="00F15034"/>
    <w:rsid w:val="00F153E8"/>
    <w:rsid w:val="00F15CE5"/>
    <w:rsid w:val="00F16620"/>
    <w:rsid w:val="00F17540"/>
    <w:rsid w:val="00F2104B"/>
    <w:rsid w:val="00F2117B"/>
    <w:rsid w:val="00F22081"/>
    <w:rsid w:val="00F223EC"/>
    <w:rsid w:val="00F23056"/>
    <w:rsid w:val="00F23821"/>
    <w:rsid w:val="00F24B5F"/>
    <w:rsid w:val="00F24CEA"/>
    <w:rsid w:val="00F26D44"/>
    <w:rsid w:val="00F3074C"/>
    <w:rsid w:val="00F30E85"/>
    <w:rsid w:val="00F317C4"/>
    <w:rsid w:val="00F318EB"/>
    <w:rsid w:val="00F31930"/>
    <w:rsid w:val="00F31E49"/>
    <w:rsid w:val="00F330BE"/>
    <w:rsid w:val="00F333B5"/>
    <w:rsid w:val="00F3385C"/>
    <w:rsid w:val="00F36916"/>
    <w:rsid w:val="00F3735D"/>
    <w:rsid w:val="00F37B40"/>
    <w:rsid w:val="00F400DC"/>
    <w:rsid w:val="00F4032D"/>
    <w:rsid w:val="00F416FF"/>
    <w:rsid w:val="00F418AC"/>
    <w:rsid w:val="00F42363"/>
    <w:rsid w:val="00F42C28"/>
    <w:rsid w:val="00F44847"/>
    <w:rsid w:val="00F45A5C"/>
    <w:rsid w:val="00F45DC5"/>
    <w:rsid w:val="00F45EDC"/>
    <w:rsid w:val="00F5174D"/>
    <w:rsid w:val="00F522C4"/>
    <w:rsid w:val="00F52899"/>
    <w:rsid w:val="00F52D5E"/>
    <w:rsid w:val="00F53D29"/>
    <w:rsid w:val="00F53E75"/>
    <w:rsid w:val="00F54B49"/>
    <w:rsid w:val="00F55B68"/>
    <w:rsid w:val="00F55FE5"/>
    <w:rsid w:val="00F567B4"/>
    <w:rsid w:val="00F5728C"/>
    <w:rsid w:val="00F5744E"/>
    <w:rsid w:val="00F60643"/>
    <w:rsid w:val="00F61F77"/>
    <w:rsid w:val="00F62780"/>
    <w:rsid w:val="00F63E29"/>
    <w:rsid w:val="00F643CF"/>
    <w:rsid w:val="00F65460"/>
    <w:rsid w:val="00F658BC"/>
    <w:rsid w:val="00F659B7"/>
    <w:rsid w:val="00F65D39"/>
    <w:rsid w:val="00F662B6"/>
    <w:rsid w:val="00F662F7"/>
    <w:rsid w:val="00F66395"/>
    <w:rsid w:val="00F66552"/>
    <w:rsid w:val="00F66E6C"/>
    <w:rsid w:val="00F67753"/>
    <w:rsid w:val="00F6782C"/>
    <w:rsid w:val="00F700C7"/>
    <w:rsid w:val="00F70B56"/>
    <w:rsid w:val="00F72AD5"/>
    <w:rsid w:val="00F74FCA"/>
    <w:rsid w:val="00F7590A"/>
    <w:rsid w:val="00F75B57"/>
    <w:rsid w:val="00F7642D"/>
    <w:rsid w:val="00F76555"/>
    <w:rsid w:val="00F817FC"/>
    <w:rsid w:val="00F81BB0"/>
    <w:rsid w:val="00F820A3"/>
    <w:rsid w:val="00F8342E"/>
    <w:rsid w:val="00F83A93"/>
    <w:rsid w:val="00F83A94"/>
    <w:rsid w:val="00F83FC3"/>
    <w:rsid w:val="00F84E7E"/>
    <w:rsid w:val="00F8599E"/>
    <w:rsid w:val="00F85CFD"/>
    <w:rsid w:val="00F86503"/>
    <w:rsid w:val="00F87540"/>
    <w:rsid w:val="00F876C4"/>
    <w:rsid w:val="00F87DAF"/>
    <w:rsid w:val="00F90400"/>
    <w:rsid w:val="00F91824"/>
    <w:rsid w:val="00F923A1"/>
    <w:rsid w:val="00F96F8F"/>
    <w:rsid w:val="00F979E1"/>
    <w:rsid w:val="00F97E50"/>
    <w:rsid w:val="00FA0388"/>
    <w:rsid w:val="00FA159B"/>
    <w:rsid w:val="00FA2982"/>
    <w:rsid w:val="00FA2D47"/>
    <w:rsid w:val="00FA51BC"/>
    <w:rsid w:val="00FA7149"/>
    <w:rsid w:val="00FA75A5"/>
    <w:rsid w:val="00FA7BAC"/>
    <w:rsid w:val="00FB01CD"/>
    <w:rsid w:val="00FB0AB6"/>
    <w:rsid w:val="00FB385E"/>
    <w:rsid w:val="00FB6A44"/>
    <w:rsid w:val="00FB7D9C"/>
    <w:rsid w:val="00FC396C"/>
    <w:rsid w:val="00FC6362"/>
    <w:rsid w:val="00FC677A"/>
    <w:rsid w:val="00FC701E"/>
    <w:rsid w:val="00FC74A4"/>
    <w:rsid w:val="00FC7A40"/>
    <w:rsid w:val="00FD0081"/>
    <w:rsid w:val="00FD13CC"/>
    <w:rsid w:val="00FD2A6D"/>
    <w:rsid w:val="00FD3989"/>
    <w:rsid w:val="00FD410D"/>
    <w:rsid w:val="00FD5655"/>
    <w:rsid w:val="00FD63F1"/>
    <w:rsid w:val="00FD75BA"/>
    <w:rsid w:val="00FD7944"/>
    <w:rsid w:val="00FE161E"/>
    <w:rsid w:val="00FE26E7"/>
    <w:rsid w:val="00FE2A24"/>
    <w:rsid w:val="00FE2FBA"/>
    <w:rsid w:val="00FE3143"/>
    <w:rsid w:val="00FE3224"/>
    <w:rsid w:val="00FE37E2"/>
    <w:rsid w:val="00FE43E0"/>
    <w:rsid w:val="00FE6E92"/>
    <w:rsid w:val="00FE7329"/>
    <w:rsid w:val="00FE750E"/>
    <w:rsid w:val="00FE7B53"/>
    <w:rsid w:val="00FF1FBA"/>
    <w:rsid w:val="00FF23BD"/>
    <w:rsid w:val="00FF2E73"/>
    <w:rsid w:val="00FF3318"/>
    <w:rsid w:val="00FF4F52"/>
    <w:rsid w:val="00FF5C51"/>
    <w:rsid w:val="00FF6D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D2B38FE"/>
  <w15:docId w15:val="{EACF4718-5856-4D4F-A5FA-867D856C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iPriority="99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60A9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Heading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"/>
    <w:basedOn w:val="Normal"/>
    <w:next w:val="Normal"/>
    <w:link w:val="Heading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Heading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H"/>
    <w:basedOn w:val="Normal"/>
    <w:next w:val="Heading3"/>
    <w:link w:val="Heading2Char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Heading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"/>
    <w:basedOn w:val="Normal"/>
    <w:next w:val="13"/>
    <w:link w:val="Heading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Heading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"/>
    <w:basedOn w:val="Normal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Heading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L"/>
    <w:basedOn w:val="Normal"/>
    <w:next w:val="Normal"/>
    <w:link w:val="Heading5Char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Heading6">
    <w:name w:val="heading 6"/>
    <w:aliases w:val="H6,(소제목 ▶)"/>
    <w:basedOn w:val="Normal"/>
    <w:next w:val="Normal"/>
    <w:link w:val="Heading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aliases w:val="(소제목 ○)"/>
    <w:basedOn w:val="Normal"/>
    <w:next w:val="Normal"/>
    <w:link w:val="Heading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aliases w:val="(미세제목 ●)"/>
    <w:basedOn w:val="Normal"/>
    <w:next w:val="Normal"/>
    <w:link w:val="Heading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3">
    <w:name w:val="본문1"/>
    <w:basedOn w:val="Normal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Normal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Header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Normal"/>
    <w:link w:val="HeaderChar"/>
    <w:rsid w:val="00552B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Normal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Normal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Normal"/>
    <w:next w:val="Normal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PageNumber">
    <w:name w:val="page number"/>
    <w:aliases w:val="바닥글1"/>
    <w:basedOn w:val="DefaultParagraphFont"/>
    <w:rsid w:val="00552B60"/>
  </w:style>
  <w:style w:type="paragraph" w:styleId="Title">
    <w:name w:val="Title"/>
    <w:basedOn w:val="Heading1"/>
    <w:link w:val="TitleChar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Normal"/>
    <w:next w:val="Normal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Normal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Normal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3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Normal"/>
    <w:uiPriority w:val="99"/>
    <w:rsid w:val="00552B60"/>
    <w:pPr>
      <w:ind w:left="720"/>
    </w:pPr>
  </w:style>
  <w:style w:type="paragraph" w:customStyle="1" w:styleId="Normal1stindent">
    <w:name w:val="Normal 1st indent"/>
    <w:basedOn w:val="Normal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Normal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Normal"/>
    <w:uiPriority w:val="99"/>
    <w:rsid w:val="00552B60"/>
    <w:pPr>
      <w:spacing w:after="60"/>
    </w:pPr>
  </w:style>
  <w:style w:type="paragraph" w:customStyle="1" w:styleId="Title12">
    <w:name w:val="Title12"/>
    <w:basedOn w:val="Title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TOC1">
    <w:name w:val="toc 1"/>
    <w:basedOn w:val="Normal"/>
    <w:next w:val="Normal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TOC2">
    <w:name w:val="toc 2"/>
    <w:basedOn w:val="Normal"/>
    <w:next w:val="Normal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TOC3">
    <w:name w:val="toc 3"/>
    <w:basedOn w:val="Normal"/>
    <w:next w:val="Normal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TOC4">
    <w:name w:val="toc 4"/>
    <w:basedOn w:val="Normal"/>
    <w:next w:val="Normal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0">
    <w:name w:val="TOC 제목1"/>
    <w:basedOn w:val="Heading1"/>
    <w:next w:val="Normal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BodyText">
    <w:name w:val="Body Text"/>
    <w:basedOn w:val="Normal"/>
    <w:link w:val="BodyTextChar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Normal"/>
    <w:uiPriority w:val="99"/>
    <w:rsid w:val="00552B60"/>
    <w:rPr>
      <w:rFonts w:ascii="Arial" w:hAnsi="Arial"/>
      <w:b/>
      <w:sz w:val="24"/>
    </w:rPr>
  </w:style>
  <w:style w:type="paragraph" w:customStyle="1" w:styleId="ab">
    <w:name w:val="규정제목"/>
    <w:basedOn w:val="Normal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Index1">
    <w:name w:val="index 1"/>
    <w:basedOn w:val="Normal"/>
    <w:next w:val="Normal"/>
    <w:autoRedefine/>
    <w:uiPriority w:val="99"/>
    <w:rsid w:val="00552B60"/>
    <w:pPr>
      <w:ind w:left="425" w:hanging="425"/>
    </w:pPr>
  </w:style>
  <w:style w:type="paragraph" w:styleId="Index2">
    <w:name w:val="index 2"/>
    <w:basedOn w:val="Normal"/>
    <w:next w:val="Normal"/>
    <w:autoRedefine/>
    <w:uiPriority w:val="99"/>
    <w:rsid w:val="00552B60"/>
    <w:pPr>
      <w:ind w:left="850" w:hanging="425"/>
    </w:pPr>
  </w:style>
  <w:style w:type="paragraph" w:styleId="Index3">
    <w:name w:val="index 3"/>
    <w:basedOn w:val="Normal"/>
    <w:next w:val="Normal"/>
    <w:autoRedefine/>
    <w:uiPriority w:val="99"/>
    <w:rsid w:val="00552B60"/>
    <w:pPr>
      <w:ind w:left="1275" w:hanging="425"/>
    </w:pPr>
  </w:style>
  <w:style w:type="paragraph" w:styleId="Index4">
    <w:name w:val="index 4"/>
    <w:basedOn w:val="Normal"/>
    <w:next w:val="Normal"/>
    <w:autoRedefine/>
    <w:uiPriority w:val="99"/>
    <w:rsid w:val="00552B60"/>
    <w:pPr>
      <w:ind w:left="1700" w:hanging="425"/>
    </w:pPr>
  </w:style>
  <w:style w:type="paragraph" w:styleId="Index5">
    <w:name w:val="index 5"/>
    <w:basedOn w:val="Normal"/>
    <w:next w:val="Normal"/>
    <w:autoRedefine/>
    <w:uiPriority w:val="99"/>
    <w:rsid w:val="00552B60"/>
    <w:pPr>
      <w:ind w:left="2125" w:hanging="425"/>
    </w:pPr>
  </w:style>
  <w:style w:type="paragraph" w:styleId="Index6">
    <w:name w:val="index 6"/>
    <w:basedOn w:val="Normal"/>
    <w:next w:val="Normal"/>
    <w:autoRedefine/>
    <w:uiPriority w:val="99"/>
    <w:rsid w:val="00552B60"/>
    <w:pPr>
      <w:ind w:left="2550" w:hanging="425"/>
    </w:pPr>
  </w:style>
  <w:style w:type="paragraph" w:styleId="Index7">
    <w:name w:val="index 7"/>
    <w:basedOn w:val="Normal"/>
    <w:next w:val="Normal"/>
    <w:autoRedefine/>
    <w:uiPriority w:val="99"/>
    <w:rsid w:val="00552B60"/>
    <w:pPr>
      <w:ind w:left="2975" w:hanging="425"/>
    </w:pPr>
  </w:style>
  <w:style w:type="paragraph" w:styleId="Index8">
    <w:name w:val="index 8"/>
    <w:basedOn w:val="Normal"/>
    <w:next w:val="Normal"/>
    <w:autoRedefine/>
    <w:uiPriority w:val="99"/>
    <w:rsid w:val="00552B60"/>
    <w:pPr>
      <w:ind w:left="3400" w:hanging="425"/>
    </w:pPr>
  </w:style>
  <w:style w:type="paragraph" w:styleId="Index9">
    <w:name w:val="index 9"/>
    <w:basedOn w:val="Normal"/>
    <w:next w:val="Normal"/>
    <w:autoRedefine/>
    <w:uiPriority w:val="99"/>
    <w:rsid w:val="00552B60"/>
    <w:pPr>
      <w:ind w:left="3825" w:hanging="425"/>
    </w:pPr>
  </w:style>
  <w:style w:type="paragraph" w:styleId="IndexHeading">
    <w:name w:val="index heading"/>
    <w:basedOn w:val="Normal"/>
    <w:next w:val="Index1"/>
    <w:uiPriority w:val="99"/>
    <w:rsid w:val="00552B60"/>
  </w:style>
  <w:style w:type="paragraph" w:customStyle="1" w:styleId="standard">
    <w:name w:val="standard"/>
    <w:aliases w:val="s"/>
    <w:basedOn w:val="Normal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c">
    <w:name w:val="바탕글"/>
    <w:link w:val="Char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Hyperlink">
    <w:name w:val="Hyperlink"/>
    <w:basedOn w:val="DefaultParagraphFont"/>
    <w:uiPriority w:val="99"/>
    <w:rsid w:val="00552B60"/>
    <w:rPr>
      <w:color w:val="0000FF"/>
      <w:u w:val="single"/>
    </w:rPr>
  </w:style>
  <w:style w:type="character" w:styleId="FollowedHyperlink">
    <w:name w:val="FollowedHyperlink"/>
    <w:basedOn w:val="DefaultParagraphFont"/>
    <w:rsid w:val="00552B60"/>
    <w:rPr>
      <w:color w:val="800080"/>
      <w:u w:val="single"/>
    </w:rPr>
  </w:style>
  <w:style w:type="paragraph" w:styleId="Date">
    <w:name w:val="Date"/>
    <w:basedOn w:val="Normal"/>
    <w:next w:val="Normal"/>
    <w:link w:val="DateChar"/>
    <w:uiPriority w:val="99"/>
    <w:rsid w:val="00552B60"/>
  </w:style>
  <w:style w:type="paragraph" w:styleId="DocumentMap">
    <w:name w:val="Document Map"/>
    <w:basedOn w:val="Normal"/>
    <w:link w:val="DocumentMapChar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Heading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Normal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Normal"/>
    <w:uiPriority w:val="99"/>
    <w:rsid w:val="00552B60"/>
    <w:rPr>
      <w:rFonts w:ascii="Times New Roman" w:hAnsi="Times New Roman"/>
    </w:rPr>
  </w:style>
  <w:style w:type="character" w:styleId="CommentReference">
    <w:name w:val="annotation reference"/>
    <w:basedOn w:val="DefaultParagraphFont"/>
    <w:rsid w:val="00552B6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552B60"/>
  </w:style>
  <w:style w:type="paragraph" w:styleId="BodyTextIndent2">
    <w:name w:val="Body Text Indent 2"/>
    <w:basedOn w:val="Normal"/>
    <w:link w:val="BodyTextIndent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4">
    <w:name w:val="1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8">
    <w:name w:val="들여쓰기(.)"/>
    <w:basedOn w:val="Normal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Normal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Normal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d">
    <w:name w:val="설명"/>
    <w:basedOn w:val="Normal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BalloonText">
    <w:name w:val="Balloon Text"/>
    <w:basedOn w:val="Normal"/>
    <w:link w:val="BalloonTextChar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e">
    <w:name w:val="표머리"/>
    <w:basedOn w:val="Normal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">
    <w:name w:val="표내부"/>
    <w:basedOn w:val="Normal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5">
    <w:name w:val="1)"/>
    <w:basedOn w:val="ad"/>
    <w:uiPriority w:val="99"/>
    <w:rsid w:val="00552B60"/>
    <w:pPr>
      <w:ind w:left="1191" w:hanging="340"/>
    </w:pPr>
  </w:style>
  <w:style w:type="paragraph" w:customStyle="1" w:styleId="af0">
    <w:name w:val="큰제목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1">
    <w:name w:val="세번째"/>
    <w:basedOn w:val="Normal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Normal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Normal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NormalIndent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Normal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TableGrid">
    <w:name w:val="Table Grid"/>
    <w:basedOn w:val="TableNormal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C8D"/>
    <w:pPr>
      <w:ind w:leftChars="400" w:left="800"/>
    </w:pPr>
  </w:style>
  <w:style w:type="paragraph" w:styleId="Caption">
    <w:name w:val="caption"/>
    <w:basedOn w:val="Normal"/>
    <w:next w:val="Normal"/>
    <w:uiPriority w:val="99"/>
    <w:qFormat/>
    <w:rsid w:val="00152398"/>
    <w:rPr>
      <w:b/>
      <w:bCs/>
    </w:rPr>
  </w:style>
  <w:style w:type="character" w:customStyle="1" w:styleId="Heading3Char">
    <w:name w:val="Heading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1. Char"/>
    <w:basedOn w:val="DefaultParagraphFont"/>
    <w:link w:val="Heading3"/>
    <w:rsid w:val="006036D7"/>
    <w:rPr>
      <w:rFonts w:ascii="맑은 고딕" w:eastAsia="맑은 고딕" w:hAnsi="맑은 고딕"/>
      <w:b/>
      <w:lang w:val="en-GB"/>
    </w:rPr>
  </w:style>
  <w:style w:type="character" w:customStyle="1" w:styleId="HeaderChar">
    <w:name w:val="Header Char"/>
    <w:aliases w:val="header odd Char,header odd1 Char,header odd2 Char,header odd3 Char,header odd4 Char,header odd5 Char,header odd6 Char,header Char,header odd11 Char,header odd21 Char,header odd31 Char,header odd41 Char,header odd51 Char,header odd61 Char"/>
    <w:basedOn w:val="DefaultParagraphFont"/>
    <w:link w:val="Header"/>
    <w:rsid w:val="007F6C12"/>
    <w:rPr>
      <w:rFonts w:ascii="Book Antiqua" w:eastAsia="굴림" w:hAnsi="Book Antiqua"/>
    </w:rPr>
  </w:style>
  <w:style w:type="character" w:customStyle="1" w:styleId="FooterChar">
    <w:name w:val="Footer Char"/>
    <w:basedOn w:val="DefaultParagraphFont"/>
    <w:link w:val="Footer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Normal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2">
    <w:name w:val="그림"/>
    <w:basedOn w:val="Normal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3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Normal"/>
    <w:next w:val="Normal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4">
    <w:name w:val="표본문"/>
    <w:basedOn w:val="Normal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5">
    <w:name w:val="표제목"/>
    <w:basedOn w:val="BodyText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NormalWeb">
    <w:name w:val="Normal (Web)"/>
    <w:basedOn w:val="Normal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6">
    <w:name w:val="표글머리기호"/>
    <w:basedOn w:val="Normal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Heading1Char">
    <w:name w:val="Heading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"/>
    <w:basedOn w:val="DefaultParagraphFont"/>
    <w:link w:val="Heading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Heading2Char">
    <w:name w:val="Heading 2 Char"/>
    <w:aliases w:val="2 Char,Level 2 Char,H2 Char,제목 2 Char Char,제목 2 Char1 Char Char1,제목 2 Char Char Char Char,제목 2 Char1 Char Char Char,Attribute Heading 2 Char,1). Char,LEVEL 2 Char,l2 Char,l 2 Char,two Char,heading2 Char,_Überschrift Char,DR SOP 2 Char"/>
    <w:basedOn w:val="DefaultParagraphFont"/>
    <w:link w:val="Heading2"/>
    <w:rsid w:val="006036D7"/>
    <w:rPr>
      <w:rFonts w:ascii="맑은 고딕" w:eastAsia="맑은 고딕" w:hAnsi="맑은 고딕"/>
      <w:b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20BA2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7447C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447C"/>
    <w:rPr>
      <w:rFonts w:ascii="Book Antiqua" w:eastAsia="굴림" w:hAnsi="Book Antiqua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7447C"/>
    <w:rPr>
      <w:rFonts w:ascii="Book Antiqua" w:eastAsia="굴림" w:hAnsi="Book Antiqua"/>
    </w:rPr>
  </w:style>
  <w:style w:type="paragraph" w:styleId="Revision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6">
    <w:name w:val="본문1"/>
    <w:basedOn w:val="Normal"/>
    <w:link w:val="1Char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6"/>
    <w:uiPriority w:val="99"/>
    <w:rsid w:val="00DA2372"/>
    <w:pPr>
      <w:ind w:left="720"/>
    </w:pPr>
  </w:style>
  <w:style w:type="paragraph" w:styleId="ListNumber">
    <w:name w:val="List Number"/>
    <w:basedOn w:val="Normal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0">
    <w:name w:val="3단계본문"/>
    <w:basedOn w:val="Normal"/>
    <w:link w:val="3Char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">
    <w:name w:val="3단계본문 Char"/>
    <w:basedOn w:val="DefaultParagraphFont"/>
    <w:link w:val="30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Strong">
    <w:name w:val="Strong"/>
    <w:basedOn w:val="DefaultParagraphFont"/>
    <w:qFormat/>
    <w:rsid w:val="00DA2372"/>
    <w:rPr>
      <w:b/>
      <w:bCs/>
    </w:rPr>
  </w:style>
  <w:style w:type="paragraph" w:customStyle="1" w:styleId="11">
    <w:name w:val="1) 제목"/>
    <w:basedOn w:val="Normal"/>
    <w:link w:val="1Char0"/>
    <w:uiPriority w:val="99"/>
    <w:qFormat/>
    <w:rsid w:val="00DA2372"/>
    <w:pPr>
      <w:numPr>
        <w:numId w:val="29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7">
    <w:name w:val="소제목 1)"/>
    <w:basedOn w:val="11"/>
    <w:link w:val="1Char1"/>
    <w:uiPriority w:val="99"/>
    <w:qFormat/>
    <w:rsid w:val="00DA2372"/>
  </w:style>
  <w:style w:type="character" w:customStyle="1" w:styleId="1Char1">
    <w:name w:val="소제목 1) Char"/>
    <w:basedOn w:val="DefaultParagraphFont"/>
    <w:link w:val="17"/>
    <w:uiPriority w:val="99"/>
    <w:rsid w:val="00DA2372"/>
    <w:rPr>
      <w:rFonts w:ascii="Arial" w:eastAsia="굴림" w:hAnsi="Arial"/>
    </w:rPr>
  </w:style>
  <w:style w:type="character" w:customStyle="1" w:styleId="1Char">
    <w:name w:val="본문1 Char"/>
    <w:basedOn w:val="DefaultParagraphFont"/>
    <w:link w:val="16"/>
    <w:uiPriority w:val="99"/>
    <w:rsid w:val="00DA2372"/>
    <w:rPr>
      <w:rFonts w:ascii="Arial" w:eastAsia="굴림" w:hAnsi="Arial"/>
    </w:rPr>
  </w:style>
  <w:style w:type="character" w:customStyle="1" w:styleId="1Char0">
    <w:name w:val="1) 제목 Char"/>
    <w:basedOn w:val="1Char"/>
    <w:link w:val="11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Normal"/>
    <w:next w:val="Normal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DefaultParagraphFont"/>
    <w:rsid w:val="00DA2372"/>
  </w:style>
  <w:style w:type="paragraph" w:customStyle="1" w:styleId="WFIS-0">
    <w:name w:val="WFIS-본문"/>
    <w:basedOn w:val="Normal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DefaultParagraphFont"/>
    <w:link w:val="WFIS-0"/>
    <w:rsid w:val="00DA2372"/>
    <w:rPr>
      <w:rFonts w:ascii="Arial" w:eastAsia="굴림" w:hAnsi="Arial"/>
      <w:sz w:val="22"/>
    </w:rPr>
  </w:style>
  <w:style w:type="paragraph" w:customStyle="1" w:styleId="21">
    <w:name w:val="표준_2수준"/>
    <w:basedOn w:val="Normal"/>
    <w:next w:val="Normal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Normal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Normal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TableClassic4">
    <w:name w:val="Table Classic 4"/>
    <w:basedOn w:val="TableNormal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">
    <w:name w:val="스타일1"/>
    <w:basedOn w:val="TableNormal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0">
    <w:name w:val="1) 스타일"/>
    <w:basedOn w:val="Header"/>
    <w:link w:val="1Char2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2">
    <w:name w:val="1) 스타일 Char"/>
    <w:basedOn w:val="HeaderChar"/>
    <w:link w:val="10"/>
    <w:uiPriority w:val="99"/>
    <w:rsid w:val="00DA2372"/>
    <w:rPr>
      <w:rFonts w:ascii="맑은 고딕" w:eastAsia="맑은 고딕" w:hAnsi="맑은 고딕" w:cs="맑은 고딕"/>
    </w:rPr>
  </w:style>
  <w:style w:type="numbering" w:customStyle="1" w:styleId="19">
    <w:name w:val="목록 없음1"/>
    <w:next w:val="NoList"/>
    <w:uiPriority w:val="99"/>
    <w:semiHidden/>
    <w:unhideWhenUsed/>
    <w:rsid w:val="00DA2372"/>
  </w:style>
  <w:style w:type="paragraph" w:styleId="NoSpacing">
    <w:name w:val="No Spacing"/>
    <w:link w:val="NoSpacingChar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Normal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TableofFigures">
    <w:name w:val="table of figures"/>
    <w:basedOn w:val="Normal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2">
    <w:name w:val="부록2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2">
    <w:name w:val="부록3"/>
    <w:basedOn w:val="Normal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FootnoteText">
    <w:name w:val="footnote text"/>
    <w:basedOn w:val="Normal"/>
    <w:link w:val="FootnoteTextChar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C17A7"/>
    <w:rPr>
      <w:rFonts w:eastAsia="맑은 고딕"/>
      <w:sz w:val="22"/>
    </w:rPr>
  </w:style>
  <w:style w:type="character" w:styleId="FootnoteReference">
    <w:name w:val="footnote reference"/>
    <w:basedOn w:val="DefaultParagraphFont"/>
    <w:rsid w:val="000C17A7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a">
    <w:name w:val="부록1"/>
    <w:basedOn w:val="Normal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Normal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ListBullet">
    <w:name w:val="List Bullet"/>
    <w:basedOn w:val="Normal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0">
    <w:name w:val="표내부 Char"/>
    <w:basedOn w:val="Normal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7">
    <w:name w:val="글머리"/>
    <w:basedOn w:val="ListBullet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8">
    <w:name w:val="질문"/>
    <w:basedOn w:val="Normal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7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Normal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Normal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Heading1"/>
    <w:next w:val="Normal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Heading1"/>
    <w:next w:val="Normal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1">
    <w:name w:val="본문 들여쓰기 Char"/>
    <w:basedOn w:val="DefaultParagraphFont"/>
    <w:rsid w:val="000C17A7"/>
    <w:rPr>
      <w:rFonts w:eastAsia="굴림체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9">
    <w:name w:val="용어(글머리)"/>
    <w:basedOn w:val="Normal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2">
    <w:name w:val="표본문 글머리 1"/>
    <w:basedOn w:val="Normal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Normal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0">
    <w:name w:val="표본문 글머리 2"/>
    <w:basedOn w:val="Normal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a">
    <w:name w:val="대안흐름"/>
    <w:basedOn w:val="Normal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b">
    <w:name w:val="유형1"/>
    <w:basedOn w:val="Normal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TitleChar">
    <w:name w:val="Title Char"/>
    <w:basedOn w:val="DefaultParagraphFont"/>
    <w:link w:val="Title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DateChar">
    <w:name w:val="Date Char"/>
    <w:basedOn w:val="DefaultParagraphFont"/>
    <w:link w:val="Date"/>
    <w:uiPriority w:val="99"/>
    <w:rsid w:val="000C17A7"/>
    <w:rPr>
      <w:rFonts w:ascii="Book Antiqua" w:eastAsia="맑은 고딕" w:hAnsi="Book Antiq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9">
    <w:name w:val="개요"/>
    <w:basedOn w:val="Normal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Normal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NormalIndent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Heading5Char">
    <w:name w:val="Heading 5 Char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"/>
    <w:basedOn w:val="DefaultParagraphFont"/>
    <w:link w:val="Heading5"/>
    <w:rsid w:val="006F2494"/>
    <w:rPr>
      <w:rFonts w:ascii="Arial" w:eastAsia="맑은 고딕" w:hAnsi="Arial"/>
      <w:b/>
    </w:rPr>
  </w:style>
  <w:style w:type="character" w:customStyle="1" w:styleId="Heading6Char">
    <w:name w:val="Heading 6 Char"/>
    <w:aliases w:val="H6 Char,(소제목 ▶) Char"/>
    <w:basedOn w:val="DefaultParagraphFont"/>
    <w:link w:val="Heading6"/>
    <w:rsid w:val="006F2494"/>
    <w:rPr>
      <w:rFonts w:eastAsia="맑은 고딕"/>
      <w:i/>
      <w:sz w:val="22"/>
    </w:rPr>
  </w:style>
  <w:style w:type="character" w:customStyle="1" w:styleId="Heading7Char">
    <w:name w:val="Heading 7 Char"/>
    <w:aliases w:val="(소제목 ○) Char"/>
    <w:basedOn w:val="DefaultParagraphFont"/>
    <w:link w:val="Heading7"/>
    <w:uiPriority w:val="99"/>
    <w:rsid w:val="006F2494"/>
    <w:rPr>
      <w:rFonts w:ascii="Arial" w:eastAsia="맑은 고딕" w:hAnsi="Arial"/>
    </w:rPr>
  </w:style>
  <w:style w:type="character" w:customStyle="1" w:styleId="Heading8Char">
    <w:name w:val="Heading 8 Char"/>
    <w:basedOn w:val="DefaultParagraphFont"/>
    <w:link w:val="Heading8"/>
    <w:uiPriority w:val="99"/>
    <w:rsid w:val="006F2494"/>
    <w:rPr>
      <w:rFonts w:ascii="Arial" w:eastAsia="맑은 고딕" w:hAnsi="Arial"/>
      <w:i/>
    </w:rPr>
  </w:style>
  <w:style w:type="character" w:customStyle="1" w:styleId="Heading9Char">
    <w:name w:val="Heading 9 Char"/>
    <w:aliases w:val="(미세제목 ●) Char"/>
    <w:basedOn w:val="DefaultParagraphFont"/>
    <w:link w:val="Heading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F2494"/>
    <w:rPr>
      <w:rFonts w:ascii="Arial" w:eastAsia="돋움" w:hAnsi="Arial"/>
      <w:shd w:val="clear" w:color="auto" w:fill="000080"/>
    </w:rPr>
  </w:style>
  <w:style w:type="paragraph" w:styleId="Subtitle">
    <w:name w:val="Subtitle"/>
    <w:basedOn w:val="Normal"/>
    <w:next w:val="Normal"/>
    <w:link w:val="SubtitleChar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Normal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Normal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DefaultParagraphFont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Normal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DefaultParagraphFont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">
    <w:name w:val="바탕글 Char"/>
    <w:basedOn w:val="DefaultParagraphFont"/>
    <w:link w:val="ac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Normal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a">
    <w:name w:val="내용"/>
    <w:basedOn w:val="Normal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0">
    <w:name w:val="메모 텍스트 Char1"/>
    <w:basedOn w:val="DefaultParagraphFont"/>
    <w:rsid w:val="006F2494"/>
    <w:rPr>
      <w:rFonts w:eastAsia="굴림체"/>
    </w:rPr>
  </w:style>
  <w:style w:type="paragraph" w:customStyle="1" w:styleId="RFI">
    <w:name w:val="RFI_표 컨텐츠"/>
    <w:basedOn w:val="ListNumber2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ListNumber2">
    <w:name w:val="List Number 2"/>
    <w:basedOn w:val="Normal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">
    <w:name w:val="개요 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Normal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Normal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Normal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Normal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Normal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Normal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Normal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Normal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Normal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Normal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Normal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Normal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Normal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Normal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Normal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Normal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Normal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Normal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Normal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Normal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Normal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Normal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Normal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">
    <w:name w:val="제목 1수준"/>
    <w:basedOn w:val="Normal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">
    <w:name w:val="제목 2수준"/>
    <w:basedOn w:val="Normal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">
    <w:name w:val="제목 3수준"/>
    <w:basedOn w:val="Normal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MediumList2-Accent1">
    <w:name w:val="Medium List 2 Accent 1"/>
    <w:basedOn w:val="TableNormal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Classic2">
    <w:name w:val="Table Classic 2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6">
    <w:name w:val="Medium Grid 3 Accent 6"/>
    <w:basedOn w:val="TableNormal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bleClassic1">
    <w:name w:val="Table Classic 1"/>
    <w:basedOn w:val="TableNormal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Normal"/>
    <w:link w:val="Char2"/>
    <w:uiPriority w:val="99"/>
    <w:qFormat/>
    <w:rsid w:val="002E01C6"/>
    <w:pPr>
      <w:numPr>
        <w:numId w:val="30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2">
    <w:name w:val="표준글머리 Char"/>
    <w:basedOn w:val="DefaultParagraphFont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b">
    <w:name w:val="표헤더"/>
    <w:basedOn w:val="Normal"/>
    <w:link w:val="Char3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c">
    <w:name w:val="표내용"/>
    <w:basedOn w:val="Normal"/>
    <w:link w:val="Char4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3">
    <w:name w:val="표헤더 Char"/>
    <w:basedOn w:val="DefaultParagraphFont"/>
    <w:link w:val="afb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4">
    <w:name w:val="표내용 Char"/>
    <w:basedOn w:val="DefaultParagraphFont"/>
    <w:link w:val="afc"/>
    <w:rsid w:val="002F40AC"/>
    <w:rPr>
      <w:rFonts w:ascii="맑은 고딕" w:eastAsia="맑은 고딕" w:hAnsi="맑은 고딕" w:cs="맑은 고딕"/>
      <w:szCs w:val="22"/>
    </w:rPr>
  </w:style>
  <w:style w:type="paragraph" w:customStyle="1" w:styleId="23">
    <w:name w:val="본문2"/>
    <w:basedOn w:val="Normal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DefaultParagraphFont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DefaultParagraphFont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DefaultParagraphFont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Normal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Char11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DefaultParagraphFont"/>
    <w:semiHidden/>
    <w:rsid w:val="00CB3AFC"/>
    <w:rPr>
      <w:rFonts w:ascii="Book Antiqua" w:eastAsia="맑은 고딕" w:hAnsi="Book Antiqua"/>
    </w:rPr>
  </w:style>
  <w:style w:type="character" w:customStyle="1" w:styleId="1c">
    <w:name w:val="확인되지 않은 멘션1"/>
    <w:basedOn w:val="DefaultParagraphFont"/>
    <w:uiPriority w:val="99"/>
    <w:semiHidden/>
    <w:unhideWhenUsed/>
    <w:rsid w:val="00E82032"/>
    <w:rPr>
      <w:color w:val="605E5C"/>
      <w:shd w:val="clear" w:color="auto" w:fill="E1DFDD"/>
    </w:rPr>
  </w:style>
  <w:style w:type="character" w:customStyle="1" w:styleId="24">
    <w:name w:val="확인되지 않은 멘션2"/>
    <w:basedOn w:val="DefaultParagraphFont"/>
    <w:uiPriority w:val="99"/>
    <w:semiHidden/>
    <w:unhideWhenUsed/>
    <w:rsid w:val="00190BFD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293F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154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593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001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542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72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030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0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437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72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1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5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image" Target="media/image9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png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10" Type="http://schemas.openxmlformats.org/officeDocument/2006/relationships/footnotes" Target="footnotes.xml"/><Relationship Id="rId19" Type="http://schemas.openxmlformats.org/officeDocument/2006/relationships/image" Target="media/image3.png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eader" Target="header3.xml"/><Relationship Id="rId8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4048\LOCALS~1\Temp\&#53596;&#54540;&#47551;%20&#51089;&#49457;%20&#54364;&#5145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151F5EC7D5F5488C2D2DADDD25AABE" ma:contentTypeVersion="10" ma:contentTypeDescription="새 문서를 만듭니다." ma:contentTypeScope="" ma:versionID="741fe2797b5e1bc92712e331f6d424f5">
  <xsd:schema xmlns:xsd="http://www.w3.org/2001/XMLSchema" xmlns:xs="http://www.w3.org/2001/XMLSchema" xmlns:p="http://schemas.microsoft.com/office/2006/metadata/properties" xmlns:ns2="c3b764ad-fc4d-4b1e-8c57-56438e39c46a" targetNamespace="http://schemas.microsoft.com/office/2006/metadata/properties" ma:root="true" ma:fieldsID="85becf13c5de9149150e28529e87f40c" ns2:_="">
    <xsd:import namespace="c3b764ad-fc4d-4b1e-8c57-56438e39c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64ad-fc4d-4b1e-8c57-56438e39c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C70573-3B12-4860-B0DC-F3DC090C5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37D223-056E-49AE-AB35-3A69C33DF0C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C4B7024-5642-4E21-B5FA-E33E195E8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7C4258-A60B-4A6E-A348-7156DBFB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64ad-fc4d-4b1e-8c57-56438e39c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81CC868-F167-4A2D-9C40-A14DB35F5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템플릿 작성 표준 양식.dot</Template>
  <TotalTime>1</TotalTime>
  <Pages>8</Pages>
  <Words>507</Words>
  <Characters>2896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>SOW</vt:lpstr>
      <vt:lpstr>SOW</vt:lpstr>
    </vt:vector>
  </TitlesOfParts>
  <Company>SKC&amp;C</Company>
  <LinksUpToDate>false</LinksUpToDate>
  <CharactersWithSpaces>3397</CharactersWithSpaces>
  <SharedDoc>false</SharedDoc>
  <HLinks>
    <vt:vector size="366" baseType="variant"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_Toc370291276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_Toc370291275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_Toc370291274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_Toc370291273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_Toc370291272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_Toc370291271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_Toc370291270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_Toc370291269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_Toc370291268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_Toc370291267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_Toc370291266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_Toc370291265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_Toc370291264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_Toc370291263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_Toc370291262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_Toc370291261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_Toc370291260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_Toc370291259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_Toc370291258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_Toc370291257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_Toc370291256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_Toc370291255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_Toc370291254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_Toc370291253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_Toc370291252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_Toc370291251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_Toc370291250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_Toc370291249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_Toc370291248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_Toc370291247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_Toc370291246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_Toc370291245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_Toc370291244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_Toc370291243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_Toc370291242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_Toc370291241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_Toc370291240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_Toc370291239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_Toc370291238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_Toc370291237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_Toc370291236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_Toc370291235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_Toc370291234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_Toc370291233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_Toc370291232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_Toc370291231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_Toc370291230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_Toc370291229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_Toc370291228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_Toc370291227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_Toc370291226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_Toc370291225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_Toc370291224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_Toc370291223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_Toc370291222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_Toc370291221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_Toc370291220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_Toc370291219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_Toc370291218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_Toc370291217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_Toc370291216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SOW</dc:title>
  <dc:subject/>
  <dc:creator>노보영</dc:creator>
  <cp:keywords/>
  <dc:description>ISM-BC AD/M_x000d_
{Team Name}_x000d_
9-3777 Kingsway_x000d_
Burnaby BC_x000d_
V5H 3Z7</dc:description>
  <cp:lastModifiedBy>830</cp:lastModifiedBy>
  <cp:revision>2</cp:revision>
  <cp:lastPrinted>2012-03-29T06:41:00Z</cp:lastPrinted>
  <dcterms:created xsi:type="dcterms:W3CDTF">2023-01-12T09:09:00Z</dcterms:created>
  <dcterms:modified xsi:type="dcterms:W3CDTF">2023-01-12T09:09:00Z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yyyy mm dd</vt:lpwstr>
  </property>
  <property fmtid="{D5CDD505-2E9C-101B-9397-08002B2CF9AE}" pid="3" name="Version">
    <vt:lpwstr>{1.x}</vt:lpwstr>
  </property>
  <property fmtid="{D5CDD505-2E9C-101B-9397-08002B2CF9AE}" pid="4" name="Document Number">
    <vt:lpwstr>{Doc Number}</vt:lpwstr>
  </property>
  <property fmtid="{D5CDD505-2E9C-101B-9397-08002B2CF9AE}" pid="5" name="Caveat Left">
    <vt:lpwstr>Company Restricted</vt:lpwstr>
  </property>
  <property fmtid="{D5CDD505-2E9C-101B-9397-08002B2CF9AE}" pid="6" name="Caveat Right">
    <vt:lpwstr>Uncontrolled copy if printed</vt:lpwstr>
  </property>
  <property fmtid="{D5CDD505-2E9C-101B-9397-08002B2CF9AE}" pid="7" name="Template Version">
    <vt:lpwstr>1.2</vt:lpwstr>
  </property>
  <property fmtid="{D5CDD505-2E9C-101B-9397-08002B2CF9AE}" pid="8" name="ContentType">
    <vt:lpwstr>프로젝트 작업 환경 문서</vt:lpwstr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노보영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>ISM-BC AD/M_x000d_
{Team Name}_x000d_
9-3777 Kingsway_x000d_
Burnaby BC_x000d_
V5H 3Z7</vt:lpwstr>
  </property>
  <property fmtid="{D5CDD505-2E9C-101B-9397-08002B2CF9AE}" pid="16" name="Assigned To">
    <vt:lpwstr/>
  </property>
  <property fmtid="{D5CDD505-2E9C-101B-9397-08002B2CF9AE}" pid="17" name="ContentTypeId">
    <vt:lpwstr>0x0101008D151F5EC7D5F5488C2D2DADDD25AABE</vt:lpwstr>
  </property>
</Properties>
</file>