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Consolas" w:eastAsiaTheme="minorHAnsi" w:hAnsi="Consolas"/>
        </w:rPr>
        <w:id w:val="361946003"/>
        <w:docPartObj>
          <w:docPartGallery w:val="Cover Pages"/>
          <w:docPartUnique/>
        </w:docPartObj>
      </w:sdtPr>
      <w:sdtContent>
        <w:p w14:paraId="4D96CD0B" w14:textId="77777777" w:rsidR="00BF48FC" w:rsidRPr="00256366" w:rsidRDefault="00F74FCA" w:rsidP="0024052B">
          <w:pPr>
            <w:jc w:val="left"/>
            <w:rPr>
              <w:rFonts w:ascii="Consolas" w:eastAsiaTheme="minorHAnsi" w:hAnsi="Consolas"/>
            </w:rPr>
          </w:pPr>
          <w:r w:rsidRPr="00256366">
            <w:rPr>
              <w:rFonts w:ascii="Consolas" w:eastAsiaTheme="minorHAnsi" w:hAnsi="Consolas"/>
              <w:noProof/>
            </w:rPr>
            <w:drawing>
              <wp:inline distT="0" distB="0" distL="0" distR="0" wp14:anchorId="789E7D56" wp14:editId="733B5309">
                <wp:extent cx="2854708" cy="520262"/>
                <wp:effectExtent l="0" t="0" r="3175" b="0"/>
                <wp:docPr id="18436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8072" cy="5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44EDD2" w14:textId="77777777" w:rsidR="00BF48FC" w:rsidRPr="00256366" w:rsidRDefault="00BF48FC" w:rsidP="0024052B">
          <w:pPr>
            <w:jc w:val="left"/>
            <w:rPr>
              <w:rFonts w:ascii="Consolas" w:eastAsiaTheme="minorHAnsi" w:hAnsi="Consolas"/>
            </w:rPr>
          </w:pPr>
        </w:p>
        <w:p w14:paraId="48646E6D" w14:textId="77777777" w:rsidR="009F2CF1" w:rsidRPr="00256366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4FED1CF8" w14:textId="77777777" w:rsidR="009F2CF1" w:rsidRPr="00256366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567D39F9" w14:textId="77777777" w:rsidR="009F2CF1" w:rsidRPr="00256366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1D25E42B" w14:textId="77777777" w:rsidR="009F2CF1" w:rsidRPr="00256366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51AF0FE0" w14:textId="77777777" w:rsidR="009F2CF1" w:rsidRPr="00256366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4400DE70" w14:textId="77777777" w:rsidR="00B5556A" w:rsidRPr="00256366" w:rsidRDefault="00B5556A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70625543" w14:textId="77777777" w:rsidR="00B5556A" w:rsidRPr="00256366" w:rsidRDefault="00B5556A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076DDEBC" w14:textId="77777777" w:rsidR="00B5556A" w:rsidRPr="00256366" w:rsidRDefault="00B5556A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tbl>
          <w:tblPr>
            <w:tblStyle w:val="TableGrid"/>
            <w:tblpPr w:leftFromText="142" w:rightFromText="142" w:vertAnchor="text" w:horzAnchor="margin" w:tblpX="850" w:tblpY="133"/>
            <w:tblW w:w="837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375"/>
          </w:tblGrid>
          <w:tr w:rsidR="00900E21" w:rsidRPr="00256366" w14:paraId="214A9E69" w14:textId="77777777" w:rsidTr="00A04E47">
            <w:tc>
              <w:tcPr>
                <w:tcW w:w="8375" w:type="dxa"/>
              </w:tcPr>
              <w:p w14:paraId="1D067B49" w14:textId="77777777" w:rsidR="00900E21" w:rsidRPr="00256366" w:rsidRDefault="00544216" w:rsidP="0024052B">
                <w:pPr>
                  <w:overflowPunct/>
                  <w:autoSpaceDE/>
                  <w:autoSpaceDN/>
                  <w:adjustRightInd/>
                  <w:jc w:val="left"/>
                  <w:textAlignment w:val="auto"/>
                  <w:rPr>
                    <w:rFonts w:ascii="Consolas" w:eastAsiaTheme="minorHAnsi" w:hAnsi="Consolas"/>
                    <w:b/>
                    <w:sz w:val="56"/>
                    <w:szCs w:val="56"/>
                  </w:rPr>
                </w:pPr>
                <w:r w:rsidRPr="00256366">
                  <w:rPr>
                    <w:rFonts w:ascii="Consolas" w:eastAsiaTheme="minorHAnsi" w:hAnsi="Consolas"/>
                    <w:b/>
                    <w:sz w:val="56"/>
                    <w:szCs w:val="56"/>
                  </w:rPr>
                  <w:t>솔루션</w:t>
                </w:r>
                <w:r w:rsidRPr="00256366">
                  <w:rPr>
                    <w:rFonts w:ascii="Consolas" w:eastAsiaTheme="minorHAnsi" w:hAnsi="Consolas"/>
                    <w:b/>
                    <w:sz w:val="56"/>
                    <w:szCs w:val="56"/>
                  </w:rPr>
                  <w:t xml:space="preserve">API </w:t>
                </w:r>
                <w:r w:rsidRPr="00256366">
                  <w:rPr>
                    <w:rFonts w:ascii="Consolas" w:eastAsiaTheme="minorHAnsi" w:hAnsi="Consolas"/>
                    <w:b/>
                    <w:sz w:val="56"/>
                    <w:szCs w:val="56"/>
                  </w:rPr>
                  <w:t>사용가이드</w:t>
                </w:r>
              </w:p>
              <w:p w14:paraId="1CB460B6" w14:textId="77777777" w:rsidR="005F532B" w:rsidRPr="00256366" w:rsidRDefault="00A46773" w:rsidP="0024052B">
                <w:pPr>
                  <w:overflowPunct/>
                  <w:autoSpaceDE/>
                  <w:autoSpaceDN/>
                  <w:adjustRightInd/>
                  <w:jc w:val="left"/>
                  <w:textAlignment w:val="auto"/>
                  <w:rPr>
                    <w:rFonts w:ascii="Consolas" w:eastAsiaTheme="minorHAnsi" w:hAnsi="Consolas"/>
                    <w:b/>
                    <w:sz w:val="40"/>
                    <w:szCs w:val="40"/>
                  </w:rPr>
                </w:pPr>
                <w:r w:rsidRPr="00256366">
                  <w:rPr>
                    <w:rFonts w:ascii="Consolas" w:eastAsiaTheme="minorHAnsi" w:hAnsi="Consolas"/>
                    <w:b/>
                    <w:sz w:val="40"/>
                    <w:szCs w:val="40"/>
                  </w:rPr>
                  <w:t>(</w:t>
                </w:r>
                <w:r w:rsidR="009449BF" w:rsidRPr="00256366">
                  <w:rPr>
                    <w:rFonts w:ascii="Consolas" w:eastAsiaTheme="minorHAnsi" w:hAnsi="Consolas"/>
                    <w:b/>
                    <w:sz w:val="40"/>
                    <w:szCs w:val="40"/>
                  </w:rPr>
                  <w:t>AA</w:t>
                </w:r>
                <w:r w:rsidRPr="00256366">
                  <w:rPr>
                    <w:rFonts w:ascii="Consolas" w:eastAsiaTheme="minorHAnsi" w:hAnsi="Consolas"/>
                    <w:b/>
                    <w:sz w:val="40"/>
                    <w:szCs w:val="40"/>
                  </w:rPr>
                  <w:t>)</w:t>
                </w:r>
              </w:p>
              <w:tbl>
                <w:tblPr>
                  <w:tblStyle w:val="TableGrid"/>
                  <w:tblpPr w:leftFromText="142" w:rightFromText="142" w:vertAnchor="text" w:horzAnchor="margin" w:tblpXSpec="right" w:tblpY="554"/>
                  <w:tblW w:w="6248" w:type="dxa"/>
                  <w:tblBorders>
                    <w:top w:val="none" w:sz="0" w:space="0" w:color="auto"/>
                    <w:left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6248"/>
                </w:tblGrid>
                <w:tr w:rsidR="00A04E47" w:rsidRPr="00256366" w14:paraId="3C46AC15" w14:textId="77777777" w:rsidTr="00A04E47">
                  <w:tc>
                    <w:tcPr>
                      <w:tcW w:w="6248" w:type="dxa"/>
                    </w:tcPr>
                    <w:p w14:paraId="4EEEDAA4" w14:textId="77777777" w:rsidR="00A04E47" w:rsidRPr="00256366" w:rsidRDefault="00A04E47" w:rsidP="0024052B">
                      <w:pPr>
                        <w:overflowPunct/>
                        <w:autoSpaceDE/>
                        <w:autoSpaceDN/>
                        <w:adjustRightInd/>
                        <w:jc w:val="left"/>
                        <w:textAlignment w:val="auto"/>
                        <w:rPr>
                          <w:rFonts w:ascii="Consolas" w:eastAsiaTheme="minorHAnsi" w:hAnsi="Consolas"/>
                          <w:sz w:val="40"/>
                          <w:szCs w:val="40"/>
                        </w:rPr>
                      </w:pPr>
                      <w:r w:rsidRPr="00256366">
                        <w:rPr>
                          <w:rFonts w:ascii="Consolas" w:eastAsiaTheme="minorHAnsi" w:hAnsi="Consolas"/>
                          <w:sz w:val="40"/>
                          <w:szCs w:val="40"/>
                        </w:rPr>
                        <w:t>고객중심정보시스템고도화사업</w:t>
                      </w:r>
                    </w:p>
                  </w:tc>
                </w:tr>
              </w:tbl>
              <w:p w14:paraId="7E4467AF" w14:textId="77777777" w:rsidR="00BD2F02" w:rsidRPr="00256366" w:rsidRDefault="00BD2F02" w:rsidP="0024052B">
                <w:pPr>
                  <w:overflowPunct/>
                  <w:autoSpaceDE/>
                  <w:autoSpaceDN/>
                  <w:adjustRightInd/>
                  <w:jc w:val="left"/>
                  <w:textAlignment w:val="auto"/>
                  <w:rPr>
                    <w:rFonts w:ascii="Consolas" w:eastAsiaTheme="minorHAnsi" w:hAnsi="Consolas"/>
                    <w:b/>
                    <w:sz w:val="40"/>
                    <w:szCs w:val="40"/>
                  </w:rPr>
                </w:pPr>
              </w:p>
            </w:tc>
          </w:tr>
          <w:tr w:rsidR="00900E21" w:rsidRPr="00256366" w14:paraId="4B346F28" w14:textId="77777777" w:rsidTr="00A04E47">
            <w:tc>
              <w:tcPr>
                <w:tcW w:w="8375" w:type="dxa"/>
              </w:tcPr>
              <w:p w14:paraId="46ABE31B" w14:textId="77777777" w:rsidR="00900E21" w:rsidRPr="00256366" w:rsidRDefault="00900E21" w:rsidP="0024052B">
                <w:pPr>
                  <w:overflowPunct/>
                  <w:autoSpaceDE/>
                  <w:autoSpaceDN/>
                  <w:adjustRightInd/>
                  <w:jc w:val="left"/>
                  <w:textAlignment w:val="auto"/>
                  <w:rPr>
                    <w:rFonts w:ascii="Consolas" w:eastAsiaTheme="minorHAnsi" w:hAnsi="Consolas"/>
                    <w:sz w:val="40"/>
                    <w:szCs w:val="40"/>
                  </w:rPr>
                </w:pPr>
              </w:p>
            </w:tc>
          </w:tr>
        </w:tbl>
        <w:p w14:paraId="35991E09" w14:textId="77777777" w:rsidR="009F2CF1" w:rsidRPr="00256366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4E220434" w14:textId="77777777" w:rsidR="009F2CF1" w:rsidRPr="00256366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0A081CEE" w14:textId="77777777" w:rsidR="00900E21" w:rsidRPr="00256366" w:rsidRDefault="00900E2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744A885C" w14:textId="77777777" w:rsidR="0042472F" w:rsidRPr="00256366" w:rsidRDefault="0042472F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6A5E3093" w14:textId="77777777" w:rsidR="0042472F" w:rsidRPr="00256366" w:rsidRDefault="0042472F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3A7A5AAF" w14:textId="77777777" w:rsidR="0042472F" w:rsidRPr="00256366" w:rsidRDefault="0042472F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02F5B8E7" w14:textId="77777777" w:rsidR="00BD2F02" w:rsidRPr="00256366" w:rsidRDefault="00BD2F02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27C33AC7" w14:textId="77777777" w:rsidR="000E7E9D" w:rsidRPr="00256366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07B2BB5E" w14:textId="77777777" w:rsidR="000E7E9D" w:rsidRPr="00256366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6ECAABCF" w14:textId="77777777" w:rsidR="000E7E9D" w:rsidRPr="00256366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702E19E9" w14:textId="77777777" w:rsidR="000E7E9D" w:rsidRPr="00256366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33A4E745" w14:textId="77777777" w:rsidR="000E7E9D" w:rsidRPr="00256366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584923FF" w14:textId="77777777" w:rsidR="000E7E9D" w:rsidRPr="00256366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08F6D6FD" w14:textId="77777777" w:rsidR="000E7E9D" w:rsidRPr="00256366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00A26A3A" w14:textId="77777777" w:rsidR="000E7E9D" w:rsidRPr="00256366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71D1DD07" w14:textId="77777777" w:rsidR="00CB7CE5" w:rsidRPr="00256366" w:rsidRDefault="00CB7CE5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1B194AF6" w14:textId="77777777" w:rsidR="00CB7CE5" w:rsidRPr="00256366" w:rsidRDefault="00CB7CE5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345D704C" w14:textId="77777777" w:rsidR="0042472F" w:rsidRPr="00256366" w:rsidRDefault="0042472F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tbl>
          <w:tblPr>
            <w:tblStyle w:val="TableGrid"/>
            <w:tblpPr w:leftFromText="142" w:rightFromText="142" w:vertAnchor="text" w:horzAnchor="margin" w:tblpXSpec="right" w:tblpY="133"/>
            <w:tblW w:w="206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single" w:sz="12" w:space="0" w:color="auto"/>
            </w:tblBorders>
            <w:tblLook w:val="04A0" w:firstRow="1" w:lastRow="0" w:firstColumn="1" w:lastColumn="0" w:noHBand="0" w:noVBand="1"/>
          </w:tblPr>
          <w:tblGrid>
            <w:gridCol w:w="2068"/>
          </w:tblGrid>
          <w:tr w:rsidR="00900E21" w:rsidRPr="00256366" w14:paraId="32CB2030" w14:textId="77777777" w:rsidTr="00900E21">
            <w:trPr>
              <w:trHeight w:val="607"/>
            </w:trPr>
            <w:tc>
              <w:tcPr>
                <w:tcW w:w="2068" w:type="dxa"/>
              </w:tcPr>
              <w:p w14:paraId="7FA9DE89" w14:textId="77777777" w:rsidR="00900E21" w:rsidRPr="00256366" w:rsidRDefault="00900E21" w:rsidP="0024052B">
                <w:pPr>
                  <w:overflowPunct/>
                  <w:autoSpaceDE/>
                  <w:autoSpaceDN/>
                  <w:adjustRightInd/>
                  <w:jc w:val="left"/>
                  <w:textAlignment w:val="auto"/>
                  <w:rPr>
                    <w:rFonts w:ascii="Consolas" w:eastAsiaTheme="minorHAnsi" w:hAnsi="Consolas"/>
                    <w:sz w:val="28"/>
                    <w:szCs w:val="28"/>
                  </w:rPr>
                </w:pPr>
                <w:r w:rsidRPr="00256366">
                  <w:rPr>
                    <w:rFonts w:ascii="Consolas" w:eastAsiaTheme="minorHAnsi" w:hAnsi="Consolas"/>
                    <w:sz w:val="28"/>
                    <w:szCs w:val="28"/>
                  </w:rPr>
                  <w:t xml:space="preserve">Version </w:t>
                </w:r>
                <w:r w:rsidR="00920527" w:rsidRPr="00256366">
                  <w:rPr>
                    <w:rFonts w:ascii="Consolas" w:eastAsiaTheme="minorHAnsi" w:hAnsi="Consolas"/>
                    <w:sz w:val="28"/>
                    <w:szCs w:val="28"/>
                  </w:rPr>
                  <w:t>0</w:t>
                </w:r>
                <w:r w:rsidRPr="00256366">
                  <w:rPr>
                    <w:rFonts w:ascii="Consolas" w:eastAsiaTheme="minorHAnsi" w:hAnsi="Consolas"/>
                    <w:sz w:val="28"/>
                    <w:szCs w:val="28"/>
                  </w:rPr>
                  <w:t>.</w:t>
                </w:r>
                <w:r w:rsidR="00544216" w:rsidRPr="00256366">
                  <w:rPr>
                    <w:rFonts w:ascii="Consolas" w:eastAsiaTheme="minorHAnsi" w:hAnsi="Consolas"/>
                    <w:sz w:val="28"/>
                    <w:szCs w:val="28"/>
                  </w:rPr>
                  <w:t>1</w:t>
                </w:r>
              </w:p>
            </w:tc>
          </w:tr>
          <w:tr w:rsidR="00900E21" w:rsidRPr="00256366" w14:paraId="1F7A3E5E" w14:textId="77777777" w:rsidTr="00900E21">
            <w:trPr>
              <w:trHeight w:val="596"/>
            </w:trPr>
            <w:tc>
              <w:tcPr>
                <w:tcW w:w="2068" w:type="dxa"/>
              </w:tcPr>
              <w:p w14:paraId="359E9300" w14:textId="7606E747" w:rsidR="00900E21" w:rsidRPr="00256366" w:rsidRDefault="009462BA" w:rsidP="009343FD">
                <w:pPr>
                  <w:overflowPunct/>
                  <w:autoSpaceDE/>
                  <w:autoSpaceDN/>
                  <w:adjustRightInd/>
                  <w:jc w:val="left"/>
                  <w:textAlignment w:val="auto"/>
                  <w:rPr>
                    <w:rFonts w:ascii="Consolas" w:eastAsiaTheme="minorHAnsi" w:hAnsi="Consolas"/>
                    <w:sz w:val="28"/>
                    <w:szCs w:val="28"/>
                  </w:rPr>
                </w:pPr>
                <w:r w:rsidRPr="00256366">
                  <w:rPr>
                    <w:rFonts w:ascii="Consolas" w:eastAsiaTheme="minorHAnsi" w:hAnsi="Consolas"/>
                    <w:sz w:val="28"/>
                    <w:szCs w:val="28"/>
                  </w:rPr>
                  <w:t>202</w:t>
                </w:r>
                <w:r w:rsidR="009343FD">
                  <w:rPr>
                    <w:rFonts w:ascii="Consolas" w:eastAsiaTheme="minorHAnsi" w:hAnsi="Consolas"/>
                    <w:sz w:val="28"/>
                    <w:szCs w:val="28"/>
                  </w:rPr>
                  <w:t>3</w:t>
                </w:r>
                <w:r w:rsidRPr="00256366">
                  <w:rPr>
                    <w:rFonts w:ascii="Consolas" w:eastAsiaTheme="minorHAnsi" w:hAnsi="Consolas"/>
                    <w:sz w:val="28"/>
                    <w:szCs w:val="28"/>
                  </w:rPr>
                  <w:t>.0</w:t>
                </w:r>
                <w:r w:rsidR="009343FD">
                  <w:rPr>
                    <w:rFonts w:ascii="Consolas" w:eastAsiaTheme="minorHAnsi" w:hAnsi="Consolas"/>
                    <w:sz w:val="28"/>
                    <w:szCs w:val="28"/>
                  </w:rPr>
                  <w:t>1</w:t>
                </w:r>
                <w:r w:rsidR="00544216" w:rsidRPr="00256366">
                  <w:rPr>
                    <w:rFonts w:ascii="Consolas" w:eastAsiaTheme="minorHAnsi" w:hAnsi="Consolas"/>
                    <w:sz w:val="28"/>
                    <w:szCs w:val="28"/>
                  </w:rPr>
                  <w:t>.</w:t>
                </w:r>
                <w:r w:rsidR="009343FD">
                  <w:rPr>
                    <w:rFonts w:ascii="Consolas" w:eastAsiaTheme="minorHAnsi" w:hAnsi="Consolas"/>
                    <w:sz w:val="28"/>
                    <w:szCs w:val="28"/>
                  </w:rPr>
                  <w:t>12</w:t>
                </w:r>
              </w:p>
            </w:tc>
          </w:tr>
        </w:tbl>
        <w:p w14:paraId="2FB76E0C" w14:textId="77777777" w:rsidR="00900E21" w:rsidRPr="00256366" w:rsidRDefault="00900E2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2B058A4B" w14:textId="77777777" w:rsidR="00BF48FC" w:rsidRPr="00256366" w:rsidRDefault="00000000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</w:sdtContent>
    </w:sdt>
    <w:p w14:paraId="0E97211D" w14:textId="77777777" w:rsidR="00AE56F3" w:rsidRPr="00256366" w:rsidRDefault="00AE56F3" w:rsidP="0024052B">
      <w:pPr>
        <w:ind w:left="200"/>
        <w:jc w:val="left"/>
        <w:rPr>
          <w:rFonts w:ascii="Consolas" w:eastAsiaTheme="minorHAnsi" w:hAnsi="Consolas"/>
          <w:i/>
          <w:iCs/>
          <w:color w:val="0000FF"/>
        </w:rPr>
      </w:pPr>
    </w:p>
    <w:p w14:paraId="56DDFC0C" w14:textId="77777777" w:rsidR="00DA2372" w:rsidRPr="00256366" w:rsidRDefault="004A47F1" w:rsidP="0024052B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  <w:b/>
          <w:sz w:val="28"/>
        </w:rPr>
      </w:pPr>
      <w:r w:rsidRPr="00256366">
        <w:rPr>
          <w:rFonts w:ascii="Consolas" w:eastAsiaTheme="minorHAnsi" w:hAnsi="Consolas"/>
          <w:i/>
          <w:iCs/>
          <w:noProof/>
          <w:color w:val="000000" w:themeColor="text1"/>
        </w:rPr>
        <w:drawing>
          <wp:inline distT="0" distB="0" distL="0" distR="0" wp14:anchorId="45ED77C8" wp14:editId="421902B5">
            <wp:extent cx="2478449" cy="1180214"/>
            <wp:effectExtent l="0" t="0" r="0" b="1270"/>
            <wp:docPr id="79" name="그림 79" descr="E:\02. [경영기획]\03. CI\첨부2 합병회사 CI\SK crp Comm 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2. [경영기획]\03. CI\첨부2 합병회사 CI\SK crp Comm 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0" t="31455" r="44164" b="38029"/>
                    <a:stretch/>
                  </pic:blipFill>
                  <pic:spPr bwMode="auto">
                    <a:xfrm>
                      <a:off x="0" y="0"/>
                      <a:ext cx="2474444" cy="117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556A" w:rsidRPr="00256366">
        <w:rPr>
          <w:rFonts w:ascii="Consolas" w:eastAsiaTheme="minorHAnsi" w:hAnsi="Consolas" w:cs="Arial"/>
          <w:color w:val="000000"/>
          <w:lang w:val="fr-FR"/>
        </w:rPr>
        <w:br w:type="page"/>
      </w:r>
    </w:p>
    <w:p w14:paraId="1D1B4023" w14:textId="77777777" w:rsidR="00F3385C" w:rsidRPr="00256366" w:rsidRDefault="00F3385C" w:rsidP="0024052B">
      <w:pPr>
        <w:tabs>
          <w:tab w:val="left" w:pos="9026"/>
        </w:tabs>
        <w:ind w:right="-46"/>
        <w:jc w:val="left"/>
        <w:rPr>
          <w:rFonts w:ascii="Consolas" w:eastAsiaTheme="minorHAnsi" w:hAnsi="Consolas"/>
          <w:b/>
          <w:sz w:val="28"/>
        </w:rPr>
      </w:pPr>
      <w:r w:rsidRPr="00256366">
        <w:rPr>
          <w:rFonts w:ascii="Consolas" w:eastAsiaTheme="minorHAnsi" w:hAnsi="Consolas"/>
          <w:b/>
          <w:sz w:val="28"/>
        </w:rPr>
        <w:lastRenderedPageBreak/>
        <w:t>승인</w:t>
      </w:r>
    </w:p>
    <w:p w14:paraId="39784825" w14:textId="77777777" w:rsidR="00F3385C" w:rsidRPr="00256366" w:rsidRDefault="00F3385C" w:rsidP="0024052B">
      <w:pPr>
        <w:ind w:left="1120" w:right="880" w:hanging="1262"/>
        <w:jc w:val="left"/>
        <w:rPr>
          <w:rFonts w:ascii="Consolas" w:eastAsiaTheme="minorHAnsi" w:hAnsi="Consolas"/>
          <w:b/>
          <w:sz w:val="24"/>
          <w:szCs w:val="24"/>
        </w:rPr>
      </w:pPr>
      <w:r w:rsidRPr="00256366">
        <w:rPr>
          <w:rFonts w:ascii="Consolas" w:eastAsiaTheme="minorHAnsi" w:hAnsi="Consolas"/>
          <w:b/>
          <w:sz w:val="24"/>
          <w:szCs w:val="24"/>
        </w:rPr>
        <w:t>[</w:t>
      </w:r>
      <w:r w:rsidRPr="00256366">
        <w:rPr>
          <w:rFonts w:ascii="Consolas" w:eastAsiaTheme="minorHAnsi" w:hAnsi="Consolas"/>
          <w:b/>
          <w:sz w:val="24"/>
          <w:szCs w:val="24"/>
        </w:rPr>
        <w:t>고객사</w:t>
      </w:r>
      <w:r w:rsidRPr="00256366">
        <w:rPr>
          <w:rFonts w:ascii="Consolas" w:eastAsiaTheme="minorHAnsi" w:hAnsi="Consolas"/>
          <w:b/>
          <w:sz w:val="24"/>
          <w:szCs w:val="24"/>
        </w:rPr>
        <w:t>]</w:t>
      </w: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220"/>
        <w:gridCol w:w="2221"/>
        <w:gridCol w:w="2221"/>
      </w:tblGrid>
      <w:tr w:rsidR="008F1939" w:rsidRPr="00256366" w14:paraId="41D6FBF5" w14:textId="77777777" w:rsidTr="00B23AA5">
        <w:trPr>
          <w:trHeight w:val="48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6748D94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구분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5068544F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성명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4D7749F8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일자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745D7ED1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서명</w:t>
            </w:r>
          </w:p>
        </w:tc>
      </w:tr>
      <w:tr w:rsidR="00F3385C" w:rsidRPr="00256366" w14:paraId="1B9F04E4" w14:textId="77777777" w:rsidTr="008F1939">
        <w:trPr>
          <w:trHeight w:val="485"/>
        </w:trPr>
        <w:tc>
          <w:tcPr>
            <w:tcW w:w="3261" w:type="dxa"/>
            <w:vAlign w:val="center"/>
          </w:tcPr>
          <w:p w14:paraId="6F8CAC5C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sz w:val="22"/>
                <w:szCs w:val="24"/>
              </w:rPr>
              <w:t>승인자</w:t>
            </w:r>
          </w:p>
        </w:tc>
        <w:tc>
          <w:tcPr>
            <w:tcW w:w="2220" w:type="dxa"/>
            <w:vAlign w:val="center"/>
          </w:tcPr>
          <w:p w14:paraId="02BD34C5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F9E1A0C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5F5A05D7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</w:tr>
      <w:tr w:rsidR="00F3385C" w:rsidRPr="00256366" w14:paraId="6D8E42A9" w14:textId="77777777" w:rsidTr="008F1939">
        <w:trPr>
          <w:trHeight w:val="484"/>
        </w:trPr>
        <w:tc>
          <w:tcPr>
            <w:tcW w:w="3261" w:type="dxa"/>
            <w:vAlign w:val="center"/>
          </w:tcPr>
          <w:p w14:paraId="3E8B5500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sz w:val="22"/>
                <w:szCs w:val="24"/>
              </w:rPr>
              <w:t>검토자</w:t>
            </w:r>
          </w:p>
        </w:tc>
        <w:tc>
          <w:tcPr>
            <w:tcW w:w="2220" w:type="dxa"/>
            <w:vAlign w:val="center"/>
          </w:tcPr>
          <w:p w14:paraId="0248C75B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3D14A62E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5C380E6D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</w:tr>
    </w:tbl>
    <w:p w14:paraId="05A05026" w14:textId="77777777" w:rsidR="00F3385C" w:rsidRPr="00256366" w:rsidRDefault="00F3385C" w:rsidP="0024052B">
      <w:pPr>
        <w:ind w:left="1120" w:hanging="720"/>
        <w:jc w:val="left"/>
        <w:rPr>
          <w:rFonts w:ascii="Consolas" w:eastAsiaTheme="minorHAnsi" w:hAnsi="Consolas"/>
          <w:b/>
          <w:sz w:val="28"/>
        </w:rPr>
      </w:pPr>
    </w:p>
    <w:p w14:paraId="722F73EE" w14:textId="77777777" w:rsidR="00F3385C" w:rsidRPr="00256366" w:rsidRDefault="00F3385C" w:rsidP="0024052B">
      <w:pPr>
        <w:ind w:left="1120" w:hanging="1262"/>
        <w:jc w:val="left"/>
        <w:rPr>
          <w:rFonts w:ascii="Consolas" w:eastAsiaTheme="minorHAnsi" w:hAnsi="Consolas"/>
          <w:b/>
          <w:sz w:val="24"/>
          <w:szCs w:val="24"/>
        </w:rPr>
      </w:pPr>
      <w:r w:rsidRPr="00256366">
        <w:rPr>
          <w:rFonts w:ascii="Consolas" w:eastAsiaTheme="minorHAnsi" w:hAnsi="Consolas"/>
          <w:b/>
          <w:sz w:val="24"/>
          <w:szCs w:val="24"/>
        </w:rPr>
        <w:t>[SK C&amp;C]</w:t>
      </w: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220"/>
        <w:gridCol w:w="2221"/>
        <w:gridCol w:w="2221"/>
      </w:tblGrid>
      <w:tr w:rsidR="008F1939" w:rsidRPr="00256366" w14:paraId="552BB46B" w14:textId="77777777" w:rsidTr="00B23AA5">
        <w:trPr>
          <w:trHeight w:val="48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17F5F28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구분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2E725860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성명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73B5225B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일자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06F3E1D7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서명</w:t>
            </w:r>
          </w:p>
        </w:tc>
      </w:tr>
      <w:tr w:rsidR="00F3385C" w:rsidRPr="00256366" w14:paraId="5FF7BE29" w14:textId="77777777" w:rsidTr="008F1939">
        <w:trPr>
          <w:trHeight w:val="485"/>
        </w:trPr>
        <w:tc>
          <w:tcPr>
            <w:tcW w:w="3261" w:type="dxa"/>
            <w:vAlign w:val="center"/>
          </w:tcPr>
          <w:p w14:paraId="08B5595F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sz w:val="22"/>
                <w:szCs w:val="24"/>
              </w:rPr>
              <w:t>승인자</w:t>
            </w:r>
          </w:p>
        </w:tc>
        <w:tc>
          <w:tcPr>
            <w:tcW w:w="2220" w:type="dxa"/>
            <w:vAlign w:val="center"/>
          </w:tcPr>
          <w:p w14:paraId="30324597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3A46E8D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631CFA5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</w:tr>
      <w:tr w:rsidR="00F3385C" w:rsidRPr="00256366" w14:paraId="09B9CDED" w14:textId="77777777" w:rsidTr="008F1939">
        <w:trPr>
          <w:trHeight w:val="484"/>
        </w:trPr>
        <w:tc>
          <w:tcPr>
            <w:tcW w:w="3261" w:type="dxa"/>
            <w:vAlign w:val="center"/>
          </w:tcPr>
          <w:p w14:paraId="3E472733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sz w:val="22"/>
                <w:szCs w:val="24"/>
              </w:rPr>
              <w:t>검토자</w:t>
            </w:r>
          </w:p>
        </w:tc>
        <w:tc>
          <w:tcPr>
            <w:tcW w:w="2220" w:type="dxa"/>
            <w:vAlign w:val="center"/>
          </w:tcPr>
          <w:p w14:paraId="4AB7B67A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04E05631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D57508C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</w:tr>
    </w:tbl>
    <w:p w14:paraId="381DA004" w14:textId="77777777" w:rsidR="00F3385C" w:rsidRPr="00256366" w:rsidRDefault="00F3385C" w:rsidP="0024052B">
      <w:pPr>
        <w:jc w:val="left"/>
        <w:rPr>
          <w:rFonts w:ascii="Consolas" w:eastAsiaTheme="minorHAnsi" w:hAnsi="Consolas"/>
        </w:rPr>
      </w:pPr>
    </w:p>
    <w:p w14:paraId="639085A7" w14:textId="77777777" w:rsidR="00F3385C" w:rsidRPr="00256366" w:rsidRDefault="00F3385C" w:rsidP="0024052B">
      <w:pPr>
        <w:jc w:val="left"/>
        <w:rPr>
          <w:rFonts w:ascii="Consolas" w:eastAsiaTheme="minorHAnsi" w:hAnsi="Consolas"/>
        </w:rPr>
      </w:pPr>
    </w:p>
    <w:p w14:paraId="3A644D75" w14:textId="77777777" w:rsidR="00F3385C" w:rsidRPr="00256366" w:rsidRDefault="00F3385C" w:rsidP="0024052B">
      <w:pPr>
        <w:tabs>
          <w:tab w:val="left" w:pos="9026"/>
        </w:tabs>
        <w:ind w:right="-46"/>
        <w:jc w:val="left"/>
        <w:rPr>
          <w:rFonts w:ascii="Consolas" w:eastAsiaTheme="minorHAnsi" w:hAnsi="Consolas"/>
          <w:b/>
          <w:sz w:val="28"/>
        </w:rPr>
      </w:pPr>
      <w:r w:rsidRPr="00256366">
        <w:rPr>
          <w:rFonts w:ascii="Consolas" w:eastAsiaTheme="minorHAnsi" w:hAnsi="Consolas"/>
          <w:b/>
          <w:sz w:val="28"/>
        </w:rPr>
        <w:t>제</w:t>
      </w:r>
      <w:r w:rsidR="00080351" w:rsidRPr="00256366">
        <w:rPr>
          <w:rFonts w:ascii="Consolas" w:eastAsiaTheme="minorHAnsi" w:hAnsi="Consolas"/>
          <w:b/>
          <w:sz w:val="28"/>
        </w:rPr>
        <w:t>ㆍ</w:t>
      </w:r>
      <w:r w:rsidRPr="00256366">
        <w:rPr>
          <w:rFonts w:ascii="Consolas" w:eastAsiaTheme="minorHAnsi" w:hAnsi="Consolas"/>
          <w:b/>
          <w:sz w:val="28"/>
        </w:rPr>
        <w:t>개정이력</w:t>
      </w:r>
    </w:p>
    <w:p w14:paraId="34FC49A9" w14:textId="77777777" w:rsidR="00F3385C" w:rsidRPr="00256366" w:rsidRDefault="00F3385C" w:rsidP="0024052B">
      <w:pPr>
        <w:ind w:left="720" w:hangingChars="300" w:hanging="720"/>
        <w:jc w:val="left"/>
        <w:rPr>
          <w:rFonts w:ascii="Consolas" w:eastAsiaTheme="minorHAnsi" w:hAnsi="Consolas"/>
          <w:b/>
          <w:sz w:val="24"/>
        </w:rPr>
      </w:pP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1723"/>
        <w:gridCol w:w="4677"/>
        <w:gridCol w:w="2268"/>
      </w:tblGrid>
      <w:tr w:rsidR="00F3385C" w:rsidRPr="00256366" w14:paraId="6D9B778D" w14:textId="77777777" w:rsidTr="00B23AA5">
        <w:trPr>
          <w:trHeight w:val="243"/>
        </w:trPr>
        <w:tc>
          <w:tcPr>
            <w:tcW w:w="1255" w:type="dxa"/>
            <w:shd w:val="clear" w:color="auto" w:fill="D9D9D9" w:themeFill="background1" w:themeFillShade="D9"/>
          </w:tcPr>
          <w:p w14:paraId="4DA2AF29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버전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14:paraId="75269EC5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변경일자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65A5D477" w14:textId="77777777" w:rsidR="00F3385C" w:rsidRPr="00256366" w:rsidRDefault="00F3385C" w:rsidP="0024052B">
            <w:pPr>
              <w:ind w:leftChars="-39" w:left="-78" w:rightChars="-58" w:right="-116"/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제</w:t>
            </w: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.</w:t>
            </w: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개정내용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5D4BE76" w14:textId="77777777" w:rsidR="00F3385C" w:rsidRPr="00256366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256366">
              <w:rPr>
                <w:rFonts w:ascii="Consolas" w:eastAsiaTheme="minorHAnsi" w:hAnsi="Consolas"/>
                <w:b/>
                <w:sz w:val="22"/>
                <w:szCs w:val="24"/>
              </w:rPr>
              <w:t>작성자</w:t>
            </w:r>
          </w:p>
        </w:tc>
      </w:tr>
      <w:tr w:rsidR="00C120E1" w:rsidRPr="00256366" w14:paraId="293773DB" w14:textId="77777777" w:rsidTr="00C120E1">
        <w:trPr>
          <w:trHeight w:val="243"/>
        </w:trPr>
        <w:tc>
          <w:tcPr>
            <w:tcW w:w="1255" w:type="dxa"/>
          </w:tcPr>
          <w:p w14:paraId="00464F64" w14:textId="77777777" w:rsidR="00C120E1" w:rsidRPr="00256366" w:rsidRDefault="009C1685" w:rsidP="0024052B">
            <w:pPr>
              <w:jc w:val="left"/>
              <w:rPr>
                <w:rFonts w:ascii="Consolas" w:eastAsiaTheme="minorHAnsi" w:hAnsi="Consolas"/>
                <w:szCs w:val="24"/>
              </w:rPr>
            </w:pPr>
            <w:r w:rsidRPr="00256366">
              <w:rPr>
                <w:rFonts w:ascii="Consolas" w:eastAsiaTheme="minorHAnsi" w:hAnsi="Consolas"/>
                <w:szCs w:val="24"/>
              </w:rPr>
              <w:t>0</w:t>
            </w:r>
            <w:r w:rsidR="00C120E1" w:rsidRPr="00256366">
              <w:rPr>
                <w:rFonts w:ascii="Consolas" w:eastAsiaTheme="minorHAnsi" w:hAnsi="Consolas"/>
                <w:szCs w:val="24"/>
              </w:rPr>
              <w:t>.</w:t>
            </w:r>
            <w:r w:rsidR="00010313" w:rsidRPr="00256366">
              <w:rPr>
                <w:rFonts w:ascii="Consolas" w:eastAsiaTheme="minorHAnsi" w:hAnsi="Consolas"/>
                <w:szCs w:val="24"/>
              </w:rPr>
              <w:t>0</w:t>
            </w:r>
            <w:r w:rsidRPr="00256366">
              <w:rPr>
                <w:rFonts w:ascii="Consolas" w:eastAsiaTheme="minorHAnsi" w:hAnsi="Consolas"/>
                <w:szCs w:val="24"/>
              </w:rPr>
              <w:t>1</w:t>
            </w:r>
          </w:p>
        </w:tc>
        <w:tc>
          <w:tcPr>
            <w:tcW w:w="1723" w:type="dxa"/>
          </w:tcPr>
          <w:p w14:paraId="246069D9" w14:textId="77777777" w:rsidR="00C120E1" w:rsidRPr="00256366" w:rsidRDefault="008B5A18" w:rsidP="0024052B">
            <w:pPr>
              <w:ind w:left="34"/>
              <w:jc w:val="left"/>
              <w:rPr>
                <w:rFonts w:ascii="Consolas" w:eastAsiaTheme="minorHAnsi" w:hAnsi="Consolas"/>
                <w:szCs w:val="24"/>
              </w:rPr>
            </w:pPr>
            <w:r w:rsidRPr="00256366">
              <w:rPr>
                <w:rFonts w:ascii="Consolas" w:eastAsiaTheme="minorHAnsi" w:hAnsi="Consolas"/>
                <w:szCs w:val="24"/>
              </w:rPr>
              <w:t>20</w:t>
            </w:r>
            <w:r w:rsidR="00F979E1" w:rsidRPr="00256366">
              <w:rPr>
                <w:rFonts w:ascii="Consolas" w:eastAsiaTheme="minorHAnsi" w:hAnsi="Consolas"/>
                <w:szCs w:val="24"/>
              </w:rPr>
              <w:t>2</w:t>
            </w:r>
            <w:r w:rsidR="00544216" w:rsidRPr="00256366">
              <w:rPr>
                <w:rFonts w:ascii="Consolas" w:eastAsiaTheme="minorHAnsi" w:hAnsi="Consolas"/>
                <w:szCs w:val="24"/>
              </w:rPr>
              <w:t>2</w:t>
            </w:r>
            <w:r w:rsidR="009C1685" w:rsidRPr="00256366">
              <w:rPr>
                <w:rFonts w:ascii="Consolas" w:eastAsiaTheme="minorHAnsi" w:hAnsi="Consolas"/>
                <w:szCs w:val="24"/>
              </w:rPr>
              <w:t>-</w:t>
            </w:r>
            <w:r w:rsidR="00544216" w:rsidRPr="00256366">
              <w:rPr>
                <w:rFonts w:ascii="Consolas" w:eastAsiaTheme="minorHAnsi" w:hAnsi="Consolas"/>
                <w:szCs w:val="24"/>
              </w:rPr>
              <w:t>02</w:t>
            </w:r>
            <w:r w:rsidR="00C120E1" w:rsidRPr="00256366">
              <w:rPr>
                <w:rFonts w:ascii="Consolas" w:eastAsiaTheme="minorHAnsi" w:hAnsi="Consolas"/>
                <w:szCs w:val="24"/>
              </w:rPr>
              <w:t>-</w:t>
            </w:r>
            <w:r w:rsidR="009C1685" w:rsidRPr="00256366">
              <w:rPr>
                <w:rFonts w:ascii="Consolas" w:eastAsiaTheme="minorHAnsi" w:hAnsi="Consolas"/>
                <w:szCs w:val="24"/>
              </w:rPr>
              <w:t>2</w:t>
            </w:r>
            <w:r w:rsidR="00544216" w:rsidRPr="00256366">
              <w:rPr>
                <w:rFonts w:ascii="Consolas" w:eastAsiaTheme="minorHAnsi" w:hAnsi="Consolas"/>
                <w:szCs w:val="24"/>
              </w:rPr>
              <w:t>3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21C97E5B" w14:textId="77777777" w:rsidR="00C120E1" w:rsidRPr="00256366" w:rsidRDefault="00C120E1" w:rsidP="0024052B">
            <w:pPr>
              <w:ind w:left="34"/>
              <w:jc w:val="left"/>
              <w:rPr>
                <w:rFonts w:ascii="Consolas" w:eastAsiaTheme="minorHAnsi" w:hAnsi="Consolas"/>
                <w:szCs w:val="24"/>
              </w:rPr>
            </w:pPr>
            <w:r w:rsidRPr="00256366">
              <w:rPr>
                <w:rFonts w:ascii="Consolas" w:eastAsiaTheme="minorHAnsi" w:hAnsi="Consolas"/>
                <w:szCs w:val="24"/>
              </w:rPr>
              <w:t>최초등록</w:t>
            </w:r>
          </w:p>
        </w:tc>
        <w:tc>
          <w:tcPr>
            <w:tcW w:w="2268" w:type="dxa"/>
          </w:tcPr>
          <w:p w14:paraId="4A0126B9" w14:textId="77777777" w:rsidR="00C120E1" w:rsidRPr="00256366" w:rsidRDefault="00544216" w:rsidP="0024052B">
            <w:pPr>
              <w:ind w:left="33"/>
              <w:jc w:val="left"/>
              <w:rPr>
                <w:rFonts w:ascii="Consolas" w:eastAsiaTheme="minorHAnsi" w:hAnsi="Consolas"/>
                <w:szCs w:val="24"/>
              </w:rPr>
            </w:pPr>
            <w:r w:rsidRPr="00256366">
              <w:rPr>
                <w:rFonts w:ascii="Consolas" w:eastAsiaTheme="minorHAnsi" w:hAnsi="Consolas"/>
                <w:szCs w:val="24"/>
              </w:rPr>
              <w:t>김두포</w:t>
            </w:r>
          </w:p>
        </w:tc>
      </w:tr>
    </w:tbl>
    <w:p w14:paraId="4F645A92" w14:textId="77777777" w:rsidR="00544216" w:rsidRPr="00256366" w:rsidRDefault="00544216" w:rsidP="0024052B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  <w:b/>
          <w:kern w:val="28"/>
          <w:sz w:val="32"/>
          <w:szCs w:val="28"/>
        </w:rPr>
      </w:pPr>
    </w:p>
    <w:p w14:paraId="57F36DDA" w14:textId="77777777" w:rsidR="00544216" w:rsidRPr="00256366" w:rsidRDefault="00544216" w:rsidP="0024052B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  <w:b/>
          <w:kern w:val="28"/>
          <w:sz w:val="32"/>
          <w:szCs w:val="28"/>
        </w:rPr>
      </w:pPr>
      <w:r w:rsidRPr="00256366">
        <w:rPr>
          <w:rFonts w:ascii="Consolas" w:eastAsiaTheme="minorHAnsi" w:hAnsi="Consolas"/>
          <w:b/>
          <w:kern w:val="28"/>
          <w:sz w:val="32"/>
          <w:szCs w:val="28"/>
        </w:rPr>
        <w:br w:type="page"/>
      </w:r>
    </w:p>
    <w:p w14:paraId="30CA23BB" w14:textId="77777777" w:rsidR="00A30D1B" w:rsidRPr="00256366" w:rsidRDefault="00A30D1B" w:rsidP="0024052B">
      <w:pPr>
        <w:pStyle w:val="TOC10"/>
        <w:spacing w:before="0"/>
        <w:jc w:val="left"/>
        <w:rPr>
          <w:rFonts w:ascii="Consolas" w:eastAsiaTheme="minorHAnsi" w:hAnsi="Consolas"/>
        </w:rPr>
      </w:pPr>
      <w:r w:rsidRPr="00256366">
        <w:rPr>
          <w:rFonts w:ascii="Consolas" w:eastAsiaTheme="minorHAnsi" w:hAnsi="Consolas"/>
        </w:rPr>
        <w:lastRenderedPageBreak/>
        <w:t>목차</w:t>
      </w:r>
    </w:p>
    <w:p w14:paraId="0E408434" w14:textId="50C39DD0" w:rsidR="009A5232" w:rsidRDefault="00657B0B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r w:rsidRPr="00256366">
        <w:rPr>
          <w:rFonts w:ascii="Consolas" w:eastAsiaTheme="minorHAnsi" w:hAnsi="Consolas"/>
        </w:rPr>
        <w:fldChar w:fldCharType="begin"/>
      </w:r>
      <w:r w:rsidR="009678F9" w:rsidRPr="00256366">
        <w:rPr>
          <w:rFonts w:ascii="Consolas" w:eastAsiaTheme="minorHAnsi" w:hAnsi="Consolas"/>
        </w:rPr>
        <w:instrText xml:space="preserve"> TOC \o "1-3" \h \z \u </w:instrText>
      </w:r>
      <w:r w:rsidRPr="00256366">
        <w:rPr>
          <w:rFonts w:ascii="Consolas" w:eastAsiaTheme="minorHAnsi" w:hAnsi="Consolas"/>
        </w:rPr>
        <w:fldChar w:fldCharType="separate"/>
      </w:r>
      <w:hyperlink w:anchor="_Toc124430797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1.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개요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_Toc124430797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1-1</w:t>
        </w:r>
        <w:r w:rsidR="009A5232">
          <w:rPr>
            <w:noProof/>
            <w:webHidden/>
          </w:rPr>
          <w:fldChar w:fldCharType="end"/>
        </w:r>
      </w:hyperlink>
    </w:p>
    <w:p w14:paraId="5C1C74D6" w14:textId="5A265DDE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798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2.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Innorix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_Toc124430798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2-2</w:t>
        </w:r>
        <w:r w:rsidR="009A5232">
          <w:rPr>
            <w:noProof/>
            <w:webHidden/>
          </w:rPr>
          <w:fldChar w:fldCharType="end"/>
        </w:r>
      </w:hyperlink>
    </w:p>
    <w:p w14:paraId="4ABB2D8D" w14:textId="69E1D110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799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2.1.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기능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_Toc124430799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2-2</w:t>
        </w:r>
        <w:r w:rsidR="009A5232">
          <w:rPr>
            <w:noProof/>
            <w:webHidden/>
          </w:rPr>
          <w:fldChar w:fldCharType="end"/>
        </w:r>
      </w:hyperlink>
    </w:p>
    <w:p w14:paraId="09CF6513" w14:textId="706651C2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00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2.2.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설치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_Toc124430800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2-2</w:t>
        </w:r>
        <w:r w:rsidR="009A5232">
          <w:rPr>
            <w:noProof/>
            <w:webHidden/>
          </w:rPr>
          <w:fldChar w:fldCharType="end"/>
        </w:r>
      </w:hyperlink>
    </w:p>
    <w:p w14:paraId="74653E20" w14:textId="5F9D1E46" w:rsidR="009A5232" w:rsidRDefault="00000000">
      <w:pPr>
        <w:pStyle w:val="TOC3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01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2.2.1.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UI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_Toc124430801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2-2</w:t>
        </w:r>
        <w:r w:rsidR="009A5232">
          <w:rPr>
            <w:noProof/>
            <w:webHidden/>
          </w:rPr>
          <w:fldChar w:fldCharType="end"/>
        </w:r>
      </w:hyperlink>
    </w:p>
    <w:p w14:paraId="6B0D429D" w14:textId="025F648E" w:rsidR="009A5232" w:rsidRDefault="00000000">
      <w:pPr>
        <w:pStyle w:val="TOC3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02" w:history="1">
        <w:r w:rsidR="009A5232" w:rsidRPr="00696A59">
          <w:rPr>
            <w:rStyle w:val="Hyperlink"/>
            <w:noProof/>
          </w:rPr>
          <w:t>2.2.2.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WAS Server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_Toc124430802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2-2</w:t>
        </w:r>
        <w:r w:rsidR="009A5232">
          <w:rPr>
            <w:noProof/>
            <w:webHidden/>
          </w:rPr>
          <w:fldChar w:fldCharType="end"/>
        </w:r>
      </w:hyperlink>
    </w:p>
    <w:p w14:paraId="76C17DF0" w14:textId="731819D5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03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2.3.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예제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및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설정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_Toc124430803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2-2</w:t>
        </w:r>
        <w:r w:rsidR="009A5232">
          <w:rPr>
            <w:noProof/>
            <w:webHidden/>
          </w:rPr>
          <w:fldChar w:fldCharType="end"/>
        </w:r>
      </w:hyperlink>
    </w:p>
    <w:p w14:paraId="78095898" w14:textId="6B7F1C4C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04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2.4.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로그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및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결과확인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_Toc124430804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2-2</w:t>
        </w:r>
        <w:r w:rsidR="009A5232">
          <w:rPr>
            <w:noProof/>
            <w:webHidden/>
          </w:rPr>
          <w:fldChar w:fldCharType="end"/>
        </w:r>
      </w:hyperlink>
    </w:p>
    <w:p w14:paraId="1998BB87" w14:textId="6D3D7D65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05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2.5.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API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_Toc124430805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2-2</w:t>
        </w:r>
        <w:r w:rsidR="009A5232">
          <w:rPr>
            <w:noProof/>
            <w:webHidden/>
          </w:rPr>
          <w:fldChar w:fldCharType="end"/>
        </w:r>
      </w:hyperlink>
    </w:p>
    <w:p w14:paraId="135EEAB6" w14:textId="4659F015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806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3.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Exrep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_Toc124430806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3-3</w:t>
        </w:r>
        <w:r w:rsidR="009A5232">
          <w:rPr>
            <w:noProof/>
            <w:webHidden/>
          </w:rPr>
          <w:fldChar w:fldCharType="end"/>
        </w:r>
      </w:hyperlink>
    </w:p>
    <w:p w14:paraId="3B5EF23A" w14:textId="7B864B43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07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3.1.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기능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_Toc124430807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3-3</w:t>
        </w:r>
        <w:r w:rsidR="009A5232">
          <w:rPr>
            <w:noProof/>
            <w:webHidden/>
          </w:rPr>
          <w:fldChar w:fldCharType="end"/>
        </w:r>
      </w:hyperlink>
    </w:p>
    <w:p w14:paraId="447F780E" w14:textId="5823B7D5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08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3.2.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설치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_Toc124430808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3-3</w:t>
        </w:r>
        <w:r w:rsidR="009A5232">
          <w:rPr>
            <w:noProof/>
            <w:webHidden/>
          </w:rPr>
          <w:fldChar w:fldCharType="end"/>
        </w:r>
      </w:hyperlink>
    </w:p>
    <w:p w14:paraId="692D9AE2" w14:textId="58DC8279" w:rsidR="009A5232" w:rsidRDefault="00000000">
      <w:pPr>
        <w:pStyle w:val="TOC3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09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3.2.1.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Engine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_Toc124430809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3-3</w:t>
        </w:r>
        <w:r w:rsidR="009A5232">
          <w:rPr>
            <w:noProof/>
            <w:webHidden/>
          </w:rPr>
          <w:fldChar w:fldCharType="end"/>
        </w:r>
      </w:hyperlink>
    </w:p>
    <w:p w14:paraId="159BBC3A" w14:textId="18F62E17" w:rsidR="009A5232" w:rsidRDefault="00000000">
      <w:pPr>
        <w:pStyle w:val="TOC3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10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3.2.2.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Admin Console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_Toc124430810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3-3</w:t>
        </w:r>
        <w:r w:rsidR="009A5232">
          <w:rPr>
            <w:noProof/>
            <w:webHidden/>
          </w:rPr>
          <w:fldChar w:fldCharType="end"/>
        </w:r>
      </w:hyperlink>
    </w:p>
    <w:p w14:paraId="1290B4AC" w14:textId="51C8AF8B" w:rsidR="009A5232" w:rsidRDefault="00000000">
      <w:pPr>
        <w:pStyle w:val="TOC3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11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3.2.3.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EDMS API Call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_Toc124430811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3-3</w:t>
        </w:r>
        <w:r w:rsidR="009A5232">
          <w:rPr>
            <w:noProof/>
            <w:webHidden/>
          </w:rPr>
          <w:fldChar w:fldCharType="end"/>
        </w:r>
      </w:hyperlink>
    </w:p>
    <w:p w14:paraId="546FD56B" w14:textId="225D0ECF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12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3.3.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예제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및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설정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_Toc124430812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3-3</w:t>
        </w:r>
        <w:r w:rsidR="009A5232">
          <w:rPr>
            <w:noProof/>
            <w:webHidden/>
          </w:rPr>
          <w:fldChar w:fldCharType="end"/>
        </w:r>
      </w:hyperlink>
    </w:p>
    <w:p w14:paraId="615B46C8" w14:textId="12FFCE50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13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3.4.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로그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및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결과확인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_Toc124430813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3-3</w:t>
        </w:r>
        <w:r w:rsidR="009A5232">
          <w:rPr>
            <w:noProof/>
            <w:webHidden/>
          </w:rPr>
          <w:fldChar w:fldCharType="end"/>
        </w:r>
      </w:hyperlink>
    </w:p>
    <w:p w14:paraId="05B7497E" w14:textId="3CF995B1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14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3.5.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API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_Toc124430814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3-3</w:t>
        </w:r>
        <w:r w:rsidR="009A5232">
          <w:rPr>
            <w:noProof/>
            <w:webHidden/>
          </w:rPr>
          <w:fldChar w:fldCharType="end"/>
        </w:r>
      </w:hyperlink>
    </w:p>
    <w:p w14:paraId="638B0A4A" w14:textId="0A50B6F9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815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4.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레포트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_Toc124430815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4-6</w:t>
        </w:r>
        <w:r w:rsidR="009A5232">
          <w:rPr>
            <w:noProof/>
            <w:webHidden/>
          </w:rPr>
          <w:fldChar w:fldCharType="end"/>
        </w:r>
      </w:hyperlink>
    </w:p>
    <w:p w14:paraId="68169677" w14:textId="5FE330CB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16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4.1.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기능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_Toc124430816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4-6</w:t>
        </w:r>
        <w:r w:rsidR="009A5232">
          <w:rPr>
            <w:noProof/>
            <w:webHidden/>
          </w:rPr>
          <w:fldChar w:fldCharType="end"/>
        </w:r>
      </w:hyperlink>
    </w:p>
    <w:p w14:paraId="45974E6A" w14:textId="084EE926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17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4.2.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설치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_Toc124430817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4-6</w:t>
        </w:r>
        <w:r w:rsidR="009A5232">
          <w:rPr>
            <w:noProof/>
            <w:webHidden/>
          </w:rPr>
          <w:fldChar w:fldCharType="end"/>
        </w:r>
      </w:hyperlink>
    </w:p>
    <w:p w14:paraId="58A803A9" w14:textId="053F2E18" w:rsidR="009A5232" w:rsidRDefault="00000000">
      <w:pPr>
        <w:pStyle w:val="TOC3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18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4.2.1.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Deginer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_Toc124430818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4-6</w:t>
        </w:r>
        <w:r w:rsidR="009A5232">
          <w:rPr>
            <w:noProof/>
            <w:webHidden/>
          </w:rPr>
          <w:fldChar w:fldCharType="end"/>
        </w:r>
      </w:hyperlink>
    </w:p>
    <w:p w14:paraId="40A14B5A" w14:textId="0CEF5032" w:rsidR="009A5232" w:rsidRDefault="00000000">
      <w:pPr>
        <w:pStyle w:val="TOC3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19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4.2.2.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Engine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_Toc124430819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4-6</w:t>
        </w:r>
        <w:r w:rsidR="009A5232">
          <w:rPr>
            <w:noProof/>
            <w:webHidden/>
          </w:rPr>
          <w:fldChar w:fldCharType="end"/>
        </w:r>
      </w:hyperlink>
    </w:p>
    <w:p w14:paraId="06D49730" w14:textId="10F2DE9F" w:rsidR="009A5232" w:rsidRDefault="00000000">
      <w:pPr>
        <w:pStyle w:val="TOC3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20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4.2.3.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Admin Console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_Toc124430820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4-6</w:t>
        </w:r>
        <w:r w:rsidR="009A5232">
          <w:rPr>
            <w:noProof/>
            <w:webHidden/>
          </w:rPr>
          <w:fldChar w:fldCharType="end"/>
        </w:r>
      </w:hyperlink>
    </w:p>
    <w:p w14:paraId="24B8B799" w14:textId="43318F2C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21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4.3.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예제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및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설정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_Toc124430821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4-6</w:t>
        </w:r>
        <w:r w:rsidR="009A5232">
          <w:rPr>
            <w:noProof/>
            <w:webHidden/>
          </w:rPr>
          <w:fldChar w:fldCharType="end"/>
        </w:r>
      </w:hyperlink>
    </w:p>
    <w:p w14:paraId="5D683409" w14:textId="00AF7480" w:rsidR="009A5232" w:rsidRDefault="00000000">
      <w:pPr>
        <w:pStyle w:val="TOC3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22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4.3.1.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OZ Viewer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_Toc124430822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4-6</w:t>
        </w:r>
        <w:r w:rsidR="009A5232">
          <w:rPr>
            <w:noProof/>
            <w:webHidden/>
          </w:rPr>
          <w:fldChar w:fldCharType="end"/>
        </w:r>
      </w:hyperlink>
    </w:p>
    <w:p w14:paraId="01A113BE" w14:textId="65187901" w:rsidR="009A5232" w:rsidRDefault="00000000">
      <w:pPr>
        <w:pStyle w:val="TOC3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23" w:history="1">
        <w:r w:rsidR="009A5232" w:rsidRPr="00696A59">
          <w:rPr>
            <w:rStyle w:val="Hyperlink"/>
            <w:noProof/>
          </w:rPr>
          <w:t>4.3.2.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Server Binding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_Toc124430823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4-6</w:t>
        </w:r>
        <w:r w:rsidR="009A5232">
          <w:rPr>
            <w:noProof/>
            <w:webHidden/>
          </w:rPr>
          <w:fldChar w:fldCharType="end"/>
        </w:r>
      </w:hyperlink>
    </w:p>
    <w:p w14:paraId="1B7F04AA" w14:textId="6D7EC193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24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4.4.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로그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및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결과확인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_Toc124430824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4-6</w:t>
        </w:r>
        <w:r w:rsidR="009A5232">
          <w:rPr>
            <w:noProof/>
            <w:webHidden/>
          </w:rPr>
          <w:fldChar w:fldCharType="end"/>
        </w:r>
      </w:hyperlink>
    </w:p>
    <w:p w14:paraId="72E2C0C7" w14:textId="6EE368DB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825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5.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규칙관리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_Toc124430825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5-7</w:t>
        </w:r>
        <w:r w:rsidR="009A5232">
          <w:rPr>
            <w:noProof/>
            <w:webHidden/>
          </w:rPr>
          <w:fldChar w:fldCharType="end"/>
        </w:r>
      </w:hyperlink>
    </w:p>
    <w:p w14:paraId="000A8187" w14:textId="1C683628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26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5.1.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기능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_Toc124430826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5-7</w:t>
        </w:r>
        <w:r w:rsidR="009A5232">
          <w:rPr>
            <w:noProof/>
            <w:webHidden/>
          </w:rPr>
          <w:fldChar w:fldCharType="end"/>
        </w:r>
      </w:hyperlink>
    </w:p>
    <w:p w14:paraId="2E17D137" w14:textId="35079AF4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27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5.2.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설치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_Toc124430827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5-7</w:t>
        </w:r>
        <w:r w:rsidR="009A5232">
          <w:rPr>
            <w:noProof/>
            <w:webHidden/>
          </w:rPr>
          <w:fldChar w:fldCharType="end"/>
        </w:r>
      </w:hyperlink>
    </w:p>
    <w:p w14:paraId="62C1F529" w14:textId="5CA3E5E7" w:rsidR="009A5232" w:rsidRDefault="00000000">
      <w:pPr>
        <w:pStyle w:val="TOC3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28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5.2.1.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IDE/tools/InnorulesClient/IRBuilder.exe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_Toc124430828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5-7</w:t>
        </w:r>
        <w:r w:rsidR="009A5232">
          <w:rPr>
            <w:noProof/>
            <w:webHidden/>
          </w:rPr>
          <w:fldChar w:fldCharType="end"/>
        </w:r>
      </w:hyperlink>
    </w:p>
    <w:p w14:paraId="45E706A0" w14:textId="6545BF1B" w:rsidR="009A5232" w:rsidRDefault="00000000">
      <w:pPr>
        <w:pStyle w:val="TOC3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29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5.2.2.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Builder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_Toc124430829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5-7</w:t>
        </w:r>
        <w:r w:rsidR="009A5232">
          <w:rPr>
            <w:noProof/>
            <w:webHidden/>
          </w:rPr>
          <w:fldChar w:fldCharType="end"/>
        </w:r>
      </w:hyperlink>
    </w:p>
    <w:p w14:paraId="4AF61512" w14:textId="0B91FF46" w:rsidR="009A5232" w:rsidRDefault="00000000">
      <w:pPr>
        <w:pStyle w:val="TOC3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30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5.2.3.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Engine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_Toc124430830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5-7</w:t>
        </w:r>
        <w:r w:rsidR="009A5232">
          <w:rPr>
            <w:noProof/>
            <w:webHidden/>
          </w:rPr>
          <w:fldChar w:fldCharType="end"/>
        </w:r>
      </w:hyperlink>
    </w:p>
    <w:p w14:paraId="5D93316C" w14:textId="36F356D4" w:rsidR="009A5232" w:rsidRDefault="00000000">
      <w:pPr>
        <w:pStyle w:val="TOC3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124430831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5.2.4.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WAS Server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_Toc124430831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5-7</w:t>
        </w:r>
        <w:r w:rsidR="009A5232">
          <w:rPr>
            <w:noProof/>
            <w:webHidden/>
          </w:rPr>
          <w:fldChar w:fldCharType="end"/>
        </w:r>
      </w:hyperlink>
    </w:p>
    <w:p w14:paraId="72DBECEC" w14:textId="66125CE2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32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5.3.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예제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및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설정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_Toc124430832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5-7</w:t>
        </w:r>
        <w:r w:rsidR="009A5232">
          <w:rPr>
            <w:noProof/>
            <w:webHidden/>
          </w:rPr>
          <w:fldChar w:fldCharType="end"/>
        </w:r>
      </w:hyperlink>
    </w:p>
    <w:p w14:paraId="7A1D2120" w14:textId="253B2050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33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5.4.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API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_Toc124430833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5-7</w:t>
        </w:r>
        <w:r w:rsidR="009A5232">
          <w:rPr>
            <w:noProof/>
            <w:webHidden/>
          </w:rPr>
          <w:fldChar w:fldCharType="end"/>
        </w:r>
      </w:hyperlink>
    </w:p>
    <w:p w14:paraId="4A8CD185" w14:textId="2F4581AA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834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6.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DocuCheck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_Toc124430834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6-8</w:t>
        </w:r>
        <w:r w:rsidR="009A5232">
          <w:rPr>
            <w:noProof/>
            <w:webHidden/>
          </w:rPr>
          <w:fldChar w:fldCharType="end"/>
        </w:r>
      </w:hyperlink>
    </w:p>
    <w:p w14:paraId="174EAFC3" w14:textId="4FB4CB2C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35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6.1.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기능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_Toc124430835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6-8</w:t>
        </w:r>
        <w:r w:rsidR="009A5232">
          <w:rPr>
            <w:noProof/>
            <w:webHidden/>
          </w:rPr>
          <w:fldChar w:fldCharType="end"/>
        </w:r>
      </w:hyperlink>
    </w:p>
    <w:p w14:paraId="40B99A84" w14:textId="66030CB5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36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6.2.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설치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_Toc124430836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6-8</w:t>
        </w:r>
        <w:r w:rsidR="009A5232">
          <w:rPr>
            <w:noProof/>
            <w:webHidden/>
          </w:rPr>
          <w:fldChar w:fldCharType="end"/>
        </w:r>
      </w:hyperlink>
    </w:p>
    <w:p w14:paraId="2B698927" w14:textId="27F19698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37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6.3.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예제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및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 xml:space="preserve"> </w:t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설정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_Toc124430837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6-8</w:t>
        </w:r>
        <w:r w:rsidR="009A5232">
          <w:rPr>
            <w:noProof/>
            <w:webHidden/>
          </w:rPr>
          <w:fldChar w:fldCharType="end"/>
        </w:r>
      </w:hyperlink>
    </w:p>
    <w:p w14:paraId="0ABF76C9" w14:textId="5F017E24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38" w:history="1">
        <w:r w:rsidR="009A5232" w:rsidRPr="00696A59">
          <w:rPr>
            <w:rStyle w:val="Hyperlink"/>
            <w:rFonts w:ascii="Consolas" w:eastAsiaTheme="minorHAnsi" w:hAnsi="Consolas"/>
            <w:noProof/>
          </w:rPr>
          <w:t>6.4.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="Consolas" w:eastAsiaTheme="minorHAnsi" w:hAnsi="Consolas"/>
            <w:noProof/>
          </w:rPr>
          <w:t>API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_Toc124430838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6-8</w:t>
        </w:r>
        <w:r w:rsidR="009A5232">
          <w:rPr>
            <w:noProof/>
            <w:webHidden/>
          </w:rPr>
          <w:fldChar w:fldCharType="end"/>
        </w:r>
      </w:hyperlink>
    </w:p>
    <w:p w14:paraId="6E3CB9C9" w14:textId="6532A885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839" w:history="1">
        <w:r w:rsidR="009A5232" w:rsidRPr="00696A59">
          <w:rPr>
            <w:rStyle w:val="Hyperlink"/>
            <w:rFonts w:asciiTheme="minorEastAsia" w:hAnsiTheme="minorEastAsia"/>
            <w:noProof/>
          </w:rPr>
          <w:t>7.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조합원인증서발급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_Toc124430839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7-8</w:t>
        </w:r>
        <w:r w:rsidR="009A5232">
          <w:rPr>
            <w:noProof/>
            <w:webHidden/>
          </w:rPr>
          <w:fldChar w:fldCharType="end"/>
        </w:r>
      </w:hyperlink>
    </w:p>
    <w:p w14:paraId="2AB039C6" w14:textId="2900F2A4" w:rsidR="009A5232" w:rsidRDefault="00000000">
      <w:pPr>
        <w:pStyle w:val="TOC2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40" w:history="1">
        <w:r w:rsidR="009A5232" w:rsidRPr="00696A59">
          <w:rPr>
            <w:rStyle w:val="Hyperlink"/>
            <w:rFonts w:asciiTheme="minorEastAsia" w:hAnsiTheme="minorEastAsia"/>
            <w:noProof/>
          </w:rPr>
          <w:t>7.1.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조합원인증서 신규발급 PC버전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_Toc124430840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7-8</w:t>
        </w:r>
        <w:r w:rsidR="009A5232">
          <w:rPr>
            <w:noProof/>
            <w:webHidden/>
          </w:rPr>
          <w:fldChar w:fldCharType="end"/>
        </w:r>
      </w:hyperlink>
    </w:p>
    <w:p w14:paraId="45A52E2E" w14:textId="1768B619" w:rsidR="009A5232" w:rsidRDefault="00000000">
      <w:pPr>
        <w:pStyle w:val="TOC2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41" w:history="1">
        <w:r w:rsidR="009A5232" w:rsidRPr="00696A59">
          <w:rPr>
            <w:rStyle w:val="Hyperlink"/>
            <w:rFonts w:asciiTheme="minorEastAsia" w:hAnsiTheme="minorEastAsia"/>
            <w:noProof/>
          </w:rPr>
          <w:t>7.2.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조합원인증서 재발급 PC버전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_Toc124430841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7-9</w:t>
        </w:r>
        <w:r w:rsidR="009A5232">
          <w:rPr>
            <w:noProof/>
            <w:webHidden/>
          </w:rPr>
          <w:fldChar w:fldCharType="end"/>
        </w:r>
      </w:hyperlink>
    </w:p>
    <w:p w14:paraId="6CE97EF6" w14:textId="47CD910C" w:rsidR="009A5232" w:rsidRDefault="00000000">
      <w:pPr>
        <w:pStyle w:val="TOC2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42" w:history="1">
        <w:r w:rsidR="009A5232" w:rsidRPr="00696A59">
          <w:rPr>
            <w:rStyle w:val="Hyperlink"/>
            <w:rFonts w:asciiTheme="minorEastAsia" w:hAnsiTheme="minorEastAsia"/>
            <w:noProof/>
          </w:rPr>
          <w:t>7.3.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조합원인증서 폐기 PC버전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_Toc124430842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7-9</w:t>
        </w:r>
        <w:r w:rsidR="009A5232">
          <w:rPr>
            <w:noProof/>
            <w:webHidden/>
          </w:rPr>
          <w:fldChar w:fldCharType="end"/>
        </w:r>
      </w:hyperlink>
    </w:p>
    <w:p w14:paraId="54B8A4EB" w14:textId="5C59FDAE" w:rsidR="009A5232" w:rsidRDefault="00000000">
      <w:pPr>
        <w:pStyle w:val="TOC2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43" w:history="1">
        <w:r w:rsidR="009A5232" w:rsidRPr="00696A59">
          <w:rPr>
            <w:rStyle w:val="Hyperlink"/>
            <w:rFonts w:asciiTheme="minorEastAsia" w:hAnsiTheme="minorEastAsia"/>
            <w:noProof/>
          </w:rPr>
          <w:t>7.4.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조합원인증서 재발급 Mobile버전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_Toc124430843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7-10</w:t>
        </w:r>
        <w:r w:rsidR="009A5232">
          <w:rPr>
            <w:noProof/>
            <w:webHidden/>
          </w:rPr>
          <w:fldChar w:fldCharType="end"/>
        </w:r>
      </w:hyperlink>
    </w:p>
    <w:p w14:paraId="4A9BA775" w14:textId="72DF0E81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844" w:history="1">
        <w:r w:rsidR="009A5232" w:rsidRPr="00696A59">
          <w:rPr>
            <w:rStyle w:val="Hyperlink"/>
            <w:rFonts w:asciiTheme="minorEastAsia" w:hAnsiTheme="minorEastAsia"/>
            <w:noProof/>
          </w:rPr>
          <w:t>8.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인증서복사(Mobile&lt;-&gt;PC)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_Toc124430844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8-10</w:t>
        </w:r>
        <w:r w:rsidR="009A5232">
          <w:rPr>
            <w:noProof/>
            <w:webHidden/>
          </w:rPr>
          <w:fldChar w:fldCharType="end"/>
        </w:r>
      </w:hyperlink>
    </w:p>
    <w:p w14:paraId="50741669" w14:textId="502E9873" w:rsidR="009A5232" w:rsidRDefault="00000000">
      <w:pPr>
        <w:pStyle w:val="TOC2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45" w:history="1">
        <w:r w:rsidR="009A5232" w:rsidRPr="00696A59">
          <w:rPr>
            <w:rStyle w:val="Hyperlink"/>
            <w:rFonts w:asciiTheme="minorEastAsia" w:hAnsiTheme="minorEastAsia"/>
            <w:noProof/>
          </w:rPr>
          <w:t>8.1.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인증서내보내기(PC -&gt; Mobile)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_Toc124430845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8-10</w:t>
        </w:r>
        <w:r w:rsidR="009A5232">
          <w:rPr>
            <w:noProof/>
            <w:webHidden/>
          </w:rPr>
          <w:fldChar w:fldCharType="end"/>
        </w:r>
      </w:hyperlink>
    </w:p>
    <w:p w14:paraId="108C8AFF" w14:textId="2DD4C21E" w:rsidR="009A5232" w:rsidRDefault="00000000">
      <w:pPr>
        <w:pStyle w:val="TOC2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46" w:history="1">
        <w:r w:rsidR="009A5232" w:rsidRPr="00696A59">
          <w:rPr>
            <w:rStyle w:val="Hyperlink"/>
            <w:rFonts w:asciiTheme="minorEastAsia" w:hAnsiTheme="minorEastAsia"/>
            <w:noProof/>
          </w:rPr>
          <w:t>8.2.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인증서가져오기(Mobile -&gt; PC)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_Toc124430846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8-11</w:t>
        </w:r>
        <w:r w:rsidR="009A5232">
          <w:rPr>
            <w:noProof/>
            <w:webHidden/>
          </w:rPr>
          <w:fldChar w:fldCharType="end"/>
        </w:r>
      </w:hyperlink>
    </w:p>
    <w:p w14:paraId="7ABD0BBC" w14:textId="751179F1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847" w:history="1">
        <w:r w:rsidR="009A5232" w:rsidRPr="00696A59">
          <w:rPr>
            <w:rStyle w:val="Hyperlink"/>
            <w:rFonts w:asciiTheme="minorEastAsia" w:hAnsiTheme="minorEastAsia"/>
            <w:noProof/>
          </w:rPr>
          <w:t>9.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전자서명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_Toc124430847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9-11</w:t>
        </w:r>
        <w:r w:rsidR="009A5232">
          <w:rPr>
            <w:noProof/>
            <w:webHidden/>
          </w:rPr>
          <w:fldChar w:fldCharType="end"/>
        </w:r>
      </w:hyperlink>
    </w:p>
    <w:p w14:paraId="417826DB" w14:textId="4A4AE213" w:rsidR="009A5232" w:rsidRDefault="00000000">
      <w:pPr>
        <w:pStyle w:val="TOC2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48" w:history="1">
        <w:r w:rsidR="009A5232" w:rsidRPr="00696A59">
          <w:rPr>
            <w:rStyle w:val="Hyperlink"/>
            <w:rFonts w:asciiTheme="minorEastAsia" w:hAnsiTheme="minorEastAsia"/>
            <w:noProof/>
          </w:rPr>
          <w:t>9.1.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전자서명 구조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_Toc124430848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9-11</w:t>
        </w:r>
        <w:r w:rsidR="009A5232">
          <w:rPr>
            <w:noProof/>
            <w:webHidden/>
          </w:rPr>
          <w:fldChar w:fldCharType="end"/>
        </w:r>
      </w:hyperlink>
    </w:p>
    <w:p w14:paraId="39776744" w14:textId="6AEAE758" w:rsidR="009A5232" w:rsidRDefault="00000000">
      <w:pPr>
        <w:pStyle w:val="TOC2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49" w:history="1">
        <w:r w:rsidR="009A5232" w:rsidRPr="00696A59">
          <w:rPr>
            <w:rStyle w:val="Hyperlink"/>
            <w:rFonts w:asciiTheme="minorEastAsia" w:hAnsiTheme="minorEastAsia"/>
            <w:noProof/>
          </w:rPr>
          <w:t>9.2.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전자서명 API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_Toc124430849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9-12</w:t>
        </w:r>
        <w:r w:rsidR="009A5232">
          <w:rPr>
            <w:noProof/>
            <w:webHidden/>
          </w:rPr>
          <w:fldChar w:fldCharType="end"/>
        </w:r>
      </w:hyperlink>
    </w:p>
    <w:p w14:paraId="34C16F06" w14:textId="433FAE6D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850" w:history="1">
        <w:r w:rsidR="009A5232" w:rsidRPr="00696A59">
          <w:rPr>
            <w:rStyle w:val="Hyperlink"/>
            <w:rFonts w:asciiTheme="minorEastAsia" w:hAnsiTheme="minorEastAsia"/>
            <w:noProof/>
          </w:rPr>
          <w:t>10.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간편인증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_Toc124430850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10-15</w:t>
        </w:r>
        <w:r w:rsidR="009A5232">
          <w:rPr>
            <w:noProof/>
            <w:webHidden/>
          </w:rPr>
          <w:fldChar w:fldCharType="end"/>
        </w:r>
      </w:hyperlink>
    </w:p>
    <w:p w14:paraId="7BCD126A" w14:textId="419A9641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51" w:history="1">
        <w:r w:rsidR="009A5232" w:rsidRPr="00696A59">
          <w:rPr>
            <w:rStyle w:val="Hyperlink"/>
            <w:rFonts w:asciiTheme="minorEastAsia" w:hAnsiTheme="minorEastAsia"/>
            <w:noProof/>
          </w:rPr>
          <w:t>10.1.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간편인증 화면 Open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_Toc124430851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10-15</w:t>
        </w:r>
        <w:r w:rsidR="009A5232">
          <w:rPr>
            <w:noProof/>
            <w:webHidden/>
          </w:rPr>
          <w:fldChar w:fldCharType="end"/>
        </w:r>
      </w:hyperlink>
    </w:p>
    <w:p w14:paraId="05487987" w14:textId="461EC728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52" w:history="1">
        <w:r w:rsidR="009A5232" w:rsidRPr="00696A59">
          <w:rPr>
            <w:rStyle w:val="Hyperlink"/>
            <w:rFonts w:asciiTheme="minorEastAsia" w:hAnsiTheme="minorEastAsia"/>
            <w:noProof/>
          </w:rPr>
          <w:t>10.2.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간편인증 callback 함수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_Toc124430852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10-15</w:t>
        </w:r>
        <w:r w:rsidR="009A5232">
          <w:rPr>
            <w:noProof/>
            <w:webHidden/>
          </w:rPr>
          <w:fldChar w:fldCharType="end"/>
        </w:r>
      </w:hyperlink>
    </w:p>
    <w:p w14:paraId="486ADDD3" w14:textId="0F379638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853" w:history="1">
        <w:r w:rsidR="009A5232" w:rsidRPr="00696A59">
          <w:rPr>
            <w:rStyle w:val="Hyperlink"/>
            <w:rFonts w:asciiTheme="minorEastAsia" w:hAnsiTheme="minorEastAsia"/>
            <w:noProof/>
          </w:rPr>
          <w:t>11.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키보드보안, PC방화벽, 가상키패드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_Toc124430853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11-16</w:t>
        </w:r>
        <w:r w:rsidR="009A5232">
          <w:rPr>
            <w:noProof/>
            <w:webHidden/>
          </w:rPr>
          <w:fldChar w:fldCharType="end"/>
        </w:r>
      </w:hyperlink>
    </w:p>
    <w:p w14:paraId="46CCC0D1" w14:textId="10FD8F23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54" w:history="1">
        <w:r w:rsidR="009A5232" w:rsidRPr="00696A59">
          <w:rPr>
            <w:rStyle w:val="Hyperlink"/>
            <w:rFonts w:asciiTheme="minorEastAsia" w:hAnsiTheme="minorEastAsia"/>
            <w:noProof/>
          </w:rPr>
          <w:t>11.1.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키보드보안, 가상키패드 로컬설정 방법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_Toc124430854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11-16</w:t>
        </w:r>
        <w:r w:rsidR="009A5232">
          <w:rPr>
            <w:noProof/>
            <w:webHidden/>
          </w:rPr>
          <w:fldChar w:fldCharType="end"/>
        </w:r>
      </w:hyperlink>
    </w:p>
    <w:p w14:paraId="380DF19C" w14:textId="53B763C3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55" w:history="1">
        <w:r w:rsidR="009A5232" w:rsidRPr="00696A59">
          <w:rPr>
            <w:rStyle w:val="Hyperlink"/>
            <w:rFonts w:asciiTheme="minorEastAsia" w:hAnsiTheme="minorEastAsia"/>
            <w:noProof/>
          </w:rPr>
          <w:t>11.2.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PC용 키보드보안 + 가상키패드 적용방법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_Toc124430855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11-16</w:t>
        </w:r>
        <w:r w:rsidR="009A5232">
          <w:rPr>
            <w:noProof/>
            <w:webHidden/>
          </w:rPr>
          <w:fldChar w:fldCharType="end"/>
        </w:r>
      </w:hyperlink>
    </w:p>
    <w:p w14:paraId="09FAC5CB" w14:textId="1CB81ED5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56" w:history="1">
        <w:r w:rsidR="009A5232" w:rsidRPr="00696A59">
          <w:rPr>
            <w:rStyle w:val="Hyperlink"/>
            <w:rFonts w:asciiTheme="minorEastAsia" w:hAnsiTheme="minorEastAsia"/>
            <w:noProof/>
          </w:rPr>
          <w:t>11.3.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모바일용 가상키패드 적용방법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_Toc124430856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11-19</w:t>
        </w:r>
        <w:r w:rsidR="009A5232">
          <w:rPr>
            <w:noProof/>
            <w:webHidden/>
          </w:rPr>
          <w:fldChar w:fldCharType="end"/>
        </w:r>
      </w:hyperlink>
    </w:p>
    <w:p w14:paraId="7482A13C" w14:textId="5774E4C5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857" w:history="1">
        <w:r w:rsidR="009A5232" w:rsidRPr="00696A59">
          <w:rPr>
            <w:rStyle w:val="Hyperlink"/>
            <w:rFonts w:asciiTheme="minorEastAsia" w:hAnsiTheme="minorEastAsia"/>
            <w:noProof/>
          </w:rPr>
          <w:t>12.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SSO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_Toc124430857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12-23</w:t>
        </w:r>
        <w:r w:rsidR="009A5232">
          <w:rPr>
            <w:noProof/>
            <w:webHidden/>
          </w:rPr>
          <w:fldChar w:fldCharType="end"/>
        </w:r>
      </w:hyperlink>
    </w:p>
    <w:p w14:paraId="5270663E" w14:textId="7B0870DA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58" w:history="1">
        <w:r w:rsidR="009A5232" w:rsidRPr="00696A59">
          <w:rPr>
            <w:rStyle w:val="Hyperlink"/>
            <w:rFonts w:asciiTheme="minorEastAsia" w:hAnsiTheme="minorEastAsia"/>
            <w:noProof/>
          </w:rPr>
          <w:t>12.1.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기간계용 SSO Util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_Toc124430858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12-23</w:t>
        </w:r>
        <w:r w:rsidR="009A5232">
          <w:rPr>
            <w:noProof/>
            <w:webHidden/>
          </w:rPr>
          <w:fldChar w:fldCharType="end"/>
        </w:r>
      </w:hyperlink>
    </w:p>
    <w:p w14:paraId="3D0F44A5" w14:textId="21EFDD50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59" w:history="1">
        <w:r w:rsidR="009A5232" w:rsidRPr="00696A59">
          <w:rPr>
            <w:rStyle w:val="Hyperlink"/>
            <w:rFonts w:asciiTheme="minorEastAsia" w:hAnsiTheme="minorEastAsia"/>
            <w:noProof/>
          </w:rPr>
          <w:t>12.2.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채널용 SSO Util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_Toc124430859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12-24</w:t>
        </w:r>
        <w:r w:rsidR="009A5232">
          <w:rPr>
            <w:noProof/>
            <w:webHidden/>
          </w:rPr>
          <w:fldChar w:fldCharType="end"/>
        </w:r>
      </w:hyperlink>
    </w:p>
    <w:p w14:paraId="0DC94BE8" w14:textId="5C155605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860" w:history="1">
        <w:r w:rsidR="009A5232" w:rsidRPr="00696A59">
          <w:rPr>
            <w:rStyle w:val="Hyperlink"/>
            <w:rFonts w:asciiTheme="minorEastAsia" w:hAnsiTheme="minorEastAsia"/>
            <w:noProof/>
          </w:rPr>
          <w:t>13.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UMS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_Toc124430860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13-25</w:t>
        </w:r>
        <w:r w:rsidR="009A5232">
          <w:rPr>
            <w:noProof/>
            <w:webHidden/>
          </w:rPr>
          <w:fldChar w:fldCharType="end"/>
        </w:r>
      </w:hyperlink>
    </w:p>
    <w:p w14:paraId="7E71AE36" w14:textId="37C8EF9E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61" w:history="1">
        <w:r w:rsidR="009A5232" w:rsidRPr="00696A59">
          <w:rPr>
            <w:rStyle w:val="Hyperlink"/>
            <w:rFonts w:asciiTheme="minorEastAsia" w:hAnsiTheme="minorEastAsia"/>
            <w:noProof/>
          </w:rPr>
          <w:t>13.1.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UMS(이메일, 문자메시지, 카카오알림톡)관련 연계방법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_Toc124430861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13-25</w:t>
        </w:r>
        <w:r w:rsidR="009A5232">
          <w:rPr>
            <w:noProof/>
            <w:webHidden/>
          </w:rPr>
          <w:fldChar w:fldCharType="end"/>
        </w:r>
      </w:hyperlink>
    </w:p>
    <w:p w14:paraId="6A3550E4" w14:textId="25C0605D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62" w:history="1">
        <w:r w:rsidR="009A5232" w:rsidRPr="00696A59">
          <w:rPr>
            <w:rStyle w:val="Hyperlink"/>
            <w:rFonts w:asciiTheme="minorEastAsia" w:hAnsiTheme="minorEastAsia"/>
            <w:noProof/>
          </w:rPr>
          <w:t>13.2.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As-Is Adaptor To-Be 방식으로 구현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_Toc124430862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13-26</w:t>
        </w:r>
        <w:r w:rsidR="009A5232">
          <w:rPr>
            <w:noProof/>
            <w:webHidden/>
          </w:rPr>
          <w:fldChar w:fldCharType="end"/>
        </w:r>
      </w:hyperlink>
    </w:p>
    <w:p w14:paraId="1A6D1DA9" w14:textId="4A439800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63" w:history="1">
        <w:r w:rsidR="009A5232" w:rsidRPr="00696A59">
          <w:rPr>
            <w:rStyle w:val="Hyperlink"/>
            <w:rFonts w:asciiTheme="minorEastAsia" w:hAnsiTheme="minorEastAsia"/>
            <w:noProof/>
          </w:rPr>
          <w:t>13.3.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UMS관련 테이블 레이아웃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_Toc124430863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13-26</w:t>
        </w:r>
        <w:r w:rsidR="009A5232">
          <w:rPr>
            <w:noProof/>
            <w:webHidden/>
          </w:rPr>
          <w:fldChar w:fldCharType="end"/>
        </w:r>
      </w:hyperlink>
    </w:p>
    <w:p w14:paraId="6717A646" w14:textId="2819D765" w:rsidR="009A5232" w:rsidRDefault="00000000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24430864" w:history="1">
        <w:r w:rsidR="009A5232" w:rsidRPr="00696A59">
          <w:rPr>
            <w:rStyle w:val="Hyperlink"/>
            <w:rFonts w:asciiTheme="minorEastAsia" w:hAnsiTheme="minorEastAsia"/>
            <w:noProof/>
          </w:rPr>
          <w:t>14.</w:t>
        </w:r>
        <w:r w:rsidR="009A5232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맞춤법검사기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_Toc124430864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14-27</w:t>
        </w:r>
        <w:r w:rsidR="009A5232">
          <w:rPr>
            <w:noProof/>
            <w:webHidden/>
          </w:rPr>
          <w:fldChar w:fldCharType="end"/>
        </w:r>
      </w:hyperlink>
    </w:p>
    <w:p w14:paraId="1152A905" w14:textId="71CAE4E4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65" w:history="1">
        <w:r w:rsidR="009A5232" w:rsidRPr="00696A59">
          <w:rPr>
            <w:rStyle w:val="Hyperlink"/>
            <w:rFonts w:asciiTheme="minorEastAsia" w:hAnsiTheme="minorEastAsia"/>
            <w:noProof/>
          </w:rPr>
          <w:t>14.1.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메소드호출방식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_Toc124430865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14-27</w:t>
        </w:r>
        <w:r w:rsidR="009A5232">
          <w:rPr>
            <w:noProof/>
            <w:webHidden/>
          </w:rPr>
          <w:fldChar w:fldCharType="end"/>
        </w:r>
      </w:hyperlink>
    </w:p>
    <w:p w14:paraId="2B2AD346" w14:textId="5FAC354F" w:rsidR="009A5232" w:rsidRDefault="00000000">
      <w:pPr>
        <w:pStyle w:val="TOC2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124430866" w:history="1">
        <w:r w:rsidR="009A5232" w:rsidRPr="00696A59">
          <w:rPr>
            <w:rStyle w:val="Hyperlink"/>
            <w:rFonts w:asciiTheme="minorEastAsia" w:hAnsiTheme="minorEastAsia"/>
            <w:noProof/>
          </w:rPr>
          <w:t>14.2.</w:t>
        </w:r>
        <w:r w:rsidR="009A5232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="009A5232" w:rsidRPr="00696A59">
          <w:rPr>
            <w:rStyle w:val="Hyperlink"/>
            <w:rFonts w:asciiTheme="minorEastAsia" w:hAnsiTheme="minorEastAsia"/>
            <w:noProof/>
          </w:rPr>
          <w:t>URL 호출방식</w:t>
        </w:r>
        <w:r w:rsidR="009A5232">
          <w:rPr>
            <w:noProof/>
            <w:webHidden/>
          </w:rPr>
          <w:tab/>
        </w:r>
        <w:r w:rsidR="009A5232">
          <w:rPr>
            <w:noProof/>
            <w:webHidden/>
          </w:rPr>
          <w:fldChar w:fldCharType="begin"/>
        </w:r>
        <w:r w:rsidR="009A5232">
          <w:rPr>
            <w:noProof/>
            <w:webHidden/>
          </w:rPr>
          <w:instrText xml:space="preserve"> PAGEREF _Toc124430866 \h </w:instrText>
        </w:r>
        <w:r w:rsidR="009A5232">
          <w:rPr>
            <w:noProof/>
            <w:webHidden/>
          </w:rPr>
        </w:r>
        <w:r w:rsidR="009A5232">
          <w:rPr>
            <w:noProof/>
            <w:webHidden/>
          </w:rPr>
          <w:fldChar w:fldCharType="separate"/>
        </w:r>
        <w:r w:rsidR="009A5232">
          <w:rPr>
            <w:noProof/>
            <w:webHidden/>
          </w:rPr>
          <w:t>14-27</w:t>
        </w:r>
        <w:r w:rsidR="009A5232">
          <w:rPr>
            <w:noProof/>
            <w:webHidden/>
          </w:rPr>
          <w:fldChar w:fldCharType="end"/>
        </w:r>
      </w:hyperlink>
    </w:p>
    <w:p w14:paraId="343ED318" w14:textId="6AA31A9A" w:rsidR="00A30D1B" w:rsidRPr="00256366" w:rsidRDefault="00657B0B" w:rsidP="0024052B">
      <w:pPr>
        <w:pStyle w:val="TOC1"/>
        <w:tabs>
          <w:tab w:val="left" w:pos="600"/>
        </w:tabs>
        <w:jc w:val="left"/>
        <w:rPr>
          <w:rFonts w:ascii="Consolas" w:eastAsiaTheme="minorHAnsi" w:hAnsi="Consolas"/>
          <w:sz w:val="22"/>
        </w:rPr>
        <w:sectPr w:rsidR="00A30D1B" w:rsidRPr="00256366" w:rsidSect="0066364D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40" w:code="9"/>
          <w:pgMar w:top="2091" w:right="1440" w:bottom="1440" w:left="1440" w:header="567" w:footer="567" w:gutter="0"/>
          <w:pgNumType w:fmt="lowerRoman" w:start="0"/>
          <w:cols w:space="720"/>
          <w:titlePg/>
          <w:docGrid w:linePitch="272"/>
        </w:sectPr>
      </w:pPr>
      <w:r w:rsidRPr="00256366">
        <w:rPr>
          <w:rFonts w:ascii="Consolas" w:eastAsiaTheme="minorHAnsi" w:hAnsi="Consolas"/>
        </w:rPr>
        <w:fldChar w:fldCharType="end"/>
      </w:r>
    </w:p>
    <w:p w14:paraId="69350BD8" w14:textId="77777777" w:rsidR="00A40F4D" w:rsidRPr="00256366" w:rsidRDefault="00A40F4D" w:rsidP="0024052B">
      <w:pPr>
        <w:pStyle w:val="Heading1"/>
        <w:tabs>
          <w:tab w:val="clear" w:pos="567"/>
          <w:tab w:val="num" w:pos="426"/>
        </w:tabs>
        <w:jc w:val="left"/>
        <w:rPr>
          <w:rFonts w:ascii="Consolas" w:eastAsiaTheme="minorHAnsi" w:hAnsi="Consolas"/>
          <w:sz w:val="32"/>
          <w:szCs w:val="32"/>
        </w:rPr>
      </w:pPr>
      <w:bookmarkStart w:id="2" w:name="_Toc124430797"/>
      <w:bookmarkStart w:id="3" w:name="_Hlk66954738"/>
      <w:bookmarkStart w:id="4" w:name="_Toc39636388"/>
      <w:bookmarkStart w:id="5" w:name="_Toc478370231"/>
      <w:r w:rsidRPr="00256366">
        <w:rPr>
          <w:rFonts w:ascii="Consolas" w:eastAsiaTheme="minorHAnsi" w:hAnsi="Consolas"/>
          <w:sz w:val="32"/>
          <w:szCs w:val="32"/>
        </w:rPr>
        <w:lastRenderedPageBreak/>
        <w:t>개요</w:t>
      </w:r>
      <w:bookmarkEnd w:id="2"/>
    </w:p>
    <w:p w14:paraId="33144C4A" w14:textId="09CCE893" w:rsidR="00A40F4D" w:rsidRPr="00256366" w:rsidRDefault="00BA3495" w:rsidP="0024052B">
      <w:pPr>
        <w:jc w:val="left"/>
        <w:rPr>
          <w:rFonts w:ascii="Consolas" w:eastAsiaTheme="minorHAnsi" w:hAnsi="Consolas"/>
        </w:rPr>
      </w:pPr>
      <w:r w:rsidRPr="00256366">
        <w:rPr>
          <w:rFonts w:ascii="Consolas" w:eastAsiaTheme="minorHAnsi" w:hAnsi="Consolas"/>
        </w:rPr>
        <w:t>본</w:t>
      </w:r>
      <w:r w:rsidR="0064164E" w:rsidRPr="00256366">
        <w:rPr>
          <w:rFonts w:ascii="Consolas" w:eastAsiaTheme="minorHAnsi" w:hAnsi="Consolas"/>
        </w:rPr>
        <w:t xml:space="preserve"> </w:t>
      </w:r>
      <w:r w:rsidRPr="00256366">
        <w:rPr>
          <w:rFonts w:ascii="Consolas" w:eastAsiaTheme="minorHAnsi" w:hAnsi="Consolas"/>
        </w:rPr>
        <w:t>문서는</w:t>
      </w:r>
      <w:r w:rsidRPr="00256366">
        <w:rPr>
          <w:rFonts w:ascii="Consolas" w:eastAsiaTheme="minorHAnsi" w:hAnsi="Consolas"/>
        </w:rPr>
        <w:t xml:space="preserve"> </w:t>
      </w:r>
      <w:r w:rsidR="004D629C" w:rsidRPr="00256366">
        <w:rPr>
          <w:rFonts w:ascii="Consolas" w:eastAsiaTheme="minorHAnsi" w:hAnsi="Consolas"/>
        </w:rPr>
        <w:t>"</w:t>
      </w:r>
      <w:r w:rsidRPr="00256366">
        <w:rPr>
          <w:rFonts w:ascii="Consolas" w:eastAsiaTheme="minorHAnsi" w:hAnsi="Consolas"/>
          <w:b/>
        </w:rPr>
        <w:t>건설공제조합고객중심정보시스템고도화사업</w:t>
      </w:r>
      <w:r w:rsidR="004D629C" w:rsidRPr="00256366">
        <w:rPr>
          <w:rFonts w:ascii="Consolas" w:eastAsiaTheme="minorHAnsi" w:hAnsi="Consolas"/>
        </w:rPr>
        <w:t>"</w:t>
      </w:r>
      <w:r w:rsidRPr="00256366">
        <w:rPr>
          <w:rFonts w:ascii="Consolas" w:eastAsiaTheme="minorHAnsi" w:hAnsi="Consolas"/>
        </w:rPr>
        <w:t xml:space="preserve"> </w:t>
      </w:r>
      <w:r w:rsidR="00233F57" w:rsidRPr="00256366">
        <w:rPr>
          <w:rFonts w:ascii="Consolas" w:eastAsiaTheme="minorHAnsi" w:hAnsi="Consolas"/>
        </w:rPr>
        <w:t>에</w:t>
      </w:r>
      <w:r w:rsidR="008908F4" w:rsidRPr="00256366">
        <w:rPr>
          <w:rFonts w:ascii="Consolas" w:eastAsiaTheme="minorHAnsi" w:hAnsi="Consolas"/>
        </w:rPr>
        <w:t xml:space="preserve"> </w:t>
      </w:r>
      <w:r w:rsidR="00BE0B21" w:rsidRPr="00256366">
        <w:rPr>
          <w:rFonts w:ascii="Consolas" w:eastAsiaTheme="minorHAnsi" w:hAnsi="Consolas"/>
        </w:rPr>
        <w:t>도입된</w:t>
      </w:r>
      <w:r w:rsidR="0064164E" w:rsidRPr="00256366">
        <w:rPr>
          <w:rFonts w:ascii="Consolas" w:eastAsiaTheme="minorHAnsi" w:hAnsi="Consolas"/>
        </w:rPr>
        <w:t xml:space="preserve"> </w:t>
      </w:r>
      <w:r w:rsidR="00BE0B21" w:rsidRPr="00256366">
        <w:rPr>
          <w:rFonts w:ascii="Consolas" w:eastAsiaTheme="minorHAnsi" w:hAnsi="Consolas"/>
        </w:rPr>
        <w:t>각</w:t>
      </w:r>
      <w:r w:rsidR="007E5DF7" w:rsidRPr="00256366">
        <w:rPr>
          <w:rFonts w:ascii="Consolas" w:eastAsiaTheme="minorHAnsi" w:hAnsi="Consolas"/>
        </w:rPr>
        <w:t xml:space="preserve"> </w:t>
      </w:r>
      <w:r w:rsidR="00BE0B21" w:rsidRPr="00256366">
        <w:rPr>
          <w:rFonts w:ascii="Consolas" w:eastAsiaTheme="minorHAnsi" w:hAnsi="Consolas"/>
        </w:rPr>
        <w:t>솔루션의</w:t>
      </w:r>
      <w:r w:rsidR="0064164E" w:rsidRPr="00256366">
        <w:rPr>
          <w:rFonts w:ascii="Consolas" w:eastAsiaTheme="minorHAnsi" w:hAnsi="Consolas"/>
        </w:rPr>
        <w:t xml:space="preserve"> </w:t>
      </w:r>
      <w:r w:rsidR="00BE0B21" w:rsidRPr="00256366">
        <w:rPr>
          <w:rFonts w:ascii="Consolas" w:eastAsiaTheme="minorHAnsi" w:hAnsi="Consolas"/>
        </w:rPr>
        <w:t>사용방법에</w:t>
      </w:r>
      <w:r w:rsidR="0064164E" w:rsidRPr="00256366">
        <w:rPr>
          <w:rFonts w:ascii="Consolas" w:eastAsiaTheme="minorHAnsi" w:hAnsi="Consolas"/>
        </w:rPr>
        <w:t xml:space="preserve"> </w:t>
      </w:r>
      <w:r w:rsidR="00BE0B21" w:rsidRPr="00256366">
        <w:rPr>
          <w:rFonts w:ascii="Consolas" w:eastAsiaTheme="minorHAnsi" w:hAnsi="Consolas"/>
        </w:rPr>
        <w:t>대해</w:t>
      </w:r>
      <w:r w:rsidR="0064164E" w:rsidRPr="00256366">
        <w:rPr>
          <w:rFonts w:ascii="Consolas" w:eastAsiaTheme="minorHAnsi" w:hAnsi="Consolas"/>
        </w:rPr>
        <w:t xml:space="preserve"> </w:t>
      </w:r>
      <w:r w:rsidR="00BE0B21" w:rsidRPr="00256366">
        <w:rPr>
          <w:rFonts w:ascii="Consolas" w:eastAsiaTheme="minorHAnsi" w:hAnsi="Consolas"/>
        </w:rPr>
        <w:t>기술한다</w:t>
      </w:r>
      <w:r w:rsidR="00BE0B21" w:rsidRPr="00256366">
        <w:rPr>
          <w:rFonts w:ascii="Consolas" w:eastAsiaTheme="minorHAnsi" w:hAnsi="Consolas"/>
        </w:rPr>
        <w:t>.</w:t>
      </w:r>
    </w:p>
    <w:p w14:paraId="7A25BE9A" w14:textId="77777777" w:rsidR="00A61DDE" w:rsidRPr="00256366" w:rsidRDefault="00A61DDE" w:rsidP="0024052B">
      <w:pPr>
        <w:jc w:val="left"/>
        <w:rPr>
          <w:rFonts w:ascii="Consolas" w:eastAsiaTheme="minorHAnsi" w:hAnsi="Consolas"/>
        </w:rPr>
      </w:pPr>
    </w:p>
    <w:p w14:paraId="362D67FC" w14:textId="77777777" w:rsidR="00A61DDE" w:rsidRPr="00256366" w:rsidRDefault="00A61DDE" w:rsidP="0024052B">
      <w:pPr>
        <w:jc w:val="left"/>
        <w:rPr>
          <w:rFonts w:ascii="Consolas" w:eastAsiaTheme="minorHAnsi" w:hAnsi="Consolas"/>
          <w:sz w:val="32"/>
          <w:szCs w:val="32"/>
        </w:rPr>
      </w:pPr>
      <w:r w:rsidRPr="00256366">
        <w:rPr>
          <w:rFonts w:ascii="Consolas" w:eastAsiaTheme="minorHAnsi" w:hAnsi="Consolas"/>
          <w:sz w:val="32"/>
          <w:szCs w:val="32"/>
        </w:rPr>
        <w:t>Pre-Requisite</w:t>
      </w:r>
    </w:p>
    <w:p w14:paraId="046B33D6" w14:textId="77777777" w:rsidR="00C228EB" w:rsidRDefault="00A61DDE" w:rsidP="0024052B">
      <w:pPr>
        <w:jc w:val="left"/>
        <w:rPr>
          <w:rFonts w:ascii="Consolas" w:eastAsiaTheme="minorHAnsi" w:hAnsi="Consolas"/>
          <w:bCs/>
        </w:rPr>
      </w:pPr>
      <w:r w:rsidRPr="00256366">
        <w:rPr>
          <w:rFonts w:ascii="Consolas" w:eastAsiaTheme="minorHAnsi" w:hAnsi="Consolas"/>
        </w:rPr>
        <w:t xml:space="preserve">- </w:t>
      </w:r>
      <w:r w:rsidRPr="00256366">
        <w:rPr>
          <w:rFonts w:ascii="Consolas" w:eastAsiaTheme="minorHAnsi" w:hAnsi="Consolas"/>
          <w:bCs/>
        </w:rPr>
        <w:t>기본개발환경설정</w:t>
      </w:r>
    </w:p>
    <w:p w14:paraId="575E8042" w14:textId="0DA1C5CE" w:rsidR="00374630" w:rsidRDefault="00C228EB" w:rsidP="0024052B">
      <w:pPr>
        <w:jc w:val="left"/>
        <w:rPr>
          <w:rFonts w:ascii="Consolas" w:eastAsiaTheme="minorHAnsi" w:hAnsi="Consolas"/>
        </w:rPr>
      </w:pPr>
      <w:r>
        <w:rPr>
          <w:rFonts w:ascii="Consolas" w:eastAsiaTheme="minorHAnsi" w:hAnsi="Consolas"/>
          <w:bCs/>
        </w:rPr>
        <w:t xml:space="preserve">- </w:t>
      </w:r>
      <w:r w:rsidR="00A61DDE" w:rsidRPr="00256366">
        <w:rPr>
          <w:rFonts w:ascii="Consolas" w:eastAsiaTheme="minorHAnsi" w:hAnsi="Consolas"/>
        </w:rPr>
        <w:t>\\172.16.71.3\</w:t>
      </w:r>
      <w:r w:rsidR="00A61DDE" w:rsidRPr="00256366">
        <w:rPr>
          <w:rFonts w:ascii="Consolas" w:eastAsiaTheme="minorHAnsi" w:hAnsi="Consolas"/>
        </w:rPr>
        <w:t>고도화사업</w:t>
      </w:r>
      <w:r w:rsidR="00A61DDE" w:rsidRPr="00256366">
        <w:rPr>
          <w:rFonts w:ascii="Consolas" w:eastAsiaTheme="minorHAnsi" w:hAnsi="Consolas"/>
        </w:rPr>
        <w:t>\999.</w:t>
      </w:r>
      <w:r w:rsidR="00A61DDE" w:rsidRPr="00256366">
        <w:rPr>
          <w:rFonts w:ascii="Consolas" w:eastAsiaTheme="minorHAnsi" w:hAnsi="Consolas"/>
        </w:rPr>
        <w:t>설치파일</w:t>
      </w:r>
      <w:r w:rsidR="00A61DDE" w:rsidRPr="00256366">
        <w:rPr>
          <w:rFonts w:ascii="Consolas" w:eastAsiaTheme="minorHAnsi" w:hAnsi="Consolas"/>
        </w:rPr>
        <w:t>\03.</w:t>
      </w:r>
      <w:r w:rsidR="00A61DDE" w:rsidRPr="00256366">
        <w:rPr>
          <w:rFonts w:ascii="Consolas" w:eastAsiaTheme="minorHAnsi" w:hAnsi="Consolas"/>
        </w:rPr>
        <w:t>개발교육자료</w:t>
      </w:r>
      <w:r w:rsidR="00A61DDE" w:rsidRPr="00256366">
        <w:rPr>
          <w:rFonts w:ascii="Consolas" w:eastAsiaTheme="minorHAnsi" w:hAnsi="Consolas"/>
        </w:rPr>
        <w:t>\01.</w:t>
      </w:r>
      <w:r w:rsidR="00A61DDE" w:rsidRPr="00256366">
        <w:rPr>
          <w:rFonts w:ascii="Consolas" w:eastAsiaTheme="minorHAnsi" w:hAnsi="Consolas"/>
        </w:rPr>
        <w:t>설치가이드</w:t>
      </w:r>
      <w:r w:rsidR="00A61DDE" w:rsidRPr="00256366">
        <w:rPr>
          <w:rFonts w:ascii="Consolas" w:eastAsiaTheme="minorHAnsi" w:hAnsi="Consolas"/>
        </w:rPr>
        <w:t>\CGE_AA_</w:t>
      </w:r>
      <w:r w:rsidR="00A61DDE" w:rsidRPr="00256366">
        <w:rPr>
          <w:rFonts w:ascii="Consolas" w:eastAsiaTheme="minorHAnsi" w:hAnsi="Consolas"/>
        </w:rPr>
        <w:t>개발환경설정가이드</w:t>
      </w:r>
      <w:r w:rsidR="00A61DDE" w:rsidRPr="00256366">
        <w:rPr>
          <w:rFonts w:ascii="Consolas" w:eastAsiaTheme="minorHAnsi" w:hAnsi="Consolas"/>
        </w:rPr>
        <w:t xml:space="preserve">_V1.1.docx </w:t>
      </w:r>
      <w:r w:rsidR="00A61DDE" w:rsidRPr="00256366">
        <w:rPr>
          <w:rFonts w:ascii="Consolas" w:eastAsiaTheme="minorHAnsi" w:hAnsi="Consolas"/>
        </w:rPr>
        <w:t>대로</w:t>
      </w:r>
      <w:r w:rsidR="00405B9D">
        <w:rPr>
          <w:rFonts w:ascii="Consolas" w:eastAsiaTheme="minorHAnsi" w:hAnsi="Consolas" w:hint="eastAsia"/>
        </w:rPr>
        <w:t xml:space="preserve"> </w:t>
      </w:r>
      <w:r w:rsidR="00A61DDE" w:rsidRPr="00256366">
        <w:rPr>
          <w:rFonts w:ascii="Consolas" w:eastAsiaTheme="minorHAnsi" w:hAnsi="Consolas"/>
        </w:rPr>
        <w:t>먼저개발환경</w:t>
      </w:r>
      <w:r w:rsidR="00405B9D">
        <w:rPr>
          <w:rFonts w:ascii="Consolas" w:eastAsiaTheme="minorHAnsi" w:hAnsi="Consolas" w:hint="eastAsia"/>
        </w:rPr>
        <w:t xml:space="preserve"> </w:t>
      </w:r>
      <w:r w:rsidR="00A61DDE" w:rsidRPr="00256366">
        <w:rPr>
          <w:rFonts w:ascii="Consolas" w:eastAsiaTheme="minorHAnsi" w:hAnsi="Consolas"/>
        </w:rPr>
        <w:t>세팅</w:t>
      </w:r>
      <w:r w:rsidR="00A61DDE" w:rsidRPr="00256366">
        <w:rPr>
          <w:rFonts w:ascii="Consolas" w:eastAsiaTheme="minorHAnsi" w:hAnsi="Consolas"/>
        </w:rPr>
        <w:t>.</w:t>
      </w:r>
    </w:p>
    <w:p w14:paraId="122E1D3F" w14:textId="77777777" w:rsidR="00374630" w:rsidRDefault="00374630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br w:type="page"/>
      </w:r>
    </w:p>
    <w:p w14:paraId="41DD1364" w14:textId="77777777" w:rsidR="00374630" w:rsidRPr="001F0E43" w:rsidRDefault="00374630" w:rsidP="00374630">
      <w:pPr>
        <w:pStyle w:val="Heading1"/>
        <w:tabs>
          <w:tab w:val="clear" w:pos="567"/>
          <w:tab w:val="num" w:pos="426"/>
        </w:tabs>
        <w:jc w:val="left"/>
        <w:rPr>
          <w:rFonts w:ascii="Consolas" w:eastAsiaTheme="minorHAnsi" w:hAnsi="Consolas"/>
          <w:sz w:val="32"/>
          <w:szCs w:val="32"/>
        </w:rPr>
      </w:pPr>
      <w:bookmarkStart w:id="6" w:name="_Hlk124414731"/>
      <w:r w:rsidRPr="001F0E43">
        <w:rPr>
          <w:rFonts w:ascii="Consolas" w:eastAsiaTheme="minorHAnsi" w:hAnsi="Consolas"/>
          <w:sz w:val="32"/>
          <w:szCs w:val="32"/>
        </w:rPr>
        <w:lastRenderedPageBreak/>
        <w:t>Innorix</w:t>
      </w:r>
    </w:p>
    <w:p w14:paraId="593DCC60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1F8AB505" wp14:editId="274F3EEF">
            <wp:extent cx="707666" cy="245927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10056" cy="24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6720A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기능</w:t>
      </w:r>
    </w:p>
    <w:p w14:paraId="67E1CA70" w14:textId="77777777" w:rsidR="00374630" w:rsidRPr="001F0E43" w:rsidRDefault="00374630" w:rsidP="00374630">
      <w:pPr>
        <w:jc w:val="left"/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lang w:val="en-GB"/>
        </w:rPr>
        <w:t xml:space="preserve">  - </w:t>
      </w:r>
      <w:r w:rsidRPr="001F0E43">
        <w:rPr>
          <w:rFonts w:ascii="Consolas" w:eastAsiaTheme="minorHAnsi" w:hAnsi="Consolas"/>
          <w:lang w:val="en-GB"/>
        </w:rPr>
        <w:t>파일업로드</w:t>
      </w:r>
      <w:r w:rsidRPr="001F0E43">
        <w:rPr>
          <w:rFonts w:ascii="Consolas" w:eastAsiaTheme="minorHAnsi" w:hAnsi="Consolas"/>
          <w:lang w:val="en-GB"/>
        </w:rPr>
        <w:t xml:space="preserve"> UI </w:t>
      </w:r>
      <w:r w:rsidRPr="001F0E43">
        <w:rPr>
          <w:rFonts w:ascii="Consolas" w:eastAsiaTheme="minorHAnsi" w:hAnsi="Consolas"/>
          <w:lang w:val="en-GB"/>
        </w:rPr>
        <w:t>및</w:t>
      </w:r>
      <w:r w:rsidRPr="001F0E43">
        <w:rPr>
          <w:rFonts w:ascii="Consolas" w:eastAsiaTheme="minorHAnsi" w:hAnsi="Consolas"/>
          <w:lang w:val="en-GB"/>
        </w:rPr>
        <w:t xml:space="preserve"> Java FileUpload Servlet </w:t>
      </w:r>
      <w:r w:rsidRPr="001F0E43">
        <w:rPr>
          <w:rFonts w:ascii="Consolas" w:eastAsiaTheme="minorHAnsi" w:hAnsi="Consolas"/>
          <w:lang w:val="en-GB"/>
        </w:rPr>
        <w:t>제공</w:t>
      </w:r>
      <w:r w:rsidRPr="001F0E43">
        <w:rPr>
          <w:rFonts w:ascii="Consolas" w:eastAsiaTheme="minorHAnsi" w:hAnsi="Consolas"/>
          <w:lang w:val="en-GB"/>
        </w:rPr>
        <w:t>.</w:t>
      </w:r>
    </w:p>
    <w:p w14:paraId="5C201E9A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설치</w:t>
      </w:r>
    </w:p>
    <w:p w14:paraId="5742D3B5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>Innorix Client</w:t>
      </w:r>
    </w:p>
    <w:p w14:paraId="39C0B7D2" w14:textId="77777777" w:rsidR="00374630" w:rsidRPr="001F0E43" w:rsidRDefault="00374630" w:rsidP="00374630">
      <w:pPr>
        <w:widowControl w:val="0"/>
        <w:overflowPunct/>
        <w:jc w:val="left"/>
        <w:textAlignment w:val="auto"/>
        <w:rPr>
          <w:rFonts w:ascii="Consolas" w:eastAsia="바탕체" w:hAnsi="Consolas" w:cs="Consolas"/>
        </w:rPr>
      </w:pPr>
      <w:r w:rsidRPr="001F0E43">
        <w:rPr>
          <w:rFonts w:ascii="Consolas" w:eastAsiaTheme="minorHAnsi" w:hAnsi="Consolas"/>
          <w:lang w:val="en-GB"/>
        </w:rPr>
        <w:t xml:space="preserve">- </w:t>
      </w:r>
      <w:r w:rsidRPr="001F0E43">
        <w:rPr>
          <w:rFonts w:ascii="Consolas" w:eastAsia="바탕체" w:hAnsi="Consolas" w:cs="Consolas"/>
          <w:color w:val="008080"/>
        </w:rPr>
        <w:t>&lt;</w:t>
      </w:r>
      <w:r w:rsidRPr="001F0E43">
        <w:rPr>
          <w:rFonts w:ascii="Consolas" w:eastAsia="바탕체" w:hAnsi="Consolas" w:cs="Consolas"/>
          <w:color w:val="3F7F7F"/>
        </w:rPr>
        <w:t>script</w:t>
      </w:r>
      <w:r w:rsidRPr="001F0E43">
        <w:rPr>
          <w:rFonts w:ascii="Consolas" w:eastAsia="바탕체" w:hAnsi="Consolas" w:cs="Consolas"/>
        </w:rPr>
        <w:t xml:space="preserve"> </w:t>
      </w:r>
      <w:r w:rsidRPr="001F0E43">
        <w:rPr>
          <w:rFonts w:ascii="Consolas" w:eastAsia="바탕체" w:hAnsi="Consolas" w:cs="Consolas"/>
          <w:color w:val="7F007F"/>
        </w:rPr>
        <w:t>src</w:t>
      </w:r>
      <w:r w:rsidRPr="001F0E43">
        <w:rPr>
          <w:rFonts w:ascii="Consolas" w:eastAsia="바탕체" w:hAnsi="Consolas" w:cs="Consolas"/>
          <w:color w:val="000000"/>
        </w:rPr>
        <w:t>=</w:t>
      </w:r>
      <w:r w:rsidRPr="001F0E43">
        <w:rPr>
          <w:rFonts w:ascii="Consolas" w:eastAsia="바탕체" w:hAnsi="Consolas" w:cs="Consolas"/>
          <w:i/>
          <w:iCs/>
          <w:color w:val="2A00FF"/>
        </w:rPr>
        <w:t>"/cm/js/innorix/innrix.js"</w:t>
      </w:r>
      <w:r w:rsidRPr="001F0E43">
        <w:rPr>
          <w:rFonts w:ascii="Consolas" w:eastAsia="바탕체" w:hAnsi="Consolas" w:cs="Consolas"/>
        </w:rPr>
        <w:t xml:space="preserve"> </w:t>
      </w:r>
      <w:r w:rsidRPr="001F0E43">
        <w:rPr>
          <w:rFonts w:ascii="Consolas" w:eastAsia="바탕체" w:hAnsi="Consolas" w:cs="Consolas"/>
          <w:color w:val="7F007F"/>
        </w:rPr>
        <w:t>scopeExternal</w:t>
      </w:r>
      <w:r w:rsidRPr="001F0E43">
        <w:rPr>
          <w:rFonts w:ascii="Consolas" w:eastAsia="바탕체" w:hAnsi="Consolas" w:cs="Consolas"/>
          <w:color w:val="000000"/>
        </w:rPr>
        <w:t>=</w:t>
      </w:r>
      <w:r w:rsidRPr="001F0E43">
        <w:rPr>
          <w:rFonts w:ascii="Consolas" w:eastAsia="바탕체" w:hAnsi="Consolas" w:cs="Consolas"/>
          <w:i/>
          <w:iCs/>
          <w:color w:val="2A00FF"/>
        </w:rPr>
        <w:t>"true"</w:t>
      </w:r>
      <w:r w:rsidRPr="001F0E43">
        <w:rPr>
          <w:rFonts w:ascii="Consolas" w:eastAsia="바탕체" w:hAnsi="Consolas" w:cs="Consolas"/>
        </w:rPr>
        <w:t xml:space="preserve"> </w:t>
      </w:r>
      <w:r w:rsidRPr="001F0E43">
        <w:rPr>
          <w:rFonts w:ascii="Consolas" w:eastAsia="바탕체" w:hAnsi="Consolas" w:cs="Consolas"/>
          <w:color w:val="7F007F"/>
        </w:rPr>
        <w:t>scopeVariable</w:t>
      </w:r>
      <w:r w:rsidRPr="001F0E43">
        <w:rPr>
          <w:rFonts w:ascii="Consolas" w:eastAsia="바탕체" w:hAnsi="Consolas" w:cs="Consolas"/>
          <w:color w:val="000000"/>
        </w:rPr>
        <w:t>=</w:t>
      </w:r>
      <w:r w:rsidRPr="001F0E43">
        <w:rPr>
          <w:rFonts w:ascii="Consolas" w:eastAsia="바탕체" w:hAnsi="Consolas" w:cs="Consolas"/>
          <w:i/>
          <w:iCs/>
          <w:color w:val="2A00FF"/>
        </w:rPr>
        <w:t>"inno"</w:t>
      </w:r>
      <w:r w:rsidRPr="001F0E43">
        <w:rPr>
          <w:rFonts w:ascii="Consolas" w:eastAsia="바탕체" w:hAnsi="Consolas" w:cs="Consolas"/>
          <w:color w:val="008080"/>
        </w:rPr>
        <w:t>/&gt;</w:t>
      </w:r>
    </w:p>
    <w:p w14:paraId="3158D0CD" w14:textId="77777777" w:rsidR="00374630" w:rsidRPr="001F0E43" w:rsidRDefault="00374630" w:rsidP="00374630">
      <w:pPr>
        <w:jc w:val="left"/>
        <w:rPr>
          <w:rFonts w:ascii="Consolas" w:eastAsiaTheme="minorHAnsi" w:hAnsi="Consolas"/>
          <w:lang w:val="en-GB"/>
        </w:rPr>
      </w:pPr>
      <w:r w:rsidRPr="001F0E43">
        <w:rPr>
          <w:rFonts w:ascii="Consolas" w:hAnsi="Consolas"/>
        </w:rPr>
        <w:t xml:space="preserve">-  </w:t>
      </w:r>
      <w:r w:rsidRPr="001F0E43">
        <w:rPr>
          <w:rFonts w:ascii="Consolas" w:eastAsiaTheme="minorHAnsi" w:hAnsi="Consolas"/>
          <w:lang w:val="en-GB"/>
        </w:rPr>
        <w:t>/cm/js/innorix/install/INNORIX-Agent.exe</w:t>
      </w:r>
    </w:p>
    <w:p w14:paraId="374F1653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hAnsi="Consolas"/>
        </w:rPr>
      </w:pPr>
      <w:r w:rsidRPr="001F0E43">
        <w:rPr>
          <w:rFonts w:ascii="Consolas" w:eastAsiaTheme="minorHAnsi" w:hAnsi="Consolas"/>
        </w:rPr>
        <w:t>업무</w:t>
      </w:r>
      <w:r w:rsidRPr="001F0E43">
        <w:rPr>
          <w:rFonts w:ascii="Consolas" w:eastAsiaTheme="minorHAnsi" w:hAnsi="Consolas"/>
        </w:rPr>
        <w:t xml:space="preserve"> WAS Server (WebLogic)</w:t>
      </w:r>
    </w:p>
    <w:p w14:paraId="70183D6D" w14:textId="77777777" w:rsidR="00374630" w:rsidRPr="001F0E43" w:rsidRDefault="00374630" w:rsidP="00374630">
      <w:pPr>
        <w:jc w:val="left"/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lang w:val="en-GB"/>
        </w:rPr>
        <w:t>- /WEB-INF/lib/InnorixJAVA-v9.2-r1170.jar</w:t>
      </w:r>
    </w:p>
    <w:p w14:paraId="6CF95F2E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예제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및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설정</w:t>
      </w:r>
    </w:p>
    <w:p w14:paraId="35C546CC" w14:textId="77777777" w:rsidR="00374630" w:rsidRPr="001F0E43" w:rsidRDefault="00374630" w:rsidP="00374630">
      <w:pPr>
        <w:jc w:val="left"/>
        <w:rPr>
          <w:rFonts w:ascii="Consolas" w:eastAsiaTheme="minorHAnsi" w:hAnsi="Consolas"/>
          <w:sz w:val="24"/>
          <w:szCs w:val="24"/>
        </w:rPr>
      </w:pPr>
      <w:r w:rsidRPr="001F0E43">
        <w:rPr>
          <w:rFonts w:ascii="Consolas" w:eastAsiaTheme="minorHAnsi" w:hAnsi="Consolas"/>
          <w:noProof/>
        </w:rPr>
        <w:drawing>
          <wp:inline distT="0" distB="0" distL="0" distR="0" wp14:anchorId="262E208E" wp14:editId="52A3B73C">
            <wp:extent cx="1073297" cy="572494"/>
            <wp:effectExtent l="0" t="0" r="0" b="0"/>
            <wp:docPr id="27" name="Picture 2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text, applicatio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73297" cy="57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9C6EA" w14:textId="77777777" w:rsidR="00374630" w:rsidRPr="001F0E43" w:rsidRDefault="00374630" w:rsidP="00374630">
      <w:pPr>
        <w:jc w:val="left"/>
        <w:rPr>
          <w:rFonts w:ascii="Consolas" w:eastAsiaTheme="minorHAnsi" w:hAnsi="Consolas"/>
          <w:sz w:val="24"/>
          <w:szCs w:val="24"/>
        </w:rPr>
      </w:pPr>
      <w:r w:rsidRPr="001F0E43">
        <w:rPr>
          <w:rFonts w:ascii="Consolas" w:eastAsiaTheme="minorHAnsi" w:hAnsi="Consolas"/>
          <w:noProof/>
        </w:rPr>
        <w:drawing>
          <wp:inline distT="0" distB="0" distL="0" distR="0" wp14:anchorId="6DB955DB" wp14:editId="7A1FA353">
            <wp:extent cx="3214474" cy="214685"/>
            <wp:effectExtent l="0" t="0" r="508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66923" cy="23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0F1CB" w14:textId="77777777" w:rsidR="00374630" w:rsidRPr="001F0E43" w:rsidRDefault="00374630" w:rsidP="00374630">
      <w:pPr>
        <w:jc w:val="left"/>
        <w:rPr>
          <w:rFonts w:ascii="Consolas" w:eastAsiaTheme="minorHAnsi" w:hAnsi="Consolas"/>
          <w:sz w:val="24"/>
          <w:szCs w:val="24"/>
        </w:rPr>
      </w:pPr>
      <w:r w:rsidRPr="001F0E43">
        <w:rPr>
          <w:rFonts w:ascii="Consolas" w:eastAsiaTheme="minorHAnsi" w:hAnsi="Consolas"/>
          <w:noProof/>
        </w:rPr>
        <w:drawing>
          <wp:inline distT="0" distB="0" distL="0" distR="0" wp14:anchorId="2AC98F3B" wp14:editId="11888974">
            <wp:extent cx="409433" cy="467235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2049" cy="47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9036F" w14:textId="77777777" w:rsidR="00374630" w:rsidRPr="001F0E43" w:rsidRDefault="00374630" w:rsidP="00374630">
      <w:pPr>
        <w:jc w:val="left"/>
        <w:rPr>
          <w:rFonts w:ascii="Consolas" w:eastAsiaTheme="minorHAnsi" w:hAnsi="Consolas"/>
          <w:sz w:val="24"/>
          <w:szCs w:val="24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3E0DD167" wp14:editId="332720FA">
            <wp:extent cx="1041621" cy="639488"/>
            <wp:effectExtent l="0" t="0" r="6350" b="8255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41621" cy="63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5C1EB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로그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및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결과확인</w:t>
      </w:r>
    </w:p>
    <w:p w14:paraId="2E8D334E" w14:textId="77777777" w:rsidR="00374630" w:rsidRPr="001F0E43" w:rsidRDefault="00374630" w:rsidP="00374630">
      <w:pPr>
        <w:rPr>
          <w:rFonts w:ascii="Consolas" w:hAnsi="Consolas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7F28F860" wp14:editId="61CD67BE">
            <wp:extent cx="866633" cy="548037"/>
            <wp:effectExtent l="0" t="0" r="0" b="4445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6633" cy="54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6167E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Cs w:val="24"/>
        </w:rPr>
      </w:pPr>
      <w:r w:rsidRPr="001F0E43">
        <w:rPr>
          <w:rFonts w:ascii="Consolas" w:eastAsiaTheme="minorHAnsi" w:hAnsi="Consolas"/>
          <w:szCs w:val="24"/>
        </w:rPr>
        <w:t>API</w:t>
      </w:r>
    </w:p>
    <w:p w14:paraId="70C9D3D6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object w:dxaOrig="1596" w:dyaOrig="1108" w14:anchorId="0C750B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05pt;height:57.4pt" o:ole="">
            <v:imagedata r:id="rId25" o:title=""/>
          </v:shape>
          <o:OLEObject Type="Embed" ProgID="Package" ShapeID="_x0000_i1025" DrawAspect="Icon" ObjectID="_1735655917" r:id="rId26"/>
        </w:object>
      </w:r>
    </w:p>
    <w:p w14:paraId="09D0A086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</w:p>
    <w:p w14:paraId="23AAD7D3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upload()</w:t>
      </w:r>
    </w:p>
    <w:p w14:paraId="6C267465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downloadSelectedFiles()</w:t>
      </w:r>
    </w:p>
    <w:bookmarkEnd w:id="6"/>
    <w:p w14:paraId="1A4C301E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...</w:t>
      </w:r>
    </w:p>
    <w:p w14:paraId="77DEB840" w14:textId="77777777" w:rsidR="00374630" w:rsidRPr="001F0E43" w:rsidRDefault="00374630" w:rsidP="00374630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br w:type="page"/>
      </w:r>
    </w:p>
    <w:p w14:paraId="364F68C9" w14:textId="77777777" w:rsidR="00374630" w:rsidRPr="001F0E43" w:rsidRDefault="00374630" w:rsidP="00374630">
      <w:pPr>
        <w:pStyle w:val="Heading1"/>
        <w:tabs>
          <w:tab w:val="clear" w:pos="567"/>
          <w:tab w:val="num" w:pos="426"/>
        </w:tabs>
        <w:jc w:val="left"/>
        <w:rPr>
          <w:rFonts w:ascii="Consolas" w:eastAsiaTheme="minorHAnsi" w:hAnsi="Consolas"/>
          <w:sz w:val="32"/>
          <w:szCs w:val="32"/>
        </w:rPr>
      </w:pPr>
      <w:r w:rsidRPr="001F0E43">
        <w:rPr>
          <w:rFonts w:ascii="Consolas" w:eastAsiaTheme="minorHAnsi" w:hAnsi="Consolas"/>
          <w:sz w:val="32"/>
          <w:szCs w:val="32"/>
        </w:rPr>
        <w:lastRenderedPageBreak/>
        <w:t>Exrep</w:t>
      </w:r>
    </w:p>
    <w:p w14:paraId="1F73B27A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eastAsiaTheme="minorHAnsi" w:hAnsi="Consolas"/>
          <w:noProof/>
        </w:rPr>
        <w:drawing>
          <wp:inline distT="0" distB="0" distL="0" distR="0" wp14:anchorId="2011E161" wp14:editId="69001BA8">
            <wp:extent cx="866633" cy="351468"/>
            <wp:effectExtent l="0" t="0" r="0" b="0"/>
            <wp:docPr id="15" name="Picture 1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Logo, company name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70310" cy="35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2A26D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기능</w:t>
      </w:r>
    </w:p>
    <w:p w14:paraId="786DFA99" w14:textId="77777777" w:rsidR="00374630" w:rsidRPr="001F0E43" w:rsidRDefault="00374630" w:rsidP="00374630">
      <w:pPr>
        <w:jc w:val="left"/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lang w:val="en-GB"/>
        </w:rPr>
        <w:t xml:space="preserve">- Server File Upload </w:t>
      </w:r>
      <w:r w:rsidRPr="001F0E43">
        <w:rPr>
          <w:rFonts w:ascii="Consolas" w:eastAsiaTheme="minorHAnsi" w:hAnsi="Consolas"/>
          <w:lang w:val="en-GB"/>
        </w:rPr>
        <w:t>후</w:t>
      </w:r>
      <w:r w:rsidRPr="001F0E43">
        <w:rPr>
          <w:rFonts w:ascii="Consolas" w:eastAsiaTheme="minorHAnsi" w:hAnsi="Consolas"/>
          <w:lang w:val="en-GB"/>
        </w:rPr>
        <w:t>, EDMS Repository</w:t>
      </w:r>
      <w:r w:rsidRPr="001F0E43">
        <w:rPr>
          <w:rFonts w:ascii="Consolas" w:eastAsiaTheme="minorHAnsi" w:hAnsi="Consolas"/>
          <w:lang w:val="en-GB"/>
        </w:rPr>
        <w:t>에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파일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저장</w:t>
      </w:r>
    </w:p>
    <w:p w14:paraId="2E33B8F8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설치</w:t>
      </w:r>
    </w:p>
    <w:p w14:paraId="114BBF77" w14:textId="0B663B1B" w:rsidR="00374630" w:rsidRPr="001F0E43" w:rsidRDefault="006B7D27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 xml:space="preserve">EDMS </w:t>
      </w:r>
      <w:r w:rsidR="00374630" w:rsidRPr="001F0E43">
        <w:rPr>
          <w:rFonts w:ascii="Consolas" w:eastAsiaTheme="minorHAnsi" w:hAnsi="Consolas"/>
        </w:rPr>
        <w:t>Engine (Standalone Daemon)</w:t>
      </w:r>
    </w:p>
    <w:p w14:paraId="21FCE2A4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4431D891" wp14:editId="474E1907">
            <wp:extent cx="1332134" cy="552202"/>
            <wp:effectExtent l="0" t="0" r="1905" b="63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38058" cy="55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F8012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Admin Console (Tomcat)</w:t>
      </w:r>
    </w:p>
    <w:p w14:paraId="05313239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1A230008" wp14:editId="4BC4E841">
            <wp:extent cx="1796995" cy="222925"/>
            <wp:effectExtent l="0" t="0" r="0" b="5715"/>
            <wp:docPr id="5" name="Picture 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16831" cy="22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0559A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5C0EEC0A" wp14:editId="43822116">
            <wp:extent cx="668740" cy="343447"/>
            <wp:effectExtent l="0" t="0" r="0" b="0"/>
            <wp:docPr id="13" name="Picture 1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application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75782" cy="34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0C4D2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업무</w:t>
      </w:r>
      <w:r w:rsidRPr="001F0E43">
        <w:rPr>
          <w:rFonts w:ascii="Consolas" w:eastAsiaTheme="minorHAnsi" w:hAnsi="Consolas"/>
        </w:rPr>
        <w:t xml:space="preserve"> WAS Server (WebLogic)</w:t>
      </w:r>
    </w:p>
    <w:p w14:paraId="034B77E5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lang w:val="en-GB"/>
        </w:rPr>
        <w:t>- JDK HttpURLConnection</w:t>
      </w:r>
    </w:p>
    <w:p w14:paraId="01434A3C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예제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및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설정</w:t>
      </w:r>
    </w:p>
    <w:p w14:paraId="0D83A290" w14:textId="77777777" w:rsidR="00374630" w:rsidRPr="001F0E43" w:rsidRDefault="00374630" w:rsidP="00374630">
      <w:pPr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lang w:val="en-GB"/>
        </w:rPr>
        <w:t>EDMS API Call</w:t>
      </w:r>
    </w:p>
    <w:p w14:paraId="0E0032B8" w14:textId="77777777" w:rsidR="00374630" w:rsidRPr="001F0E43" w:rsidRDefault="00374630" w:rsidP="00374630">
      <w:pPr>
        <w:rPr>
          <w:rFonts w:ascii="Consolas" w:eastAsiaTheme="minorHAnsi" w:hAnsi="Consolas"/>
          <w:lang w:val="en-GB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723C2095" wp14:editId="07BADAEF">
            <wp:extent cx="813460" cy="499413"/>
            <wp:effectExtent l="0" t="0" r="5715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0498" cy="50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67D57" w14:textId="77777777" w:rsidR="00374630" w:rsidRPr="001F0E43" w:rsidRDefault="00374630" w:rsidP="00374630">
      <w:pPr>
        <w:rPr>
          <w:rFonts w:ascii="Consolas" w:hAnsi="Consolas"/>
        </w:rPr>
      </w:pPr>
      <w:r w:rsidRPr="001F0E43">
        <w:rPr>
          <w:rFonts w:ascii="Consolas" w:hAnsi="Consolas"/>
        </w:rPr>
        <w:t>https://ims-img.cgbest.co.kr:16443/api/selectDocInfo?docId=...</w:t>
      </w:r>
    </w:p>
    <w:p w14:paraId="66233CFD" w14:textId="77777777" w:rsidR="00374630" w:rsidRPr="001F0E43" w:rsidRDefault="00374630" w:rsidP="00374630">
      <w:pPr>
        <w:rPr>
          <w:rFonts w:ascii="Consolas" w:hAnsi="Consolas"/>
        </w:rPr>
      </w:pPr>
      <w:r w:rsidRPr="001F0E43">
        <w:rPr>
          <w:rFonts w:ascii="Consolas" w:hAnsi="Consolas"/>
        </w:rPr>
        <w:t>https://ims-img.cgbest.co.kr:16443/api/saveDocInfojsonstr={"workGbn"...</w:t>
      </w:r>
    </w:p>
    <w:p w14:paraId="70E7A5C7" w14:textId="77777777" w:rsidR="00374630" w:rsidRPr="001F0E43" w:rsidRDefault="00374630" w:rsidP="00374630">
      <w:pPr>
        <w:rPr>
          <w:rFonts w:ascii="Consolas" w:eastAsiaTheme="minorHAnsi" w:hAnsi="Consolas"/>
        </w:rPr>
      </w:pPr>
    </w:p>
    <w:p w14:paraId="01CFA467" w14:textId="77777777" w:rsidR="00374630" w:rsidRPr="001F0E43" w:rsidRDefault="00374630" w:rsidP="00374630">
      <w:pPr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lang w:val="en-GB"/>
        </w:rPr>
        <w:t>/WEB-INF/classes/inswave/properties/cgapp.properties : file.app=/cgappfiles</w:t>
      </w:r>
    </w:p>
    <w:p w14:paraId="15E2C67B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  <w:sz w:val="28"/>
          <w:szCs w:val="28"/>
        </w:rPr>
        <w:t>로그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및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결과확인</w:t>
      </w:r>
    </w:p>
    <w:p w14:paraId="37E525F7" w14:textId="77777777" w:rsidR="00374630" w:rsidRPr="001F0E43" w:rsidRDefault="00374630" w:rsidP="00374630">
      <w:pPr>
        <w:jc w:val="left"/>
        <w:rPr>
          <w:rFonts w:ascii="Consolas" w:eastAsiaTheme="minorHAnsi" w:hAnsi="Consolas"/>
          <w:sz w:val="24"/>
          <w:szCs w:val="24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266DBE65" wp14:editId="5B2DEBAD">
            <wp:extent cx="1494430" cy="271012"/>
            <wp:effectExtent l="0" t="0" r="1905" b="0"/>
            <wp:docPr id="7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94430" cy="27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E57EF" w14:textId="77777777" w:rsidR="00374630" w:rsidRPr="001F0E43" w:rsidRDefault="00374630" w:rsidP="00374630">
      <w:pPr>
        <w:jc w:val="left"/>
        <w:rPr>
          <w:rFonts w:ascii="Consolas" w:hAnsi="Consolas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0BB73487" wp14:editId="0E66C902">
            <wp:extent cx="464024" cy="349329"/>
            <wp:effectExtent l="0" t="0" r="0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4024" cy="34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0588C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  <w:sz w:val="28"/>
          <w:szCs w:val="28"/>
        </w:rPr>
        <w:t>API</w:t>
      </w:r>
    </w:p>
    <w:bookmarkStart w:id="7" w:name="_MON_1735024931"/>
    <w:bookmarkEnd w:id="7"/>
    <w:p w14:paraId="1E41BBEB" w14:textId="77777777" w:rsidR="00374630" w:rsidRPr="001F0E43" w:rsidRDefault="00374630" w:rsidP="00374630">
      <w:pPr>
        <w:pStyle w:val="30"/>
        <w:rPr>
          <w:rFonts w:ascii="Consolas" w:hAnsi="Consolas"/>
        </w:rPr>
      </w:pPr>
      <w:r w:rsidRPr="001F0E43">
        <w:rPr>
          <w:rFonts w:ascii="Consolas" w:hAnsi="Consolas"/>
        </w:rPr>
        <w:object w:dxaOrig="1538" w:dyaOrig="1052" w14:anchorId="01502E20">
          <v:shape id="_x0000_i1026" type="#_x0000_t75" style="width:79.05pt;height:50.35pt" o:ole="">
            <v:imagedata r:id="rId34" o:title=""/>
          </v:shape>
          <o:OLEObject Type="Embed" ProgID="Word.Document.12" ShapeID="_x0000_i1026" DrawAspect="Icon" ObjectID="_1735655918" r:id="rId35">
            <o:FieldCodes>\s</o:FieldCodes>
          </o:OLEObject>
        </w:object>
      </w:r>
    </w:p>
    <w:p w14:paraId="5AD2DDAB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selectDocInfo</w:t>
      </w:r>
    </w:p>
    <w:p w14:paraId="668EC4E8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externalDown</w:t>
      </w:r>
    </w:p>
    <w:p w14:paraId="0E24E5AE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saveDocInfo</w:t>
      </w:r>
    </w:p>
    <w:p w14:paraId="61685320" w14:textId="5CF31476" w:rsidR="005603E1" w:rsidRDefault="00374630" w:rsidP="005603E1">
      <w:pPr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...</w:t>
      </w:r>
      <w:r w:rsidRPr="001F0E43">
        <w:rPr>
          <w:rFonts w:ascii="Consolas" w:eastAsiaTheme="minorHAnsi" w:hAnsi="Consolas"/>
        </w:rPr>
        <w:br w:type="page"/>
      </w:r>
      <w:r w:rsidR="00E11C66">
        <w:rPr>
          <w:noProof/>
        </w:rPr>
        <w:lastRenderedPageBreak/>
        <w:drawing>
          <wp:inline distT="0" distB="0" distL="0" distR="0" wp14:anchorId="34890D44" wp14:editId="76F11EAC">
            <wp:extent cx="6193155" cy="3406140"/>
            <wp:effectExtent l="0" t="0" r="0" b="381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4E4D5" w14:textId="77777777" w:rsidR="005603E1" w:rsidRDefault="005603E1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br w:type="page"/>
      </w:r>
    </w:p>
    <w:p w14:paraId="7A49E663" w14:textId="77777777" w:rsidR="00374630" w:rsidRPr="001F0E43" w:rsidRDefault="00374630" w:rsidP="00374630">
      <w:pPr>
        <w:pStyle w:val="Heading1"/>
        <w:tabs>
          <w:tab w:val="clear" w:pos="567"/>
          <w:tab w:val="num" w:pos="426"/>
        </w:tabs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lastRenderedPageBreak/>
        <w:t>레포트</w:t>
      </w:r>
    </w:p>
    <w:p w14:paraId="00185629" w14:textId="77777777" w:rsidR="00374630" w:rsidRPr="001F0E43" w:rsidRDefault="00374630" w:rsidP="00374630">
      <w:pPr>
        <w:rPr>
          <w:rFonts w:ascii="Consolas" w:hAnsi="Consolas"/>
          <w:noProof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0F6A7673" wp14:editId="024ED86D">
            <wp:extent cx="733333" cy="247619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33333" cy="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E43">
        <w:rPr>
          <w:rFonts w:ascii="Consolas" w:hAnsi="Consolas"/>
          <w:noProof/>
        </w:rPr>
        <w:t xml:space="preserve"> </w:t>
      </w:r>
      <w:r w:rsidRPr="001F0E43">
        <w:rPr>
          <w:rFonts w:ascii="Consolas" w:hAnsi="Consolas"/>
          <w:noProof/>
        </w:rPr>
        <w:drawing>
          <wp:inline distT="0" distB="0" distL="0" distR="0" wp14:anchorId="25D16C05" wp14:editId="6E29CBEA">
            <wp:extent cx="665683" cy="250911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6604" cy="25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E43">
        <w:rPr>
          <w:rFonts w:ascii="Consolas" w:hAnsi="Consolas"/>
          <w:noProof/>
        </w:rPr>
        <w:t xml:space="preserve"> </w:t>
      </w:r>
      <w:r w:rsidRPr="001F0E43">
        <w:rPr>
          <w:rFonts w:ascii="Consolas" w:hAnsi="Consolas"/>
          <w:noProof/>
        </w:rPr>
        <w:drawing>
          <wp:inline distT="0" distB="0" distL="0" distR="0" wp14:anchorId="5480C784" wp14:editId="6B73085D">
            <wp:extent cx="2272353" cy="254222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42009" cy="26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E43">
        <w:rPr>
          <w:rFonts w:ascii="Consolas" w:hAnsi="Consolas"/>
          <w:noProof/>
        </w:rPr>
        <w:t xml:space="preserve"> </w:t>
      </w:r>
      <w:r w:rsidRPr="001F0E43">
        <w:rPr>
          <w:rFonts w:ascii="Consolas" w:hAnsi="Consolas"/>
          <w:noProof/>
        </w:rPr>
        <w:drawing>
          <wp:inline distT="0" distB="0" distL="0" distR="0" wp14:anchorId="3714C9D4" wp14:editId="338F8F2D">
            <wp:extent cx="1098645" cy="259895"/>
            <wp:effectExtent l="0" t="0" r="635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122969" cy="26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E0F7A" w14:textId="77777777" w:rsidR="00374630" w:rsidRPr="001F0E43" w:rsidRDefault="00374630" w:rsidP="00374630">
      <w:pPr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noProof/>
        </w:rPr>
        <w:t>- FORCS OZ</w:t>
      </w:r>
      <w:r w:rsidRPr="001F0E43">
        <w:rPr>
          <w:rFonts w:ascii="Consolas" w:eastAsiaTheme="minorHAnsi" w:hAnsi="Consolas"/>
          <w:noProof/>
        </w:rPr>
        <w:t>를</w:t>
      </w:r>
      <w:r w:rsidRPr="001F0E43">
        <w:rPr>
          <w:rFonts w:ascii="Consolas" w:eastAsiaTheme="minorHAnsi" w:hAnsi="Consolas"/>
          <w:noProof/>
        </w:rPr>
        <w:t xml:space="preserve"> </w:t>
      </w:r>
      <w:r w:rsidRPr="001F0E43">
        <w:rPr>
          <w:rFonts w:ascii="Consolas" w:eastAsiaTheme="minorHAnsi" w:hAnsi="Consolas"/>
          <w:noProof/>
        </w:rPr>
        <w:t>중심으로</w:t>
      </w:r>
      <w:r w:rsidRPr="001F0E43">
        <w:rPr>
          <w:rFonts w:ascii="Consolas" w:eastAsiaTheme="minorHAnsi" w:hAnsi="Consolas"/>
          <w:noProof/>
        </w:rPr>
        <w:t xml:space="preserve"> </w:t>
      </w:r>
      <w:r w:rsidRPr="001F0E43">
        <w:rPr>
          <w:rFonts w:ascii="Consolas" w:eastAsiaTheme="minorHAnsi" w:hAnsi="Consolas"/>
          <w:noProof/>
        </w:rPr>
        <w:t>나머지</w:t>
      </w:r>
      <w:r w:rsidRPr="001F0E43">
        <w:rPr>
          <w:rFonts w:ascii="Consolas" w:eastAsiaTheme="minorHAnsi" w:hAnsi="Consolas"/>
          <w:noProof/>
        </w:rPr>
        <w:t xml:space="preserve"> </w:t>
      </w:r>
      <w:r w:rsidRPr="001F0E43">
        <w:rPr>
          <w:rFonts w:ascii="Consolas" w:eastAsiaTheme="minorHAnsi" w:hAnsi="Consolas"/>
          <w:noProof/>
        </w:rPr>
        <w:t>솔루션들이</w:t>
      </w:r>
      <w:r w:rsidRPr="001F0E43">
        <w:rPr>
          <w:rFonts w:ascii="Consolas" w:eastAsiaTheme="minorHAnsi" w:hAnsi="Consolas"/>
          <w:noProof/>
        </w:rPr>
        <w:t xml:space="preserve"> Plugin </w:t>
      </w:r>
      <w:r w:rsidRPr="001F0E43">
        <w:rPr>
          <w:rFonts w:ascii="Consolas" w:eastAsiaTheme="minorHAnsi" w:hAnsi="Consolas"/>
          <w:noProof/>
        </w:rPr>
        <w:t>및</w:t>
      </w:r>
      <w:r w:rsidRPr="001F0E43">
        <w:rPr>
          <w:rFonts w:ascii="Consolas" w:eastAsiaTheme="minorHAnsi" w:hAnsi="Consolas"/>
          <w:noProof/>
        </w:rPr>
        <w:t xml:space="preserve"> Support</w:t>
      </w:r>
    </w:p>
    <w:p w14:paraId="70949815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기능</w:t>
      </w:r>
    </w:p>
    <w:p w14:paraId="0F9B402A" w14:textId="77777777" w:rsidR="00374630" w:rsidRPr="001F0E43" w:rsidRDefault="00374630" w:rsidP="00374630">
      <w:pPr>
        <w:jc w:val="left"/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lang w:val="en-GB"/>
        </w:rPr>
        <w:t xml:space="preserve">  - </w:t>
      </w:r>
      <w:r w:rsidRPr="001F0E43">
        <w:rPr>
          <w:rFonts w:ascii="Consolas" w:eastAsiaTheme="minorHAnsi" w:hAnsi="Consolas"/>
          <w:lang w:val="en-GB"/>
        </w:rPr>
        <w:t>레포트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출력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및</w:t>
      </w:r>
      <w:r w:rsidRPr="001F0E43">
        <w:rPr>
          <w:rFonts w:ascii="Consolas" w:eastAsiaTheme="minorHAnsi" w:hAnsi="Consolas"/>
          <w:lang w:val="en-GB"/>
        </w:rPr>
        <w:t xml:space="preserve"> 2D Barcode </w:t>
      </w:r>
      <w:r w:rsidRPr="001F0E43">
        <w:rPr>
          <w:rFonts w:ascii="Consolas" w:eastAsiaTheme="minorHAnsi" w:hAnsi="Consolas"/>
          <w:lang w:val="en-GB"/>
        </w:rPr>
        <w:t>및</w:t>
      </w:r>
      <w:r w:rsidRPr="001F0E43">
        <w:rPr>
          <w:rFonts w:ascii="Consolas" w:eastAsiaTheme="minorHAnsi" w:hAnsi="Consolas"/>
          <w:lang w:val="en-GB"/>
        </w:rPr>
        <w:t xml:space="preserve"> DRM, </w:t>
      </w:r>
      <w:r w:rsidRPr="001F0E43">
        <w:rPr>
          <w:rFonts w:ascii="Consolas" w:eastAsiaTheme="minorHAnsi" w:hAnsi="Consolas"/>
          <w:lang w:val="en-GB"/>
        </w:rPr>
        <w:t>전자서식에</w:t>
      </w:r>
      <w:r w:rsidRPr="001F0E43">
        <w:rPr>
          <w:rFonts w:ascii="Consolas" w:eastAsiaTheme="minorHAnsi" w:hAnsi="Consolas"/>
          <w:lang w:val="en-GB"/>
        </w:rPr>
        <w:t xml:space="preserve"> Data </w:t>
      </w:r>
      <w:r w:rsidRPr="001F0E43">
        <w:rPr>
          <w:rFonts w:ascii="Consolas" w:eastAsiaTheme="minorHAnsi" w:hAnsi="Consolas"/>
          <w:lang w:val="en-GB"/>
        </w:rPr>
        <w:t>입출력</w:t>
      </w:r>
    </w:p>
    <w:p w14:paraId="51F93957" w14:textId="77777777" w:rsidR="00374630" w:rsidRPr="001F0E43" w:rsidRDefault="00374630" w:rsidP="00374630">
      <w:pPr>
        <w:jc w:val="left"/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lang w:val="en-GB"/>
        </w:rPr>
        <w:t xml:space="preserve">  - QR</w:t>
      </w:r>
      <w:r w:rsidRPr="001F0E43">
        <w:rPr>
          <w:rFonts w:ascii="Consolas" w:eastAsiaTheme="minorHAnsi" w:hAnsi="Consolas"/>
          <w:lang w:val="en-GB"/>
        </w:rPr>
        <w:t>코드는</w:t>
      </w:r>
      <w:r w:rsidRPr="001F0E43">
        <w:rPr>
          <w:rFonts w:ascii="Consolas" w:eastAsiaTheme="minorHAnsi" w:hAnsi="Consolas"/>
          <w:lang w:val="en-GB"/>
        </w:rPr>
        <w:t xml:space="preserve"> Forcs OZ </w:t>
      </w:r>
      <w:r w:rsidRPr="001F0E43">
        <w:rPr>
          <w:rFonts w:ascii="Consolas" w:eastAsiaTheme="minorHAnsi" w:hAnsi="Consolas"/>
          <w:lang w:val="en-GB"/>
        </w:rPr>
        <w:t>자체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구현</w:t>
      </w:r>
      <w:r w:rsidRPr="001F0E43">
        <w:rPr>
          <w:rFonts w:ascii="Consolas" w:eastAsiaTheme="minorHAnsi" w:hAnsi="Consolas"/>
          <w:lang w:val="en-GB"/>
        </w:rPr>
        <w:t>.</w:t>
      </w:r>
    </w:p>
    <w:p w14:paraId="61198D47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설치</w:t>
      </w:r>
    </w:p>
    <w:p w14:paraId="2C4DD25B" w14:textId="229D0054" w:rsidR="00374630" w:rsidRPr="001F0E43" w:rsidRDefault="008915F1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 xml:space="preserve">Report </w:t>
      </w:r>
      <w:r w:rsidR="00374630" w:rsidRPr="001F0E43">
        <w:rPr>
          <w:rFonts w:ascii="Consolas" w:eastAsiaTheme="minorHAnsi" w:hAnsi="Consolas"/>
        </w:rPr>
        <w:t>Deginer</w:t>
      </w:r>
    </w:p>
    <w:bookmarkStart w:id="8" w:name="_MON_1709642769"/>
    <w:bookmarkEnd w:id="8"/>
    <w:p w14:paraId="408BC6AC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object w:dxaOrig="1530" w:dyaOrig="1055" w14:anchorId="7C063AA4">
          <v:shape id="_x0000_i1027" type="#_x0000_t75" style="width:79.05pt;height:50.35pt" o:ole="">
            <v:imagedata r:id="rId41" o:title=""/>
          </v:shape>
          <o:OLEObject Type="Embed" ProgID="Word.Document.12" ShapeID="_x0000_i1027" DrawAspect="Icon" ObjectID="_1735655919" r:id="rId42">
            <o:FieldCodes>\s</o:FieldCodes>
          </o:OLEObject>
        </w:object>
      </w:r>
      <w:r w:rsidRPr="001F0E43">
        <w:rPr>
          <w:rFonts w:ascii="Consolas" w:eastAsiaTheme="minorHAnsi" w:hAnsi="Consolas"/>
        </w:rPr>
        <w:object w:dxaOrig="1543" w:dyaOrig="1058" w14:anchorId="1604AE8D">
          <v:shape id="_x0000_i1028" type="#_x0000_t75" style="width:79.05pt;height:50.35pt" o:ole="">
            <v:imagedata r:id="rId43" o:title=""/>
          </v:shape>
          <o:OLEObject Type="Embed" ProgID="PowerPoint.Show.12" ShapeID="_x0000_i1028" DrawAspect="Icon" ObjectID="_1735655920" r:id="rId44"/>
        </w:object>
      </w:r>
    </w:p>
    <w:p w14:paraId="4D51979D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OZ WAS Server (WebLogic)</w:t>
      </w:r>
    </w:p>
    <w:p w14:paraId="4E3247CA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25747DED" wp14:editId="010FB901">
            <wp:extent cx="1852551" cy="1204932"/>
            <wp:effectExtent l="0" t="0" r="0" b="0"/>
            <wp:docPr id="53" name="Picture 5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05320" cy="123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8DD7B" w14:textId="77777777" w:rsidR="00374630" w:rsidRPr="001F0E43" w:rsidRDefault="00374630" w:rsidP="00374630">
      <w:pPr>
        <w:pStyle w:val="Heading4"/>
        <w:ind w:hanging="708"/>
        <w:rPr>
          <w:rFonts w:ascii="Consolas" w:hAnsi="Consolas"/>
        </w:rPr>
      </w:pPr>
      <w:r w:rsidRPr="001F0E43">
        <w:rPr>
          <w:rFonts w:ascii="Consolas" w:hAnsi="Consolas"/>
        </w:rPr>
        <w:t>SGA</w:t>
      </w:r>
    </w:p>
    <w:p w14:paraId="5B55B45D" w14:textId="77777777" w:rsidR="00374630" w:rsidRDefault="00374630" w:rsidP="00374630">
      <w:pPr>
        <w:rPr>
          <w:rFonts w:ascii="Consolas" w:hAnsi="Consolas"/>
          <w:lang w:val="en-GB"/>
        </w:rPr>
      </w:pPr>
      <w:r>
        <w:rPr>
          <w:noProof/>
        </w:rPr>
        <w:drawing>
          <wp:inline distT="0" distB="0" distL="0" distR="0" wp14:anchorId="53390EEA" wp14:editId="4EFDFFA6">
            <wp:extent cx="1819709" cy="682831"/>
            <wp:effectExtent l="0" t="0" r="0" b="3175"/>
            <wp:docPr id="20" name="Picture 2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screenshot of a computer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911568" cy="7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53738" w14:textId="77777777" w:rsidR="00374630" w:rsidRDefault="00374630" w:rsidP="00374630">
      <w:pPr>
        <w:rPr>
          <w:rFonts w:ascii="Consolas" w:hAnsi="Consolas"/>
          <w:lang w:val="en-GB"/>
        </w:rPr>
      </w:pPr>
      <w:r>
        <w:rPr>
          <w:rFonts w:ascii="Consolas" w:hAnsi="Consolas" w:hint="eastAsia"/>
          <w:lang w:val="en-GB"/>
        </w:rPr>
        <w:t>-</w:t>
      </w:r>
      <w:r>
        <w:rPr>
          <w:rFonts w:ascii="Consolas" w:hAnsi="Consolas"/>
          <w:lang w:val="en-GB"/>
        </w:rPr>
        <w:t xml:space="preserve"> /cgapp/oz80/WEB-INF/lib/SGAProvider_0.9.21.jar</w:t>
      </w:r>
    </w:p>
    <w:p w14:paraId="3754143E" w14:textId="77777777" w:rsidR="00374630" w:rsidRDefault="00374630" w:rsidP="00374630">
      <w:pPr>
        <w:rPr>
          <w:rFonts w:ascii="Consolas" w:hAnsi="Consolas"/>
          <w:lang w:val="en-GB"/>
        </w:rPr>
      </w:pPr>
      <w:r>
        <w:rPr>
          <w:rFonts w:ascii="Consolas" w:hAnsi="Consolas" w:hint="eastAsia"/>
          <w:lang w:val="en-GB"/>
        </w:rPr>
        <w:t>-</w:t>
      </w:r>
      <w:r>
        <w:rPr>
          <w:rFonts w:ascii="Consolas" w:hAnsi="Consolas"/>
          <w:lang w:val="en-GB"/>
        </w:rPr>
        <w:t xml:space="preserve"> /cgapp/oz80/WEB-INF/lib/sgaTDPdfSDK1.4-1.0.0.1_full.jar</w:t>
      </w:r>
    </w:p>
    <w:p w14:paraId="2F997182" w14:textId="77777777" w:rsidR="00374630" w:rsidRPr="001F0E43" w:rsidRDefault="00374630" w:rsidP="00374630">
      <w:pPr>
        <w:rPr>
          <w:rFonts w:ascii="Consolas" w:hAnsi="Consolas"/>
          <w:lang w:val="en-GB"/>
        </w:rPr>
      </w:pPr>
      <w:r>
        <w:rPr>
          <w:rFonts w:ascii="Consolas" w:hAnsi="Consolas" w:hint="eastAsia"/>
          <w:lang w:val="en-GB"/>
        </w:rPr>
        <w:t>-</w:t>
      </w:r>
      <w:r>
        <w:rPr>
          <w:rFonts w:ascii="Consolas" w:hAnsi="Consolas"/>
          <w:lang w:val="en-GB"/>
        </w:rPr>
        <w:t xml:space="preserve"> /cgapp/oz80/WEB-INF/lib/SGAToolkit_0.921.jar</w:t>
      </w:r>
    </w:p>
    <w:p w14:paraId="2CA450AF" w14:textId="77777777" w:rsidR="00374630" w:rsidRPr="001F0E43" w:rsidRDefault="00374630" w:rsidP="00374630">
      <w:pPr>
        <w:pStyle w:val="Heading4"/>
        <w:ind w:hanging="708"/>
        <w:rPr>
          <w:rFonts w:ascii="Consolas" w:hAnsi="Consolas"/>
        </w:rPr>
      </w:pPr>
      <w:r w:rsidRPr="001F0E43">
        <w:rPr>
          <w:rFonts w:ascii="Consolas" w:hAnsi="Consolas"/>
        </w:rPr>
        <w:t>DRM</w:t>
      </w:r>
    </w:p>
    <w:p w14:paraId="36B815DA" w14:textId="77777777" w:rsidR="00374630" w:rsidRDefault="00374630" w:rsidP="00374630">
      <w:pPr>
        <w:rPr>
          <w:rFonts w:ascii="Consolas" w:hAnsi="Consolas"/>
          <w:lang w:val="en-GB"/>
        </w:rPr>
      </w:pPr>
      <w:r>
        <w:rPr>
          <w:noProof/>
        </w:rPr>
        <w:drawing>
          <wp:inline distT="0" distB="0" distL="0" distR="0" wp14:anchorId="0145640B" wp14:editId="5E1B9A37">
            <wp:extent cx="1788060" cy="670956"/>
            <wp:effectExtent l="0" t="0" r="3175" b="0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27572" cy="68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B2296" w14:textId="77777777" w:rsidR="00374630" w:rsidRPr="001F0E43" w:rsidRDefault="00374630" w:rsidP="00374630">
      <w:pPr>
        <w:rPr>
          <w:rFonts w:ascii="Consolas" w:hAnsi="Consolas"/>
          <w:lang w:val="en-GB"/>
        </w:rPr>
      </w:pPr>
      <w:r>
        <w:rPr>
          <w:rFonts w:ascii="Consolas" w:hAnsi="Consolas" w:hint="eastAsia"/>
          <w:lang w:val="en-GB"/>
        </w:rPr>
        <w:t>-</w:t>
      </w:r>
      <w:r>
        <w:rPr>
          <w:rFonts w:ascii="Consolas" w:hAnsi="Consolas"/>
          <w:lang w:val="en-GB"/>
        </w:rPr>
        <w:t xml:space="preserve"> /cgapp/oz80/WEB-INF/lib/fcwpkg_jni_1.6.0.jar</w:t>
      </w:r>
    </w:p>
    <w:p w14:paraId="44DABEE4" w14:textId="77777777" w:rsidR="00374630" w:rsidRPr="001F0E43" w:rsidRDefault="00374630" w:rsidP="00374630">
      <w:pPr>
        <w:pStyle w:val="Heading4"/>
        <w:ind w:hanging="708"/>
        <w:rPr>
          <w:rFonts w:ascii="Consolas" w:hAnsi="Consolas"/>
        </w:rPr>
      </w:pPr>
      <w:r w:rsidRPr="001F0E43">
        <w:rPr>
          <w:rFonts w:ascii="Consolas" w:hAnsi="Consolas"/>
        </w:rPr>
        <w:t>EPapyrus</w:t>
      </w:r>
    </w:p>
    <w:p w14:paraId="16DA07F9" w14:textId="77777777" w:rsidR="00374630" w:rsidRPr="001F0E43" w:rsidRDefault="00374630" w:rsidP="00374630">
      <w:pPr>
        <w:rPr>
          <w:rFonts w:ascii="Consolas" w:hAnsi="Consolas"/>
          <w:lang w:val="en-GB"/>
        </w:rPr>
      </w:pPr>
      <w:r>
        <w:rPr>
          <w:rFonts w:ascii="Consolas" w:hAnsi="Consolas" w:hint="eastAsia"/>
          <w:lang w:val="en-GB"/>
        </w:rPr>
        <w:t>-</w:t>
      </w:r>
      <w:r>
        <w:rPr>
          <w:rFonts w:ascii="Consolas" w:hAnsi="Consolas"/>
          <w:lang w:val="en-GB"/>
        </w:rPr>
        <w:t xml:space="preserve"> </w:t>
      </w:r>
      <w:r>
        <w:rPr>
          <w:rFonts w:ascii="Consolas" w:hAnsi="Consolas" w:hint="eastAsia"/>
          <w:lang w:val="en-GB"/>
        </w:rPr>
        <w:t>d</w:t>
      </w:r>
      <w:r>
        <w:rPr>
          <w:rFonts w:ascii="Consolas" w:hAnsi="Consolas"/>
          <w:lang w:val="en-GB"/>
        </w:rPr>
        <w:t>evpapy.cgbest.co.kr</w:t>
      </w:r>
    </w:p>
    <w:p w14:paraId="45709873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Admin Console</w:t>
      </w:r>
    </w:p>
    <w:p w14:paraId="0B954813" w14:textId="77777777" w:rsidR="00374630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63F80DDD" wp14:editId="3E38D371">
            <wp:extent cx="1540018" cy="777834"/>
            <wp:effectExtent l="0" t="0" r="3175" b="3810"/>
            <wp:docPr id="30" name="Picture 3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33254" cy="82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C1A3" w14:textId="77777777" w:rsidR="00374630" w:rsidRDefault="00374630" w:rsidP="00374630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br w:type="page"/>
      </w:r>
    </w:p>
    <w:p w14:paraId="46E38805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lastRenderedPageBreak/>
        <w:t>예제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및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설정</w:t>
      </w:r>
    </w:p>
    <w:p w14:paraId="21E600C2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OZ Viewer</w:t>
      </w:r>
    </w:p>
    <w:p w14:paraId="0FB7DD42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25146F11" wp14:editId="1BF5B0ED">
            <wp:extent cx="1526540" cy="349130"/>
            <wp:effectExtent l="0" t="0" r="0" b="0"/>
            <wp:docPr id="33" name="Picture 3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screenshot of a computer&#10;&#10;Description automatically generated with medium confidence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02667" cy="36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FEB18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3B912E18" wp14:editId="4BA218D3">
            <wp:extent cx="1579418" cy="632497"/>
            <wp:effectExtent l="0" t="0" r="1905" b="0"/>
            <wp:docPr id="34" name="Picture 3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, text, application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06013" cy="64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AC173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249F22C8" wp14:editId="08061B1E">
            <wp:extent cx="1579245" cy="895051"/>
            <wp:effectExtent l="0" t="0" r="1905" b="635"/>
            <wp:docPr id="37" name="Picture 3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able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612176" cy="9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C286D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hAnsi="Consolas"/>
        </w:rPr>
      </w:pPr>
      <w:r w:rsidRPr="001F0E43">
        <w:rPr>
          <w:rFonts w:ascii="Consolas" w:eastAsiaTheme="minorHAnsi" w:hAnsi="Consolas"/>
        </w:rPr>
        <w:t>Server Binding</w:t>
      </w:r>
    </w:p>
    <w:p w14:paraId="0BE7BAA9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6D4AF3CF" wp14:editId="6F7848F4">
            <wp:extent cx="1527076" cy="558800"/>
            <wp:effectExtent l="0" t="0" r="0" b="0"/>
            <wp:docPr id="40" name="Picture 4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Graphical user interface, text, application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586607" cy="58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0AFCC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SGA</w:t>
      </w:r>
    </w:p>
    <w:p w14:paraId="53950D1C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>
        <w:rPr>
          <w:noProof/>
        </w:rPr>
        <w:drawing>
          <wp:inline distT="0" distB="0" distL="0" distR="0" wp14:anchorId="7493A31C" wp14:editId="5EE56DB8">
            <wp:extent cx="1527076" cy="979275"/>
            <wp:effectExtent l="0" t="0" r="0" b="0"/>
            <wp:docPr id="38" name="Picture 3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Graphical user interface, application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46266" cy="99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4C982" w14:textId="42B5A80E" w:rsidR="00374630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DRM</w:t>
      </w:r>
    </w:p>
    <w:p w14:paraId="4DFD014B" w14:textId="13B65A41" w:rsidR="00622F9F" w:rsidRPr="00622F9F" w:rsidRDefault="00622F9F" w:rsidP="00622F9F">
      <w:pPr>
        <w:rPr>
          <w:lang w:val="en-GB"/>
        </w:rPr>
      </w:pPr>
      <w:r>
        <w:rPr>
          <w:noProof/>
        </w:rPr>
        <w:drawing>
          <wp:inline distT="0" distB="0" distL="0" distR="0" wp14:anchorId="304A7C29" wp14:editId="48E1199D">
            <wp:extent cx="1566407" cy="379195"/>
            <wp:effectExtent l="0" t="0" r="0" b="1905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71859" cy="3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34E00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>
        <w:rPr>
          <w:noProof/>
        </w:rPr>
        <w:drawing>
          <wp:inline distT="0" distB="0" distL="0" distR="0" wp14:anchorId="22AF121F" wp14:editId="315706C7">
            <wp:extent cx="1246505" cy="1436990"/>
            <wp:effectExtent l="0" t="0" r="0" b="0"/>
            <wp:docPr id="29" name="Picture 29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 with medium confidence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260133" cy="145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444AB" w14:textId="77777777" w:rsidR="00374630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ePapyrus</w:t>
      </w:r>
    </w:p>
    <w:p w14:paraId="542B38D3" w14:textId="77777777" w:rsidR="00374630" w:rsidRPr="00277207" w:rsidRDefault="00374630" w:rsidP="00374630">
      <w:pPr>
        <w:rPr>
          <w:lang w:val="en-GB"/>
        </w:rPr>
      </w:pPr>
      <w:r>
        <w:rPr>
          <w:noProof/>
        </w:rPr>
        <w:drawing>
          <wp:inline distT="0" distB="0" distL="0" distR="0" wp14:anchorId="72ABE020" wp14:editId="46C211AD">
            <wp:extent cx="1246909" cy="446116"/>
            <wp:effectExtent l="0" t="0" r="0" b="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250806" cy="44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FD54A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  <w:sz w:val="28"/>
          <w:szCs w:val="28"/>
        </w:rPr>
        <w:t>로그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및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결과확인</w:t>
      </w:r>
    </w:p>
    <w:p w14:paraId="5B163B2B" w14:textId="77777777" w:rsidR="00374630" w:rsidRDefault="00374630" w:rsidP="00374630">
      <w:pPr>
        <w:jc w:val="left"/>
        <w:rPr>
          <w:rFonts w:ascii="Consolas" w:hAnsi="Consolas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1E2D02F9" wp14:editId="3FD7DE3A">
            <wp:extent cx="437736" cy="362198"/>
            <wp:effectExtent l="0" t="0" r="635" b="0"/>
            <wp:docPr id="39" name="Picture 39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text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41582" cy="3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8BECD" w14:textId="77777777" w:rsidR="00374630" w:rsidRPr="001F0E43" w:rsidRDefault="00374630" w:rsidP="00374630">
      <w:pPr>
        <w:jc w:val="left"/>
        <w:rPr>
          <w:rFonts w:ascii="Consolas" w:hAnsi="Consolas"/>
        </w:rPr>
      </w:pPr>
      <w:r>
        <w:rPr>
          <w:noProof/>
        </w:rPr>
        <w:drawing>
          <wp:inline distT="0" distB="0" distL="0" distR="0" wp14:anchorId="577533C1" wp14:editId="464F6767">
            <wp:extent cx="433450" cy="364530"/>
            <wp:effectExtent l="0" t="0" r="5080" b="0"/>
            <wp:docPr id="41" name="Picture 4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43229" cy="37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E43">
        <w:rPr>
          <w:rFonts w:ascii="Consolas" w:hAnsi="Consolas"/>
        </w:rPr>
        <w:br w:type="page"/>
      </w:r>
    </w:p>
    <w:p w14:paraId="41ECCB0A" w14:textId="77777777" w:rsidR="00374630" w:rsidRDefault="00374630" w:rsidP="00374630">
      <w:pPr>
        <w:pStyle w:val="Heading1"/>
        <w:tabs>
          <w:tab w:val="clear" w:pos="567"/>
          <w:tab w:val="num" w:pos="426"/>
        </w:tabs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lastRenderedPageBreak/>
        <w:t>화면캡쳐방지</w:t>
      </w:r>
    </w:p>
    <w:p w14:paraId="34360F2F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6F3EB0A8" wp14:editId="530C1FDB">
            <wp:extent cx="2272353" cy="25422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42009" cy="26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13BAB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기능</w:t>
      </w:r>
    </w:p>
    <w:p w14:paraId="798ACE6F" w14:textId="77777777" w:rsidR="00374630" w:rsidRPr="001F0E43" w:rsidRDefault="00374630" w:rsidP="00374630">
      <w:pPr>
        <w:jc w:val="left"/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lang w:val="en-GB"/>
        </w:rPr>
        <w:t xml:space="preserve">  - </w:t>
      </w:r>
      <w:r>
        <w:rPr>
          <w:rFonts w:ascii="Consolas" w:eastAsiaTheme="minorHAnsi" w:hAnsi="Consolas" w:hint="eastAsia"/>
          <w:lang w:val="en-GB"/>
        </w:rPr>
        <w:t>화면캡쳐</w:t>
      </w:r>
      <w:r>
        <w:rPr>
          <w:rFonts w:ascii="Consolas" w:eastAsiaTheme="minorHAnsi" w:hAnsi="Consolas" w:hint="eastAsia"/>
          <w:lang w:val="en-GB"/>
        </w:rPr>
        <w:t xml:space="preserve"> </w:t>
      </w:r>
      <w:r>
        <w:rPr>
          <w:rFonts w:ascii="Consolas" w:eastAsiaTheme="minorHAnsi" w:hAnsi="Consolas" w:hint="eastAsia"/>
          <w:lang w:val="en-GB"/>
        </w:rPr>
        <w:t>방지</w:t>
      </w:r>
    </w:p>
    <w:p w14:paraId="5D1E64D2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설치</w:t>
      </w:r>
    </w:p>
    <w:p w14:paraId="720EA6BA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>DRM</w:t>
      </w:r>
      <w:r w:rsidRPr="001F0E43">
        <w:rPr>
          <w:rFonts w:ascii="Consolas" w:eastAsiaTheme="minorHAnsi" w:hAnsi="Consolas"/>
        </w:rPr>
        <w:t xml:space="preserve"> Client</w:t>
      </w:r>
    </w:p>
    <w:p w14:paraId="371F10A0" w14:textId="77777777" w:rsidR="00374630" w:rsidRDefault="00374630" w:rsidP="00374630">
      <w:pPr>
        <w:widowControl w:val="0"/>
        <w:overflowPunct/>
        <w:jc w:val="left"/>
        <w:textAlignment w:val="auto"/>
        <w:rPr>
          <w:rFonts w:ascii="Consolas" w:eastAsia="바탕체" w:hAnsi="Consolas" w:cs="Consolas"/>
          <w:color w:val="008080"/>
        </w:rPr>
      </w:pPr>
      <w:r w:rsidRPr="001F0E43">
        <w:rPr>
          <w:rFonts w:ascii="Consolas" w:eastAsiaTheme="minorHAnsi" w:hAnsi="Consolas"/>
          <w:lang w:val="en-GB"/>
        </w:rPr>
        <w:t xml:space="preserve">- </w:t>
      </w:r>
      <w:r w:rsidRPr="001F0E43">
        <w:rPr>
          <w:rFonts w:ascii="Consolas" w:eastAsia="바탕체" w:hAnsi="Consolas" w:cs="Consolas"/>
          <w:color w:val="008080"/>
        </w:rPr>
        <w:t>&lt;</w:t>
      </w:r>
      <w:r w:rsidRPr="001F0E43">
        <w:rPr>
          <w:rFonts w:ascii="Consolas" w:eastAsia="바탕체" w:hAnsi="Consolas" w:cs="Consolas"/>
          <w:color w:val="3F7F7F"/>
        </w:rPr>
        <w:t>script</w:t>
      </w:r>
      <w:r w:rsidRPr="001F0E43">
        <w:rPr>
          <w:rFonts w:ascii="Consolas" w:eastAsia="바탕체" w:hAnsi="Consolas" w:cs="Consolas"/>
        </w:rPr>
        <w:t xml:space="preserve"> </w:t>
      </w:r>
      <w:r w:rsidRPr="001F0E43">
        <w:rPr>
          <w:rFonts w:ascii="Consolas" w:eastAsia="바탕체" w:hAnsi="Consolas" w:cs="Consolas"/>
          <w:color w:val="7F007F"/>
        </w:rPr>
        <w:t>src</w:t>
      </w:r>
      <w:r w:rsidRPr="001F0E43">
        <w:rPr>
          <w:rFonts w:ascii="Consolas" w:eastAsia="바탕체" w:hAnsi="Consolas" w:cs="Consolas"/>
          <w:color w:val="000000"/>
        </w:rPr>
        <w:t>=</w:t>
      </w:r>
      <w:r w:rsidRPr="001F0E43">
        <w:rPr>
          <w:rFonts w:ascii="Consolas" w:eastAsia="바탕체" w:hAnsi="Consolas" w:cs="Consolas"/>
          <w:i/>
          <w:iCs/>
          <w:color w:val="2A00FF"/>
        </w:rPr>
        <w:t>"/cm/js/</w:t>
      </w:r>
      <w:r>
        <w:rPr>
          <w:rFonts w:ascii="Consolas" w:eastAsia="바탕체" w:hAnsi="Consolas" w:cs="Consolas"/>
          <w:i/>
          <w:iCs/>
          <w:color w:val="2A00FF"/>
        </w:rPr>
        <w:t>FSW/fsw</w:t>
      </w:r>
      <w:r w:rsidRPr="001F0E43">
        <w:rPr>
          <w:rFonts w:ascii="Consolas" w:eastAsia="바탕체" w:hAnsi="Consolas" w:cs="Consolas"/>
          <w:i/>
          <w:iCs/>
          <w:color w:val="2A00FF"/>
        </w:rPr>
        <w:t>.js"</w:t>
      </w:r>
      <w:r w:rsidRPr="001F0E43">
        <w:rPr>
          <w:rFonts w:ascii="Consolas" w:eastAsia="바탕체" w:hAnsi="Consolas" w:cs="Consolas"/>
          <w:color w:val="008080"/>
        </w:rPr>
        <w:t>/&gt;</w:t>
      </w:r>
    </w:p>
    <w:p w14:paraId="3DCDA90F" w14:textId="77777777" w:rsidR="00374630" w:rsidRPr="003760A9" w:rsidRDefault="00374630" w:rsidP="00374630">
      <w:pPr>
        <w:widowControl w:val="0"/>
        <w:overflowPunct/>
        <w:jc w:val="left"/>
        <w:textAlignment w:val="auto"/>
        <w:rPr>
          <w:rFonts w:ascii="Consolas" w:eastAsia="바탕체" w:hAnsi="Consolas" w:cs="Consolas"/>
        </w:rPr>
      </w:pPr>
      <w:r>
        <w:rPr>
          <w:rFonts w:ascii="Consolas" w:eastAsia="바탕체" w:hAnsi="Consolas" w:cs="Consolas"/>
          <w:color w:val="008080"/>
        </w:rPr>
        <w:t xml:space="preserve">- </w:t>
      </w:r>
      <w:r w:rsidRPr="001F0E43">
        <w:rPr>
          <w:rFonts w:ascii="Consolas" w:eastAsia="바탕체" w:hAnsi="Consolas" w:cs="Consolas"/>
          <w:color w:val="008080"/>
        </w:rPr>
        <w:t>&lt;</w:t>
      </w:r>
      <w:r w:rsidRPr="001F0E43">
        <w:rPr>
          <w:rFonts w:ascii="Consolas" w:eastAsia="바탕체" w:hAnsi="Consolas" w:cs="Consolas"/>
          <w:color w:val="3F7F7F"/>
        </w:rPr>
        <w:t>script</w:t>
      </w:r>
      <w:r w:rsidRPr="001F0E43">
        <w:rPr>
          <w:rFonts w:ascii="Consolas" w:eastAsia="바탕체" w:hAnsi="Consolas" w:cs="Consolas"/>
        </w:rPr>
        <w:t xml:space="preserve"> </w:t>
      </w:r>
      <w:r w:rsidRPr="001F0E43">
        <w:rPr>
          <w:rFonts w:ascii="Consolas" w:eastAsia="바탕체" w:hAnsi="Consolas" w:cs="Consolas"/>
          <w:color w:val="7F007F"/>
        </w:rPr>
        <w:t>src</w:t>
      </w:r>
      <w:r w:rsidRPr="001F0E43">
        <w:rPr>
          <w:rFonts w:ascii="Consolas" w:eastAsia="바탕체" w:hAnsi="Consolas" w:cs="Consolas"/>
          <w:color w:val="000000"/>
        </w:rPr>
        <w:t>=</w:t>
      </w:r>
      <w:r w:rsidRPr="001F0E43">
        <w:rPr>
          <w:rFonts w:ascii="Consolas" w:eastAsia="바탕체" w:hAnsi="Consolas" w:cs="Consolas"/>
          <w:i/>
          <w:iCs/>
          <w:color w:val="2A00FF"/>
        </w:rPr>
        <w:t>"/cm/js/</w:t>
      </w:r>
      <w:r>
        <w:rPr>
          <w:rFonts w:ascii="Consolas" w:eastAsia="바탕체" w:hAnsi="Consolas" w:cs="Consolas"/>
          <w:i/>
          <w:iCs/>
          <w:color w:val="2A00FF"/>
        </w:rPr>
        <w:t>FSW/check_fasoo_etc</w:t>
      </w:r>
      <w:r w:rsidRPr="001F0E43">
        <w:rPr>
          <w:rFonts w:ascii="Consolas" w:eastAsia="바탕체" w:hAnsi="Consolas" w:cs="Consolas"/>
          <w:i/>
          <w:iCs/>
          <w:color w:val="2A00FF"/>
        </w:rPr>
        <w:t>.js"</w:t>
      </w:r>
      <w:r w:rsidRPr="001F0E43">
        <w:rPr>
          <w:rFonts w:ascii="Consolas" w:eastAsia="바탕체" w:hAnsi="Consolas" w:cs="Consolas"/>
          <w:color w:val="008080"/>
        </w:rPr>
        <w:t>/&gt;</w:t>
      </w:r>
    </w:p>
    <w:p w14:paraId="15DB839C" w14:textId="77777777" w:rsidR="00374630" w:rsidRDefault="00374630" w:rsidP="00374630">
      <w:pPr>
        <w:jc w:val="left"/>
        <w:rPr>
          <w:rFonts w:ascii="Consolas" w:eastAsiaTheme="minorHAnsi" w:hAnsi="Consolas"/>
          <w:lang w:val="en-GB"/>
        </w:rPr>
      </w:pPr>
      <w:r w:rsidRPr="001F0E43">
        <w:rPr>
          <w:rFonts w:ascii="Consolas" w:hAnsi="Consolas"/>
        </w:rPr>
        <w:t xml:space="preserve">-  </w:t>
      </w:r>
      <w:r w:rsidRPr="001F0E43">
        <w:rPr>
          <w:rFonts w:ascii="Consolas" w:eastAsiaTheme="minorHAnsi" w:hAnsi="Consolas"/>
          <w:lang w:val="en-GB"/>
        </w:rPr>
        <w:t>/cm/js/</w:t>
      </w:r>
      <w:r>
        <w:rPr>
          <w:rFonts w:ascii="Consolas" w:eastAsiaTheme="minorHAnsi" w:hAnsi="Consolas"/>
          <w:lang w:val="en-GB"/>
        </w:rPr>
        <w:t>FSW/WebGuide/Setup/Fasoo_DRM_FSW_for_Default_Set_Wix_x64_20220822_v4.0.5.1001.exe</w:t>
      </w:r>
    </w:p>
    <w:p w14:paraId="2154C560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132EF418" wp14:editId="0B5706E7">
            <wp:extent cx="1751495" cy="457200"/>
            <wp:effectExtent l="0" t="0" r="1270" b="0"/>
            <wp:docPr id="11" name="Picture 11" descr="fff.d (805×2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ff.d (805×210)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508" cy="45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4B536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예제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및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설정</w:t>
      </w:r>
    </w:p>
    <w:p w14:paraId="3748C171" w14:textId="77777777" w:rsidR="00374630" w:rsidRPr="001F0E43" w:rsidRDefault="00374630" w:rsidP="00374630">
      <w:pPr>
        <w:rPr>
          <w:rFonts w:ascii="Consolas" w:eastAsiaTheme="minorHAnsi" w:hAnsi="Consolas"/>
          <w:lang w:val="en-GB"/>
        </w:rPr>
      </w:pPr>
      <w:r>
        <w:rPr>
          <w:noProof/>
        </w:rPr>
        <w:drawing>
          <wp:inline distT="0" distB="0" distL="0" distR="0" wp14:anchorId="24B078A7" wp14:editId="21116301">
            <wp:extent cx="2564667" cy="1294411"/>
            <wp:effectExtent l="0" t="0" r="7620" b="1270"/>
            <wp:docPr id="42" name="Picture 42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Graphical user interface, text, application, Word&#10;&#10;Description automatically generated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568916" cy="129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1EA4F" w14:textId="77777777" w:rsidR="00374630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>
        <w:rPr>
          <w:rFonts w:ascii="Consolas" w:eastAsiaTheme="minorHAnsi" w:hAnsi="Consolas" w:hint="eastAsia"/>
          <w:sz w:val="28"/>
          <w:szCs w:val="28"/>
        </w:rPr>
        <w:t>로그</w:t>
      </w:r>
      <w:r>
        <w:rPr>
          <w:rFonts w:ascii="Consolas" w:eastAsiaTheme="minorHAnsi" w:hAnsi="Consolas" w:hint="eastAsia"/>
          <w:sz w:val="28"/>
          <w:szCs w:val="28"/>
        </w:rPr>
        <w:t xml:space="preserve"> </w:t>
      </w:r>
      <w:r>
        <w:rPr>
          <w:rFonts w:ascii="Consolas" w:eastAsiaTheme="minorHAnsi" w:hAnsi="Consolas" w:hint="eastAsia"/>
          <w:sz w:val="28"/>
          <w:szCs w:val="28"/>
        </w:rPr>
        <w:t>및</w:t>
      </w:r>
      <w:r>
        <w:rPr>
          <w:rFonts w:ascii="Consolas" w:eastAsiaTheme="minorHAnsi" w:hAnsi="Consolas" w:hint="eastAsia"/>
          <w:sz w:val="28"/>
          <w:szCs w:val="28"/>
        </w:rPr>
        <w:t xml:space="preserve"> </w:t>
      </w:r>
      <w:r>
        <w:rPr>
          <w:rFonts w:ascii="Consolas" w:eastAsiaTheme="minorHAnsi" w:hAnsi="Consolas" w:hint="eastAsia"/>
          <w:sz w:val="28"/>
          <w:szCs w:val="28"/>
        </w:rPr>
        <w:t>결과</w:t>
      </w:r>
      <w:r>
        <w:rPr>
          <w:rFonts w:ascii="Consolas" w:eastAsiaTheme="minorHAnsi" w:hAnsi="Consolas" w:hint="eastAsia"/>
          <w:sz w:val="28"/>
          <w:szCs w:val="28"/>
        </w:rPr>
        <w:t xml:space="preserve"> </w:t>
      </w:r>
      <w:r>
        <w:rPr>
          <w:rFonts w:ascii="Consolas" w:eastAsiaTheme="minorHAnsi" w:hAnsi="Consolas" w:hint="eastAsia"/>
          <w:sz w:val="28"/>
          <w:szCs w:val="28"/>
        </w:rPr>
        <w:t>확인</w:t>
      </w:r>
    </w:p>
    <w:p w14:paraId="7EF6C5DE" w14:textId="77777777" w:rsidR="00374630" w:rsidRPr="0004382B" w:rsidRDefault="00374630" w:rsidP="00374630">
      <w:pPr>
        <w:rPr>
          <w:lang w:val="en-GB"/>
        </w:rPr>
      </w:pPr>
      <w:r>
        <w:rPr>
          <w:noProof/>
        </w:rPr>
        <w:drawing>
          <wp:inline distT="0" distB="0" distL="0" distR="0" wp14:anchorId="330FEA04" wp14:editId="04916E54">
            <wp:extent cx="2529444" cy="2121821"/>
            <wp:effectExtent l="0" t="0" r="4445" b="0"/>
            <wp:docPr id="43" name="Picture 4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Graphical user interface, application&#10;&#10;Description automatically generated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531856" cy="212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1C883" w14:textId="77777777" w:rsidR="00374630" w:rsidRPr="001F0E43" w:rsidRDefault="00374630" w:rsidP="00374630">
      <w:pPr>
        <w:ind w:leftChars="-538" w:hangingChars="538" w:hanging="1076"/>
        <w:jc w:val="left"/>
        <w:rPr>
          <w:rFonts w:ascii="Consolas" w:eastAsiaTheme="minorHAnsi" w:hAnsi="Consolas"/>
          <w:lang w:val="en-GB"/>
        </w:rPr>
      </w:pPr>
    </w:p>
    <w:p w14:paraId="314634F7" w14:textId="77777777" w:rsidR="00374630" w:rsidRPr="001F0E43" w:rsidRDefault="00374630" w:rsidP="00374630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lang w:val="en-GB"/>
        </w:rPr>
        <w:br w:type="page"/>
      </w:r>
    </w:p>
    <w:p w14:paraId="6D6AA65E" w14:textId="77777777" w:rsidR="00374630" w:rsidRPr="001F0E43" w:rsidRDefault="00374630" w:rsidP="00374630">
      <w:pPr>
        <w:pStyle w:val="Heading1"/>
        <w:tabs>
          <w:tab w:val="clear" w:pos="567"/>
          <w:tab w:val="num" w:pos="426"/>
        </w:tabs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lastRenderedPageBreak/>
        <w:t>규칙관리</w:t>
      </w:r>
    </w:p>
    <w:p w14:paraId="2F7D5EA8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5A423BF2" wp14:editId="3A028BEE">
            <wp:extent cx="777834" cy="146091"/>
            <wp:effectExtent l="0" t="0" r="3810" b="63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83969" cy="14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52C45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기능</w:t>
      </w:r>
    </w:p>
    <w:p w14:paraId="16A039B9" w14:textId="77777777" w:rsidR="00374630" w:rsidRPr="001F0E43" w:rsidRDefault="00374630" w:rsidP="00374630">
      <w:pPr>
        <w:jc w:val="left"/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lang w:val="en-GB"/>
        </w:rPr>
        <w:t xml:space="preserve">  - </w:t>
      </w:r>
      <w:r w:rsidRPr="001F0E43">
        <w:rPr>
          <w:rFonts w:ascii="Consolas" w:eastAsiaTheme="minorHAnsi" w:hAnsi="Consolas"/>
          <w:lang w:val="en-GB"/>
        </w:rPr>
        <w:t>비즈니스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룰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관리</w:t>
      </w:r>
    </w:p>
    <w:p w14:paraId="1BD31BFE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설치</w:t>
      </w:r>
    </w:p>
    <w:p w14:paraId="0CE59214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Rule Builder Client</w:t>
      </w:r>
    </w:p>
    <w:p w14:paraId="5E21C296" w14:textId="77777777" w:rsidR="00374630" w:rsidRPr="001F0E43" w:rsidRDefault="00374630" w:rsidP="00374630">
      <w:pPr>
        <w:rPr>
          <w:rFonts w:ascii="Consolas" w:hAnsi="Consolas"/>
        </w:rPr>
      </w:pPr>
      <w:r w:rsidRPr="001F0E43">
        <w:rPr>
          <w:rFonts w:ascii="Consolas" w:hAnsi="Consolas"/>
        </w:rPr>
        <w:t>- IDE/tools/InnorulesClient/IRBuilder.exe</w:t>
      </w:r>
    </w:p>
    <w:p w14:paraId="5032CC9B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0EBEFB36" wp14:editId="4FB8009C">
            <wp:extent cx="931599" cy="617517"/>
            <wp:effectExtent l="0" t="0" r="1905" b="0"/>
            <wp:docPr id="55" name="Picture 5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Graphical user interface, application&#10;&#10;Description automatically generated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35976" cy="62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04786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60FC5123" wp14:editId="4AC19E34">
            <wp:extent cx="931545" cy="775083"/>
            <wp:effectExtent l="0" t="0" r="1905" b="6350"/>
            <wp:docPr id="56" name="Picture 56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Graphical user interface, application, table, Excel&#10;&#10;Description automatically generated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935233" cy="77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4CB22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Rule Builder Server</w:t>
      </w:r>
    </w:p>
    <w:p w14:paraId="58917698" w14:textId="77777777" w:rsidR="00374630" w:rsidRPr="001F0E43" w:rsidRDefault="00374630" w:rsidP="00374630">
      <w:pPr>
        <w:jc w:val="left"/>
        <w:rPr>
          <w:rFonts w:ascii="Consolas" w:eastAsiaTheme="minorHAnsi" w:hAnsi="Consolas"/>
        </w:rPr>
      </w:pPr>
      <w:r w:rsidRPr="001F0E43">
        <w:rPr>
          <w:rFonts w:ascii="Consolas" w:hAnsi="Consolas"/>
          <w:noProof/>
        </w:rPr>
        <w:t>- 172.16.100.144</w:t>
      </w:r>
    </w:p>
    <w:p w14:paraId="5F7F9B9B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업무</w:t>
      </w:r>
      <w:r w:rsidRPr="001F0E43">
        <w:rPr>
          <w:rFonts w:ascii="Consolas" w:eastAsiaTheme="minorHAnsi" w:hAnsi="Consolas"/>
        </w:rPr>
        <w:t xml:space="preserve"> WAS Server (WebLogic)</w:t>
      </w:r>
    </w:p>
    <w:p w14:paraId="3D8179DA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lang w:val="en-GB"/>
        </w:rPr>
        <w:t>- Innoutils-7.2.1.jar</w:t>
      </w:r>
    </w:p>
    <w:p w14:paraId="2B2C734B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lang w:val="en-GB"/>
        </w:rPr>
        <w:t>- rule-service-7.2.0.0.jar</w:t>
      </w:r>
    </w:p>
    <w:p w14:paraId="634FC894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Innorules WAS Server</w:t>
      </w:r>
    </w:p>
    <w:p w14:paraId="06CEC8C9" w14:textId="77777777" w:rsidR="00374630" w:rsidRPr="001F0E43" w:rsidRDefault="00374630" w:rsidP="00374630">
      <w:pPr>
        <w:rPr>
          <w:rFonts w:ascii="Consolas" w:hAnsi="Consolas"/>
          <w:noProof/>
        </w:rPr>
      </w:pPr>
      <w:r w:rsidRPr="001F0E43">
        <w:rPr>
          <w:rFonts w:ascii="Consolas" w:hAnsi="Consolas"/>
          <w:noProof/>
        </w:rPr>
        <w:t xml:space="preserve">- </w:t>
      </w:r>
      <w:r w:rsidRPr="001F0E43">
        <w:rPr>
          <w:rFonts w:ascii="Consolas" w:hAnsi="Consolas"/>
          <w:noProof/>
        </w:rPr>
        <w:t>업무</w:t>
      </w:r>
      <w:r w:rsidRPr="001F0E43">
        <w:rPr>
          <w:rFonts w:ascii="Consolas" w:hAnsi="Consolas"/>
          <w:noProof/>
        </w:rPr>
        <w:t xml:space="preserve"> WAS Server (WebLogic) Context /innorules </w:t>
      </w:r>
      <w:r w:rsidRPr="001F0E43">
        <w:rPr>
          <w:rFonts w:ascii="Consolas" w:hAnsi="Consolas"/>
          <w:noProof/>
        </w:rPr>
        <w:t>에</w:t>
      </w:r>
      <w:r w:rsidRPr="001F0E43">
        <w:rPr>
          <w:rFonts w:ascii="Consolas" w:hAnsi="Consolas"/>
          <w:noProof/>
        </w:rPr>
        <w:t xml:space="preserve"> </w:t>
      </w:r>
      <w:r w:rsidRPr="001F0E43">
        <w:rPr>
          <w:rFonts w:ascii="Consolas" w:hAnsi="Consolas"/>
          <w:noProof/>
        </w:rPr>
        <w:t>설치</w:t>
      </w:r>
      <w:r w:rsidRPr="001F0E43">
        <w:rPr>
          <w:rFonts w:ascii="Consolas" w:hAnsi="Consolas"/>
          <w:noProof/>
        </w:rPr>
        <w:t>.</w:t>
      </w:r>
    </w:p>
    <w:p w14:paraId="45F97387" w14:textId="77777777" w:rsidR="00374630" w:rsidRPr="001F0E43" w:rsidRDefault="00374630" w:rsidP="00374630">
      <w:pPr>
        <w:rPr>
          <w:rFonts w:ascii="Consolas" w:hAnsi="Consolas"/>
          <w:lang w:val="en-GB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00DF1FB7" wp14:editId="0AD05566">
            <wp:extent cx="1751495" cy="457200"/>
            <wp:effectExtent l="0" t="0" r="1270" b="0"/>
            <wp:docPr id="54" name="Picture 54" descr="fff.d (805×2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ff.d (805×210)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508" cy="45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1D7D7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예제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및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설정</w:t>
      </w:r>
    </w:p>
    <w:p w14:paraId="465205C2" w14:textId="77777777" w:rsidR="00374630" w:rsidRPr="001F0E43" w:rsidRDefault="00374630" w:rsidP="00374630">
      <w:pPr>
        <w:rPr>
          <w:rFonts w:ascii="Consolas" w:hAnsi="Consolas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7568DA15" wp14:editId="5C1DD5C6">
            <wp:extent cx="1081378" cy="593938"/>
            <wp:effectExtent l="0" t="0" r="5080" b="0"/>
            <wp:docPr id="58" name="Picture 5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Text&#10;&#10;Description automatically generated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096938" cy="60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3B539" w14:textId="77777777" w:rsidR="00374630" w:rsidRPr="001F0E43" w:rsidRDefault="00374630" w:rsidP="00374630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  <w:lang w:val="en-GB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124219E0" wp14:editId="0CE75416">
            <wp:extent cx="1751330" cy="910271"/>
            <wp:effectExtent l="0" t="0" r="1270" b="4445"/>
            <wp:docPr id="59" name="Picture 59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Graphical user interface, text&#10;&#10;Description automatically generated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758228" cy="91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C2C11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API</w:t>
      </w:r>
    </w:p>
    <w:p w14:paraId="0F735248" w14:textId="77777777" w:rsidR="00374630" w:rsidRPr="001F0E43" w:rsidRDefault="00374630" w:rsidP="00374630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  <w:b/>
          <w:sz w:val="24"/>
          <w:lang w:val="en-GB"/>
        </w:rPr>
      </w:pPr>
      <w:r w:rsidRPr="001F0E43">
        <w:rPr>
          <w:rFonts w:ascii="Consolas" w:hAnsi="Consolas"/>
        </w:rPr>
        <w:object w:dxaOrig="1538" w:dyaOrig="1052" w14:anchorId="4CA917BC">
          <v:shape id="_x0000_i1029" type="#_x0000_t75" style="width:79.05pt;height:50.35pt" o:ole="">
            <v:imagedata r:id="rId67" o:title=""/>
          </v:shape>
          <o:OLEObject Type="Embed" ProgID="Package" ShapeID="_x0000_i1029" DrawAspect="Icon" ObjectID="_1735655921" r:id="rId68"/>
        </w:object>
      </w:r>
      <w:r w:rsidRPr="001F0E43">
        <w:rPr>
          <w:rFonts w:ascii="Consolas" w:eastAsiaTheme="minorHAnsi" w:hAnsi="Consolas"/>
          <w:lang w:val="en-GB"/>
        </w:rPr>
        <w:br w:type="page"/>
      </w:r>
    </w:p>
    <w:p w14:paraId="56286048" w14:textId="77777777" w:rsidR="00374630" w:rsidRPr="001F0E43" w:rsidRDefault="00374630" w:rsidP="00374630">
      <w:pPr>
        <w:pStyle w:val="Heading1"/>
        <w:tabs>
          <w:tab w:val="clear" w:pos="567"/>
          <w:tab w:val="num" w:pos="426"/>
        </w:tabs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  <w:sz w:val="32"/>
          <w:szCs w:val="32"/>
        </w:rPr>
        <w:lastRenderedPageBreak/>
        <w:t>DocuCheck</w:t>
      </w:r>
    </w:p>
    <w:p w14:paraId="660298F9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기능</w:t>
      </w:r>
    </w:p>
    <w:p w14:paraId="0CB37B1A" w14:textId="77777777" w:rsidR="00374630" w:rsidRPr="001F0E43" w:rsidRDefault="00374630" w:rsidP="00374630">
      <w:pPr>
        <w:jc w:val="left"/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lang w:val="en-GB"/>
        </w:rPr>
        <w:t xml:space="preserve">  - Office </w:t>
      </w:r>
      <w:r w:rsidRPr="001F0E43">
        <w:rPr>
          <w:rFonts w:ascii="Consolas" w:eastAsiaTheme="minorHAnsi" w:hAnsi="Consolas"/>
          <w:lang w:val="en-GB"/>
        </w:rPr>
        <w:t>문서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및</w:t>
      </w:r>
      <w:r w:rsidRPr="001F0E43">
        <w:rPr>
          <w:rFonts w:ascii="Consolas" w:eastAsiaTheme="minorHAnsi" w:hAnsi="Consolas"/>
          <w:lang w:val="en-GB"/>
        </w:rPr>
        <w:t xml:space="preserve"> PDF</w:t>
      </w:r>
      <w:r w:rsidRPr="001F0E43">
        <w:rPr>
          <w:rFonts w:ascii="Consolas" w:eastAsiaTheme="minorHAnsi" w:hAnsi="Consolas"/>
          <w:lang w:val="en-GB"/>
        </w:rPr>
        <w:t>등에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한해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정상문서인지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확인</w:t>
      </w:r>
      <w:r w:rsidRPr="001F0E43">
        <w:rPr>
          <w:rFonts w:ascii="Consolas" w:eastAsiaTheme="minorHAnsi" w:hAnsi="Consolas"/>
          <w:lang w:val="en-GB"/>
        </w:rPr>
        <w:t xml:space="preserve"> (</w:t>
      </w:r>
      <w:r w:rsidRPr="001F0E43">
        <w:rPr>
          <w:rFonts w:ascii="Consolas" w:eastAsiaTheme="minorHAnsi" w:hAnsi="Consolas"/>
          <w:lang w:val="en-GB"/>
        </w:rPr>
        <w:t>해당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문서</w:t>
      </w:r>
      <w:r w:rsidRPr="001F0E43">
        <w:rPr>
          <w:rFonts w:ascii="Consolas" w:eastAsiaTheme="minorHAnsi" w:hAnsi="Consolas"/>
          <w:lang w:val="en-GB"/>
        </w:rPr>
        <w:t xml:space="preserve"> Format</w:t>
      </w:r>
      <w:r w:rsidRPr="001F0E43">
        <w:rPr>
          <w:rFonts w:ascii="Consolas" w:eastAsiaTheme="minorHAnsi" w:hAnsi="Consolas"/>
          <w:lang w:val="en-GB"/>
        </w:rPr>
        <w:t>대로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작성된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문서인지</w:t>
      </w:r>
      <w:r w:rsidRPr="001F0E43">
        <w:rPr>
          <w:rFonts w:ascii="Consolas" w:eastAsiaTheme="minorHAnsi" w:hAnsi="Consolas"/>
          <w:lang w:val="en-GB"/>
        </w:rPr>
        <w:t xml:space="preserve"> </w:t>
      </w:r>
      <w:r w:rsidRPr="001F0E43">
        <w:rPr>
          <w:rFonts w:ascii="Consolas" w:eastAsiaTheme="minorHAnsi" w:hAnsi="Consolas"/>
          <w:lang w:val="en-GB"/>
        </w:rPr>
        <w:t>확인</w:t>
      </w:r>
      <w:r w:rsidRPr="001F0E43">
        <w:rPr>
          <w:rFonts w:ascii="Consolas" w:eastAsiaTheme="minorHAnsi" w:hAnsi="Consolas"/>
          <w:lang w:val="en-GB"/>
        </w:rPr>
        <w:t>).</w:t>
      </w:r>
    </w:p>
    <w:p w14:paraId="5C864479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설치</w:t>
      </w:r>
    </w:p>
    <w:p w14:paraId="25FDC05B" w14:textId="77777777" w:rsidR="00374630" w:rsidRPr="001F0E43" w:rsidRDefault="00374630" w:rsidP="0037463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업무</w:t>
      </w:r>
      <w:r w:rsidRPr="001F0E43">
        <w:rPr>
          <w:rFonts w:ascii="Consolas" w:eastAsiaTheme="minorHAnsi" w:hAnsi="Consolas"/>
        </w:rPr>
        <w:t xml:space="preserve"> WAS Server (WebLogic)</w:t>
      </w:r>
    </w:p>
    <w:p w14:paraId="12C93A34" w14:textId="77777777" w:rsidR="00374630" w:rsidRPr="001F0E43" w:rsidRDefault="00374630" w:rsidP="00374630">
      <w:pPr>
        <w:jc w:val="left"/>
        <w:rPr>
          <w:rFonts w:ascii="Consolas" w:eastAsiaTheme="minorHAnsi" w:hAnsi="Consolas"/>
          <w:lang w:val="en-GB"/>
        </w:rPr>
      </w:pPr>
      <w:r w:rsidRPr="001F0E43">
        <w:rPr>
          <w:rFonts w:ascii="Consolas" w:eastAsiaTheme="minorHAnsi" w:hAnsi="Consolas"/>
          <w:lang w:val="en-GB"/>
        </w:rPr>
        <w:t>- /WEB-INF/lib/dci-hash.jar</w:t>
      </w:r>
    </w:p>
    <w:p w14:paraId="4CCA99E2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예제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및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설정</w:t>
      </w:r>
    </w:p>
    <w:p w14:paraId="137E4766" w14:textId="77777777" w:rsidR="00374630" w:rsidRPr="001F0E43" w:rsidRDefault="00374630" w:rsidP="00374630">
      <w:pPr>
        <w:rPr>
          <w:rFonts w:ascii="Consolas" w:hAnsi="Consolas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21917BD4" wp14:editId="65483174">
            <wp:extent cx="1935678" cy="492723"/>
            <wp:effectExtent l="0" t="0" r="0" b="3175"/>
            <wp:docPr id="60" name="Picture 6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729" cy="49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5D4CA" w14:textId="2B519ECC" w:rsidR="00374630" w:rsidRDefault="00374630" w:rsidP="00374630">
      <w:pPr>
        <w:rPr>
          <w:rFonts w:ascii="Consolas" w:hAnsi="Consolas"/>
        </w:rPr>
      </w:pPr>
      <w:r w:rsidRPr="001F0E43">
        <w:rPr>
          <w:rFonts w:ascii="Consolas" w:hAnsi="Consolas"/>
          <w:noProof/>
        </w:rPr>
        <w:drawing>
          <wp:inline distT="0" distB="0" distL="0" distR="0" wp14:anchorId="1D9E2D3F" wp14:editId="1281352F">
            <wp:extent cx="1935480" cy="1816635"/>
            <wp:effectExtent l="0" t="0" r="7620" b="0"/>
            <wp:docPr id="61" name="Picture 6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53" cy="186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5B6AC" w14:textId="5FA5648F" w:rsidR="00547365" w:rsidRDefault="00547365" w:rsidP="00374630">
      <w:pPr>
        <w:rPr>
          <w:rFonts w:ascii="Consolas" w:hAnsi="Consolas" w:hint="eastAsia"/>
        </w:rPr>
      </w:pPr>
      <w:r>
        <w:rPr>
          <w:noProof/>
        </w:rPr>
        <w:drawing>
          <wp:inline distT="0" distB="0" distL="0" distR="0" wp14:anchorId="57F2E859" wp14:editId="50E0B466">
            <wp:extent cx="1921217" cy="1150012"/>
            <wp:effectExtent l="0" t="0" r="3175" b="0"/>
            <wp:docPr id="44" name="Picture 44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Graphical user interface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362" cy="115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68B8B" w14:textId="77777777" w:rsidR="006D4E06" w:rsidRDefault="006D4E06" w:rsidP="006D4E06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>
        <w:rPr>
          <w:rFonts w:ascii="Consolas" w:eastAsiaTheme="minorHAnsi" w:hAnsi="Consolas" w:hint="eastAsia"/>
          <w:sz w:val="28"/>
          <w:szCs w:val="28"/>
        </w:rPr>
        <w:t>로그</w:t>
      </w:r>
      <w:r>
        <w:rPr>
          <w:rFonts w:ascii="Consolas" w:eastAsiaTheme="minorHAnsi" w:hAnsi="Consolas" w:hint="eastAsia"/>
          <w:sz w:val="28"/>
          <w:szCs w:val="28"/>
        </w:rPr>
        <w:t xml:space="preserve"> </w:t>
      </w:r>
      <w:r>
        <w:rPr>
          <w:rFonts w:ascii="Consolas" w:eastAsiaTheme="minorHAnsi" w:hAnsi="Consolas" w:hint="eastAsia"/>
          <w:sz w:val="28"/>
          <w:szCs w:val="28"/>
        </w:rPr>
        <w:t>및</w:t>
      </w:r>
      <w:r>
        <w:rPr>
          <w:rFonts w:ascii="Consolas" w:eastAsiaTheme="minorHAnsi" w:hAnsi="Consolas" w:hint="eastAsia"/>
          <w:sz w:val="28"/>
          <w:szCs w:val="28"/>
        </w:rPr>
        <w:t xml:space="preserve"> </w:t>
      </w:r>
      <w:r>
        <w:rPr>
          <w:rFonts w:ascii="Consolas" w:eastAsiaTheme="minorHAnsi" w:hAnsi="Consolas" w:hint="eastAsia"/>
          <w:sz w:val="28"/>
          <w:szCs w:val="28"/>
        </w:rPr>
        <w:t>결과</w:t>
      </w:r>
      <w:r>
        <w:rPr>
          <w:rFonts w:ascii="Consolas" w:eastAsiaTheme="minorHAnsi" w:hAnsi="Consolas" w:hint="eastAsia"/>
          <w:sz w:val="28"/>
          <w:szCs w:val="28"/>
        </w:rPr>
        <w:t xml:space="preserve"> </w:t>
      </w:r>
      <w:r>
        <w:rPr>
          <w:rFonts w:ascii="Consolas" w:eastAsiaTheme="minorHAnsi" w:hAnsi="Consolas" w:hint="eastAsia"/>
          <w:sz w:val="28"/>
          <w:szCs w:val="28"/>
        </w:rPr>
        <w:t>확인</w:t>
      </w:r>
    </w:p>
    <w:p w14:paraId="57EFE08E" w14:textId="77777777" w:rsidR="006D4E06" w:rsidRPr="001F0E43" w:rsidRDefault="006D4E06" w:rsidP="00374630">
      <w:pPr>
        <w:rPr>
          <w:rFonts w:ascii="Consolas" w:hAnsi="Consolas" w:hint="eastAsia"/>
        </w:rPr>
      </w:pPr>
    </w:p>
    <w:p w14:paraId="1F414731" w14:textId="77777777" w:rsidR="00374630" w:rsidRPr="001F0E43" w:rsidRDefault="00374630" w:rsidP="00374630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API</w:t>
      </w:r>
    </w:p>
    <w:bookmarkStart w:id="9" w:name="_MON_1735652626"/>
    <w:bookmarkEnd w:id="9"/>
    <w:p w14:paraId="2654D561" w14:textId="049E7F63" w:rsidR="002E350D" w:rsidRDefault="00374630" w:rsidP="00374630">
      <w:pPr>
        <w:jc w:val="left"/>
        <w:rPr>
          <w:rFonts w:ascii="Consolas" w:hAnsi="Consolas"/>
        </w:rPr>
      </w:pPr>
      <w:r w:rsidRPr="001F0E43">
        <w:rPr>
          <w:rFonts w:ascii="Consolas" w:hAnsi="Consolas"/>
        </w:rPr>
        <w:object w:dxaOrig="1538" w:dyaOrig="1052" w14:anchorId="0E007033">
          <v:shape id="_x0000_i1030" type="#_x0000_t75" style="width:79.05pt;height:50.35pt" o:ole="">
            <v:imagedata r:id="rId72" o:title=""/>
          </v:shape>
          <o:OLEObject Type="Embed" ProgID="Word.Document.12" ShapeID="_x0000_i1030" DrawAspect="Icon" ObjectID="_1735655922" r:id="rId73">
            <o:FieldCodes>\s</o:FieldCodes>
          </o:OLEObject>
        </w:object>
      </w:r>
    </w:p>
    <w:p w14:paraId="4F89BB5A" w14:textId="77777777" w:rsidR="002E350D" w:rsidRDefault="002E350D">
      <w:pPr>
        <w:overflowPunct/>
        <w:autoSpaceDE/>
        <w:autoSpaceDN/>
        <w:adjustRightInd/>
        <w:jc w:val="left"/>
        <w:textAlignment w:val="auto"/>
        <w:rPr>
          <w:rFonts w:ascii="Consolas" w:hAnsi="Consolas"/>
        </w:rPr>
      </w:pPr>
      <w:r>
        <w:rPr>
          <w:rFonts w:ascii="Consolas" w:hAnsi="Consolas"/>
        </w:rPr>
        <w:br w:type="page"/>
      </w:r>
    </w:p>
    <w:p w14:paraId="5F376E72" w14:textId="76902134" w:rsidR="002E350D" w:rsidRPr="001F0E43" w:rsidRDefault="00FC3D0B" w:rsidP="002E350D">
      <w:pPr>
        <w:pStyle w:val="Heading1"/>
        <w:tabs>
          <w:tab w:val="clear" w:pos="567"/>
          <w:tab w:val="num" w:pos="426"/>
        </w:tabs>
        <w:jc w:val="left"/>
        <w:rPr>
          <w:rFonts w:ascii="Consolas" w:eastAsiaTheme="minorHAnsi" w:hAnsi="Consolas"/>
        </w:rPr>
      </w:pPr>
      <w:r>
        <w:rPr>
          <w:rFonts w:ascii="Consolas" w:eastAsiaTheme="minorHAnsi" w:hAnsi="Consolas" w:hint="eastAsia"/>
          <w:sz w:val="32"/>
          <w:szCs w:val="32"/>
        </w:rPr>
        <w:lastRenderedPageBreak/>
        <w:t>알림서비스</w:t>
      </w:r>
    </w:p>
    <w:p w14:paraId="6C94EE78" w14:textId="3F46B861" w:rsidR="002E350D" w:rsidRDefault="002E350D" w:rsidP="002E350D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기능</w:t>
      </w:r>
    </w:p>
    <w:p w14:paraId="171C3DB4" w14:textId="48F7192E" w:rsidR="000D3D60" w:rsidRPr="000D3D60" w:rsidRDefault="000D3D60" w:rsidP="000D3D60">
      <w:pPr>
        <w:jc w:val="left"/>
        <w:rPr>
          <w:rFonts w:ascii="Consolas" w:eastAsiaTheme="minorHAnsi" w:hAnsi="Consolas" w:hint="eastAsia"/>
          <w:lang w:val="en-GB"/>
        </w:rPr>
      </w:pPr>
      <w:r w:rsidRPr="001F0E43">
        <w:rPr>
          <w:rFonts w:ascii="Consolas" w:eastAsiaTheme="minorHAnsi" w:hAnsi="Consolas"/>
          <w:lang w:val="en-GB"/>
        </w:rPr>
        <w:t xml:space="preserve">- </w:t>
      </w:r>
      <w:r w:rsidR="0033176D">
        <w:rPr>
          <w:rFonts w:ascii="Consolas" w:eastAsiaTheme="minorHAnsi" w:hAnsi="Consolas" w:hint="eastAsia"/>
          <w:lang w:val="en-GB"/>
        </w:rPr>
        <w:t>실시간</w:t>
      </w:r>
      <w:r w:rsidR="0033176D">
        <w:rPr>
          <w:rFonts w:ascii="Consolas" w:eastAsiaTheme="minorHAnsi" w:hAnsi="Consolas" w:hint="eastAsia"/>
          <w:lang w:val="en-GB"/>
        </w:rPr>
        <w:t xml:space="preserve"> </w:t>
      </w:r>
      <w:r w:rsidR="0033176D">
        <w:rPr>
          <w:rFonts w:ascii="Consolas" w:eastAsiaTheme="minorHAnsi" w:hAnsi="Consolas" w:hint="eastAsia"/>
          <w:lang w:val="en-GB"/>
        </w:rPr>
        <w:t>알림</w:t>
      </w:r>
      <w:r w:rsidR="0033176D">
        <w:rPr>
          <w:rFonts w:ascii="Consolas" w:eastAsiaTheme="minorHAnsi" w:hAnsi="Consolas" w:hint="eastAsia"/>
          <w:lang w:val="en-GB"/>
        </w:rPr>
        <w:t xml:space="preserve"> </w:t>
      </w:r>
      <w:r w:rsidR="0033176D">
        <w:rPr>
          <w:rFonts w:ascii="Consolas" w:eastAsiaTheme="minorHAnsi" w:hAnsi="Consolas" w:hint="eastAsia"/>
          <w:lang w:val="en-GB"/>
        </w:rPr>
        <w:t>서비스</w:t>
      </w:r>
    </w:p>
    <w:p w14:paraId="50516A89" w14:textId="0A280D96" w:rsidR="002E350D" w:rsidRDefault="002E350D" w:rsidP="002E350D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설치</w:t>
      </w:r>
    </w:p>
    <w:p w14:paraId="3D9DF1FC" w14:textId="60DB0C55" w:rsidR="000D3D60" w:rsidRDefault="006B7D27" w:rsidP="000D3D60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>
        <w:rPr>
          <w:rFonts w:ascii="Consolas" w:eastAsiaTheme="minorHAnsi" w:hAnsi="Consolas" w:hint="eastAsia"/>
        </w:rPr>
        <w:t>W</w:t>
      </w:r>
      <w:r>
        <w:rPr>
          <w:rFonts w:ascii="Consolas" w:eastAsiaTheme="minorHAnsi" w:hAnsi="Consolas"/>
        </w:rPr>
        <w:t>ebSocket Engine</w:t>
      </w:r>
    </w:p>
    <w:p w14:paraId="3DA2D295" w14:textId="2D6FDF64" w:rsidR="000D3D60" w:rsidRPr="000D3D60" w:rsidRDefault="006D4E06" w:rsidP="000D3D60">
      <w:pPr>
        <w:rPr>
          <w:lang w:val="en-GB"/>
        </w:rPr>
      </w:pPr>
      <w:r>
        <w:rPr>
          <w:noProof/>
        </w:rPr>
        <w:drawing>
          <wp:inline distT="0" distB="0" distL="0" distR="0" wp14:anchorId="37D9BDD2" wp14:editId="3F51AADF">
            <wp:extent cx="4465413" cy="878157"/>
            <wp:effectExtent l="0" t="0" r="0" b="0"/>
            <wp:docPr id="35" name="Picture 3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470435" cy="87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0E6AE" w14:textId="096A64EB" w:rsidR="002E350D" w:rsidRDefault="002E350D" w:rsidP="002E350D">
      <w:pPr>
        <w:pStyle w:val="Heading3"/>
        <w:tabs>
          <w:tab w:val="clear" w:pos="2411"/>
          <w:tab w:val="num" w:pos="1843"/>
        </w:tabs>
        <w:ind w:left="993" w:hanging="709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업무</w:t>
      </w:r>
      <w:r w:rsidRPr="001F0E43">
        <w:rPr>
          <w:rFonts w:ascii="Consolas" w:eastAsiaTheme="minorHAnsi" w:hAnsi="Consolas"/>
        </w:rPr>
        <w:t xml:space="preserve"> WAS Server (WebLogic)</w:t>
      </w:r>
    </w:p>
    <w:p w14:paraId="51AE3BC6" w14:textId="6CA5A691" w:rsidR="000D3D60" w:rsidRPr="00627A45" w:rsidRDefault="00627A45" w:rsidP="000D3D60">
      <w:pPr>
        <w:rPr>
          <w:rFonts w:ascii="Consolas" w:hAnsi="Consolas"/>
          <w:lang w:val="en-GB"/>
        </w:rPr>
      </w:pPr>
      <w:r w:rsidRPr="00627A45">
        <w:rPr>
          <w:rFonts w:ascii="Consolas" w:hAnsi="Consolas"/>
          <w:lang w:val="en-GB"/>
        </w:rPr>
        <w:t>/cgapp/apache/htdocs/core/cm/main.xml</w:t>
      </w:r>
    </w:p>
    <w:p w14:paraId="29F3F76C" w14:textId="7C27B599" w:rsidR="00627A45" w:rsidRPr="00627A45" w:rsidRDefault="00627A45" w:rsidP="000D3D60">
      <w:pPr>
        <w:rPr>
          <w:rFonts w:ascii="Consolas" w:hAnsi="Consolas"/>
          <w:lang w:val="en-GB"/>
        </w:rPr>
      </w:pPr>
      <w:r w:rsidRPr="00627A45">
        <w:rPr>
          <w:rFonts w:ascii="Consolas" w:hAnsi="Consolas"/>
          <w:lang w:val="en-GB"/>
        </w:rPr>
        <w:t>/cgapp/src/cgApp.int/cm/websocket.jsp</w:t>
      </w:r>
    </w:p>
    <w:p w14:paraId="5B2C63E0" w14:textId="77777777" w:rsidR="002E350D" w:rsidRPr="001F0E43" w:rsidRDefault="002E350D" w:rsidP="002E350D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 w:rsidRPr="001F0E43">
        <w:rPr>
          <w:rFonts w:ascii="Consolas" w:eastAsiaTheme="minorHAnsi" w:hAnsi="Consolas"/>
          <w:sz w:val="28"/>
          <w:szCs w:val="28"/>
        </w:rPr>
        <w:t>예제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및</w:t>
      </w:r>
      <w:r w:rsidRPr="001F0E43">
        <w:rPr>
          <w:rFonts w:ascii="Consolas" w:eastAsiaTheme="minorHAnsi" w:hAnsi="Consolas"/>
          <w:sz w:val="28"/>
          <w:szCs w:val="28"/>
        </w:rPr>
        <w:t xml:space="preserve"> </w:t>
      </w:r>
      <w:r w:rsidRPr="001F0E43">
        <w:rPr>
          <w:rFonts w:ascii="Consolas" w:eastAsiaTheme="minorHAnsi" w:hAnsi="Consolas"/>
          <w:sz w:val="28"/>
          <w:szCs w:val="28"/>
        </w:rPr>
        <w:t>설정</w:t>
      </w:r>
    </w:p>
    <w:p w14:paraId="510065F6" w14:textId="6B8B69C3" w:rsidR="002E350D" w:rsidRDefault="00A25F12" w:rsidP="00A25F12">
      <w:pPr>
        <w:ind w:rightChars="-510" w:right="-1020"/>
        <w:rPr>
          <w:rFonts w:ascii="Consolas" w:hAnsi="Consolas"/>
        </w:rPr>
      </w:pPr>
      <w:r>
        <w:rPr>
          <w:rFonts w:ascii="Consolas" w:hAnsi="Consolas"/>
        </w:rPr>
        <w:t>https://devcore.cgbest.co.kr:16105/ws/websocket/broadcast.do?msg=hello</w:t>
      </w:r>
    </w:p>
    <w:p w14:paraId="5E6557BF" w14:textId="042C4184" w:rsidR="00A25F12" w:rsidRPr="00A25F12" w:rsidRDefault="00A25F12" w:rsidP="002E350D">
      <w:pPr>
        <w:rPr>
          <w:rFonts w:ascii="Consolas" w:hAnsi="Consolas"/>
        </w:rPr>
      </w:pPr>
      <w:r>
        <w:rPr>
          <w:rFonts w:ascii="Consolas" w:hAnsi="Consolas"/>
        </w:rPr>
        <w:t>https://devcore.cgbest.co.kr:16105/ws/websocket/</w:t>
      </w:r>
      <w:r>
        <w:rPr>
          <w:rFonts w:ascii="Consolas" w:hAnsi="Consolas"/>
        </w:rPr>
        <w:t>unicast</w:t>
      </w:r>
      <w:r>
        <w:rPr>
          <w:rFonts w:ascii="Consolas" w:hAnsi="Consolas"/>
        </w:rPr>
        <w:t>.do?msg=hello</w:t>
      </w:r>
      <w:r>
        <w:rPr>
          <w:rFonts w:ascii="Consolas" w:hAnsi="Consolas"/>
        </w:rPr>
        <w:t>&amp;to</w:t>
      </w:r>
      <w:r>
        <w:rPr>
          <w:rFonts w:ascii="Consolas" w:hAnsi="Consolas" w:hint="eastAsia"/>
        </w:rPr>
        <w:t>=z</w:t>
      </w:r>
      <w:r>
        <w:rPr>
          <w:rFonts w:ascii="Consolas" w:hAnsi="Consolas"/>
        </w:rPr>
        <w:t>cg3102010</w:t>
      </w:r>
    </w:p>
    <w:p w14:paraId="1FF6626B" w14:textId="77777777" w:rsidR="006D4E06" w:rsidRDefault="006D4E06" w:rsidP="006D4E06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  <w:sz w:val="28"/>
          <w:szCs w:val="28"/>
        </w:rPr>
      </w:pPr>
      <w:r>
        <w:rPr>
          <w:rFonts w:ascii="Consolas" w:eastAsiaTheme="minorHAnsi" w:hAnsi="Consolas" w:hint="eastAsia"/>
          <w:sz w:val="28"/>
          <w:szCs w:val="28"/>
        </w:rPr>
        <w:t>로그</w:t>
      </w:r>
      <w:r>
        <w:rPr>
          <w:rFonts w:ascii="Consolas" w:eastAsiaTheme="minorHAnsi" w:hAnsi="Consolas" w:hint="eastAsia"/>
          <w:sz w:val="28"/>
          <w:szCs w:val="28"/>
        </w:rPr>
        <w:t xml:space="preserve"> </w:t>
      </w:r>
      <w:r>
        <w:rPr>
          <w:rFonts w:ascii="Consolas" w:eastAsiaTheme="minorHAnsi" w:hAnsi="Consolas" w:hint="eastAsia"/>
          <w:sz w:val="28"/>
          <w:szCs w:val="28"/>
        </w:rPr>
        <w:t>및</w:t>
      </w:r>
      <w:r>
        <w:rPr>
          <w:rFonts w:ascii="Consolas" w:eastAsiaTheme="minorHAnsi" w:hAnsi="Consolas" w:hint="eastAsia"/>
          <w:sz w:val="28"/>
          <w:szCs w:val="28"/>
        </w:rPr>
        <w:t xml:space="preserve"> </w:t>
      </w:r>
      <w:r>
        <w:rPr>
          <w:rFonts w:ascii="Consolas" w:eastAsiaTheme="minorHAnsi" w:hAnsi="Consolas" w:hint="eastAsia"/>
          <w:sz w:val="28"/>
          <w:szCs w:val="28"/>
        </w:rPr>
        <w:t>결과</w:t>
      </w:r>
      <w:r>
        <w:rPr>
          <w:rFonts w:ascii="Consolas" w:eastAsiaTheme="minorHAnsi" w:hAnsi="Consolas" w:hint="eastAsia"/>
          <w:sz w:val="28"/>
          <w:szCs w:val="28"/>
        </w:rPr>
        <w:t xml:space="preserve"> </w:t>
      </w:r>
      <w:r>
        <w:rPr>
          <w:rFonts w:ascii="Consolas" w:eastAsiaTheme="minorHAnsi" w:hAnsi="Consolas" w:hint="eastAsia"/>
          <w:sz w:val="28"/>
          <w:szCs w:val="28"/>
        </w:rPr>
        <w:t>확인</w:t>
      </w:r>
    </w:p>
    <w:p w14:paraId="17546330" w14:textId="514D22D5" w:rsidR="002E350D" w:rsidRPr="001F0E43" w:rsidRDefault="00344394" w:rsidP="002E350D">
      <w:pPr>
        <w:rPr>
          <w:rFonts w:ascii="Consolas" w:hAnsi="Consolas"/>
        </w:rPr>
      </w:pPr>
      <w:r>
        <w:rPr>
          <w:noProof/>
        </w:rPr>
        <w:drawing>
          <wp:inline distT="0" distB="0" distL="0" distR="0" wp14:anchorId="31484268" wp14:editId="2788F7E4">
            <wp:extent cx="3012471" cy="1857890"/>
            <wp:effectExtent l="0" t="0" r="0" b="9525"/>
            <wp:docPr id="36" name="Picture 3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232" cy="185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DF398" w14:textId="77777777" w:rsidR="002E350D" w:rsidRPr="001F0E43" w:rsidRDefault="002E350D" w:rsidP="002E350D">
      <w:pPr>
        <w:pStyle w:val="Heading2"/>
        <w:tabs>
          <w:tab w:val="clear" w:pos="1277"/>
        </w:tabs>
        <w:ind w:left="142" w:hanging="142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API</w:t>
      </w:r>
    </w:p>
    <w:p w14:paraId="6426C8D0" w14:textId="13B0BB7F" w:rsidR="002E350D" w:rsidRPr="001F0E43" w:rsidRDefault="00E7272A" w:rsidP="002E350D">
      <w:pPr>
        <w:jc w:val="left"/>
        <w:rPr>
          <w:rFonts w:ascii="Consolas" w:eastAsiaTheme="minorHAnsi" w:hAnsi="Consolas"/>
        </w:rPr>
      </w:pPr>
      <w:r>
        <w:rPr>
          <w:rFonts w:ascii="Consolas" w:eastAsiaTheme="minorHAnsi" w:hAnsi="Consolas" w:hint="eastAsia"/>
        </w:rPr>
        <w:t>N</w:t>
      </w:r>
      <w:r>
        <w:rPr>
          <w:rFonts w:ascii="Consolas" w:eastAsiaTheme="minorHAnsi" w:hAnsi="Consolas"/>
        </w:rPr>
        <w:t>/A</w:t>
      </w:r>
    </w:p>
    <w:p w14:paraId="13161B6D" w14:textId="77777777" w:rsidR="00CF68A2" w:rsidRDefault="00CF68A2" w:rsidP="0024052B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br w:type="page"/>
      </w:r>
    </w:p>
    <w:p w14:paraId="379A787A" w14:textId="77777777" w:rsidR="006D6299" w:rsidRPr="00A212F9" w:rsidRDefault="006D6299" w:rsidP="006D6299">
      <w:pPr>
        <w:pStyle w:val="Heading1"/>
        <w:rPr>
          <w:rFonts w:asciiTheme="minorEastAsia" w:eastAsiaTheme="minorEastAsia" w:hAnsiTheme="minorEastAsia"/>
        </w:rPr>
      </w:pPr>
      <w:bookmarkStart w:id="10" w:name="_Toc124430839"/>
      <w:bookmarkEnd w:id="3"/>
      <w:bookmarkEnd w:id="4"/>
      <w:bookmarkEnd w:id="5"/>
      <w:r w:rsidRPr="00A212F9">
        <w:rPr>
          <w:rFonts w:asciiTheme="minorEastAsia" w:eastAsiaTheme="minorEastAsia" w:hAnsiTheme="minorEastAsia" w:hint="eastAsia"/>
        </w:rPr>
        <w:lastRenderedPageBreak/>
        <w:t>조합원인증서발급</w:t>
      </w:r>
      <w:bookmarkEnd w:id="10"/>
    </w:p>
    <w:p w14:paraId="3C0CC28D" w14:textId="7AE56E44" w:rsidR="006D6299" w:rsidRPr="00A212F9" w:rsidRDefault="00AF1430" w:rsidP="00907C15">
      <w:pPr>
        <w:pStyle w:val="Heading2"/>
        <w:rPr>
          <w:rFonts w:asciiTheme="minorEastAsia" w:eastAsiaTheme="minorEastAsia" w:hAnsiTheme="minorEastAsia"/>
        </w:rPr>
      </w:pPr>
      <w:bookmarkStart w:id="11" w:name="_Toc124430840"/>
      <w:r w:rsidRPr="00A212F9">
        <w:rPr>
          <w:rFonts w:asciiTheme="minorEastAsia" w:eastAsiaTheme="minorEastAsia" w:hAnsiTheme="minorEastAsia" w:hint="eastAsia"/>
        </w:rPr>
        <w:t>조합원인증서 신규발급 PC버전</w:t>
      </w:r>
      <w:bookmarkEnd w:id="11"/>
    </w:p>
    <w:p w14:paraId="4EC42C99" w14:textId="51BAFD3E" w:rsidR="00907C15" w:rsidRPr="00A212F9" w:rsidRDefault="00907C15" w:rsidP="00907C15">
      <w:pPr>
        <w:rPr>
          <w:rFonts w:asciiTheme="minorEastAsia" w:eastAsiaTheme="minorEastAsia" w:hAnsiTheme="minorEastAsia"/>
        </w:rPr>
      </w:pPr>
      <w:r w:rsidRPr="00A212F9">
        <w:rPr>
          <w:rFonts w:asciiTheme="minorEastAsia" w:eastAsiaTheme="minorEastAsia" w:hAnsiTheme="minorEastAsia" w:hint="eastAsia"/>
        </w:rPr>
        <w:t xml:space="preserve">1. </w:t>
      </w:r>
      <w:r w:rsidRPr="00A212F9">
        <w:rPr>
          <w:rFonts w:asciiTheme="minorEastAsia" w:eastAsiaTheme="minorEastAsia" w:hAnsiTheme="minorEastAsia"/>
        </w:rPr>
        <w:t xml:space="preserve"> </w:t>
      </w:r>
      <w:r w:rsidRPr="00A212F9">
        <w:rPr>
          <w:rFonts w:asciiTheme="minorEastAsia" w:eastAsiaTheme="minorEastAsia" w:hAnsiTheme="minorEastAsia" w:hint="eastAsia"/>
        </w:rPr>
        <w:t>화면표시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A9620A" w:rsidRPr="00A212F9" w14:paraId="7B03F5A2" w14:textId="77777777" w:rsidTr="00A9620A">
        <w:tc>
          <w:tcPr>
            <w:tcW w:w="9743" w:type="dxa"/>
          </w:tcPr>
          <w:p w14:paraId="0603AA6B" w14:textId="77777777" w:rsidR="00907C15" w:rsidRPr="00A212F9" w:rsidRDefault="00907C15" w:rsidP="00907C15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paramObj = {</w:t>
            </w:r>
          </w:p>
          <w:p w14:paraId="55AD88D6" w14:textId="63CCF124" w:rsidR="00907C15" w:rsidRPr="00A212F9" w:rsidRDefault="00907C15" w:rsidP="00907C15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"SIGN_TYPE": "UNION_CERT_REGISTER",</w:t>
            </w:r>
          </w:p>
          <w:p w14:paraId="7D675BE5" w14:textId="77777777" w:rsidR="00907C15" w:rsidRPr="00A212F9" w:rsidRDefault="00907C15" w:rsidP="00907C15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 xml:space="preserve">"USER_NAME": userName, // 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사용자이름</w:t>
            </w:r>
          </w:p>
          <w:p w14:paraId="013D5E73" w14:textId="77777777" w:rsidR="00907C15" w:rsidRPr="00A212F9" w:rsidRDefault="00907C15" w:rsidP="00907C15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 xml:space="preserve">"SSN":ssn // 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사업자번호</w:t>
            </w:r>
          </w:p>
          <w:p w14:paraId="2A5D17CD" w14:textId="77777777" w:rsidR="00907C15" w:rsidRPr="00A212F9" w:rsidRDefault="00907C15" w:rsidP="00907C15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};</w:t>
            </w:r>
          </w:p>
          <w:p w14:paraId="5066EBE3" w14:textId="77777777" w:rsidR="00907C15" w:rsidRPr="00A212F9" w:rsidRDefault="00907C15" w:rsidP="00907C15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2D3C3D2F" w14:textId="177455B2" w:rsidR="00A9620A" w:rsidRPr="00A212F9" w:rsidRDefault="00907C15" w:rsidP="00907C15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com.wq.showAnysignFrame(paramObj);</w:t>
            </w:r>
          </w:p>
        </w:tc>
      </w:tr>
    </w:tbl>
    <w:p w14:paraId="0AA9D8C6" w14:textId="4C9F29FE" w:rsidR="00907C15" w:rsidRPr="00A212F9" w:rsidRDefault="00907C15" w:rsidP="00907C15">
      <w:pPr>
        <w:rPr>
          <w:rFonts w:asciiTheme="minorEastAsia" w:eastAsiaTheme="minorEastAsia" w:hAnsiTheme="minorEastAsia"/>
          <w:lang w:val="en-GB"/>
        </w:rPr>
      </w:pPr>
    </w:p>
    <w:p w14:paraId="30EDD216" w14:textId="5430C143" w:rsidR="00907C15" w:rsidRPr="00A212F9" w:rsidRDefault="00907C15" w:rsidP="00907C15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</w:t>
      </w:r>
      <w:r w:rsidRPr="00A212F9">
        <w:rPr>
          <w:rFonts w:asciiTheme="minorEastAsia" w:eastAsiaTheme="minorEastAsia" w:hAnsiTheme="minorEastAsia"/>
          <w:lang w:val="en-GB"/>
        </w:rPr>
        <w:t xml:space="preserve">. </w:t>
      </w:r>
      <w:r w:rsidRPr="00A212F9">
        <w:rPr>
          <w:rFonts w:asciiTheme="minorEastAsia" w:eastAsiaTheme="minorEastAsia" w:hAnsiTheme="minorEastAsia" w:hint="eastAsia"/>
          <w:lang w:val="en-GB"/>
        </w:rPr>
        <w:t>콜백함수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907C15" w:rsidRPr="00A212F9" w14:paraId="428AD2FC" w14:textId="77777777" w:rsidTr="00536ECC">
        <w:tc>
          <w:tcPr>
            <w:tcW w:w="10253" w:type="dxa"/>
          </w:tcPr>
          <w:p w14:paraId="2EA16BA3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scwin.certFrameCallback = function(data) {</w:t>
            </w:r>
          </w:p>
          <w:p w14:paraId="01AB174C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console.log("scwin.certFrameCallback", data);</w:t>
            </w:r>
          </w:p>
          <w:p w14:paraId="1BA9723D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</w:p>
          <w:p w14:paraId="4E904768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if(!data.resSuc){</w:t>
            </w:r>
          </w:p>
          <w:p w14:paraId="101048EF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com.wq.alert(data.resMsg);</w:t>
            </w:r>
          </w:p>
          <w:p w14:paraId="5BCABEBB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return;</w:t>
            </w:r>
          </w:p>
          <w:p w14:paraId="0C03F7D5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}</w:t>
            </w:r>
          </w:p>
          <w:p w14:paraId="0F476F70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</w:tc>
      </w:tr>
    </w:tbl>
    <w:p w14:paraId="41890EC9" w14:textId="77777777" w:rsidR="00907C15" w:rsidRPr="00A212F9" w:rsidRDefault="00907C15" w:rsidP="006D6299">
      <w:pPr>
        <w:rPr>
          <w:rFonts w:asciiTheme="minorEastAsia" w:eastAsiaTheme="minorEastAsia" w:hAnsiTheme="minorEastAsia"/>
          <w:lang w:val="en-GB"/>
        </w:rPr>
      </w:pPr>
    </w:p>
    <w:p w14:paraId="56D34A67" w14:textId="56731936" w:rsidR="00AF1430" w:rsidRPr="00A212F9" w:rsidRDefault="00AF1430" w:rsidP="00907C15">
      <w:pPr>
        <w:pStyle w:val="Heading2"/>
        <w:rPr>
          <w:rFonts w:asciiTheme="minorEastAsia" w:eastAsiaTheme="minorEastAsia" w:hAnsiTheme="minorEastAsia"/>
        </w:rPr>
      </w:pPr>
      <w:bookmarkStart w:id="12" w:name="_Toc124430841"/>
      <w:r w:rsidRPr="00A212F9">
        <w:rPr>
          <w:rFonts w:asciiTheme="minorEastAsia" w:eastAsiaTheme="minorEastAsia" w:hAnsiTheme="minorEastAsia" w:hint="eastAsia"/>
        </w:rPr>
        <w:t>조합원인증서 재발급 PC버전</w:t>
      </w:r>
      <w:bookmarkEnd w:id="12"/>
    </w:p>
    <w:p w14:paraId="189B0CFA" w14:textId="60E6BC9F" w:rsidR="00907C15" w:rsidRPr="00A212F9" w:rsidRDefault="00907C15" w:rsidP="00907C15">
      <w:pPr>
        <w:rPr>
          <w:rFonts w:asciiTheme="minorEastAsia" w:eastAsiaTheme="minorEastAsia" w:hAnsiTheme="minorEastAsia"/>
        </w:rPr>
      </w:pPr>
      <w:r w:rsidRPr="00A212F9">
        <w:rPr>
          <w:rFonts w:asciiTheme="minorEastAsia" w:eastAsiaTheme="minorEastAsia" w:hAnsiTheme="minorEastAsia" w:hint="eastAsia"/>
        </w:rPr>
        <w:t>1. 화면표시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A9620A" w:rsidRPr="00A212F9" w14:paraId="10FA9B75" w14:textId="77777777" w:rsidTr="00A9620A">
        <w:tc>
          <w:tcPr>
            <w:tcW w:w="9743" w:type="dxa"/>
          </w:tcPr>
          <w:p w14:paraId="0545A708" w14:textId="1633FC38" w:rsidR="00A9620A" w:rsidRPr="00A212F9" w:rsidRDefault="00A9620A" w:rsidP="00A9620A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paramObj = {</w:t>
            </w:r>
          </w:p>
          <w:p w14:paraId="5C259E7E" w14:textId="7AAB96A1" w:rsidR="00A9620A" w:rsidRPr="00A212F9" w:rsidRDefault="00A9620A" w:rsidP="00A9620A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"SIGN_TYPE": "UNION_CERT_REREGISTER",</w:t>
            </w:r>
          </w:p>
          <w:p w14:paraId="2A3E37A5" w14:textId="5D45E476" w:rsidR="00A9620A" w:rsidRPr="00A212F9" w:rsidRDefault="00A9620A" w:rsidP="00A9620A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"USER_NAME": userName,</w:t>
            </w:r>
            <w:r w:rsidR="00425437" w:rsidRPr="00A212F9">
              <w:rPr>
                <w:rFonts w:asciiTheme="minorEastAsia" w:eastAsiaTheme="minorEastAsia" w:hAnsiTheme="minorEastAsia"/>
                <w:lang w:val="en-GB"/>
              </w:rPr>
              <w:t xml:space="preserve"> // </w:t>
            </w:r>
            <w:r w:rsidR="00425437" w:rsidRPr="00A212F9">
              <w:rPr>
                <w:rFonts w:asciiTheme="minorEastAsia" w:eastAsiaTheme="minorEastAsia" w:hAnsiTheme="minorEastAsia" w:hint="eastAsia"/>
                <w:lang w:val="en-GB"/>
              </w:rPr>
              <w:t>사용자이름</w:t>
            </w:r>
          </w:p>
          <w:p w14:paraId="2FE96FB0" w14:textId="39FA1890" w:rsidR="00A9620A" w:rsidRPr="00A212F9" w:rsidRDefault="00A9620A" w:rsidP="00A9620A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"SSN":ssn</w:t>
            </w:r>
            <w:r w:rsidR="00425437" w:rsidRPr="00A212F9">
              <w:rPr>
                <w:rFonts w:asciiTheme="minorEastAsia" w:eastAsiaTheme="minorEastAsia" w:hAnsiTheme="minorEastAsia"/>
                <w:lang w:val="en-GB"/>
              </w:rPr>
              <w:t xml:space="preserve"> // </w:t>
            </w:r>
            <w:r w:rsidR="00425437" w:rsidRPr="00A212F9">
              <w:rPr>
                <w:rFonts w:asciiTheme="minorEastAsia" w:eastAsiaTheme="minorEastAsia" w:hAnsiTheme="minorEastAsia" w:hint="eastAsia"/>
                <w:lang w:val="en-GB"/>
              </w:rPr>
              <w:t>사업자번호</w:t>
            </w:r>
          </w:p>
          <w:p w14:paraId="296E7600" w14:textId="1828C6DF" w:rsidR="00A9620A" w:rsidRPr="00A212F9" w:rsidRDefault="00A9620A" w:rsidP="00A9620A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};</w:t>
            </w:r>
          </w:p>
          <w:p w14:paraId="0DB1A749" w14:textId="77777777" w:rsidR="00A9620A" w:rsidRPr="00A212F9" w:rsidRDefault="00A9620A" w:rsidP="00A9620A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548BC468" w14:textId="1574062A" w:rsidR="00A9620A" w:rsidRPr="00A212F9" w:rsidRDefault="00A9620A" w:rsidP="00A9620A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com.wq.showAnysignFrame(paramObj);</w:t>
            </w:r>
          </w:p>
        </w:tc>
      </w:tr>
    </w:tbl>
    <w:p w14:paraId="1D92B9E7" w14:textId="77777777" w:rsidR="00907C15" w:rsidRPr="00A212F9" w:rsidRDefault="00907C15" w:rsidP="00907C15">
      <w:pPr>
        <w:rPr>
          <w:rFonts w:asciiTheme="minorEastAsia" w:eastAsiaTheme="minorEastAsia" w:hAnsiTheme="minorEastAsia"/>
          <w:lang w:val="en-GB"/>
        </w:rPr>
      </w:pPr>
    </w:p>
    <w:p w14:paraId="20F298D4" w14:textId="77777777" w:rsidR="00907C15" w:rsidRPr="00A212F9" w:rsidRDefault="00907C15" w:rsidP="00907C15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</w:t>
      </w:r>
      <w:r w:rsidRPr="00A212F9">
        <w:rPr>
          <w:rFonts w:asciiTheme="minorEastAsia" w:eastAsiaTheme="minorEastAsia" w:hAnsiTheme="minorEastAsia"/>
          <w:lang w:val="en-GB"/>
        </w:rPr>
        <w:t xml:space="preserve">. </w:t>
      </w:r>
      <w:r w:rsidRPr="00A212F9">
        <w:rPr>
          <w:rFonts w:asciiTheme="minorEastAsia" w:eastAsiaTheme="minorEastAsia" w:hAnsiTheme="minorEastAsia" w:hint="eastAsia"/>
          <w:lang w:val="en-GB"/>
        </w:rPr>
        <w:t>콜백함수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907C15" w:rsidRPr="00A212F9" w14:paraId="60088F3C" w14:textId="77777777" w:rsidTr="00536ECC">
        <w:tc>
          <w:tcPr>
            <w:tcW w:w="10253" w:type="dxa"/>
          </w:tcPr>
          <w:p w14:paraId="15DDC28D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scwin.certFrameCallback = function(data) {</w:t>
            </w:r>
          </w:p>
          <w:p w14:paraId="777D6446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console.log("scwin.certFrameCallback", data);</w:t>
            </w:r>
          </w:p>
          <w:p w14:paraId="207CD575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</w:p>
          <w:p w14:paraId="70159F13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if(!data.resSuc){</w:t>
            </w:r>
          </w:p>
          <w:p w14:paraId="0884973D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com.wq.alert(data.resMsg);</w:t>
            </w:r>
          </w:p>
          <w:p w14:paraId="61AAB209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lastRenderedPageBreak/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return;</w:t>
            </w:r>
          </w:p>
          <w:p w14:paraId="6C7CE9EB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}</w:t>
            </w:r>
          </w:p>
          <w:p w14:paraId="0F26D6BB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</w:tc>
      </w:tr>
    </w:tbl>
    <w:p w14:paraId="1DC6BCC9" w14:textId="77777777" w:rsidR="00A9620A" w:rsidRPr="00A212F9" w:rsidRDefault="00A9620A" w:rsidP="006D6299">
      <w:pPr>
        <w:rPr>
          <w:rFonts w:asciiTheme="minorEastAsia" w:eastAsiaTheme="minorEastAsia" w:hAnsiTheme="minorEastAsia"/>
          <w:lang w:val="en-GB"/>
        </w:rPr>
      </w:pPr>
    </w:p>
    <w:p w14:paraId="548D8FC5" w14:textId="1C6231BF" w:rsidR="00AF1430" w:rsidRPr="00A212F9" w:rsidRDefault="00AF1430" w:rsidP="00907C15">
      <w:pPr>
        <w:pStyle w:val="Heading2"/>
        <w:rPr>
          <w:rFonts w:asciiTheme="minorEastAsia" w:eastAsiaTheme="minorEastAsia" w:hAnsiTheme="minorEastAsia"/>
        </w:rPr>
      </w:pPr>
      <w:bookmarkStart w:id="13" w:name="_Toc124430842"/>
      <w:r w:rsidRPr="00A212F9">
        <w:rPr>
          <w:rFonts w:asciiTheme="minorEastAsia" w:eastAsiaTheme="minorEastAsia" w:hAnsiTheme="minorEastAsia" w:hint="eastAsia"/>
        </w:rPr>
        <w:t>조합원인증서 폐기 PC버전</w:t>
      </w:r>
      <w:bookmarkEnd w:id="13"/>
    </w:p>
    <w:p w14:paraId="7E1B1DC3" w14:textId="27E3AD01" w:rsidR="00907C15" w:rsidRPr="00A212F9" w:rsidRDefault="00907C15" w:rsidP="00907C15">
      <w:pPr>
        <w:rPr>
          <w:rFonts w:asciiTheme="minorEastAsia" w:eastAsiaTheme="minorEastAsia" w:hAnsiTheme="minorEastAsia"/>
        </w:rPr>
      </w:pPr>
      <w:r w:rsidRPr="00A212F9">
        <w:rPr>
          <w:rFonts w:asciiTheme="minorEastAsia" w:eastAsiaTheme="minorEastAsia" w:hAnsiTheme="minorEastAsia" w:hint="eastAsia"/>
        </w:rPr>
        <w:t xml:space="preserve">1. </w:t>
      </w:r>
      <w:r w:rsidRPr="00A212F9">
        <w:rPr>
          <w:rFonts w:asciiTheme="minorEastAsia" w:eastAsiaTheme="minorEastAsia" w:hAnsiTheme="minorEastAsia"/>
        </w:rPr>
        <w:t xml:space="preserve"> </w:t>
      </w:r>
      <w:r w:rsidRPr="00A212F9">
        <w:rPr>
          <w:rFonts w:asciiTheme="minorEastAsia" w:eastAsiaTheme="minorEastAsia" w:hAnsiTheme="minorEastAsia" w:hint="eastAsia"/>
        </w:rPr>
        <w:t>화면표시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7E02BA" w:rsidRPr="00A212F9" w14:paraId="3DBB6CFE" w14:textId="77777777" w:rsidTr="007E02BA">
        <w:tc>
          <w:tcPr>
            <w:tcW w:w="9743" w:type="dxa"/>
          </w:tcPr>
          <w:p w14:paraId="5A860ABE" w14:textId="54F996C5" w:rsidR="007E02BA" w:rsidRPr="00A212F9" w:rsidRDefault="007E02BA" w:rsidP="007E02BA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paramObj = {</w:t>
            </w:r>
          </w:p>
          <w:p w14:paraId="63570EDC" w14:textId="77D56ED8" w:rsidR="007E02BA" w:rsidRPr="00A212F9" w:rsidRDefault="007E02BA" w:rsidP="007E02BA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"SIGN_TYPE": "UNION_CERT_ABOLISH",</w:t>
            </w:r>
          </w:p>
          <w:p w14:paraId="1DE20715" w14:textId="0A1EF079" w:rsidR="007E02BA" w:rsidRPr="00A212F9" w:rsidRDefault="007E02BA" w:rsidP="007E02BA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 xml:space="preserve">"SERIAL_NUMBER": serialNumber // 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인증서 시리얼번호</w:t>
            </w:r>
          </w:p>
          <w:p w14:paraId="03367F75" w14:textId="415F82AC" w:rsidR="007E02BA" w:rsidRPr="00A212F9" w:rsidRDefault="007E02BA" w:rsidP="007E02BA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};</w:t>
            </w:r>
          </w:p>
          <w:p w14:paraId="5CC46246" w14:textId="77777777" w:rsidR="007E02BA" w:rsidRPr="00A212F9" w:rsidRDefault="007E02BA" w:rsidP="007E02BA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2DF2267E" w14:textId="7B020C65" w:rsidR="007E02BA" w:rsidRPr="00A212F9" w:rsidRDefault="007E02BA" w:rsidP="007E02BA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com.wq.showAnysignFrame(paramObj);</w:t>
            </w:r>
          </w:p>
        </w:tc>
      </w:tr>
    </w:tbl>
    <w:p w14:paraId="79A16483" w14:textId="77777777" w:rsidR="00907C15" w:rsidRPr="00A212F9" w:rsidRDefault="00907C15" w:rsidP="00907C15">
      <w:pPr>
        <w:rPr>
          <w:rFonts w:asciiTheme="minorEastAsia" w:eastAsiaTheme="minorEastAsia" w:hAnsiTheme="minorEastAsia"/>
          <w:lang w:val="en-GB"/>
        </w:rPr>
      </w:pPr>
    </w:p>
    <w:p w14:paraId="3F99EAEE" w14:textId="77777777" w:rsidR="00907C15" w:rsidRPr="00A212F9" w:rsidRDefault="00907C15" w:rsidP="00907C15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</w:t>
      </w:r>
      <w:r w:rsidRPr="00A212F9">
        <w:rPr>
          <w:rFonts w:asciiTheme="minorEastAsia" w:eastAsiaTheme="minorEastAsia" w:hAnsiTheme="minorEastAsia"/>
          <w:lang w:val="en-GB"/>
        </w:rPr>
        <w:t xml:space="preserve">. </w:t>
      </w:r>
      <w:r w:rsidRPr="00A212F9">
        <w:rPr>
          <w:rFonts w:asciiTheme="minorEastAsia" w:eastAsiaTheme="minorEastAsia" w:hAnsiTheme="minorEastAsia" w:hint="eastAsia"/>
          <w:lang w:val="en-GB"/>
        </w:rPr>
        <w:t>콜백함수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907C15" w:rsidRPr="00A212F9" w14:paraId="140295B4" w14:textId="77777777" w:rsidTr="00536ECC">
        <w:tc>
          <w:tcPr>
            <w:tcW w:w="10253" w:type="dxa"/>
          </w:tcPr>
          <w:p w14:paraId="0ED67153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scwin.certFrameCallback = function(data) {</w:t>
            </w:r>
          </w:p>
          <w:p w14:paraId="53C62DDB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console.log("scwin.certFrameCallback", data);</w:t>
            </w:r>
          </w:p>
          <w:p w14:paraId="74DA06F1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</w:p>
          <w:p w14:paraId="6B494A54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if(!data.resSuc){</w:t>
            </w:r>
          </w:p>
          <w:p w14:paraId="75B55F3D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com.wq.alert(data.resMsg);</w:t>
            </w:r>
          </w:p>
          <w:p w14:paraId="4A13A890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return;</w:t>
            </w:r>
          </w:p>
          <w:p w14:paraId="6F366A76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}</w:t>
            </w:r>
          </w:p>
          <w:p w14:paraId="159F1C04" w14:textId="77777777" w:rsidR="00907C15" w:rsidRPr="00A212F9" w:rsidRDefault="00907C15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</w:tc>
      </w:tr>
    </w:tbl>
    <w:p w14:paraId="2BB06E42" w14:textId="37B0167C" w:rsidR="00AF1430" w:rsidRPr="00A212F9" w:rsidRDefault="00AF1430" w:rsidP="006D6299">
      <w:pPr>
        <w:rPr>
          <w:rFonts w:asciiTheme="minorEastAsia" w:eastAsiaTheme="minorEastAsia" w:hAnsiTheme="minorEastAsia"/>
          <w:lang w:val="en-GB"/>
        </w:rPr>
      </w:pPr>
    </w:p>
    <w:p w14:paraId="3D093710" w14:textId="16899C74" w:rsidR="00907C15" w:rsidRPr="00A212F9" w:rsidRDefault="00AF1430" w:rsidP="00907C15">
      <w:pPr>
        <w:pStyle w:val="Heading2"/>
        <w:rPr>
          <w:rFonts w:asciiTheme="minorEastAsia" w:eastAsiaTheme="minorEastAsia" w:hAnsiTheme="minorEastAsia"/>
        </w:rPr>
      </w:pPr>
      <w:bookmarkStart w:id="14" w:name="_Toc124430843"/>
      <w:r w:rsidRPr="00A212F9">
        <w:rPr>
          <w:rFonts w:asciiTheme="minorEastAsia" w:eastAsiaTheme="minorEastAsia" w:hAnsiTheme="minorEastAsia" w:hint="eastAsia"/>
        </w:rPr>
        <w:t>조합원인증서 재발급 Mobile버전</w:t>
      </w:r>
      <w:bookmarkEnd w:id="14"/>
    </w:p>
    <w:p w14:paraId="3D8CC673" w14:textId="6AC73AE8" w:rsidR="00907C15" w:rsidRPr="00A212F9" w:rsidRDefault="00907C15" w:rsidP="00907C15">
      <w:pPr>
        <w:rPr>
          <w:rFonts w:asciiTheme="minorEastAsia" w:eastAsiaTheme="minorEastAsia" w:hAnsiTheme="minorEastAsia"/>
        </w:rPr>
      </w:pPr>
      <w:r w:rsidRPr="00A212F9">
        <w:rPr>
          <w:rFonts w:asciiTheme="minorEastAsia" w:eastAsiaTheme="minorEastAsia" w:hAnsiTheme="minorEastAsia" w:hint="eastAsia"/>
        </w:rPr>
        <w:t xml:space="preserve">1. </w:t>
      </w:r>
      <w:r w:rsidRPr="00A212F9">
        <w:rPr>
          <w:rFonts w:asciiTheme="minorEastAsia" w:eastAsiaTheme="minorEastAsia" w:hAnsiTheme="minorEastAsia"/>
        </w:rPr>
        <w:t xml:space="preserve"> </w:t>
      </w:r>
      <w:r w:rsidR="006578B8" w:rsidRPr="00A212F9">
        <w:rPr>
          <w:rFonts w:asciiTheme="minorEastAsia" w:eastAsiaTheme="minorEastAsia" w:hAnsiTheme="minorEastAsia" w:hint="eastAsia"/>
        </w:rPr>
        <w:t>기능호출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578B8" w:rsidRPr="00A212F9" w14:paraId="50961215" w14:textId="77777777" w:rsidTr="006578B8">
        <w:tc>
          <w:tcPr>
            <w:tcW w:w="9743" w:type="dxa"/>
          </w:tcPr>
          <w:p w14:paraId="15AD2A83" w14:textId="1CC84401" w:rsidR="006578B8" w:rsidRPr="00A212F9" w:rsidRDefault="006578B8" w:rsidP="006578B8">
            <w:pPr>
              <w:rPr>
                <w:rFonts w:asciiTheme="minorEastAsia" w:eastAsiaTheme="minorEastAsia" w:hAnsiTheme="minorEastAsia"/>
              </w:rPr>
            </w:pPr>
            <w:r w:rsidRPr="00A212F9">
              <w:rPr>
                <w:rFonts w:asciiTheme="minorEastAsia" w:eastAsiaTheme="minorEastAsia" w:hAnsiTheme="minorEastAsia"/>
              </w:rPr>
              <w:t>var paramObj = {</w:t>
            </w:r>
          </w:p>
          <w:p w14:paraId="2F44B2B7" w14:textId="76B0AFFA" w:rsidR="006578B8" w:rsidRPr="00A212F9" w:rsidRDefault="006578B8" w:rsidP="006578B8">
            <w:pPr>
              <w:ind w:firstLineChars="200" w:firstLine="400"/>
              <w:rPr>
                <w:rFonts w:asciiTheme="minorEastAsia" w:eastAsiaTheme="minorEastAsia" w:hAnsiTheme="minorEastAsia"/>
              </w:rPr>
            </w:pPr>
            <w:r w:rsidRPr="00A212F9">
              <w:rPr>
                <w:rFonts w:asciiTheme="minorEastAsia" w:eastAsiaTheme="minorEastAsia" w:hAnsiTheme="minorEastAsia"/>
              </w:rPr>
              <w:t xml:space="preserve">SIGN_TYPE": "UNION_MOBILE_CERT_REREGISTER", </w:t>
            </w:r>
          </w:p>
          <w:p w14:paraId="7988E920" w14:textId="5A1FF22D" w:rsidR="006578B8" w:rsidRPr="00A212F9" w:rsidRDefault="006578B8" w:rsidP="006578B8">
            <w:pPr>
              <w:ind w:firstLineChars="200" w:firstLine="400"/>
              <w:rPr>
                <w:rFonts w:asciiTheme="minorEastAsia" w:eastAsiaTheme="minorEastAsia" w:hAnsiTheme="minorEastAsia"/>
              </w:rPr>
            </w:pPr>
            <w:r w:rsidRPr="00A212F9">
              <w:rPr>
                <w:rFonts w:asciiTheme="minorEastAsia" w:eastAsiaTheme="minorEastAsia" w:hAnsiTheme="minorEastAsia"/>
              </w:rPr>
              <w:t xml:space="preserve">"USER_NAME": userName,  // </w:t>
            </w:r>
            <w:r w:rsidRPr="00A212F9">
              <w:rPr>
                <w:rFonts w:asciiTheme="minorEastAsia" w:eastAsiaTheme="minorEastAsia" w:hAnsiTheme="minorEastAsia" w:hint="eastAsia"/>
              </w:rPr>
              <w:t>사용자이름</w:t>
            </w:r>
          </w:p>
          <w:p w14:paraId="146457E1" w14:textId="79BB7BCC" w:rsidR="006578B8" w:rsidRPr="00A212F9" w:rsidRDefault="006578B8" w:rsidP="006578B8">
            <w:pPr>
              <w:ind w:firstLineChars="200" w:firstLine="400"/>
              <w:rPr>
                <w:rFonts w:asciiTheme="minorEastAsia" w:eastAsiaTheme="minorEastAsia" w:hAnsiTheme="minorEastAsia"/>
              </w:rPr>
            </w:pPr>
            <w:r w:rsidRPr="00A212F9">
              <w:rPr>
                <w:rFonts w:asciiTheme="minorEastAsia" w:eastAsiaTheme="minorEastAsia" w:hAnsiTheme="minorEastAsia"/>
              </w:rPr>
              <w:t xml:space="preserve">"SSN":ssn, // </w:t>
            </w:r>
            <w:r w:rsidRPr="00A212F9">
              <w:rPr>
                <w:rFonts w:asciiTheme="minorEastAsia" w:eastAsiaTheme="minorEastAsia" w:hAnsiTheme="minorEastAsia" w:hint="eastAsia"/>
              </w:rPr>
              <w:t>사업자등록번호</w:t>
            </w:r>
          </w:p>
          <w:p w14:paraId="08779C65" w14:textId="42D1643E" w:rsidR="006578B8" w:rsidRPr="00A212F9" w:rsidRDefault="006578B8" w:rsidP="006578B8">
            <w:pPr>
              <w:ind w:firstLineChars="200" w:firstLine="400"/>
              <w:rPr>
                <w:rFonts w:asciiTheme="minorEastAsia" w:eastAsiaTheme="minorEastAsia" w:hAnsiTheme="minorEastAsia"/>
              </w:rPr>
            </w:pPr>
            <w:r w:rsidRPr="00A212F9">
              <w:rPr>
                <w:rFonts w:asciiTheme="minorEastAsia" w:eastAsiaTheme="minorEastAsia" w:hAnsiTheme="minorEastAsia"/>
              </w:rPr>
              <w:t xml:space="preserve">"PASSWORD": password // </w:t>
            </w:r>
            <w:r w:rsidRPr="00A212F9">
              <w:rPr>
                <w:rFonts w:asciiTheme="minorEastAsia" w:eastAsiaTheme="minorEastAsia" w:hAnsiTheme="minorEastAsia" w:hint="eastAsia"/>
              </w:rPr>
              <w:t>가상키패드 암호화 패스워드 데이터</w:t>
            </w:r>
          </w:p>
          <w:p w14:paraId="6097A97A" w14:textId="053DA090" w:rsidR="006578B8" w:rsidRPr="00A212F9" w:rsidRDefault="006578B8" w:rsidP="006578B8">
            <w:pPr>
              <w:rPr>
                <w:rFonts w:asciiTheme="minorEastAsia" w:eastAsiaTheme="minorEastAsia" w:hAnsiTheme="minorEastAsia"/>
              </w:rPr>
            </w:pPr>
            <w:r w:rsidRPr="00A212F9">
              <w:rPr>
                <w:rFonts w:asciiTheme="minorEastAsia" w:eastAsiaTheme="minorEastAsia" w:hAnsiTheme="minorEastAsia"/>
              </w:rPr>
              <w:t>};</w:t>
            </w:r>
          </w:p>
          <w:p w14:paraId="354D9000" w14:textId="77777777" w:rsidR="006578B8" w:rsidRPr="00A212F9" w:rsidRDefault="006578B8" w:rsidP="006578B8">
            <w:pPr>
              <w:rPr>
                <w:rFonts w:asciiTheme="minorEastAsia" w:eastAsiaTheme="minorEastAsia" w:hAnsiTheme="minorEastAsia"/>
              </w:rPr>
            </w:pPr>
            <w:r w:rsidRPr="00A212F9">
              <w:rPr>
                <w:rFonts w:asciiTheme="minorEastAsia" w:eastAsiaTheme="minorEastAsia" w:hAnsiTheme="minorEastAsia"/>
              </w:rPr>
              <w:tab/>
            </w:r>
            <w:r w:rsidRPr="00A212F9">
              <w:rPr>
                <w:rFonts w:asciiTheme="minorEastAsia" w:eastAsiaTheme="minorEastAsia" w:hAnsiTheme="minorEastAsia"/>
              </w:rPr>
              <w:tab/>
            </w:r>
          </w:p>
          <w:p w14:paraId="7C43D02C" w14:textId="1BEF1C23" w:rsidR="006578B8" w:rsidRPr="00A212F9" w:rsidRDefault="006578B8" w:rsidP="006578B8">
            <w:pPr>
              <w:rPr>
                <w:rFonts w:asciiTheme="minorEastAsia" w:eastAsiaTheme="minorEastAsia" w:hAnsiTheme="minorEastAsia"/>
              </w:rPr>
            </w:pPr>
            <w:r w:rsidRPr="00A212F9">
              <w:rPr>
                <w:rFonts w:asciiTheme="minorEastAsia" w:eastAsiaTheme="minorEastAsia" w:hAnsiTheme="minorEastAsia"/>
              </w:rPr>
              <w:t>com.wq.showAnysignFrame(paramObj);</w:t>
            </w:r>
          </w:p>
        </w:tc>
      </w:tr>
    </w:tbl>
    <w:p w14:paraId="74BEC8D9" w14:textId="77777777" w:rsidR="006578B8" w:rsidRPr="00A212F9" w:rsidRDefault="006578B8" w:rsidP="00907C15">
      <w:pPr>
        <w:rPr>
          <w:rFonts w:asciiTheme="minorEastAsia" w:eastAsiaTheme="minorEastAsia" w:hAnsiTheme="minorEastAsia"/>
        </w:rPr>
      </w:pPr>
    </w:p>
    <w:p w14:paraId="053C8B6F" w14:textId="7D86F1FC" w:rsidR="006578B8" w:rsidRPr="00A212F9" w:rsidRDefault="006578B8" w:rsidP="006578B8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2. 콜백함수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578B8" w:rsidRPr="00A212F9" w14:paraId="2C236C5B" w14:textId="77777777" w:rsidTr="00536ECC">
        <w:tc>
          <w:tcPr>
            <w:tcW w:w="10253" w:type="dxa"/>
          </w:tcPr>
          <w:p w14:paraId="7EBDE7C1" w14:textId="77777777" w:rsidR="006578B8" w:rsidRPr="00A212F9" w:rsidRDefault="006578B8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scwin.certFrameCallback = function(data) {</w:t>
            </w:r>
          </w:p>
          <w:p w14:paraId="5670CD6D" w14:textId="77777777" w:rsidR="006578B8" w:rsidRPr="00A212F9" w:rsidRDefault="006578B8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console.log("scwin.certFrameCallback", data);</w:t>
            </w:r>
          </w:p>
          <w:p w14:paraId="4085A13E" w14:textId="77777777" w:rsidR="006578B8" w:rsidRPr="00A212F9" w:rsidRDefault="006578B8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lastRenderedPageBreak/>
              <w:tab/>
            </w:r>
          </w:p>
          <w:p w14:paraId="6187AEC6" w14:textId="77777777" w:rsidR="006578B8" w:rsidRPr="00A212F9" w:rsidRDefault="006578B8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if(!data.resSuc){</w:t>
            </w:r>
          </w:p>
          <w:p w14:paraId="2D48C74F" w14:textId="77777777" w:rsidR="006578B8" w:rsidRPr="00A212F9" w:rsidRDefault="006578B8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com.wq.alert(data.resMsg);</w:t>
            </w:r>
          </w:p>
          <w:p w14:paraId="5C12F252" w14:textId="77777777" w:rsidR="006578B8" w:rsidRPr="00A212F9" w:rsidRDefault="006578B8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return;</w:t>
            </w:r>
          </w:p>
          <w:p w14:paraId="5DE71EB6" w14:textId="77777777" w:rsidR="006578B8" w:rsidRPr="00A212F9" w:rsidRDefault="006578B8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}</w:t>
            </w:r>
          </w:p>
          <w:p w14:paraId="06920DAD" w14:textId="77777777" w:rsidR="006578B8" w:rsidRPr="00A212F9" w:rsidRDefault="006578B8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</w:tc>
      </w:tr>
    </w:tbl>
    <w:p w14:paraId="3843C7B0" w14:textId="77777777" w:rsidR="00907C15" w:rsidRPr="00A212F9" w:rsidRDefault="00907C15" w:rsidP="00907C15">
      <w:pPr>
        <w:rPr>
          <w:rFonts w:asciiTheme="minorEastAsia" w:eastAsiaTheme="minorEastAsia" w:hAnsiTheme="minorEastAsia"/>
        </w:rPr>
      </w:pPr>
    </w:p>
    <w:p w14:paraId="50907A15" w14:textId="77777777" w:rsidR="006D6299" w:rsidRPr="00A212F9" w:rsidRDefault="006D6299" w:rsidP="006D6299">
      <w:pPr>
        <w:pStyle w:val="Heading1"/>
        <w:rPr>
          <w:rFonts w:asciiTheme="minorEastAsia" w:eastAsiaTheme="minorEastAsia" w:hAnsiTheme="minorEastAsia"/>
        </w:rPr>
      </w:pPr>
      <w:bookmarkStart w:id="15" w:name="_Toc124430844"/>
      <w:r w:rsidRPr="00A212F9">
        <w:rPr>
          <w:rFonts w:asciiTheme="minorEastAsia" w:eastAsiaTheme="minorEastAsia" w:hAnsiTheme="minorEastAsia" w:hint="eastAsia"/>
        </w:rPr>
        <w:t>인증서복사(Mobile&lt;-&gt;PC)</w:t>
      </w:r>
      <w:bookmarkEnd w:id="15"/>
    </w:p>
    <w:p w14:paraId="410AFD1C" w14:textId="5794E0C4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 xml:space="preserve">인터넷창구에서 인증서복사 </w:t>
      </w:r>
      <w:r w:rsidRPr="00A212F9">
        <w:rPr>
          <w:rFonts w:asciiTheme="minorEastAsia" w:eastAsiaTheme="minorEastAsia" w:hAnsiTheme="minorEastAsia"/>
          <w:lang w:val="en-GB"/>
        </w:rPr>
        <w:t>API</w:t>
      </w:r>
      <w:r w:rsidRPr="00A212F9">
        <w:rPr>
          <w:rFonts w:asciiTheme="minorEastAsia" w:eastAsiaTheme="minorEastAsia" w:hAnsiTheme="minorEastAsia" w:hint="eastAsia"/>
          <w:lang w:val="en-GB"/>
        </w:rPr>
        <w:t>를 사용할 수 있습니다.</w:t>
      </w:r>
    </w:p>
    <w:p w14:paraId="5D9D027F" w14:textId="77777777" w:rsidR="006D6299" w:rsidRPr="00A212F9" w:rsidRDefault="006D6299" w:rsidP="006D6299">
      <w:pPr>
        <w:pStyle w:val="Heading2"/>
        <w:rPr>
          <w:rFonts w:asciiTheme="minorEastAsia" w:eastAsiaTheme="minorEastAsia" w:hAnsiTheme="minorEastAsia"/>
        </w:rPr>
      </w:pPr>
      <w:bookmarkStart w:id="16" w:name="_Toc124430845"/>
      <w:r w:rsidRPr="00A212F9">
        <w:rPr>
          <w:rFonts w:asciiTheme="minorEastAsia" w:eastAsiaTheme="minorEastAsia" w:hAnsiTheme="minorEastAsia" w:hint="eastAsia"/>
        </w:rPr>
        <w:t>인증서내보내기</w:t>
      </w:r>
      <w:r w:rsidRPr="00A212F9">
        <w:rPr>
          <w:rFonts w:asciiTheme="minorEastAsia" w:eastAsiaTheme="minorEastAsia" w:hAnsiTheme="minorEastAsia"/>
        </w:rPr>
        <w:t>(</w:t>
      </w:r>
      <w:r w:rsidRPr="00A212F9">
        <w:rPr>
          <w:rFonts w:asciiTheme="minorEastAsia" w:eastAsiaTheme="minorEastAsia" w:hAnsiTheme="minorEastAsia" w:hint="eastAsia"/>
        </w:rPr>
        <w:t>PC -&gt; Mobile)</w:t>
      </w:r>
      <w:bookmarkEnd w:id="1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5ECC7F4F" w14:textId="77777777" w:rsidTr="008D3001">
        <w:tc>
          <w:tcPr>
            <w:tcW w:w="10253" w:type="dxa"/>
          </w:tcPr>
          <w:p w14:paraId="6B75AE7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$p.top().flt_anysign.show();</w:t>
            </w:r>
          </w:p>
          <w:p w14:paraId="1CB3978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30C9C13C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obj ={</w:t>
            </w:r>
          </w:p>
          <w:p w14:paraId="4706D970" w14:textId="77777777" w:rsidR="006D6299" w:rsidRPr="00A212F9" w:rsidRDefault="006D6299" w:rsidP="008D3001">
            <w:pPr>
              <w:ind w:firstLineChars="200" w:firstLine="4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dataObject : { </w:t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</w:p>
          <w:p w14:paraId="6CD071D4" w14:textId="77777777" w:rsidR="006D6299" w:rsidRPr="00A212F9" w:rsidRDefault="006D6299" w:rsidP="008D3001">
            <w:pPr>
              <w:ind w:firstLineChars="200" w:firstLine="4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"type" : "json",</w:t>
            </w:r>
          </w:p>
          <w:p w14:paraId="13ABD18C" w14:textId="77777777" w:rsidR="006D6299" w:rsidRPr="00A212F9" w:rsidRDefault="006D6299" w:rsidP="008D3001">
            <w:pPr>
              <w:ind w:firstLineChars="200" w:firstLine="4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"name" : "paramData",</w:t>
            </w:r>
          </w:p>
          <w:p w14:paraId="4192A154" w14:textId="77777777" w:rsidR="006D6299" w:rsidRPr="00A212F9" w:rsidRDefault="006D6299" w:rsidP="008D3001">
            <w:pPr>
              <w:ind w:firstLineChars="200" w:firstLine="4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"data" : {"useJSP":true,</w:t>
            </w:r>
          </w:p>
          <w:p w14:paraId="3143F992" w14:textId="77777777" w:rsidR="006D6299" w:rsidRPr="00A212F9" w:rsidRDefault="006D6299" w:rsidP="008D3001">
            <w:pPr>
              <w:ind w:firstLineChars="400" w:firstLine="8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"id": this.id,</w:t>
            </w:r>
          </w:p>
          <w:p w14:paraId="17CA18A7" w14:textId="77777777" w:rsidR="006D6299" w:rsidRPr="00A212F9" w:rsidRDefault="006D6299" w:rsidP="008D3001">
            <w:pPr>
              <w:ind w:firstLineChars="400" w:firstLine="8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"OPERATOR_TYPE": "CERTSHARE_EXPORT"}</w:t>
            </w:r>
          </w:p>
          <w:p w14:paraId="3F208480" w14:textId="77777777" w:rsidR="006D6299" w:rsidRPr="00A212F9" w:rsidRDefault="006D6299" w:rsidP="008D3001">
            <w:pPr>
              <w:ind w:firstLineChars="200" w:firstLine="4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  <w:p w14:paraId="5D88076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};</w:t>
            </w:r>
          </w:p>
          <w:p w14:paraId="4691D423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6384200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$p.top().ifm_anysign.setSrc("/sol/certshare/certshareManagementWrapper.xml", obj);</w:t>
            </w:r>
          </w:p>
        </w:tc>
      </w:tr>
    </w:tbl>
    <w:p w14:paraId="663CD556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46D123B3" w14:textId="77777777" w:rsidR="006D6299" w:rsidRPr="00A212F9" w:rsidRDefault="006D6299" w:rsidP="006D6299">
      <w:pPr>
        <w:pStyle w:val="Heading2"/>
        <w:rPr>
          <w:rFonts w:asciiTheme="minorEastAsia" w:eastAsiaTheme="minorEastAsia" w:hAnsiTheme="minorEastAsia"/>
        </w:rPr>
      </w:pPr>
      <w:bookmarkStart w:id="17" w:name="_Toc124430846"/>
      <w:r w:rsidRPr="00A212F9">
        <w:rPr>
          <w:rFonts w:asciiTheme="minorEastAsia" w:eastAsiaTheme="minorEastAsia" w:hAnsiTheme="minorEastAsia" w:hint="eastAsia"/>
        </w:rPr>
        <w:t>인증서가져오기(Mobile -&gt; PC)</w:t>
      </w:r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41B25240" w14:textId="77777777" w:rsidTr="008D3001">
        <w:tc>
          <w:tcPr>
            <w:tcW w:w="10253" w:type="dxa"/>
          </w:tcPr>
          <w:p w14:paraId="6053739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$p.top().flt_anysign.show();</w:t>
            </w:r>
          </w:p>
          <w:p w14:paraId="7C86B22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566DB93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obj ={</w:t>
            </w:r>
          </w:p>
          <w:p w14:paraId="4A676997" w14:textId="77777777" w:rsidR="006D6299" w:rsidRPr="00A212F9" w:rsidRDefault="006D6299" w:rsidP="008D3001">
            <w:pPr>
              <w:ind w:firstLineChars="200" w:firstLine="4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dataObject : { </w:t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</w:p>
          <w:p w14:paraId="7C4AB44C" w14:textId="77777777" w:rsidR="006D6299" w:rsidRPr="00A212F9" w:rsidRDefault="006D6299" w:rsidP="008D3001">
            <w:pPr>
              <w:ind w:firstLineChars="200" w:firstLine="4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"type" : "json",</w:t>
            </w:r>
          </w:p>
          <w:p w14:paraId="58F3BDC5" w14:textId="77777777" w:rsidR="006D6299" w:rsidRPr="00A212F9" w:rsidRDefault="006D6299" w:rsidP="008D3001">
            <w:pPr>
              <w:ind w:firstLineChars="200" w:firstLine="4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"name" : "paramData",</w:t>
            </w:r>
          </w:p>
          <w:p w14:paraId="19C419A4" w14:textId="77777777" w:rsidR="006D6299" w:rsidRPr="00A212F9" w:rsidRDefault="006D6299" w:rsidP="008D3001">
            <w:pPr>
              <w:ind w:firstLineChars="200" w:firstLine="4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"data" : {"useJSP":true,</w:t>
            </w:r>
          </w:p>
          <w:p w14:paraId="131871B6" w14:textId="77777777" w:rsidR="006D6299" w:rsidRPr="00A212F9" w:rsidRDefault="006D6299" w:rsidP="008D3001">
            <w:pPr>
              <w:ind w:firstLineChars="400" w:firstLine="8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"id": this.id,</w:t>
            </w:r>
          </w:p>
          <w:p w14:paraId="2BCF1162" w14:textId="77777777" w:rsidR="006D6299" w:rsidRPr="00A212F9" w:rsidRDefault="006D6299" w:rsidP="008D3001">
            <w:pPr>
              <w:ind w:firstLineChars="400" w:firstLine="8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"OPERATOR_TYPE": "CERTSHARE_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IM</w:t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>PORT"}</w:t>
            </w:r>
          </w:p>
          <w:p w14:paraId="41DAB445" w14:textId="77777777" w:rsidR="006D6299" w:rsidRPr="00A212F9" w:rsidRDefault="006D6299" w:rsidP="008D3001">
            <w:pPr>
              <w:ind w:firstLineChars="200" w:firstLine="400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  <w:p w14:paraId="7E42827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};</w:t>
            </w:r>
          </w:p>
          <w:p w14:paraId="589439C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4978FDE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$p.top().ifm_anysign.setSrc("/sol/certshare/certshareManagementWrapper.xml", obj);</w:t>
            </w:r>
          </w:p>
        </w:tc>
      </w:tr>
    </w:tbl>
    <w:p w14:paraId="710A4354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31C5E4CD" w14:textId="6EA7F41A" w:rsidR="006D6299" w:rsidRPr="00A212F9" w:rsidRDefault="006D6299" w:rsidP="006D6299">
      <w:pPr>
        <w:pStyle w:val="Heading1"/>
        <w:rPr>
          <w:rFonts w:asciiTheme="minorEastAsia" w:eastAsiaTheme="minorEastAsia" w:hAnsiTheme="minorEastAsia"/>
        </w:rPr>
      </w:pPr>
      <w:bookmarkStart w:id="18" w:name="_Toc124430847"/>
      <w:r w:rsidRPr="00A212F9">
        <w:rPr>
          <w:rFonts w:asciiTheme="minorEastAsia" w:eastAsiaTheme="minorEastAsia" w:hAnsiTheme="minorEastAsia" w:hint="eastAsia"/>
        </w:rPr>
        <w:t>전자서명</w:t>
      </w:r>
      <w:bookmarkEnd w:id="18"/>
    </w:p>
    <w:p w14:paraId="0FE76CE9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기간계, 인터넷창구, 전자계약, 전자서류, 모바일창구에서 전자서명 API를 사용할 수 있습니다.</w:t>
      </w:r>
    </w:p>
    <w:p w14:paraId="3C49D15B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76F15810" w14:textId="77777777" w:rsidR="006D6299" w:rsidRPr="00A212F9" w:rsidRDefault="006D6299" w:rsidP="006D6299">
      <w:pPr>
        <w:pStyle w:val="Heading2"/>
        <w:rPr>
          <w:rFonts w:asciiTheme="minorEastAsia" w:eastAsiaTheme="minorEastAsia" w:hAnsiTheme="minorEastAsia"/>
        </w:rPr>
      </w:pPr>
      <w:bookmarkStart w:id="19" w:name="_Toc124430848"/>
      <w:r w:rsidRPr="00A212F9">
        <w:rPr>
          <w:rFonts w:asciiTheme="minorEastAsia" w:eastAsiaTheme="minorEastAsia" w:hAnsiTheme="minorEastAsia" w:hint="eastAsia"/>
        </w:rPr>
        <w:t>전자서명 구조</w:t>
      </w:r>
      <w:bookmarkEnd w:id="19"/>
    </w:p>
    <w:p w14:paraId="23CC4D02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전자서명 대상 메시지를 인자로 넘겨, 전자서명(인증서검증) 화면을 표시합니다.</w:t>
      </w:r>
    </w:p>
    <w:p w14:paraId="6FB30E7B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약속된 콜백함수를 정의하고, 전자서명완료 후 결과를 리턴받아 업무를 처리합니다.</w:t>
      </w:r>
    </w:p>
    <w:p w14:paraId="433F6CD6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733F13CC" w14:textId="77777777" w:rsidR="006D6299" w:rsidRPr="00A212F9" w:rsidRDefault="006D6299" w:rsidP="006D6299">
      <w:pPr>
        <w:pStyle w:val="Heading2"/>
        <w:rPr>
          <w:rFonts w:asciiTheme="minorEastAsia" w:eastAsiaTheme="minorEastAsia" w:hAnsiTheme="minorEastAsia"/>
        </w:rPr>
      </w:pPr>
      <w:bookmarkStart w:id="20" w:name="_Toc124430849"/>
      <w:r w:rsidRPr="00A212F9">
        <w:rPr>
          <w:rFonts w:asciiTheme="minorEastAsia" w:eastAsiaTheme="minorEastAsia" w:hAnsiTheme="minorEastAsia" w:hint="eastAsia"/>
        </w:rPr>
        <w:t>전자서명 API</w:t>
      </w:r>
      <w:bookmarkEnd w:id="20"/>
    </w:p>
    <w:p w14:paraId="55E772F1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 xml:space="preserve">1. 전자서명 화면표시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5651E6D0" w14:textId="77777777" w:rsidTr="008D3001">
        <w:tc>
          <w:tcPr>
            <w:tcW w:w="10253" w:type="dxa"/>
          </w:tcPr>
          <w:p w14:paraId="2B316EE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var msg = "전자서명 대상 문구";</w:t>
            </w:r>
          </w:p>
          <w:p w14:paraId="227773B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paramObj = {</w:t>
            </w:r>
          </w:p>
          <w:p w14:paraId="5B9F4CB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 xml:space="preserve">"SIGN_TYPE": "DIGITAL_SIGNATURE", </w:t>
            </w:r>
          </w:p>
          <w:p w14:paraId="094EA70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"MESSAGE": msg</w:t>
            </w:r>
          </w:p>
          <w:p w14:paraId="296B7BC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};</w:t>
            </w:r>
          </w:p>
          <w:p w14:paraId="1B7799B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com.wq.showAnysignFrame(paramObj);</w:t>
            </w:r>
          </w:p>
        </w:tc>
      </w:tr>
    </w:tbl>
    <w:p w14:paraId="1F109CC5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5B5AF7EC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</w:t>
      </w:r>
      <w:r w:rsidRPr="00A212F9">
        <w:rPr>
          <w:rFonts w:asciiTheme="minorEastAsia" w:eastAsiaTheme="minorEastAsia" w:hAnsiTheme="minorEastAsia"/>
          <w:lang w:val="en-GB"/>
        </w:rPr>
        <w:t xml:space="preserve">. </w:t>
      </w:r>
      <w:r w:rsidRPr="00A212F9">
        <w:rPr>
          <w:rFonts w:asciiTheme="minorEastAsia" w:eastAsiaTheme="minorEastAsia" w:hAnsiTheme="minorEastAsia" w:hint="eastAsia"/>
          <w:lang w:val="en-GB"/>
        </w:rPr>
        <w:t>전자서명 완료 후 콜백함수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15740526" w14:textId="77777777" w:rsidTr="008D3001">
        <w:tc>
          <w:tcPr>
            <w:tcW w:w="10253" w:type="dxa"/>
          </w:tcPr>
          <w:p w14:paraId="4BE6081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scwin.certFrameCallback = function(data) {</w:t>
            </w:r>
          </w:p>
          <w:p w14:paraId="52D0BDF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console.log("scwin.certFrameCallback", data);</w:t>
            </w:r>
          </w:p>
          <w:p w14:paraId="2D143FE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</w:p>
          <w:p w14:paraId="7CE4BAA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if(!data.resSuc){</w:t>
            </w:r>
          </w:p>
          <w:p w14:paraId="6DD9F09C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com.wq.alert(data.resMsg);</w:t>
            </w:r>
          </w:p>
          <w:p w14:paraId="5CF07D6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return;</w:t>
            </w:r>
          </w:p>
          <w:p w14:paraId="110754C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}</w:t>
            </w:r>
          </w:p>
          <w:p w14:paraId="614B010C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</w:tc>
      </w:tr>
    </w:tbl>
    <w:p w14:paraId="1EF649D7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 xml:space="preserve"> [콜백 Data설명]</w:t>
      </w:r>
    </w:p>
    <w:p w14:paraId="697B7812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issuer: 인증서 발급자의 DN</w:t>
      </w:r>
    </w:p>
    <w:p w14:paraId="40BA48DE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issuerAltName: 인증서 발급자의 AltName</w:t>
      </w:r>
    </w:p>
    <w:p w14:paraId="458A4FEE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from: 인증서 유효기간 시작시간</w:t>
      </w:r>
    </w:p>
    <w:p w14:paraId="66292AC9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to: 인증서 유효기간 종료시간</w:t>
      </w:r>
    </w:p>
    <w:p w14:paraId="545B4C3E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dn: 인증서의 DN 값.</w:t>
      </w:r>
    </w:p>
    <w:p w14:paraId="4D88BD97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serial: 인증서 시리얼</w:t>
      </w:r>
    </w:p>
    <w:p w14:paraId="11DE263F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plainText: 사용자의 인증서로 서명한 서명 원문</w:t>
      </w:r>
    </w:p>
    <w:p w14:paraId="126DF0F1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lastRenderedPageBreak/>
        <w:t>cn: 발급자 cn 정보</w:t>
      </w:r>
    </w:p>
    <w:p w14:paraId="1EC10DEB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pem: 서명에 사용된 사용자의 인증서 PEM 형식</w:t>
      </w:r>
    </w:p>
    <w:p w14:paraId="6F3FA4F8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certificateTypeCode: 인증서 타입코드</w:t>
      </w:r>
    </w:p>
    <w:p w14:paraId="77A8AB90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certificateTypeName: 인증서 타입명</w:t>
      </w:r>
    </w:p>
    <w:p w14:paraId="1CCA9BB1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sigendMsg: 전자서명 값</w:t>
      </w:r>
    </w:p>
    <w:p w14:paraId="23C389D4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1F8B4A28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[콜백 Data 예시]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3EDD7FB0" w14:textId="77777777" w:rsidTr="008D3001">
        <w:tc>
          <w:tcPr>
            <w:tcW w:w="10253" w:type="dxa"/>
          </w:tcPr>
          <w:p w14:paraId="3DA8A69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{</w:t>
            </w:r>
          </w:p>
          <w:p w14:paraId="0A0BC25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"signType": "DIGITAL_SIGNATURE",</w:t>
            </w:r>
          </w:p>
          <w:p w14:paraId="002AD15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"resSuc": true,</w:t>
            </w:r>
          </w:p>
          <w:p w14:paraId="05AD61E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"resMsg": null,</w:t>
            </w:r>
          </w:p>
          <w:p w14:paraId="679295D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"result": {</w:t>
            </w:r>
          </w:p>
          <w:p w14:paraId="7D8B520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"elHeader": {</w:t>
            </w:r>
          </w:p>
          <w:p w14:paraId="64D69FF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"resSuc": true</w:t>
            </w:r>
          </w:p>
          <w:p w14:paraId="18C3ED9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},</w:t>
            </w:r>
          </w:p>
          <w:p w14:paraId="2F7ECDC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"elData": {</w:t>
            </w:r>
          </w:p>
          <w:p w14:paraId="2EA8A11C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"vidMsg": null,</w:t>
            </w:r>
          </w:p>
          <w:p w14:paraId="16397EE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"sigendMsg": "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</w:t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lastRenderedPageBreak/>
              <w:t>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",</w:t>
            </w:r>
          </w:p>
          <w:p w14:paraId="36C5FB3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           "dn": "cn=정일호(8811221111111),ou=CG CA2,o=CG,c=kr",</w:t>
            </w:r>
          </w:p>
          <w:p w14:paraId="64437FF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"cn": "CG CA2",</w:t>
            </w:r>
          </w:p>
          <w:p w14:paraId="0C91F54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"issuer": "cn=CG CA2,ou=RootCA,o=CG,c=kr",</w:t>
            </w:r>
          </w:p>
          <w:p w14:paraId="567BCC5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           "certificateTypeName": "조합원",</w:t>
            </w:r>
          </w:p>
          <w:p w14:paraId="665AB86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"certificateTypeCode": "03",</w:t>
            </w:r>
          </w:p>
          <w:p w14:paraId="416184B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"vid": null,</w:t>
            </w:r>
          </w:p>
          <w:p w14:paraId="552C270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"realName": null,</w:t>
            </w:r>
          </w:p>
          <w:p w14:paraId="19E2489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"serial": "26",</w:t>
            </w:r>
          </w:p>
          <w:p w14:paraId="19082EF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           "plainText": "전자서명 테스트 문구",</w:t>
            </w:r>
          </w:p>
          <w:p w14:paraId="69FE663C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"pem": "-----BEGIN CERTIFICATE-----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</w:t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lastRenderedPageBreak/>
              <w:t>cMqsawzsTJ81ugSChriPYIWVvzlnAGQO1K4acyW5Fo8jkAisCO2IYP0cz0C2qGrvB+QdcFr1RR7p0Mo8dx62pFRrENL2J8+2EbkWNQzccB1lPQo3KqI2Eg7KDZnAQRZjR3z26s9PN25lur1UP1NbJPS0z7oqRvFoAbcRUNQ/sFFlGKQi3X9BYNNPK3BWQpMqm84xrldMJHdA1BHmsCJyQKLuguIvUqjspgAaNSR2UO0Qc9HaZNsCo/cEJ8BsYoa35WI0SxvXBciGUhpV4FDj7XNlU5zhPYkLEIkK9ILUSkEhuVw+JE9cyLGGhmx3Up/Nntq8i-----END CERTIFICATE-----",</w:t>
            </w:r>
          </w:p>
          <w:p w14:paraId="5FA507F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"from": "2022-05-13 14:54:25",</w:t>
            </w:r>
          </w:p>
          <w:p w14:paraId="592EF4A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"to": "2027-05-12 14:54:25",</w:t>
            </w:r>
          </w:p>
          <w:p w14:paraId="796CA2C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"issuerAltName": null</w:t>
            </w:r>
          </w:p>
          <w:p w14:paraId="57AD8CA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}</w:t>
            </w:r>
          </w:p>
          <w:p w14:paraId="37F9ACEC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}</w:t>
            </w:r>
          </w:p>
          <w:p w14:paraId="006BB3C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</w:tc>
      </w:tr>
    </w:tbl>
    <w:p w14:paraId="52784FF7" w14:textId="5CA46683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29FD99D7" w14:textId="46EA9CE6" w:rsidR="0055670D" w:rsidRPr="00A212F9" w:rsidRDefault="0055670D" w:rsidP="0055670D">
      <w:pPr>
        <w:pStyle w:val="Heading1"/>
        <w:rPr>
          <w:rFonts w:asciiTheme="minorEastAsia" w:eastAsiaTheme="minorEastAsia" w:hAnsiTheme="minorEastAsia"/>
        </w:rPr>
      </w:pPr>
      <w:bookmarkStart w:id="21" w:name="_Toc124430850"/>
      <w:r w:rsidRPr="00A212F9">
        <w:rPr>
          <w:rFonts w:asciiTheme="minorEastAsia" w:eastAsiaTheme="minorEastAsia" w:hAnsiTheme="minorEastAsia" w:hint="eastAsia"/>
        </w:rPr>
        <w:t>간편인증</w:t>
      </w:r>
      <w:bookmarkEnd w:id="21"/>
    </w:p>
    <w:p w14:paraId="55B404F8" w14:textId="0D86C6A4" w:rsidR="0055670D" w:rsidRPr="00A212F9" w:rsidRDefault="0055670D" w:rsidP="0055670D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 xml:space="preserve"> 간편인증만 사용할 경우, 전자서명 메시지는 임의값(ex "simple_sign")을 설정하고 callback으로 결과값(이름, 생년월일, 휴대폰번호)을 사용합니다.</w:t>
      </w:r>
    </w:p>
    <w:p w14:paraId="762F8DCF" w14:textId="77777777" w:rsidR="0055670D" w:rsidRPr="00A212F9" w:rsidRDefault="0055670D" w:rsidP="0055670D">
      <w:pPr>
        <w:rPr>
          <w:rFonts w:asciiTheme="minorEastAsia" w:eastAsiaTheme="minorEastAsia" w:hAnsiTheme="minorEastAsia"/>
          <w:lang w:val="en-GB"/>
        </w:rPr>
      </w:pPr>
    </w:p>
    <w:p w14:paraId="196037BC" w14:textId="31FC18FC" w:rsidR="0055670D" w:rsidRPr="00A212F9" w:rsidRDefault="0055670D" w:rsidP="0055670D">
      <w:pPr>
        <w:pStyle w:val="Heading2"/>
        <w:rPr>
          <w:rFonts w:asciiTheme="minorEastAsia" w:eastAsiaTheme="minorEastAsia" w:hAnsiTheme="minorEastAsia"/>
        </w:rPr>
      </w:pPr>
      <w:bookmarkStart w:id="22" w:name="_Toc124430851"/>
      <w:r w:rsidRPr="00A212F9">
        <w:rPr>
          <w:rFonts w:asciiTheme="minorEastAsia" w:eastAsiaTheme="minorEastAsia" w:hAnsiTheme="minorEastAsia" w:hint="eastAsia"/>
        </w:rPr>
        <w:t>간편인증 화면 Open</w:t>
      </w:r>
      <w:bookmarkEnd w:id="2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55670D" w:rsidRPr="00A212F9" w14:paraId="464B93F1" w14:textId="77777777" w:rsidTr="0055670D">
        <w:tc>
          <w:tcPr>
            <w:tcW w:w="9743" w:type="dxa"/>
          </w:tcPr>
          <w:p w14:paraId="33D005D3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msg = "simple_sign";</w:t>
            </w:r>
          </w:p>
          <w:p w14:paraId="4E7C4838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</w:p>
          <w:p w14:paraId="10EB5AA6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paramObj = {</w:t>
            </w:r>
          </w:p>
          <w:p w14:paraId="30013EAA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 xml:space="preserve">"SIGN_TYPE": "DIGITAL_SIGNATURE_SIMPLE_SIGN", </w:t>
            </w:r>
          </w:p>
          <w:p w14:paraId="3ACDC79D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"MESSAGE": msg</w:t>
            </w:r>
          </w:p>
          <w:p w14:paraId="17FFAAE3" w14:textId="60E90F0F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};</w:t>
            </w:r>
          </w:p>
        </w:tc>
      </w:tr>
    </w:tbl>
    <w:p w14:paraId="0CC0A0B1" w14:textId="71CA2A56" w:rsidR="0055670D" w:rsidRPr="00A212F9" w:rsidRDefault="0055670D" w:rsidP="0055670D">
      <w:pPr>
        <w:pStyle w:val="Heading2"/>
        <w:rPr>
          <w:rFonts w:asciiTheme="minorEastAsia" w:eastAsiaTheme="minorEastAsia" w:hAnsiTheme="minorEastAsia"/>
        </w:rPr>
      </w:pPr>
      <w:bookmarkStart w:id="23" w:name="_Toc124430852"/>
      <w:r w:rsidRPr="00A212F9">
        <w:rPr>
          <w:rFonts w:asciiTheme="minorEastAsia" w:eastAsiaTheme="minorEastAsia" w:hAnsiTheme="minorEastAsia" w:hint="eastAsia"/>
        </w:rPr>
        <w:t>간편인증 callback 함수</w:t>
      </w:r>
      <w:bookmarkEnd w:id="2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55670D" w:rsidRPr="00A212F9" w14:paraId="1E560302" w14:textId="77777777" w:rsidTr="0055670D">
        <w:tc>
          <w:tcPr>
            <w:tcW w:w="9743" w:type="dxa"/>
          </w:tcPr>
          <w:p w14:paraId="0B2EC02C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scwin.certFrameCallback = function(data) {</w:t>
            </w:r>
          </w:p>
          <w:p w14:paraId="1B8F1487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  <w:t>// callback 함수 내용 정의</w:t>
            </w:r>
          </w:p>
          <w:p w14:paraId="5B134FE4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  <w:p w14:paraId="0EECB74C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data구조</w:t>
            </w:r>
          </w:p>
          <w:p w14:paraId="2A408D71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{</w:t>
            </w:r>
          </w:p>
          <w:p w14:paraId="097EEFB0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"signType": "DIGITAL_SIGNATURE_SIMPLE_SIGN",</w:t>
            </w:r>
          </w:p>
          <w:p w14:paraId="65BDD8ED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"resSuc": true,</w:t>
            </w:r>
          </w:p>
          <w:p w14:paraId="3F37D975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"resMsg": null,</w:t>
            </w:r>
          </w:p>
          <w:p w14:paraId="5C9E43C8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"result": {</w:t>
            </w:r>
          </w:p>
          <w:p w14:paraId="3E9B272C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"elHeader": {</w:t>
            </w:r>
          </w:p>
          <w:p w14:paraId="613AA2D1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"resSuc": true</w:t>
            </w:r>
          </w:p>
          <w:p w14:paraId="218511FB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},</w:t>
            </w:r>
          </w:p>
          <w:p w14:paraId="090F8CCC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lastRenderedPageBreak/>
              <w:t xml:space="preserve">        "elData": {</w:t>
            </w:r>
          </w:p>
          <w:p w14:paraId="349933F2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  <w:t>"userName": "성명",           // 이름</w:t>
            </w:r>
          </w:p>
          <w:p w14:paraId="746A897A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           "birthDay": "19701122",       // 생년월일</w:t>
            </w:r>
          </w:p>
          <w:p w14:paraId="362900DC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           "phoneNumber": "01012345678", // 핸드폰번호</w:t>
            </w:r>
          </w:p>
          <w:p w14:paraId="5E12D55B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           "sigendMsg": "...",           // 전자서명 메시지</w:t>
            </w:r>
          </w:p>
          <w:p w14:paraId="138FF14F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           "plainText": "..."            // 평문</w:t>
            </w:r>
          </w:p>
          <w:p w14:paraId="142910BC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}</w:t>
            </w:r>
          </w:p>
          <w:p w14:paraId="0673B625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}</w:t>
            </w:r>
          </w:p>
          <w:p w14:paraId="201F659C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  <w:p w14:paraId="67BED09D" w14:textId="77777777" w:rsidR="0055670D" w:rsidRPr="00A212F9" w:rsidRDefault="0055670D" w:rsidP="0055670D">
            <w:pPr>
              <w:rPr>
                <w:rFonts w:asciiTheme="minorEastAsia" w:eastAsiaTheme="minorEastAsia" w:hAnsiTheme="minorEastAsia"/>
                <w:lang w:val="en-GB"/>
              </w:rPr>
            </w:pPr>
          </w:p>
        </w:tc>
      </w:tr>
    </w:tbl>
    <w:p w14:paraId="7F4B770E" w14:textId="7768DBAE" w:rsidR="0055670D" w:rsidRPr="00A212F9" w:rsidRDefault="0055670D" w:rsidP="0055670D">
      <w:pPr>
        <w:rPr>
          <w:rFonts w:asciiTheme="minorEastAsia" w:eastAsiaTheme="minorEastAsia" w:hAnsiTheme="minorEastAsia"/>
          <w:lang w:val="en-GB"/>
        </w:rPr>
      </w:pPr>
    </w:p>
    <w:p w14:paraId="6CA0918B" w14:textId="77777777" w:rsidR="006D6299" w:rsidRPr="00A212F9" w:rsidRDefault="006D6299" w:rsidP="006D6299">
      <w:pPr>
        <w:pStyle w:val="Heading1"/>
        <w:rPr>
          <w:rFonts w:asciiTheme="minorEastAsia" w:eastAsiaTheme="minorEastAsia" w:hAnsiTheme="minorEastAsia"/>
        </w:rPr>
      </w:pPr>
      <w:bookmarkStart w:id="24" w:name="_Toc124430853"/>
      <w:r w:rsidRPr="00A212F9">
        <w:rPr>
          <w:rFonts w:asciiTheme="minorEastAsia" w:eastAsiaTheme="minorEastAsia" w:hAnsiTheme="minorEastAsia" w:hint="eastAsia"/>
        </w:rPr>
        <w:t>키보드보안,</w:t>
      </w:r>
      <w:r w:rsidRPr="00A212F9">
        <w:rPr>
          <w:rFonts w:asciiTheme="minorEastAsia" w:eastAsiaTheme="minorEastAsia" w:hAnsiTheme="minorEastAsia"/>
        </w:rPr>
        <w:t xml:space="preserve"> </w:t>
      </w:r>
      <w:r w:rsidRPr="00A212F9">
        <w:rPr>
          <w:rFonts w:asciiTheme="minorEastAsia" w:eastAsiaTheme="minorEastAsia" w:hAnsiTheme="minorEastAsia" w:hint="eastAsia"/>
        </w:rPr>
        <w:t>PC방화벽,</w:t>
      </w:r>
      <w:r w:rsidRPr="00A212F9">
        <w:rPr>
          <w:rFonts w:asciiTheme="minorEastAsia" w:eastAsiaTheme="minorEastAsia" w:hAnsiTheme="minorEastAsia"/>
        </w:rPr>
        <w:t xml:space="preserve"> </w:t>
      </w:r>
      <w:r w:rsidRPr="00A212F9">
        <w:rPr>
          <w:rFonts w:asciiTheme="minorEastAsia" w:eastAsiaTheme="minorEastAsia" w:hAnsiTheme="minorEastAsia" w:hint="eastAsia"/>
        </w:rPr>
        <w:t>가상키패드</w:t>
      </w:r>
      <w:bookmarkEnd w:id="24"/>
    </w:p>
    <w:p w14:paraId="66FC6107" w14:textId="77777777" w:rsidR="006D6299" w:rsidRPr="00A212F9" w:rsidRDefault="006D6299" w:rsidP="006D6299">
      <w:pPr>
        <w:pStyle w:val="Heading2"/>
        <w:rPr>
          <w:rFonts w:asciiTheme="minorEastAsia" w:eastAsiaTheme="minorEastAsia" w:hAnsiTheme="minorEastAsia"/>
        </w:rPr>
      </w:pPr>
      <w:bookmarkStart w:id="25" w:name="_Toc124430854"/>
      <w:r w:rsidRPr="00A212F9">
        <w:rPr>
          <w:rFonts w:asciiTheme="minorEastAsia" w:eastAsiaTheme="minorEastAsia" w:hAnsiTheme="minorEastAsia" w:hint="eastAsia"/>
        </w:rPr>
        <w:t>키보드보안, 가상키패드 로컬설정 방법</w:t>
      </w:r>
      <w:bookmarkEnd w:id="25"/>
    </w:p>
    <w:p w14:paraId="7B233A28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파일서버 복사대상 폴더를 복사해서 Local 복사위치에 복사해놓으시기 바랍니다.</w:t>
      </w:r>
    </w:p>
    <w:p w14:paraId="117B10F6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39466DBB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1. 파일서버 복사대상 폴더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540D33A9" w14:textId="77777777" w:rsidTr="008D3001">
        <w:tc>
          <w:tcPr>
            <w:tcW w:w="10253" w:type="dxa"/>
          </w:tcPr>
          <w:p w14:paraId="5DEC79E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\\172.16.71.3\고도화사업\600. 인프라\ECR-014 모바일 창구 보안솔루션 도입\라이센스폴더\local\raon</w:t>
            </w:r>
          </w:p>
        </w:tc>
      </w:tr>
    </w:tbl>
    <w:p w14:paraId="1983C2B3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6ED0FA82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2. Local 복사위치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148B180F" w14:textId="77777777" w:rsidTr="008D3001">
        <w:tc>
          <w:tcPr>
            <w:tcW w:w="10253" w:type="dxa"/>
          </w:tcPr>
          <w:p w14:paraId="622730E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C:\InswaveTool\tools\raon</w:t>
            </w:r>
          </w:p>
        </w:tc>
      </w:tr>
    </w:tbl>
    <w:p w14:paraId="3726B5A4" w14:textId="77777777" w:rsidR="006D6299" w:rsidRPr="00A212F9" w:rsidRDefault="006D6299" w:rsidP="006D6299">
      <w:pPr>
        <w:pStyle w:val="Heading2"/>
        <w:rPr>
          <w:rFonts w:asciiTheme="minorEastAsia" w:eastAsiaTheme="minorEastAsia" w:hAnsiTheme="minorEastAsia"/>
        </w:rPr>
      </w:pPr>
      <w:bookmarkStart w:id="26" w:name="_Toc124430855"/>
      <w:r w:rsidRPr="00A212F9">
        <w:rPr>
          <w:rFonts w:asciiTheme="minorEastAsia" w:eastAsiaTheme="minorEastAsia" w:hAnsiTheme="minorEastAsia" w:hint="eastAsia"/>
        </w:rPr>
        <w:t>PC용 키보드보안 + 가상키패드 적용방법</w:t>
      </w:r>
      <w:bookmarkEnd w:id="26"/>
    </w:p>
    <w:p w14:paraId="63132546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1. 키보드보안, 가상키패드 기준</w:t>
      </w:r>
    </w:p>
    <w:p w14:paraId="7089E051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1)키보드보안 적용</w:t>
      </w:r>
    </w:p>
    <w:p w14:paraId="746F8739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키보드보안 프로그램과 PC방화벽 프로그램이 모두 설치되어 있을 경우</w:t>
      </w:r>
    </w:p>
    <w:p w14:paraId="75A38306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1CE67DFC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2)가상키패드 적용</w:t>
      </w:r>
    </w:p>
    <w:p w14:paraId="517BE950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키보드보안 프로그램과 PC방화벽 프로그램이 하나라도 설치되어 있지 않을 경우</w:t>
      </w:r>
    </w:p>
    <w:p w14:paraId="19B287D1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71112A06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2. 설치방법</w:t>
      </w:r>
    </w:p>
    <w:p w14:paraId="3A8624DC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키보드보안 프로그램과 PC방화벽 프로그램이 설치되어 있지 않을 경우, 가상키패드가 표시되며, 하단에 보안 프로그램 설치버튼이 있습니다. 버튼을 클릭 할 경우, 키보드보안 설치파일과 PC방화벽 설치파일이 개별로 다운로드되며, 둘다 설치를 진행하시면 됩니다.</w:t>
      </w:r>
    </w:p>
    <w:p w14:paraId="4740EF5A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212B2AF6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3. Websquare 키보드보안, 가상키패드 컴포넌트 적용방법</w:t>
      </w:r>
    </w:p>
    <w:p w14:paraId="101BDBFD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1) onpageload 함수에 초기화 함수 추가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5D80A98F" w14:textId="77777777" w:rsidTr="008D3001">
        <w:tc>
          <w:tcPr>
            <w:tcW w:w="10820" w:type="dxa"/>
          </w:tcPr>
          <w:p w14:paraId="17D32A5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lastRenderedPageBreak/>
              <w:t>scwin.onpageload = function() {</w:t>
            </w:r>
          </w:p>
          <w:p w14:paraId="1B0D072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  <w:t>// PC방화벽 &amp; 키보드보안 초기화 함수</w:t>
            </w:r>
          </w:p>
          <w:p w14:paraId="5DD7528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initializeRaonPcSecurity();</w:t>
            </w:r>
          </w:p>
          <w:p w14:paraId="2886FC1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};</w:t>
            </w:r>
          </w:p>
        </w:tc>
      </w:tr>
    </w:tbl>
    <w:p w14:paraId="2BF5B22F" w14:textId="77777777" w:rsidR="006D6299" w:rsidRPr="00A212F9" w:rsidRDefault="006D6299" w:rsidP="006D6299">
      <w:pPr>
        <w:ind w:rightChars="28" w:right="56"/>
        <w:rPr>
          <w:rFonts w:asciiTheme="minorEastAsia" w:eastAsiaTheme="minorEastAsia" w:hAnsiTheme="minorEastAsia"/>
          <w:lang w:val="en-GB"/>
        </w:rPr>
      </w:pPr>
    </w:p>
    <w:p w14:paraId="0BC189BF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 xml:space="preserve">2) Websquare secret 컴포넌트 내 가상키패드 적용설정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782919BE" w14:textId="77777777" w:rsidTr="008D3001">
        <w:tc>
          <w:tcPr>
            <w:tcW w:w="10253" w:type="dxa"/>
          </w:tcPr>
          <w:p w14:paraId="1ACE219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&lt;!-- 전체 문자 입력가능 가상키패드 일 경우, &lt;w2:data-tk-kbdType&gt;qwerty&lt;/w2:data-tk-kbdType&gt; --&gt;</w:t>
            </w:r>
          </w:p>
          <w:p w14:paraId="70EBFA2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&lt;!-- 숫자 입력가능     가상키패드 일 경우, &lt;w2:data-tk-kbdType&gt;number&lt;/w2:data-tk-kbdType&gt; --&gt;</w:t>
            </w:r>
          </w:p>
          <w:p w14:paraId="27E8382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&lt;xf:secret adjustMaxLength="false" class="" id="pwd_test" placeholder="" style="" ev:onclick="scwin.pwd_test_onfocus"&gt;</w:t>
            </w:r>
          </w:p>
          <w:p w14:paraId="12C0155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&lt;w2:attributes&gt;</w:t>
            </w:r>
          </w:p>
          <w:p w14:paraId="6DFFF2F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&lt;w2:data-tk-kbdType&gt;qwerty&lt;/w2:data-tk-kbdType&gt; &lt;!-- qwerty, number --&gt;</w:t>
            </w:r>
          </w:p>
          <w:p w14:paraId="0F18BC5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&lt;w2:enc&gt;on&lt;/w2:enc&gt;</w:t>
            </w:r>
          </w:p>
          <w:p w14:paraId="42FDD12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&lt;/w2:attributes&gt;</w:t>
            </w:r>
          </w:p>
          <w:p w14:paraId="1E4EDCC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&lt;/xf:secret&gt;</w:t>
            </w:r>
          </w:p>
          <w:p w14:paraId="52789CE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</w:tc>
      </w:tr>
    </w:tbl>
    <w:p w14:paraId="5BCD9292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787CD150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3) Websquare secret 컴포넌트 onfocus 이벤트 추가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3452ABDC" w14:textId="77777777" w:rsidTr="008D3001">
        <w:tc>
          <w:tcPr>
            <w:tcW w:w="10253" w:type="dxa"/>
          </w:tcPr>
          <w:p w14:paraId="6776E7F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// onfocus</w:t>
            </w:r>
          </w:p>
          <w:p w14:paraId="57ACE86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scwin.pwd_test_onfocus = function(e) {</w:t>
            </w:r>
          </w:p>
          <w:p w14:paraId="1F5BDDA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onFocusRaonPcSecurity(this);</w:t>
            </w:r>
          </w:p>
          <w:p w14:paraId="225338A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};</w:t>
            </w:r>
          </w:p>
          <w:p w14:paraId="6DB0D7C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</w:tc>
      </w:tr>
    </w:tbl>
    <w:p w14:paraId="6297E42C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7819503C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4) 기간계 호출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14BF5CB5" w14:textId="77777777" w:rsidTr="008D3001">
        <w:tc>
          <w:tcPr>
            <w:tcW w:w="10253" w:type="dxa"/>
          </w:tcPr>
          <w:p w14:paraId="7E280F5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// 약속된 키값</w:t>
            </w:r>
          </w:p>
          <w:p w14:paraId="61E1A56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transkey_target_info_array = new Array();</w:t>
            </w:r>
          </w:p>
          <w:p w14:paraId="2893DCD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4B8C6F03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/*</w:t>
            </w:r>
          </w:p>
          <w:p w14:paraId="658B9B6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* KEYPAD : [가상키패드] PC방화벽, 키보드보안 둘중에 하나라도 설치안된상황 </w:t>
            </w:r>
          </w:p>
          <w:p w14:paraId="37D6C6E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* KEYBOARD : [키보드보안] PC방화벽, 키보드보안 둘다 설치된상황 </w:t>
            </w:r>
          </w:p>
          <w:p w14:paraId="4599034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*/</w:t>
            </w:r>
          </w:p>
          <w:p w14:paraId="1A207F1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type = getRaonPcSecurityType();</w:t>
            </w:r>
          </w:p>
          <w:p w14:paraId="6BB827DC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12DE1DF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// 적용대상 정보설정</w:t>
            </w:r>
          </w:p>
          <w:p w14:paraId="6E2FFD5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transkey_target_info_array.push(</w:t>
            </w:r>
          </w:p>
          <w:p w14:paraId="4217F64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  <w:t>// 1번째 대상</w:t>
            </w:r>
          </w:p>
          <w:p w14:paraId="2C50212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{</w:t>
            </w:r>
          </w:p>
          <w:p w14:paraId="19152F83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id: pwd_test.id,</w:t>
            </w:r>
          </w:p>
          <w:p w14:paraId="5CCC739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type: type,</w:t>
            </w:r>
          </w:p>
          <w:p w14:paraId="2A7BD1E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lastRenderedPageBreak/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originalId: pwd_test.org_id</w:t>
            </w:r>
          </w:p>
          <w:p w14:paraId="6B31826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 xml:space="preserve">}, </w:t>
            </w:r>
          </w:p>
          <w:p w14:paraId="6563CB2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...</w:t>
            </w:r>
          </w:p>
          <w:p w14:paraId="4075AA8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);</w:t>
            </w:r>
          </w:p>
          <w:p w14:paraId="7D1CC813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54346D7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opts = {};</w:t>
            </w:r>
          </w:p>
          <w:p w14:paraId="7A589C6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opts["id"] = "기간계콜API";</w:t>
            </w:r>
          </w:p>
          <w:p w14:paraId="34765A9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opts["action"] = "/기간계콜API.pwkjson";</w:t>
            </w:r>
          </w:p>
          <w:p w14:paraId="3B7E2DE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72B3784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reqData = makeRaonPcSecurityRequestParam( transkey_target_info_array );</w:t>
            </w:r>
          </w:p>
          <w:p w14:paraId="6A19ACE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760A2E6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/*</w:t>
            </w:r>
          </w:p>
          <w:p w14:paraId="7FA2BFC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* 평문으로 전송할 데이터도 함께 추가해서 전송함.</w:t>
            </w:r>
          </w:p>
          <w:p w14:paraId="21A4A63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* ex) reqData['test'] = 'test';</w:t>
            </w:r>
          </w:p>
          <w:p w14:paraId="4488586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*/</w:t>
            </w:r>
          </w:p>
          <w:p w14:paraId="3DB34C0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227819E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// 전송시 Websquare secret 컴포넌트 id로 채널계 WAS내 기간계 전송 공통 필터에서 elData에 복호화된 데이터가 주입됨.</w:t>
            </w:r>
          </w:p>
          <w:p w14:paraId="7487AF8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1466AA3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rtn = await com.wq.sbmExecuteSync(opts, reqData);</w:t>
            </w:r>
          </w:p>
          <w:p w14:paraId="419D9CE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569A4E3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...</w:t>
            </w:r>
          </w:p>
          <w:p w14:paraId="78B6B80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</w:tc>
      </w:tr>
    </w:tbl>
    <w:p w14:paraId="0C545603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1A7464CB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 xml:space="preserve">5)  </w:t>
      </w:r>
      <w:r w:rsidRPr="00A212F9">
        <w:rPr>
          <w:rFonts w:asciiTheme="minorEastAsia" w:eastAsiaTheme="minorEastAsia" w:hAnsiTheme="minorEastAsia" w:hint="eastAsia"/>
          <w:lang w:val="en-GB"/>
        </w:rPr>
        <w:t>기간계 전송 데이터 예시</w:t>
      </w:r>
    </w:p>
    <w:p w14:paraId="7E4B7FF5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UI전송 데이터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4145C60E" w14:textId="77777777" w:rsidTr="008D3001">
        <w:tc>
          <w:tcPr>
            <w:tcW w:w="10253" w:type="dxa"/>
          </w:tcPr>
          <w:p w14:paraId="3178CD6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{</w:t>
            </w:r>
          </w:p>
          <w:p w14:paraId="026C6B0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"elData": {</w:t>
            </w:r>
          </w:p>
          <w:p w14:paraId="1453463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"transkey_mf_wfm_container_wfm_contents_pwd_test": "$ea,e,61,37,a0,c7,e1,7,fe,86,83,1b,3e,67,..",</w:t>
            </w:r>
          </w:p>
          <w:p w14:paraId="59B853F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"transkey_HM_mf_wfm_container_wfm_contents_pwd_test": "45654bb172c4a...",</w:t>
            </w:r>
          </w:p>
          <w:p w14:paraId="0F7A01E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"transkeyUuid": "4d7c96d8fd6d2272e565dd740cf848139...",</w:t>
            </w:r>
          </w:p>
          <w:p w14:paraId="56A6AB5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"transkey_target_info_array": [</w:t>
            </w:r>
          </w:p>
          <w:p w14:paraId="5309097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{</w:t>
            </w:r>
          </w:p>
          <w:p w14:paraId="1CBC1B2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"id": "mf_wfm_container_wfm_contents_pwd_test",</w:t>
            </w:r>
          </w:p>
          <w:p w14:paraId="776A7E9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"type": "KEYPAD",</w:t>
            </w:r>
          </w:p>
          <w:p w14:paraId="4B87FF8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"originalId": "pwd_test"</w:t>
            </w:r>
          </w:p>
          <w:p w14:paraId="3B63151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}</w:t>
            </w:r>
          </w:p>
          <w:p w14:paraId="632D09E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],</w:t>
            </w:r>
          </w:p>
          <w:p w14:paraId="51E1574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},</w:t>
            </w:r>
          </w:p>
          <w:p w14:paraId="4CDF1F4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"userHeader": {</w:t>
            </w:r>
          </w:p>
          <w:p w14:paraId="26BEEB3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lastRenderedPageBreak/>
              <w:t xml:space="preserve">        ...</w:t>
            </w:r>
          </w:p>
          <w:p w14:paraId="055348D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}</w:t>
            </w:r>
          </w:p>
          <w:p w14:paraId="671E5D7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  <w:p w14:paraId="12F44D4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</w:tc>
      </w:tr>
    </w:tbl>
    <w:p w14:paraId="2CCBED71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2660C02D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채널계 기간계공통 Proxy필터를 통과한 이후 데이터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6A5062A4" w14:textId="77777777" w:rsidTr="008D3001">
        <w:tc>
          <w:tcPr>
            <w:tcW w:w="10253" w:type="dxa"/>
          </w:tcPr>
          <w:p w14:paraId="68B933B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{</w:t>
            </w:r>
          </w:p>
          <w:p w14:paraId="24011A1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"elData": {</w:t>
            </w:r>
          </w:p>
          <w:p w14:paraId="5952C9C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"transkey_mf_wfm_container_wfm_contents_pwd_test": "$ea,e,61,37,a0,c7,e1,7,fe,86,83,1b,3e,67,..",</w:t>
            </w:r>
          </w:p>
          <w:p w14:paraId="5814E1C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"transkey_HM_mf_wfm_container_wfm_contents_pwd_test": "45654bb172c4a...",</w:t>
            </w:r>
          </w:p>
          <w:p w14:paraId="3426E92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"transkeyUuid": "4d7c96d8fd6d2272e565dd740cf848139...",</w:t>
            </w:r>
          </w:p>
          <w:p w14:paraId="53CC920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"transkey_target_info_array": [</w:t>
            </w:r>
          </w:p>
          <w:p w14:paraId="6A0A19B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{</w:t>
            </w:r>
          </w:p>
          <w:p w14:paraId="208943C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"id": "mf_wfm_container_wfm_contents_pwd_test",</w:t>
            </w:r>
          </w:p>
          <w:p w14:paraId="4CFA931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"type": "KEYPAD",</w:t>
            </w:r>
          </w:p>
          <w:p w14:paraId="43E8E89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"originalId": "pwd_test"</w:t>
            </w:r>
          </w:p>
          <w:p w14:paraId="592FB48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}</w:t>
            </w:r>
          </w:p>
          <w:p w14:paraId="162DB0C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],</w:t>
            </w:r>
          </w:p>
          <w:p w14:paraId="71E3A74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  <w:t>"pwd_test":"복호화 데이터" // 복호화 데이터 주입</w:t>
            </w:r>
          </w:p>
          <w:p w14:paraId="4595E2C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},</w:t>
            </w:r>
          </w:p>
          <w:p w14:paraId="2228DF5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"userHeader": {</w:t>
            </w:r>
          </w:p>
          <w:p w14:paraId="150D665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...</w:t>
            </w:r>
          </w:p>
          <w:p w14:paraId="3E1C385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}</w:t>
            </w:r>
          </w:p>
          <w:p w14:paraId="5BA9B9B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  <w:p w14:paraId="194795F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</w:tc>
      </w:tr>
    </w:tbl>
    <w:p w14:paraId="28E525D7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79E97109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0BA24E80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3. 샘플소스</w:t>
      </w:r>
    </w:p>
    <w:p w14:paraId="6CAA2B16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5743D9BC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해당파일에서 [라온] 로 검색하면 샘플 로직을 볼 수 있음.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1509805A" w14:textId="77777777" w:rsidTr="008D3001">
        <w:tc>
          <w:tcPr>
            <w:tcW w:w="10253" w:type="dxa"/>
          </w:tcPr>
          <w:p w14:paraId="6104ED1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/cgCyber/src/main/webapp/cm/sample/sample.xml</w:t>
            </w:r>
          </w:p>
        </w:tc>
      </w:tr>
    </w:tbl>
    <w:p w14:paraId="288DB81D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5FDD0BF2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4. 고려사항</w:t>
      </w:r>
    </w:p>
    <w:p w14:paraId="3E2033D5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 xml:space="preserve">키보드보안, 가상키패드 복호화관련 로직이 채널계 기간계공통 Proxy필터에 포함된 이유는 라온시큐어(보안솔루션업체)와 한컴위드(전자서명, 조합원인증서관련 업체)의 기능연동시 Session방식을 사용해야합니다만, </w:t>
      </w:r>
    </w:p>
    <w:p w14:paraId="747141F3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채널계 WAS, 기간계 WAS간의 세션을 공유하는 구조가 아니기때문입니다. (원래 기간계 업무로직에서 구현할 복호화 진행해야함.)</w:t>
      </w:r>
    </w:p>
    <w:p w14:paraId="37FC03BC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라온시큐어(보안솔루션업체)와 한컴위드(전자서명, 조합원인증서관련 업체)에서 NonSession방식으로 변경을 고려하고 있으며, NonSession방식 적용시 기간계에서 복호화로직을 구성해야합니다.</w:t>
      </w:r>
    </w:p>
    <w:p w14:paraId="5A2811E5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4E436CC9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현재는 가상키패드 복호화 값이 채널계 기간계공통 Proxy필터에 주입되는 상황을 인지하고, 복호화 관련 로깅은 채널계 WAS 로그를 확인해야합니다.</w:t>
      </w:r>
    </w:p>
    <w:p w14:paraId="0BB138C2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28DB26DF" w14:textId="77777777" w:rsidR="006D6299" w:rsidRPr="00A212F9" w:rsidRDefault="006D6299" w:rsidP="006D6299">
      <w:pPr>
        <w:pStyle w:val="Heading2"/>
        <w:rPr>
          <w:rFonts w:asciiTheme="minorEastAsia" w:eastAsiaTheme="minorEastAsia" w:hAnsiTheme="minorEastAsia"/>
        </w:rPr>
      </w:pPr>
      <w:bookmarkStart w:id="27" w:name="_Toc124430856"/>
      <w:r w:rsidRPr="00A212F9">
        <w:rPr>
          <w:rFonts w:asciiTheme="minorEastAsia" w:eastAsiaTheme="minorEastAsia" w:hAnsiTheme="minorEastAsia" w:hint="eastAsia"/>
        </w:rPr>
        <w:t>모바일용 가상키패드 적용방법</w:t>
      </w:r>
      <w:bookmarkEnd w:id="27"/>
    </w:p>
    <w:p w14:paraId="7A6EFBEB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1. 가상키패드 적용방법</w:t>
      </w:r>
    </w:p>
    <w:p w14:paraId="0EC36E72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1) onpageload 함수에 초기화 함수 추가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20FE240E" w14:textId="77777777" w:rsidTr="008D3001">
        <w:tc>
          <w:tcPr>
            <w:tcW w:w="10253" w:type="dxa"/>
          </w:tcPr>
          <w:p w14:paraId="7A70B97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scwin.onpageload = function() {</w:t>
            </w:r>
          </w:p>
          <w:p w14:paraId="51890BD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  <w:t>// 가상키패드 초기화 함수 추가</w:t>
            </w:r>
          </w:p>
          <w:p w14:paraId="1196F9E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initmTranskey();</w:t>
            </w:r>
          </w:p>
          <w:p w14:paraId="67FE473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};</w:t>
            </w:r>
          </w:p>
        </w:tc>
      </w:tr>
    </w:tbl>
    <w:p w14:paraId="50B9ED39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07CE9022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 xml:space="preserve">2) Websquare secret 컴포넌트 내 가상키패드 적용설정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15C86345" w14:textId="77777777" w:rsidTr="008D3001">
        <w:tc>
          <w:tcPr>
            <w:tcW w:w="10253" w:type="dxa"/>
          </w:tcPr>
          <w:p w14:paraId="1A7C157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&lt;!-- 전체 문자 입력가능 가상키패드 일 경우, &lt;w2:data-tk-kbdType&gt;qwerty&lt;/w2:data-tk-kbdType&gt; --&gt;</w:t>
            </w:r>
          </w:p>
          <w:p w14:paraId="255010A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&lt;!-- 숫자 입력가능 가상키패드 일 경우, &lt;w2:data-tk-kbdType&gt;number&lt;/w2:data-tk-kbdType&gt; --&gt;</w:t>
            </w:r>
          </w:p>
          <w:p w14:paraId="0B9CC1A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&lt;xf:secret adjustMaxLength="false" class="" id="pwd_test" placeholder="" style="" ev:onfocus="scwin.anchor_keypad_onfocus"&gt;</w:t>
            </w:r>
          </w:p>
          <w:p w14:paraId="17BCC58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&lt;w2:attributes&gt;</w:t>
            </w:r>
          </w:p>
          <w:p w14:paraId="3FF1D06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&lt;w2:data-tk-kbdType&gt;qwerty&lt;/w2:data-tk-kbdType&gt;</w:t>
            </w:r>
          </w:p>
          <w:p w14:paraId="3AD5313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&lt;w2:data-tk-useinput&gt;true&lt;/w2:data-tk-useinput&gt;</w:t>
            </w:r>
          </w:p>
          <w:p w14:paraId="1FCE32D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&lt;w2:data-tk-bottom&gt;true&lt;/w2:data-tk-bottom&gt;</w:t>
            </w:r>
          </w:p>
          <w:p w14:paraId="4480775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&lt;w2:enc&gt;on&lt;/w2:enc&gt;</w:t>
            </w:r>
          </w:p>
          <w:p w14:paraId="0F6ED7F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&lt;/w2:attributes&gt;</w:t>
            </w:r>
          </w:p>
          <w:p w14:paraId="2A5EE6C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&lt;/xf:secret&gt;</w:t>
            </w:r>
          </w:p>
        </w:tc>
      </w:tr>
    </w:tbl>
    <w:p w14:paraId="43951506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4954618B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3) Websquare secret 컴포넌트 onfocus 이벤트 추가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68EB4720" w14:textId="77777777" w:rsidTr="008D3001">
        <w:tc>
          <w:tcPr>
            <w:tcW w:w="10253" w:type="dxa"/>
          </w:tcPr>
          <w:p w14:paraId="452EED9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// 가상키패드 onfocus</w:t>
            </w:r>
          </w:p>
          <w:p w14:paraId="345D500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scwin.anchor_keypad_onfocus = function(e) {</w:t>
            </w:r>
          </w:p>
          <w:p w14:paraId="7AD43A1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mtk.onKeyboard(this);</w:t>
            </w:r>
          </w:p>
          <w:p w14:paraId="3AC66A5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};</w:t>
            </w:r>
          </w:p>
        </w:tc>
      </w:tr>
    </w:tbl>
    <w:p w14:paraId="2514928F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21473C10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4) 기간계 호출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0BD54F9F" w14:textId="77777777" w:rsidTr="008D3001">
        <w:tc>
          <w:tcPr>
            <w:tcW w:w="10253" w:type="dxa"/>
          </w:tcPr>
          <w:p w14:paraId="44D7E98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// 약속된 키값</w:t>
            </w:r>
          </w:p>
          <w:p w14:paraId="2A27F22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transkey_target_info_array = new Array();</w:t>
            </w:r>
          </w:p>
          <w:p w14:paraId="5982C9B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// 가상키패드 적용대상 정보설정</w:t>
            </w:r>
          </w:p>
          <w:p w14:paraId="0982619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transkey_target_info_array.push(</w:t>
            </w:r>
          </w:p>
          <w:p w14:paraId="69E73A2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  <w:t>// 1번째 가상키패드 대상</w:t>
            </w:r>
          </w:p>
          <w:p w14:paraId="66AE782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{</w:t>
            </w:r>
          </w:p>
          <w:p w14:paraId="4E45554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  <w:t>id: pwd_test.id, // websquare secret component id 사용 (ex. pwd_test)</w:t>
            </w:r>
          </w:p>
          <w:p w14:paraId="54E5531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lastRenderedPageBreak/>
              <w:tab/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originalId: pwd_test.org_id</w:t>
            </w:r>
          </w:p>
          <w:p w14:paraId="7CB1927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 xml:space="preserve">}, </w:t>
            </w:r>
          </w:p>
          <w:p w14:paraId="434BC0E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...</w:t>
            </w:r>
          </w:p>
          <w:p w14:paraId="4C34659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);</w:t>
            </w:r>
          </w:p>
          <w:p w14:paraId="112B100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3C11B34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opts = {};</w:t>
            </w:r>
          </w:p>
          <w:p w14:paraId="0E179E7C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  <w:t>opts["id"] = "기간계콜API";</w:t>
            </w:r>
          </w:p>
          <w:p w14:paraId="3B27BFE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  <w:t>opts["action"] = "/기간계콜API.pwkjson";</w:t>
            </w:r>
          </w:p>
          <w:p w14:paraId="7EF9FE5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579F78B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reqData = makeRaonMobileVirtualKeypadRequestParam( transkey_target_info_array );</w:t>
            </w:r>
          </w:p>
          <w:p w14:paraId="1BE7035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0877C19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/*</w:t>
            </w:r>
          </w:p>
          <w:p w14:paraId="7549FB3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* 평문으로 전송할 데이터도 함께 추가해서 전송함.</w:t>
            </w:r>
          </w:p>
          <w:p w14:paraId="3238675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* ex) reqData['test'] = 'test';</w:t>
            </w:r>
          </w:p>
          <w:p w14:paraId="38E26614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*/</w:t>
            </w:r>
          </w:p>
          <w:p w14:paraId="6072DA7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3132FE5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// 전송시 Websquare secret 컴포넌트 id로 채널계 WAS내 기간계 전송 공통 필터에서 elData에 복호화된 데이터가 주입됨.</w:t>
            </w:r>
          </w:p>
          <w:p w14:paraId="0C54088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0ED8E4D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var rtn = await com.wq.sbmExecuteSync(opts, reqData);</w:t>
            </w:r>
          </w:p>
          <w:p w14:paraId="31D0AB6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2D4B91D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...</w:t>
            </w:r>
          </w:p>
          <w:p w14:paraId="4725AFC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</w:tc>
      </w:tr>
    </w:tbl>
    <w:p w14:paraId="115C3093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18C03885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2. 기간계 전송 데이터 예시</w:t>
      </w:r>
    </w:p>
    <w:p w14:paraId="2144F3E0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UI전송 데이터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4257F4F2" w14:textId="77777777" w:rsidTr="008D3001">
        <w:tc>
          <w:tcPr>
            <w:tcW w:w="10253" w:type="dxa"/>
          </w:tcPr>
          <w:p w14:paraId="6D4C9CA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{</w:t>
            </w:r>
          </w:p>
          <w:p w14:paraId="2F21DEE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"elData": {</w:t>
            </w:r>
          </w:p>
          <w:p w14:paraId="4170F4B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"transkey_mf_wfm_mainFrame_pwd_test": "$f7,bc,3...",</w:t>
            </w:r>
          </w:p>
          <w:p w14:paraId="2568340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"transkey_HM_mf_wfm_mainFrame_pwd_test": "abd741c7bfa6b05a3a7647be962fed563bebfb643223dc6f4acd466744c06001",</w:t>
            </w:r>
          </w:p>
          <w:p w14:paraId="29A0781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"transkeyUuid": "02055fedb9278a4b5c7f578b071c1bd44dc76c509724c83874c2c0797d4f5354",</w:t>
            </w:r>
          </w:p>
          <w:p w14:paraId="0C2CB14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"transkey_mf_wfm_mainFrame_pwd_test_number": "$a5,d0,86,e6,e4...",</w:t>
            </w:r>
          </w:p>
          <w:p w14:paraId="2999A1D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"transkey_HM_mf_wfm_mainFrame_pwd_test_number": "22a68255ca3a495dcd2dae598825786297cb6646036821e626f755186507f7ff",</w:t>
            </w:r>
          </w:p>
          <w:p w14:paraId="05E3C0E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"transkey_target_info_array": [</w:t>
            </w:r>
          </w:p>
          <w:p w14:paraId="0D6B3B8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{</w:t>
            </w:r>
          </w:p>
          <w:p w14:paraId="65D8527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"id": "mf_wfm_mainFrame_pwd_test",</w:t>
            </w:r>
          </w:p>
          <w:p w14:paraId="36E0423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"type": "KEYPAD",</w:t>
            </w:r>
          </w:p>
          <w:p w14:paraId="545957E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"originalId": "pwd_test"</w:t>
            </w:r>
          </w:p>
          <w:p w14:paraId="028D1E0C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lastRenderedPageBreak/>
              <w:t xml:space="preserve">            },</w:t>
            </w:r>
          </w:p>
          <w:p w14:paraId="7AC6548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{</w:t>
            </w:r>
          </w:p>
          <w:p w14:paraId="25A5924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"id": "mf_wfm_mainFrame_pwd_test_number",</w:t>
            </w:r>
          </w:p>
          <w:p w14:paraId="5BEA0A2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"type": "KEYPAD",</w:t>
            </w:r>
          </w:p>
          <w:p w14:paraId="3C94823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"originalId": "pwd_test_number"</w:t>
            </w:r>
          </w:p>
          <w:p w14:paraId="2855329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}</w:t>
            </w:r>
          </w:p>
          <w:p w14:paraId="678332F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]</w:t>
            </w:r>
          </w:p>
          <w:p w14:paraId="2F47BCB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},</w:t>
            </w:r>
          </w:p>
          <w:p w14:paraId="6E20C50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"userHeader": {</w:t>
            </w:r>
          </w:p>
          <w:p w14:paraId="7A32742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...</w:t>
            </w:r>
          </w:p>
          <w:p w14:paraId="7C9DFBD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}</w:t>
            </w:r>
          </w:p>
          <w:p w14:paraId="53D2551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  <w:p w14:paraId="47166CC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</w:tc>
      </w:tr>
    </w:tbl>
    <w:p w14:paraId="435CBBE9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57A1A4DF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채널계 기간계공통 Proxy필터를 통과한 이후 데이터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34743E74" w14:textId="77777777" w:rsidTr="008D3001">
        <w:tc>
          <w:tcPr>
            <w:tcW w:w="10253" w:type="dxa"/>
          </w:tcPr>
          <w:p w14:paraId="6F3EE6E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{</w:t>
            </w:r>
          </w:p>
          <w:p w14:paraId="5B2E5C8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"elData": {</w:t>
            </w:r>
          </w:p>
          <w:p w14:paraId="1CA185A3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"transkey_mf_wfm_mainFrame_pwd_test": "$f7,bc,3...",</w:t>
            </w:r>
          </w:p>
          <w:p w14:paraId="7B906DB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"transkey_HM_mf_wfm_mainFrame_pwd_test": "abd741c7bfa6b05a3a7647be962fed563bebfb643223dc6f4acd466744c06001",</w:t>
            </w:r>
          </w:p>
          <w:p w14:paraId="6ECE0BD3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"transkeyUuid": "02055fedb9278a4b5c7f578b071c1bd44dc76c509724c83874c2c0797d4f5354",</w:t>
            </w:r>
          </w:p>
          <w:p w14:paraId="71A891B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"transkey_mf_wfm_mainFrame_pwd_test_number": "$a5,d0,86,e6,e4...",</w:t>
            </w:r>
          </w:p>
          <w:p w14:paraId="6AEB014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"transkey_HM_mf_wfm_mainFrame_pwd_test_number": "22a68255ca3a495dcd2dae598825786297cb6646036821e626f755186507f7ff",</w:t>
            </w:r>
          </w:p>
          <w:p w14:paraId="549C0A7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"transkey_target_info_array": [</w:t>
            </w:r>
          </w:p>
          <w:p w14:paraId="014AF1DF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{</w:t>
            </w:r>
          </w:p>
          <w:p w14:paraId="332D9BA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"id": "mf_wfm_mainFrame_pwd_test",</w:t>
            </w:r>
          </w:p>
          <w:p w14:paraId="77BA275E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"type": "KEYPAD",</w:t>
            </w:r>
          </w:p>
          <w:p w14:paraId="3B853F97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"originalId": "pwd_test"</w:t>
            </w:r>
          </w:p>
          <w:p w14:paraId="01E55E73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},</w:t>
            </w:r>
          </w:p>
          <w:p w14:paraId="5765060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{</w:t>
            </w:r>
          </w:p>
          <w:p w14:paraId="59A5AA8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"id": "mf_wfm_mainFrame_pwd_test_number",</w:t>
            </w:r>
          </w:p>
          <w:p w14:paraId="438C591C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"type": "KEYPAD",</w:t>
            </w:r>
          </w:p>
          <w:p w14:paraId="7A434D0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    "originalId": "pwd_test_number"</w:t>
            </w:r>
          </w:p>
          <w:p w14:paraId="02EE044C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    }</w:t>
            </w:r>
          </w:p>
          <w:p w14:paraId="00277E8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    ],</w:t>
            </w:r>
          </w:p>
          <w:p w14:paraId="062CB26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       "pwd_test": "QWE", // 복호화 데이터 추가</w:t>
            </w:r>
          </w:p>
          <w:p w14:paraId="7BC49883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ab/>
              <w:t xml:space="preserve"> "pwd_test_number": "126" // 복호화 데이터 추가</w:t>
            </w:r>
          </w:p>
          <w:p w14:paraId="401BC2A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},</w:t>
            </w:r>
          </w:p>
          <w:p w14:paraId="0407366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"userHeader": {</w:t>
            </w:r>
          </w:p>
          <w:p w14:paraId="23BE7D3C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lastRenderedPageBreak/>
              <w:t xml:space="preserve">        ...</w:t>
            </w:r>
          </w:p>
          <w:p w14:paraId="5DD737A5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}</w:t>
            </w:r>
          </w:p>
          <w:p w14:paraId="247E8E6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  <w:p w14:paraId="262A00F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</w:p>
        </w:tc>
      </w:tr>
    </w:tbl>
    <w:p w14:paraId="6A8CB47E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32F52323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3. 샘플소스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36B1B901" w14:textId="77777777" w:rsidTr="008D3001">
        <w:tc>
          <w:tcPr>
            <w:tcW w:w="10253" w:type="dxa"/>
          </w:tcPr>
          <w:p w14:paraId="0151B5A2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/cgMobile/src/main/webapp/sample/sample4.xml</w:t>
            </w:r>
          </w:p>
        </w:tc>
      </w:tr>
    </w:tbl>
    <w:p w14:paraId="5B133B32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해당파일에서 [가상키패드관련샘플] 로 검색하면 샘플 로직을 볼 수 있음.</w:t>
      </w:r>
    </w:p>
    <w:p w14:paraId="0BD2DEAF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33B59A2B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4. 고려사항</w:t>
      </w:r>
    </w:p>
    <w:p w14:paraId="58E83F1B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 xml:space="preserve">가상키패드 복호화관련 로직이 채널계 기간계공통 Proxy필터에 포함된 이유는 라온시큐어(보안솔루션업체)와 한컴위드(전자서명, 조합원인증서관련 업체)의 기능연동시 Session방식을 사용해야합니다만, </w:t>
      </w:r>
    </w:p>
    <w:p w14:paraId="60C9E6B1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채널계 WAS, 기간계 WAS간의 세션을 공유하는 구조가 아니기때문입니다. (원래 기간계 업무로직에서 구현할 복호화 진행해야함.)</w:t>
      </w:r>
    </w:p>
    <w:p w14:paraId="3CA4061E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라온시큐어(보안솔루션업체)와 한컴위드(전자서명, 조합원인증서관련 업체)에서 NonSession방식으로 변경을 고려하고 있으며, NonSession방식 적용시 기간계에서 복호화로직을 구성해야합니다.</w:t>
      </w:r>
    </w:p>
    <w:p w14:paraId="7B8B835D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323B7827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현재는 가상키패드 복호화 값이 채널계 기간계공통 Proxy필터에 주입되는 상황을 인지하고, 복호화 관련 로깅은 채널계 WAS 로그를 확인해야합니다.</w:t>
      </w:r>
    </w:p>
    <w:p w14:paraId="2E7D4344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168A4C0A" w14:textId="77777777" w:rsidR="006D6299" w:rsidRPr="00A212F9" w:rsidRDefault="006D6299" w:rsidP="006D6299">
      <w:pPr>
        <w:pStyle w:val="Heading1"/>
        <w:rPr>
          <w:rFonts w:asciiTheme="minorEastAsia" w:eastAsiaTheme="minorEastAsia" w:hAnsiTheme="minorEastAsia"/>
        </w:rPr>
      </w:pPr>
      <w:bookmarkStart w:id="28" w:name="_Toc124430857"/>
      <w:r w:rsidRPr="00A212F9">
        <w:rPr>
          <w:rFonts w:asciiTheme="minorEastAsia" w:eastAsiaTheme="minorEastAsia" w:hAnsiTheme="minorEastAsia" w:hint="eastAsia"/>
        </w:rPr>
        <w:t>SSO</w:t>
      </w:r>
      <w:bookmarkEnd w:id="28"/>
    </w:p>
    <w:p w14:paraId="5293E849" w14:textId="5E2F4011" w:rsidR="006D6299" w:rsidRPr="00A212F9" w:rsidRDefault="000A5564" w:rsidP="008D3001">
      <w:pPr>
        <w:pStyle w:val="Heading2"/>
        <w:rPr>
          <w:rFonts w:asciiTheme="minorEastAsia" w:eastAsiaTheme="minorEastAsia" w:hAnsiTheme="minorEastAsia"/>
        </w:rPr>
      </w:pPr>
      <w:bookmarkStart w:id="29" w:name="_Toc124430858"/>
      <w:r w:rsidRPr="00A212F9">
        <w:rPr>
          <w:rFonts w:asciiTheme="minorEastAsia" w:eastAsiaTheme="minorEastAsia" w:hAnsiTheme="minorEastAsia" w:hint="eastAsia"/>
        </w:rPr>
        <w:t xml:space="preserve">기간계용 </w:t>
      </w:r>
      <w:r w:rsidRPr="00A212F9">
        <w:rPr>
          <w:rFonts w:asciiTheme="minorEastAsia" w:eastAsiaTheme="minorEastAsia" w:hAnsiTheme="minorEastAsia"/>
        </w:rPr>
        <w:t>SSO Util</w:t>
      </w:r>
      <w:bookmarkEnd w:id="29"/>
    </w:p>
    <w:p w14:paraId="55B9AC15" w14:textId="563A98D4" w:rsidR="000A5564" w:rsidRPr="00A212F9" w:rsidRDefault="008D3001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 xml:space="preserve">기간계용 </w:t>
      </w:r>
      <w:r w:rsidRPr="00A212F9">
        <w:rPr>
          <w:rFonts w:asciiTheme="minorEastAsia" w:eastAsiaTheme="minorEastAsia" w:hAnsiTheme="minorEastAsia"/>
          <w:lang w:val="en-GB"/>
        </w:rPr>
        <w:t xml:space="preserve">SSO </w:t>
      </w:r>
      <w:r w:rsidRPr="00A212F9">
        <w:rPr>
          <w:rFonts w:asciiTheme="minorEastAsia" w:eastAsiaTheme="minorEastAsia" w:hAnsiTheme="minorEastAsia" w:hint="eastAsia"/>
          <w:lang w:val="en-GB"/>
        </w:rPr>
        <w:t xml:space="preserve">Util은 포탈에서 발급한 </w:t>
      </w:r>
      <w:r w:rsidRPr="00A212F9">
        <w:rPr>
          <w:rFonts w:asciiTheme="minorEastAsia" w:eastAsiaTheme="minorEastAsia" w:hAnsiTheme="minorEastAsia"/>
          <w:lang w:val="en-GB"/>
        </w:rPr>
        <w:t xml:space="preserve">SSO </w:t>
      </w:r>
      <w:r w:rsidRPr="00A212F9">
        <w:rPr>
          <w:rFonts w:asciiTheme="minorEastAsia" w:eastAsiaTheme="minorEastAsia" w:hAnsiTheme="minorEastAsia" w:hint="eastAsia"/>
          <w:lang w:val="en-GB"/>
        </w:rPr>
        <w:t xml:space="preserve">기준으로 사용하는 기준으로 </w:t>
      </w:r>
      <w:r w:rsidRPr="00A212F9">
        <w:rPr>
          <w:rFonts w:asciiTheme="minorEastAsia" w:eastAsiaTheme="minorEastAsia" w:hAnsiTheme="minorEastAsia"/>
          <w:lang w:val="en-GB"/>
        </w:rPr>
        <w:t>API</w:t>
      </w:r>
      <w:r w:rsidRPr="00A212F9">
        <w:rPr>
          <w:rFonts w:asciiTheme="minorEastAsia" w:eastAsiaTheme="minorEastAsia" w:hAnsiTheme="minorEastAsia" w:hint="eastAsia"/>
          <w:lang w:val="en-GB"/>
        </w:rPr>
        <w:t>를 제공합니다.</w:t>
      </w:r>
    </w:p>
    <w:p w14:paraId="20163536" w14:textId="77777777" w:rsidR="008D3001" w:rsidRPr="00A212F9" w:rsidRDefault="008D3001" w:rsidP="008D3001">
      <w:pPr>
        <w:rPr>
          <w:rFonts w:asciiTheme="minorEastAsia" w:eastAsiaTheme="minorEastAsia" w:hAnsiTheme="minorEastAsia"/>
        </w:rPr>
      </w:pPr>
    </w:p>
    <w:p w14:paraId="480D7FC8" w14:textId="7DBDA6D1" w:rsidR="008D3001" w:rsidRPr="00A212F9" w:rsidRDefault="008D3001" w:rsidP="008D3001">
      <w:pPr>
        <w:rPr>
          <w:rFonts w:asciiTheme="minorEastAsia" w:eastAsiaTheme="minorEastAsia" w:hAnsiTheme="minorEastAsia"/>
        </w:rPr>
      </w:pPr>
      <w:r w:rsidRPr="00A212F9">
        <w:rPr>
          <w:rFonts w:asciiTheme="minorEastAsia" w:eastAsiaTheme="minorEastAsia" w:hAnsiTheme="minorEastAsia"/>
        </w:rPr>
        <w:t xml:space="preserve">1. </w:t>
      </w:r>
      <w:r w:rsidRPr="00A212F9">
        <w:rPr>
          <w:rFonts w:asciiTheme="minorEastAsia" w:eastAsiaTheme="minorEastAsia" w:hAnsiTheme="minorEastAsia" w:hint="eastAsia"/>
        </w:rPr>
        <w:t>Util Class</w:t>
      </w:r>
    </w:p>
    <w:p w14:paraId="514FAD65" w14:textId="21A27204" w:rsidR="008D3001" w:rsidRPr="00A212F9" w:rsidRDefault="008D3001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>com.cg.sys.sso.util.SsoUtil</w:t>
      </w:r>
    </w:p>
    <w:p w14:paraId="1B7EBDC6" w14:textId="099337AB" w:rsidR="008D3001" w:rsidRPr="00A212F9" w:rsidRDefault="008D3001" w:rsidP="006D6299">
      <w:pPr>
        <w:rPr>
          <w:rFonts w:asciiTheme="minorEastAsia" w:eastAsiaTheme="minorEastAsia" w:hAnsiTheme="minorEastAsia"/>
          <w:lang w:val="en-GB"/>
        </w:rPr>
      </w:pPr>
    </w:p>
    <w:p w14:paraId="6FCB42D5" w14:textId="458849D1" w:rsidR="008D3001" w:rsidRPr="00A212F9" w:rsidRDefault="008D3001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2. API 목록</w:t>
      </w:r>
    </w:p>
    <w:p w14:paraId="1DFDC746" w14:textId="7BD3F387" w:rsidR="008D3001" w:rsidRPr="00A212F9" w:rsidRDefault="008D3001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 xml:space="preserve">2.1. </w:t>
      </w:r>
      <w:r w:rsidRPr="00A212F9">
        <w:rPr>
          <w:rFonts w:asciiTheme="minorEastAsia" w:eastAsiaTheme="minorEastAsia" w:hAnsiTheme="minorEastAsia" w:hint="eastAsia"/>
          <w:lang w:val="en-GB"/>
        </w:rPr>
        <w:t>포탈에서 넘어온 sso token 내 사용자 정보 추가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8D3001" w:rsidRPr="00A212F9" w14:paraId="173F91A7" w14:textId="77777777" w:rsidTr="008D3001">
        <w:tc>
          <w:tcPr>
            <w:tcW w:w="9743" w:type="dxa"/>
          </w:tcPr>
          <w:p w14:paraId="218C7746" w14:textId="77777777" w:rsidR="008D3001" w:rsidRPr="00A212F9" w:rsidRDefault="008D3001" w:rsidP="006D6299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void injectUserDataSsoToken(Map userInfoMap)</w:t>
            </w:r>
          </w:p>
          <w:p w14:paraId="69E0A339" w14:textId="06F7CFBB" w:rsidR="008D3001" w:rsidRPr="00A212F9" w:rsidRDefault="008D3001" w:rsidP="006D6299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6BE8F493" w14:textId="234574CE" w:rsidR="008D3001" w:rsidRPr="00A212F9" w:rsidRDefault="008D3001" w:rsidP="006D6299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/*</w:t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Paramter Map Data명세</w:t>
            </w:r>
          </w:p>
          <w:p w14:paraId="509DC3F1" w14:textId="3BF16CF7" w:rsidR="008D3001" w:rsidRPr="00A212F9" w:rsidRDefault="008D3001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USERID</w:t>
            </w:r>
            <w:r w:rsidR="00237B4E" w:rsidRPr="00A212F9">
              <w:rPr>
                <w:rFonts w:asciiTheme="minorEastAsia" w:eastAsiaTheme="minorEastAsia" w:hAnsiTheme="minorEastAsia"/>
                <w:lang w:val="en-GB"/>
              </w:rPr>
              <w:t>: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아이디</w:t>
            </w:r>
          </w:p>
          <w:p w14:paraId="4F72DA4E" w14:textId="2633205D" w:rsidR="008D3001" w:rsidRPr="00A212F9" w:rsidRDefault="008D3001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EMPNO</w:t>
            </w:r>
            <w:r w:rsidR="00237B4E" w:rsidRPr="00A212F9">
              <w:rPr>
                <w:rFonts w:asciiTheme="minorEastAsia" w:eastAsiaTheme="minorEastAsia" w:hAnsiTheme="minorEastAsia"/>
                <w:lang w:val="en-GB"/>
              </w:rPr>
              <w:t xml:space="preserve">: 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사번</w:t>
            </w:r>
          </w:p>
          <w:p w14:paraId="042DAF71" w14:textId="0719D7AE" w:rsidR="008D3001" w:rsidRPr="00A212F9" w:rsidRDefault="008D3001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EMP_NM</w:t>
            </w:r>
            <w:r w:rsidR="00237B4E" w:rsidRPr="00A212F9">
              <w:rPr>
                <w:rFonts w:asciiTheme="minorEastAsia" w:eastAsiaTheme="minorEastAsia" w:hAnsiTheme="minorEastAsia"/>
                <w:lang w:val="en-GB"/>
              </w:rPr>
              <w:t>: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사원명</w:t>
            </w:r>
          </w:p>
          <w:p w14:paraId="67B03201" w14:textId="69BFDCE7" w:rsidR="008D3001" w:rsidRPr="00A212F9" w:rsidRDefault="008D3001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DPCD</w:t>
            </w:r>
            <w:r w:rsidR="00237B4E" w:rsidRPr="00A212F9">
              <w:rPr>
                <w:rFonts w:asciiTheme="minorEastAsia" w:eastAsiaTheme="minorEastAsia" w:hAnsiTheme="minorEastAsia"/>
                <w:lang w:val="en-GB"/>
              </w:rPr>
              <w:t xml:space="preserve">: 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부서코드</w:t>
            </w:r>
          </w:p>
          <w:p w14:paraId="6D7B33CA" w14:textId="59992FFE" w:rsidR="008D3001" w:rsidRPr="00A212F9" w:rsidRDefault="008D3001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DPNM</w:t>
            </w:r>
            <w:r w:rsidR="00237B4E" w:rsidRPr="00A212F9">
              <w:rPr>
                <w:rFonts w:asciiTheme="minorEastAsia" w:eastAsiaTheme="minorEastAsia" w:hAnsiTheme="minorEastAsia"/>
                <w:lang w:val="en-GB"/>
              </w:rPr>
              <w:t xml:space="preserve">: 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부서명</w:t>
            </w:r>
          </w:p>
          <w:p w14:paraId="2A7ECE03" w14:textId="4F3BB6B5" w:rsidR="008D3001" w:rsidRPr="00A212F9" w:rsidRDefault="008D3001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RSOF_CD</w:t>
            </w:r>
            <w:r w:rsidR="00237B4E" w:rsidRPr="00A212F9">
              <w:rPr>
                <w:rFonts w:asciiTheme="minorEastAsia" w:eastAsiaTheme="minorEastAsia" w:hAnsiTheme="minorEastAsia"/>
                <w:lang w:val="en-GB"/>
              </w:rPr>
              <w:t xml:space="preserve">: 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직책코드</w:t>
            </w:r>
          </w:p>
          <w:p w14:paraId="5DB205DB" w14:textId="542F02FC" w:rsidR="008D3001" w:rsidRPr="00A212F9" w:rsidRDefault="008D3001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lastRenderedPageBreak/>
              <w:t>RSOF_NM</w:t>
            </w:r>
            <w:r w:rsidR="00237B4E" w:rsidRPr="00A212F9">
              <w:rPr>
                <w:rFonts w:asciiTheme="minorEastAsia" w:eastAsiaTheme="minorEastAsia" w:hAnsiTheme="minorEastAsia"/>
                <w:lang w:val="en-GB"/>
              </w:rPr>
              <w:t>: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직급명직책명</w:t>
            </w:r>
          </w:p>
          <w:p w14:paraId="11978850" w14:textId="4FAF696C" w:rsidR="008D3001" w:rsidRPr="00A212F9" w:rsidRDefault="008D3001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OLCD</w:t>
            </w:r>
            <w:r w:rsidR="00237B4E" w:rsidRPr="00A212F9">
              <w:rPr>
                <w:rFonts w:asciiTheme="minorEastAsia" w:eastAsiaTheme="minorEastAsia" w:hAnsiTheme="minorEastAsia"/>
                <w:lang w:val="en-GB"/>
              </w:rPr>
              <w:t>: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직급코드</w:t>
            </w:r>
          </w:p>
          <w:p w14:paraId="7D553229" w14:textId="6FF201B0" w:rsidR="008D3001" w:rsidRPr="00A212F9" w:rsidRDefault="00237B4E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OLNM:</w:t>
            </w:r>
            <w:r w:rsidR="008D3001"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직급명</w:t>
            </w:r>
          </w:p>
          <w:p w14:paraId="7C682500" w14:textId="61CBD0ED" w:rsidR="008D3001" w:rsidRPr="00A212F9" w:rsidRDefault="008D3001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ELCT_FXNO</w:t>
            </w:r>
            <w:r w:rsidR="00237B4E" w:rsidRPr="00A212F9">
              <w:rPr>
                <w:rFonts w:asciiTheme="minorEastAsia" w:eastAsiaTheme="minorEastAsia" w:hAnsiTheme="minorEastAsia"/>
                <w:lang w:val="en-GB"/>
              </w:rPr>
              <w:t>: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부서팩스번호</w:t>
            </w:r>
          </w:p>
          <w:p w14:paraId="66D512D0" w14:textId="080424BF" w:rsidR="008D3001" w:rsidRPr="00A212F9" w:rsidRDefault="008D3001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*/</w:t>
            </w:r>
          </w:p>
        </w:tc>
      </w:tr>
    </w:tbl>
    <w:p w14:paraId="61FEFC9E" w14:textId="4C6AEB07" w:rsidR="008D3001" w:rsidRPr="00A212F9" w:rsidRDefault="008D3001" w:rsidP="006D6299">
      <w:pPr>
        <w:rPr>
          <w:rFonts w:asciiTheme="minorEastAsia" w:eastAsiaTheme="minorEastAsia" w:hAnsiTheme="minorEastAsia"/>
          <w:lang w:val="en-GB"/>
        </w:rPr>
      </w:pPr>
    </w:p>
    <w:p w14:paraId="3CC75BB6" w14:textId="404A3DC8" w:rsidR="008D3001" w:rsidRPr="00A212F9" w:rsidRDefault="008D3001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 xml:space="preserve">2.2. </w:t>
      </w:r>
      <w:r w:rsidRPr="00A212F9">
        <w:rPr>
          <w:rFonts w:asciiTheme="minorEastAsia" w:eastAsiaTheme="minorEastAsia" w:hAnsiTheme="minorEastAsia" w:hint="eastAsia"/>
          <w:lang w:val="en-GB"/>
        </w:rPr>
        <w:t>sso token 유효성 체크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8D3001" w:rsidRPr="00A212F9" w14:paraId="6803B1B2" w14:textId="77777777" w:rsidTr="008D3001">
        <w:tc>
          <w:tcPr>
            <w:tcW w:w="9743" w:type="dxa"/>
          </w:tcPr>
          <w:p w14:paraId="5CACB0B3" w14:textId="591B3370" w:rsidR="008D3001" w:rsidRPr="00A212F9" w:rsidRDefault="008D3001" w:rsidP="006D6299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boolean verifySsoToken()</w:t>
            </w:r>
          </w:p>
        </w:tc>
      </w:tr>
    </w:tbl>
    <w:p w14:paraId="5513AF99" w14:textId="6A2CC44B" w:rsidR="008D3001" w:rsidRPr="00A212F9" w:rsidRDefault="008D3001" w:rsidP="006D6299">
      <w:pPr>
        <w:rPr>
          <w:rFonts w:asciiTheme="minorEastAsia" w:eastAsiaTheme="minorEastAsia" w:hAnsiTheme="minorEastAsia"/>
          <w:lang w:val="en-GB"/>
        </w:rPr>
      </w:pPr>
    </w:p>
    <w:p w14:paraId="52736143" w14:textId="65D8E2F5" w:rsidR="008D3001" w:rsidRPr="00A212F9" w:rsidRDefault="008D3001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 xml:space="preserve">2.3. </w:t>
      </w:r>
      <w:r w:rsidRPr="00A212F9">
        <w:rPr>
          <w:rFonts w:asciiTheme="minorEastAsia" w:eastAsiaTheme="minorEastAsia" w:hAnsiTheme="minorEastAsia" w:hint="eastAsia"/>
          <w:lang w:val="en-GB"/>
        </w:rPr>
        <w:t>sso token으로 sso객체생성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8D3001" w:rsidRPr="00A212F9" w14:paraId="2A4C4BD6" w14:textId="77777777" w:rsidTr="008D3001">
        <w:tc>
          <w:tcPr>
            <w:tcW w:w="9743" w:type="dxa"/>
          </w:tcPr>
          <w:p w14:paraId="11338538" w14:textId="77777777" w:rsidR="008D3001" w:rsidRPr="00A212F9" w:rsidRDefault="00FB39D3" w:rsidP="006D6299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SSO extractSsoObjectInReqeust()</w:t>
            </w:r>
          </w:p>
          <w:p w14:paraId="3FAEA713" w14:textId="23DA6B7A" w:rsidR="00FB39D3" w:rsidRPr="00A212F9" w:rsidRDefault="00FB39D3" w:rsidP="006D6299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SSO extractSsoObjectInReqeust(String ssoToken)</w:t>
            </w:r>
          </w:p>
        </w:tc>
      </w:tr>
    </w:tbl>
    <w:p w14:paraId="048EF65B" w14:textId="0892AC9A" w:rsidR="008D3001" w:rsidRPr="00A212F9" w:rsidRDefault="008D3001" w:rsidP="006D6299">
      <w:pPr>
        <w:rPr>
          <w:rFonts w:asciiTheme="minorEastAsia" w:eastAsiaTheme="minorEastAsia" w:hAnsiTheme="minorEastAsia"/>
          <w:lang w:val="en-GB"/>
        </w:rPr>
      </w:pPr>
    </w:p>
    <w:p w14:paraId="39722FA2" w14:textId="148F8D0F" w:rsidR="008D3001" w:rsidRPr="00A212F9" w:rsidRDefault="008D3001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 xml:space="preserve">2.4. </w:t>
      </w:r>
      <w:r w:rsidRPr="00A212F9">
        <w:rPr>
          <w:rFonts w:asciiTheme="minorEastAsia" w:eastAsiaTheme="minorEastAsia" w:hAnsiTheme="minorEastAsia" w:hint="eastAsia"/>
          <w:lang w:val="en-GB"/>
        </w:rPr>
        <w:t>sso token 삭제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8D3001" w:rsidRPr="00A212F9" w14:paraId="7C2DB5BE" w14:textId="77777777" w:rsidTr="008D3001">
        <w:tc>
          <w:tcPr>
            <w:tcW w:w="9743" w:type="dxa"/>
          </w:tcPr>
          <w:p w14:paraId="3D944527" w14:textId="5F528AF1" w:rsidR="008D3001" w:rsidRPr="00A212F9" w:rsidRDefault="00FB39D3" w:rsidP="006D6299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boolean deleteSsoTokenContainCookie()</w:t>
            </w:r>
          </w:p>
        </w:tc>
      </w:tr>
    </w:tbl>
    <w:p w14:paraId="42FFFC4F" w14:textId="2BCA1FED" w:rsidR="000A5564" w:rsidRPr="00A212F9" w:rsidRDefault="000A5564" w:rsidP="006D6299">
      <w:pPr>
        <w:rPr>
          <w:rFonts w:asciiTheme="minorEastAsia" w:eastAsiaTheme="minorEastAsia" w:hAnsiTheme="minorEastAsia"/>
          <w:lang w:val="en-GB"/>
        </w:rPr>
      </w:pPr>
    </w:p>
    <w:p w14:paraId="1A898542" w14:textId="050D1829" w:rsidR="000A5564" w:rsidRPr="00A212F9" w:rsidRDefault="000A5564" w:rsidP="008D3001">
      <w:pPr>
        <w:pStyle w:val="Heading2"/>
        <w:rPr>
          <w:rFonts w:asciiTheme="minorEastAsia" w:eastAsiaTheme="minorEastAsia" w:hAnsiTheme="minorEastAsia"/>
        </w:rPr>
      </w:pPr>
      <w:bookmarkStart w:id="30" w:name="_Toc124430859"/>
      <w:r w:rsidRPr="00A212F9">
        <w:rPr>
          <w:rFonts w:asciiTheme="minorEastAsia" w:eastAsiaTheme="minorEastAsia" w:hAnsiTheme="minorEastAsia" w:hint="eastAsia"/>
        </w:rPr>
        <w:t xml:space="preserve">채널용 </w:t>
      </w:r>
      <w:r w:rsidRPr="00A212F9">
        <w:rPr>
          <w:rFonts w:asciiTheme="minorEastAsia" w:eastAsiaTheme="minorEastAsia" w:hAnsiTheme="minorEastAsia"/>
        </w:rPr>
        <w:t>SSO Util</w:t>
      </w:r>
      <w:bookmarkEnd w:id="30"/>
    </w:p>
    <w:p w14:paraId="0E5B9698" w14:textId="3FC5E8F7" w:rsidR="00CA0D3F" w:rsidRPr="00A212F9" w:rsidRDefault="00CA0D3F" w:rsidP="00CA0D3F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 xml:space="preserve">채널용 </w:t>
      </w:r>
      <w:r w:rsidRPr="00A212F9">
        <w:rPr>
          <w:rFonts w:asciiTheme="minorEastAsia" w:eastAsiaTheme="minorEastAsia" w:hAnsiTheme="minorEastAsia"/>
          <w:lang w:val="en-GB"/>
        </w:rPr>
        <w:t xml:space="preserve">SSO </w:t>
      </w:r>
      <w:r w:rsidRPr="00A212F9">
        <w:rPr>
          <w:rFonts w:asciiTheme="minorEastAsia" w:eastAsiaTheme="minorEastAsia" w:hAnsiTheme="minorEastAsia" w:hint="eastAsia"/>
          <w:lang w:val="en-GB"/>
        </w:rPr>
        <w:t xml:space="preserve">Util은 채널에서 SSO를 직접 발급하는 기준으로 </w:t>
      </w:r>
      <w:r w:rsidRPr="00A212F9">
        <w:rPr>
          <w:rFonts w:asciiTheme="minorEastAsia" w:eastAsiaTheme="minorEastAsia" w:hAnsiTheme="minorEastAsia"/>
          <w:lang w:val="en-GB"/>
        </w:rPr>
        <w:t>API</w:t>
      </w:r>
      <w:r w:rsidRPr="00A212F9">
        <w:rPr>
          <w:rFonts w:asciiTheme="minorEastAsia" w:eastAsiaTheme="minorEastAsia" w:hAnsiTheme="minorEastAsia" w:hint="eastAsia"/>
          <w:lang w:val="en-GB"/>
        </w:rPr>
        <w:t>를 제공합니다.</w:t>
      </w:r>
    </w:p>
    <w:p w14:paraId="6AAD0834" w14:textId="77777777" w:rsidR="00CA0D3F" w:rsidRPr="00A212F9" w:rsidRDefault="00CA0D3F" w:rsidP="00CA0D3F">
      <w:pPr>
        <w:rPr>
          <w:rFonts w:asciiTheme="minorEastAsia" w:eastAsiaTheme="minorEastAsia" w:hAnsiTheme="minorEastAsia"/>
        </w:rPr>
      </w:pPr>
    </w:p>
    <w:p w14:paraId="0B209B92" w14:textId="77777777" w:rsidR="00CA0D3F" w:rsidRPr="00A212F9" w:rsidRDefault="00CA0D3F" w:rsidP="00CA0D3F">
      <w:pPr>
        <w:rPr>
          <w:rFonts w:asciiTheme="minorEastAsia" w:eastAsiaTheme="minorEastAsia" w:hAnsiTheme="minorEastAsia"/>
        </w:rPr>
      </w:pPr>
      <w:r w:rsidRPr="00A212F9">
        <w:rPr>
          <w:rFonts w:asciiTheme="minorEastAsia" w:eastAsiaTheme="minorEastAsia" w:hAnsiTheme="minorEastAsia"/>
        </w:rPr>
        <w:t xml:space="preserve">1. </w:t>
      </w:r>
      <w:r w:rsidRPr="00A212F9">
        <w:rPr>
          <w:rFonts w:asciiTheme="minorEastAsia" w:eastAsiaTheme="minorEastAsia" w:hAnsiTheme="minorEastAsia" w:hint="eastAsia"/>
        </w:rPr>
        <w:t>Util Class</w:t>
      </w:r>
    </w:p>
    <w:p w14:paraId="7CFCD9FF" w14:textId="619D61C5" w:rsidR="00CA0D3F" w:rsidRPr="00A212F9" w:rsidRDefault="000E65BB" w:rsidP="00CA0D3F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>com.cg.fw.security.util</w:t>
      </w:r>
      <w:r w:rsidR="00CA0D3F" w:rsidRPr="00A212F9">
        <w:rPr>
          <w:rFonts w:asciiTheme="minorEastAsia" w:eastAsiaTheme="minorEastAsia" w:hAnsiTheme="minorEastAsia"/>
          <w:lang w:val="en-GB"/>
        </w:rPr>
        <w:t>.SsoUtil</w:t>
      </w:r>
    </w:p>
    <w:p w14:paraId="0B44010E" w14:textId="77777777" w:rsidR="00CA0D3F" w:rsidRPr="00A212F9" w:rsidRDefault="00CA0D3F" w:rsidP="00CA0D3F">
      <w:pPr>
        <w:rPr>
          <w:rFonts w:asciiTheme="minorEastAsia" w:eastAsiaTheme="minorEastAsia" w:hAnsiTheme="minorEastAsia"/>
          <w:lang w:val="en-GB"/>
        </w:rPr>
      </w:pPr>
    </w:p>
    <w:p w14:paraId="4AE91B7A" w14:textId="77777777" w:rsidR="00CA0D3F" w:rsidRPr="00A212F9" w:rsidRDefault="00CA0D3F" w:rsidP="00CA0D3F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2. API 목록</w:t>
      </w:r>
    </w:p>
    <w:p w14:paraId="6BCFE34C" w14:textId="09AA8165" w:rsidR="00CA0D3F" w:rsidRPr="00A212F9" w:rsidRDefault="00CA0D3F" w:rsidP="00CA0D3F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 xml:space="preserve">2.1. </w:t>
      </w:r>
      <w:r w:rsidRPr="00A212F9">
        <w:rPr>
          <w:rFonts w:asciiTheme="minorEastAsia" w:eastAsiaTheme="minorEastAsia" w:hAnsiTheme="minorEastAsia" w:hint="eastAsia"/>
          <w:lang w:val="en-GB"/>
        </w:rPr>
        <w:t xml:space="preserve">sso token </w:t>
      </w:r>
      <w:r w:rsidR="000B4315" w:rsidRPr="00A212F9">
        <w:rPr>
          <w:rFonts w:asciiTheme="minorEastAsia" w:eastAsiaTheme="minorEastAsia" w:hAnsiTheme="minorEastAsia" w:hint="eastAsia"/>
          <w:lang w:val="en-GB"/>
        </w:rPr>
        <w:t>생성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CA0D3F" w:rsidRPr="00A212F9" w14:paraId="353EB78C" w14:textId="77777777" w:rsidTr="00536ECC">
        <w:tc>
          <w:tcPr>
            <w:tcW w:w="9743" w:type="dxa"/>
          </w:tcPr>
          <w:p w14:paraId="4C50A3FD" w14:textId="700195ED" w:rsidR="000E65BB" w:rsidRPr="00A212F9" w:rsidRDefault="000E65BB" w:rsidP="000E65BB">
            <w:pPr>
              <w:jc w:val="left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// SSO Token 생성 (인증서 사용 로그인이 아닌경우)</w:t>
            </w:r>
          </w:p>
          <w:p w14:paraId="1156C1FF" w14:textId="48C86ED4" w:rsidR="00CA0D3F" w:rsidRPr="00A212F9" w:rsidRDefault="000E65BB" w:rsidP="000E65BB">
            <w:pPr>
              <w:jc w:val="left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void createSsoToken(Object id, String amno, CertificationMethodType certificationMethodType)</w:t>
            </w:r>
          </w:p>
          <w:p w14:paraId="2BE55B98" w14:textId="77777777" w:rsidR="000E65BB" w:rsidRPr="00A212F9" w:rsidRDefault="000E65BB" w:rsidP="000E65BB">
            <w:pPr>
              <w:jc w:val="left"/>
              <w:rPr>
                <w:rFonts w:asciiTheme="minorEastAsia" w:eastAsiaTheme="minorEastAsia" w:hAnsiTheme="minorEastAsia"/>
                <w:lang w:val="en-GB"/>
              </w:rPr>
            </w:pPr>
          </w:p>
          <w:p w14:paraId="6EF32C29" w14:textId="77777777" w:rsidR="000E65BB" w:rsidRPr="00A212F9" w:rsidRDefault="000E65BB" w:rsidP="000E65BB">
            <w:pPr>
              <w:jc w:val="left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// SSO Token 생성 (인증서 사용 로그인인 경우)</w:t>
            </w:r>
          </w:p>
          <w:p w14:paraId="1F2A4FA9" w14:textId="3AEAD2BF" w:rsidR="000E65BB" w:rsidRPr="00A212F9" w:rsidRDefault="000E65BB" w:rsidP="000E65BB">
            <w:pPr>
              <w:jc w:val="left"/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void createSsoToken(Object id, String amno, CertificationMethodType certificationMethodType, String certificateDN, String certificateSerial)</w:t>
            </w:r>
          </w:p>
        </w:tc>
      </w:tr>
    </w:tbl>
    <w:p w14:paraId="421455B1" w14:textId="77777777" w:rsidR="00CA0D3F" w:rsidRPr="00A212F9" w:rsidRDefault="00CA0D3F" w:rsidP="00CA0D3F">
      <w:pPr>
        <w:rPr>
          <w:rFonts w:asciiTheme="minorEastAsia" w:eastAsiaTheme="minorEastAsia" w:hAnsiTheme="minorEastAsia"/>
          <w:lang w:val="en-GB"/>
        </w:rPr>
      </w:pPr>
    </w:p>
    <w:p w14:paraId="21284D5B" w14:textId="77777777" w:rsidR="00CA0D3F" w:rsidRPr="00A212F9" w:rsidRDefault="00CA0D3F" w:rsidP="00CA0D3F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 xml:space="preserve">2.2. </w:t>
      </w:r>
      <w:r w:rsidRPr="00A212F9">
        <w:rPr>
          <w:rFonts w:asciiTheme="minorEastAsia" w:eastAsiaTheme="minorEastAsia" w:hAnsiTheme="minorEastAsia" w:hint="eastAsia"/>
          <w:lang w:val="en-GB"/>
        </w:rPr>
        <w:t>sso token 유효성 체크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CA0D3F" w:rsidRPr="00A212F9" w14:paraId="1B38B252" w14:textId="77777777" w:rsidTr="00536ECC">
        <w:tc>
          <w:tcPr>
            <w:tcW w:w="9743" w:type="dxa"/>
          </w:tcPr>
          <w:p w14:paraId="222C5EAC" w14:textId="77777777" w:rsidR="00CA0D3F" w:rsidRPr="00A212F9" w:rsidRDefault="00CA0D3F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boolean verifySsoToken()</w:t>
            </w:r>
          </w:p>
        </w:tc>
      </w:tr>
    </w:tbl>
    <w:p w14:paraId="691DB25A" w14:textId="752F0B11" w:rsidR="00CA0D3F" w:rsidRPr="00A212F9" w:rsidRDefault="00CA0D3F" w:rsidP="00CA0D3F">
      <w:pPr>
        <w:rPr>
          <w:rFonts w:asciiTheme="minorEastAsia" w:eastAsiaTheme="minorEastAsia" w:hAnsiTheme="minorEastAsia"/>
          <w:lang w:val="en-GB"/>
        </w:rPr>
      </w:pPr>
    </w:p>
    <w:p w14:paraId="28C88A2E" w14:textId="33019288" w:rsidR="0002400C" w:rsidRPr="00A212F9" w:rsidRDefault="0002400C" w:rsidP="00CA0D3F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2.3. SSO Token내 값 추출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02400C" w:rsidRPr="00A212F9" w14:paraId="70CA4538" w14:textId="77777777" w:rsidTr="0002400C">
        <w:tc>
          <w:tcPr>
            <w:tcW w:w="9743" w:type="dxa"/>
          </w:tcPr>
          <w:p w14:paraId="25EC81EE" w14:textId="5110CEC5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// 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SSO Token내 값 추출 </w:t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>–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principal</w:t>
            </w:r>
          </w:p>
          <w:p w14:paraId="62C5D63F" w14:textId="075525FD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String extractPrincipal(SSO sso)</w:t>
            </w:r>
          </w:p>
          <w:p w14:paraId="689F1128" w14:textId="77777777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118E8836" w14:textId="1751DB57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lastRenderedPageBreak/>
              <w:t>// SSO Token내 값 추출 - 조합원번호</w:t>
            </w:r>
          </w:p>
          <w:p w14:paraId="2011021F" w14:textId="757C27B4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String extractAmno(SSO sso)</w:t>
            </w:r>
          </w:p>
          <w:p w14:paraId="370C0DD1" w14:textId="77777777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6EECECAE" w14:textId="65C44EFC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// SSO Token내 값 추출 </w:t>
            </w:r>
            <w:r w:rsidRPr="00A212F9">
              <w:rPr>
                <w:rFonts w:asciiTheme="minorEastAsia" w:eastAsiaTheme="minorEastAsia" w:hAnsiTheme="minorEastAsia"/>
                <w:lang w:val="en-GB"/>
              </w:rPr>
              <w:t>–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인증수단코드</w:t>
            </w:r>
          </w:p>
          <w:p w14:paraId="4DA9C95F" w14:textId="600D72E1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String extractCertificationMethodTypeCode(SSO sso)</w:t>
            </w:r>
          </w:p>
          <w:p w14:paraId="7EFCF8BA" w14:textId="77777777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6A62759F" w14:textId="77777777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// SSO Token내 값 추출 - 인증서 DN</w:t>
            </w:r>
          </w:p>
          <w:p w14:paraId="51A351A9" w14:textId="5D5C787F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String extractCertificateDN(SSO sso)</w:t>
            </w:r>
          </w:p>
          <w:p w14:paraId="3F877C00" w14:textId="77777777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</w:p>
          <w:p w14:paraId="097DB32D" w14:textId="77777777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// </w:t>
            </w: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>SSO Token내 값 추출 - 인증서 시리얼</w:t>
            </w:r>
          </w:p>
          <w:p w14:paraId="27AE9D03" w14:textId="792ADF34" w:rsidR="0002400C" w:rsidRPr="00A212F9" w:rsidRDefault="0002400C" w:rsidP="00CA0D3F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String extractCertificateSerial(SSO sso)</w:t>
            </w:r>
          </w:p>
        </w:tc>
      </w:tr>
    </w:tbl>
    <w:p w14:paraId="55454A9A" w14:textId="520C1870" w:rsidR="0002400C" w:rsidRPr="00A212F9" w:rsidRDefault="0002400C" w:rsidP="00CA0D3F">
      <w:pPr>
        <w:rPr>
          <w:rFonts w:asciiTheme="minorEastAsia" w:eastAsiaTheme="minorEastAsia" w:hAnsiTheme="minorEastAsia"/>
          <w:lang w:val="en-GB"/>
        </w:rPr>
      </w:pPr>
    </w:p>
    <w:p w14:paraId="33501A3C" w14:textId="125C2B1E" w:rsidR="00CA0D3F" w:rsidRPr="00A212F9" w:rsidRDefault="0002400C" w:rsidP="00CA0D3F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>2.4</w:t>
      </w:r>
      <w:r w:rsidR="00CA0D3F" w:rsidRPr="00A212F9">
        <w:rPr>
          <w:rFonts w:asciiTheme="minorEastAsia" w:eastAsiaTheme="minorEastAsia" w:hAnsiTheme="minorEastAsia"/>
          <w:lang w:val="en-GB"/>
        </w:rPr>
        <w:t xml:space="preserve">. </w:t>
      </w:r>
      <w:r w:rsidR="00CA0D3F" w:rsidRPr="00A212F9">
        <w:rPr>
          <w:rFonts w:asciiTheme="minorEastAsia" w:eastAsiaTheme="minorEastAsia" w:hAnsiTheme="minorEastAsia" w:hint="eastAsia"/>
          <w:lang w:val="en-GB"/>
        </w:rPr>
        <w:t>sso token으로 sso객체생성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CA0D3F" w:rsidRPr="00A212F9" w14:paraId="1F52BBD4" w14:textId="77777777" w:rsidTr="00536ECC">
        <w:tc>
          <w:tcPr>
            <w:tcW w:w="9743" w:type="dxa"/>
          </w:tcPr>
          <w:p w14:paraId="230B4D16" w14:textId="77777777" w:rsidR="00CA0D3F" w:rsidRPr="00A212F9" w:rsidRDefault="00CA0D3F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SSO extractSsoObjectInReqeust()</w:t>
            </w:r>
          </w:p>
          <w:p w14:paraId="0398FDF1" w14:textId="77777777" w:rsidR="00CA0D3F" w:rsidRPr="00A212F9" w:rsidRDefault="00CA0D3F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SSO extractSsoObjectInReqeust(String ssoToken)</w:t>
            </w:r>
          </w:p>
        </w:tc>
      </w:tr>
    </w:tbl>
    <w:p w14:paraId="43FC6D1C" w14:textId="77777777" w:rsidR="00CA0D3F" w:rsidRPr="00A212F9" w:rsidRDefault="00CA0D3F" w:rsidP="00CA0D3F">
      <w:pPr>
        <w:rPr>
          <w:rFonts w:asciiTheme="minorEastAsia" w:eastAsiaTheme="minorEastAsia" w:hAnsiTheme="minorEastAsia"/>
          <w:lang w:val="en-GB"/>
        </w:rPr>
      </w:pPr>
    </w:p>
    <w:p w14:paraId="45F2B4BF" w14:textId="38499785" w:rsidR="00CA0D3F" w:rsidRPr="00A212F9" w:rsidRDefault="0002400C" w:rsidP="00CA0D3F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>2.5</w:t>
      </w:r>
      <w:r w:rsidR="00CA0D3F" w:rsidRPr="00A212F9">
        <w:rPr>
          <w:rFonts w:asciiTheme="minorEastAsia" w:eastAsiaTheme="minorEastAsia" w:hAnsiTheme="minorEastAsia"/>
          <w:lang w:val="en-GB"/>
        </w:rPr>
        <w:t xml:space="preserve">. </w:t>
      </w:r>
      <w:r w:rsidR="00CA0D3F" w:rsidRPr="00A212F9">
        <w:rPr>
          <w:rFonts w:asciiTheme="minorEastAsia" w:eastAsiaTheme="minorEastAsia" w:hAnsiTheme="minorEastAsia" w:hint="eastAsia"/>
          <w:lang w:val="en-GB"/>
        </w:rPr>
        <w:t>sso token 삭제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CA0D3F" w:rsidRPr="00A212F9" w14:paraId="072B3046" w14:textId="77777777" w:rsidTr="00536ECC">
        <w:tc>
          <w:tcPr>
            <w:tcW w:w="9743" w:type="dxa"/>
          </w:tcPr>
          <w:p w14:paraId="0B0CDA9B" w14:textId="77777777" w:rsidR="00CA0D3F" w:rsidRPr="00A212F9" w:rsidRDefault="00CA0D3F" w:rsidP="00536ECC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public static boolean deleteSsoTokenContainCookie()</w:t>
            </w:r>
          </w:p>
        </w:tc>
      </w:tr>
    </w:tbl>
    <w:p w14:paraId="62649324" w14:textId="77777777" w:rsidR="000A5564" w:rsidRPr="00A212F9" w:rsidRDefault="000A5564" w:rsidP="006D6299">
      <w:pPr>
        <w:rPr>
          <w:rFonts w:asciiTheme="minorEastAsia" w:eastAsiaTheme="minorEastAsia" w:hAnsiTheme="minorEastAsia"/>
          <w:lang w:val="en-GB"/>
        </w:rPr>
      </w:pPr>
    </w:p>
    <w:p w14:paraId="0F430B65" w14:textId="77777777" w:rsidR="006D6299" w:rsidRPr="00A212F9" w:rsidRDefault="006D6299" w:rsidP="006D6299">
      <w:pPr>
        <w:pStyle w:val="Heading1"/>
        <w:rPr>
          <w:rFonts w:asciiTheme="minorEastAsia" w:eastAsiaTheme="minorEastAsia" w:hAnsiTheme="minorEastAsia"/>
        </w:rPr>
      </w:pPr>
      <w:bookmarkStart w:id="31" w:name="_Toc124430860"/>
      <w:r w:rsidRPr="00A212F9">
        <w:rPr>
          <w:rFonts w:asciiTheme="minorEastAsia" w:eastAsiaTheme="minorEastAsia" w:hAnsiTheme="minorEastAsia" w:hint="eastAsia"/>
        </w:rPr>
        <w:t>UMS</w:t>
      </w:r>
      <w:bookmarkEnd w:id="31"/>
    </w:p>
    <w:p w14:paraId="1A18D120" w14:textId="77777777" w:rsidR="006D6299" w:rsidRPr="00A212F9" w:rsidRDefault="006D6299" w:rsidP="006D6299">
      <w:pPr>
        <w:pStyle w:val="Heading2"/>
        <w:rPr>
          <w:rFonts w:asciiTheme="minorEastAsia" w:eastAsiaTheme="minorEastAsia" w:hAnsiTheme="minorEastAsia"/>
        </w:rPr>
      </w:pPr>
      <w:bookmarkStart w:id="32" w:name="_Toc124430861"/>
      <w:r w:rsidRPr="00A212F9">
        <w:rPr>
          <w:rFonts w:asciiTheme="minorEastAsia" w:eastAsiaTheme="minorEastAsia" w:hAnsiTheme="minorEastAsia" w:hint="eastAsia"/>
        </w:rPr>
        <w:t>UMS(이메일, 문자메시지, 카카오알림톡)관련 연계방법</w:t>
      </w:r>
      <w:bookmarkEnd w:id="32"/>
    </w:p>
    <w:p w14:paraId="451B6B47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47EF548A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>UMS Service</w:t>
      </w:r>
    </w:p>
    <w:p w14:paraId="438B127E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1) 실시간 자동 EMAIL 발송</w:t>
      </w:r>
    </w:p>
    <w:p w14:paraId="495135E1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메소드명: sendRealtimeEmail</w:t>
      </w:r>
    </w:p>
    <w:p w14:paraId="4B8CC4DD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파라미터: com.cg.sys.ums.vo.RealtimeEmailVO</w:t>
      </w:r>
    </w:p>
    <w:p w14:paraId="7269411A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4AF37516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실시간 메일은 To-Be에 새로 도입된 기능으로</w:t>
      </w:r>
    </w:p>
    <w:p w14:paraId="78DFA388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대량발송(배치) 발송대기열이 많을 경우, 발송이 지연되는 문제를 해결하기 위해 실시간 발송기능이 추가됨.</w:t>
      </w:r>
    </w:p>
    <w:p w14:paraId="369190BE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096A9814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2) 이메일 일괄발송</w:t>
      </w:r>
    </w:p>
    <w:p w14:paraId="5958DC94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메소드명: sendEmail</w:t>
      </w:r>
    </w:p>
    <w:p w14:paraId="41130523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파라미터: com.cg.sys.ums.vo.EmailVO</w:t>
      </w:r>
    </w:p>
    <w:p w14:paraId="11B8F4B9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7F910AFC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3) 템플릿 이메일 일괄발송</w:t>
      </w:r>
    </w:p>
    <w:p w14:paraId="7A5F6512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메소드명: sendEmail</w:t>
      </w:r>
    </w:p>
    <w:p w14:paraId="38B569BD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파라미터: com.cg.sys.ums.vo.EmailVO</w:t>
      </w:r>
    </w:p>
    <w:p w14:paraId="22A6376D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5DA91A2D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lastRenderedPageBreak/>
        <w:t>4) SMS 발송</w:t>
      </w:r>
    </w:p>
    <w:p w14:paraId="3B5E186C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메소드명: sendSms</w:t>
      </w:r>
    </w:p>
    <w:p w14:paraId="23DBCC8A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파라미터: com.cg.sys.ums.vo.MessageVO</w:t>
      </w:r>
    </w:p>
    <w:p w14:paraId="424293CA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0F2C7511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5) LMS 발송</w:t>
      </w:r>
    </w:p>
    <w:p w14:paraId="3793C7FF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메소드명: sendLms</w:t>
      </w:r>
    </w:p>
    <w:p w14:paraId="3B6C4BAB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파라미터: com.cg.sys.ums.vo.MessageVO</w:t>
      </w:r>
    </w:p>
    <w:p w14:paraId="449FA448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3B6E2ABC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6) 카카오알림톡 발송</w:t>
      </w:r>
    </w:p>
    <w:p w14:paraId="0C6A3A34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메소드명: sendKakaoMessage</w:t>
      </w:r>
    </w:p>
    <w:p w14:paraId="62479071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파라미터: com.cg.sys.ums.vo.kakaoMessageVO</w:t>
      </w:r>
    </w:p>
    <w:p w14:paraId="6E7D17B0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5002B692" w14:textId="77777777" w:rsidR="006D6299" w:rsidRPr="00A212F9" w:rsidRDefault="006D6299" w:rsidP="006D6299">
      <w:pPr>
        <w:pStyle w:val="Heading2"/>
        <w:rPr>
          <w:rFonts w:asciiTheme="minorEastAsia" w:eastAsiaTheme="minorEastAsia" w:hAnsiTheme="minorEastAsia"/>
        </w:rPr>
      </w:pPr>
      <w:bookmarkStart w:id="33" w:name="_Toc124430862"/>
      <w:r w:rsidRPr="00A212F9">
        <w:rPr>
          <w:rFonts w:asciiTheme="minorEastAsia" w:eastAsiaTheme="minorEastAsia" w:hAnsiTheme="minorEastAsia" w:hint="eastAsia"/>
        </w:rPr>
        <w:t>As-Is Adaptor To-Be 방식으로 구현</w:t>
      </w:r>
      <w:bookmarkEnd w:id="33"/>
    </w:p>
    <w:p w14:paraId="1322CDCB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파라미터 VO는 As-Is와 동일한 변수를 가지고 있어, 패키지만 맞춰서 import하여 사용하시면 됩니다.</w:t>
      </w:r>
    </w:p>
    <w:p w14:paraId="393D948D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내부적으로 1. UMS Service를 호출하고 있습니다.</w:t>
      </w:r>
    </w:p>
    <w:p w14:paraId="0A78BAB8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549FE1FC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framework 영역으로 소스코드를 옮겨서, 패키지를 변경하였습니다.</w:t>
      </w:r>
    </w:p>
    <w:p w14:paraId="14AD62C8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기 안내드린 com.cg.bs.ut.umsmanagement 미사용, As-Is com.inswave.ext.cg.adaptor 미사용</w:t>
      </w:r>
    </w:p>
    <w:p w14:paraId="5AB34B27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2B56EF5C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1) 메일발송</w:t>
      </w:r>
    </w:p>
    <w:p w14:paraId="41296E3E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설명: Email 시스템 호출을 위한 Adaptor 클래스이다.</w:t>
      </w:r>
    </w:p>
    <w:p w14:paraId="6D7727D9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클래스: com.cg.sys.ums.adaptor.EMAILAdaptor</w:t>
      </w:r>
    </w:p>
    <w:p w14:paraId="0F409C2F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메소드: callEmail</w:t>
      </w:r>
    </w:p>
    <w:p w14:paraId="3CB45D5D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메소드인자: com.cg.sys.ums.vo.EmailVO</w:t>
      </w:r>
    </w:p>
    <w:p w14:paraId="6E6E8BA7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21F081D4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2) 메시지발송(카카오알림톡)</w:t>
      </w:r>
    </w:p>
    <w:p w14:paraId="22B154BF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설명: 메시지 서비스를 위한 통합 메시지 호출 KakaoAdaptor 클래스</w:t>
      </w:r>
    </w:p>
    <w:p w14:paraId="080CD5BE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클래스: com.cg.sys.ums.adaptor.EMAILAdaptor</w:t>
      </w:r>
    </w:p>
    <w:p w14:paraId="6F708FE5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메소드: callEmail</w:t>
      </w:r>
    </w:p>
    <w:p w14:paraId="4C4D3508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메소드인자: com.cg.sys.ums.vo.KakaoMessageVO</w:t>
      </w:r>
    </w:p>
    <w:p w14:paraId="48F86306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7BFBC554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3) 메시지발송(SMS/LMS)</w:t>
      </w:r>
    </w:p>
    <w:p w14:paraId="04CE13CA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설명: SMS/LMS 메시지 서비스를 위한 통합 메시지 호출 Adaptor 클래스</w:t>
      </w:r>
    </w:p>
    <w:p w14:paraId="70D9F1FD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클래스: com.cg.sys.ums.adaptor.MessageAdaptor</w:t>
      </w:r>
    </w:p>
    <w:p w14:paraId="74256D4B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메소드: callMessage</w:t>
      </w:r>
    </w:p>
    <w:p w14:paraId="5ADED626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메소드인자: com.cg.sys.ums.vo.MessageVO</w:t>
      </w:r>
    </w:p>
    <w:p w14:paraId="31CA4C0B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38D40C7A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PUSH는 To-Be Websocket방식으로 To-Be방식으로 사용해야함.</w:t>
      </w:r>
    </w:p>
    <w:p w14:paraId="39EF6CED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4) SMS 메시지발송</w:t>
      </w:r>
    </w:p>
    <w:p w14:paraId="31329A50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lastRenderedPageBreak/>
        <w:t>설명: SMS시스템 호출을 위한 Adaptor 클래스</w:t>
      </w:r>
    </w:p>
    <w:p w14:paraId="7D56BD36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클래스: com.cg.sys.ums.adaptor.SMSAdaptor</w:t>
      </w:r>
    </w:p>
    <w:p w14:paraId="03A5ABC5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메소드: callSMS</w:t>
      </w:r>
    </w:p>
    <w:p w14:paraId="05BB4E75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메소드인자: com.cg.sys.ums.vo.SmsVO</w:t>
      </w:r>
    </w:p>
    <w:p w14:paraId="7DBD8038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69ECDA81" w14:textId="77777777" w:rsidR="006D6299" w:rsidRPr="00A212F9" w:rsidRDefault="006D6299" w:rsidP="006D6299">
      <w:pPr>
        <w:pStyle w:val="Heading2"/>
        <w:rPr>
          <w:rFonts w:asciiTheme="minorEastAsia" w:eastAsiaTheme="minorEastAsia" w:hAnsiTheme="minorEastAsia"/>
        </w:rPr>
      </w:pPr>
      <w:bookmarkStart w:id="34" w:name="_Toc124430863"/>
      <w:r w:rsidRPr="00A212F9">
        <w:rPr>
          <w:rFonts w:asciiTheme="minorEastAsia" w:eastAsiaTheme="minorEastAsia" w:hAnsiTheme="minorEastAsia" w:hint="eastAsia"/>
        </w:rPr>
        <w:t>UMS관련 테이블 레이아웃</w:t>
      </w:r>
      <w:bookmarkEnd w:id="34"/>
    </w:p>
    <w:p w14:paraId="3E8771F0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 xml:space="preserve">별도파일 참고: </w:t>
      </w:r>
    </w:p>
    <w:p w14:paraId="6D2ACD51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1) 대량메일관련 테이블레이아웃</w:t>
      </w:r>
    </w:p>
    <w:p w14:paraId="1E13810F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\\172.16.71.3\고도화사업\600. 인프라\01-산출물\23-UMS 개발가이드\테이블레이이웃[SEND_FORM과 LIST LOOP].doc</w:t>
      </w:r>
    </w:p>
    <w:p w14:paraId="6D4ACDD3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69C70C63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2) 실시간메일관련 테이블레이아웃</w:t>
      </w:r>
    </w:p>
    <w:p w14:paraId="1433322C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\\172.16.71.3\고도화사업\600. 인프라\01-산출물\23-UMS 개발가이드\테이블레이이웃\건설공제조합_EON_실시간 자동 메일 연동 규격서.doc</w:t>
      </w:r>
    </w:p>
    <w:p w14:paraId="0B186D4C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</w:p>
    <w:p w14:paraId="4325AFA3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3) SMS, LMS, 알림톡 통합 테이블레이아웃</w:t>
      </w:r>
    </w:p>
    <w:p w14:paraId="17CFCE71" w14:textId="77777777" w:rsidR="006D6299" w:rsidRPr="00A212F9" w:rsidRDefault="006D6299" w:rsidP="006D6299">
      <w:pPr>
        <w:jc w:val="left"/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\\172.16.71.3\고도화사업\600. 인프라\01-산출물\23-UMS 개발가이드\테이블레이이웃\건설공제조합_EON_알림톡 연계 테이블 명세.doc</w:t>
      </w:r>
    </w:p>
    <w:p w14:paraId="1A2F90CE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471E8FEF" w14:textId="3492B752" w:rsidR="006D6299" w:rsidRPr="00A212F9" w:rsidRDefault="006D6299" w:rsidP="006D6299">
      <w:pPr>
        <w:pStyle w:val="Heading1"/>
        <w:rPr>
          <w:rFonts w:asciiTheme="minorEastAsia" w:eastAsiaTheme="minorEastAsia" w:hAnsiTheme="minorEastAsia"/>
        </w:rPr>
      </w:pPr>
      <w:bookmarkStart w:id="35" w:name="_Toc124430864"/>
      <w:r w:rsidRPr="00A212F9">
        <w:rPr>
          <w:rFonts w:asciiTheme="minorEastAsia" w:eastAsiaTheme="minorEastAsia" w:hAnsiTheme="minorEastAsia" w:hint="eastAsia"/>
        </w:rPr>
        <w:t>맞춤법검사기</w:t>
      </w:r>
      <w:bookmarkEnd w:id="35"/>
    </w:p>
    <w:p w14:paraId="7A849977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로컬에서는 사용이 불가하며, 개발계에서만 테스트가 가능합니다.</w:t>
      </w:r>
    </w:p>
    <w:p w14:paraId="4C005BAC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44C9AFA0" w14:textId="6920A8FD" w:rsidR="006D6299" w:rsidRPr="00A212F9" w:rsidRDefault="006D6299" w:rsidP="000A5564">
      <w:pPr>
        <w:pStyle w:val="Heading2"/>
        <w:rPr>
          <w:rFonts w:asciiTheme="minorEastAsia" w:eastAsiaTheme="minorEastAsia" w:hAnsiTheme="minorEastAsia"/>
        </w:rPr>
      </w:pPr>
      <w:bookmarkStart w:id="36" w:name="_Toc124430865"/>
      <w:r w:rsidRPr="00A212F9">
        <w:rPr>
          <w:rFonts w:asciiTheme="minorEastAsia" w:eastAsiaTheme="minorEastAsia" w:hAnsiTheme="minorEastAsia" w:hint="eastAsia"/>
        </w:rPr>
        <w:t>메소드호출방식</w:t>
      </w:r>
      <w:bookmarkEnd w:id="3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64EA33EF" w14:textId="77777777" w:rsidTr="008D3001">
        <w:tc>
          <w:tcPr>
            <w:tcW w:w="10253" w:type="dxa"/>
          </w:tcPr>
          <w:p w14:paraId="0863545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String correctedString = null;</w:t>
            </w:r>
          </w:p>
          <w:p w14:paraId="65A6239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WebSpellerWrapper wrapper = new WebSpellerWrapper();</w:t>
            </w:r>
          </w:p>
          <w:p w14:paraId="31B0C109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correctedString = wrapper.correctSpell(query);</w:t>
            </w:r>
          </w:p>
        </w:tc>
      </w:tr>
    </w:tbl>
    <w:p w14:paraId="07D74479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686A97F7" w14:textId="1C2149E3" w:rsidR="006D6299" w:rsidRPr="00A212F9" w:rsidRDefault="006D6299" w:rsidP="000A5564">
      <w:pPr>
        <w:pStyle w:val="Heading2"/>
        <w:rPr>
          <w:rFonts w:asciiTheme="minorEastAsia" w:eastAsiaTheme="minorEastAsia" w:hAnsiTheme="minorEastAsia"/>
        </w:rPr>
      </w:pPr>
      <w:bookmarkStart w:id="37" w:name="_Toc124430866"/>
      <w:r w:rsidRPr="00A212F9">
        <w:rPr>
          <w:rFonts w:asciiTheme="minorEastAsia" w:eastAsiaTheme="minorEastAsia" w:hAnsiTheme="minorEastAsia" w:hint="eastAsia"/>
        </w:rPr>
        <w:t>URL 호출방식</w:t>
      </w:r>
      <w:bookmarkEnd w:id="37"/>
    </w:p>
    <w:p w14:paraId="5C54DFE8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>1) URL</w:t>
      </w:r>
    </w:p>
    <w:p w14:paraId="3F1EA6D1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>/speller.pwkjson</w:t>
      </w:r>
    </w:p>
    <w:p w14:paraId="15F26A1C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0FDD60E8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/>
          <w:lang w:val="en-GB"/>
        </w:rPr>
        <w:t>ex) https://ims-icore.cgbest.co.kr:8081/speller.pwkjson</w:t>
      </w:r>
    </w:p>
    <w:p w14:paraId="3ADB689E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0E49420E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2) 입력값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6E265DC2" w14:textId="77777777" w:rsidTr="008D3001">
        <w:tc>
          <w:tcPr>
            <w:tcW w:w="10253" w:type="dxa"/>
          </w:tcPr>
          <w:p w14:paraId="2B77BF9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lastRenderedPageBreak/>
              <w:t>{</w:t>
            </w:r>
          </w:p>
          <w:p w14:paraId="2BFE0003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"elData": {</w:t>
            </w:r>
          </w:p>
          <w:p w14:paraId="4A534C1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       "query": "학생들에게 보다 더 많은 활동을 소개하며 많은 지원자를 받고자 하였습니다"</w:t>
            </w:r>
          </w:p>
          <w:p w14:paraId="789B798D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},</w:t>
            </w:r>
          </w:p>
          <w:p w14:paraId="7F931CF1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"userHeader": {}</w:t>
            </w:r>
          </w:p>
          <w:p w14:paraId="49CA3A2B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</w:tc>
      </w:tr>
    </w:tbl>
    <w:p w14:paraId="50E7C905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</w:p>
    <w:p w14:paraId="6717B43C" w14:textId="77777777" w:rsidR="006D6299" w:rsidRPr="00A212F9" w:rsidRDefault="006D6299" w:rsidP="006D6299">
      <w:pPr>
        <w:rPr>
          <w:rFonts w:asciiTheme="minorEastAsia" w:eastAsiaTheme="minorEastAsia" w:hAnsiTheme="minorEastAsia"/>
          <w:lang w:val="en-GB"/>
        </w:rPr>
      </w:pPr>
      <w:r w:rsidRPr="00A212F9">
        <w:rPr>
          <w:rFonts w:asciiTheme="minorEastAsia" w:eastAsiaTheme="minorEastAsia" w:hAnsiTheme="minorEastAsia" w:hint="eastAsia"/>
          <w:lang w:val="en-GB"/>
        </w:rPr>
        <w:t>3) 결과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D6299" w:rsidRPr="00A212F9" w14:paraId="4678930A" w14:textId="77777777" w:rsidTr="008D3001">
        <w:tc>
          <w:tcPr>
            <w:tcW w:w="10253" w:type="dxa"/>
          </w:tcPr>
          <w:p w14:paraId="136A3F76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{</w:t>
            </w:r>
          </w:p>
          <w:p w14:paraId="6E11474A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"elData": {</w:t>
            </w:r>
          </w:p>
          <w:p w14:paraId="27E8CF4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 w:hint="eastAsia"/>
                <w:lang w:val="en-GB"/>
              </w:rPr>
              <w:t xml:space="preserve">        "correctedString": "학생들에게 더욱 더 많은 활동을 소개하며 많은 지원자를 받고자 하였습니다"</w:t>
            </w:r>
          </w:p>
          <w:p w14:paraId="2964B820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 xml:space="preserve">    },</w:t>
            </w:r>
          </w:p>
          <w:p w14:paraId="17F87B98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ab/>
              <w:t>...</w:t>
            </w:r>
          </w:p>
          <w:p w14:paraId="32AA3323" w14:textId="77777777" w:rsidR="006D6299" w:rsidRPr="00A212F9" w:rsidRDefault="006D6299" w:rsidP="008D3001">
            <w:pPr>
              <w:rPr>
                <w:rFonts w:asciiTheme="minorEastAsia" w:eastAsiaTheme="minorEastAsia" w:hAnsiTheme="minorEastAsia"/>
                <w:lang w:val="en-GB"/>
              </w:rPr>
            </w:pPr>
            <w:r w:rsidRPr="00A212F9">
              <w:rPr>
                <w:rFonts w:asciiTheme="minorEastAsia" w:eastAsiaTheme="minorEastAsia" w:hAnsiTheme="minorEastAsia"/>
                <w:lang w:val="en-GB"/>
              </w:rPr>
              <w:t>}</w:t>
            </w:r>
          </w:p>
        </w:tc>
      </w:tr>
    </w:tbl>
    <w:p w14:paraId="1AADD1DC" w14:textId="77777777" w:rsidR="006D6299" w:rsidRPr="00A212F9" w:rsidRDefault="006D6299" w:rsidP="006D6299">
      <w:pPr>
        <w:pStyle w:val="16"/>
        <w:ind w:left="0"/>
        <w:rPr>
          <w:rFonts w:asciiTheme="minorEastAsia" w:eastAsiaTheme="minorEastAsia" w:hAnsiTheme="minorEastAsia"/>
          <w:lang w:val="en-GB"/>
        </w:rPr>
      </w:pPr>
    </w:p>
    <w:p w14:paraId="246D885E" w14:textId="1D0C4BFD" w:rsidR="008008B3" w:rsidRPr="00A212F9" w:rsidRDefault="008008B3" w:rsidP="0024052B">
      <w:pPr>
        <w:jc w:val="left"/>
        <w:rPr>
          <w:rFonts w:asciiTheme="minorEastAsia" w:eastAsiaTheme="minorEastAsia" w:hAnsiTheme="minorEastAsia"/>
        </w:rPr>
      </w:pPr>
    </w:p>
    <w:p w14:paraId="7BCBDCAF" w14:textId="77777777" w:rsidR="008008B3" w:rsidRPr="00A212F9" w:rsidRDefault="008008B3" w:rsidP="0024052B">
      <w:pPr>
        <w:jc w:val="left"/>
        <w:rPr>
          <w:rFonts w:asciiTheme="minorEastAsia" w:eastAsiaTheme="minorEastAsia" w:hAnsiTheme="minorEastAsia"/>
        </w:rPr>
      </w:pPr>
    </w:p>
    <w:sectPr w:rsidR="008008B3" w:rsidRPr="00A212F9" w:rsidSect="006D6299">
      <w:headerReference w:type="default" r:id="rId76"/>
      <w:footerReference w:type="default" r:id="rId77"/>
      <w:pgSz w:w="11907" w:h="16840" w:code="9"/>
      <w:pgMar w:top="1134" w:right="1077" w:bottom="851" w:left="1077" w:header="737" w:footer="0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0B609" w14:textId="77777777" w:rsidR="0061530F" w:rsidRDefault="0061530F">
      <w:r>
        <w:separator/>
      </w:r>
    </w:p>
    <w:p w14:paraId="1394651E" w14:textId="77777777" w:rsidR="0061530F" w:rsidRDefault="0061530F"/>
    <w:p w14:paraId="3EF7EE77" w14:textId="77777777" w:rsidR="0061530F" w:rsidRDefault="0061530F" w:rsidP="00FD13CC"/>
    <w:p w14:paraId="48841868" w14:textId="77777777" w:rsidR="0061530F" w:rsidRDefault="0061530F"/>
  </w:endnote>
  <w:endnote w:type="continuationSeparator" w:id="0">
    <w:p w14:paraId="0AE60A7D" w14:textId="77777777" w:rsidR="0061530F" w:rsidRDefault="0061530F">
      <w:r>
        <w:continuationSeparator/>
      </w:r>
    </w:p>
    <w:p w14:paraId="362D12AF" w14:textId="77777777" w:rsidR="0061530F" w:rsidRDefault="0061530F"/>
    <w:p w14:paraId="7A32A308" w14:textId="77777777" w:rsidR="0061530F" w:rsidRDefault="0061530F" w:rsidP="00FD13CC"/>
    <w:p w14:paraId="03A5537C" w14:textId="77777777" w:rsidR="0061530F" w:rsidRDefault="006153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Optima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BA6FD" w14:textId="77777777" w:rsidR="008D3001" w:rsidRDefault="008D30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xxvii</w:t>
    </w:r>
    <w:r>
      <w:rPr>
        <w:rStyle w:val="PageNumber"/>
      </w:rPr>
      <w:fldChar w:fldCharType="end"/>
    </w:r>
  </w:p>
  <w:p w14:paraId="6E32223B" w14:textId="77777777" w:rsidR="008D3001" w:rsidRDefault="008D30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43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00" w:firstRow="0" w:lastRow="0" w:firstColumn="0" w:lastColumn="0" w:noHBand="0" w:noVBand="0"/>
    </w:tblPr>
    <w:tblGrid>
      <w:gridCol w:w="4564"/>
      <w:gridCol w:w="769"/>
      <w:gridCol w:w="2974"/>
      <w:gridCol w:w="1536"/>
    </w:tblGrid>
    <w:tr w:rsidR="008D3001" w14:paraId="28F994B7" w14:textId="77777777" w:rsidTr="00E72826">
      <w:trPr>
        <w:trHeight w:val="558"/>
      </w:trPr>
      <w:tc>
        <w:tcPr>
          <w:tcW w:w="4603" w:type="dxa"/>
        </w:tcPr>
        <w:p w14:paraId="15023CB9" w14:textId="77777777" w:rsidR="008D3001" w:rsidRPr="008218BD" w:rsidRDefault="008D3001" w:rsidP="00E6785B">
          <w:pPr>
            <w:tabs>
              <w:tab w:val="right" w:pos="9180"/>
            </w:tabs>
            <w:ind w:right="-7"/>
            <w:rPr>
              <w:rFonts w:ascii="Times New Roman" w:hAnsi="Times New Roman"/>
            </w:rPr>
          </w:pPr>
          <w:r w:rsidRPr="00C246D6">
            <w:rPr>
              <w:rFonts w:ascii="맑은 고딕" w:hAnsi="맑은 고딕" w:hint="eastAsia"/>
              <w:bCs/>
              <w:iCs/>
              <w:kern w:val="2"/>
              <w:szCs w:val="22"/>
            </w:rPr>
            <w:t>고객중심 정보시스템 고도화 사업</w:t>
          </w:r>
        </w:p>
      </w:tc>
      <w:tc>
        <w:tcPr>
          <w:tcW w:w="775" w:type="dxa"/>
        </w:tcPr>
        <w:p w14:paraId="11E040B4" w14:textId="341E56ED" w:rsidR="008D3001" w:rsidRPr="003247EF" w:rsidRDefault="008D3001" w:rsidP="00BE5F5B">
          <w:pPr>
            <w:tabs>
              <w:tab w:val="right" w:pos="9180"/>
            </w:tabs>
            <w:ind w:right="-7"/>
            <w:jc w:val="center"/>
            <w:rPr>
              <w:rFonts w:asciiTheme="minorHAnsi" w:eastAsiaTheme="minorHAnsi" w:hAnsiTheme="minorHAnsi"/>
              <w:szCs w:val="18"/>
            </w:rPr>
          </w:pPr>
          <w:r w:rsidRPr="003247EF">
            <w:rPr>
              <w:rFonts w:asciiTheme="minorHAnsi" w:eastAsiaTheme="minorHAnsi" w:hAnsiTheme="minorHAnsi"/>
              <w:szCs w:val="18"/>
            </w:rPr>
            <w:fldChar w:fldCharType="begin"/>
          </w:r>
          <w:r w:rsidRPr="003247EF">
            <w:rPr>
              <w:rFonts w:asciiTheme="minorHAnsi" w:eastAsiaTheme="minorHAnsi" w:hAnsiTheme="minorHAnsi"/>
              <w:szCs w:val="18"/>
            </w:rPr>
            <w:instrText xml:space="preserve"> PAGE   \* MERGEFORMAT </w:instrText>
          </w:r>
          <w:r w:rsidRPr="003247EF">
            <w:rPr>
              <w:rFonts w:asciiTheme="minorHAnsi" w:eastAsiaTheme="minorHAnsi" w:hAnsiTheme="minorHAnsi"/>
              <w:szCs w:val="18"/>
            </w:rPr>
            <w:fldChar w:fldCharType="separate"/>
          </w:r>
          <w:r w:rsidR="009343FD" w:rsidRPr="009343FD">
            <w:rPr>
              <w:rFonts w:asciiTheme="minorHAnsi" w:eastAsiaTheme="minorHAnsi" w:hAnsiTheme="minorHAnsi"/>
              <w:noProof/>
              <w:szCs w:val="18"/>
              <w:lang w:val="ko-KR"/>
            </w:rPr>
            <w:t>i</w:t>
          </w:r>
          <w:r w:rsidRPr="003247EF">
            <w:rPr>
              <w:rFonts w:asciiTheme="minorHAnsi" w:eastAsiaTheme="minorHAnsi" w:hAnsiTheme="minorHAnsi"/>
              <w:szCs w:val="18"/>
            </w:rPr>
            <w:fldChar w:fldCharType="end"/>
          </w:r>
        </w:p>
      </w:tc>
      <w:tc>
        <w:tcPr>
          <w:tcW w:w="3006" w:type="dxa"/>
        </w:tcPr>
        <w:p w14:paraId="631EF568" w14:textId="77777777" w:rsidR="008D3001" w:rsidRPr="003247EF" w:rsidRDefault="008D3001" w:rsidP="00BE5F5B">
          <w:pPr>
            <w:tabs>
              <w:tab w:val="right" w:pos="9180"/>
            </w:tabs>
            <w:ind w:right="-7"/>
            <w:rPr>
              <w:rFonts w:asciiTheme="minorHAnsi" w:eastAsiaTheme="minorHAnsi" w:hAnsiTheme="minorHAnsi"/>
            </w:rPr>
          </w:pPr>
        </w:p>
      </w:tc>
      <w:tc>
        <w:tcPr>
          <w:tcW w:w="1459" w:type="dxa"/>
        </w:tcPr>
        <w:p w14:paraId="35B98394" w14:textId="77777777" w:rsidR="008D3001" w:rsidRDefault="008D3001" w:rsidP="003247EF">
          <w:pPr>
            <w:pStyle w:val="af2"/>
          </w:pPr>
          <w:r>
            <w:rPr>
              <w:rFonts w:ascii="Times New Roman" w:hAnsi="Times New Roman"/>
              <w:i/>
              <w:iCs/>
              <w:noProof/>
              <w:color w:val="000000" w:themeColor="text1"/>
            </w:rPr>
            <w:drawing>
              <wp:inline distT="0" distB="0" distL="0" distR="0" wp14:anchorId="6AC6BFF8" wp14:editId="65BF7E75">
                <wp:extent cx="831600" cy="396000"/>
                <wp:effectExtent l="0" t="0" r="6985" b="4445"/>
                <wp:docPr id="8" name="그림 22" descr="E:\02. [경영기획]\03. CI\첨부2 합병회사 CI\SK crp Comm 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02. [경영기획]\03. CI\첨부2 합병회사 CI\SK crp Comm K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70" t="31455" r="44164" b="38029"/>
                        <a:stretch/>
                      </pic:blipFill>
                      <pic:spPr bwMode="auto">
                        <a:xfrm>
                          <a:off x="0" y="0"/>
                          <a:ext cx="8316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9CB030E" w14:textId="77777777" w:rsidR="008D3001" w:rsidRPr="00AE56F3" w:rsidRDefault="008D3001" w:rsidP="003247EF">
    <w:pPr>
      <w:tabs>
        <w:tab w:val="right" w:pos="9180"/>
      </w:tabs>
      <w:ind w:right="-7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1EEC" w14:textId="77777777" w:rsidR="008D3001" w:rsidRDefault="008D3001" w:rsidP="00660041">
    <w:pPr>
      <w:jc w:val="right"/>
      <w:rPr>
        <w:i/>
      </w:rPr>
    </w:pPr>
    <w:bookmarkStart w:id="0" w:name="OLE_LINK1"/>
    <w:bookmarkStart w:id="1" w:name="OLE_LINK3"/>
    <w:bookmarkEnd w:id="0"/>
    <w:bookmarkEnd w:id="1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Ind w:w="99" w:type="dxa"/>
      <w:tblBorders>
        <w:top w:val="single" w:sz="4" w:space="0" w:color="auto"/>
        <w:insideH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561"/>
      <w:gridCol w:w="781"/>
      <w:gridCol w:w="2950"/>
      <w:gridCol w:w="1518"/>
    </w:tblGrid>
    <w:tr w:rsidR="008D3001" w14:paraId="4240B406" w14:textId="77777777" w:rsidTr="00C34FA9">
      <w:trPr>
        <w:trHeight w:val="650"/>
      </w:trPr>
      <w:tc>
        <w:tcPr>
          <w:tcW w:w="4734" w:type="dxa"/>
          <w:tcMar>
            <w:top w:w="113" w:type="dxa"/>
          </w:tcMar>
          <w:vAlign w:val="center"/>
        </w:tcPr>
        <w:p w14:paraId="23C215A5" w14:textId="77777777" w:rsidR="008D3001" w:rsidRPr="005C73D5" w:rsidRDefault="008D3001" w:rsidP="00540FDC">
          <w:pPr>
            <w:tabs>
              <w:tab w:val="right" w:pos="9180"/>
            </w:tabs>
            <w:ind w:right="-7"/>
            <w:rPr>
              <w:rFonts w:ascii="맑은 고딕" w:hAnsi="맑은 고딕"/>
              <w:sz w:val="18"/>
              <w:szCs w:val="18"/>
            </w:rPr>
          </w:pPr>
          <w:r w:rsidRPr="00C246D6">
            <w:rPr>
              <w:rFonts w:ascii="맑은 고딕" w:hAnsi="맑은 고딕" w:hint="eastAsia"/>
              <w:bCs/>
              <w:iCs/>
              <w:kern w:val="2"/>
              <w:szCs w:val="22"/>
            </w:rPr>
            <w:t>고객중심 정보시스템 고도화 사업</w:t>
          </w:r>
        </w:p>
      </w:tc>
      <w:tc>
        <w:tcPr>
          <w:tcW w:w="797" w:type="dxa"/>
          <w:tcMar>
            <w:top w:w="113" w:type="dxa"/>
          </w:tcMar>
          <w:vAlign w:val="center"/>
        </w:tcPr>
        <w:p w14:paraId="67C51768" w14:textId="7177CFAC" w:rsidR="008D3001" w:rsidRPr="005C73D5" w:rsidRDefault="008D3001" w:rsidP="00A0632A">
          <w:pPr>
            <w:tabs>
              <w:tab w:val="right" w:pos="9180"/>
            </w:tabs>
            <w:ind w:right="-7"/>
            <w:jc w:val="center"/>
            <w:rPr>
              <w:rFonts w:ascii="맑은 고딕" w:hAnsi="맑은 고딕"/>
              <w:sz w:val="18"/>
              <w:szCs w:val="18"/>
            </w:rPr>
          </w:pPr>
          <w:r>
            <w:rPr>
              <w:rFonts w:ascii="맑은 고딕" w:hAnsi="맑은 고딕"/>
              <w:sz w:val="18"/>
              <w:szCs w:val="18"/>
            </w:rPr>
            <w:fldChar w:fldCharType="begin"/>
          </w:r>
          <w:r>
            <w:rPr>
              <w:rFonts w:ascii="맑은 고딕" w:hAnsi="맑은 고딕"/>
              <w:sz w:val="18"/>
              <w:szCs w:val="18"/>
            </w:rPr>
            <w:instrText xml:space="preserve"> PAGE   \* MERGEFORMAT </w:instrText>
          </w:r>
          <w:r>
            <w:rPr>
              <w:rFonts w:ascii="맑은 고딕" w:hAnsi="맑은 고딕"/>
              <w:sz w:val="18"/>
              <w:szCs w:val="18"/>
            </w:rPr>
            <w:fldChar w:fldCharType="separate"/>
          </w:r>
          <w:r w:rsidR="009343FD">
            <w:rPr>
              <w:rFonts w:ascii="맑은 고딕" w:hAnsi="맑은 고딕"/>
              <w:noProof/>
              <w:sz w:val="18"/>
              <w:szCs w:val="18"/>
            </w:rPr>
            <w:t>11-16</w:t>
          </w:r>
          <w:r>
            <w:rPr>
              <w:rFonts w:ascii="맑은 고딕" w:hAnsi="맑은 고딕"/>
              <w:sz w:val="18"/>
              <w:szCs w:val="18"/>
            </w:rPr>
            <w:fldChar w:fldCharType="end"/>
          </w:r>
        </w:p>
      </w:tc>
      <w:tc>
        <w:tcPr>
          <w:tcW w:w="3091" w:type="dxa"/>
          <w:vAlign w:val="center"/>
        </w:tcPr>
        <w:p w14:paraId="0F1FE107" w14:textId="77777777" w:rsidR="008D3001" w:rsidRPr="005C73D5" w:rsidRDefault="008D3001" w:rsidP="00A0632A">
          <w:pPr>
            <w:tabs>
              <w:tab w:val="right" w:pos="9180"/>
            </w:tabs>
            <w:ind w:right="-7"/>
            <w:rPr>
              <w:rFonts w:ascii="맑은 고딕" w:hAnsi="맑은 고딕"/>
              <w:sz w:val="18"/>
              <w:szCs w:val="18"/>
            </w:rPr>
          </w:pPr>
        </w:p>
      </w:tc>
      <w:tc>
        <w:tcPr>
          <w:tcW w:w="1188" w:type="dxa"/>
          <w:vAlign w:val="center"/>
        </w:tcPr>
        <w:p w14:paraId="550880C4" w14:textId="77777777" w:rsidR="008D3001" w:rsidRPr="005C73D5" w:rsidRDefault="008D3001" w:rsidP="003247EF">
          <w:pPr>
            <w:pStyle w:val="af2"/>
          </w:pPr>
          <w:r>
            <w:rPr>
              <w:rFonts w:ascii="Times New Roman" w:hAnsi="Times New Roman"/>
              <w:i/>
              <w:iCs/>
              <w:noProof/>
              <w:color w:val="000000" w:themeColor="text1"/>
            </w:rPr>
            <w:drawing>
              <wp:inline distT="0" distB="0" distL="0" distR="0" wp14:anchorId="6032BFD3" wp14:editId="15F5FAE4">
                <wp:extent cx="831600" cy="396000"/>
                <wp:effectExtent l="0" t="0" r="6985" b="4445"/>
                <wp:docPr id="32" name="그림 24" descr="E:\02. [경영기획]\03. CI\첨부2 합병회사 CI\SK crp Comm 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02. [경영기획]\03. CI\첨부2 합병회사 CI\SK crp Comm K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70" t="31455" r="44164" b="38029"/>
                        <a:stretch/>
                      </pic:blipFill>
                      <pic:spPr bwMode="auto">
                        <a:xfrm>
                          <a:off x="0" y="0"/>
                          <a:ext cx="8316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7471555" w14:textId="77777777" w:rsidR="008D3001" w:rsidRDefault="008D3001" w:rsidP="00C34F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5273F" w14:textId="77777777" w:rsidR="0061530F" w:rsidRDefault="0061530F">
      <w:r>
        <w:separator/>
      </w:r>
    </w:p>
    <w:p w14:paraId="51BF5F79" w14:textId="77777777" w:rsidR="0061530F" w:rsidRDefault="0061530F"/>
    <w:p w14:paraId="35BE78A7" w14:textId="77777777" w:rsidR="0061530F" w:rsidRDefault="0061530F" w:rsidP="00FD13CC"/>
    <w:p w14:paraId="67277462" w14:textId="77777777" w:rsidR="0061530F" w:rsidRDefault="0061530F"/>
  </w:footnote>
  <w:footnote w:type="continuationSeparator" w:id="0">
    <w:p w14:paraId="39A764F5" w14:textId="77777777" w:rsidR="0061530F" w:rsidRDefault="0061530F">
      <w:r>
        <w:continuationSeparator/>
      </w:r>
    </w:p>
    <w:p w14:paraId="65D8EB23" w14:textId="77777777" w:rsidR="0061530F" w:rsidRDefault="0061530F"/>
    <w:p w14:paraId="4DC17947" w14:textId="77777777" w:rsidR="0061530F" w:rsidRDefault="0061530F" w:rsidP="00FD13CC"/>
    <w:p w14:paraId="12567149" w14:textId="77777777" w:rsidR="0061530F" w:rsidRDefault="006153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F354" w14:textId="77777777" w:rsidR="008D3001" w:rsidRDefault="008D3001" w:rsidP="00F317C4">
    <w:pPr>
      <w:pStyle w:val="Header"/>
      <w:rPr>
        <w:sz w:val="16"/>
      </w:rPr>
    </w:pPr>
  </w:p>
  <w:p w14:paraId="5EA8BEFF" w14:textId="77777777" w:rsidR="008D3001" w:rsidRDefault="008D3001" w:rsidP="00F317C4">
    <w:pPr>
      <w:pStyle w:val="Header"/>
      <w:rPr>
        <w:sz w:val="16"/>
      </w:rPr>
    </w:pPr>
  </w:p>
  <w:tbl>
    <w:tblPr>
      <w:tblStyle w:val="TableClassic1"/>
      <w:tblW w:w="98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23"/>
      <w:gridCol w:w="4918"/>
      <w:gridCol w:w="2903"/>
    </w:tblGrid>
    <w:tr w:rsidR="008D3001" w:rsidRPr="00063E2F" w14:paraId="3320DD10" w14:textId="77777777" w:rsidTr="003F04F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23" w:type="dxa"/>
          <w:vMerge w:val="restart"/>
          <w:tcBorders>
            <w:bottom w:val="none" w:sz="0" w:space="0" w:color="auto"/>
            <w:right w:val="none" w:sz="0" w:space="0" w:color="auto"/>
          </w:tcBorders>
          <w:vAlign w:val="center"/>
        </w:tcPr>
        <w:p w14:paraId="0AB4228B" w14:textId="77777777" w:rsidR="008D3001" w:rsidRPr="00075BCB" w:rsidRDefault="008D3001" w:rsidP="00DA7587">
          <w:pPr>
            <w:snapToGrid w:val="0"/>
            <w:spacing w:line="240" w:lineRule="atLeast"/>
            <w:ind w:firstLineChars="18" w:firstLine="36"/>
            <w:contextualSpacing/>
            <w:jc w:val="center"/>
            <w:rPr>
              <w:rFonts w:ascii="맑은 고딕" w:hAnsi="맑은 고딕"/>
              <w:i w:val="0"/>
            </w:rPr>
          </w:pPr>
          <w:r w:rsidRPr="005C44BE">
            <w:rPr>
              <w:noProof/>
            </w:rPr>
            <w:drawing>
              <wp:inline distT="0" distB="0" distL="0" distR="0" wp14:anchorId="34666FF5" wp14:editId="58E1D575">
                <wp:extent cx="1123503" cy="204755"/>
                <wp:effectExtent l="0" t="0" r="635" b="5080"/>
                <wp:docPr id="3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363" cy="22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1" w:type="dxa"/>
          <w:gridSpan w:val="2"/>
          <w:tcBorders>
            <w:bottom w:val="none" w:sz="0" w:space="0" w:color="auto"/>
          </w:tcBorders>
          <w:vAlign w:val="center"/>
        </w:tcPr>
        <w:p w14:paraId="3B9DE32C" w14:textId="77777777" w:rsidR="008D3001" w:rsidRPr="00E231B8" w:rsidRDefault="008D3001" w:rsidP="00E231B8">
          <w:pPr>
            <w:snapToGrid w:val="0"/>
            <w:spacing w:line="240" w:lineRule="atLeast"/>
            <w:contextualSpacing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b/>
              <w:iCs w:val="0"/>
              <w:kern w:val="2"/>
              <w:sz w:val="22"/>
              <w:szCs w:val="22"/>
            </w:rPr>
          </w:pP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솔루션A</w:t>
          </w:r>
          <w:r>
            <w:rPr>
              <w:rFonts w:ascii="맑은 고딕" w:hAnsi="맑은 고딕"/>
              <w:b/>
              <w:i w:val="0"/>
              <w:kern w:val="2"/>
              <w:sz w:val="22"/>
              <w:szCs w:val="22"/>
            </w:rPr>
            <w:t xml:space="preserve">PI </w:t>
          </w: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사용 가이드</w:t>
          </w:r>
        </w:p>
      </w:tc>
    </w:tr>
    <w:tr w:rsidR="008D3001" w:rsidRPr="00063E2F" w14:paraId="571B331A" w14:textId="77777777" w:rsidTr="003F04FA">
      <w:trPr>
        <w:trHeight w:val="2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23" w:type="dxa"/>
          <w:vMerge/>
          <w:tcBorders>
            <w:right w:val="none" w:sz="0" w:space="0" w:color="auto"/>
          </w:tcBorders>
          <w:vAlign w:val="center"/>
        </w:tcPr>
        <w:p w14:paraId="0ECD6CA2" w14:textId="77777777" w:rsidR="008D3001" w:rsidRPr="00075BCB" w:rsidRDefault="008D3001" w:rsidP="00075BCB">
          <w:pPr>
            <w:snapToGrid w:val="0"/>
            <w:spacing w:line="240" w:lineRule="atLeast"/>
            <w:ind w:left="400"/>
            <w:contextualSpacing/>
            <w:jc w:val="center"/>
            <w:rPr>
              <w:rFonts w:ascii="맑은 고딕" w:hAnsi="맑은 고딕"/>
              <w:sz w:val="16"/>
              <w:szCs w:val="16"/>
            </w:rPr>
          </w:pPr>
        </w:p>
      </w:tc>
      <w:tc>
        <w:tcPr>
          <w:tcW w:w="4918" w:type="dxa"/>
          <w:vAlign w:val="center"/>
        </w:tcPr>
        <w:p w14:paraId="79CD30B4" w14:textId="77777777" w:rsidR="008D3001" w:rsidRPr="00075BCB" w:rsidRDefault="008D3001" w:rsidP="00075BCB">
          <w:pPr>
            <w:snapToGrid w:val="0"/>
            <w:spacing w:line="240" w:lineRule="atLeast"/>
            <w:contextualSpacing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 w:rsidRPr="00075BCB">
            <w:rPr>
              <w:rFonts w:ascii="맑은 고딕" w:hAnsi="맑은 고딕" w:hint="eastAsia"/>
              <w:sz w:val="16"/>
              <w:szCs w:val="16"/>
            </w:rPr>
            <w:t>문서번호 :</w:t>
          </w:r>
          <w:r>
            <w:rPr>
              <w:rFonts w:ascii="맑은 고딕" w:hAnsi="맑은 고딕"/>
              <w:sz w:val="16"/>
              <w:szCs w:val="16"/>
              <w:highlight w:val="yellow"/>
            </w:rPr>
            <w:t>CGE-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AA</w:t>
          </w:r>
          <w:r w:rsidRPr="00075BCB">
            <w:rPr>
              <w:rFonts w:ascii="맑은 고딕" w:hAnsi="맑은 고딕" w:hint="eastAsia"/>
              <w:sz w:val="16"/>
              <w:szCs w:val="16"/>
              <w:highlight w:val="yellow"/>
            </w:rPr>
            <w:t>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솔루션A</w:t>
          </w:r>
          <w:r>
            <w:rPr>
              <w:rFonts w:ascii="맑은 고딕" w:hAnsi="맑은 고딕"/>
              <w:sz w:val="16"/>
              <w:szCs w:val="16"/>
              <w:highlight w:val="yellow"/>
            </w:rPr>
            <w:t>PI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사용 가이드</w:t>
          </w:r>
        </w:p>
      </w:tc>
      <w:tc>
        <w:tcPr>
          <w:tcW w:w="2903" w:type="dxa"/>
          <w:vAlign w:val="center"/>
        </w:tcPr>
        <w:p w14:paraId="4FD26FE3" w14:textId="77777777" w:rsidR="008D3001" w:rsidRPr="00075BCB" w:rsidRDefault="008D3001" w:rsidP="00007A3D">
          <w:pPr>
            <w:snapToGrid w:val="0"/>
            <w:spacing w:line="240" w:lineRule="atLeast"/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>
            <w:rPr>
              <w:rFonts w:ascii="맑은 고딕" w:hAnsi="맑은 고딕" w:hint="eastAsia"/>
              <w:sz w:val="16"/>
              <w:szCs w:val="16"/>
            </w:rPr>
            <w:t xml:space="preserve">Ver: </w:t>
          </w:r>
          <w:r>
            <w:rPr>
              <w:rFonts w:ascii="맑은 고딕" w:hAnsi="맑은 고딕"/>
              <w:sz w:val="16"/>
              <w:szCs w:val="16"/>
            </w:rPr>
            <w:t>0</w:t>
          </w:r>
          <w:r w:rsidRPr="00075BCB">
            <w:rPr>
              <w:rFonts w:ascii="맑은 고딕" w:hAnsi="맑은 고딕" w:hint="eastAsia"/>
              <w:sz w:val="16"/>
              <w:szCs w:val="16"/>
            </w:rPr>
            <w:t>.</w:t>
          </w:r>
          <w:r>
            <w:rPr>
              <w:rFonts w:ascii="맑은 고딕" w:hAnsi="맑은 고딕"/>
              <w:sz w:val="16"/>
              <w:szCs w:val="16"/>
            </w:rPr>
            <w:t>1</w:t>
          </w:r>
        </w:p>
      </w:tc>
    </w:tr>
  </w:tbl>
  <w:p w14:paraId="49844BE7" w14:textId="77777777" w:rsidR="008D3001" w:rsidRPr="00F317C4" w:rsidRDefault="008D3001" w:rsidP="00F317C4">
    <w:pPr>
      <w:pStyle w:val="Header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E11DC" w14:textId="77777777" w:rsidR="008D3001" w:rsidRDefault="008D3001" w:rsidP="00A349B0">
    <w:pPr>
      <w:pStyle w:val="Header"/>
      <w:spacing w:before="240"/>
      <w:jc w:val="left"/>
      <w:rPr>
        <w:rFonts w:ascii="Times New Roman" w:hAnsi="Times New Roman"/>
        <w:b/>
        <w:noProof/>
        <w:sz w:val="68"/>
        <w:szCs w:val="6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Classic1"/>
      <w:tblW w:w="984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23"/>
      <w:gridCol w:w="5842"/>
      <w:gridCol w:w="1979"/>
    </w:tblGrid>
    <w:tr w:rsidR="008D3001" w:rsidRPr="00063E2F" w14:paraId="13F0EAA1" w14:textId="77777777" w:rsidTr="00437E3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02" w:type="dxa"/>
          <w:vMerge w:val="restart"/>
          <w:tcBorders>
            <w:bottom w:val="none" w:sz="0" w:space="0" w:color="auto"/>
            <w:right w:val="none" w:sz="0" w:space="0" w:color="auto"/>
          </w:tcBorders>
          <w:vAlign w:val="center"/>
        </w:tcPr>
        <w:p w14:paraId="190D4550" w14:textId="77777777" w:rsidR="008D3001" w:rsidRPr="00075BCB" w:rsidRDefault="008D3001" w:rsidP="00DA7587">
          <w:pPr>
            <w:snapToGrid w:val="0"/>
            <w:spacing w:line="240" w:lineRule="atLeast"/>
            <w:ind w:firstLineChars="18" w:firstLine="36"/>
            <w:contextualSpacing/>
            <w:jc w:val="center"/>
            <w:rPr>
              <w:rFonts w:ascii="맑은 고딕" w:hAnsi="맑은 고딕"/>
              <w:i w:val="0"/>
            </w:rPr>
          </w:pPr>
          <w:r w:rsidRPr="005C44BE">
            <w:rPr>
              <w:noProof/>
            </w:rPr>
            <w:drawing>
              <wp:inline distT="0" distB="0" distL="0" distR="0" wp14:anchorId="7E6347F6" wp14:editId="41CC9311">
                <wp:extent cx="1123503" cy="204755"/>
                <wp:effectExtent l="0" t="0" r="635" b="5080"/>
                <wp:docPr id="31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363" cy="22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2" w:type="dxa"/>
          <w:gridSpan w:val="2"/>
          <w:tcBorders>
            <w:bottom w:val="none" w:sz="0" w:space="0" w:color="auto"/>
          </w:tcBorders>
          <w:vAlign w:val="center"/>
        </w:tcPr>
        <w:p w14:paraId="2D28DE9D" w14:textId="77777777" w:rsidR="008D3001" w:rsidRPr="00075BCB" w:rsidRDefault="008D3001" w:rsidP="001F1928">
          <w:pPr>
            <w:snapToGrid w:val="0"/>
            <w:spacing w:line="240" w:lineRule="atLeast"/>
            <w:contextualSpacing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b/>
              <w:i w:val="0"/>
              <w:kern w:val="2"/>
              <w:sz w:val="22"/>
              <w:szCs w:val="22"/>
            </w:rPr>
          </w:pP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개발환경 설정 가이드</w:t>
          </w:r>
        </w:p>
      </w:tc>
    </w:tr>
    <w:tr w:rsidR="008D3001" w:rsidRPr="00063E2F" w14:paraId="6B01E176" w14:textId="77777777" w:rsidTr="00437E37">
      <w:trPr>
        <w:trHeight w:val="208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02" w:type="dxa"/>
          <w:vMerge/>
          <w:tcBorders>
            <w:right w:val="none" w:sz="0" w:space="0" w:color="auto"/>
          </w:tcBorders>
          <w:vAlign w:val="center"/>
        </w:tcPr>
        <w:p w14:paraId="1C65E1CE" w14:textId="77777777" w:rsidR="008D3001" w:rsidRPr="00075BCB" w:rsidRDefault="008D3001" w:rsidP="00075BCB">
          <w:pPr>
            <w:snapToGrid w:val="0"/>
            <w:spacing w:line="240" w:lineRule="atLeast"/>
            <w:ind w:left="400"/>
            <w:contextualSpacing/>
            <w:jc w:val="center"/>
            <w:rPr>
              <w:rFonts w:ascii="맑은 고딕" w:hAnsi="맑은 고딕"/>
              <w:sz w:val="16"/>
              <w:szCs w:val="16"/>
            </w:rPr>
          </w:pPr>
        </w:p>
      </w:tc>
      <w:tc>
        <w:tcPr>
          <w:tcW w:w="5858" w:type="dxa"/>
          <w:vAlign w:val="center"/>
        </w:tcPr>
        <w:p w14:paraId="0B9461F9" w14:textId="77777777" w:rsidR="008D3001" w:rsidRPr="00075BCB" w:rsidRDefault="008D3001" w:rsidP="00075BCB">
          <w:pPr>
            <w:snapToGrid w:val="0"/>
            <w:spacing w:line="240" w:lineRule="atLeast"/>
            <w:contextualSpacing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 w:rsidRPr="00075BCB">
            <w:rPr>
              <w:rFonts w:ascii="맑은 고딕" w:hAnsi="맑은 고딕" w:hint="eastAsia"/>
              <w:sz w:val="16"/>
              <w:szCs w:val="16"/>
            </w:rPr>
            <w:t>문서번호 :</w:t>
          </w:r>
          <w:r>
            <w:rPr>
              <w:rFonts w:ascii="맑은 고딕" w:hAnsi="맑은 고딕"/>
              <w:sz w:val="16"/>
              <w:szCs w:val="16"/>
              <w:highlight w:val="yellow"/>
            </w:rPr>
            <w:t>CGE</w:t>
          </w:r>
          <w:r w:rsidRPr="00075BCB">
            <w:rPr>
              <w:rFonts w:ascii="맑은 고딕" w:hAnsi="맑은 고딕" w:hint="eastAsia"/>
              <w:sz w:val="16"/>
              <w:szCs w:val="16"/>
              <w:highlight w:val="yellow"/>
            </w:rPr>
            <w:t>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AA_개발환경 설정 가이드</w:t>
          </w:r>
          <w:r>
            <w:rPr>
              <w:rFonts w:ascii="맑은 고딕" w:hAnsi="맑은 고딕" w:hint="eastAsia"/>
              <w:sz w:val="16"/>
              <w:szCs w:val="16"/>
            </w:rPr>
            <w:t>,</w:t>
          </w:r>
        </w:p>
      </w:tc>
      <w:tc>
        <w:tcPr>
          <w:tcW w:w="1984" w:type="dxa"/>
          <w:vAlign w:val="center"/>
        </w:tcPr>
        <w:p w14:paraId="567F4188" w14:textId="77777777" w:rsidR="008D3001" w:rsidRPr="00075BCB" w:rsidRDefault="008D3001" w:rsidP="00075BCB">
          <w:pPr>
            <w:snapToGrid w:val="0"/>
            <w:spacing w:line="240" w:lineRule="atLeast"/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>
            <w:rPr>
              <w:rFonts w:ascii="맑은 고딕" w:hAnsi="맑은 고딕" w:hint="eastAsia"/>
              <w:sz w:val="16"/>
              <w:szCs w:val="16"/>
            </w:rPr>
            <w:t xml:space="preserve">Ver: </w:t>
          </w:r>
          <w:r>
            <w:rPr>
              <w:rFonts w:ascii="맑은 고딕" w:hAnsi="맑은 고딕"/>
              <w:sz w:val="16"/>
              <w:szCs w:val="16"/>
            </w:rPr>
            <w:t>0</w:t>
          </w:r>
          <w:r w:rsidRPr="00075BCB">
            <w:rPr>
              <w:rFonts w:ascii="맑은 고딕" w:hAnsi="맑은 고딕" w:hint="eastAsia"/>
              <w:sz w:val="16"/>
              <w:szCs w:val="16"/>
            </w:rPr>
            <w:t>.</w:t>
          </w:r>
          <w:r>
            <w:rPr>
              <w:rFonts w:ascii="맑은 고딕" w:hAnsi="맑은 고딕"/>
              <w:sz w:val="16"/>
              <w:szCs w:val="16"/>
            </w:rPr>
            <w:t>1</w:t>
          </w:r>
        </w:p>
      </w:tc>
    </w:tr>
  </w:tbl>
  <w:p w14:paraId="42334AA7" w14:textId="77777777" w:rsidR="008D3001" w:rsidRPr="00F317C4" w:rsidRDefault="008D3001" w:rsidP="00F317C4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4C189210"/>
    <w:lvl w:ilvl="0">
      <w:start w:val="1"/>
      <w:numFmt w:val="upperRoman"/>
      <w:pStyle w:val="0"/>
      <w:lvlText w:val="%1."/>
      <w:lvlJc w:val="left"/>
      <w:pPr>
        <w:tabs>
          <w:tab w:val="num" w:pos="720"/>
        </w:tabs>
        <w:ind w:left="425" w:hanging="425"/>
      </w:pPr>
      <w:rPr>
        <w:rFonts w:hint="eastAsia"/>
        <w:b/>
        <w:i w:val="0"/>
        <w:sz w:val="32"/>
        <w:szCs w:val="32"/>
      </w:rPr>
    </w:lvl>
    <w:lvl w:ilvl="1">
      <w:start w:val="1"/>
      <w:numFmt w:val="decimal"/>
      <w:pStyle w:val="Heading1"/>
      <w:lvlText w:val="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pStyle w:val="Heading2"/>
      <w:lvlText w:val="%2.%3."/>
      <w:lvlJc w:val="left"/>
      <w:pPr>
        <w:tabs>
          <w:tab w:val="num" w:pos="1277"/>
        </w:tabs>
        <w:ind w:left="1277" w:hanging="709"/>
      </w:pPr>
      <w:rPr>
        <w:rFonts w:hint="eastAsia"/>
        <w:sz w:val="28"/>
        <w:szCs w:val="28"/>
      </w:rPr>
    </w:lvl>
    <w:lvl w:ilvl="3">
      <w:start w:val="1"/>
      <w:numFmt w:val="decimal"/>
      <w:pStyle w:val="Heading3"/>
      <w:lvlText w:val="%2.%3.%4."/>
      <w:lvlJc w:val="left"/>
      <w:pPr>
        <w:tabs>
          <w:tab w:val="num" w:pos="2411"/>
        </w:tabs>
        <w:ind w:left="2411" w:hanging="851"/>
      </w:pPr>
      <w:rPr>
        <w:rFonts w:hint="eastAsia"/>
        <w:sz w:val="20"/>
        <w:szCs w:val="20"/>
      </w:rPr>
    </w:lvl>
    <w:lvl w:ilvl="4">
      <w:start w:val="1"/>
      <w:numFmt w:val="decimal"/>
      <w:pStyle w:val="Heading4"/>
      <w:lvlText w:val="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pStyle w:val="Heading5"/>
      <w:lvlText w:val="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decimal"/>
      <w:lvlText w:val="%2.%3.%4.%5.%6.%7.%8.%9."/>
      <w:lvlJc w:val="left"/>
      <w:pPr>
        <w:tabs>
          <w:tab w:val="num" w:pos="1800"/>
        </w:tabs>
        <w:ind w:left="1559" w:hanging="1559"/>
      </w:pPr>
      <w:rPr>
        <w:rFonts w:hint="eastAsia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2" w15:restartNumberingAfterBreak="0">
    <w:nsid w:val="01F12026"/>
    <w:multiLevelType w:val="hybridMultilevel"/>
    <w:tmpl w:val="BBE250C6"/>
    <w:lvl w:ilvl="0" w:tplc="56D48AA6">
      <w:start w:val="1"/>
      <w:numFmt w:val="bullet"/>
      <w:pStyle w:val="-"/>
      <w:lvlText w:val="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30756B3"/>
    <w:multiLevelType w:val="multilevel"/>
    <w:tmpl w:val="ACA48648"/>
    <w:lvl w:ilvl="0">
      <w:start w:val="1"/>
      <w:numFmt w:val="decimal"/>
      <w:pStyle w:val="1"/>
      <w:lvlText w:val="%1."/>
      <w:lvlJc w:val="left"/>
      <w:pPr>
        <w:ind w:left="567" w:hanging="567"/>
      </w:pPr>
      <w:rPr>
        <w:rFonts w:hint="eastAsia"/>
        <w:sz w:val="32"/>
      </w:rPr>
    </w:lvl>
    <w:lvl w:ilvl="1">
      <w:start w:val="1"/>
      <w:numFmt w:val="decimal"/>
      <w:lvlRestart w:val="0"/>
      <w:pStyle w:val="2"/>
      <w:lvlText w:val="%1.%2"/>
      <w:lvlJc w:val="left"/>
      <w:pPr>
        <w:ind w:left="993" w:hanging="851"/>
      </w:pPr>
      <w:rPr>
        <w:rFonts w:hint="eastAsia"/>
        <w:sz w:val="28"/>
      </w:rPr>
    </w:lvl>
    <w:lvl w:ilvl="2">
      <w:start w:val="1"/>
      <w:numFmt w:val="decimal"/>
      <w:lvlRestart w:val="0"/>
      <w:pStyle w:val="3"/>
      <w:lvlText w:val="%1.%2.%3"/>
      <w:lvlJc w:val="left"/>
      <w:pPr>
        <w:ind w:left="1134" w:hanging="1134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ind w:left="2000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40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00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00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3600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000" w:hanging="400"/>
      </w:pPr>
      <w:rPr>
        <w:rFonts w:hint="eastAsia"/>
      </w:rPr>
    </w:lvl>
  </w:abstractNum>
  <w:abstractNum w:abstractNumId="4" w15:restartNumberingAfterBreak="0">
    <w:nsid w:val="0311598A"/>
    <w:multiLevelType w:val="hybridMultilevel"/>
    <w:tmpl w:val="412C8DC0"/>
    <w:lvl w:ilvl="0" w:tplc="CABC47C2">
      <w:start w:val="1"/>
      <w:numFmt w:val="decimal"/>
      <w:pStyle w:val="10"/>
      <w:lvlText w:val="%1)"/>
      <w:lvlJc w:val="left"/>
      <w:pPr>
        <w:tabs>
          <w:tab w:val="num" w:pos="810"/>
        </w:tabs>
        <w:ind w:left="810" w:hanging="405"/>
      </w:pPr>
      <w:rPr>
        <w:rFonts w:ascii="맑은 고딕" w:eastAsia="맑은 고딕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05"/>
        </w:tabs>
        <w:ind w:left="16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5"/>
        </w:tabs>
        <w:ind w:left="20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5"/>
        </w:tabs>
        <w:ind w:left="24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05"/>
        </w:tabs>
        <w:ind w:left="28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5"/>
        </w:tabs>
        <w:ind w:left="32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5"/>
        </w:tabs>
        <w:ind w:left="36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05"/>
        </w:tabs>
        <w:ind w:left="40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5"/>
        </w:tabs>
        <w:ind w:left="4405" w:hanging="400"/>
      </w:pPr>
    </w:lvl>
  </w:abstractNum>
  <w:abstractNum w:abstractNumId="5" w15:restartNumberingAfterBreak="0">
    <w:nsid w:val="03DC34C9"/>
    <w:multiLevelType w:val="hybridMultilevel"/>
    <w:tmpl w:val="97505094"/>
    <w:lvl w:ilvl="0" w:tplc="ABB01874">
      <w:start w:val="1"/>
      <w:numFmt w:val="bullet"/>
      <w:pStyle w:val="a0"/>
      <w:lvlText w:val="-"/>
      <w:lvlJc w:val="left"/>
      <w:pPr>
        <w:tabs>
          <w:tab w:val="num" w:pos="1267"/>
        </w:tabs>
        <w:ind w:left="1247" w:hanging="340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9C749B1"/>
    <w:multiLevelType w:val="hybridMultilevel"/>
    <w:tmpl w:val="41E67E66"/>
    <w:lvl w:ilvl="0" w:tplc="607AB1D4">
      <w:start w:val="1"/>
      <w:numFmt w:val="ganada"/>
      <w:lvlText w:val="(%1)"/>
      <w:lvlJc w:val="left"/>
      <w:pPr>
        <w:tabs>
          <w:tab w:val="num" w:pos="910"/>
        </w:tabs>
        <w:ind w:left="910" w:hanging="510"/>
      </w:pPr>
      <w:rPr>
        <w:rFonts w:hint="eastAsia"/>
      </w:rPr>
    </w:lvl>
    <w:lvl w:ilvl="1" w:tplc="2A9E5108">
      <w:start w:val="1"/>
      <w:numFmt w:val="bullet"/>
      <w:pStyle w:val="-0"/>
      <w:lvlText w:val="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DD3E0E62">
      <w:start w:val="1"/>
      <w:numFmt w:val="bullet"/>
      <w:lvlText w:val=""/>
      <w:lvlJc w:val="left"/>
      <w:pPr>
        <w:tabs>
          <w:tab w:val="num" w:pos="1100"/>
        </w:tabs>
        <w:ind w:left="1040" w:hanging="340"/>
      </w:pPr>
      <w:rPr>
        <w:rFonts w:ascii="Wingdings" w:hAnsi="Wingdings" w:hint="default"/>
      </w:rPr>
    </w:lvl>
    <w:lvl w:ilvl="3" w:tplc="AF168EE8">
      <w:start w:val="1"/>
      <w:numFmt w:val="decimalFullWidth"/>
      <w:pStyle w:val="-1"/>
      <w:lvlText w:val="(%4)"/>
      <w:lvlJc w:val="left"/>
      <w:pPr>
        <w:tabs>
          <w:tab w:val="num" w:pos="2140"/>
        </w:tabs>
        <w:ind w:left="2140" w:hanging="540"/>
      </w:pPr>
      <w:rPr>
        <w:rFonts w:hint="default"/>
      </w:rPr>
    </w:lvl>
    <w:lvl w:ilvl="4" w:tplc="FBEAC9A8">
      <w:start w:val="1"/>
      <w:numFmt w:val="decimal"/>
      <w:lvlText w:val="(%5)"/>
      <w:lvlJc w:val="left"/>
      <w:pPr>
        <w:tabs>
          <w:tab w:val="num" w:pos="2435"/>
        </w:tabs>
        <w:ind w:left="2435" w:hanging="435"/>
      </w:pPr>
      <w:rPr>
        <w:rFonts w:hint="default"/>
      </w:rPr>
    </w:lvl>
    <w:lvl w:ilvl="5" w:tplc="34143C50">
      <w:start w:val="1"/>
      <w:numFmt w:val="decimal"/>
      <w:suff w:val="space"/>
      <w:lvlText w:val="%6)"/>
      <w:lvlJc w:val="left"/>
      <w:pPr>
        <w:ind w:left="2730" w:hanging="33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 w15:restartNumberingAfterBreak="0">
    <w:nsid w:val="11F401DE"/>
    <w:multiLevelType w:val="multilevel"/>
    <w:tmpl w:val="004E119E"/>
    <w:lvl w:ilvl="0">
      <w:start w:val="1"/>
      <w:numFmt w:val="upperLetter"/>
      <w:pStyle w:val="a1"/>
      <w:lvlText w:val="%1."/>
      <w:lvlJc w:val="left"/>
      <w:pPr>
        <w:tabs>
          <w:tab w:val="num" w:pos="329"/>
        </w:tabs>
        <w:ind w:left="726" w:hanging="39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04" w:hanging="510"/>
      </w:pPr>
      <w:rPr>
        <w:rFonts w:hint="eastAsia"/>
        <w:b w:val="0"/>
      </w:rPr>
    </w:lvl>
    <w:lvl w:ilvl="2">
      <w:start w:val="1"/>
      <w:numFmt w:val="decimal"/>
      <w:lvlText w:val="%1.%3.%2"/>
      <w:lvlJc w:val="left"/>
      <w:pPr>
        <w:tabs>
          <w:tab w:val="num" w:pos="329"/>
        </w:tabs>
        <w:ind w:left="2489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329"/>
        </w:tabs>
        <w:ind w:left="3209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29"/>
        </w:tabs>
        <w:ind w:left="3929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329"/>
        </w:tabs>
        <w:ind w:left="4649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329"/>
        </w:tabs>
        <w:ind w:left="5369" w:hanging="72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329"/>
        </w:tabs>
        <w:ind w:left="6089" w:hanging="72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329"/>
        </w:tabs>
        <w:ind w:left="6809" w:hanging="720"/>
      </w:pPr>
      <w:rPr>
        <w:rFonts w:hint="eastAsia"/>
      </w:rPr>
    </w:lvl>
  </w:abstractNum>
  <w:abstractNum w:abstractNumId="8" w15:restartNumberingAfterBreak="0">
    <w:nsid w:val="149B2C6F"/>
    <w:multiLevelType w:val="hybridMultilevel"/>
    <w:tmpl w:val="D794C68E"/>
    <w:lvl w:ilvl="0" w:tplc="FFFFFFFF">
      <w:start w:val="1"/>
      <w:numFmt w:val="bullet"/>
      <w:pStyle w:val="a2"/>
      <w:lvlText w:val="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191781B"/>
    <w:multiLevelType w:val="hybridMultilevel"/>
    <w:tmpl w:val="F0FA5758"/>
    <w:lvl w:ilvl="0" w:tplc="ECE24024">
      <w:start w:val="1"/>
      <w:numFmt w:val="bullet"/>
      <w:pStyle w:val="a3"/>
      <w:lvlText w:val="-"/>
      <w:lvlJc w:val="left"/>
      <w:pPr>
        <w:tabs>
          <w:tab w:val="num" w:pos="700"/>
        </w:tabs>
        <w:ind w:left="624" w:hanging="284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5526BE0"/>
    <w:multiLevelType w:val="hybridMultilevel"/>
    <w:tmpl w:val="2F5E7F26"/>
    <w:lvl w:ilvl="0" w:tplc="5608FA0E">
      <w:start w:val="1"/>
      <w:numFmt w:val="bullet"/>
      <w:lvlText w:val=""/>
      <w:lvlJc w:val="left"/>
      <w:pPr>
        <w:tabs>
          <w:tab w:val="num" w:pos="1308"/>
        </w:tabs>
        <w:ind w:left="1308" w:hanging="546"/>
      </w:pPr>
      <w:rPr>
        <w:rFonts w:ascii="Wingdings" w:hAnsi="Wingdings" w:hint="default"/>
      </w:rPr>
    </w:lvl>
    <w:lvl w:ilvl="1" w:tplc="04090019">
      <w:start w:val="1"/>
      <w:numFmt w:val="bullet"/>
      <w:pStyle w:val="ifrs"/>
      <w:lvlText w:val=""/>
      <w:lvlJc w:val="left"/>
      <w:pPr>
        <w:tabs>
          <w:tab w:val="num" w:pos="974"/>
        </w:tabs>
        <w:ind w:left="974" w:hanging="546"/>
      </w:pPr>
      <w:rPr>
        <w:rFonts w:ascii="Wingdings" w:hAnsi="Wingdings" w:hint="default"/>
      </w:rPr>
    </w:lvl>
    <w:lvl w:ilvl="2" w:tplc="0409001B">
      <w:start w:val="1"/>
      <w:numFmt w:val="bullet"/>
      <w:lvlText w:val=""/>
      <w:lvlJc w:val="left"/>
      <w:pPr>
        <w:tabs>
          <w:tab w:val="num" w:pos="1228"/>
        </w:tabs>
        <w:ind w:left="1228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1628"/>
        </w:tabs>
        <w:ind w:left="1628" w:hanging="40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028"/>
        </w:tabs>
        <w:ind w:left="2028" w:hanging="400"/>
      </w:pPr>
      <w:rPr>
        <w:rFonts w:ascii="Wingdings" w:hAnsi="Wingdings" w:hint="default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40027E"/>
    <w:multiLevelType w:val="hybridMultilevel"/>
    <w:tmpl w:val="9D6CC7AE"/>
    <w:lvl w:ilvl="0" w:tplc="9F32B4EE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 w15:restartNumberingAfterBreak="0">
    <w:nsid w:val="33C250F7"/>
    <w:multiLevelType w:val="multilevel"/>
    <w:tmpl w:val="CFB85CB0"/>
    <w:lvl w:ilvl="0">
      <w:start w:val="1"/>
      <w:numFmt w:val="bullet"/>
      <w:pStyle w:val="a4"/>
      <w:lvlText w:val=""/>
      <w:lvlJc w:val="left"/>
      <w:pPr>
        <w:tabs>
          <w:tab w:val="num" w:pos="719"/>
        </w:tabs>
        <w:ind w:left="718" w:hanging="359"/>
      </w:pPr>
      <w:rPr>
        <w:rFonts w:ascii="Wingdings" w:hAnsi="Wingdings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1221"/>
        </w:tabs>
        <w:ind w:left="1221" w:hanging="400"/>
      </w:pPr>
      <w:rPr>
        <w:rFonts w:ascii="바탕" w:eastAsia="바탕" w:hAnsi="바탕" w:cs="Times New Roman" w:hint="eastAsia"/>
      </w:rPr>
    </w:lvl>
    <w:lvl w:ilvl="2">
      <w:start w:val="1"/>
      <w:numFmt w:val="bullet"/>
      <w:lvlText w:val=""/>
      <w:lvlJc w:val="left"/>
      <w:pPr>
        <w:tabs>
          <w:tab w:val="num" w:pos="1621"/>
        </w:tabs>
        <w:ind w:left="1621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21"/>
        </w:tabs>
        <w:ind w:left="2021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21"/>
        </w:tabs>
        <w:ind w:left="2421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21"/>
        </w:tabs>
        <w:ind w:left="2821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21"/>
        </w:tabs>
        <w:ind w:left="3621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21"/>
        </w:tabs>
        <w:ind w:left="4021" w:hanging="400"/>
      </w:pPr>
      <w:rPr>
        <w:rFonts w:ascii="Wingdings" w:hAnsi="Wingdings" w:hint="default"/>
      </w:rPr>
    </w:lvl>
  </w:abstractNum>
  <w:abstractNum w:abstractNumId="13" w15:restartNumberingAfterBreak="0">
    <w:nsid w:val="3A063A11"/>
    <w:multiLevelType w:val="hybridMultilevel"/>
    <w:tmpl w:val="D2163E7A"/>
    <w:lvl w:ilvl="0" w:tplc="F7F4F9B0">
      <w:start w:val="1"/>
      <w:numFmt w:val="bullet"/>
      <w:pStyle w:val="a5"/>
      <w:lvlText w:val=""/>
      <w:lvlJc w:val="left"/>
      <w:pPr>
        <w:tabs>
          <w:tab w:val="num" w:pos="927"/>
        </w:tabs>
        <w:ind w:left="907" w:hanging="340"/>
      </w:pPr>
      <w:rPr>
        <w:rFonts w:ascii="Wingdings" w:eastAsia="굴림체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C54EB7"/>
    <w:multiLevelType w:val="hybridMultilevel"/>
    <w:tmpl w:val="FE3AAB2E"/>
    <w:lvl w:ilvl="0" w:tplc="FFFFFFFF">
      <w:start w:val="1"/>
      <w:numFmt w:val="bullet"/>
      <w:pStyle w:val="20"/>
      <w:lvlText w:val="–"/>
      <w:lvlJc w:val="left"/>
      <w:pPr>
        <w:tabs>
          <w:tab w:val="num" w:pos="789"/>
        </w:tabs>
        <w:ind w:left="789" w:hanging="400"/>
      </w:pPr>
      <w:rPr>
        <w:rFonts w:ascii="바탕체" w:eastAsia="바탕체" w:hAnsi="Wingdings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BD47AA0"/>
    <w:multiLevelType w:val="hybridMultilevel"/>
    <w:tmpl w:val="4B6000E2"/>
    <w:lvl w:ilvl="0" w:tplc="92DED32C">
      <w:start w:val="1"/>
      <w:numFmt w:val="bullet"/>
      <w:pStyle w:val="-2"/>
      <w:lvlText w:val="–"/>
      <w:lvlJc w:val="left"/>
      <w:pPr>
        <w:tabs>
          <w:tab w:val="num" w:pos="2058"/>
        </w:tabs>
        <w:ind w:left="2039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1651"/>
        </w:tabs>
        <w:ind w:left="165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051"/>
        </w:tabs>
        <w:ind w:left="2051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51"/>
        </w:tabs>
        <w:ind w:left="2451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51"/>
        </w:tabs>
        <w:ind w:left="2851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251"/>
        </w:tabs>
        <w:ind w:left="3251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51"/>
        </w:tabs>
        <w:ind w:left="3651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051"/>
        </w:tabs>
        <w:ind w:left="4051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51"/>
        </w:tabs>
        <w:ind w:left="4451" w:hanging="400"/>
      </w:pPr>
      <w:rPr>
        <w:rFonts w:ascii="Wingdings" w:hAnsi="Wingdings" w:hint="default"/>
      </w:rPr>
    </w:lvl>
  </w:abstractNum>
  <w:abstractNum w:abstractNumId="16" w15:restartNumberingAfterBreak="0">
    <w:nsid w:val="42A31CEF"/>
    <w:multiLevelType w:val="hybridMultilevel"/>
    <w:tmpl w:val="6D862ED2"/>
    <w:lvl w:ilvl="0" w:tplc="9F32B4EE">
      <w:start w:val="1"/>
      <w:numFmt w:val="bullet"/>
      <w:pStyle w:val="a6"/>
      <w:lvlText w:val=""/>
      <w:lvlJc w:val="left"/>
      <w:pPr>
        <w:tabs>
          <w:tab w:val="num" w:pos="1494"/>
        </w:tabs>
        <w:ind w:left="1474" w:hanging="340"/>
      </w:pPr>
      <w:rPr>
        <w:rFonts w:ascii="Wingdings" w:eastAsia="굴림체" w:hAnsi="Wingdings" w:hint="default"/>
      </w:rPr>
    </w:lvl>
    <w:lvl w:ilvl="1" w:tplc="9C20DF12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2E46B78"/>
    <w:multiLevelType w:val="hybridMultilevel"/>
    <w:tmpl w:val="392CC49A"/>
    <w:lvl w:ilvl="0" w:tplc="0A943B2C">
      <w:start w:val="1"/>
      <w:numFmt w:val="decimal"/>
      <w:pStyle w:val="11"/>
      <w:lvlText w:val="%1)"/>
      <w:lvlJc w:val="left"/>
      <w:pPr>
        <w:ind w:left="760" w:hanging="360"/>
      </w:pPr>
      <w:rPr>
        <w:rFonts w:hint="default"/>
      </w:rPr>
    </w:lvl>
    <w:lvl w:ilvl="1" w:tplc="B088DD52">
      <w:start w:val="1"/>
      <w:numFmt w:val="upperLetter"/>
      <w:lvlText w:val="%2."/>
      <w:lvlJc w:val="left"/>
      <w:pPr>
        <w:ind w:left="1200" w:hanging="400"/>
      </w:pPr>
    </w:lvl>
    <w:lvl w:ilvl="2" w:tplc="3E082080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2EDAA918" w:tentative="1">
      <w:start w:val="1"/>
      <w:numFmt w:val="decimal"/>
      <w:lvlText w:val="%4."/>
      <w:lvlJc w:val="left"/>
      <w:pPr>
        <w:ind w:left="2000" w:hanging="400"/>
      </w:pPr>
    </w:lvl>
    <w:lvl w:ilvl="4" w:tplc="9F96B66E" w:tentative="1">
      <w:start w:val="1"/>
      <w:numFmt w:val="upperLetter"/>
      <w:lvlText w:val="%5."/>
      <w:lvlJc w:val="left"/>
      <w:pPr>
        <w:ind w:left="2400" w:hanging="400"/>
      </w:pPr>
    </w:lvl>
    <w:lvl w:ilvl="5" w:tplc="11A66992" w:tentative="1">
      <w:start w:val="1"/>
      <w:numFmt w:val="lowerRoman"/>
      <w:lvlText w:val="%6."/>
      <w:lvlJc w:val="right"/>
      <w:pPr>
        <w:ind w:left="2800" w:hanging="400"/>
      </w:pPr>
    </w:lvl>
    <w:lvl w:ilvl="6" w:tplc="81143E78" w:tentative="1">
      <w:start w:val="1"/>
      <w:numFmt w:val="decimal"/>
      <w:lvlText w:val="%7."/>
      <w:lvlJc w:val="left"/>
      <w:pPr>
        <w:ind w:left="3200" w:hanging="400"/>
      </w:pPr>
    </w:lvl>
    <w:lvl w:ilvl="7" w:tplc="09402830" w:tentative="1">
      <w:start w:val="1"/>
      <w:numFmt w:val="upperLetter"/>
      <w:lvlText w:val="%8."/>
      <w:lvlJc w:val="left"/>
      <w:pPr>
        <w:ind w:left="3600" w:hanging="400"/>
      </w:pPr>
    </w:lvl>
    <w:lvl w:ilvl="8" w:tplc="2F54079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55C274C"/>
    <w:multiLevelType w:val="hybridMultilevel"/>
    <w:tmpl w:val="B67C575E"/>
    <w:lvl w:ilvl="0" w:tplc="0E145086">
      <w:start w:val="1"/>
      <w:numFmt w:val="bullet"/>
      <w:pStyle w:val="a7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7AF4B7B"/>
    <w:multiLevelType w:val="hybridMultilevel"/>
    <w:tmpl w:val="D9D6A220"/>
    <w:lvl w:ilvl="0" w:tplc="B4CEE63C">
      <w:start w:val="1"/>
      <w:numFmt w:val="bullet"/>
      <w:pStyle w:val="-3"/>
      <w:lvlText w:val=""/>
      <w:lvlJc w:val="left"/>
      <w:pPr>
        <w:ind w:left="1307" w:hanging="400"/>
      </w:pPr>
      <w:rPr>
        <w:rFonts w:ascii="Wingdings" w:eastAsia="굴림체" w:hAnsi="Wingdings" w:hint="default"/>
      </w:rPr>
    </w:lvl>
    <w:lvl w:ilvl="1" w:tplc="2C62FF10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BC7430D4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B78ABC2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9D567FEE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D25FB8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85628F2C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1F7406E6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EBA246B4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C384DB4"/>
    <w:multiLevelType w:val="singleLevel"/>
    <w:tmpl w:val="7A0C7D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2944FAD"/>
    <w:multiLevelType w:val="hybridMultilevel"/>
    <w:tmpl w:val="ADD8DE56"/>
    <w:lvl w:ilvl="0" w:tplc="3C26D08E">
      <w:start w:val="4"/>
      <w:numFmt w:val="bullet"/>
      <w:pStyle w:val="21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4090019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0409001B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22" w15:restartNumberingAfterBreak="0">
    <w:nsid w:val="531C1194"/>
    <w:multiLevelType w:val="hybridMultilevel"/>
    <w:tmpl w:val="4B0A166E"/>
    <w:lvl w:ilvl="0" w:tplc="64FEC2AA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eastAsia"/>
      </w:rPr>
    </w:lvl>
    <w:lvl w:ilvl="1" w:tplc="04090019">
      <w:start w:val="1"/>
      <w:numFmt w:val="bullet"/>
      <w:pStyle w:val="a8"/>
      <w:lvlText w:val="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2" w:tplc="0409001B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3" w15:restartNumberingAfterBreak="0">
    <w:nsid w:val="5A7D2F9F"/>
    <w:multiLevelType w:val="hybridMultilevel"/>
    <w:tmpl w:val="160C4F66"/>
    <w:lvl w:ilvl="0" w:tplc="5EAC89EA">
      <w:start w:val="1"/>
      <w:numFmt w:val="bullet"/>
      <w:pStyle w:val="PE1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B035E58"/>
    <w:multiLevelType w:val="hybridMultilevel"/>
    <w:tmpl w:val="3F620272"/>
    <w:lvl w:ilvl="0" w:tplc="F7F4F9B0">
      <w:start w:val="1"/>
      <w:numFmt w:val="bullet"/>
      <w:pStyle w:val="12"/>
      <w:lvlText w:val="▪"/>
      <w:lvlJc w:val="left"/>
      <w:pPr>
        <w:tabs>
          <w:tab w:val="num" w:pos="473"/>
        </w:tabs>
        <w:ind w:left="57" w:firstLine="56"/>
      </w:pPr>
      <w:rPr>
        <w:rFonts w:ascii="굴림" w:eastAsia="굴림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6B834071"/>
    <w:multiLevelType w:val="hybridMultilevel"/>
    <w:tmpl w:val="9482CE72"/>
    <w:lvl w:ilvl="0" w:tplc="FFFFFFFF">
      <w:start w:val="1"/>
      <w:numFmt w:val="bullet"/>
      <w:pStyle w:val="-4"/>
      <w:lvlText w:val="-"/>
      <w:lvlJc w:val="left"/>
      <w:pPr>
        <w:tabs>
          <w:tab w:val="num" w:pos="1040"/>
        </w:tabs>
        <w:ind w:left="1021" w:hanging="341"/>
      </w:pPr>
      <w:rPr>
        <w:rFonts w:ascii="굴림체" w:eastAsia="굴림체" w:hAnsi="Wingdings" w:hint="eastAsia"/>
      </w:rPr>
    </w:lvl>
    <w:lvl w:ilvl="1" w:tplc="FFFFFFFF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D9965E7"/>
    <w:multiLevelType w:val="hybridMultilevel"/>
    <w:tmpl w:val="EC3C5B2C"/>
    <w:lvl w:ilvl="0" w:tplc="04090009">
      <w:start w:val="1"/>
      <w:numFmt w:val="bullet"/>
      <w:pStyle w:val="a9"/>
      <w:suff w:val="space"/>
      <w:lvlText w:val=""/>
      <w:lvlJc w:val="left"/>
      <w:pPr>
        <w:ind w:left="1772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02" w:hanging="400"/>
      </w:pPr>
      <w:rPr>
        <w:rFonts w:ascii="Wingdings" w:hAnsi="Wingdings" w:hint="default"/>
      </w:rPr>
    </w:lvl>
  </w:abstractNum>
  <w:abstractNum w:abstractNumId="27" w15:restartNumberingAfterBreak="0">
    <w:nsid w:val="760A1D11"/>
    <w:multiLevelType w:val="hybridMultilevel"/>
    <w:tmpl w:val="39386F52"/>
    <w:lvl w:ilvl="0" w:tplc="04090009">
      <w:start w:val="1"/>
      <w:numFmt w:val="decimal"/>
      <w:pStyle w:val="-10"/>
      <w:lvlText w:val="%1)"/>
      <w:lvlJc w:val="left"/>
      <w:pPr>
        <w:tabs>
          <w:tab w:val="num" w:pos="814"/>
        </w:tabs>
        <w:ind w:left="794" w:hanging="34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391"/>
        </w:tabs>
        <w:ind w:left="239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91"/>
        </w:tabs>
        <w:ind w:left="279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1"/>
        </w:tabs>
        <w:ind w:left="319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91"/>
        </w:tabs>
        <w:ind w:left="359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1"/>
        </w:tabs>
        <w:ind w:left="399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91"/>
        </w:tabs>
        <w:ind w:left="439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91"/>
        </w:tabs>
        <w:ind w:left="479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91"/>
        </w:tabs>
        <w:ind w:left="5191" w:hanging="400"/>
      </w:pPr>
      <w:rPr>
        <w:rFonts w:ascii="Wingdings" w:hAnsi="Wingdings" w:hint="default"/>
      </w:rPr>
    </w:lvl>
  </w:abstractNum>
  <w:abstractNum w:abstractNumId="28" w15:restartNumberingAfterBreak="0">
    <w:nsid w:val="77345718"/>
    <w:multiLevelType w:val="multilevel"/>
    <w:tmpl w:val="871A567E"/>
    <w:lvl w:ilvl="0">
      <w:start w:val="1"/>
      <w:numFmt w:val="upperRoman"/>
      <w:pStyle w:val="aa"/>
      <w:lvlText w:val="%1."/>
      <w:lvlJc w:val="left"/>
      <w:pPr>
        <w:tabs>
          <w:tab w:val="num" w:pos="329"/>
        </w:tabs>
        <w:ind w:left="726" w:hanging="39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04" w:hanging="51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361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1452"/>
        </w:tabs>
        <w:ind w:left="4332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452"/>
        </w:tabs>
        <w:ind w:left="5052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452"/>
        </w:tabs>
        <w:ind w:left="5772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52"/>
        </w:tabs>
        <w:ind w:left="6492" w:hanging="72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52"/>
        </w:tabs>
        <w:ind w:left="7212" w:hanging="72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452"/>
        </w:tabs>
        <w:ind w:left="7932" w:hanging="720"/>
      </w:pPr>
      <w:rPr>
        <w:rFonts w:hint="eastAsia"/>
      </w:rPr>
    </w:lvl>
  </w:abstractNum>
  <w:abstractNum w:abstractNumId="29" w15:restartNumberingAfterBreak="0">
    <w:nsid w:val="7A09782A"/>
    <w:multiLevelType w:val="hybridMultilevel"/>
    <w:tmpl w:val="476ED4B8"/>
    <w:lvl w:ilvl="0" w:tplc="FFFFFFFF">
      <w:start w:val="1"/>
      <w:numFmt w:val="bullet"/>
      <w:pStyle w:val="WFIS-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1F8EEDB8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굴림" w:eastAsia="굴림" w:hAnsi="굴림" w:cs="Times New Roman" w:hint="eastAsia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435129738">
    <w:abstractNumId w:val="0"/>
  </w:num>
  <w:num w:numId="2" w16cid:durableId="1353067580">
    <w:abstractNumId w:val="22"/>
  </w:num>
  <w:num w:numId="3" w16cid:durableId="1015184263">
    <w:abstractNumId w:val="1"/>
    <w:lvlOverride w:ilvl="0">
      <w:lvl w:ilvl="0">
        <w:start w:val="1"/>
        <w:numFmt w:val="bullet"/>
        <w:pStyle w:val="a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4" w16cid:durableId="1198815014">
    <w:abstractNumId w:val="20"/>
  </w:num>
  <w:num w:numId="5" w16cid:durableId="1714423003">
    <w:abstractNumId w:val="11"/>
    <w:lvlOverride w:ilvl="0">
      <w:startOverride w:val="1"/>
    </w:lvlOverride>
  </w:num>
  <w:num w:numId="6" w16cid:durableId="1959143776">
    <w:abstractNumId w:val="21"/>
  </w:num>
  <w:num w:numId="7" w16cid:durableId="694842841">
    <w:abstractNumId w:val="4"/>
  </w:num>
  <w:num w:numId="8" w16cid:durableId="2072389154">
    <w:abstractNumId w:val="5"/>
  </w:num>
  <w:num w:numId="9" w16cid:durableId="2146115076">
    <w:abstractNumId w:val="27"/>
  </w:num>
  <w:num w:numId="10" w16cid:durableId="878780932">
    <w:abstractNumId w:val="19"/>
  </w:num>
  <w:num w:numId="11" w16cid:durableId="1870676014">
    <w:abstractNumId w:val="2"/>
  </w:num>
  <w:num w:numId="12" w16cid:durableId="421266828">
    <w:abstractNumId w:val="25"/>
  </w:num>
  <w:num w:numId="13" w16cid:durableId="1203400594">
    <w:abstractNumId w:val="8"/>
  </w:num>
  <w:num w:numId="14" w16cid:durableId="1892037664">
    <w:abstractNumId w:val="16"/>
  </w:num>
  <w:num w:numId="15" w16cid:durableId="1789663792">
    <w:abstractNumId w:val="18"/>
  </w:num>
  <w:num w:numId="16" w16cid:durableId="1249852046">
    <w:abstractNumId w:val="9"/>
  </w:num>
  <w:num w:numId="17" w16cid:durableId="861937383">
    <w:abstractNumId w:val="13"/>
  </w:num>
  <w:num w:numId="18" w16cid:durableId="272983103">
    <w:abstractNumId w:val="23"/>
  </w:num>
  <w:num w:numId="19" w16cid:durableId="491674925">
    <w:abstractNumId w:val="26"/>
  </w:num>
  <w:num w:numId="20" w16cid:durableId="718750566">
    <w:abstractNumId w:val="24"/>
  </w:num>
  <w:num w:numId="21" w16cid:durableId="668219273">
    <w:abstractNumId w:val="7"/>
  </w:num>
  <w:num w:numId="22" w16cid:durableId="1889607944">
    <w:abstractNumId w:val="14"/>
  </w:num>
  <w:num w:numId="23" w16cid:durableId="960577907">
    <w:abstractNumId w:val="28"/>
  </w:num>
  <w:num w:numId="24" w16cid:durableId="26957790">
    <w:abstractNumId w:val="15"/>
  </w:num>
  <w:num w:numId="25" w16cid:durableId="430703992">
    <w:abstractNumId w:val="10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8801578">
    <w:abstractNumId w:val="6"/>
  </w:num>
  <w:num w:numId="27" w16cid:durableId="1439443194">
    <w:abstractNumId w:val="29"/>
  </w:num>
  <w:num w:numId="28" w16cid:durableId="284968783">
    <w:abstractNumId w:val="3"/>
  </w:num>
  <w:num w:numId="29" w16cid:durableId="56050486">
    <w:abstractNumId w:val="17"/>
  </w:num>
  <w:num w:numId="30" w16cid:durableId="79840282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GB" w:vendorID="64" w:dllVersion="0" w:nlCheck="1" w:checkStyle="0"/>
  <w:activeWritingStyle w:appName="MSWord" w:lang="ko-KR" w:vendorID="64" w:dllVersion="5" w:nlCheck="1" w:checkStyle="1"/>
  <w:activeWritingStyle w:appName="MSWord" w:lang="en-US" w:vendorID="64" w:dllVersion="6" w:nlCheck="1" w:checkStyle="0"/>
  <w:activeWritingStyle w:appName="MSWord" w:lang="en-GB" w:vendorID="64" w:dllVersion="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11"/>
    <w:rsid w:val="0000130B"/>
    <w:rsid w:val="000022DA"/>
    <w:rsid w:val="00003240"/>
    <w:rsid w:val="0000338C"/>
    <w:rsid w:val="000058B1"/>
    <w:rsid w:val="000062E6"/>
    <w:rsid w:val="000062EC"/>
    <w:rsid w:val="000070E9"/>
    <w:rsid w:val="00007A3D"/>
    <w:rsid w:val="00010313"/>
    <w:rsid w:val="00011246"/>
    <w:rsid w:val="0001190D"/>
    <w:rsid w:val="00013A90"/>
    <w:rsid w:val="000149FA"/>
    <w:rsid w:val="00015274"/>
    <w:rsid w:val="000155DD"/>
    <w:rsid w:val="00016420"/>
    <w:rsid w:val="00016706"/>
    <w:rsid w:val="00017127"/>
    <w:rsid w:val="00017940"/>
    <w:rsid w:val="00020BA2"/>
    <w:rsid w:val="0002149D"/>
    <w:rsid w:val="0002400C"/>
    <w:rsid w:val="00024FA5"/>
    <w:rsid w:val="00027C36"/>
    <w:rsid w:val="00027F37"/>
    <w:rsid w:val="000319DF"/>
    <w:rsid w:val="00031B28"/>
    <w:rsid w:val="000321B9"/>
    <w:rsid w:val="00033EED"/>
    <w:rsid w:val="00034158"/>
    <w:rsid w:val="000341F9"/>
    <w:rsid w:val="00035148"/>
    <w:rsid w:val="000356CD"/>
    <w:rsid w:val="000363CD"/>
    <w:rsid w:val="00037A02"/>
    <w:rsid w:val="0004051B"/>
    <w:rsid w:val="00040C67"/>
    <w:rsid w:val="00044A6E"/>
    <w:rsid w:val="0004731C"/>
    <w:rsid w:val="00047938"/>
    <w:rsid w:val="00050809"/>
    <w:rsid w:val="00052BF1"/>
    <w:rsid w:val="00053D1D"/>
    <w:rsid w:val="000543BE"/>
    <w:rsid w:val="000553C8"/>
    <w:rsid w:val="00056186"/>
    <w:rsid w:val="00057409"/>
    <w:rsid w:val="00057AEB"/>
    <w:rsid w:val="00057D70"/>
    <w:rsid w:val="00057DCC"/>
    <w:rsid w:val="0006027B"/>
    <w:rsid w:val="00060B91"/>
    <w:rsid w:val="00060D77"/>
    <w:rsid w:val="000611E8"/>
    <w:rsid w:val="00062514"/>
    <w:rsid w:val="000654B4"/>
    <w:rsid w:val="00065E0E"/>
    <w:rsid w:val="000661CD"/>
    <w:rsid w:val="000666CB"/>
    <w:rsid w:val="00072B51"/>
    <w:rsid w:val="00073330"/>
    <w:rsid w:val="000742E4"/>
    <w:rsid w:val="00075BCB"/>
    <w:rsid w:val="0007787A"/>
    <w:rsid w:val="00080351"/>
    <w:rsid w:val="000806BA"/>
    <w:rsid w:val="00081188"/>
    <w:rsid w:val="0008130F"/>
    <w:rsid w:val="00083E81"/>
    <w:rsid w:val="000856A8"/>
    <w:rsid w:val="00086DA1"/>
    <w:rsid w:val="00087101"/>
    <w:rsid w:val="00087DA4"/>
    <w:rsid w:val="00090924"/>
    <w:rsid w:val="0009282A"/>
    <w:rsid w:val="00092BE1"/>
    <w:rsid w:val="00095ED3"/>
    <w:rsid w:val="00096682"/>
    <w:rsid w:val="000A16E9"/>
    <w:rsid w:val="000A2332"/>
    <w:rsid w:val="000A5564"/>
    <w:rsid w:val="000A5E7C"/>
    <w:rsid w:val="000A7295"/>
    <w:rsid w:val="000A7EFE"/>
    <w:rsid w:val="000B0B05"/>
    <w:rsid w:val="000B1629"/>
    <w:rsid w:val="000B4315"/>
    <w:rsid w:val="000B5399"/>
    <w:rsid w:val="000B5B18"/>
    <w:rsid w:val="000B7F2A"/>
    <w:rsid w:val="000C085A"/>
    <w:rsid w:val="000C1060"/>
    <w:rsid w:val="000C17A7"/>
    <w:rsid w:val="000C2B93"/>
    <w:rsid w:val="000C3746"/>
    <w:rsid w:val="000C39FA"/>
    <w:rsid w:val="000C6B67"/>
    <w:rsid w:val="000C73D7"/>
    <w:rsid w:val="000C77F3"/>
    <w:rsid w:val="000D08D2"/>
    <w:rsid w:val="000D1F70"/>
    <w:rsid w:val="000D3D60"/>
    <w:rsid w:val="000D4DFB"/>
    <w:rsid w:val="000D5F58"/>
    <w:rsid w:val="000D626D"/>
    <w:rsid w:val="000D6491"/>
    <w:rsid w:val="000E0467"/>
    <w:rsid w:val="000E0957"/>
    <w:rsid w:val="000E1385"/>
    <w:rsid w:val="000E1E69"/>
    <w:rsid w:val="000E34A2"/>
    <w:rsid w:val="000E40C6"/>
    <w:rsid w:val="000E4B96"/>
    <w:rsid w:val="000E50DE"/>
    <w:rsid w:val="000E65BB"/>
    <w:rsid w:val="000E6BA0"/>
    <w:rsid w:val="000E6ED1"/>
    <w:rsid w:val="000E709C"/>
    <w:rsid w:val="000E72F0"/>
    <w:rsid w:val="000E7565"/>
    <w:rsid w:val="000E7A34"/>
    <w:rsid w:val="000E7BF4"/>
    <w:rsid w:val="000E7E9D"/>
    <w:rsid w:val="000F0084"/>
    <w:rsid w:val="000F0C55"/>
    <w:rsid w:val="000F0E82"/>
    <w:rsid w:val="000F1062"/>
    <w:rsid w:val="000F123E"/>
    <w:rsid w:val="000F272A"/>
    <w:rsid w:val="000F3162"/>
    <w:rsid w:val="000F332B"/>
    <w:rsid w:val="000F3D14"/>
    <w:rsid w:val="000F4F94"/>
    <w:rsid w:val="000F61FC"/>
    <w:rsid w:val="00101A41"/>
    <w:rsid w:val="00102580"/>
    <w:rsid w:val="00102DA8"/>
    <w:rsid w:val="00105B11"/>
    <w:rsid w:val="0010798F"/>
    <w:rsid w:val="00112B86"/>
    <w:rsid w:val="00112C64"/>
    <w:rsid w:val="00113BA2"/>
    <w:rsid w:val="00114B73"/>
    <w:rsid w:val="00115CC1"/>
    <w:rsid w:val="00117287"/>
    <w:rsid w:val="0011788D"/>
    <w:rsid w:val="0012051E"/>
    <w:rsid w:val="00120D53"/>
    <w:rsid w:val="00120FBA"/>
    <w:rsid w:val="00124ED5"/>
    <w:rsid w:val="001250A7"/>
    <w:rsid w:val="00126558"/>
    <w:rsid w:val="00127AAA"/>
    <w:rsid w:val="00133866"/>
    <w:rsid w:val="00133F08"/>
    <w:rsid w:val="00135AC6"/>
    <w:rsid w:val="0013666C"/>
    <w:rsid w:val="00142A58"/>
    <w:rsid w:val="0014395A"/>
    <w:rsid w:val="00143D5F"/>
    <w:rsid w:val="001443EC"/>
    <w:rsid w:val="00145FB7"/>
    <w:rsid w:val="0014627D"/>
    <w:rsid w:val="00146EC0"/>
    <w:rsid w:val="00150F99"/>
    <w:rsid w:val="00152398"/>
    <w:rsid w:val="00152683"/>
    <w:rsid w:val="00152A10"/>
    <w:rsid w:val="001530E7"/>
    <w:rsid w:val="0015428D"/>
    <w:rsid w:val="001542CA"/>
    <w:rsid w:val="00156AD6"/>
    <w:rsid w:val="001573B3"/>
    <w:rsid w:val="0016003E"/>
    <w:rsid w:val="00160741"/>
    <w:rsid w:val="001625CA"/>
    <w:rsid w:val="00162A68"/>
    <w:rsid w:val="00163FBC"/>
    <w:rsid w:val="00165120"/>
    <w:rsid w:val="00165781"/>
    <w:rsid w:val="0016610F"/>
    <w:rsid w:val="00166D14"/>
    <w:rsid w:val="00166ED6"/>
    <w:rsid w:val="00167E50"/>
    <w:rsid w:val="001706D0"/>
    <w:rsid w:val="0017238A"/>
    <w:rsid w:val="001742A3"/>
    <w:rsid w:val="00175679"/>
    <w:rsid w:val="001769E5"/>
    <w:rsid w:val="00176FB5"/>
    <w:rsid w:val="00177073"/>
    <w:rsid w:val="00177170"/>
    <w:rsid w:val="001772B8"/>
    <w:rsid w:val="00177790"/>
    <w:rsid w:val="0018050D"/>
    <w:rsid w:val="001805A5"/>
    <w:rsid w:val="00180BD6"/>
    <w:rsid w:val="00182E57"/>
    <w:rsid w:val="00184F03"/>
    <w:rsid w:val="001851BE"/>
    <w:rsid w:val="001868B1"/>
    <w:rsid w:val="001873E4"/>
    <w:rsid w:val="00187521"/>
    <w:rsid w:val="00190006"/>
    <w:rsid w:val="00190BFD"/>
    <w:rsid w:val="00192107"/>
    <w:rsid w:val="00193186"/>
    <w:rsid w:val="00193B9B"/>
    <w:rsid w:val="00195FFA"/>
    <w:rsid w:val="00196467"/>
    <w:rsid w:val="00197240"/>
    <w:rsid w:val="001A0C59"/>
    <w:rsid w:val="001A43CC"/>
    <w:rsid w:val="001A4435"/>
    <w:rsid w:val="001A4627"/>
    <w:rsid w:val="001A5D91"/>
    <w:rsid w:val="001B2B30"/>
    <w:rsid w:val="001B376E"/>
    <w:rsid w:val="001B3F9E"/>
    <w:rsid w:val="001B5131"/>
    <w:rsid w:val="001B7028"/>
    <w:rsid w:val="001B741C"/>
    <w:rsid w:val="001C1F74"/>
    <w:rsid w:val="001C215F"/>
    <w:rsid w:val="001C2722"/>
    <w:rsid w:val="001C3280"/>
    <w:rsid w:val="001C3909"/>
    <w:rsid w:val="001C4278"/>
    <w:rsid w:val="001C49C3"/>
    <w:rsid w:val="001C5C88"/>
    <w:rsid w:val="001C6540"/>
    <w:rsid w:val="001D0D18"/>
    <w:rsid w:val="001D29C2"/>
    <w:rsid w:val="001D2B01"/>
    <w:rsid w:val="001D343C"/>
    <w:rsid w:val="001D4BC5"/>
    <w:rsid w:val="001D521D"/>
    <w:rsid w:val="001D58C6"/>
    <w:rsid w:val="001D5D24"/>
    <w:rsid w:val="001E0176"/>
    <w:rsid w:val="001E10A8"/>
    <w:rsid w:val="001E3690"/>
    <w:rsid w:val="001E42EF"/>
    <w:rsid w:val="001E6479"/>
    <w:rsid w:val="001E6BF1"/>
    <w:rsid w:val="001E6EEC"/>
    <w:rsid w:val="001F1694"/>
    <w:rsid w:val="001F189D"/>
    <w:rsid w:val="001F1928"/>
    <w:rsid w:val="001F1DB7"/>
    <w:rsid w:val="001F4EB8"/>
    <w:rsid w:val="001F5231"/>
    <w:rsid w:val="001F5E44"/>
    <w:rsid w:val="001F6633"/>
    <w:rsid w:val="001F7226"/>
    <w:rsid w:val="001F7A50"/>
    <w:rsid w:val="001F7DBD"/>
    <w:rsid w:val="0020069E"/>
    <w:rsid w:val="002016E9"/>
    <w:rsid w:val="002047A2"/>
    <w:rsid w:val="0020484E"/>
    <w:rsid w:val="0020484F"/>
    <w:rsid w:val="00206A84"/>
    <w:rsid w:val="00207DA2"/>
    <w:rsid w:val="00210A37"/>
    <w:rsid w:val="0021110F"/>
    <w:rsid w:val="00211A17"/>
    <w:rsid w:val="00212ED2"/>
    <w:rsid w:val="00217546"/>
    <w:rsid w:val="0022210E"/>
    <w:rsid w:val="002247E3"/>
    <w:rsid w:val="00224E65"/>
    <w:rsid w:val="00226764"/>
    <w:rsid w:val="00227D2C"/>
    <w:rsid w:val="00233F57"/>
    <w:rsid w:val="00234469"/>
    <w:rsid w:val="00234625"/>
    <w:rsid w:val="00234E1C"/>
    <w:rsid w:val="002350DF"/>
    <w:rsid w:val="00236059"/>
    <w:rsid w:val="0023759A"/>
    <w:rsid w:val="00237B4E"/>
    <w:rsid w:val="0024052B"/>
    <w:rsid w:val="00242054"/>
    <w:rsid w:val="00242073"/>
    <w:rsid w:val="00242635"/>
    <w:rsid w:val="00242F61"/>
    <w:rsid w:val="00243D97"/>
    <w:rsid w:val="00245CB2"/>
    <w:rsid w:val="00246403"/>
    <w:rsid w:val="002466C3"/>
    <w:rsid w:val="00246B80"/>
    <w:rsid w:val="0024762A"/>
    <w:rsid w:val="002509C3"/>
    <w:rsid w:val="002509FF"/>
    <w:rsid w:val="00253369"/>
    <w:rsid w:val="00256366"/>
    <w:rsid w:val="002601D7"/>
    <w:rsid w:val="00261969"/>
    <w:rsid w:val="00265547"/>
    <w:rsid w:val="002658E1"/>
    <w:rsid w:val="002661AA"/>
    <w:rsid w:val="0026669A"/>
    <w:rsid w:val="0026696D"/>
    <w:rsid w:val="00270D77"/>
    <w:rsid w:val="002712EE"/>
    <w:rsid w:val="00272637"/>
    <w:rsid w:val="00273C34"/>
    <w:rsid w:val="00273C9E"/>
    <w:rsid w:val="00274076"/>
    <w:rsid w:val="0027432D"/>
    <w:rsid w:val="00275EB7"/>
    <w:rsid w:val="00276C10"/>
    <w:rsid w:val="00281C98"/>
    <w:rsid w:val="0028246A"/>
    <w:rsid w:val="002824F1"/>
    <w:rsid w:val="00284165"/>
    <w:rsid w:val="00286B04"/>
    <w:rsid w:val="002877D0"/>
    <w:rsid w:val="00290112"/>
    <w:rsid w:val="00290834"/>
    <w:rsid w:val="002908A9"/>
    <w:rsid w:val="00290E7D"/>
    <w:rsid w:val="00291ED6"/>
    <w:rsid w:val="00293FCC"/>
    <w:rsid w:val="00294C48"/>
    <w:rsid w:val="00294F95"/>
    <w:rsid w:val="00296E54"/>
    <w:rsid w:val="002972B3"/>
    <w:rsid w:val="002A204B"/>
    <w:rsid w:val="002A219B"/>
    <w:rsid w:val="002A35BD"/>
    <w:rsid w:val="002A4223"/>
    <w:rsid w:val="002A471A"/>
    <w:rsid w:val="002A4BEB"/>
    <w:rsid w:val="002A4CED"/>
    <w:rsid w:val="002A5046"/>
    <w:rsid w:val="002A5321"/>
    <w:rsid w:val="002A5692"/>
    <w:rsid w:val="002A5776"/>
    <w:rsid w:val="002A5845"/>
    <w:rsid w:val="002A6650"/>
    <w:rsid w:val="002A6B81"/>
    <w:rsid w:val="002A706B"/>
    <w:rsid w:val="002B0FCE"/>
    <w:rsid w:val="002B222B"/>
    <w:rsid w:val="002B2870"/>
    <w:rsid w:val="002B2CCB"/>
    <w:rsid w:val="002B2D52"/>
    <w:rsid w:val="002B34DB"/>
    <w:rsid w:val="002B3683"/>
    <w:rsid w:val="002B6DD3"/>
    <w:rsid w:val="002B73B0"/>
    <w:rsid w:val="002B7676"/>
    <w:rsid w:val="002C0732"/>
    <w:rsid w:val="002C2042"/>
    <w:rsid w:val="002C3F05"/>
    <w:rsid w:val="002C4673"/>
    <w:rsid w:val="002C51E9"/>
    <w:rsid w:val="002C7A5B"/>
    <w:rsid w:val="002D1998"/>
    <w:rsid w:val="002D1C9F"/>
    <w:rsid w:val="002D4C8D"/>
    <w:rsid w:val="002D5A70"/>
    <w:rsid w:val="002D5B12"/>
    <w:rsid w:val="002D63EF"/>
    <w:rsid w:val="002D6A76"/>
    <w:rsid w:val="002D7DE3"/>
    <w:rsid w:val="002E01C6"/>
    <w:rsid w:val="002E0D26"/>
    <w:rsid w:val="002E350D"/>
    <w:rsid w:val="002E3556"/>
    <w:rsid w:val="002E3765"/>
    <w:rsid w:val="002E45C7"/>
    <w:rsid w:val="002E5F1B"/>
    <w:rsid w:val="002E600F"/>
    <w:rsid w:val="002E6FBD"/>
    <w:rsid w:val="002E7367"/>
    <w:rsid w:val="002E7512"/>
    <w:rsid w:val="002E769C"/>
    <w:rsid w:val="002E7CFB"/>
    <w:rsid w:val="002F0281"/>
    <w:rsid w:val="002F1874"/>
    <w:rsid w:val="002F1B7A"/>
    <w:rsid w:val="002F234F"/>
    <w:rsid w:val="002F3829"/>
    <w:rsid w:val="002F40AC"/>
    <w:rsid w:val="002F44D7"/>
    <w:rsid w:val="002F5D7A"/>
    <w:rsid w:val="002F62F2"/>
    <w:rsid w:val="002F6CB5"/>
    <w:rsid w:val="002F7CBE"/>
    <w:rsid w:val="003007A8"/>
    <w:rsid w:val="00300F07"/>
    <w:rsid w:val="00301A3C"/>
    <w:rsid w:val="00301ACC"/>
    <w:rsid w:val="003033AD"/>
    <w:rsid w:val="00306167"/>
    <w:rsid w:val="0030728D"/>
    <w:rsid w:val="00311231"/>
    <w:rsid w:val="003113FB"/>
    <w:rsid w:val="00311A27"/>
    <w:rsid w:val="0031372E"/>
    <w:rsid w:val="00314D1D"/>
    <w:rsid w:val="00315986"/>
    <w:rsid w:val="00315BA3"/>
    <w:rsid w:val="003165F1"/>
    <w:rsid w:val="00317AB8"/>
    <w:rsid w:val="00320878"/>
    <w:rsid w:val="00320ACB"/>
    <w:rsid w:val="003247EF"/>
    <w:rsid w:val="003251EE"/>
    <w:rsid w:val="00326B31"/>
    <w:rsid w:val="00327877"/>
    <w:rsid w:val="00327F91"/>
    <w:rsid w:val="0033176D"/>
    <w:rsid w:val="00331FC0"/>
    <w:rsid w:val="00332AEB"/>
    <w:rsid w:val="00336864"/>
    <w:rsid w:val="003368AB"/>
    <w:rsid w:val="00336D1E"/>
    <w:rsid w:val="00337560"/>
    <w:rsid w:val="00337B20"/>
    <w:rsid w:val="00337E7B"/>
    <w:rsid w:val="00340901"/>
    <w:rsid w:val="00340D8C"/>
    <w:rsid w:val="00341B39"/>
    <w:rsid w:val="00342205"/>
    <w:rsid w:val="00342F1F"/>
    <w:rsid w:val="00344394"/>
    <w:rsid w:val="0034447D"/>
    <w:rsid w:val="00344F1A"/>
    <w:rsid w:val="00347580"/>
    <w:rsid w:val="003501AF"/>
    <w:rsid w:val="00350685"/>
    <w:rsid w:val="00352484"/>
    <w:rsid w:val="003530A8"/>
    <w:rsid w:val="00353A4F"/>
    <w:rsid w:val="00354D3C"/>
    <w:rsid w:val="00356706"/>
    <w:rsid w:val="00356F2F"/>
    <w:rsid w:val="00357F80"/>
    <w:rsid w:val="003602A3"/>
    <w:rsid w:val="00360E27"/>
    <w:rsid w:val="003617CC"/>
    <w:rsid w:val="00361D9F"/>
    <w:rsid w:val="003629BF"/>
    <w:rsid w:val="00362D77"/>
    <w:rsid w:val="00362E79"/>
    <w:rsid w:val="0036325C"/>
    <w:rsid w:val="00365F10"/>
    <w:rsid w:val="0036753F"/>
    <w:rsid w:val="00367D7C"/>
    <w:rsid w:val="00370F11"/>
    <w:rsid w:val="00372297"/>
    <w:rsid w:val="00372B14"/>
    <w:rsid w:val="0037391F"/>
    <w:rsid w:val="00373A68"/>
    <w:rsid w:val="0037447C"/>
    <w:rsid w:val="00374489"/>
    <w:rsid w:val="00374630"/>
    <w:rsid w:val="00375768"/>
    <w:rsid w:val="00376F66"/>
    <w:rsid w:val="00377511"/>
    <w:rsid w:val="00380341"/>
    <w:rsid w:val="00380486"/>
    <w:rsid w:val="00381A1D"/>
    <w:rsid w:val="00382398"/>
    <w:rsid w:val="00384757"/>
    <w:rsid w:val="0038539B"/>
    <w:rsid w:val="0038580E"/>
    <w:rsid w:val="00387902"/>
    <w:rsid w:val="00390527"/>
    <w:rsid w:val="00391103"/>
    <w:rsid w:val="003916B3"/>
    <w:rsid w:val="003940D4"/>
    <w:rsid w:val="003943AA"/>
    <w:rsid w:val="0039449A"/>
    <w:rsid w:val="003961DA"/>
    <w:rsid w:val="00397180"/>
    <w:rsid w:val="003973D5"/>
    <w:rsid w:val="00397FCA"/>
    <w:rsid w:val="003A0177"/>
    <w:rsid w:val="003A1004"/>
    <w:rsid w:val="003A1558"/>
    <w:rsid w:val="003A5239"/>
    <w:rsid w:val="003A5C35"/>
    <w:rsid w:val="003A61DB"/>
    <w:rsid w:val="003A6E8D"/>
    <w:rsid w:val="003A7C76"/>
    <w:rsid w:val="003B2A1E"/>
    <w:rsid w:val="003B3EFA"/>
    <w:rsid w:val="003B3F5B"/>
    <w:rsid w:val="003B4556"/>
    <w:rsid w:val="003B4676"/>
    <w:rsid w:val="003B58DA"/>
    <w:rsid w:val="003B6340"/>
    <w:rsid w:val="003B6378"/>
    <w:rsid w:val="003B74C2"/>
    <w:rsid w:val="003B7DA1"/>
    <w:rsid w:val="003C0012"/>
    <w:rsid w:val="003C10F6"/>
    <w:rsid w:val="003C297A"/>
    <w:rsid w:val="003C2991"/>
    <w:rsid w:val="003C44B0"/>
    <w:rsid w:val="003C4771"/>
    <w:rsid w:val="003C5642"/>
    <w:rsid w:val="003D00D4"/>
    <w:rsid w:val="003D0B3C"/>
    <w:rsid w:val="003D155D"/>
    <w:rsid w:val="003D2E52"/>
    <w:rsid w:val="003D3FC7"/>
    <w:rsid w:val="003D42DF"/>
    <w:rsid w:val="003D4598"/>
    <w:rsid w:val="003D48EB"/>
    <w:rsid w:val="003D7499"/>
    <w:rsid w:val="003E20DD"/>
    <w:rsid w:val="003E2C3F"/>
    <w:rsid w:val="003E3CD7"/>
    <w:rsid w:val="003E3F89"/>
    <w:rsid w:val="003E43F9"/>
    <w:rsid w:val="003E4746"/>
    <w:rsid w:val="003E50A2"/>
    <w:rsid w:val="003E5BB5"/>
    <w:rsid w:val="003E7789"/>
    <w:rsid w:val="003F04FA"/>
    <w:rsid w:val="003F057C"/>
    <w:rsid w:val="003F226E"/>
    <w:rsid w:val="003F38E0"/>
    <w:rsid w:val="003F39D9"/>
    <w:rsid w:val="003F4A8C"/>
    <w:rsid w:val="003F5037"/>
    <w:rsid w:val="003F70B5"/>
    <w:rsid w:val="003F756C"/>
    <w:rsid w:val="003F78D1"/>
    <w:rsid w:val="003F7CE4"/>
    <w:rsid w:val="00400AB5"/>
    <w:rsid w:val="00400F64"/>
    <w:rsid w:val="00402DF8"/>
    <w:rsid w:val="00405B9D"/>
    <w:rsid w:val="00405DD0"/>
    <w:rsid w:val="0041074F"/>
    <w:rsid w:val="0041227B"/>
    <w:rsid w:val="004137A9"/>
    <w:rsid w:val="0041394D"/>
    <w:rsid w:val="0041527F"/>
    <w:rsid w:val="004163B6"/>
    <w:rsid w:val="0041739C"/>
    <w:rsid w:val="004173CA"/>
    <w:rsid w:val="00420A85"/>
    <w:rsid w:val="0042219A"/>
    <w:rsid w:val="0042472F"/>
    <w:rsid w:val="00425437"/>
    <w:rsid w:val="0042596E"/>
    <w:rsid w:val="0043325C"/>
    <w:rsid w:val="00433572"/>
    <w:rsid w:val="00433F59"/>
    <w:rsid w:val="00434158"/>
    <w:rsid w:val="004341C9"/>
    <w:rsid w:val="004348C7"/>
    <w:rsid w:val="00434E50"/>
    <w:rsid w:val="00436E6B"/>
    <w:rsid w:val="0043787B"/>
    <w:rsid w:val="00437994"/>
    <w:rsid w:val="00437E37"/>
    <w:rsid w:val="00440099"/>
    <w:rsid w:val="00440A32"/>
    <w:rsid w:val="004411FA"/>
    <w:rsid w:val="0044388A"/>
    <w:rsid w:val="00443E67"/>
    <w:rsid w:val="0044455B"/>
    <w:rsid w:val="0044494C"/>
    <w:rsid w:val="00444EE9"/>
    <w:rsid w:val="004452CC"/>
    <w:rsid w:val="004455B6"/>
    <w:rsid w:val="004468DE"/>
    <w:rsid w:val="00446E00"/>
    <w:rsid w:val="0045051A"/>
    <w:rsid w:val="00450825"/>
    <w:rsid w:val="00450C01"/>
    <w:rsid w:val="004522C9"/>
    <w:rsid w:val="004528BF"/>
    <w:rsid w:val="00454CEC"/>
    <w:rsid w:val="00456925"/>
    <w:rsid w:val="00457BC5"/>
    <w:rsid w:val="00460C3E"/>
    <w:rsid w:val="0046376E"/>
    <w:rsid w:val="00464912"/>
    <w:rsid w:val="0046535C"/>
    <w:rsid w:val="00465806"/>
    <w:rsid w:val="00466E38"/>
    <w:rsid w:val="00471F8D"/>
    <w:rsid w:val="00473C92"/>
    <w:rsid w:val="00474416"/>
    <w:rsid w:val="004754D0"/>
    <w:rsid w:val="004760E2"/>
    <w:rsid w:val="00476111"/>
    <w:rsid w:val="00476B62"/>
    <w:rsid w:val="00480083"/>
    <w:rsid w:val="00480C6D"/>
    <w:rsid w:val="00480CAB"/>
    <w:rsid w:val="00482327"/>
    <w:rsid w:val="00482F8B"/>
    <w:rsid w:val="00483E09"/>
    <w:rsid w:val="00484432"/>
    <w:rsid w:val="0048512A"/>
    <w:rsid w:val="00485219"/>
    <w:rsid w:val="00485DCD"/>
    <w:rsid w:val="0048729A"/>
    <w:rsid w:val="0048739A"/>
    <w:rsid w:val="00487781"/>
    <w:rsid w:val="00490BEE"/>
    <w:rsid w:val="00491C8D"/>
    <w:rsid w:val="0049374E"/>
    <w:rsid w:val="004938CC"/>
    <w:rsid w:val="00493D60"/>
    <w:rsid w:val="004940C0"/>
    <w:rsid w:val="00494327"/>
    <w:rsid w:val="00494D01"/>
    <w:rsid w:val="0049532C"/>
    <w:rsid w:val="00496E3E"/>
    <w:rsid w:val="00497DB4"/>
    <w:rsid w:val="004A1535"/>
    <w:rsid w:val="004A1D93"/>
    <w:rsid w:val="004A4053"/>
    <w:rsid w:val="004A47F1"/>
    <w:rsid w:val="004A4B05"/>
    <w:rsid w:val="004A4BAE"/>
    <w:rsid w:val="004A607A"/>
    <w:rsid w:val="004A6998"/>
    <w:rsid w:val="004A74F4"/>
    <w:rsid w:val="004B0941"/>
    <w:rsid w:val="004B0C87"/>
    <w:rsid w:val="004B2955"/>
    <w:rsid w:val="004B2F43"/>
    <w:rsid w:val="004B3375"/>
    <w:rsid w:val="004B4529"/>
    <w:rsid w:val="004B478B"/>
    <w:rsid w:val="004B55C6"/>
    <w:rsid w:val="004B5708"/>
    <w:rsid w:val="004B60A8"/>
    <w:rsid w:val="004B6560"/>
    <w:rsid w:val="004B72AD"/>
    <w:rsid w:val="004B7363"/>
    <w:rsid w:val="004B7DB3"/>
    <w:rsid w:val="004C131C"/>
    <w:rsid w:val="004C1957"/>
    <w:rsid w:val="004C1BD2"/>
    <w:rsid w:val="004C1D24"/>
    <w:rsid w:val="004C2A49"/>
    <w:rsid w:val="004C2C68"/>
    <w:rsid w:val="004C6227"/>
    <w:rsid w:val="004C6915"/>
    <w:rsid w:val="004C78EB"/>
    <w:rsid w:val="004D0A56"/>
    <w:rsid w:val="004D138D"/>
    <w:rsid w:val="004D2681"/>
    <w:rsid w:val="004D29D5"/>
    <w:rsid w:val="004D5330"/>
    <w:rsid w:val="004D629C"/>
    <w:rsid w:val="004D6B84"/>
    <w:rsid w:val="004D7702"/>
    <w:rsid w:val="004E14B4"/>
    <w:rsid w:val="004E153F"/>
    <w:rsid w:val="004E182E"/>
    <w:rsid w:val="004E2358"/>
    <w:rsid w:val="004E36F4"/>
    <w:rsid w:val="004E4032"/>
    <w:rsid w:val="004E48C2"/>
    <w:rsid w:val="004E5372"/>
    <w:rsid w:val="004E6B56"/>
    <w:rsid w:val="004E76BA"/>
    <w:rsid w:val="004F12D6"/>
    <w:rsid w:val="004F1AAC"/>
    <w:rsid w:val="004F1ACF"/>
    <w:rsid w:val="004F1BFB"/>
    <w:rsid w:val="004F1F0A"/>
    <w:rsid w:val="004F28BB"/>
    <w:rsid w:val="004F32D9"/>
    <w:rsid w:val="004F5BDD"/>
    <w:rsid w:val="0050195A"/>
    <w:rsid w:val="00503C6C"/>
    <w:rsid w:val="005064EE"/>
    <w:rsid w:val="005072C3"/>
    <w:rsid w:val="005074F9"/>
    <w:rsid w:val="00510504"/>
    <w:rsid w:val="005115C1"/>
    <w:rsid w:val="00512FEC"/>
    <w:rsid w:val="00514370"/>
    <w:rsid w:val="00516BE0"/>
    <w:rsid w:val="00517BBC"/>
    <w:rsid w:val="00517BD7"/>
    <w:rsid w:val="005203D2"/>
    <w:rsid w:val="0052119E"/>
    <w:rsid w:val="00523A6F"/>
    <w:rsid w:val="00525782"/>
    <w:rsid w:val="00525A2E"/>
    <w:rsid w:val="0052640D"/>
    <w:rsid w:val="005275B9"/>
    <w:rsid w:val="005279A1"/>
    <w:rsid w:val="00527A48"/>
    <w:rsid w:val="00527F23"/>
    <w:rsid w:val="00530050"/>
    <w:rsid w:val="00530526"/>
    <w:rsid w:val="005307F5"/>
    <w:rsid w:val="005311A5"/>
    <w:rsid w:val="005325DA"/>
    <w:rsid w:val="00532A53"/>
    <w:rsid w:val="00532C1C"/>
    <w:rsid w:val="00533EB9"/>
    <w:rsid w:val="0053435C"/>
    <w:rsid w:val="00537C6E"/>
    <w:rsid w:val="00537CCF"/>
    <w:rsid w:val="0054061B"/>
    <w:rsid w:val="00540FDC"/>
    <w:rsid w:val="00541EAE"/>
    <w:rsid w:val="00542132"/>
    <w:rsid w:val="0054246C"/>
    <w:rsid w:val="00544216"/>
    <w:rsid w:val="00544487"/>
    <w:rsid w:val="005455A8"/>
    <w:rsid w:val="005461C7"/>
    <w:rsid w:val="00547365"/>
    <w:rsid w:val="00547469"/>
    <w:rsid w:val="00547E3A"/>
    <w:rsid w:val="0055019E"/>
    <w:rsid w:val="005515EC"/>
    <w:rsid w:val="00551784"/>
    <w:rsid w:val="0055197F"/>
    <w:rsid w:val="00551ADB"/>
    <w:rsid w:val="005521DA"/>
    <w:rsid w:val="005523D0"/>
    <w:rsid w:val="00552B60"/>
    <w:rsid w:val="0055406B"/>
    <w:rsid w:val="00554768"/>
    <w:rsid w:val="00555B05"/>
    <w:rsid w:val="0055670D"/>
    <w:rsid w:val="00557F8A"/>
    <w:rsid w:val="005603E1"/>
    <w:rsid w:val="00560E61"/>
    <w:rsid w:val="00560FAE"/>
    <w:rsid w:val="00560FC3"/>
    <w:rsid w:val="0056189D"/>
    <w:rsid w:val="00562A06"/>
    <w:rsid w:val="00563594"/>
    <w:rsid w:val="00563F68"/>
    <w:rsid w:val="00564555"/>
    <w:rsid w:val="00565125"/>
    <w:rsid w:val="005655F7"/>
    <w:rsid w:val="00565CB0"/>
    <w:rsid w:val="00566938"/>
    <w:rsid w:val="00567F58"/>
    <w:rsid w:val="005715CC"/>
    <w:rsid w:val="00573B66"/>
    <w:rsid w:val="00573FD4"/>
    <w:rsid w:val="005742EB"/>
    <w:rsid w:val="0057635F"/>
    <w:rsid w:val="00576E83"/>
    <w:rsid w:val="00576FCC"/>
    <w:rsid w:val="0058293A"/>
    <w:rsid w:val="00582A2D"/>
    <w:rsid w:val="0058368B"/>
    <w:rsid w:val="005842F7"/>
    <w:rsid w:val="00585054"/>
    <w:rsid w:val="00585D5F"/>
    <w:rsid w:val="00585EDF"/>
    <w:rsid w:val="00586291"/>
    <w:rsid w:val="00590D46"/>
    <w:rsid w:val="00590EA6"/>
    <w:rsid w:val="00591D9B"/>
    <w:rsid w:val="00592A8F"/>
    <w:rsid w:val="00596EA5"/>
    <w:rsid w:val="00597630"/>
    <w:rsid w:val="005A05FD"/>
    <w:rsid w:val="005A3500"/>
    <w:rsid w:val="005A3C8F"/>
    <w:rsid w:val="005A4740"/>
    <w:rsid w:val="005A505D"/>
    <w:rsid w:val="005B2089"/>
    <w:rsid w:val="005B26E5"/>
    <w:rsid w:val="005B59D8"/>
    <w:rsid w:val="005B5BCF"/>
    <w:rsid w:val="005B6B9D"/>
    <w:rsid w:val="005B72DF"/>
    <w:rsid w:val="005C1623"/>
    <w:rsid w:val="005C26B1"/>
    <w:rsid w:val="005C3DBF"/>
    <w:rsid w:val="005C42AA"/>
    <w:rsid w:val="005C587E"/>
    <w:rsid w:val="005C734E"/>
    <w:rsid w:val="005C73D5"/>
    <w:rsid w:val="005D07CB"/>
    <w:rsid w:val="005D12BA"/>
    <w:rsid w:val="005D23B0"/>
    <w:rsid w:val="005D3556"/>
    <w:rsid w:val="005D3D9F"/>
    <w:rsid w:val="005D424A"/>
    <w:rsid w:val="005D6767"/>
    <w:rsid w:val="005D6CC7"/>
    <w:rsid w:val="005D7A4B"/>
    <w:rsid w:val="005D7CF0"/>
    <w:rsid w:val="005D7E9A"/>
    <w:rsid w:val="005E07F0"/>
    <w:rsid w:val="005E0BDF"/>
    <w:rsid w:val="005E2093"/>
    <w:rsid w:val="005E248B"/>
    <w:rsid w:val="005E2D19"/>
    <w:rsid w:val="005E3295"/>
    <w:rsid w:val="005E487F"/>
    <w:rsid w:val="005E490F"/>
    <w:rsid w:val="005E4B9F"/>
    <w:rsid w:val="005E4E9B"/>
    <w:rsid w:val="005E535B"/>
    <w:rsid w:val="005F4D25"/>
    <w:rsid w:val="005F4FAF"/>
    <w:rsid w:val="005F532B"/>
    <w:rsid w:val="005F62FD"/>
    <w:rsid w:val="00601686"/>
    <w:rsid w:val="006021B4"/>
    <w:rsid w:val="006024D4"/>
    <w:rsid w:val="006036D7"/>
    <w:rsid w:val="00604008"/>
    <w:rsid w:val="00604473"/>
    <w:rsid w:val="00605CD3"/>
    <w:rsid w:val="00606440"/>
    <w:rsid w:val="00606A63"/>
    <w:rsid w:val="00607A6D"/>
    <w:rsid w:val="00607CAB"/>
    <w:rsid w:val="00610180"/>
    <w:rsid w:val="006107E0"/>
    <w:rsid w:val="00610C31"/>
    <w:rsid w:val="0061115C"/>
    <w:rsid w:val="006135B4"/>
    <w:rsid w:val="00613716"/>
    <w:rsid w:val="00613CDD"/>
    <w:rsid w:val="0061530F"/>
    <w:rsid w:val="00615901"/>
    <w:rsid w:val="00616AC3"/>
    <w:rsid w:val="00616B8A"/>
    <w:rsid w:val="006171B1"/>
    <w:rsid w:val="00617813"/>
    <w:rsid w:val="0062087D"/>
    <w:rsid w:val="00620E1D"/>
    <w:rsid w:val="00622F9F"/>
    <w:rsid w:val="00626317"/>
    <w:rsid w:val="00626983"/>
    <w:rsid w:val="0062757D"/>
    <w:rsid w:val="00627A45"/>
    <w:rsid w:val="006313AC"/>
    <w:rsid w:val="00634489"/>
    <w:rsid w:val="006352CC"/>
    <w:rsid w:val="00635DE8"/>
    <w:rsid w:val="00640A5B"/>
    <w:rsid w:val="0064164E"/>
    <w:rsid w:val="00643512"/>
    <w:rsid w:val="00643EFD"/>
    <w:rsid w:val="00647F44"/>
    <w:rsid w:val="0065173F"/>
    <w:rsid w:val="00653EA5"/>
    <w:rsid w:val="006578B8"/>
    <w:rsid w:val="00657B0B"/>
    <w:rsid w:val="00660041"/>
    <w:rsid w:val="006601D3"/>
    <w:rsid w:val="00660D75"/>
    <w:rsid w:val="00661A2E"/>
    <w:rsid w:val="0066241D"/>
    <w:rsid w:val="0066364D"/>
    <w:rsid w:val="00667488"/>
    <w:rsid w:val="00670017"/>
    <w:rsid w:val="00671D9A"/>
    <w:rsid w:val="006731F2"/>
    <w:rsid w:val="006740CC"/>
    <w:rsid w:val="00674104"/>
    <w:rsid w:val="006751E6"/>
    <w:rsid w:val="00680546"/>
    <w:rsid w:val="00681065"/>
    <w:rsid w:val="00681DE1"/>
    <w:rsid w:val="00682FD3"/>
    <w:rsid w:val="00683238"/>
    <w:rsid w:val="00683B6C"/>
    <w:rsid w:val="00683BFF"/>
    <w:rsid w:val="0068633C"/>
    <w:rsid w:val="00686E48"/>
    <w:rsid w:val="006872E5"/>
    <w:rsid w:val="006873B9"/>
    <w:rsid w:val="00690415"/>
    <w:rsid w:val="006915ED"/>
    <w:rsid w:val="006916CC"/>
    <w:rsid w:val="00691D68"/>
    <w:rsid w:val="0069427B"/>
    <w:rsid w:val="0069448E"/>
    <w:rsid w:val="006949A0"/>
    <w:rsid w:val="00695F5D"/>
    <w:rsid w:val="00696997"/>
    <w:rsid w:val="006971E2"/>
    <w:rsid w:val="006A2016"/>
    <w:rsid w:val="006A3458"/>
    <w:rsid w:val="006A35C7"/>
    <w:rsid w:val="006A47D7"/>
    <w:rsid w:val="006A4F27"/>
    <w:rsid w:val="006A5085"/>
    <w:rsid w:val="006A5376"/>
    <w:rsid w:val="006A5450"/>
    <w:rsid w:val="006A640A"/>
    <w:rsid w:val="006B08BE"/>
    <w:rsid w:val="006B1BE2"/>
    <w:rsid w:val="006B216C"/>
    <w:rsid w:val="006B26FA"/>
    <w:rsid w:val="006B3D5A"/>
    <w:rsid w:val="006B46B1"/>
    <w:rsid w:val="006B68D6"/>
    <w:rsid w:val="006B7629"/>
    <w:rsid w:val="006B7D27"/>
    <w:rsid w:val="006C1A94"/>
    <w:rsid w:val="006C1AA9"/>
    <w:rsid w:val="006C2F99"/>
    <w:rsid w:val="006C3C28"/>
    <w:rsid w:val="006C454B"/>
    <w:rsid w:val="006C5647"/>
    <w:rsid w:val="006D4E06"/>
    <w:rsid w:val="006D6299"/>
    <w:rsid w:val="006D7A06"/>
    <w:rsid w:val="006E0EE3"/>
    <w:rsid w:val="006E413E"/>
    <w:rsid w:val="006E4702"/>
    <w:rsid w:val="006E4AAD"/>
    <w:rsid w:val="006E70B7"/>
    <w:rsid w:val="006E7AF3"/>
    <w:rsid w:val="006F0E0E"/>
    <w:rsid w:val="006F1E44"/>
    <w:rsid w:val="006F2494"/>
    <w:rsid w:val="006F3F49"/>
    <w:rsid w:val="006F4447"/>
    <w:rsid w:val="006F4EFC"/>
    <w:rsid w:val="006F604D"/>
    <w:rsid w:val="006F6729"/>
    <w:rsid w:val="006F70FC"/>
    <w:rsid w:val="006F79E2"/>
    <w:rsid w:val="00700A9F"/>
    <w:rsid w:val="00703CD0"/>
    <w:rsid w:val="00703D95"/>
    <w:rsid w:val="0070673A"/>
    <w:rsid w:val="007077C7"/>
    <w:rsid w:val="00707B83"/>
    <w:rsid w:val="00714380"/>
    <w:rsid w:val="00714CD7"/>
    <w:rsid w:val="007156B5"/>
    <w:rsid w:val="00715760"/>
    <w:rsid w:val="00715A4B"/>
    <w:rsid w:val="00715E8F"/>
    <w:rsid w:val="007160FE"/>
    <w:rsid w:val="0071699E"/>
    <w:rsid w:val="00716D1B"/>
    <w:rsid w:val="007174C4"/>
    <w:rsid w:val="00720C30"/>
    <w:rsid w:val="00721188"/>
    <w:rsid w:val="00721CE5"/>
    <w:rsid w:val="00723CDE"/>
    <w:rsid w:val="00723F20"/>
    <w:rsid w:val="00724164"/>
    <w:rsid w:val="0072420B"/>
    <w:rsid w:val="007245F1"/>
    <w:rsid w:val="00725864"/>
    <w:rsid w:val="00725B34"/>
    <w:rsid w:val="0072636E"/>
    <w:rsid w:val="00726A8C"/>
    <w:rsid w:val="00727CFB"/>
    <w:rsid w:val="00731079"/>
    <w:rsid w:val="00731AC1"/>
    <w:rsid w:val="0073200B"/>
    <w:rsid w:val="007320F7"/>
    <w:rsid w:val="0073487F"/>
    <w:rsid w:val="007348B7"/>
    <w:rsid w:val="00736C0B"/>
    <w:rsid w:val="007405E6"/>
    <w:rsid w:val="0074143F"/>
    <w:rsid w:val="0074158F"/>
    <w:rsid w:val="00742C2A"/>
    <w:rsid w:val="00743DC0"/>
    <w:rsid w:val="00744879"/>
    <w:rsid w:val="00746225"/>
    <w:rsid w:val="007465AA"/>
    <w:rsid w:val="00746EB9"/>
    <w:rsid w:val="00747778"/>
    <w:rsid w:val="00747E36"/>
    <w:rsid w:val="00747EFD"/>
    <w:rsid w:val="00751C7E"/>
    <w:rsid w:val="007520EA"/>
    <w:rsid w:val="0075259A"/>
    <w:rsid w:val="0075284B"/>
    <w:rsid w:val="0075299E"/>
    <w:rsid w:val="007548ED"/>
    <w:rsid w:val="00756373"/>
    <w:rsid w:val="00756483"/>
    <w:rsid w:val="00756F8D"/>
    <w:rsid w:val="007571FE"/>
    <w:rsid w:val="00757ABB"/>
    <w:rsid w:val="007607F9"/>
    <w:rsid w:val="00760DA4"/>
    <w:rsid w:val="0076156B"/>
    <w:rsid w:val="007621A8"/>
    <w:rsid w:val="00762EF2"/>
    <w:rsid w:val="0076496A"/>
    <w:rsid w:val="00765EBA"/>
    <w:rsid w:val="00767BCF"/>
    <w:rsid w:val="0077173E"/>
    <w:rsid w:val="00771E31"/>
    <w:rsid w:val="007722C4"/>
    <w:rsid w:val="00773178"/>
    <w:rsid w:val="00774312"/>
    <w:rsid w:val="007746DB"/>
    <w:rsid w:val="00774A86"/>
    <w:rsid w:val="00774AD7"/>
    <w:rsid w:val="00777126"/>
    <w:rsid w:val="0077769D"/>
    <w:rsid w:val="00777CA6"/>
    <w:rsid w:val="00781B7A"/>
    <w:rsid w:val="00781D77"/>
    <w:rsid w:val="00781DD3"/>
    <w:rsid w:val="00782221"/>
    <w:rsid w:val="00782270"/>
    <w:rsid w:val="00783C0E"/>
    <w:rsid w:val="00783F02"/>
    <w:rsid w:val="0078419A"/>
    <w:rsid w:val="007841E6"/>
    <w:rsid w:val="0078436F"/>
    <w:rsid w:val="007847C7"/>
    <w:rsid w:val="00785B16"/>
    <w:rsid w:val="00786962"/>
    <w:rsid w:val="007874EA"/>
    <w:rsid w:val="0078753C"/>
    <w:rsid w:val="0079159B"/>
    <w:rsid w:val="00791B08"/>
    <w:rsid w:val="00793D36"/>
    <w:rsid w:val="00795619"/>
    <w:rsid w:val="007963F1"/>
    <w:rsid w:val="007A0115"/>
    <w:rsid w:val="007A0446"/>
    <w:rsid w:val="007A134E"/>
    <w:rsid w:val="007A1C80"/>
    <w:rsid w:val="007A2DE4"/>
    <w:rsid w:val="007A3528"/>
    <w:rsid w:val="007A41A8"/>
    <w:rsid w:val="007A5716"/>
    <w:rsid w:val="007B1610"/>
    <w:rsid w:val="007B249D"/>
    <w:rsid w:val="007B2C62"/>
    <w:rsid w:val="007B3538"/>
    <w:rsid w:val="007B44B9"/>
    <w:rsid w:val="007B4CC5"/>
    <w:rsid w:val="007B545D"/>
    <w:rsid w:val="007B568C"/>
    <w:rsid w:val="007B631D"/>
    <w:rsid w:val="007B66C4"/>
    <w:rsid w:val="007C0138"/>
    <w:rsid w:val="007C145C"/>
    <w:rsid w:val="007C1DD2"/>
    <w:rsid w:val="007C6437"/>
    <w:rsid w:val="007C79C1"/>
    <w:rsid w:val="007D0B18"/>
    <w:rsid w:val="007D49EB"/>
    <w:rsid w:val="007D5938"/>
    <w:rsid w:val="007D5C18"/>
    <w:rsid w:val="007E0022"/>
    <w:rsid w:val="007E02BA"/>
    <w:rsid w:val="007E231B"/>
    <w:rsid w:val="007E2530"/>
    <w:rsid w:val="007E27CA"/>
    <w:rsid w:val="007E2DE2"/>
    <w:rsid w:val="007E3231"/>
    <w:rsid w:val="007E47DF"/>
    <w:rsid w:val="007E549D"/>
    <w:rsid w:val="007E5DF7"/>
    <w:rsid w:val="007F10DD"/>
    <w:rsid w:val="007F3481"/>
    <w:rsid w:val="007F35D6"/>
    <w:rsid w:val="007F35D9"/>
    <w:rsid w:val="007F5502"/>
    <w:rsid w:val="007F6C12"/>
    <w:rsid w:val="007F7755"/>
    <w:rsid w:val="008008B3"/>
    <w:rsid w:val="00801D1D"/>
    <w:rsid w:val="0080381E"/>
    <w:rsid w:val="00803839"/>
    <w:rsid w:val="00804906"/>
    <w:rsid w:val="00804FF2"/>
    <w:rsid w:val="00805CAA"/>
    <w:rsid w:val="00807353"/>
    <w:rsid w:val="0080740F"/>
    <w:rsid w:val="0081056B"/>
    <w:rsid w:val="00810DB1"/>
    <w:rsid w:val="008126C3"/>
    <w:rsid w:val="00812771"/>
    <w:rsid w:val="00812D2B"/>
    <w:rsid w:val="008134F4"/>
    <w:rsid w:val="00813B95"/>
    <w:rsid w:val="008143EE"/>
    <w:rsid w:val="008169E2"/>
    <w:rsid w:val="00816A0D"/>
    <w:rsid w:val="00820181"/>
    <w:rsid w:val="00822E73"/>
    <w:rsid w:val="008243D5"/>
    <w:rsid w:val="0082590E"/>
    <w:rsid w:val="00825F90"/>
    <w:rsid w:val="008265FB"/>
    <w:rsid w:val="00826C19"/>
    <w:rsid w:val="00827C24"/>
    <w:rsid w:val="00827C69"/>
    <w:rsid w:val="00827E2B"/>
    <w:rsid w:val="00830684"/>
    <w:rsid w:val="0083091C"/>
    <w:rsid w:val="00830C6D"/>
    <w:rsid w:val="008310CC"/>
    <w:rsid w:val="0083260C"/>
    <w:rsid w:val="008326F5"/>
    <w:rsid w:val="00833295"/>
    <w:rsid w:val="008361EB"/>
    <w:rsid w:val="00837F12"/>
    <w:rsid w:val="008406CB"/>
    <w:rsid w:val="00840FEE"/>
    <w:rsid w:val="008411DE"/>
    <w:rsid w:val="00841447"/>
    <w:rsid w:val="00841C3E"/>
    <w:rsid w:val="0084258B"/>
    <w:rsid w:val="00842886"/>
    <w:rsid w:val="00842C97"/>
    <w:rsid w:val="00845BD8"/>
    <w:rsid w:val="00847F95"/>
    <w:rsid w:val="00847FB4"/>
    <w:rsid w:val="0085198B"/>
    <w:rsid w:val="00852DFB"/>
    <w:rsid w:val="00854504"/>
    <w:rsid w:val="008562D9"/>
    <w:rsid w:val="00860FEE"/>
    <w:rsid w:val="00861678"/>
    <w:rsid w:val="00861A75"/>
    <w:rsid w:val="0086298F"/>
    <w:rsid w:val="0086516A"/>
    <w:rsid w:val="00866212"/>
    <w:rsid w:val="00867C40"/>
    <w:rsid w:val="00867DDC"/>
    <w:rsid w:val="00870791"/>
    <w:rsid w:val="008708D5"/>
    <w:rsid w:val="008710CA"/>
    <w:rsid w:val="00871198"/>
    <w:rsid w:val="00871665"/>
    <w:rsid w:val="008724CE"/>
    <w:rsid w:val="008736C0"/>
    <w:rsid w:val="00873A3B"/>
    <w:rsid w:val="00873B8A"/>
    <w:rsid w:val="00873EB8"/>
    <w:rsid w:val="0087497B"/>
    <w:rsid w:val="008755B6"/>
    <w:rsid w:val="0087641B"/>
    <w:rsid w:val="008766A1"/>
    <w:rsid w:val="00877405"/>
    <w:rsid w:val="0087761C"/>
    <w:rsid w:val="00880666"/>
    <w:rsid w:val="00881CAB"/>
    <w:rsid w:val="00882907"/>
    <w:rsid w:val="0088349D"/>
    <w:rsid w:val="008834AB"/>
    <w:rsid w:val="008838F8"/>
    <w:rsid w:val="008841AB"/>
    <w:rsid w:val="008846EF"/>
    <w:rsid w:val="008869DB"/>
    <w:rsid w:val="00886E5A"/>
    <w:rsid w:val="008878AD"/>
    <w:rsid w:val="00890334"/>
    <w:rsid w:val="008903C9"/>
    <w:rsid w:val="008908F4"/>
    <w:rsid w:val="008909D2"/>
    <w:rsid w:val="00890D20"/>
    <w:rsid w:val="00890DBD"/>
    <w:rsid w:val="008913D9"/>
    <w:rsid w:val="008913EA"/>
    <w:rsid w:val="008915F1"/>
    <w:rsid w:val="0089283F"/>
    <w:rsid w:val="00892FD1"/>
    <w:rsid w:val="00894A33"/>
    <w:rsid w:val="00894ED7"/>
    <w:rsid w:val="00895441"/>
    <w:rsid w:val="00895D80"/>
    <w:rsid w:val="00896A97"/>
    <w:rsid w:val="00896B1D"/>
    <w:rsid w:val="008A200B"/>
    <w:rsid w:val="008A2128"/>
    <w:rsid w:val="008A2141"/>
    <w:rsid w:val="008A3338"/>
    <w:rsid w:val="008A4630"/>
    <w:rsid w:val="008A477A"/>
    <w:rsid w:val="008A5558"/>
    <w:rsid w:val="008B0D26"/>
    <w:rsid w:val="008B1373"/>
    <w:rsid w:val="008B1F78"/>
    <w:rsid w:val="008B25DF"/>
    <w:rsid w:val="008B3AE0"/>
    <w:rsid w:val="008B49FF"/>
    <w:rsid w:val="008B4A5C"/>
    <w:rsid w:val="008B4E66"/>
    <w:rsid w:val="008B4EB0"/>
    <w:rsid w:val="008B580B"/>
    <w:rsid w:val="008B5A18"/>
    <w:rsid w:val="008B5EB1"/>
    <w:rsid w:val="008B7249"/>
    <w:rsid w:val="008B7900"/>
    <w:rsid w:val="008C08EE"/>
    <w:rsid w:val="008C1E1E"/>
    <w:rsid w:val="008C20BC"/>
    <w:rsid w:val="008C3AE0"/>
    <w:rsid w:val="008C4C41"/>
    <w:rsid w:val="008C5F71"/>
    <w:rsid w:val="008C7C26"/>
    <w:rsid w:val="008D0B9A"/>
    <w:rsid w:val="008D0CE7"/>
    <w:rsid w:val="008D2F8C"/>
    <w:rsid w:val="008D3001"/>
    <w:rsid w:val="008D433D"/>
    <w:rsid w:val="008D4884"/>
    <w:rsid w:val="008D49C9"/>
    <w:rsid w:val="008D55C4"/>
    <w:rsid w:val="008D5B96"/>
    <w:rsid w:val="008D60D2"/>
    <w:rsid w:val="008D62AF"/>
    <w:rsid w:val="008E0838"/>
    <w:rsid w:val="008E0A9B"/>
    <w:rsid w:val="008E19BF"/>
    <w:rsid w:val="008E2E86"/>
    <w:rsid w:val="008E2F09"/>
    <w:rsid w:val="008E3BE0"/>
    <w:rsid w:val="008E5758"/>
    <w:rsid w:val="008E5EDF"/>
    <w:rsid w:val="008E697C"/>
    <w:rsid w:val="008E6C5C"/>
    <w:rsid w:val="008E7477"/>
    <w:rsid w:val="008F0B2B"/>
    <w:rsid w:val="008F1939"/>
    <w:rsid w:val="008F3BD9"/>
    <w:rsid w:val="008F481C"/>
    <w:rsid w:val="008F4A02"/>
    <w:rsid w:val="008F5117"/>
    <w:rsid w:val="008F5A55"/>
    <w:rsid w:val="008F5CE7"/>
    <w:rsid w:val="008F7200"/>
    <w:rsid w:val="00900409"/>
    <w:rsid w:val="00900E21"/>
    <w:rsid w:val="00901412"/>
    <w:rsid w:val="00901A2E"/>
    <w:rsid w:val="00902549"/>
    <w:rsid w:val="009035DD"/>
    <w:rsid w:val="00903748"/>
    <w:rsid w:val="009039A1"/>
    <w:rsid w:val="0090486C"/>
    <w:rsid w:val="009049F5"/>
    <w:rsid w:val="00905175"/>
    <w:rsid w:val="009062B6"/>
    <w:rsid w:val="009068D1"/>
    <w:rsid w:val="00907C15"/>
    <w:rsid w:val="00911AF7"/>
    <w:rsid w:val="00911C43"/>
    <w:rsid w:val="00912A59"/>
    <w:rsid w:val="009155A0"/>
    <w:rsid w:val="009163BE"/>
    <w:rsid w:val="00916D61"/>
    <w:rsid w:val="009170A7"/>
    <w:rsid w:val="00920388"/>
    <w:rsid w:val="00920527"/>
    <w:rsid w:val="00924CF5"/>
    <w:rsid w:val="00925C4D"/>
    <w:rsid w:val="00925F8D"/>
    <w:rsid w:val="00926D3D"/>
    <w:rsid w:val="00927DD2"/>
    <w:rsid w:val="00930898"/>
    <w:rsid w:val="009313DB"/>
    <w:rsid w:val="00931C85"/>
    <w:rsid w:val="00932776"/>
    <w:rsid w:val="00933563"/>
    <w:rsid w:val="009343FD"/>
    <w:rsid w:val="00934FD9"/>
    <w:rsid w:val="00935034"/>
    <w:rsid w:val="00935474"/>
    <w:rsid w:val="00935EE5"/>
    <w:rsid w:val="00936E33"/>
    <w:rsid w:val="0093734A"/>
    <w:rsid w:val="0093745B"/>
    <w:rsid w:val="009374DF"/>
    <w:rsid w:val="00940662"/>
    <w:rsid w:val="00944035"/>
    <w:rsid w:val="009449BF"/>
    <w:rsid w:val="00945368"/>
    <w:rsid w:val="009455DB"/>
    <w:rsid w:val="00945B25"/>
    <w:rsid w:val="009462BA"/>
    <w:rsid w:val="00950A41"/>
    <w:rsid w:val="00951A8A"/>
    <w:rsid w:val="00952366"/>
    <w:rsid w:val="00952A67"/>
    <w:rsid w:val="0095326A"/>
    <w:rsid w:val="0095497F"/>
    <w:rsid w:val="00956438"/>
    <w:rsid w:val="00956A66"/>
    <w:rsid w:val="00956E45"/>
    <w:rsid w:val="009575A8"/>
    <w:rsid w:val="009575BA"/>
    <w:rsid w:val="00960758"/>
    <w:rsid w:val="00962C9E"/>
    <w:rsid w:val="0096391D"/>
    <w:rsid w:val="00963A9D"/>
    <w:rsid w:val="009645EF"/>
    <w:rsid w:val="00965FB7"/>
    <w:rsid w:val="00967559"/>
    <w:rsid w:val="009678F9"/>
    <w:rsid w:val="00967B89"/>
    <w:rsid w:val="00967FDE"/>
    <w:rsid w:val="00970A9F"/>
    <w:rsid w:val="00974E0B"/>
    <w:rsid w:val="0097611D"/>
    <w:rsid w:val="0097700B"/>
    <w:rsid w:val="009774B9"/>
    <w:rsid w:val="009774DC"/>
    <w:rsid w:val="00980974"/>
    <w:rsid w:val="00980BC8"/>
    <w:rsid w:val="00983E40"/>
    <w:rsid w:val="009853C0"/>
    <w:rsid w:val="009863FC"/>
    <w:rsid w:val="00986F7C"/>
    <w:rsid w:val="00987D6D"/>
    <w:rsid w:val="009904B5"/>
    <w:rsid w:val="0099147B"/>
    <w:rsid w:val="009925E8"/>
    <w:rsid w:val="00993295"/>
    <w:rsid w:val="00994CCD"/>
    <w:rsid w:val="00994FAA"/>
    <w:rsid w:val="00997527"/>
    <w:rsid w:val="009A0611"/>
    <w:rsid w:val="009A2C9C"/>
    <w:rsid w:val="009A317C"/>
    <w:rsid w:val="009A3734"/>
    <w:rsid w:val="009A4827"/>
    <w:rsid w:val="009A4D7B"/>
    <w:rsid w:val="009A5014"/>
    <w:rsid w:val="009A5232"/>
    <w:rsid w:val="009A60A8"/>
    <w:rsid w:val="009A7806"/>
    <w:rsid w:val="009B0795"/>
    <w:rsid w:val="009B0DBE"/>
    <w:rsid w:val="009B204D"/>
    <w:rsid w:val="009B2D2C"/>
    <w:rsid w:val="009B33E5"/>
    <w:rsid w:val="009B3700"/>
    <w:rsid w:val="009B49D0"/>
    <w:rsid w:val="009B4A7B"/>
    <w:rsid w:val="009B7842"/>
    <w:rsid w:val="009C1311"/>
    <w:rsid w:val="009C1570"/>
    <w:rsid w:val="009C1685"/>
    <w:rsid w:val="009C33C9"/>
    <w:rsid w:val="009C3613"/>
    <w:rsid w:val="009C40D7"/>
    <w:rsid w:val="009C7D44"/>
    <w:rsid w:val="009C7DF1"/>
    <w:rsid w:val="009D0459"/>
    <w:rsid w:val="009D0C01"/>
    <w:rsid w:val="009D2015"/>
    <w:rsid w:val="009D4461"/>
    <w:rsid w:val="009D7F9C"/>
    <w:rsid w:val="009E0F9B"/>
    <w:rsid w:val="009E21CF"/>
    <w:rsid w:val="009E2D2B"/>
    <w:rsid w:val="009E3ED9"/>
    <w:rsid w:val="009F2CF1"/>
    <w:rsid w:val="009F3F31"/>
    <w:rsid w:val="009F4049"/>
    <w:rsid w:val="009F4DE8"/>
    <w:rsid w:val="009F5C54"/>
    <w:rsid w:val="009F6C91"/>
    <w:rsid w:val="009F6D2C"/>
    <w:rsid w:val="00A0038B"/>
    <w:rsid w:val="00A00828"/>
    <w:rsid w:val="00A0114B"/>
    <w:rsid w:val="00A01DD9"/>
    <w:rsid w:val="00A02A22"/>
    <w:rsid w:val="00A035D0"/>
    <w:rsid w:val="00A03992"/>
    <w:rsid w:val="00A046F5"/>
    <w:rsid w:val="00A04E47"/>
    <w:rsid w:val="00A0632A"/>
    <w:rsid w:val="00A071CB"/>
    <w:rsid w:val="00A0795B"/>
    <w:rsid w:val="00A11150"/>
    <w:rsid w:val="00A11365"/>
    <w:rsid w:val="00A11DEE"/>
    <w:rsid w:val="00A125EC"/>
    <w:rsid w:val="00A1304A"/>
    <w:rsid w:val="00A1417E"/>
    <w:rsid w:val="00A146FC"/>
    <w:rsid w:val="00A15A31"/>
    <w:rsid w:val="00A16BBF"/>
    <w:rsid w:val="00A177AC"/>
    <w:rsid w:val="00A20CD0"/>
    <w:rsid w:val="00A212D2"/>
    <w:rsid w:val="00A212F9"/>
    <w:rsid w:val="00A22002"/>
    <w:rsid w:val="00A25897"/>
    <w:rsid w:val="00A25F12"/>
    <w:rsid w:val="00A269D7"/>
    <w:rsid w:val="00A27C36"/>
    <w:rsid w:val="00A27E95"/>
    <w:rsid w:val="00A30D1B"/>
    <w:rsid w:val="00A32093"/>
    <w:rsid w:val="00A32779"/>
    <w:rsid w:val="00A33135"/>
    <w:rsid w:val="00A332ED"/>
    <w:rsid w:val="00A349B0"/>
    <w:rsid w:val="00A36B40"/>
    <w:rsid w:val="00A37CB0"/>
    <w:rsid w:val="00A40651"/>
    <w:rsid w:val="00A40F4D"/>
    <w:rsid w:val="00A44ADF"/>
    <w:rsid w:val="00A44FE9"/>
    <w:rsid w:val="00A4605F"/>
    <w:rsid w:val="00A461C1"/>
    <w:rsid w:val="00A46773"/>
    <w:rsid w:val="00A4720F"/>
    <w:rsid w:val="00A47E1C"/>
    <w:rsid w:val="00A513FC"/>
    <w:rsid w:val="00A52D58"/>
    <w:rsid w:val="00A53014"/>
    <w:rsid w:val="00A54117"/>
    <w:rsid w:val="00A60AC6"/>
    <w:rsid w:val="00A61462"/>
    <w:rsid w:val="00A6163A"/>
    <w:rsid w:val="00A61DDE"/>
    <w:rsid w:val="00A64871"/>
    <w:rsid w:val="00A66367"/>
    <w:rsid w:val="00A67AA7"/>
    <w:rsid w:val="00A67C41"/>
    <w:rsid w:val="00A70390"/>
    <w:rsid w:val="00A71038"/>
    <w:rsid w:val="00A73D5E"/>
    <w:rsid w:val="00A73EA8"/>
    <w:rsid w:val="00A74AA1"/>
    <w:rsid w:val="00A75207"/>
    <w:rsid w:val="00A77182"/>
    <w:rsid w:val="00A80188"/>
    <w:rsid w:val="00A813F1"/>
    <w:rsid w:val="00A81E25"/>
    <w:rsid w:val="00A842F3"/>
    <w:rsid w:val="00A846F7"/>
    <w:rsid w:val="00A8789B"/>
    <w:rsid w:val="00A9610B"/>
    <w:rsid w:val="00A9620A"/>
    <w:rsid w:val="00A9765C"/>
    <w:rsid w:val="00AA3E0B"/>
    <w:rsid w:val="00AA3FF9"/>
    <w:rsid w:val="00AA43C3"/>
    <w:rsid w:val="00AA5262"/>
    <w:rsid w:val="00AA54D3"/>
    <w:rsid w:val="00AA5F7E"/>
    <w:rsid w:val="00AA64EE"/>
    <w:rsid w:val="00AB3904"/>
    <w:rsid w:val="00AB395E"/>
    <w:rsid w:val="00AB41F8"/>
    <w:rsid w:val="00AB5DE9"/>
    <w:rsid w:val="00AB687D"/>
    <w:rsid w:val="00AB68F3"/>
    <w:rsid w:val="00AB6BB1"/>
    <w:rsid w:val="00AB6BF1"/>
    <w:rsid w:val="00AC05A4"/>
    <w:rsid w:val="00AC2A50"/>
    <w:rsid w:val="00AC3AE9"/>
    <w:rsid w:val="00AC4451"/>
    <w:rsid w:val="00AC4A08"/>
    <w:rsid w:val="00AC545E"/>
    <w:rsid w:val="00AC6F61"/>
    <w:rsid w:val="00AC7CC9"/>
    <w:rsid w:val="00AC7FD6"/>
    <w:rsid w:val="00AD21AB"/>
    <w:rsid w:val="00AD2584"/>
    <w:rsid w:val="00AD4097"/>
    <w:rsid w:val="00AD4396"/>
    <w:rsid w:val="00AD4FB0"/>
    <w:rsid w:val="00AD52A5"/>
    <w:rsid w:val="00AD5575"/>
    <w:rsid w:val="00AD6DD4"/>
    <w:rsid w:val="00AE01B7"/>
    <w:rsid w:val="00AE0BBA"/>
    <w:rsid w:val="00AE1B3A"/>
    <w:rsid w:val="00AE1B5A"/>
    <w:rsid w:val="00AE38C5"/>
    <w:rsid w:val="00AE56F3"/>
    <w:rsid w:val="00AE5F5B"/>
    <w:rsid w:val="00AE6144"/>
    <w:rsid w:val="00AE6775"/>
    <w:rsid w:val="00AE7D71"/>
    <w:rsid w:val="00AF0DB4"/>
    <w:rsid w:val="00AF13FC"/>
    <w:rsid w:val="00AF1430"/>
    <w:rsid w:val="00AF179B"/>
    <w:rsid w:val="00AF2A72"/>
    <w:rsid w:val="00AF388C"/>
    <w:rsid w:val="00AF5B6D"/>
    <w:rsid w:val="00AF63BD"/>
    <w:rsid w:val="00B00443"/>
    <w:rsid w:val="00B008DB"/>
    <w:rsid w:val="00B011D1"/>
    <w:rsid w:val="00B01B7E"/>
    <w:rsid w:val="00B05B0C"/>
    <w:rsid w:val="00B05FBA"/>
    <w:rsid w:val="00B069DD"/>
    <w:rsid w:val="00B07B7A"/>
    <w:rsid w:val="00B07E85"/>
    <w:rsid w:val="00B1063A"/>
    <w:rsid w:val="00B10C29"/>
    <w:rsid w:val="00B130AC"/>
    <w:rsid w:val="00B13F61"/>
    <w:rsid w:val="00B14D86"/>
    <w:rsid w:val="00B157B7"/>
    <w:rsid w:val="00B15DB0"/>
    <w:rsid w:val="00B1730F"/>
    <w:rsid w:val="00B20856"/>
    <w:rsid w:val="00B21E8B"/>
    <w:rsid w:val="00B2213B"/>
    <w:rsid w:val="00B2241D"/>
    <w:rsid w:val="00B23AA5"/>
    <w:rsid w:val="00B24E04"/>
    <w:rsid w:val="00B25C3A"/>
    <w:rsid w:val="00B2636B"/>
    <w:rsid w:val="00B26AE7"/>
    <w:rsid w:val="00B27DB7"/>
    <w:rsid w:val="00B27E29"/>
    <w:rsid w:val="00B27E93"/>
    <w:rsid w:val="00B31031"/>
    <w:rsid w:val="00B31FF5"/>
    <w:rsid w:val="00B328F4"/>
    <w:rsid w:val="00B32A18"/>
    <w:rsid w:val="00B33048"/>
    <w:rsid w:val="00B3365D"/>
    <w:rsid w:val="00B339E6"/>
    <w:rsid w:val="00B33FDC"/>
    <w:rsid w:val="00B35751"/>
    <w:rsid w:val="00B37F89"/>
    <w:rsid w:val="00B40251"/>
    <w:rsid w:val="00B40B12"/>
    <w:rsid w:val="00B4527D"/>
    <w:rsid w:val="00B45C88"/>
    <w:rsid w:val="00B46996"/>
    <w:rsid w:val="00B47E50"/>
    <w:rsid w:val="00B503B4"/>
    <w:rsid w:val="00B50774"/>
    <w:rsid w:val="00B51202"/>
    <w:rsid w:val="00B53994"/>
    <w:rsid w:val="00B5556A"/>
    <w:rsid w:val="00B567EE"/>
    <w:rsid w:val="00B56BEF"/>
    <w:rsid w:val="00B604A3"/>
    <w:rsid w:val="00B61F51"/>
    <w:rsid w:val="00B65F58"/>
    <w:rsid w:val="00B71522"/>
    <w:rsid w:val="00B7215A"/>
    <w:rsid w:val="00B72CE4"/>
    <w:rsid w:val="00B730B3"/>
    <w:rsid w:val="00B73F57"/>
    <w:rsid w:val="00B77F7D"/>
    <w:rsid w:val="00B8290F"/>
    <w:rsid w:val="00B82AE9"/>
    <w:rsid w:val="00B83A6C"/>
    <w:rsid w:val="00B84551"/>
    <w:rsid w:val="00B84994"/>
    <w:rsid w:val="00B84BFF"/>
    <w:rsid w:val="00B87CAC"/>
    <w:rsid w:val="00B9097F"/>
    <w:rsid w:val="00B91B58"/>
    <w:rsid w:val="00B922EC"/>
    <w:rsid w:val="00B9610B"/>
    <w:rsid w:val="00B962F3"/>
    <w:rsid w:val="00B96C37"/>
    <w:rsid w:val="00B96E20"/>
    <w:rsid w:val="00BA0DFA"/>
    <w:rsid w:val="00BA1A7D"/>
    <w:rsid w:val="00BA2032"/>
    <w:rsid w:val="00BA3495"/>
    <w:rsid w:val="00BA3A23"/>
    <w:rsid w:val="00BA3A89"/>
    <w:rsid w:val="00BA4871"/>
    <w:rsid w:val="00BA4C8A"/>
    <w:rsid w:val="00BA724D"/>
    <w:rsid w:val="00BA72F1"/>
    <w:rsid w:val="00BA79A3"/>
    <w:rsid w:val="00BB054B"/>
    <w:rsid w:val="00BB0B96"/>
    <w:rsid w:val="00BB257E"/>
    <w:rsid w:val="00BB2C12"/>
    <w:rsid w:val="00BB37AE"/>
    <w:rsid w:val="00BB3EE0"/>
    <w:rsid w:val="00BB42F0"/>
    <w:rsid w:val="00BB69D3"/>
    <w:rsid w:val="00BB7315"/>
    <w:rsid w:val="00BC12F6"/>
    <w:rsid w:val="00BC28AE"/>
    <w:rsid w:val="00BC3197"/>
    <w:rsid w:val="00BC3B1A"/>
    <w:rsid w:val="00BC3B1B"/>
    <w:rsid w:val="00BC3EC3"/>
    <w:rsid w:val="00BC4117"/>
    <w:rsid w:val="00BC4608"/>
    <w:rsid w:val="00BC462F"/>
    <w:rsid w:val="00BC4CCA"/>
    <w:rsid w:val="00BC547E"/>
    <w:rsid w:val="00BC6251"/>
    <w:rsid w:val="00BC679F"/>
    <w:rsid w:val="00BC77BC"/>
    <w:rsid w:val="00BC7CBF"/>
    <w:rsid w:val="00BD12BF"/>
    <w:rsid w:val="00BD18B8"/>
    <w:rsid w:val="00BD1A89"/>
    <w:rsid w:val="00BD2A58"/>
    <w:rsid w:val="00BD2F02"/>
    <w:rsid w:val="00BD4FA0"/>
    <w:rsid w:val="00BD51F2"/>
    <w:rsid w:val="00BD6E64"/>
    <w:rsid w:val="00BE0B21"/>
    <w:rsid w:val="00BE0F2A"/>
    <w:rsid w:val="00BE27BB"/>
    <w:rsid w:val="00BE3287"/>
    <w:rsid w:val="00BE38A8"/>
    <w:rsid w:val="00BE4CED"/>
    <w:rsid w:val="00BE5F5B"/>
    <w:rsid w:val="00BE69AC"/>
    <w:rsid w:val="00BE7F7D"/>
    <w:rsid w:val="00BF0FFA"/>
    <w:rsid w:val="00BF1DE0"/>
    <w:rsid w:val="00BF4037"/>
    <w:rsid w:val="00BF424B"/>
    <w:rsid w:val="00BF48FC"/>
    <w:rsid w:val="00BF4A21"/>
    <w:rsid w:val="00BF5E64"/>
    <w:rsid w:val="00BF6FE2"/>
    <w:rsid w:val="00BF7892"/>
    <w:rsid w:val="00C00964"/>
    <w:rsid w:val="00C01562"/>
    <w:rsid w:val="00C02B9F"/>
    <w:rsid w:val="00C04139"/>
    <w:rsid w:val="00C041E1"/>
    <w:rsid w:val="00C05D57"/>
    <w:rsid w:val="00C078C2"/>
    <w:rsid w:val="00C07F97"/>
    <w:rsid w:val="00C11437"/>
    <w:rsid w:val="00C114AA"/>
    <w:rsid w:val="00C11737"/>
    <w:rsid w:val="00C11C4A"/>
    <w:rsid w:val="00C120E1"/>
    <w:rsid w:val="00C13960"/>
    <w:rsid w:val="00C13D26"/>
    <w:rsid w:val="00C14893"/>
    <w:rsid w:val="00C14FD7"/>
    <w:rsid w:val="00C15920"/>
    <w:rsid w:val="00C15C18"/>
    <w:rsid w:val="00C168CC"/>
    <w:rsid w:val="00C20F96"/>
    <w:rsid w:val="00C2155A"/>
    <w:rsid w:val="00C22805"/>
    <w:rsid w:val="00C228EB"/>
    <w:rsid w:val="00C2390D"/>
    <w:rsid w:val="00C23AAF"/>
    <w:rsid w:val="00C23E09"/>
    <w:rsid w:val="00C23F58"/>
    <w:rsid w:val="00C24F60"/>
    <w:rsid w:val="00C25814"/>
    <w:rsid w:val="00C26C4B"/>
    <w:rsid w:val="00C300DF"/>
    <w:rsid w:val="00C3182C"/>
    <w:rsid w:val="00C31D04"/>
    <w:rsid w:val="00C32021"/>
    <w:rsid w:val="00C32B78"/>
    <w:rsid w:val="00C33123"/>
    <w:rsid w:val="00C33229"/>
    <w:rsid w:val="00C34EB5"/>
    <w:rsid w:val="00C34FA9"/>
    <w:rsid w:val="00C361E1"/>
    <w:rsid w:val="00C4056D"/>
    <w:rsid w:val="00C419B2"/>
    <w:rsid w:val="00C42B14"/>
    <w:rsid w:val="00C43B0B"/>
    <w:rsid w:val="00C4478B"/>
    <w:rsid w:val="00C4483C"/>
    <w:rsid w:val="00C4546F"/>
    <w:rsid w:val="00C454CA"/>
    <w:rsid w:val="00C4581A"/>
    <w:rsid w:val="00C47755"/>
    <w:rsid w:val="00C478E1"/>
    <w:rsid w:val="00C47B73"/>
    <w:rsid w:val="00C50F49"/>
    <w:rsid w:val="00C516A9"/>
    <w:rsid w:val="00C52154"/>
    <w:rsid w:val="00C52891"/>
    <w:rsid w:val="00C54E16"/>
    <w:rsid w:val="00C5524B"/>
    <w:rsid w:val="00C5656F"/>
    <w:rsid w:val="00C578C9"/>
    <w:rsid w:val="00C57A7A"/>
    <w:rsid w:val="00C57E43"/>
    <w:rsid w:val="00C60F8E"/>
    <w:rsid w:val="00C62A2B"/>
    <w:rsid w:val="00C63272"/>
    <w:rsid w:val="00C64630"/>
    <w:rsid w:val="00C65168"/>
    <w:rsid w:val="00C65503"/>
    <w:rsid w:val="00C65E0F"/>
    <w:rsid w:val="00C661E5"/>
    <w:rsid w:val="00C67AD6"/>
    <w:rsid w:val="00C704C3"/>
    <w:rsid w:val="00C70C61"/>
    <w:rsid w:val="00C71A1C"/>
    <w:rsid w:val="00C73CB3"/>
    <w:rsid w:val="00C751ED"/>
    <w:rsid w:val="00C752A8"/>
    <w:rsid w:val="00C80787"/>
    <w:rsid w:val="00C80A62"/>
    <w:rsid w:val="00C81DD2"/>
    <w:rsid w:val="00C82AC8"/>
    <w:rsid w:val="00C8375F"/>
    <w:rsid w:val="00C83A15"/>
    <w:rsid w:val="00C83CD4"/>
    <w:rsid w:val="00C855E2"/>
    <w:rsid w:val="00C86D4E"/>
    <w:rsid w:val="00C878BD"/>
    <w:rsid w:val="00C90874"/>
    <w:rsid w:val="00C91E2A"/>
    <w:rsid w:val="00C93D66"/>
    <w:rsid w:val="00C95CCC"/>
    <w:rsid w:val="00C96CB2"/>
    <w:rsid w:val="00C9706A"/>
    <w:rsid w:val="00C97744"/>
    <w:rsid w:val="00CA0D3F"/>
    <w:rsid w:val="00CA1BF3"/>
    <w:rsid w:val="00CA2B5E"/>
    <w:rsid w:val="00CA3CBD"/>
    <w:rsid w:val="00CA4CEB"/>
    <w:rsid w:val="00CA5917"/>
    <w:rsid w:val="00CA5C7F"/>
    <w:rsid w:val="00CB0697"/>
    <w:rsid w:val="00CB1A74"/>
    <w:rsid w:val="00CB1D70"/>
    <w:rsid w:val="00CB2B43"/>
    <w:rsid w:val="00CB331D"/>
    <w:rsid w:val="00CB3AFC"/>
    <w:rsid w:val="00CB4DBA"/>
    <w:rsid w:val="00CB6890"/>
    <w:rsid w:val="00CB691F"/>
    <w:rsid w:val="00CB7C54"/>
    <w:rsid w:val="00CB7CE5"/>
    <w:rsid w:val="00CC03FE"/>
    <w:rsid w:val="00CC0A9C"/>
    <w:rsid w:val="00CC2C4E"/>
    <w:rsid w:val="00CC2D3F"/>
    <w:rsid w:val="00CC2E81"/>
    <w:rsid w:val="00CC41CA"/>
    <w:rsid w:val="00CC4C10"/>
    <w:rsid w:val="00CD1518"/>
    <w:rsid w:val="00CD2844"/>
    <w:rsid w:val="00CD2C0C"/>
    <w:rsid w:val="00CD5AF2"/>
    <w:rsid w:val="00CD6965"/>
    <w:rsid w:val="00CD7BDE"/>
    <w:rsid w:val="00CE06A7"/>
    <w:rsid w:val="00CE0C28"/>
    <w:rsid w:val="00CE0FF5"/>
    <w:rsid w:val="00CE1DE0"/>
    <w:rsid w:val="00CE33CB"/>
    <w:rsid w:val="00CE414F"/>
    <w:rsid w:val="00CE487A"/>
    <w:rsid w:val="00CE5EFD"/>
    <w:rsid w:val="00CF17FD"/>
    <w:rsid w:val="00CF371A"/>
    <w:rsid w:val="00CF468B"/>
    <w:rsid w:val="00CF47E4"/>
    <w:rsid w:val="00CF5B61"/>
    <w:rsid w:val="00CF64A1"/>
    <w:rsid w:val="00CF68A2"/>
    <w:rsid w:val="00CF6AD9"/>
    <w:rsid w:val="00CF7960"/>
    <w:rsid w:val="00CF7B51"/>
    <w:rsid w:val="00CF7C66"/>
    <w:rsid w:val="00CF7ECD"/>
    <w:rsid w:val="00D01C7A"/>
    <w:rsid w:val="00D02AAC"/>
    <w:rsid w:val="00D0346E"/>
    <w:rsid w:val="00D05357"/>
    <w:rsid w:val="00D05DDF"/>
    <w:rsid w:val="00D06EFA"/>
    <w:rsid w:val="00D078EA"/>
    <w:rsid w:val="00D0797D"/>
    <w:rsid w:val="00D10776"/>
    <w:rsid w:val="00D13C3B"/>
    <w:rsid w:val="00D143C0"/>
    <w:rsid w:val="00D166C2"/>
    <w:rsid w:val="00D16883"/>
    <w:rsid w:val="00D16D26"/>
    <w:rsid w:val="00D20B74"/>
    <w:rsid w:val="00D2144A"/>
    <w:rsid w:val="00D21FB5"/>
    <w:rsid w:val="00D2295D"/>
    <w:rsid w:val="00D23089"/>
    <w:rsid w:val="00D23DBB"/>
    <w:rsid w:val="00D247D6"/>
    <w:rsid w:val="00D2544B"/>
    <w:rsid w:val="00D2661A"/>
    <w:rsid w:val="00D26681"/>
    <w:rsid w:val="00D30B3B"/>
    <w:rsid w:val="00D31A97"/>
    <w:rsid w:val="00D34F7E"/>
    <w:rsid w:val="00D355E4"/>
    <w:rsid w:val="00D36A99"/>
    <w:rsid w:val="00D37EB4"/>
    <w:rsid w:val="00D42D1B"/>
    <w:rsid w:val="00D436C1"/>
    <w:rsid w:val="00D43A2D"/>
    <w:rsid w:val="00D441CA"/>
    <w:rsid w:val="00D445CE"/>
    <w:rsid w:val="00D4552A"/>
    <w:rsid w:val="00D46192"/>
    <w:rsid w:val="00D46C84"/>
    <w:rsid w:val="00D475C9"/>
    <w:rsid w:val="00D5014F"/>
    <w:rsid w:val="00D50435"/>
    <w:rsid w:val="00D50F4A"/>
    <w:rsid w:val="00D50F60"/>
    <w:rsid w:val="00D51C3C"/>
    <w:rsid w:val="00D52A60"/>
    <w:rsid w:val="00D53A78"/>
    <w:rsid w:val="00D55107"/>
    <w:rsid w:val="00D5605E"/>
    <w:rsid w:val="00D56B54"/>
    <w:rsid w:val="00D57F9B"/>
    <w:rsid w:val="00D60573"/>
    <w:rsid w:val="00D60D82"/>
    <w:rsid w:val="00D629CF"/>
    <w:rsid w:val="00D646B0"/>
    <w:rsid w:val="00D6471F"/>
    <w:rsid w:val="00D65D63"/>
    <w:rsid w:val="00D667F6"/>
    <w:rsid w:val="00D67DA8"/>
    <w:rsid w:val="00D70163"/>
    <w:rsid w:val="00D70BF4"/>
    <w:rsid w:val="00D71095"/>
    <w:rsid w:val="00D71894"/>
    <w:rsid w:val="00D72C25"/>
    <w:rsid w:val="00D72E7F"/>
    <w:rsid w:val="00D730A7"/>
    <w:rsid w:val="00D745F4"/>
    <w:rsid w:val="00D76DD6"/>
    <w:rsid w:val="00D77DA1"/>
    <w:rsid w:val="00D80BDF"/>
    <w:rsid w:val="00D823E1"/>
    <w:rsid w:val="00D82692"/>
    <w:rsid w:val="00D83435"/>
    <w:rsid w:val="00D8359B"/>
    <w:rsid w:val="00D84884"/>
    <w:rsid w:val="00D84EAA"/>
    <w:rsid w:val="00D916F5"/>
    <w:rsid w:val="00D91B21"/>
    <w:rsid w:val="00D92760"/>
    <w:rsid w:val="00D92A3A"/>
    <w:rsid w:val="00D96BD6"/>
    <w:rsid w:val="00D96C18"/>
    <w:rsid w:val="00D9758A"/>
    <w:rsid w:val="00D97C37"/>
    <w:rsid w:val="00DA1050"/>
    <w:rsid w:val="00DA142B"/>
    <w:rsid w:val="00DA2372"/>
    <w:rsid w:val="00DA29B9"/>
    <w:rsid w:val="00DA3231"/>
    <w:rsid w:val="00DA3B4B"/>
    <w:rsid w:val="00DA4282"/>
    <w:rsid w:val="00DA55AF"/>
    <w:rsid w:val="00DA599D"/>
    <w:rsid w:val="00DA7587"/>
    <w:rsid w:val="00DB3C6A"/>
    <w:rsid w:val="00DB4934"/>
    <w:rsid w:val="00DB493D"/>
    <w:rsid w:val="00DB4B5C"/>
    <w:rsid w:val="00DB78DD"/>
    <w:rsid w:val="00DC14D6"/>
    <w:rsid w:val="00DC1A3D"/>
    <w:rsid w:val="00DC3F1C"/>
    <w:rsid w:val="00DC5453"/>
    <w:rsid w:val="00DC786A"/>
    <w:rsid w:val="00DD1A10"/>
    <w:rsid w:val="00DD38C5"/>
    <w:rsid w:val="00DD3B35"/>
    <w:rsid w:val="00DD4407"/>
    <w:rsid w:val="00DD540F"/>
    <w:rsid w:val="00DD7A85"/>
    <w:rsid w:val="00DE0282"/>
    <w:rsid w:val="00DE2338"/>
    <w:rsid w:val="00DE29DB"/>
    <w:rsid w:val="00DE368B"/>
    <w:rsid w:val="00DE46C7"/>
    <w:rsid w:val="00DE517D"/>
    <w:rsid w:val="00DE6848"/>
    <w:rsid w:val="00DE68A9"/>
    <w:rsid w:val="00DE73A7"/>
    <w:rsid w:val="00DE78B3"/>
    <w:rsid w:val="00DF018E"/>
    <w:rsid w:val="00DF02BC"/>
    <w:rsid w:val="00DF16FA"/>
    <w:rsid w:val="00DF1F19"/>
    <w:rsid w:val="00DF22DB"/>
    <w:rsid w:val="00DF2FF2"/>
    <w:rsid w:val="00DF4612"/>
    <w:rsid w:val="00DF6834"/>
    <w:rsid w:val="00DF7093"/>
    <w:rsid w:val="00E0075A"/>
    <w:rsid w:val="00E00AB5"/>
    <w:rsid w:val="00E0107E"/>
    <w:rsid w:val="00E0108B"/>
    <w:rsid w:val="00E012DD"/>
    <w:rsid w:val="00E03524"/>
    <w:rsid w:val="00E0430D"/>
    <w:rsid w:val="00E04362"/>
    <w:rsid w:val="00E072CE"/>
    <w:rsid w:val="00E075BD"/>
    <w:rsid w:val="00E1047B"/>
    <w:rsid w:val="00E112C2"/>
    <w:rsid w:val="00E11C66"/>
    <w:rsid w:val="00E11EA6"/>
    <w:rsid w:val="00E12DC6"/>
    <w:rsid w:val="00E13D5E"/>
    <w:rsid w:val="00E142B2"/>
    <w:rsid w:val="00E157FD"/>
    <w:rsid w:val="00E15CB4"/>
    <w:rsid w:val="00E16347"/>
    <w:rsid w:val="00E17729"/>
    <w:rsid w:val="00E2075F"/>
    <w:rsid w:val="00E2307D"/>
    <w:rsid w:val="00E231B8"/>
    <w:rsid w:val="00E23992"/>
    <w:rsid w:val="00E24D99"/>
    <w:rsid w:val="00E30DCB"/>
    <w:rsid w:val="00E31D35"/>
    <w:rsid w:val="00E32760"/>
    <w:rsid w:val="00E32AFD"/>
    <w:rsid w:val="00E335A4"/>
    <w:rsid w:val="00E35623"/>
    <w:rsid w:val="00E35D96"/>
    <w:rsid w:val="00E36504"/>
    <w:rsid w:val="00E40151"/>
    <w:rsid w:val="00E424BB"/>
    <w:rsid w:val="00E425DF"/>
    <w:rsid w:val="00E4274C"/>
    <w:rsid w:val="00E45B18"/>
    <w:rsid w:val="00E46093"/>
    <w:rsid w:val="00E46A23"/>
    <w:rsid w:val="00E4749F"/>
    <w:rsid w:val="00E50ECC"/>
    <w:rsid w:val="00E53637"/>
    <w:rsid w:val="00E536F0"/>
    <w:rsid w:val="00E54F1F"/>
    <w:rsid w:val="00E57368"/>
    <w:rsid w:val="00E60546"/>
    <w:rsid w:val="00E60869"/>
    <w:rsid w:val="00E61FC0"/>
    <w:rsid w:val="00E62636"/>
    <w:rsid w:val="00E6350F"/>
    <w:rsid w:val="00E66F36"/>
    <w:rsid w:val="00E6785B"/>
    <w:rsid w:val="00E67B86"/>
    <w:rsid w:val="00E703A5"/>
    <w:rsid w:val="00E719EB"/>
    <w:rsid w:val="00E72712"/>
    <w:rsid w:val="00E7272A"/>
    <w:rsid w:val="00E72826"/>
    <w:rsid w:val="00E737DC"/>
    <w:rsid w:val="00E74E8A"/>
    <w:rsid w:val="00E77DB2"/>
    <w:rsid w:val="00E80030"/>
    <w:rsid w:val="00E813C0"/>
    <w:rsid w:val="00E82032"/>
    <w:rsid w:val="00E827B2"/>
    <w:rsid w:val="00E83281"/>
    <w:rsid w:val="00E83933"/>
    <w:rsid w:val="00E84AF4"/>
    <w:rsid w:val="00E84FBD"/>
    <w:rsid w:val="00E869D3"/>
    <w:rsid w:val="00E87C10"/>
    <w:rsid w:val="00E90847"/>
    <w:rsid w:val="00E925B6"/>
    <w:rsid w:val="00E93D53"/>
    <w:rsid w:val="00E96029"/>
    <w:rsid w:val="00E97F29"/>
    <w:rsid w:val="00EA1E29"/>
    <w:rsid w:val="00EA28CC"/>
    <w:rsid w:val="00EA5239"/>
    <w:rsid w:val="00EA7305"/>
    <w:rsid w:val="00EB0655"/>
    <w:rsid w:val="00EB129E"/>
    <w:rsid w:val="00EB12ED"/>
    <w:rsid w:val="00EB2803"/>
    <w:rsid w:val="00EB3794"/>
    <w:rsid w:val="00EB48EF"/>
    <w:rsid w:val="00EB4EEA"/>
    <w:rsid w:val="00EC0D81"/>
    <w:rsid w:val="00EC14F4"/>
    <w:rsid w:val="00EC181E"/>
    <w:rsid w:val="00EC223A"/>
    <w:rsid w:val="00EC2457"/>
    <w:rsid w:val="00EC6CC5"/>
    <w:rsid w:val="00EC76F6"/>
    <w:rsid w:val="00EC79A0"/>
    <w:rsid w:val="00ED0708"/>
    <w:rsid w:val="00ED22F2"/>
    <w:rsid w:val="00ED23E5"/>
    <w:rsid w:val="00ED6C7E"/>
    <w:rsid w:val="00ED7D19"/>
    <w:rsid w:val="00EE0375"/>
    <w:rsid w:val="00EE0900"/>
    <w:rsid w:val="00EE0DE4"/>
    <w:rsid w:val="00EE289E"/>
    <w:rsid w:val="00EE2949"/>
    <w:rsid w:val="00EE41F8"/>
    <w:rsid w:val="00EE53B1"/>
    <w:rsid w:val="00EE56E4"/>
    <w:rsid w:val="00EE6EAF"/>
    <w:rsid w:val="00EE6FEA"/>
    <w:rsid w:val="00EE778F"/>
    <w:rsid w:val="00EF0E21"/>
    <w:rsid w:val="00EF1BAB"/>
    <w:rsid w:val="00EF1EF9"/>
    <w:rsid w:val="00EF34C9"/>
    <w:rsid w:val="00EF62FD"/>
    <w:rsid w:val="00F00222"/>
    <w:rsid w:val="00F01D45"/>
    <w:rsid w:val="00F044DF"/>
    <w:rsid w:val="00F0549A"/>
    <w:rsid w:val="00F055EA"/>
    <w:rsid w:val="00F05667"/>
    <w:rsid w:val="00F05D8B"/>
    <w:rsid w:val="00F0738C"/>
    <w:rsid w:val="00F0749A"/>
    <w:rsid w:val="00F0787E"/>
    <w:rsid w:val="00F07A2B"/>
    <w:rsid w:val="00F10026"/>
    <w:rsid w:val="00F104A2"/>
    <w:rsid w:val="00F1064E"/>
    <w:rsid w:val="00F11CBA"/>
    <w:rsid w:val="00F1216A"/>
    <w:rsid w:val="00F125D6"/>
    <w:rsid w:val="00F12787"/>
    <w:rsid w:val="00F1349F"/>
    <w:rsid w:val="00F14B0A"/>
    <w:rsid w:val="00F15034"/>
    <w:rsid w:val="00F153E8"/>
    <w:rsid w:val="00F15CE5"/>
    <w:rsid w:val="00F16620"/>
    <w:rsid w:val="00F17540"/>
    <w:rsid w:val="00F2104B"/>
    <w:rsid w:val="00F2117B"/>
    <w:rsid w:val="00F22081"/>
    <w:rsid w:val="00F223EC"/>
    <w:rsid w:val="00F23056"/>
    <w:rsid w:val="00F23821"/>
    <w:rsid w:val="00F24B5F"/>
    <w:rsid w:val="00F24CEA"/>
    <w:rsid w:val="00F26D44"/>
    <w:rsid w:val="00F3074C"/>
    <w:rsid w:val="00F30E85"/>
    <w:rsid w:val="00F317C4"/>
    <w:rsid w:val="00F318EB"/>
    <w:rsid w:val="00F31930"/>
    <w:rsid w:val="00F31E49"/>
    <w:rsid w:val="00F330BE"/>
    <w:rsid w:val="00F333B5"/>
    <w:rsid w:val="00F3385C"/>
    <w:rsid w:val="00F36916"/>
    <w:rsid w:val="00F3735D"/>
    <w:rsid w:val="00F37B40"/>
    <w:rsid w:val="00F400DC"/>
    <w:rsid w:val="00F4032D"/>
    <w:rsid w:val="00F416FF"/>
    <w:rsid w:val="00F418AC"/>
    <w:rsid w:val="00F42363"/>
    <w:rsid w:val="00F42C28"/>
    <w:rsid w:val="00F44847"/>
    <w:rsid w:val="00F45A5C"/>
    <w:rsid w:val="00F45DC5"/>
    <w:rsid w:val="00F45EDC"/>
    <w:rsid w:val="00F5174D"/>
    <w:rsid w:val="00F522C4"/>
    <w:rsid w:val="00F52899"/>
    <w:rsid w:val="00F52D5E"/>
    <w:rsid w:val="00F53D29"/>
    <w:rsid w:val="00F53E75"/>
    <w:rsid w:val="00F54B49"/>
    <w:rsid w:val="00F55B68"/>
    <w:rsid w:val="00F55FE5"/>
    <w:rsid w:val="00F567B4"/>
    <w:rsid w:val="00F5728C"/>
    <w:rsid w:val="00F5744E"/>
    <w:rsid w:val="00F60643"/>
    <w:rsid w:val="00F62780"/>
    <w:rsid w:val="00F63E29"/>
    <w:rsid w:val="00F643CF"/>
    <w:rsid w:val="00F65460"/>
    <w:rsid w:val="00F658BC"/>
    <w:rsid w:val="00F659B7"/>
    <w:rsid w:val="00F65D39"/>
    <w:rsid w:val="00F662B6"/>
    <w:rsid w:val="00F662F7"/>
    <w:rsid w:val="00F66395"/>
    <w:rsid w:val="00F66552"/>
    <w:rsid w:val="00F66E6C"/>
    <w:rsid w:val="00F67753"/>
    <w:rsid w:val="00F6782C"/>
    <w:rsid w:val="00F700C7"/>
    <w:rsid w:val="00F70B56"/>
    <w:rsid w:val="00F72AD5"/>
    <w:rsid w:val="00F74FCA"/>
    <w:rsid w:val="00F7590A"/>
    <w:rsid w:val="00F75B57"/>
    <w:rsid w:val="00F7642D"/>
    <w:rsid w:val="00F76555"/>
    <w:rsid w:val="00F817FC"/>
    <w:rsid w:val="00F820A3"/>
    <w:rsid w:val="00F82870"/>
    <w:rsid w:val="00F8342E"/>
    <w:rsid w:val="00F83A93"/>
    <w:rsid w:val="00F83A94"/>
    <w:rsid w:val="00F83FC3"/>
    <w:rsid w:val="00F84E7E"/>
    <w:rsid w:val="00F8599E"/>
    <w:rsid w:val="00F85CFD"/>
    <w:rsid w:val="00F86503"/>
    <w:rsid w:val="00F87540"/>
    <w:rsid w:val="00F876C4"/>
    <w:rsid w:val="00F87DAF"/>
    <w:rsid w:val="00F90400"/>
    <w:rsid w:val="00F91824"/>
    <w:rsid w:val="00F923A1"/>
    <w:rsid w:val="00F96F8F"/>
    <w:rsid w:val="00F979E1"/>
    <w:rsid w:val="00F97E50"/>
    <w:rsid w:val="00FA0388"/>
    <w:rsid w:val="00FA159B"/>
    <w:rsid w:val="00FA2982"/>
    <w:rsid w:val="00FA2D47"/>
    <w:rsid w:val="00FA51BC"/>
    <w:rsid w:val="00FA7149"/>
    <w:rsid w:val="00FA75A5"/>
    <w:rsid w:val="00FA7BAC"/>
    <w:rsid w:val="00FB01CD"/>
    <w:rsid w:val="00FB0AB6"/>
    <w:rsid w:val="00FB385E"/>
    <w:rsid w:val="00FB39D3"/>
    <w:rsid w:val="00FB6A44"/>
    <w:rsid w:val="00FB7D9C"/>
    <w:rsid w:val="00FC3D0B"/>
    <w:rsid w:val="00FC605A"/>
    <w:rsid w:val="00FC6362"/>
    <w:rsid w:val="00FC677A"/>
    <w:rsid w:val="00FC701E"/>
    <w:rsid w:val="00FC74A4"/>
    <w:rsid w:val="00FC7A40"/>
    <w:rsid w:val="00FD13CC"/>
    <w:rsid w:val="00FD2A6D"/>
    <w:rsid w:val="00FD3989"/>
    <w:rsid w:val="00FD410D"/>
    <w:rsid w:val="00FD5655"/>
    <w:rsid w:val="00FD63F1"/>
    <w:rsid w:val="00FD75BA"/>
    <w:rsid w:val="00FD7944"/>
    <w:rsid w:val="00FE161E"/>
    <w:rsid w:val="00FE26E7"/>
    <w:rsid w:val="00FE2A24"/>
    <w:rsid w:val="00FE2FBA"/>
    <w:rsid w:val="00FE3143"/>
    <w:rsid w:val="00FE3224"/>
    <w:rsid w:val="00FE37E2"/>
    <w:rsid w:val="00FE43E0"/>
    <w:rsid w:val="00FE6E92"/>
    <w:rsid w:val="00FE7329"/>
    <w:rsid w:val="00FE750E"/>
    <w:rsid w:val="00FE7B53"/>
    <w:rsid w:val="00FF1FBA"/>
    <w:rsid w:val="00FF23BD"/>
    <w:rsid w:val="00FF2E73"/>
    <w:rsid w:val="00FF3318"/>
    <w:rsid w:val="00FF4F52"/>
    <w:rsid w:val="00FF5C51"/>
    <w:rsid w:val="00FF6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D2B38FE"/>
  <w15:docId w15:val="{EACF4718-5856-4D4F-A5FA-867D856C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3D60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eastAsia="맑은 고딕" w:hAnsi="Book Antiqua"/>
    </w:rPr>
  </w:style>
  <w:style w:type="paragraph" w:styleId="Heading1">
    <w:name w:val="heading 1"/>
    <w:aliases w:val="H1,level1,level1 + (영어) Times New Roman,(한글) 굴림,왼쪽:  0 cm,첫 줄:  0 cm,줄 간격: ... ...,Attribute Heading 1,가.,Level 1,LEVEL1,_Kapitelüberschrift,I,H11,H12,Heading 1-ERI,Heading 1-ERI1,Heading 1-ERI2,Heading 1-ERI3,Heading 1-ERI4,Heading 1-ERI5,대제목"/>
    <w:basedOn w:val="Normal"/>
    <w:next w:val="Normal"/>
    <w:link w:val="Heading1Char"/>
    <w:qFormat/>
    <w:rsid w:val="006036D7"/>
    <w:pPr>
      <w:keepNext/>
      <w:keepLines/>
      <w:numPr>
        <w:ilvl w:val="1"/>
        <w:numId w:val="1"/>
      </w:numPr>
      <w:spacing w:before="240" w:after="240" w:line="240" w:lineRule="atLeast"/>
      <w:outlineLvl w:val="0"/>
    </w:pPr>
    <w:rPr>
      <w:rFonts w:ascii="맑은 고딕" w:hAnsi="맑은 고딕"/>
      <w:b/>
      <w:sz w:val="28"/>
      <w:szCs w:val="28"/>
      <w:lang w:val="en-GB"/>
    </w:rPr>
  </w:style>
  <w:style w:type="paragraph" w:styleId="Heading2">
    <w:name w:val="heading 2"/>
    <w:aliases w:val="2,Level 2,H2,제목 2 Char,제목 2 Char1 Char,제목 2 Char Char Char,제목 2 Char1 Char Char,Attribute Heading 2,1).,LEVEL 2,l2,l 2,two,heading2,_Überschrift,DR SOP 2,가,제목 1.1,H21,H22,H211,H23,H212,H24,H25,H26,H27,제목2,중간제목,수준2,1. 제목,h2,L2,Activity,I.,H"/>
    <w:basedOn w:val="Normal"/>
    <w:next w:val="Heading3"/>
    <w:link w:val="Heading2Char"/>
    <w:qFormat/>
    <w:rsid w:val="006036D7"/>
    <w:pPr>
      <w:keepNext/>
      <w:keepLines/>
      <w:numPr>
        <w:ilvl w:val="2"/>
        <w:numId w:val="1"/>
      </w:numPr>
      <w:spacing w:before="240" w:after="120"/>
      <w:outlineLvl w:val="1"/>
    </w:pPr>
    <w:rPr>
      <w:rFonts w:ascii="맑은 고딕" w:hAnsi="맑은 고딕"/>
      <w:b/>
      <w:sz w:val="24"/>
      <w:lang w:val="en-GB"/>
    </w:rPr>
  </w:style>
  <w:style w:type="paragraph" w:styleId="Heading3">
    <w:name w:val="heading 3"/>
    <w:aliases w:val="Table Attribute Heading,3,제목 3 Char1,제목 3 Char Char,제목 3 Char1 Char,H3,가),h3,level 3,l3,l 3, Char Char,Char,Char Char,(1),제목1.1.1,제목3,작은제목,제목2.3,H31,H32,H311,H33,H312,H321,H34,H313,H322,H35,H314,H36,H315,H37,H316,1.,수준3,1.1. 제목,L3,Headline"/>
    <w:basedOn w:val="Normal"/>
    <w:next w:val="13"/>
    <w:link w:val="Heading3Char"/>
    <w:qFormat/>
    <w:rsid w:val="006036D7"/>
    <w:pPr>
      <w:keepNext/>
      <w:keepLines/>
      <w:numPr>
        <w:ilvl w:val="3"/>
        <w:numId w:val="1"/>
      </w:numPr>
      <w:spacing w:before="120" w:after="120"/>
      <w:outlineLvl w:val="2"/>
    </w:pPr>
    <w:rPr>
      <w:rFonts w:ascii="맑은 고딕" w:hAnsi="맑은 고딕"/>
      <w:b/>
      <w:lang w:val="en-GB"/>
    </w:rPr>
  </w:style>
  <w:style w:type="paragraph" w:styleId="Heading4">
    <w:name w:val="heading 4"/>
    <w:aliases w:val="4,H4,l4,l 4,h4,level4 ,(가),H41,H42,H43,H411,H421,H44,H412,H422,H45,H413,H423,H46,H414,H424,H47,H415,H425,H48,H416,H426,H49,H417,H427,제목4,#1,제목 4 Char1 Char2,제목 4 Char Char Char3,1) Char Char Char,H4 Char Char Char,H41 Char Char Char,수준,소소제목"/>
    <w:basedOn w:val="Normal"/>
    <w:next w:val="Text"/>
    <w:qFormat/>
    <w:rsid w:val="006036D7"/>
    <w:pPr>
      <w:keepNext/>
      <w:keepLines/>
      <w:numPr>
        <w:ilvl w:val="4"/>
        <w:numId w:val="1"/>
      </w:numPr>
      <w:outlineLvl w:val="3"/>
    </w:pPr>
    <w:rPr>
      <w:rFonts w:ascii="맑은 고딕" w:hAnsi="맑은 고딕"/>
      <w:b/>
      <w:lang w:val="en-GB"/>
    </w:rPr>
  </w:style>
  <w:style w:type="paragraph" w:styleId="Heading5">
    <w:name w:val="heading 5"/>
    <w:aliases w:val="H5,(소제목),L5,제목5,h5,동그라미1,수준5,not defined,제목 5 Char2,제목 5 Char1 Char1,제목 5 Char Char Char1,제목 5 Char2 Char1 Char Char1,제목 5 Char Char Char Char Char Char Char Char Char Char Char Char1,제목 5 Char Char Char Char Char Char1,제목 5 Char,L"/>
    <w:basedOn w:val="Normal"/>
    <w:next w:val="Normal"/>
    <w:link w:val="Heading5Char"/>
    <w:qFormat/>
    <w:rsid w:val="002047A2"/>
    <w:pPr>
      <w:numPr>
        <w:ilvl w:val="6"/>
        <w:numId w:val="1"/>
      </w:numPr>
      <w:spacing w:before="240" w:after="60"/>
      <w:outlineLvl w:val="4"/>
    </w:pPr>
    <w:rPr>
      <w:rFonts w:ascii="Arial" w:hAnsi="Arial"/>
      <w:b/>
    </w:rPr>
  </w:style>
  <w:style w:type="paragraph" w:styleId="Heading6">
    <w:name w:val="heading 6"/>
    <w:aliases w:val="H6,(소제목 ▶)"/>
    <w:basedOn w:val="Normal"/>
    <w:next w:val="Normal"/>
    <w:link w:val="Heading6Char"/>
    <w:qFormat/>
    <w:rsid w:val="00552B6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aliases w:val="(소제목 ○)"/>
    <w:basedOn w:val="Normal"/>
    <w:next w:val="Normal"/>
    <w:link w:val="Heading7Char"/>
    <w:uiPriority w:val="99"/>
    <w:qFormat/>
    <w:rsid w:val="00552B60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52B60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aliases w:val="(미세제목 ●)"/>
    <w:basedOn w:val="Normal"/>
    <w:next w:val="Normal"/>
    <w:link w:val="Heading9Char"/>
    <w:uiPriority w:val="99"/>
    <w:qFormat/>
    <w:rsid w:val="00552B6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">
    <w:name w:val="본문1"/>
    <w:basedOn w:val="Normal"/>
    <w:uiPriority w:val="99"/>
    <w:qFormat/>
    <w:rsid w:val="00552B60"/>
    <w:pPr>
      <w:keepLines/>
      <w:spacing w:after="120"/>
      <w:ind w:left="450"/>
    </w:pPr>
    <w:rPr>
      <w:rFonts w:ascii="Arial" w:hAnsi="Arial"/>
    </w:rPr>
  </w:style>
  <w:style w:type="paragraph" w:customStyle="1" w:styleId="Text">
    <w:name w:val="Text"/>
    <w:basedOn w:val="Normal"/>
    <w:uiPriority w:val="99"/>
    <w:rsid w:val="00552B60"/>
    <w:pPr>
      <w:keepLines/>
      <w:spacing w:after="120"/>
      <w:ind w:left="1800"/>
    </w:pPr>
    <w:rPr>
      <w:rFonts w:ascii="Arial" w:hAnsi="Arial"/>
    </w:rPr>
  </w:style>
  <w:style w:type="paragraph" w:styleId="Header">
    <w:name w:val="header"/>
    <w:aliases w:val="header odd,header odd1,header odd2,header odd3,header odd4,header odd5,header odd6,header,header odd11,header odd21,header odd31,header odd41,header odd51,header odd61,THeader,Draft,Table header,도표(-),h,he...,머리글(왼쪽),Cover Page"/>
    <w:basedOn w:val="Normal"/>
    <w:link w:val="HeaderChar"/>
    <w:rsid w:val="00552B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52B60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Normal"/>
    <w:uiPriority w:val="99"/>
    <w:rsid w:val="00552B60"/>
    <w:pPr>
      <w:keepLines/>
      <w:spacing w:after="120"/>
      <w:ind w:left="1080" w:hanging="360"/>
    </w:pPr>
    <w:rPr>
      <w:rFonts w:ascii="Arial" w:hAnsi="Arial"/>
    </w:rPr>
  </w:style>
  <w:style w:type="paragraph" w:customStyle="1" w:styleId="Indent">
    <w:name w:val="Indent"/>
    <w:basedOn w:val="Normal"/>
    <w:uiPriority w:val="99"/>
    <w:rsid w:val="00552B60"/>
    <w:pPr>
      <w:keepNext/>
      <w:spacing w:before="120"/>
      <w:ind w:left="720"/>
    </w:pPr>
  </w:style>
  <w:style w:type="paragraph" w:customStyle="1" w:styleId="blankpage">
    <w:name w:val="blank page"/>
    <w:basedOn w:val="Indent"/>
    <w:uiPriority w:val="99"/>
    <w:rsid w:val="00552B60"/>
    <w:pPr>
      <w:keepNext w:val="0"/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uiPriority w:val="99"/>
    <w:rsid w:val="00552B60"/>
    <w:pPr>
      <w:spacing w:after="0"/>
      <w:ind w:left="2160"/>
    </w:pPr>
  </w:style>
  <w:style w:type="paragraph" w:customStyle="1" w:styleId="TextBullet2">
    <w:name w:val="Text Bullet 2"/>
    <w:basedOn w:val="TextBullet"/>
    <w:uiPriority w:val="99"/>
    <w:rsid w:val="00552B60"/>
    <w:pPr>
      <w:spacing w:after="120"/>
    </w:pPr>
  </w:style>
  <w:style w:type="paragraph" w:customStyle="1" w:styleId="Graphic">
    <w:name w:val="Graphic"/>
    <w:basedOn w:val="Normal"/>
    <w:next w:val="Normal"/>
    <w:uiPriority w:val="99"/>
    <w:rsid w:val="00552B60"/>
    <w:pPr>
      <w:keepLines/>
      <w:spacing w:before="240" w:after="240"/>
      <w:jc w:val="center"/>
    </w:pPr>
    <w:rPr>
      <w:rFonts w:ascii="Arial" w:hAnsi="Arial"/>
    </w:rPr>
  </w:style>
  <w:style w:type="character" w:styleId="PageNumber">
    <w:name w:val="page number"/>
    <w:aliases w:val="바닥글1"/>
    <w:basedOn w:val="DefaultParagraphFont"/>
    <w:rsid w:val="00552B60"/>
  </w:style>
  <w:style w:type="paragraph" w:styleId="Title">
    <w:name w:val="Title"/>
    <w:basedOn w:val="Heading1"/>
    <w:link w:val="TitleChar"/>
    <w:uiPriority w:val="99"/>
    <w:qFormat/>
    <w:rsid w:val="00552B60"/>
    <w:pPr>
      <w:numPr>
        <w:ilvl w:val="0"/>
        <w:numId w:val="0"/>
      </w:numPr>
      <w:spacing w:before="120" w:line="240" w:lineRule="auto"/>
      <w:ind w:left="850" w:hanging="850"/>
      <w:jc w:val="center"/>
      <w:outlineLvl w:val="9"/>
    </w:pPr>
    <w:rPr>
      <w:rFonts w:ascii="Helvetica" w:hAnsi="Helvetica"/>
      <w:sz w:val="36"/>
    </w:rPr>
  </w:style>
  <w:style w:type="paragraph" w:customStyle="1" w:styleId="Bullet2">
    <w:name w:val="Bullet2"/>
    <w:basedOn w:val="Bullet3"/>
    <w:rsid w:val="00552B60"/>
    <w:pPr>
      <w:ind w:left="1800"/>
    </w:pPr>
  </w:style>
  <w:style w:type="paragraph" w:customStyle="1" w:styleId="Bullet3">
    <w:name w:val="Bullet3"/>
    <w:basedOn w:val="Bullet"/>
    <w:uiPriority w:val="99"/>
    <w:rsid w:val="00552B60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uiPriority w:val="99"/>
    <w:rsid w:val="00552B60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Indent2">
    <w:name w:val="Indent2"/>
    <w:basedOn w:val="Normal"/>
    <w:next w:val="Normal"/>
    <w:uiPriority w:val="99"/>
    <w:rsid w:val="00552B60"/>
    <w:pPr>
      <w:spacing w:before="120"/>
    </w:pPr>
    <w:rPr>
      <w:color w:val="000000"/>
    </w:rPr>
  </w:style>
  <w:style w:type="paragraph" w:customStyle="1" w:styleId="Indent3">
    <w:name w:val="Indent3"/>
    <w:basedOn w:val="Normal"/>
    <w:uiPriority w:val="99"/>
    <w:rsid w:val="00552B60"/>
    <w:pPr>
      <w:spacing w:before="120"/>
      <w:ind w:left="2160"/>
    </w:pPr>
  </w:style>
  <w:style w:type="paragraph" w:customStyle="1" w:styleId="Indent4">
    <w:name w:val="Indent4"/>
    <w:basedOn w:val="Normal"/>
    <w:uiPriority w:val="99"/>
    <w:rsid w:val="00552B60"/>
    <w:pPr>
      <w:spacing w:before="120"/>
      <w:ind w:left="2520"/>
    </w:pPr>
    <w:rPr>
      <w:color w:val="000000"/>
    </w:rPr>
  </w:style>
  <w:style w:type="paragraph" w:customStyle="1" w:styleId="31">
    <w:name w:val="본문 31"/>
    <w:basedOn w:val="13"/>
    <w:rsid w:val="00552B60"/>
    <w:pPr>
      <w:ind w:left="720"/>
    </w:pPr>
  </w:style>
  <w:style w:type="paragraph" w:customStyle="1" w:styleId="TitlePageMainHead">
    <w:name w:val="Title Page Main Head"/>
    <w:uiPriority w:val="99"/>
    <w:rsid w:val="00552B60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Normal"/>
    <w:uiPriority w:val="99"/>
    <w:rsid w:val="00552B60"/>
    <w:pPr>
      <w:ind w:left="720"/>
    </w:pPr>
  </w:style>
  <w:style w:type="paragraph" w:customStyle="1" w:styleId="Normal1stindent">
    <w:name w:val="Normal 1st indent"/>
    <w:basedOn w:val="Normal"/>
    <w:uiPriority w:val="99"/>
    <w:rsid w:val="00552B60"/>
    <w:pPr>
      <w:ind w:left="2160"/>
    </w:pPr>
  </w:style>
  <w:style w:type="paragraph" w:customStyle="1" w:styleId="Normal2ndindent">
    <w:name w:val="Normal 2nd indent"/>
    <w:basedOn w:val="Normal1stindent"/>
    <w:uiPriority w:val="99"/>
    <w:rsid w:val="00552B60"/>
    <w:pPr>
      <w:ind w:left="2880"/>
    </w:pPr>
  </w:style>
  <w:style w:type="paragraph" w:customStyle="1" w:styleId="Note">
    <w:name w:val="Note"/>
    <w:basedOn w:val="Note2"/>
    <w:rsid w:val="00552B60"/>
    <w:pPr>
      <w:ind w:left="1440"/>
    </w:pPr>
  </w:style>
  <w:style w:type="paragraph" w:customStyle="1" w:styleId="Note2">
    <w:name w:val="Note2"/>
    <w:basedOn w:val="Normal"/>
    <w:uiPriority w:val="99"/>
    <w:rsid w:val="00552B60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uiPriority w:val="99"/>
    <w:rsid w:val="00552B60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uiPriority w:val="99"/>
    <w:rsid w:val="00552B60"/>
    <w:pPr>
      <w:ind w:left="3240"/>
    </w:pPr>
  </w:style>
  <w:style w:type="paragraph" w:customStyle="1" w:styleId="Style1">
    <w:name w:val="Style1"/>
    <w:basedOn w:val="Bullet"/>
    <w:uiPriority w:val="99"/>
    <w:rsid w:val="00552B60"/>
    <w:pPr>
      <w:ind w:left="2520"/>
    </w:pPr>
  </w:style>
  <w:style w:type="paragraph" w:customStyle="1" w:styleId="TableText">
    <w:name w:val="Table Text"/>
    <w:basedOn w:val="Normal"/>
    <w:uiPriority w:val="99"/>
    <w:rsid w:val="00552B60"/>
    <w:pPr>
      <w:spacing w:after="60"/>
    </w:pPr>
  </w:style>
  <w:style w:type="paragraph" w:customStyle="1" w:styleId="Title12">
    <w:name w:val="Title12"/>
    <w:basedOn w:val="Title"/>
    <w:uiPriority w:val="99"/>
    <w:rsid w:val="00552B60"/>
    <w:pPr>
      <w:tabs>
        <w:tab w:val="left" w:pos="720"/>
      </w:tabs>
      <w:ind w:left="720" w:hanging="720"/>
    </w:pPr>
    <w:rPr>
      <w:rFonts w:ascii="Arial" w:hAnsi="Arial"/>
      <w:sz w:val="24"/>
    </w:rPr>
  </w:style>
  <w:style w:type="paragraph" w:styleId="TOC1">
    <w:name w:val="toc 1"/>
    <w:basedOn w:val="Normal"/>
    <w:next w:val="Normal"/>
    <w:uiPriority w:val="39"/>
    <w:qFormat/>
    <w:rsid w:val="009678F9"/>
    <w:pPr>
      <w:tabs>
        <w:tab w:val="right" w:leader="dot" w:pos="9000"/>
      </w:tabs>
      <w:spacing w:before="120" w:after="120"/>
    </w:pPr>
    <w:rPr>
      <w:rFonts w:ascii="Times New Roman" w:hAnsi="Times New Roman"/>
      <w:b/>
      <w:caps/>
      <w:sz w:val="24"/>
    </w:rPr>
  </w:style>
  <w:style w:type="paragraph" w:styleId="TOC2">
    <w:name w:val="toc 2"/>
    <w:basedOn w:val="Normal"/>
    <w:next w:val="Normal"/>
    <w:uiPriority w:val="39"/>
    <w:qFormat/>
    <w:rsid w:val="009678F9"/>
    <w:pPr>
      <w:tabs>
        <w:tab w:val="right" w:leader="dot" w:pos="9000"/>
      </w:tabs>
    </w:pPr>
    <w:rPr>
      <w:rFonts w:ascii="Times New Roman" w:hAnsi="Times New Roman"/>
      <w:smallCaps/>
      <w:sz w:val="22"/>
    </w:rPr>
  </w:style>
  <w:style w:type="paragraph" w:styleId="TOC3">
    <w:name w:val="toc 3"/>
    <w:basedOn w:val="Normal"/>
    <w:next w:val="Normal"/>
    <w:uiPriority w:val="39"/>
    <w:qFormat/>
    <w:rsid w:val="009678F9"/>
    <w:pPr>
      <w:tabs>
        <w:tab w:val="right" w:leader="dot" w:pos="9000"/>
      </w:tabs>
      <w:ind w:left="284"/>
    </w:pPr>
    <w:rPr>
      <w:rFonts w:ascii="Times New Roman" w:hAnsi="Times New Roman"/>
      <w:smallCaps/>
    </w:rPr>
  </w:style>
  <w:style w:type="paragraph" w:styleId="TOC4">
    <w:name w:val="toc 4"/>
    <w:basedOn w:val="Normal"/>
    <w:next w:val="Normal"/>
    <w:uiPriority w:val="39"/>
    <w:rsid w:val="009678F9"/>
    <w:pPr>
      <w:tabs>
        <w:tab w:val="right" w:leader="dot" w:pos="9000"/>
      </w:tabs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uiPriority w:val="39"/>
    <w:rsid w:val="009678F9"/>
    <w:pPr>
      <w:tabs>
        <w:tab w:val="right" w:leader="dot" w:pos="9000"/>
      </w:tabs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uiPriority w:val="39"/>
    <w:rsid w:val="00552B60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uiPriority w:val="39"/>
    <w:rsid w:val="00552B60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uiPriority w:val="39"/>
    <w:rsid w:val="00552B60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uiPriority w:val="39"/>
    <w:rsid w:val="00552B60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0">
    <w:name w:val="TOC 제목1"/>
    <w:basedOn w:val="Heading1"/>
    <w:next w:val="Normal"/>
    <w:uiPriority w:val="99"/>
    <w:rsid w:val="00552B60"/>
    <w:pPr>
      <w:numPr>
        <w:ilvl w:val="0"/>
        <w:numId w:val="0"/>
      </w:numPr>
      <w:spacing w:line="240" w:lineRule="auto"/>
      <w:ind w:left="720" w:hanging="720"/>
      <w:jc w:val="center"/>
      <w:outlineLvl w:val="9"/>
    </w:pPr>
    <w:rPr>
      <w:kern w:val="28"/>
      <w:sz w:val="32"/>
      <w:lang w:val="en-US"/>
    </w:rPr>
  </w:style>
  <w:style w:type="paragraph" w:styleId="BodyText">
    <w:name w:val="Body Text"/>
    <w:basedOn w:val="Normal"/>
    <w:link w:val="BodyTextChar"/>
    <w:uiPriority w:val="99"/>
    <w:rsid w:val="00552B60"/>
    <w:pPr>
      <w:spacing w:after="120"/>
    </w:pPr>
  </w:style>
  <w:style w:type="paragraph" w:customStyle="1" w:styleId="AuthorDateTitlePa">
    <w:name w:val="Author/Date Title Pa"/>
    <w:uiPriority w:val="99"/>
    <w:rsid w:val="00552B60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Normal"/>
    <w:uiPriority w:val="99"/>
    <w:rsid w:val="00552B60"/>
    <w:rPr>
      <w:rFonts w:ascii="Arial" w:hAnsi="Arial"/>
      <w:b/>
      <w:sz w:val="24"/>
    </w:rPr>
  </w:style>
  <w:style w:type="paragraph" w:customStyle="1" w:styleId="ab">
    <w:name w:val="규정제목"/>
    <w:basedOn w:val="Normal"/>
    <w:uiPriority w:val="99"/>
    <w:rsid w:val="00552B60"/>
    <w:pPr>
      <w:widowControl w:val="0"/>
      <w:wordWrap w:val="0"/>
      <w:overflowPunct/>
      <w:autoSpaceDE/>
      <w:autoSpaceDN/>
      <w:spacing w:before="120" w:after="120" w:line="360" w:lineRule="atLeast"/>
    </w:pPr>
    <w:rPr>
      <w:rFonts w:ascii="Times New Roman" w:eastAsia="바탕체" w:hAnsi="Times New Roman"/>
      <w:sz w:val="22"/>
    </w:rPr>
  </w:style>
  <w:style w:type="paragraph" w:styleId="Index1">
    <w:name w:val="index 1"/>
    <w:basedOn w:val="Normal"/>
    <w:next w:val="Normal"/>
    <w:autoRedefine/>
    <w:uiPriority w:val="99"/>
    <w:rsid w:val="00552B60"/>
    <w:pPr>
      <w:ind w:left="425" w:hanging="425"/>
    </w:pPr>
  </w:style>
  <w:style w:type="paragraph" w:styleId="Index2">
    <w:name w:val="index 2"/>
    <w:basedOn w:val="Normal"/>
    <w:next w:val="Normal"/>
    <w:autoRedefine/>
    <w:uiPriority w:val="99"/>
    <w:rsid w:val="00552B60"/>
    <w:pPr>
      <w:ind w:left="850" w:hanging="425"/>
    </w:pPr>
  </w:style>
  <w:style w:type="paragraph" w:styleId="Index3">
    <w:name w:val="index 3"/>
    <w:basedOn w:val="Normal"/>
    <w:next w:val="Normal"/>
    <w:autoRedefine/>
    <w:uiPriority w:val="99"/>
    <w:rsid w:val="00552B60"/>
    <w:pPr>
      <w:ind w:left="1275" w:hanging="425"/>
    </w:pPr>
  </w:style>
  <w:style w:type="paragraph" w:styleId="Index4">
    <w:name w:val="index 4"/>
    <w:basedOn w:val="Normal"/>
    <w:next w:val="Normal"/>
    <w:autoRedefine/>
    <w:uiPriority w:val="99"/>
    <w:rsid w:val="00552B60"/>
    <w:pPr>
      <w:ind w:left="1700" w:hanging="425"/>
    </w:pPr>
  </w:style>
  <w:style w:type="paragraph" w:styleId="Index5">
    <w:name w:val="index 5"/>
    <w:basedOn w:val="Normal"/>
    <w:next w:val="Normal"/>
    <w:autoRedefine/>
    <w:uiPriority w:val="99"/>
    <w:rsid w:val="00552B60"/>
    <w:pPr>
      <w:ind w:left="2125" w:hanging="425"/>
    </w:pPr>
  </w:style>
  <w:style w:type="paragraph" w:styleId="Index6">
    <w:name w:val="index 6"/>
    <w:basedOn w:val="Normal"/>
    <w:next w:val="Normal"/>
    <w:autoRedefine/>
    <w:uiPriority w:val="99"/>
    <w:rsid w:val="00552B60"/>
    <w:pPr>
      <w:ind w:left="2550" w:hanging="425"/>
    </w:pPr>
  </w:style>
  <w:style w:type="paragraph" w:styleId="Index7">
    <w:name w:val="index 7"/>
    <w:basedOn w:val="Normal"/>
    <w:next w:val="Normal"/>
    <w:autoRedefine/>
    <w:uiPriority w:val="99"/>
    <w:rsid w:val="00552B60"/>
    <w:pPr>
      <w:ind w:left="2975" w:hanging="425"/>
    </w:pPr>
  </w:style>
  <w:style w:type="paragraph" w:styleId="Index8">
    <w:name w:val="index 8"/>
    <w:basedOn w:val="Normal"/>
    <w:next w:val="Normal"/>
    <w:autoRedefine/>
    <w:uiPriority w:val="99"/>
    <w:rsid w:val="00552B60"/>
    <w:pPr>
      <w:ind w:left="3400" w:hanging="425"/>
    </w:pPr>
  </w:style>
  <w:style w:type="paragraph" w:styleId="Index9">
    <w:name w:val="index 9"/>
    <w:basedOn w:val="Normal"/>
    <w:next w:val="Normal"/>
    <w:autoRedefine/>
    <w:uiPriority w:val="99"/>
    <w:rsid w:val="00552B60"/>
    <w:pPr>
      <w:ind w:left="3825" w:hanging="425"/>
    </w:pPr>
  </w:style>
  <w:style w:type="paragraph" w:styleId="IndexHeading">
    <w:name w:val="index heading"/>
    <w:basedOn w:val="Normal"/>
    <w:next w:val="Index1"/>
    <w:uiPriority w:val="99"/>
    <w:rsid w:val="00552B60"/>
  </w:style>
  <w:style w:type="paragraph" w:customStyle="1" w:styleId="standard">
    <w:name w:val="standard"/>
    <w:aliases w:val="s"/>
    <w:basedOn w:val="Normal"/>
    <w:uiPriority w:val="99"/>
    <w:rsid w:val="00552B60"/>
    <w:pPr>
      <w:overflowPunct/>
      <w:autoSpaceDE/>
      <w:autoSpaceDN/>
      <w:adjustRightInd/>
      <w:spacing w:after="160" w:line="300" w:lineRule="exact"/>
      <w:textAlignment w:val="auto"/>
    </w:pPr>
    <w:rPr>
      <w:rFonts w:ascii="Arial" w:eastAsia="바탕체" w:hAnsi="Arial"/>
      <w:sz w:val="22"/>
    </w:rPr>
  </w:style>
  <w:style w:type="paragraph" w:customStyle="1" w:styleId="ac">
    <w:name w:val="바탕글"/>
    <w:link w:val="Char"/>
    <w:rsid w:val="00552B60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Hyperlink">
    <w:name w:val="Hyperlink"/>
    <w:basedOn w:val="DefaultParagraphFont"/>
    <w:uiPriority w:val="99"/>
    <w:rsid w:val="00552B60"/>
    <w:rPr>
      <w:color w:val="0000FF"/>
      <w:u w:val="single"/>
    </w:rPr>
  </w:style>
  <w:style w:type="character" w:styleId="FollowedHyperlink">
    <w:name w:val="FollowedHyperlink"/>
    <w:basedOn w:val="DefaultParagraphFont"/>
    <w:rsid w:val="00552B60"/>
    <w:rPr>
      <w:color w:val="800080"/>
      <w:u w:val="single"/>
    </w:rPr>
  </w:style>
  <w:style w:type="paragraph" w:styleId="Date">
    <w:name w:val="Date"/>
    <w:basedOn w:val="Normal"/>
    <w:next w:val="Normal"/>
    <w:link w:val="DateChar"/>
    <w:uiPriority w:val="99"/>
    <w:rsid w:val="00552B60"/>
  </w:style>
  <w:style w:type="paragraph" w:styleId="DocumentMap">
    <w:name w:val="Document Map"/>
    <w:basedOn w:val="Normal"/>
    <w:link w:val="DocumentMapChar"/>
    <w:uiPriority w:val="99"/>
    <w:rsid w:val="00552B60"/>
    <w:pPr>
      <w:shd w:val="clear" w:color="auto" w:fill="000080"/>
    </w:pPr>
    <w:rPr>
      <w:rFonts w:ascii="Arial" w:eastAsia="돋움" w:hAnsi="Arial"/>
    </w:rPr>
  </w:style>
  <w:style w:type="paragraph" w:customStyle="1" w:styleId="0">
    <w:name w:val="제목 0"/>
    <w:aliases w:val="H0,level0"/>
    <w:basedOn w:val="Heading1"/>
    <w:uiPriority w:val="99"/>
    <w:qFormat/>
    <w:rsid w:val="002047A2"/>
    <w:pPr>
      <w:numPr>
        <w:ilvl w:val="0"/>
      </w:numPr>
      <w:tabs>
        <w:tab w:val="clear" w:pos="720"/>
      </w:tabs>
      <w:ind w:left="567" w:hanging="567"/>
    </w:pPr>
    <w:rPr>
      <w:sz w:val="32"/>
      <w:szCs w:val="32"/>
    </w:rPr>
  </w:style>
  <w:style w:type="paragraph" w:customStyle="1" w:styleId="B">
    <w:name w:val="B"/>
    <w:basedOn w:val="Normal"/>
    <w:uiPriority w:val="99"/>
    <w:rsid w:val="00552B60"/>
    <w:pPr>
      <w:widowControl w:val="0"/>
      <w:wordWrap w:val="0"/>
      <w:overflowPunct/>
      <w:spacing w:before="240"/>
    </w:pPr>
    <w:rPr>
      <w:rFonts w:ascii="Palatino" w:eastAsia="Palatino" w:hAnsi="Tms Rmn"/>
    </w:rPr>
  </w:style>
  <w:style w:type="paragraph" w:customStyle="1" w:styleId="NormalTableText">
    <w:name w:val="Normal Table Text"/>
    <w:basedOn w:val="Normal"/>
    <w:uiPriority w:val="99"/>
    <w:rsid w:val="00552B60"/>
    <w:rPr>
      <w:rFonts w:ascii="Times New Roman" w:hAnsi="Times New Roman"/>
    </w:rPr>
  </w:style>
  <w:style w:type="character" w:styleId="CommentReference">
    <w:name w:val="annotation reference"/>
    <w:basedOn w:val="DefaultParagraphFont"/>
    <w:rsid w:val="00552B6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552B60"/>
  </w:style>
  <w:style w:type="paragraph" w:styleId="BodyTextIndent2">
    <w:name w:val="Body Text Indent 2"/>
    <w:basedOn w:val="Normal"/>
    <w:link w:val="BodyTextIndent2Char"/>
    <w:uiPriority w:val="99"/>
    <w:rsid w:val="00552B60"/>
    <w:pPr>
      <w:overflowPunct/>
      <w:autoSpaceDE/>
      <w:autoSpaceDN/>
      <w:adjustRightInd/>
      <w:spacing w:before="120"/>
      <w:ind w:left="720"/>
      <w:textAlignment w:val="auto"/>
    </w:pPr>
    <w:rPr>
      <w:rFonts w:ascii="Arial" w:eastAsia="바탕" w:hAnsi="Arial"/>
      <w:i/>
      <w:iCs/>
      <w:color w:val="0000FF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552B60"/>
    <w:pPr>
      <w:overflowPunct/>
      <w:autoSpaceDE/>
      <w:autoSpaceDN/>
      <w:adjustRightInd/>
      <w:ind w:left="720"/>
      <w:textAlignment w:val="auto"/>
    </w:pPr>
    <w:rPr>
      <w:rFonts w:ascii="Arial" w:eastAsia="바탕" w:hAnsi="Arial"/>
      <w:sz w:val="22"/>
      <w:szCs w:val="24"/>
      <w:lang w:eastAsia="en-US"/>
    </w:rPr>
  </w:style>
  <w:style w:type="paragraph" w:customStyle="1" w:styleId="14">
    <w:name w:val="1"/>
    <w:basedOn w:val="Normal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8">
    <w:name w:val="들여쓰기(.)"/>
    <w:basedOn w:val="Normal"/>
    <w:uiPriority w:val="99"/>
    <w:rsid w:val="00552B60"/>
    <w:pPr>
      <w:widowControl w:val="0"/>
      <w:numPr>
        <w:ilvl w:val="1"/>
        <w:numId w:val="2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</w:rPr>
  </w:style>
  <w:style w:type="paragraph" w:customStyle="1" w:styleId="-5">
    <w:name w:val="들여쓰기(-)"/>
    <w:basedOn w:val="Normal"/>
    <w:uiPriority w:val="99"/>
    <w:rsid w:val="00552B60"/>
    <w:pPr>
      <w:widowControl w:val="0"/>
      <w:tabs>
        <w:tab w:val="num" w:pos="1040"/>
      </w:tabs>
      <w:overflowPunct/>
      <w:autoSpaceDE/>
      <w:autoSpaceDN/>
      <w:adjustRightInd/>
      <w:spacing w:line="240" w:lineRule="atLeast"/>
      <w:ind w:left="1020" w:hanging="340"/>
      <w:textAlignment w:val="auto"/>
    </w:pPr>
    <w:rPr>
      <w:rFonts w:ascii="Times New Roman" w:eastAsia="바탕" w:hAnsi="Times New Roman"/>
    </w:rPr>
  </w:style>
  <w:style w:type="paragraph" w:customStyle="1" w:styleId="Body">
    <w:name w:val="Body"/>
    <w:basedOn w:val="List1TextBody"/>
    <w:rsid w:val="00552B60"/>
    <w:pPr>
      <w:widowControl/>
      <w:spacing w:before="120" w:line="312" w:lineRule="auto"/>
    </w:pPr>
    <w:rPr>
      <w:rFonts w:eastAsia="굴림"/>
    </w:rPr>
  </w:style>
  <w:style w:type="paragraph" w:customStyle="1" w:styleId="List1TextBody">
    <w:name w:val="List1TextBody"/>
    <w:basedOn w:val="List1-Body"/>
    <w:rsid w:val="00552B60"/>
    <w:pPr>
      <w:spacing w:before="240" w:line="288" w:lineRule="auto"/>
      <w:ind w:left="567"/>
    </w:pPr>
  </w:style>
  <w:style w:type="paragraph" w:customStyle="1" w:styleId="List1-Body">
    <w:name w:val="List1-Body"/>
    <w:basedOn w:val="Normal"/>
    <w:uiPriority w:val="99"/>
    <w:rsid w:val="00552B60"/>
    <w:pPr>
      <w:widowControl w:val="0"/>
      <w:wordWrap w:val="0"/>
      <w:overflowPunct/>
      <w:autoSpaceDE/>
      <w:autoSpaceDN/>
      <w:spacing w:before="80" w:line="360" w:lineRule="auto"/>
      <w:ind w:left="924"/>
    </w:pPr>
    <w:rPr>
      <w:rFonts w:ascii="CG Omega" w:eastAsia="바탕" w:hAnsi="CG Omega"/>
      <w:b/>
      <w:bCs/>
      <w:sz w:val="22"/>
    </w:rPr>
  </w:style>
  <w:style w:type="paragraph" w:customStyle="1" w:styleId="ad">
    <w:name w:val="설명"/>
    <w:basedOn w:val="Normal"/>
    <w:uiPriority w:val="99"/>
    <w:rsid w:val="00552B60"/>
    <w:pPr>
      <w:widowControl w:val="0"/>
      <w:wordWrap w:val="0"/>
      <w:overflowPunct/>
      <w:autoSpaceDE/>
      <w:autoSpaceDN/>
      <w:spacing w:after="60" w:line="360" w:lineRule="atLeast"/>
      <w:ind w:left="851"/>
    </w:pPr>
    <w:rPr>
      <w:rFonts w:ascii="바탕체" w:eastAsia="바탕체" w:hAnsi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552B60"/>
    <w:rPr>
      <w:rFonts w:ascii="Arial" w:eastAsia="돋움" w:hAnsi="Arial"/>
      <w:sz w:val="18"/>
      <w:szCs w:val="18"/>
    </w:rPr>
  </w:style>
  <w:style w:type="paragraph" w:customStyle="1" w:styleId="ae">
    <w:name w:val="표머리"/>
    <w:basedOn w:val="Normal"/>
    <w:uiPriority w:val="99"/>
    <w:rsid w:val="00552B60"/>
    <w:pPr>
      <w:overflowPunct/>
      <w:autoSpaceDE/>
      <w:autoSpaceDN/>
      <w:spacing w:line="360" w:lineRule="atLeast"/>
      <w:jc w:val="center"/>
      <w:textAlignment w:val="center"/>
    </w:pPr>
    <w:rPr>
      <w:rFonts w:ascii="바탕체" w:eastAsia="바탕체" w:hAnsi="Times New Roman"/>
      <w:b/>
      <w:sz w:val="24"/>
    </w:rPr>
  </w:style>
  <w:style w:type="paragraph" w:customStyle="1" w:styleId="af">
    <w:name w:val="표내부"/>
    <w:basedOn w:val="Normal"/>
    <w:uiPriority w:val="99"/>
    <w:rsid w:val="00552B60"/>
    <w:pPr>
      <w:overflowPunct/>
      <w:autoSpaceDE/>
      <w:autoSpaceDN/>
      <w:spacing w:line="360" w:lineRule="atLeast"/>
      <w:jc w:val="center"/>
    </w:pPr>
    <w:rPr>
      <w:rFonts w:ascii="바탕체" w:eastAsia="바탕체" w:hAnsi="Times New Roman"/>
    </w:rPr>
  </w:style>
  <w:style w:type="paragraph" w:customStyle="1" w:styleId="15">
    <w:name w:val="1)"/>
    <w:basedOn w:val="ad"/>
    <w:uiPriority w:val="99"/>
    <w:rsid w:val="00552B60"/>
    <w:pPr>
      <w:ind w:left="1191" w:hanging="340"/>
    </w:pPr>
  </w:style>
  <w:style w:type="paragraph" w:customStyle="1" w:styleId="af0">
    <w:name w:val="큰제목"/>
    <w:basedOn w:val="Normal"/>
    <w:autoRedefine/>
    <w:uiPriority w:val="99"/>
    <w:rsid w:val="00552B60"/>
    <w:pPr>
      <w:widowControl w:val="0"/>
      <w:wordWrap w:val="0"/>
      <w:overflowPunct/>
      <w:adjustRightInd/>
      <w:spacing w:line="240" w:lineRule="exact"/>
      <w:textAlignment w:val="auto"/>
    </w:pPr>
    <w:rPr>
      <w:rFonts w:ascii="굴림체" w:eastAsia="굴림체" w:hAnsi="굴림체"/>
      <w:kern w:val="2"/>
      <w:sz w:val="28"/>
      <w:szCs w:val="24"/>
    </w:rPr>
  </w:style>
  <w:style w:type="paragraph" w:customStyle="1" w:styleId="af1">
    <w:name w:val="세번째"/>
    <w:basedOn w:val="Normal"/>
    <w:autoRedefine/>
    <w:uiPriority w:val="99"/>
    <w:rsid w:val="00552B60"/>
    <w:pPr>
      <w:widowControl w:val="0"/>
      <w:wordWrap w:val="0"/>
      <w:overflowPunct/>
      <w:adjustRightInd/>
      <w:spacing w:line="240" w:lineRule="exact"/>
      <w:ind w:left="680" w:hanging="680"/>
      <w:textAlignment w:val="auto"/>
    </w:pPr>
    <w:rPr>
      <w:rFonts w:ascii="굴림체" w:eastAsia="굴림체" w:hAnsi="굴림체"/>
      <w:kern w:val="2"/>
      <w:sz w:val="24"/>
      <w:szCs w:val="24"/>
    </w:rPr>
  </w:style>
  <w:style w:type="paragraph" w:customStyle="1" w:styleId="s0">
    <w:name w:val="s0"/>
    <w:uiPriority w:val="99"/>
    <w:rsid w:val="00552B60"/>
    <w:pPr>
      <w:widowControl w:val="0"/>
      <w:autoSpaceDE w:val="0"/>
      <w:autoSpaceDN w:val="0"/>
      <w:adjustRightInd w:val="0"/>
    </w:pPr>
    <w:rPr>
      <w:rFonts w:ascii="바탕" w:eastAsia="바탕"/>
      <w:sz w:val="24"/>
    </w:rPr>
  </w:style>
  <w:style w:type="paragraph" w:customStyle="1" w:styleId="font5">
    <w:name w:val="font5"/>
    <w:basedOn w:val="Normal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돋움" w:eastAsia="돋움" w:hAnsi="돋움" w:hint="eastAsia"/>
      <w:sz w:val="16"/>
      <w:szCs w:val="16"/>
    </w:rPr>
  </w:style>
  <w:style w:type="paragraph" w:customStyle="1" w:styleId="xl24">
    <w:name w:val="xl24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5">
    <w:name w:val="xl25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</w:rPr>
  </w:style>
  <w:style w:type="paragraph" w:customStyle="1" w:styleId="xl26">
    <w:name w:val="xl26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7">
    <w:name w:val="xl27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customStyle="1" w:styleId="xl28">
    <w:name w:val="xl28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styleId="NormalIndent">
    <w:name w:val="Normal Indent"/>
    <w:aliases w:val="표준 들여쓰기 Char2,표준 들여쓰기 Char Char1,표준 들여쓰기 Char1 Char Char,표준 들여쓰기 Char Char Char Char,표준 들여쓰기 Char1 Char1,표준 들여쓰기 Char Char Char Char1,표준 들여쓰기 Char1 Char,표준 들여쓰기 Char Char Char"/>
    <w:basedOn w:val="Normal"/>
    <w:uiPriority w:val="99"/>
    <w:rsid w:val="00552B60"/>
    <w:pPr>
      <w:overflowPunct/>
      <w:autoSpaceDE/>
      <w:autoSpaceDN/>
      <w:adjustRightInd/>
      <w:spacing w:line="360" w:lineRule="atLeast"/>
      <w:ind w:firstLineChars="200" w:firstLine="480"/>
    </w:pPr>
    <w:rPr>
      <w:rFonts w:ascii="바탕체" w:eastAsia="바탕체" w:hAnsi="Times New Roman"/>
      <w:sz w:val="24"/>
    </w:rPr>
  </w:style>
  <w:style w:type="table" w:styleId="TableGrid">
    <w:name w:val="Table Grid"/>
    <w:basedOn w:val="TableNormal"/>
    <w:uiPriority w:val="59"/>
    <w:rsid w:val="001443E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1C8D"/>
    <w:pPr>
      <w:ind w:leftChars="400" w:left="800"/>
    </w:pPr>
  </w:style>
  <w:style w:type="paragraph" w:styleId="Caption">
    <w:name w:val="caption"/>
    <w:basedOn w:val="Normal"/>
    <w:next w:val="Normal"/>
    <w:uiPriority w:val="99"/>
    <w:qFormat/>
    <w:rsid w:val="00152398"/>
    <w:rPr>
      <w:b/>
      <w:bCs/>
    </w:rPr>
  </w:style>
  <w:style w:type="character" w:customStyle="1" w:styleId="Heading3Char">
    <w:name w:val="Heading 3 Char"/>
    <w:aliases w:val="Table Attribute Heading Char,3 Char,제목 3 Char1 Char1,제목 3 Char Char Char,제목 3 Char1 Char Char,H3 Char,가) Char,h3 Char,level 3 Char,l3 Char,l 3 Char, Char Char Char,Char Char1,Char Char Char,(1) Char,제목1.1.1 Char,제목3 Char,작은제목 Char,1. Char"/>
    <w:basedOn w:val="DefaultParagraphFont"/>
    <w:link w:val="Heading3"/>
    <w:rsid w:val="006036D7"/>
    <w:rPr>
      <w:rFonts w:ascii="맑은 고딕" w:eastAsia="맑은 고딕" w:hAnsi="맑은 고딕"/>
      <w:b/>
      <w:lang w:val="en-GB"/>
    </w:rPr>
  </w:style>
  <w:style w:type="character" w:customStyle="1" w:styleId="HeaderChar">
    <w:name w:val="Header Char"/>
    <w:aliases w:val="header odd Char,header odd1 Char,header odd2 Char,header odd3 Char,header odd4 Char,header odd5 Char,header odd6 Char,header Char,header odd11 Char,header odd21 Char,header odd31 Char,header odd41 Char,header odd51 Char,header odd61 Char"/>
    <w:basedOn w:val="DefaultParagraphFont"/>
    <w:link w:val="Header"/>
    <w:rsid w:val="007F6C12"/>
    <w:rPr>
      <w:rFonts w:ascii="Book Antiqua" w:eastAsia="굴림" w:hAnsi="Book Antiqua"/>
    </w:rPr>
  </w:style>
  <w:style w:type="character" w:customStyle="1" w:styleId="FooterChar">
    <w:name w:val="Footer Char"/>
    <w:basedOn w:val="DefaultParagraphFont"/>
    <w:link w:val="Footer"/>
    <w:uiPriority w:val="99"/>
    <w:rsid w:val="007F6C12"/>
    <w:rPr>
      <w:rFonts w:ascii="Book Antiqua" w:eastAsia="굴림" w:hAnsi="Book Antiqua"/>
    </w:rPr>
  </w:style>
  <w:style w:type="paragraph" w:customStyle="1" w:styleId="-6">
    <w:name w:val="본문-텍스트"/>
    <w:basedOn w:val="Normal"/>
    <w:uiPriority w:val="99"/>
    <w:rsid w:val="002D6A76"/>
    <w:pPr>
      <w:overflowPunct/>
      <w:autoSpaceDE/>
      <w:autoSpaceDN/>
      <w:spacing w:line="280" w:lineRule="atLeast"/>
      <w:ind w:leftChars="200" w:left="440"/>
    </w:pPr>
    <w:rPr>
      <w:rFonts w:ascii="맑은 고딕" w:eastAsia="굴림체" w:hAnsi="맑은 고딕"/>
      <w:sz w:val="22"/>
    </w:rPr>
  </w:style>
  <w:style w:type="paragraph" w:customStyle="1" w:styleId="af2">
    <w:name w:val="그림"/>
    <w:basedOn w:val="Normal"/>
    <w:autoRedefine/>
    <w:uiPriority w:val="99"/>
    <w:qFormat/>
    <w:rsid w:val="003247EF"/>
    <w:pPr>
      <w:widowControl w:val="0"/>
      <w:wordWrap w:val="0"/>
      <w:overflowPunct/>
      <w:adjustRightInd/>
      <w:jc w:val="center"/>
      <w:textAlignment w:val="auto"/>
    </w:pPr>
    <w:rPr>
      <w:rFonts w:ascii="돋움" w:eastAsia="돋움" w:hAnsi="돋움"/>
      <w:b/>
      <w:bCs/>
      <w:kern w:val="2"/>
      <w:szCs w:val="24"/>
    </w:rPr>
  </w:style>
  <w:style w:type="paragraph" w:customStyle="1" w:styleId="af3">
    <w:name w:val="표문장"/>
    <w:uiPriority w:val="99"/>
    <w:rsid w:val="002D6A76"/>
    <w:pPr>
      <w:widowControl w:val="0"/>
      <w:autoSpaceDE w:val="0"/>
      <w:autoSpaceDN w:val="0"/>
      <w:adjustRightInd w:val="0"/>
      <w:spacing w:line="326" w:lineRule="atLeast"/>
    </w:pPr>
    <w:rPr>
      <w:rFonts w:ascii="바탕체" w:hAnsi="바탕체"/>
      <w:color w:val="000000"/>
      <w:sz w:val="19"/>
      <w:szCs w:val="19"/>
    </w:rPr>
  </w:style>
  <w:style w:type="paragraph" w:customStyle="1" w:styleId="a">
    <w:name w:val="중제목"/>
    <w:basedOn w:val="Normal"/>
    <w:next w:val="Normal"/>
    <w:uiPriority w:val="99"/>
    <w:rsid w:val="002D6A76"/>
    <w:pPr>
      <w:numPr>
        <w:numId w:val="3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customStyle="1" w:styleId="af4">
    <w:name w:val="표본문"/>
    <w:basedOn w:val="Normal"/>
    <w:next w:val="Normal1stindent"/>
    <w:uiPriority w:val="99"/>
    <w:rsid w:val="002D6A76"/>
    <w:pPr>
      <w:widowControl w:val="0"/>
      <w:wordWrap w:val="0"/>
      <w:overflowPunct/>
      <w:adjustRightInd/>
      <w:textAlignment w:val="auto"/>
    </w:pPr>
    <w:rPr>
      <w:rFonts w:ascii="굴림체" w:eastAsia="굴림체" w:hAnsi="Times New Roman"/>
      <w:kern w:val="2"/>
      <w:szCs w:val="24"/>
    </w:rPr>
  </w:style>
  <w:style w:type="paragraph" w:customStyle="1" w:styleId="af5">
    <w:name w:val="표제목"/>
    <w:basedOn w:val="BodyText"/>
    <w:uiPriority w:val="99"/>
    <w:rsid w:val="002D6A76"/>
    <w:pPr>
      <w:widowControl w:val="0"/>
      <w:wordWrap w:val="0"/>
      <w:overflowPunct/>
      <w:adjustRightInd/>
      <w:spacing w:after="0"/>
      <w:jc w:val="center"/>
      <w:textAlignment w:val="auto"/>
    </w:pPr>
    <w:rPr>
      <w:rFonts w:ascii="굴림체" w:eastAsia="굴림체" w:hAnsi="Times New Roman"/>
      <w:b/>
      <w:kern w:val="2"/>
      <w:szCs w:val="24"/>
    </w:rPr>
  </w:style>
  <w:style w:type="paragraph" w:styleId="NormalWeb">
    <w:name w:val="Normal (Web)"/>
    <w:basedOn w:val="Normal"/>
    <w:uiPriority w:val="99"/>
    <w:rsid w:val="002D6A7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f6">
    <w:name w:val="표글머리기호"/>
    <w:basedOn w:val="Normal"/>
    <w:uiPriority w:val="99"/>
    <w:rsid w:val="002D6A76"/>
    <w:pPr>
      <w:widowControl w:val="0"/>
      <w:tabs>
        <w:tab w:val="num" w:pos="180"/>
      </w:tabs>
      <w:wordWrap w:val="0"/>
      <w:overflowPunct/>
      <w:adjustRightInd/>
      <w:ind w:left="180" w:hanging="180"/>
      <w:textAlignment w:val="auto"/>
    </w:pPr>
    <w:rPr>
      <w:rFonts w:ascii="굴림체" w:eastAsia="굴림체" w:hAnsi="Times New Roman"/>
      <w:kern w:val="2"/>
      <w:szCs w:val="24"/>
    </w:rPr>
  </w:style>
  <w:style w:type="character" w:customStyle="1" w:styleId="Heading1Char">
    <w:name w:val="Heading 1 Char"/>
    <w:aliases w:val="H1 Char,level1 Char,level1 + (영어) Times New Roman Char,(한글) 굴림 Char,왼쪽:  0 cm Char,첫 줄:  0 cm Char,줄 간격: ... ... Char,Attribute Heading 1 Char,가. Char,Level 1 Char,LEVEL1 Char,_Kapitelüberschrift Char,I Char,H11 Char,H12 Char,대제목 Char"/>
    <w:basedOn w:val="DefaultParagraphFont"/>
    <w:link w:val="Heading1"/>
    <w:rsid w:val="006036D7"/>
    <w:rPr>
      <w:rFonts w:ascii="맑은 고딕" w:eastAsia="맑은 고딕" w:hAnsi="맑은 고딕"/>
      <w:b/>
      <w:sz w:val="28"/>
      <w:szCs w:val="28"/>
      <w:lang w:val="en-GB"/>
    </w:rPr>
  </w:style>
  <w:style w:type="character" w:customStyle="1" w:styleId="Heading2Char">
    <w:name w:val="Heading 2 Char"/>
    <w:aliases w:val="2 Char,Level 2 Char,H2 Char,제목 2 Char Char,제목 2 Char1 Char Char1,제목 2 Char Char Char Char,제목 2 Char1 Char Char Char,Attribute Heading 2 Char,1). Char,LEVEL 2 Char,l2 Char,l 2 Char,two Char,heading2 Char,_Überschrift Char,DR SOP 2 Char"/>
    <w:basedOn w:val="DefaultParagraphFont"/>
    <w:link w:val="Heading2"/>
    <w:rsid w:val="006036D7"/>
    <w:rPr>
      <w:rFonts w:ascii="맑은 고딕" w:eastAsia="맑은 고딕" w:hAnsi="맑은 고딕"/>
      <w:b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020BA2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7447C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47C"/>
    <w:rPr>
      <w:rFonts w:ascii="Book Antiqua" w:eastAsia="굴림" w:hAnsi="Book Antiqua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7447C"/>
    <w:rPr>
      <w:rFonts w:ascii="Book Antiqua" w:eastAsia="굴림" w:hAnsi="Book Antiqua"/>
    </w:rPr>
  </w:style>
  <w:style w:type="paragraph" w:styleId="Revision">
    <w:name w:val="Revision"/>
    <w:hidden/>
    <w:uiPriority w:val="99"/>
    <w:semiHidden/>
    <w:rsid w:val="0037447C"/>
    <w:rPr>
      <w:rFonts w:ascii="Book Antiqua" w:eastAsia="굴림" w:hAnsi="Book Antiqua"/>
    </w:rPr>
  </w:style>
  <w:style w:type="paragraph" w:customStyle="1" w:styleId="16">
    <w:name w:val="본문1"/>
    <w:basedOn w:val="Normal"/>
    <w:link w:val="1Char"/>
    <w:uiPriority w:val="99"/>
    <w:qFormat/>
    <w:rsid w:val="00DA2372"/>
    <w:pPr>
      <w:keepLines/>
      <w:spacing w:after="120"/>
      <w:ind w:left="450"/>
      <w:jc w:val="left"/>
    </w:pPr>
    <w:rPr>
      <w:rFonts w:ascii="Arial" w:eastAsia="굴림" w:hAnsi="Arial"/>
    </w:rPr>
  </w:style>
  <w:style w:type="paragraph" w:customStyle="1" w:styleId="310">
    <w:name w:val="본문 31"/>
    <w:basedOn w:val="16"/>
    <w:uiPriority w:val="99"/>
    <w:rsid w:val="00DA2372"/>
    <w:pPr>
      <w:ind w:left="720"/>
    </w:pPr>
  </w:style>
  <w:style w:type="paragraph" w:styleId="ListNumber">
    <w:name w:val="List Number"/>
    <w:basedOn w:val="Normal"/>
    <w:uiPriority w:val="99"/>
    <w:rsid w:val="00DA2372"/>
    <w:pPr>
      <w:numPr>
        <w:numId w:val="4"/>
      </w:numPr>
      <w:tabs>
        <w:tab w:val="left" w:pos="284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eastAsia="바탕" w:hAnsi="Times New Roman"/>
      <w:noProof/>
      <w:sz w:val="22"/>
      <w:lang w:eastAsia="fr-FR"/>
    </w:rPr>
  </w:style>
  <w:style w:type="paragraph" w:customStyle="1" w:styleId="30">
    <w:name w:val="3단계본문"/>
    <w:basedOn w:val="Normal"/>
    <w:link w:val="3Char"/>
    <w:qFormat/>
    <w:rsid w:val="00DA2372"/>
    <w:pPr>
      <w:overflowPunct/>
      <w:autoSpaceDE/>
      <w:autoSpaceDN/>
      <w:adjustRightInd/>
      <w:spacing w:before="60" w:after="60"/>
      <w:jc w:val="left"/>
      <w:textAlignment w:val="auto"/>
    </w:pPr>
    <w:rPr>
      <w:rFonts w:ascii="돋움" w:eastAsia="돋움" w:hAnsi="돋움" w:cs="Arial"/>
      <w:b/>
      <w:noProof/>
      <w:color w:val="000000"/>
      <w:sz w:val="22"/>
      <w:lang w:val="fr-FR"/>
    </w:rPr>
  </w:style>
  <w:style w:type="character" w:customStyle="1" w:styleId="3Char">
    <w:name w:val="3단계본문 Char"/>
    <w:basedOn w:val="DefaultParagraphFont"/>
    <w:link w:val="30"/>
    <w:rsid w:val="00DA2372"/>
    <w:rPr>
      <w:rFonts w:ascii="돋움" w:eastAsia="돋움" w:hAnsi="돋움" w:cs="Arial"/>
      <w:b/>
      <w:noProof/>
      <w:color w:val="000000"/>
      <w:sz w:val="22"/>
      <w:lang w:val="fr-FR"/>
    </w:rPr>
  </w:style>
  <w:style w:type="character" w:styleId="Strong">
    <w:name w:val="Strong"/>
    <w:basedOn w:val="DefaultParagraphFont"/>
    <w:qFormat/>
    <w:rsid w:val="00DA2372"/>
    <w:rPr>
      <w:b/>
      <w:bCs/>
    </w:rPr>
  </w:style>
  <w:style w:type="paragraph" w:customStyle="1" w:styleId="11">
    <w:name w:val="1) 제목"/>
    <w:basedOn w:val="Normal"/>
    <w:link w:val="1Char0"/>
    <w:uiPriority w:val="99"/>
    <w:qFormat/>
    <w:rsid w:val="00DA2372"/>
    <w:pPr>
      <w:numPr>
        <w:numId w:val="29"/>
      </w:numPr>
      <w:overflowPunct/>
      <w:autoSpaceDE/>
      <w:autoSpaceDN/>
      <w:adjustRightInd/>
      <w:jc w:val="left"/>
      <w:textAlignment w:val="auto"/>
    </w:pPr>
    <w:rPr>
      <w:rFonts w:ascii="Arial" w:eastAsia="굴림" w:hAnsi="Arial"/>
    </w:rPr>
  </w:style>
  <w:style w:type="paragraph" w:customStyle="1" w:styleId="17">
    <w:name w:val="소제목 1)"/>
    <w:basedOn w:val="11"/>
    <w:link w:val="1Char1"/>
    <w:uiPriority w:val="99"/>
    <w:qFormat/>
    <w:rsid w:val="00DA2372"/>
  </w:style>
  <w:style w:type="character" w:customStyle="1" w:styleId="1Char1">
    <w:name w:val="소제목 1) Char"/>
    <w:basedOn w:val="DefaultParagraphFont"/>
    <w:link w:val="17"/>
    <w:uiPriority w:val="99"/>
    <w:rsid w:val="00DA2372"/>
    <w:rPr>
      <w:rFonts w:ascii="Arial" w:eastAsia="굴림" w:hAnsi="Arial"/>
    </w:rPr>
  </w:style>
  <w:style w:type="character" w:customStyle="1" w:styleId="1Char">
    <w:name w:val="본문1 Char"/>
    <w:basedOn w:val="DefaultParagraphFont"/>
    <w:link w:val="16"/>
    <w:uiPriority w:val="99"/>
    <w:rsid w:val="00DA2372"/>
    <w:rPr>
      <w:rFonts w:ascii="Arial" w:eastAsia="굴림" w:hAnsi="Arial"/>
    </w:rPr>
  </w:style>
  <w:style w:type="character" w:customStyle="1" w:styleId="1Char0">
    <w:name w:val="1) 제목 Char"/>
    <w:basedOn w:val="1Char"/>
    <w:link w:val="11"/>
    <w:uiPriority w:val="99"/>
    <w:rsid w:val="00DA2372"/>
    <w:rPr>
      <w:rFonts w:ascii="Arial" w:eastAsia="굴림" w:hAnsi="Arial"/>
    </w:rPr>
  </w:style>
  <w:style w:type="paragraph" w:customStyle="1" w:styleId="Task">
    <w:name w:val="Task 이름"/>
    <w:basedOn w:val="Normal"/>
    <w:next w:val="Normal"/>
    <w:uiPriority w:val="99"/>
    <w:rsid w:val="00DA2372"/>
    <w:pPr>
      <w:numPr>
        <w:numId w:val="5"/>
      </w:numPr>
      <w:overflowPunct/>
      <w:autoSpaceDE/>
      <w:autoSpaceDN/>
      <w:spacing w:before="200" w:after="200" w:line="240" w:lineRule="atLeast"/>
    </w:pPr>
    <w:rPr>
      <w:rFonts w:ascii="바탕체" w:eastAsia="바탕체" w:hAnsi="Times New Roman"/>
      <w:b/>
      <w:bCs/>
      <w:sz w:val="22"/>
    </w:rPr>
  </w:style>
  <w:style w:type="character" w:customStyle="1" w:styleId="4Char">
    <w:name w:val="제목 4 Char"/>
    <w:aliases w:val="4 Char,H4 Char,l4 Char,l 4 Char,h4 Char,level4 Char,(가) Char,H41 Char,H42 Char,H43 Char,H411 Char,H421 Char,H44 Char,H412 Char,H422 Char,H45 Char,H413 Char,H423 Char,H46 Char,H414 Char,H424 Char,H47 Char,H415 Char,H425 Char,H48 Char,H416 Char"/>
    <w:basedOn w:val="DefaultParagraphFont"/>
    <w:rsid w:val="00DA2372"/>
  </w:style>
  <w:style w:type="paragraph" w:customStyle="1" w:styleId="WFIS-0">
    <w:name w:val="WFIS-본문"/>
    <w:basedOn w:val="Normal"/>
    <w:link w:val="WFIS-Char"/>
    <w:qFormat/>
    <w:rsid w:val="00DA2372"/>
    <w:pPr>
      <w:widowControl w:val="0"/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character" w:customStyle="1" w:styleId="WFIS-Char">
    <w:name w:val="WFIS-본문 Char"/>
    <w:basedOn w:val="DefaultParagraphFont"/>
    <w:link w:val="WFIS-0"/>
    <w:rsid w:val="00DA2372"/>
    <w:rPr>
      <w:rFonts w:ascii="Arial" w:eastAsia="굴림" w:hAnsi="Arial"/>
      <w:sz w:val="22"/>
    </w:rPr>
  </w:style>
  <w:style w:type="paragraph" w:customStyle="1" w:styleId="21">
    <w:name w:val="표준_2수준"/>
    <w:basedOn w:val="Normal"/>
    <w:next w:val="Normal"/>
    <w:uiPriority w:val="99"/>
    <w:rsid w:val="00DA2372"/>
    <w:pPr>
      <w:widowControl w:val="0"/>
      <w:numPr>
        <w:numId w:val="6"/>
      </w:numPr>
      <w:wordWrap w:val="0"/>
      <w:overflowPunct/>
      <w:adjustRightInd/>
      <w:spacing w:line="240" w:lineRule="atLeast"/>
      <w:textAlignment w:val="auto"/>
    </w:pPr>
    <w:rPr>
      <w:rFonts w:ascii="Arial" w:eastAsia="바탕" w:hAnsi="Arial" w:cs="Arial"/>
      <w:kern w:val="2"/>
    </w:rPr>
  </w:style>
  <w:style w:type="paragraph" w:customStyle="1" w:styleId="TitleTable">
    <w:name w:val="Title Table"/>
    <w:basedOn w:val="Normal"/>
    <w:uiPriority w:val="99"/>
    <w:rsid w:val="00DA2372"/>
    <w:pPr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eastAsia="바탕" w:hAnsi="Times New Roman"/>
      <w:b/>
      <w:noProof/>
      <w:sz w:val="22"/>
      <w:lang w:eastAsia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2372"/>
    <w:pPr>
      <w:numPr>
        <w:ilvl w:val="0"/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bCs/>
      <w:color w:val="365F91"/>
      <w:lang w:val="en-US"/>
    </w:rPr>
  </w:style>
  <w:style w:type="paragraph" w:customStyle="1" w:styleId="hstyle0">
    <w:name w:val="hstyle0"/>
    <w:basedOn w:val="Normal"/>
    <w:uiPriority w:val="99"/>
    <w:rsid w:val="00DA2372"/>
    <w:pPr>
      <w:overflowPunct/>
      <w:autoSpaceDE/>
      <w:autoSpaceDN/>
      <w:adjustRightInd/>
      <w:spacing w:line="384" w:lineRule="auto"/>
      <w:textAlignment w:val="auto"/>
    </w:pPr>
    <w:rPr>
      <w:rFonts w:ascii="휴먼명조" w:eastAsia="휴먼명조" w:hAnsi="굴림" w:cs="굴림"/>
      <w:color w:val="000000"/>
    </w:rPr>
  </w:style>
  <w:style w:type="table" w:styleId="TableClassic4">
    <w:name w:val="Table Classic 4"/>
    <w:basedOn w:val="TableNormal"/>
    <w:rsid w:val="00DA237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스타일1"/>
    <w:basedOn w:val="TableNormal"/>
    <w:uiPriority w:val="99"/>
    <w:qFormat/>
    <w:rsid w:val="00DA2372"/>
    <w:pPr>
      <w:jc w:val="both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D9D9D9"/>
      </w:tcPr>
    </w:tblStylePr>
  </w:style>
  <w:style w:type="paragraph" w:customStyle="1" w:styleId="10">
    <w:name w:val="1) 스타일"/>
    <w:basedOn w:val="Header"/>
    <w:link w:val="1Char2"/>
    <w:uiPriority w:val="99"/>
    <w:qFormat/>
    <w:rsid w:val="00DA2372"/>
    <w:pPr>
      <w:numPr>
        <w:numId w:val="7"/>
      </w:numPr>
      <w:jc w:val="left"/>
    </w:pPr>
    <w:rPr>
      <w:rFonts w:ascii="맑은 고딕" w:hAnsi="맑은 고딕" w:cs="맑은 고딕"/>
    </w:rPr>
  </w:style>
  <w:style w:type="character" w:customStyle="1" w:styleId="1Char2">
    <w:name w:val="1) 스타일 Char"/>
    <w:basedOn w:val="HeaderChar"/>
    <w:link w:val="10"/>
    <w:uiPriority w:val="99"/>
    <w:rsid w:val="00DA2372"/>
    <w:rPr>
      <w:rFonts w:ascii="맑은 고딕" w:eastAsia="맑은 고딕" w:hAnsi="맑은 고딕" w:cs="맑은 고딕"/>
    </w:rPr>
  </w:style>
  <w:style w:type="numbering" w:customStyle="1" w:styleId="19">
    <w:name w:val="목록 없음1"/>
    <w:next w:val="NoList"/>
    <w:uiPriority w:val="99"/>
    <w:semiHidden/>
    <w:unhideWhenUsed/>
    <w:rsid w:val="00DA2372"/>
  </w:style>
  <w:style w:type="paragraph" w:styleId="NoSpacing">
    <w:name w:val="No Spacing"/>
    <w:link w:val="NoSpacingChar"/>
    <w:uiPriority w:val="1"/>
    <w:qFormat/>
    <w:rsid w:val="00DA2372"/>
    <w:pPr>
      <w:overflowPunct w:val="0"/>
      <w:autoSpaceDE w:val="0"/>
      <w:autoSpaceDN w:val="0"/>
      <w:adjustRightInd w:val="0"/>
      <w:textAlignment w:val="baseline"/>
    </w:pPr>
    <w:rPr>
      <w:rFonts w:ascii="Book Antiqua" w:eastAsia="굴림" w:hAnsi="Book Antiqua"/>
    </w:rPr>
  </w:style>
  <w:style w:type="paragraph" w:customStyle="1" w:styleId="a0">
    <w:name w:val="들여쓴 글머리표②"/>
    <w:basedOn w:val="Normal"/>
    <w:uiPriority w:val="99"/>
    <w:rsid w:val="001530E7"/>
    <w:pPr>
      <w:widowControl w:val="0"/>
      <w:numPr>
        <w:numId w:val="8"/>
      </w:numPr>
      <w:wordWrap w:val="0"/>
      <w:overflowPunct/>
      <w:autoSpaceDE/>
      <w:autoSpaceDN/>
      <w:adjustRightInd/>
      <w:textAlignment w:val="auto"/>
    </w:pPr>
    <w:rPr>
      <w:rFonts w:ascii="Times New Roman" w:hAnsi="Times New Roman"/>
      <w:kern w:val="2"/>
      <w:sz w:val="22"/>
    </w:rPr>
  </w:style>
  <w:style w:type="paragraph" w:styleId="TableofFigures">
    <w:name w:val="table of figures"/>
    <w:basedOn w:val="Normal"/>
    <w:uiPriority w:val="99"/>
    <w:rsid w:val="000C17A7"/>
    <w:pPr>
      <w:tabs>
        <w:tab w:val="right" w:leader="dot" w:pos="9240"/>
      </w:tabs>
      <w:overflowPunct/>
      <w:autoSpaceDE/>
      <w:autoSpaceDN/>
      <w:spacing w:line="280" w:lineRule="atLeast"/>
      <w:ind w:left="850" w:hanging="850"/>
    </w:pPr>
    <w:rPr>
      <w:rFonts w:ascii="Times New Roman" w:hAnsi="Times New Roman"/>
      <w:sz w:val="22"/>
    </w:rPr>
  </w:style>
  <w:style w:type="paragraph" w:customStyle="1" w:styleId="22">
    <w:name w:val="부록2"/>
    <w:basedOn w:val="Normal"/>
    <w:uiPriority w:val="99"/>
    <w:rsid w:val="000C17A7"/>
    <w:pPr>
      <w:overflowPunct/>
      <w:autoSpaceDE/>
      <w:autoSpaceDN/>
      <w:spacing w:before="240" w:after="240" w:line="280" w:lineRule="atLeast"/>
      <w:outlineLvl w:val="1"/>
    </w:pPr>
    <w:rPr>
      <w:rFonts w:ascii="Times New Roman" w:hAnsi="Times New Roman"/>
      <w:b/>
      <w:sz w:val="24"/>
    </w:rPr>
  </w:style>
  <w:style w:type="paragraph" w:customStyle="1" w:styleId="32">
    <w:name w:val="부록3"/>
    <w:basedOn w:val="Normal"/>
    <w:uiPriority w:val="99"/>
    <w:rsid w:val="000C17A7"/>
    <w:pPr>
      <w:overflowPunct/>
      <w:autoSpaceDE/>
      <w:autoSpaceDN/>
      <w:spacing w:before="240" w:after="240" w:line="280" w:lineRule="atLeast"/>
      <w:outlineLvl w:val="2"/>
    </w:pPr>
    <w:rPr>
      <w:rFonts w:ascii="Times New Roman" w:hAnsi="Times New Roman"/>
      <w:b/>
      <w:sz w:val="24"/>
    </w:rPr>
  </w:style>
  <w:style w:type="paragraph" w:styleId="FootnoteText">
    <w:name w:val="footnote text"/>
    <w:basedOn w:val="Normal"/>
    <w:link w:val="FootnoteTextChar"/>
    <w:uiPriority w:val="99"/>
    <w:rsid w:val="000C17A7"/>
    <w:pPr>
      <w:overflowPunct/>
      <w:autoSpaceDE/>
      <w:autoSpaceDN/>
      <w:snapToGrid w:val="0"/>
      <w:spacing w:line="280" w:lineRule="atLeast"/>
      <w:jc w:val="left"/>
    </w:pPr>
    <w:rPr>
      <w:rFonts w:ascii="Times New Roman" w:hAnsi="Times New Roman"/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17A7"/>
    <w:rPr>
      <w:rFonts w:eastAsia="맑은 고딕"/>
      <w:sz w:val="22"/>
    </w:rPr>
  </w:style>
  <w:style w:type="character" w:styleId="FootnoteReference">
    <w:name w:val="footnote reference"/>
    <w:basedOn w:val="DefaultParagraphFont"/>
    <w:rsid w:val="000C17A7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0C17A7"/>
    <w:rPr>
      <w:rFonts w:ascii="Book Antiqua" w:eastAsia="굴림" w:hAnsi="Book Antiqua"/>
      <w:lang w:val="en-US" w:eastAsia="ko-KR" w:bidi="ar-SA"/>
    </w:rPr>
  </w:style>
  <w:style w:type="paragraph" w:customStyle="1" w:styleId="1a">
    <w:name w:val="부록1"/>
    <w:basedOn w:val="Normal"/>
    <w:uiPriority w:val="99"/>
    <w:rsid w:val="000C17A7"/>
    <w:pPr>
      <w:overflowPunct/>
      <w:autoSpaceDE/>
      <w:autoSpaceDN/>
      <w:adjustRightInd/>
      <w:spacing w:before="240" w:after="240" w:line="280" w:lineRule="atLeast"/>
      <w:jc w:val="left"/>
      <w:outlineLvl w:val="0"/>
    </w:pPr>
    <w:rPr>
      <w:rFonts w:ascii="Times New Roman" w:hAnsi="Times New Roman"/>
      <w:b/>
      <w:sz w:val="24"/>
    </w:rPr>
  </w:style>
  <w:style w:type="paragraph" w:customStyle="1" w:styleId="--">
    <w:name w:val="목차-표-그림"/>
    <w:basedOn w:val="Normal"/>
    <w:autoRedefine/>
    <w:uiPriority w:val="99"/>
    <w:rsid w:val="000C17A7"/>
    <w:pPr>
      <w:overflowPunct/>
      <w:autoSpaceDE/>
      <w:autoSpaceDN/>
      <w:spacing w:line="280" w:lineRule="atLeast"/>
      <w:ind w:left="400"/>
      <w:jc w:val="center"/>
    </w:pPr>
    <w:rPr>
      <w:rFonts w:ascii="맑은 고딕" w:hAnsi="맑은 고딕"/>
      <w:b/>
      <w:bCs/>
      <w:sz w:val="36"/>
    </w:rPr>
  </w:style>
  <w:style w:type="paragraph" w:styleId="ListBullet">
    <w:name w:val="List Bullet"/>
    <w:basedOn w:val="Normal"/>
    <w:autoRedefine/>
    <w:uiPriority w:val="99"/>
    <w:rsid w:val="000C17A7"/>
    <w:pPr>
      <w:widowControl w:val="0"/>
      <w:tabs>
        <w:tab w:val="num" w:pos="1304"/>
      </w:tabs>
      <w:wordWrap w:val="0"/>
      <w:overflowPunct/>
      <w:autoSpaceDE/>
      <w:autoSpaceDN/>
      <w:adjustRightInd/>
      <w:ind w:left="1304" w:hanging="425"/>
      <w:textAlignment w:val="auto"/>
    </w:pPr>
    <w:rPr>
      <w:rFonts w:ascii="Times New Roman" w:hAnsi="Times New Roman"/>
      <w:kern w:val="2"/>
      <w:sz w:val="22"/>
    </w:rPr>
  </w:style>
  <w:style w:type="paragraph" w:customStyle="1" w:styleId="Char0">
    <w:name w:val="표내부 Char"/>
    <w:basedOn w:val="Normal"/>
    <w:uiPriority w:val="99"/>
    <w:rsid w:val="000C17A7"/>
    <w:pPr>
      <w:overflowPunct/>
      <w:autoSpaceDE/>
      <w:autoSpaceDN/>
      <w:spacing w:line="360" w:lineRule="atLeast"/>
      <w:jc w:val="left"/>
    </w:pPr>
    <w:rPr>
      <w:rFonts w:ascii="Times New Roman" w:hAnsi="Times New Roman"/>
      <w:sz w:val="22"/>
    </w:rPr>
  </w:style>
  <w:style w:type="paragraph" w:customStyle="1" w:styleId="af7">
    <w:name w:val="글머리"/>
    <w:basedOn w:val="ListBullet"/>
    <w:uiPriority w:val="99"/>
    <w:rsid w:val="000C17A7"/>
    <w:pPr>
      <w:tabs>
        <w:tab w:val="clear" w:pos="1304"/>
      </w:tabs>
      <w:ind w:left="0" w:firstLine="0"/>
    </w:pPr>
    <w:rPr>
      <w:rFonts w:hAnsi="바탕체"/>
    </w:rPr>
  </w:style>
  <w:style w:type="paragraph" w:customStyle="1" w:styleId="af8">
    <w:name w:val="질문"/>
    <w:basedOn w:val="Normal"/>
    <w:uiPriority w:val="99"/>
    <w:rsid w:val="000C17A7"/>
    <w:pPr>
      <w:keepNext/>
      <w:keepLines/>
      <w:widowControl w:val="0"/>
      <w:tabs>
        <w:tab w:val="num" w:pos="900"/>
      </w:tabs>
      <w:wordWrap w:val="0"/>
      <w:overflowPunct/>
      <w:autoSpaceDE/>
      <w:autoSpaceDN/>
      <w:adjustRightInd/>
      <w:ind w:left="900" w:hanging="400"/>
      <w:textAlignment w:val="auto"/>
    </w:pPr>
    <w:rPr>
      <w:rFonts w:ascii="Times New Roman" w:hAnsi="바탕체"/>
      <w:kern w:val="2"/>
    </w:rPr>
  </w:style>
  <w:style w:type="paragraph" w:customStyle="1" w:styleId="-10">
    <w:name w:val="본문-1)"/>
    <w:aliases w:val="2),3)"/>
    <w:basedOn w:val="af7"/>
    <w:uiPriority w:val="99"/>
    <w:rsid w:val="000C17A7"/>
    <w:pPr>
      <w:numPr>
        <w:numId w:val="9"/>
      </w:numPr>
    </w:pPr>
    <w:rPr>
      <w:rFonts w:hAnsi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C17A7"/>
    <w:rPr>
      <w:rFonts w:ascii="Arial" w:eastAsia="돋움" w:hAnsi="Arial"/>
      <w:sz w:val="18"/>
      <w:szCs w:val="18"/>
    </w:rPr>
  </w:style>
  <w:style w:type="paragraph" w:customStyle="1" w:styleId="-">
    <w:name w:val="본문-글머리표①"/>
    <w:basedOn w:val="Normal"/>
    <w:uiPriority w:val="99"/>
    <w:rsid w:val="000C17A7"/>
    <w:pPr>
      <w:numPr>
        <w:numId w:val="11"/>
      </w:numPr>
      <w:overflowPunct/>
      <w:autoSpaceDE/>
      <w:autoSpaceDN/>
      <w:spacing w:line="280" w:lineRule="atLeast"/>
    </w:pPr>
    <w:rPr>
      <w:rFonts w:ascii="Times New Roman" w:hAnsi="Times New Roman"/>
      <w:sz w:val="22"/>
    </w:rPr>
  </w:style>
  <w:style w:type="paragraph" w:customStyle="1" w:styleId="-4">
    <w:name w:val="본문-글머리표②"/>
    <w:basedOn w:val="-"/>
    <w:uiPriority w:val="99"/>
    <w:rsid w:val="000C17A7"/>
    <w:pPr>
      <w:numPr>
        <w:numId w:val="12"/>
      </w:numPr>
    </w:pPr>
  </w:style>
  <w:style w:type="paragraph" w:customStyle="1" w:styleId="-3">
    <w:name w:val="본문-글머리표③"/>
    <w:basedOn w:val="-4"/>
    <w:uiPriority w:val="99"/>
    <w:rsid w:val="000C17A7"/>
    <w:pPr>
      <w:numPr>
        <w:numId w:val="10"/>
      </w:numPr>
    </w:pPr>
    <w:rPr>
      <w:sz w:val="20"/>
    </w:rPr>
  </w:style>
  <w:style w:type="paragraph" w:customStyle="1" w:styleId="a2">
    <w:name w:val="들여쓴 글머리표①"/>
    <w:basedOn w:val="-10"/>
    <w:uiPriority w:val="99"/>
    <w:rsid w:val="000C17A7"/>
    <w:pPr>
      <w:numPr>
        <w:numId w:val="13"/>
      </w:numPr>
    </w:pPr>
  </w:style>
  <w:style w:type="paragraph" w:customStyle="1" w:styleId="a6">
    <w:name w:val="들여쓴 글머리표③"/>
    <w:basedOn w:val="a0"/>
    <w:uiPriority w:val="99"/>
    <w:rsid w:val="000C17A7"/>
    <w:pPr>
      <w:numPr>
        <w:numId w:val="14"/>
      </w:numPr>
    </w:pPr>
    <w:rPr>
      <w:sz w:val="20"/>
    </w:rPr>
  </w:style>
  <w:style w:type="paragraph" w:customStyle="1" w:styleId="a7">
    <w:name w:val="표내부 글머리표①"/>
    <w:basedOn w:val="Normal"/>
    <w:uiPriority w:val="99"/>
    <w:rsid w:val="000C17A7"/>
    <w:pPr>
      <w:numPr>
        <w:numId w:val="15"/>
      </w:numPr>
      <w:shd w:val="clear" w:color="auto" w:fill="FFFFFF"/>
      <w:spacing w:line="360" w:lineRule="atLeast"/>
    </w:pPr>
    <w:rPr>
      <w:rFonts w:ascii="굴림체" w:hAnsi="굴림체"/>
      <w:sz w:val="22"/>
    </w:rPr>
  </w:style>
  <w:style w:type="paragraph" w:customStyle="1" w:styleId="a3">
    <w:name w:val="표내부 글머리표②"/>
    <w:basedOn w:val="a7"/>
    <w:uiPriority w:val="99"/>
    <w:rsid w:val="000C17A7"/>
    <w:pPr>
      <w:numPr>
        <w:numId w:val="16"/>
      </w:numPr>
    </w:pPr>
    <w:rPr>
      <w:sz w:val="20"/>
    </w:rPr>
  </w:style>
  <w:style w:type="paragraph" w:customStyle="1" w:styleId="a5">
    <w:name w:val="표내부 글머리표③"/>
    <w:basedOn w:val="a3"/>
    <w:uiPriority w:val="99"/>
    <w:rsid w:val="000C17A7"/>
    <w:pPr>
      <w:numPr>
        <w:numId w:val="17"/>
      </w:numPr>
    </w:pPr>
  </w:style>
  <w:style w:type="paragraph" w:customStyle="1" w:styleId="PE1">
    <w:name w:val="PE 제목1"/>
    <w:basedOn w:val="Heading1"/>
    <w:next w:val="Normal"/>
    <w:uiPriority w:val="99"/>
    <w:rsid w:val="000C17A7"/>
    <w:pPr>
      <w:keepNext w:val="0"/>
      <w:numPr>
        <w:ilvl w:val="0"/>
        <w:numId w:val="18"/>
      </w:numPr>
      <w:tabs>
        <w:tab w:val="clear" w:pos="800"/>
        <w:tab w:val="num" w:pos="425"/>
      </w:tabs>
      <w:spacing w:line="360" w:lineRule="auto"/>
      <w:ind w:left="425" w:hanging="425"/>
      <w:jc w:val="left"/>
    </w:pPr>
    <w:rPr>
      <w:rFonts w:ascii="Arial" w:eastAsia="바탕체"/>
      <w:sz w:val="40"/>
      <w:szCs w:val="20"/>
    </w:rPr>
  </w:style>
  <w:style w:type="paragraph" w:customStyle="1" w:styleId="1-PE">
    <w:name w:val="제목1-PE"/>
    <w:basedOn w:val="Heading1"/>
    <w:next w:val="Normal"/>
    <w:uiPriority w:val="99"/>
    <w:rsid w:val="000C17A7"/>
    <w:pPr>
      <w:keepNext w:val="0"/>
      <w:numPr>
        <w:ilvl w:val="0"/>
        <w:numId w:val="0"/>
      </w:numPr>
      <w:tabs>
        <w:tab w:val="num" w:pos="800"/>
      </w:tabs>
      <w:wordWrap w:val="0"/>
      <w:spacing w:line="360" w:lineRule="auto"/>
      <w:ind w:left="800" w:hanging="400"/>
      <w:jc w:val="left"/>
    </w:pPr>
    <w:rPr>
      <w:rFonts w:ascii="Arial" w:eastAsia="바탕체"/>
      <w:b w:val="0"/>
      <w:szCs w:val="20"/>
    </w:rPr>
  </w:style>
  <w:style w:type="character" w:customStyle="1" w:styleId="Char1">
    <w:name w:val="본문 들여쓰기 Char"/>
    <w:basedOn w:val="DefaultParagraphFont"/>
    <w:rsid w:val="000C17A7"/>
    <w:rPr>
      <w:rFonts w:eastAsia="굴림체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0C17A7"/>
    <w:pPr>
      <w:overflowPunct w:val="0"/>
      <w:autoSpaceDE w:val="0"/>
      <w:autoSpaceDN w:val="0"/>
      <w:adjustRightInd w:val="0"/>
      <w:spacing w:after="180"/>
      <w:ind w:leftChars="400" w:left="851" w:firstLineChars="100" w:firstLine="210"/>
      <w:jc w:val="left"/>
      <w:textAlignment w:val="baseline"/>
    </w:pPr>
    <w:rPr>
      <w:rFonts w:ascii="Book Antiqua" w:eastAsia="바탕체" w:hAnsi="Book Antiqua"/>
      <w:sz w:val="20"/>
      <w:szCs w:val="20"/>
      <w:lang w:eastAsia="ko-K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C17A7"/>
    <w:rPr>
      <w:rFonts w:ascii="Arial" w:eastAsia="바탕" w:hAnsi="Arial"/>
      <w:sz w:val="22"/>
      <w:szCs w:val="24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C17A7"/>
    <w:rPr>
      <w:rFonts w:ascii="Book Antiqua" w:eastAsia="바탕" w:hAnsi="Book Antiqua"/>
      <w:sz w:val="22"/>
      <w:szCs w:val="24"/>
      <w:lang w:eastAsia="en-US"/>
    </w:rPr>
  </w:style>
  <w:style w:type="paragraph" w:customStyle="1" w:styleId="a9">
    <w:name w:val="용어(글머리)"/>
    <w:basedOn w:val="Normal"/>
    <w:uiPriority w:val="99"/>
    <w:qFormat/>
    <w:rsid w:val="000C17A7"/>
    <w:pPr>
      <w:numPr>
        <w:numId w:val="19"/>
      </w:numPr>
      <w:overflowPunct/>
      <w:autoSpaceDE/>
      <w:autoSpaceDN/>
      <w:adjustRightInd/>
      <w:spacing w:line="280" w:lineRule="exact"/>
      <w:textAlignment w:val="auto"/>
    </w:pPr>
    <w:rPr>
      <w:rFonts w:ascii="굴림" w:eastAsia="굴림" w:hAnsi="굴림"/>
      <w:szCs w:val="12"/>
    </w:rPr>
  </w:style>
  <w:style w:type="paragraph" w:customStyle="1" w:styleId="12">
    <w:name w:val="표본문 글머리 1"/>
    <w:basedOn w:val="Normal"/>
    <w:uiPriority w:val="99"/>
    <w:rsid w:val="000C17A7"/>
    <w:pPr>
      <w:widowControl w:val="0"/>
      <w:numPr>
        <w:numId w:val="20"/>
      </w:numPr>
      <w:tabs>
        <w:tab w:val="left" w:pos="240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1">
    <w:name w:val="서브흐름"/>
    <w:basedOn w:val="Normal"/>
    <w:uiPriority w:val="99"/>
    <w:rsid w:val="000C17A7"/>
    <w:pPr>
      <w:widowControl w:val="0"/>
      <w:numPr>
        <w:numId w:val="21"/>
      </w:numPr>
      <w:suppressAutoHyphens/>
      <w:wordWrap w:val="0"/>
      <w:spacing w:after="120" w:line="360" w:lineRule="atLeast"/>
      <w:ind w:right="238"/>
      <w:jc w:val="left"/>
    </w:pPr>
    <w:rPr>
      <w:rFonts w:ascii="Arial" w:eastAsia="굴림" w:hAnsi="Arial"/>
      <w:sz w:val="22"/>
    </w:rPr>
  </w:style>
  <w:style w:type="paragraph" w:customStyle="1" w:styleId="20">
    <w:name w:val="표본문 글머리 2"/>
    <w:basedOn w:val="Normal"/>
    <w:uiPriority w:val="99"/>
    <w:rsid w:val="000C17A7"/>
    <w:pPr>
      <w:numPr>
        <w:numId w:val="22"/>
      </w:numPr>
      <w:tabs>
        <w:tab w:val="left" w:pos="349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a">
    <w:name w:val="대안흐름"/>
    <w:basedOn w:val="Normal"/>
    <w:uiPriority w:val="99"/>
    <w:rsid w:val="000C17A7"/>
    <w:pPr>
      <w:widowControl w:val="0"/>
      <w:numPr>
        <w:numId w:val="23"/>
      </w:numPr>
      <w:suppressAutoHyphens/>
      <w:wordWrap w:val="0"/>
      <w:spacing w:after="120" w:line="360" w:lineRule="atLeast"/>
      <w:ind w:right="238"/>
      <w:jc w:val="left"/>
    </w:pPr>
    <w:rPr>
      <w:rFonts w:ascii="바탕체" w:eastAsia="굴림" w:hAnsi="Arial"/>
      <w:sz w:val="22"/>
      <w:lang w:bidi="he-IL"/>
    </w:rPr>
  </w:style>
  <w:style w:type="paragraph" w:customStyle="1" w:styleId="1b">
    <w:name w:val="유형1"/>
    <w:basedOn w:val="Normal"/>
    <w:uiPriority w:val="99"/>
    <w:rsid w:val="000C17A7"/>
    <w:pPr>
      <w:tabs>
        <w:tab w:val="num" w:pos="397"/>
      </w:tabs>
      <w:spacing w:before="120"/>
      <w:ind w:left="397" w:hanging="397"/>
      <w:jc w:val="left"/>
    </w:pPr>
    <w:rPr>
      <w:rFonts w:ascii="Times New Roman" w:eastAsia="굴림" w:hAnsi="Times New Roman"/>
    </w:rPr>
  </w:style>
  <w:style w:type="character" w:customStyle="1" w:styleId="TitleChar">
    <w:name w:val="Title Char"/>
    <w:basedOn w:val="DefaultParagraphFont"/>
    <w:link w:val="Title"/>
    <w:uiPriority w:val="99"/>
    <w:rsid w:val="000C17A7"/>
    <w:rPr>
      <w:rFonts w:ascii="Helvetica" w:eastAsia="맑은 고딕" w:hAnsi="Helvetica"/>
      <w:b/>
      <w:sz w:val="36"/>
      <w:szCs w:val="28"/>
      <w:lang w:val="en-GB"/>
    </w:rPr>
  </w:style>
  <w:style w:type="character" w:customStyle="1" w:styleId="DateChar">
    <w:name w:val="Date Char"/>
    <w:basedOn w:val="DefaultParagraphFont"/>
    <w:link w:val="Date"/>
    <w:uiPriority w:val="99"/>
    <w:rsid w:val="000C17A7"/>
    <w:rPr>
      <w:rFonts w:ascii="Book Antiqua" w:eastAsia="맑은 고딕" w:hAnsi="Book Antiq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C17A7"/>
    <w:rPr>
      <w:rFonts w:ascii="Arial" w:eastAsia="바탕" w:hAnsi="Arial"/>
      <w:i/>
      <w:iCs/>
      <w:color w:val="0000FF"/>
      <w:szCs w:val="24"/>
      <w:lang w:eastAsia="en-US"/>
    </w:rPr>
  </w:style>
  <w:style w:type="paragraph" w:customStyle="1" w:styleId="af9">
    <w:name w:val="개요"/>
    <w:basedOn w:val="Normal"/>
    <w:uiPriority w:val="99"/>
    <w:rsid w:val="000C17A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xl92">
    <w:name w:val="xl92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1">
    <w:name w:val="xl101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5">
    <w:name w:val="xl85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xl86">
    <w:name w:val="xl86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93">
    <w:name w:val="xl93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3">
    <w:name w:val="xl103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8">
    <w:name w:val="xl88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MS">
    <w:name w:val="MS바탕글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굴림" w:eastAsia="굴림" w:cs="굴림"/>
      <w:color w:val="000000"/>
    </w:rPr>
  </w:style>
  <w:style w:type="paragraph" w:customStyle="1" w:styleId="MsoListParagraph0">
    <w:name w:val="MsoListParagraph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ind w:left="800"/>
      <w:textAlignment w:val="auto"/>
    </w:pPr>
    <w:rPr>
      <w:rFonts w:ascii="굴림체" w:eastAsia="굴림체" w:hAnsi="Times New Roman" w:cs="굴림"/>
      <w:color w:val="000000"/>
    </w:rPr>
  </w:style>
  <w:style w:type="paragraph" w:customStyle="1" w:styleId="xl66">
    <w:name w:val="xl66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굴림" w:eastAsia="굴림" w:hAnsi="굴림" w:cs="굴림"/>
      <w:color w:val="000000"/>
    </w:rPr>
  </w:style>
  <w:style w:type="paragraph" w:customStyle="1" w:styleId="xl68">
    <w:name w:val="xl68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paragraph" w:customStyle="1" w:styleId="xl72">
    <w:name w:val="xl72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0C17A7"/>
    <w:rPr>
      <w:rFonts w:ascii="Book Antiqua" w:eastAsia="맑은 고딕" w:hAnsi="Book Antiqua"/>
    </w:rPr>
  </w:style>
  <w:style w:type="paragraph" w:customStyle="1" w:styleId="-2">
    <w:name w:val="뷸렛(-)"/>
    <w:basedOn w:val="NormalIndent"/>
    <w:uiPriority w:val="99"/>
    <w:rsid w:val="006F2494"/>
    <w:pPr>
      <w:widowControl w:val="0"/>
      <w:numPr>
        <w:numId w:val="24"/>
      </w:numPr>
      <w:wordWrap w:val="0"/>
      <w:autoSpaceDE w:val="0"/>
      <w:autoSpaceDN w:val="0"/>
      <w:adjustRightInd w:val="0"/>
      <w:spacing w:line="360" w:lineRule="auto"/>
      <w:ind w:firstLineChars="0" w:firstLine="0"/>
      <w:textAlignment w:val="auto"/>
    </w:pPr>
    <w:rPr>
      <w:rFonts w:ascii="굴림체" w:eastAsia="굴림체" w:cs="맑은 고딕"/>
      <w:kern w:val="2"/>
      <w:sz w:val="22"/>
      <w:szCs w:val="24"/>
    </w:rPr>
  </w:style>
  <w:style w:type="character" w:customStyle="1" w:styleId="Heading5Char">
    <w:name w:val="Heading 5 Char"/>
    <w:aliases w:val="H5 Char,(소제목) Char,L5 Char,제목5 Char,h5 Char,동그라미1 Char,수준5 Char,not defined Char,제목 5 Char2 Char,제목 5 Char1 Char1 Char,제목 5 Char Char Char1 Char,제목 5 Char2 Char1 Char Char1 Char,제목 5 Char Char Char Char Char Char1 Char,제목 5 Char Char"/>
    <w:basedOn w:val="DefaultParagraphFont"/>
    <w:link w:val="Heading5"/>
    <w:rsid w:val="006F2494"/>
    <w:rPr>
      <w:rFonts w:ascii="Arial" w:eastAsia="맑은 고딕" w:hAnsi="Arial"/>
      <w:b/>
    </w:rPr>
  </w:style>
  <w:style w:type="character" w:customStyle="1" w:styleId="Heading6Char">
    <w:name w:val="Heading 6 Char"/>
    <w:aliases w:val="H6 Char,(소제목 ▶) Char"/>
    <w:basedOn w:val="DefaultParagraphFont"/>
    <w:link w:val="Heading6"/>
    <w:rsid w:val="006F2494"/>
    <w:rPr>
      <w:rFonts w:eastAsia="맑은 고딕"/>
      <w:i/>
      <w:sz w:val="22"/>
    </w:rPr>
  </w:style>
  <w:style w:type="character" w:customStyle="1" w:styleId="Heading7Char">
    <w:name w:val="Heading 7 Char"/>
    <w:aliases w:val="(소제목 ○) Char"/>
    <w:basedOn w:val="DefaultParagraphFont"/>
    <w:link w:val="Heading7"/>
    <w:uiPriority w:val="99"/>
    <w:rsid w:val="006F2494"/>
    <w:rPr>
      <w:rFonts w:ascii="Arial" w:eastAsia="맑은 고딕" w:hAnsi="Arial"/>
    </w:rPr>
  </w:style>
  <w:style w:type="character" w:customStyle="1" w:styleId="Heading8Char">
    <w:name w:val="Heading 8 Char"/>
    <w:basedOn w:val="DefaultParagraphFont"/>
    <w:link w:val="Heading8"/>
    <w:uiPriority w:val="99"/>
    <w:rsid w:val="006F2494"/>
    <w:rPr>
      <w:rFonts w:ascii="Arial" w:eastAsia="맑은 고딕" w:hAnsi="Arial"/>
      <w:i/>
    </w:rPr>
  </w:style>
  <w:style w:type="character" w:customStyle="1" w:styleId="Heading9Char">
    <w:name w:val="Heading 9 Char"/>
    <w:aliases w:val="(미세제목 ●) Char"/>
    <w:basedOn w:val="DefaultParagraphFont"/>
    <w:link w:val="Heading9"/>
    <w:uiPriority w:val="99"/>
    <w:rsid w:val="006F2494"/>
    <w:rPr>
      <w:rFonts w:ascii="Arial" w:eastAsia="맑은 고딕" w:hAnsi="Arial"/>
      <w:b/>
      <w:i/>
      <w:sz w:val="18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F2494"/>
    <w:rPr>
      <w:rFonts w:ascii="Arial" w:eastAsia="돋움" w:hAnsi="Arial"/>
      <w:shd w:val="clear" w:color="auto" w:fill="000080"/>
    </w:rPr>
  </w:style>
  <w:style w:type="paragraph" w:styleId="Subtitle">
    <w:name w:val="Subtitle"/>
    <w:basedOn w:val="Normal"/>
    <w:next w:val="Normal"/>
    <w:link w:val="SubtitleChar"/>
    <w:uiPriority w:val="99"/>
    <w:qFormat/>
    <w:rsid w:val="006F2494"/>
    <w:pPr>
      <w:spacing w:after="60"/>
      <w:jc w:val="center"/>
      <w:outlineLvl w:val="1"/>
    </w:pPr>
    <w:rPr>
      <w:rFonts w:ascii="맑은 고딕" w:hAnsi="맑은 고딕" w:cs="맑은 고딕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F2494"/>
    <w:rPr>
      <w:rFonts w:ascii="맑은 고딕" w:eastAsia="맑은 고딕" w:hAnsi="맑은 고딕" w:cs="맑은 고딕"/>
      <w:szCs w:val="24"/>
    </w:rPr>
  </w:style>
  <w:style w:type="paragraph" w:customStyle="1" w:styleId="Paragraph2">
    <w:name w:val="Paragraph2"/>
    <w:basedOn w:val="Normal"/>
    <w:uiPriority w:val="99"/>
    <w:rsid w:val="006F2494"/>
    <w:pPr>
      <w:widowControl w:val="0"/>
      <w:overflowPunct/>
      <w:autoSpaceDE/>
      <w:autoSpaceDN/>
      <w:adjustRightInd/>
      <w:spacing w:before="80" w:line="240" w:lineRule="atLeast"/>
      <w:ind w:left="720"/>
      <w:textAlignment w:val="auto"/>
    </w:pPr>
    <w:rPr>
      <w:rFonts w:ascii="맑은 고딕" w:hAnsi="맑은 고딕" w:cs="맑은 고딕"/>
      <w:color w:val="000000"/>
      <w:lang w:val="en-AU" w:eastAsia="en-US"/>
    </w:rPr>
  </w:style>
  <w:style w:type="paragraph" w:customStyle="1" w:styleId="ifrs0">
    <w:name w:val="ifrs 본문"/>
    <w:basedOn w:val="Normal"/>
    <w:link w:val="ifrsChar"/>
    <w:qFormat/>
    <w:rsid w:val="006F2494"/>
    <w:pPr>
      <w:overflowPunct/>
      <w:autoSpaceDE/>
      <w:autoSpaceDN/>
      <w:adjustRightInd/>
      <w:spacing w:before="60" w:after="60"/>
      <w:ind w:left="540"/>
      <w:textAlignment w:val="auto"/>
    </w:pPr>
    <w:rPr>
      <w:rFonts w:ascii="돋움" w:eastAsia="돋움" w:hAnsi="돋움" w:cs="Arial"/>
      <w:noProof/>
      <w:color w:val="000000"/>
      <w:sz w:val="22"/>
      <w:lang w:val="fr-FR"/>
    </w:rPr>
  </w:style>
  <w:style w:type="character" w:customStyle="1" w:styleId="ifrsChar">
    <w:name w:val="ifrs 본문 Char"/>
    <w:basedOn w:val="DefaultParagraphFont"/>
    <w:link w:val="ifrs0"/>
    <w:rsid w:val="006F2494"/>
    <w:rPr>
      <w:rFonts w:ascii="돋움" w:eastAsia="돋움" w:hAnsi="돋움" w:cs="Arial"/>
      <w:noProof/>
      <w:color w:val="000000"/>
      <w:sz w:val="22"/>
      <w:lang w:val="fr-FR"/>
    </w:rPr>
  </w:style>
  <w:style w:type="paragraph" w:customStyle="1" w:styleId="ifrs">
    <w:name w:val="ifrs본문점"/>
    <w:basedOn w:val="Normal"/>
    <w:link w:val="ifrsChar0"/>
    <w:uiPriority w:val="99"/>
    <w:qFormat/>
    <w:rsid w:val="006F2494"/>
    <w:pPr>
      <w:widowControl w:val="0"/>
      <w:numPr>
        <w:ilvl w:val="1"/>
        <w:numId w:val="25"/>
      </w:numPr>
      <w:overflowPunct/>
      <w:autoSpaceDE/>
      <w:autoSpaceDN/>
      <w:adjustRightInd/>
      <w:textAlignment w:val="auto"/>
    </w:pPr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ifrsChar0">
    <w:name w:val="ifrs본문점 Char"/>
    <w:basedOn w:val="DefaultParagraphFont"/>
    <w:link w:val="ifrs"/>
    <w:uiPriority w:val="99"/>
    <w:rsid w:val="006F2494"/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Char">
    <w:name w:val="바탕글 Char"/>
    <w:basedOn w:val="DefaultParagraphFont"/>
    <w:link w:val="ac"/>
    <w:rsid w:val="006F2494"/>
    <w:rPr>
      <w:rFonts w:ascii="바탕체"/>
      <w:color w:val="000000"/>
      <w:lang w:val="en-US" w:eastAsia="ko-KR" w:bidi="ar-SA"/>
    </w:rPr>
  </w:style>
  <w:style w:type="paragraph" w:customStyle="1" w:styleId="110">
    <w:name w:val="1.1"/>
    <w:basedOn w:val="Normal"/>
    <w:uiPriority w:val="99"/>
    <w:rsid w:val="006F2494"/>
    <w:pPr>
      <w:tabs>
        <w:tab w:val="left" w:pos="1179"/>
      </w:tabs>
      <w:overflowPunct/>
      <w:autoSpaceDE/>
      <w:autoSpaceDN/>
      <w:snapToGrid w:val="0"/>
      <w:spacing w:line="312" w:lineRule="auto"/>
      <w:jc w:val="left"/>
      <w:textAlignment w:val="auto"/>
    </w:pPr>
    <w:rPr>
      <w:rFonts w:ascii="Optima" w:hAnsi="Optima" w:cs="Helvetica"/>
      <w:b/>
      <w:bCs/>
      <w:szCs w:val="24"/>
    </w:rPr>
  </w:style>
  <w:style w:type="paragraph" w:customStyle="1" w:styleId="afa">
    <w:name w:val="내용"/>
    <w:basedOn w:val="Normal"/>
    <w:uiPriority w:val="99"/>
    <w:rsid w:val="006F2494"/>
    <w:pPr>
      <w:overflowPunct/>
      <w:autoSpaceDE/>
      <w:autoSpaceDN/>
      <w:snapToGrid w:val="0"/>
      <w:jc w:val="left"/>
      <w:textAlignment w:val="auto"/>
    </w:pPr>
    <w:rPr>
      <w:rFonts w:ascii="Optima" w:hAnsi="Optima" w:cs="Helvetica"/>
      <w:sz w:val="22"/>
      <w:szCs w:val="22"/>
    </w:rPr>
  </w:style>
  <w:style w:type="character" w:customStyle="1" w:styleId="Char10">
    <w:name w:val="메모 텍스트 Char1"/>
    <w:basedOn w:val="DefaultParagraphFont"/>
    <w:rsid w:val="006F2494"/>
    <w:rPr>
      <w:rFonts w:eastAsia="굴림체"/>
    </w:rPr>
  </w:style>
  <w:style w:type="paragraph" w:customStyle="1" w:styleId="RFI">
    <w:name w:val="RFI_표 컨텐츠"/>
    <w:basedOn w:val="ListNumber2"/>
    <w:uiPriority w:val="99"/>
    <w:rsid w:val="006F2494"/>
    <w:pPr>
      <w:widowControl w:val="0"/>
      <w:autoSpaceDE w:val="0"/>
      <w:autoSpaceDN w:val="0"/>
      <w:adjustRightInd w:val="0"/>
      <w:snapToGrid w:val="0"/>
      <w:spacing w:line="320" w:lineRule="exact"/>
      <w:ind w:left="0" w:firstLine="0"/>
      <w:contextualSpacing w:val="0"/>
      <w:jc w:val="both"/>
      <w:textAlignment w:val="baseline"/>
    </w:pPr>
    <w:rPr>
      <w:rFonts w:ascii="굴림" w:eastAsia="굴림" w:hAnsi="굴림"/>
      <w:lang w:val="en-US"/>
    </w:rPr>
  </w:style>
  <w:style w:type="paragraph" w:styleId="ListNumber2">
    <w:name w:val="List Number 2"/>
    <w:basedOn w:val="Normal"/>
    <w:uiPriority w:val="99"/>
    <w:rsid w:val="006F2494"/>
    <w:pPr>
      <w:overflowPunct/>
      <w:autoSpaceDE/>
      <w:autoSpaceDN/>
      <w:adjustRightInd/>
      <w:ind w:left="425" w:hanging="425"/>
      <w:contextualSpacing/>
      <w:jc w:val="left"/>
      <w:textAlignment w:val="auto"/>
    </w:pPr>
    <w:rPr>
      <w:rFonts w:ascii="맑은 고딕" w:hAnsi="맑은 고딕" w:cs="맑은 고딕"/>
      <w:lang w:val="en-GB"/>
    </w:rPr>
  </w:style>
  <w:style w:type="paragraph" w:customStyle="1" w:styleId="F4208024066F49848D845188D6B06E27">
    <w:name w:val="F4208024066F49848D845188D6B06E27"/>
    <w:uiPriority w:val="99"/>
    <w:rsid w:val="006F2494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paragraph" w:customStyle="1" w:styleId="6">
    <w:name w:val="개요 6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Cs w:val="24"/>
    </w:rPr>
  </w:style>
  <w:style w:type="paragraph" w:customStyle="1" w:styleId="-0">
    <w:name w:val="총평 - 전제조건"/>
    <w:basedOn w:val="Normal"/>
    <w:uiPriority w:val="99"/>
    <w:rsid w:val="006F2494"/>
    <w:pPr>
      <w:widowControl w:val="0"/>
      <w:numPr>
        <w:ilvl w:val="1"/>
        <w:numId w:val="26"/>
      </w:numPr>
      <w:wordWrap w:val="0"/>
      <w:overflowPunct/>
      <w:adjustRightInd/>
      <w:textAlignment w:val="auto"/>
    </w:pPr>
    <w:rPr>
      <w:rFonts w:ascii="바탕체" w:eastAsia="바탕체" w:hAnsi="바탕체" w:cs="맑은 고딕"/>
      <w:kern w:val="2"/>
      <w:sz w:val="22"/>
      <w:szCs w:val="22"/>
    </w:rPr>
  </w:style>
  <w:style w:type="paragraph" w:customStyle="1" w:styleId="-1">
    <w:name w:val="상세검토 - 본문 1"/>
    <w:basedOn w:val="-0"/>
    <w:autoRedefine/>
    <w:uiPriority w:val="99"/>
    <w:rsid w:val="006F2494"/>
    <w:pPr>
      <w:numPr>
        <w:ilvl w:val="3"/>
      </w:numPr>
      <w:tabs>
        <w:tab w:val="clear" w:pos="2140"/>
        <w:tab w:val="num" w:pos="1200"/>
      </w:tabs>
      <w:ind w:left="1200" w:hanging="400"/>
    </w:pPr>
  </w:style>
  <w:style w:type="paragraph" w:customStyle="1" w:styleId="font6">
    <w:name w:val="font6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맑은 고딕" w:hAnsi="맑은 고딕" w:cs="굴림"/>
      <w:sz w:val="16"/>
      <w:szCs w:val="16"/>
    </w:rPr>
  </w:style>
  <w:style w:type="paragraph" w:customStyle="1" w:styleId="font7">
    <w:name w:val="font7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color w:val="000000"/>
      <w:sz w:val="18"/>
      <w:szCs w:val="18"/>
    </w:rPr>
  </w:style>
  <w:style w:type="paragraph" w:customStyle="1" w:styleId="font8">
    <w:name w:val="font8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돋움" w:eastAsia="돋움" w:hAnsi="돋움" w:cs="굴림"/>
      <w:color w:val="000000"/>
      <w:sz w:val="18"/>
      <w:szCs w:val="18"/>
    </w:rPr>
  </w:style>
  <w:style w:type="paragraph" w:customStyle="1" w:styleId="xl67">
    <w:name w:val="xl67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szCs w:val="24"/>
    </w:rPr>
  </w:style>
  <w:style w:type="paragraph" w:customStyle="1" w:styleId="xl69">
    <w:name w:val="xl6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0">
    <w:name w:val="xl70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1">
    <w:name w:val="xl71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3">
    <w:name w:val="xl73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4">
    <w:name w:val="xl74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5">
    <w:name w:val="xl75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6">
    <w:name w:val="xl76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7">
    <w:name w:val="xl77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8">
    <w:name w:val="xl78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9">
    <w:name w:val="xl7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0">
    <w:name w:val="xl80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1">
    <w:name w:val="xl81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2">
    <w:name w:val="xl82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3">
    <w:name w:val="xl83"/>
    <w:basedOn w:val="Normal"/>
    <w:uiPriority w:val="99"/>
    <w:rsid w:val="006F249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4">
    <w:name w:val="xl84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7">
    <w:name w:val="xl87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9">
    <w:name w:val="xl8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color w:val="00B050"/>
    </w:rPr>
  </w:style>
  <w:style w:type="paragraph" w:customStyle="1" w:styleId="xl90">
    <w:name w:val="xl90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1">
    <w:name w:val="xl91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4">
    <w:name w:val="xl94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5">
    <w:name w:val="xl95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6">
    <w:name w:val="xl96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7">
    <w:name w:val="xl97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8">
    <w:name w:val="xl98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9">
    <w:name w:val="xl99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0">
    <w:name w:val="xl100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2">
    <w:name w:val="xl102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4">
    <w:name w:val="xl104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</w:rPr>
  </w:style>
  <w:style w:type="paragraph" w:customStyle="1" w:styleId="xl105">
    <w:name w:val="xl105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6">
    <w:name w:val="xl106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7">
    <w:name w:val="xl107"/>
    <w:basedOn w:val="Normal"/>
    <w:uiPriority w:val="99"/>
    <w:rsid w:val="006F2494"/>
    <w:pPr>
      <w:pBdr>
        <w:top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8">
    <w:name w:val="xl108"/>
    <w:basedOn w:val="Normal"/>
    <w:uiPriority w:val="99"/>
    <w:rsid w:val="006F2494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09">
    <w:name w:val="xl109"/>
    <w:basedOn w:val="Normal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0">
    <w:name w:val="xl110"/>
    <w:basedOn w:val="Normal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1">
    <w:name w:val="xl111"/>
    <w:basedOn w:val="Normal"/>
    <w:uiPriority w:val="99"/>
    <w:rsid w:val="006F249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12">
    <w:name w:val="xl112"/>
    <w:basedOn w:val="Normal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3">
    <w:name w:val="xl113"/>
    <w:basedOn w:val="Normal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4">
    <w:name w:val="xl114"/>
    <w:basedOn w:val="Normal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5">
    <w:name w:val="xl115"/>
    <w:basedOn w:val="Normal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6">
    <w:name w:val="xl116"/>
    <w:basedOn w:val="Normal"/>
    <w:uiPriority w:val="99"/>
    <w:rsid w:val="006F2494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7">
    <w:name w:val="xl117"/>
    <w:basedOn w:val="Normal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8">
    <w:name w:val="xl118"/>
    <w:basedOn w:val="Normal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9">
    <w:name w:val="xl11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0">
    <w:name w:val="xl120"/>
    <w:basedOn w:val="Normal"/>
    <w:uiPriority w:val="99"/>
    <w:rsid w:val="006F2494"/>
    <w:pPr>
      <w:pBdr>
        <w:top w:val="single" w:sz="4" w:space="0" w:color="auto"/>
        <w:lef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1">
    <w:name w:val="xl121"/>
    <w:basedOn w:val="Normal"/>
    <w:uiPriority w:val="99"/>
    <w:rsid w:val="006F2494"/>
    <w:pPr>
      <w:pBdr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2">
    <w:name w:val="xl122"/>
    <w:basedOn w:val="Normal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3">
    <w:name w:val="xl123"/>
    <w:basedOn w:val="Normal"/>
    <w:uiPriority w:val="99"/>
    <w:rsid w:val="006F2494"/>
    <w:pPr>
      <w:pBdr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4">
    <w:name w:val="xl124"/>
    <w:basedOn w:val="Normal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5">
    <w:name w:val="xl125"/>
    <w:basedOn w:val="Normal"/>
    <w:uiPriority w:val="99"/>
    <w:rsid w:val="006F2494"/>
    <w:pPr>
      <w:pBdr>
        <w:top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6">
    <w:name w:val="xl126"/>
    <w:basedOn w:val="Normal"/>
    <w:uiPriority w:val="99"/>
    <w:rsid w:val="006F2494"/>
    <w:pPr>
      <w:pBdr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7">
    <w:name w:val="xl127"/>
    <w:basedOn w:val="Normal"/>
    <w:uiPriority w:val="99"/>
    <w:rsid w:val="006F2494"/>
    <w:pPr>
      <w:pBdr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8">
    <w:name w:val="xl128"/>
    <w:basedOn w:val="Normal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9">
    <w:name w:val="xl129"/>
    <w:basedOn w:val="Normal"/>
    <w:uiPriority w:val="99"/>
    <w:rsid w:val="006F2494"/>
    <w:pPr>
      <w:pBdr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30">
    <w:name w:val="xl130"/>
    <w:basedOn w:val="Normal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Default">
    <w:name w:val="Default"/>
    <w:uiPriority w:val="99"/>
    <w:rsid w:val="006F2494"/>
    <w:pPr>
      <w:widowControl w:val="0"/>
      <w:autoSpaceDE w:val="0"/>
      <w:autoSpaceDN w:val="0"/>
      <w:adjustRightInd w:val="0"/>
    </w:pPr>
    <w:rPr>
      <w:rFonts w:ascii="바탕" w:eastAsia="바탕" w:cs="바탕"/>
      <w:color w:val="000000"/>
      <w:sz w:val="24"/>
      <w:szCs w:val="24"/>
    </w:rPr>
  </w:style>
  <w:style w:type="paragraph" w:customStyle="1" w:styleId="WFIS-">
    <w:name w:val="WFIS-본문(점)"/>
    <w:basedOn w:val="Normal"/>
    <w:uiPriority w:val="99"/>
    <w:qFormat/>
    <w:rsid w:val="006F2494"/>
    <w:pPr>
      <w:widowControl w:val="0"/>
      <w:numPr>
        <w:numId w:val="27"/>
      </w:numPr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paragraph" w:customStyle="1" w:styleId="1">
    <w:name w:val="제목 1수준"/>
    <w:basedOn w:val="Normal"/>
    <w:uiPriority w:val="99"/>
    <w:rsid w:val="006F2494"/>
    <w:pPr>
      <w:widowControl w:val="0"/>
      <w:numPr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32"/>
    </w:rPr>
  </w:style>
  <w:style w:type="paragraph" w:customStyle="1" w:styleId="2">
    <w:name w:val="제목 2수준"/>
    <w:basedOn w:val="Normal"/>
    <w:uiPriority w:val="99"/>
    <w:rsid w:val="006F2494"/>
    <w:pPr>
      <w:widowControl w:val="0"/>
      <w:numPr>
        <w:ilvl w:val="1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8"/>
    </w:rPr>
  </w:style>
  <w:style w:type="paragraph" w:customStyle="1" w:styleId="3">
    <w:name w:val="제목 3수준"/>
    <w:basedOn w:val="Normal"/>
    <w:uiPriority w:val="99"/>
    <w:rsid w:val="006F2494"/>
    <w:pPr>
      <w:widowControl w:val="0"/>
      <w:numPr>
        <w:ilvl w:val="2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4"/>
    </w:rPr>
  </w:style>
  <w:style w:type="table" w:styleId="MediumList2-Accent1">
    <w:name w:val="Medium List 2 Accent 1"/>
    <w:basedOn w:val="TableNormal"/>
    <w:uiPriority w:val="66"/>
    <w:rsid w:val="008F1939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Classic2">
    <w:name w:val="Table Classic 2"/>
    <w:basedOn w:val="TableNormal"/>
    <w:rsid w:val="008F1939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8F1939"/>
    <w:pPr>
      <w:overflowPunct w:val="0"/>
      <w:autoSpaceDE w:val="0"/>
      <w:autoSpaceDN w:val="0"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3-Accent6">
    <w:name w:val="Medium Grid 3 Accent 6"/>
    <w:basedOn w:val="TableNormal"/>
    <w:uiPriority w:val="69"/>
    <w:rsid w:val="008F193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bleClassic1">
    <w:name w:val="Table Classic 1"/>
    <w:basedOn w:val="TableNormal"/>
    <w:rsid w:val="00075BCB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4">
    <w:name w:val="표준글머리"/>
    <w:basedOn w:val="Normal"/>
    <w:link w:val="Char2"/>
    <w:uiPriority w:val="99"/>
    <w:qFormat/>
    <w:rsid w:val="002E01C6"/>
    <w:pPr>
      <w:numPr>
        <w:numId w:val="30"/>
      </w:numPr>
      <w:overflowPunct/>
      <w:autoSpaceDE/>
      <w:autoSpaceDN/>
      <w:spacing w:line="280" w:lineRule="atLeast"/>
    </w:pPr>
    <w:rPr>
      <w:rFonts w:ascii="맑은 고딕" w:hAnsi="맑은 고딕" w:cs="맑은 고딕"/>
      <w:sz w:val="22"/>
      <w:szCs w:val="22"/>
    </w:rPr>
  </w:style>
  <w:style w:type="character" w:customStyle="1" w:styleId="Char2">
    <w:name w:val="표준글머리 Char"/>
    <w:basedOn w:val="DefaultParagraphFont"/>
    <w:link w:val="a4"/>
    <w:uiPriority w:val="99"/>
    <w:rsid w:val="002E01C6"/>
    <w:rPr>
      <w:rFonts w:ascii="맑은 고딕" w:eastAsia="맑은 고딕" w:hAnsi="맑은 고딕" w:cs="맑은 고딕"/>
      <w:sz w:val="22"/>
      <w:szCs w:val="22"/>
    </w:rPr>
  </w:style>
  <w:style w:type="paragraph" w:customStyle="1" w:styleId="afb">
    <w:name w:val="표헤더"/>
    <w:basedOn w:val="Normal"/>
    <w:link w:val="Char3"/>
    <w:qFormat/>
    <w:rsid w:val="002F40AC"/>
    <w:pPr>
      <w:overflowPunct/>
      <w:autoSpaceDE/>
      <w:autoSpaceDN/>
      <w:spacing w:line="280" w:lineRule="atLeast"/>
      <w:jc w:val="center"/>
    </w:pPr>
    <w:rPr>
      <w:rFonts w:ascii="맑은 고딕" w:hAnsi="맑은 고딕" w:cs="맑은 고딕"/>
      <w:b/>
      <w:bCs/>
      <w:sz w:val="22"/>
      <w:szCs w:val="22"/>
    </w:rPr>
  </w:style>
  <w:style w:type="paragraph" w:customStyle="1" w:styleId="afc">
    <w:name w:val="표내용"/>
    <w:basedOn w:val="Normal"/>
    <w:link w:val="Char4"/>
    <w:qFormat/>
    <w:rsid w:val="002F40AC"/>
    <w:pPr>
      <w:overflowPunct/>
      <w:autoSpaceDE/>
      <w:autoSpaceDN/>
      <w:spacing w:line="280" w:lineRule="atLeast"/>
    </w:pPr>
    <w:rPr>
      <w:rFonts w:ascii="맑은 고딕" w:hAnsi="맑은 고딕" w:cs="맑은 고딕"/>
      <w:szCs w:val="22"/>
    </w:rPr>
  </w:style>
  <w:style w:type="character" w:customStyle="1" w:styleId="Char3">
    <w:name w:val="표헤더 Char"/>
    <w:basedOn w:val="DefaultParagraphFont"/>
    <w:link w:val="afb"/>
    <w:rsid w:val="002F40AC"/>
    <w:rPr>
      <w:rFonts w:ascii="맑은 고딕" w:eastAsia="맑은 고딕" w:hAnsi="맑은 고딕" w:cs="맑은 고딕"/>
      <w:b/>
      <w:bCs/>
      <w:sz w:val="22"/>
      <w:szCs w:val="22"/>
    </w:rPr>
  </w:style>
  <w:style w:type="character" w:customStyle="1" w:styleId="Char4">
    <w:name w:val="표내용 Char"/>
    <w:basedOn w:val="DefaultParagraphFont"/>
    <w:link w:val="afc"/>
    <w:rsid w:val="002F40AC"/>
    <w:rPr>
      <w:rFonts w:ascii="맑은 고딕" w:eastAsia="맑은 고딕" w:hAnsi="맑은 고딕" w:cs="맑은 고딕"/>
      <w:szCs w:val="22"/>
    </w:rPr>
  </w:style>
  <w:style w:type="paragraph" w:customStyle="1" w:styleId="23">
    <w:name w:val="본문2"/>
    <w:basedOn w:val="Normal"/>
    <w:uiPriority w:val="99"/>
    <w:rsid w:val="00FE7B53"/>
    <w:pPr>
      <w:keepLines/>
      <w:spacing w:after="120"/>
      <w:ind w:left="450"/>
    </w:pPr>
    <w:rPr>
      <w:rFonts w:ascii="Arial" w:hAnsi="Arial"/>
    </w:rPr>
  </w:style>
  <w:style w:type="character" w:customStyle="1" w:styleId="2Char1">
    <w:name w:val="2 Char1"/>
    <w:aliases w:val="Level 2 Char1,H2 Char1,제목 2 Char1 Char Char2,제목 2 Char Char Char Char1,제목 2 Char1 Char Char Char1,Attribute Heading 2 Char1,1). Char1,LEVEL 2 Char1,l2 Char1,l 2 Char1,two Char1,heading2 Char1,_Überschrift Char1,DR SOP 2 Char1,가 Char1"/>
    <w:basedOn w:val="DefaultParagraphFont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H5Char1">
    <w:name w:val="H5 Char1"/>
    <w:aliases w:val="(소제목) Char1,L5 Char1,제목5 Char1,h5 Char1,동그라미1 Char1,수준5 Char1,not defined Char1,제목 5 Char2 Char2,제목 5 Char1 Char1 Char1,제목 5 Char Char Char1 Char1,제목 5 Char2 Char1 Char Char1 Char1,제목 5 Char Char Char Char Char Char1 Char1,L Char1"/>
    <w:basedOn w:val="DefaultParagraphFont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1Char10">
    <w:name w:val="제목 1 Char1"/>
    <w:aliases w:val="H1 Char1,level1 Char1,level1 + (영어) Times New Roman Char1,(한글) 굴림 Char1,왼쪽:  0 cm Char1,첫 줄:  0 cm Char1,줄 간격: ... ... Char1,Attribute Heading 1 Char1,가. Char1,Level 1 Char1,LEVEL1 Char1,_Kapitelüberschrift Char1,I Char1,H11 Char1,H12 Char1"/>
    <w:basedOn w:val="DefaultParagraphFont"/>
    <w:rsid w:val="00CB3AFC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1">
    <w:name w:val="제목 4 Char1"/>
    <w:aliases w:val="4 Char1,H4 Char1,l4 Char1,l 4 Char1,h4 Char1,level4 Char1,(가) Char1,H41 Char1,H42 Char1,H43 Char1,H411 Char1,H421 Char1,H44 Char1,H412 Char1,H422 Char1,H45 Char1,H413 Char1,H423 Char1,H46 Char1,H414 Char1,H424 Char1,H47 Char1,H415 Char1"/>
    <w:basedOn w:val="DefaultParagraphFont"/>
    <w:semiHidden/>
    <w:rsid w:val="00CB3AFC"/>
    <w:rPr>
      <w:rFonts w:ascii="Book Antiqua" w:eastAsia="맑은 고딕" w:hAnsi="Book Antiqua"/>
      <w:b/>
      <w:bCs/>
    </w:rPr>
  </w:style>
  <w:style w:type="character" w:customStyle="1" w:styleId="6Char1">
    <w:name w:val="제목 6 Char1"/>
    <w:aliases w:val="H6 Char1,(소제목 ▶) Char1"/>
    <w:basedOn w:val="DefaultParagraphFont"/>
    <w:semiHidden/>
    <w:rsid w:val="00CB3AFC"/>
    <w:rPr>
      <w:rFonts w:ascii="Book Antiqua" w:eastAsia="맑은 고딕" w:hAnsi="Book Antiqua"/>
      <w:b/>
      <w:bCs/>
    </w:rPr>
  </w:style>
  <w:style w:type="paragraph" w:customStyle="1" w:styleId="msonormal0">
    <w:name w:val="msonormal"/>
    <w:basedOn w:val="Normal"/>
    <w:uiPriority w:val="99"/>
    <w:rsid w:val="00CB3A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7Char1">
    <w:name w:val="제목 7 Char1"/>
    <w:aliases w:val="(소제목 ○) Char1"/>
    <w:basedOn w:val="DefaultParagraphFont"/>
    <w:semiHidden/>
    <w:rsid w:val="00CB3AFC"/>
    <w:rPr>
      <w:rFonts w:ascii="Book Antiqua" w:eastAsia="맑은 고딕" w:hAnsi="Book Antiqua"/>
    </w:rPr>
  </w:style>
  <w:style w:type="character" w:customStyle="1" w:styleId="9Char1">
    <w:name w:val="제목 9 Char1"/>
    <w:aliases w:val="(미세제목 ●) Char1"/>
    <w:basedOn w:val="DefaultParagraphFont"/>
    <w:semiHidden/>
    <w:rsid w:val="00CB3AFC"/>
    <w:rPr>
      <w:rFonts w:ascii="Book Antiqua" w:eastAsia="맑은 고딕" w:hAnsi="Book Antiqua"/>
    </w:rPr>
  </w:style>
  <w:style w:type="character" w:customStyle="1" w:styleId="Char11">
    <w:name w:val="머리글 Char1"/>
    <w:aliases w:val="header odd Char1,header odd1 Char1,header odd2 Char1,header odd3 Char1,header odd4 Char1,header odd5 Char1,header odd6 Char1,header Char1,header odd11 Char1,header odd21 Char1,header odd31 Char1,header odd41 Char1,header odd51 Char1,Draft Char"/>
    <w:basedOn w:val="DefaultParagraphFont"/>
    <w:semiHidden/>
    <w:rsid w:val="00CB3AFC"/>
    <w:rPr>
      <w:rFonts w:ascii="Book Antiqua" w:eastAsia="맑은 고딕" w:hAnsi="Book Antiqua"/>
    </w:rPr>
  </w:style>
  <w:style w:type="character" w:customStyle="1" w:styleId="1c">
    <w:name w:val="확인되지 않은 멘션1"/>
    <w:basedOn w:val="DefaultParagraphFont"/>
    <w:uiPriority w:val="99"/>
    <w:semiHidden/>
    <w:unhideWhenUsed/>
    <w:rsid w:val="00E82032"/>
    <w:rPr>
      <w:color w:val="605E5C"/>
      <w:shd w:val="clear" w:color="auto" w:fill="E1DFDD"/>
    </w:rPr>
  </w:style>
  <w:style w:type="character" w:customStyle="1" w:styleId="24">
    <w:name w:val="확인되지 않은 멘션2"/>
    <w:basedOn w:val="DefaultParagraphFont"/>
    <w:uiPriority w:val="99"/>
    <w:semiHidden/>
    <w:unhideWhenUsed/>
    <w:rsid w:val="00190BFD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293FC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0778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154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593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001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7542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364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8729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030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4709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437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6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4725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1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35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5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5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.bin"/><Relationship Id="rId21" Type="http://schemas.openxmlformats.org/officeDocument/2006/relationships/image" Target="media/image5.png"/><Relationship Id="rId42" Type="http://schemas.openxmlformats.org/officeDocument/2006/relationships/package" Target="embeddings/Microsoft_Word_Document1.docx"/><Relationship Id="rId47" Type="http://schemas.openxmlformats.org/officeDocument/2006/relationships/image" Target="media/image27.png"/><Relationship Id="rId63" Type="http://schemas.openxmlformats.org/officeDocument/2006/relationships/image" Target="media/image43.png"/><Relationship Id="rId68" Type="http://schemas.openxmlformats.org/officeDocument/2006/relationships/oleObject" Target="embeddings/oleObject2.bin"/><Relationship Id="rId16" Type="http://schemas.openxmlformats.org/officeDocument/2006/relationships/footer" Target="footer2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image" Target="media/image15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image" Target="media/image25.png"/><Relationship Id="rId53" Type="http://schemas.openxmlformats.org/officeDocument/2006/relationships/image" Target="media/image33.png"/><Relationship Id="rId58" Type="http://schemas.openxmlformats.org/officeDocument/2006/relationships/image" Target="media/image38.png"/><Relationship Id="rId66" Type="http://schemas.openxmlformats.org/officeDocument/2006/relationships/image" Target="media/image46.png"/><Relationship Id="rId74" Type="http://schemas.openxmlformats.org/officeDocument/2006/relationships/image" Target="media/image52.png"/><Relationship Id="rId79" Type="http://schemas.openxmlformats.org/officeDocument/2006/relationships/theme" Target="theme/theme1.xml"/><Relationship Id="rId5" Type="http://schemas.openxmlformats.org/officeDocument/2006/relationships/customXml" Target="../customXml/item5.xml"/><Relationship Id="rId61" Type="http://schemas.openxmlformats.org/officeDocument/2006/relationships/image" Target="media/image41.png"/><Relationship Id="rId1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package" Target="embeddings/Microsoft_Word_Document.docx"/><Relationship Id="rId43" Type="http://schemas.openxmlformats.org/officeDocument/2006/relationships/image" Target="media/image24.emf"/><Relationship Id="rId48" Type="http://schemas.openxmlformats.org/officeDocument/2006/relationships/image" Target="media/image28.png"/><Relationship Id="rId56" Type="http://schemas.openxmlformats.org/officeDocument/2006/relationships/image" Target="media/image36.png"/><Relationship Id="rId64" Type="http://schemas.openxmlformats.org/officeDocument/2006/relationships/image" Target="media/image44.png"/><Relationship Id="rId69" Type="http://schemas.openxmlformats.org/officeDocument/2006/relationships/image" Target="media/image48.gif"/><Relationship Id="rId77" Type="http://schemas.openxmlformats.org/officeDocument/2006/relationships/footer" Target="footer4.xml"/><Relationship Id="rId8" Type="http://schemas.openxmlformats.org/officeDocument/2006/relationships/settings" Target="settings.xml"/><Relationship Id="rId51" Type="http://schemas.openxmlformats.org/officeDocument/2006/relationships/image" Target="media/image31.png"/><Relationship Id="rId72" Type="http://schemas.openxmlformats.org/officeDocument/2006/relationships/image" Target="media/image51.emf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5" Type="http://schemas.openxmlformats.org/officeDocument/2006/relationships/image" Target="media/image9.emf"/><Relationship Id="rId33" Type="http://schemas.openxmlformats.org/officeDocument/2006/relationships/image" Target="media/image16.png"/><Relationship Id="rId38" Type="http://schemas.openxmlformats.org/officeDocument/2006/relationships/image" Target="media/image20.png"/><Relationship Id="rId46" Type="http://schemas.openxmlformats.org/officeDocument/2006/relationships/image" Target="media/image26.png"/><Relationship Id="rId59" Type="http://schemas.openxmlformats.org/officeDocument/2006/relationships/image" Target="media/image39.gif"/><Relationship Id="rId67" Type="http://schemas.openxmlformats.org/officeDocument/2006/relationships/image" Target="media/image47.emf"/><Relationship Id="rId20" Type="http://schemas.openxmlformats.org/officeDocument/2006/relationships/image" Target="media/image4.png"/><Relationship Id="rId41" Type="http://schemas.openxmlformats.org/officeDocument/2006/relationships/image" Target="media/image23.emf"/><Relationship Id="rId54" Type="http://schemas.openxmlformats.org/officeDocument/2006/relationships/image" Target="media/image34.gif"/><Relationship Id="rId62" Type="http://schemas.openxmlformats.org/officeDocument/2006/relationships/image" Target="media/image42.png"/><Relationship Id="rId70" Type="http://schemas.openxmlformats.org/officeDocument/2006/relationships/image" Target="media/image49.gif"/><Relationship Id="rId75" Type="http://schemas.openxmlformats.org/officeDocument/2006/relationships/image" Target="media/image53.gi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image" Target="media/image11.png"/><Relationship Id="rId36" Type="http://schemas.openxmlformats.org/officeDocument/2006/relationships/image" Target="media/image18.gif"/><Relationship Id="rId49" Type="http://schemas.openxmlformats.org/officeDocument/2006/relationships/image" Target="media/image29.png"/><Relationship Id="rId57" Type="http://schemas.openxmlformats.org/officeDocument/2006/relationships/image" Target="media/image37.png"/><Relationship Id="rId10" Type="http://schemas.openxmlformats.org/officeDocument/2006/relationships/footnotes" Target="footnotes.xml"/><Relationship Id="rId31" Type="http://schemas.openxmlformats.org/officeDocument/2006/relationships/image" Target="media/image14.png"/><Relationship Id="rId44" Type="http://schemas.openxmlformats.org/officeDocument/2006/relationships/package" Target="embeddings/Microsoft_PowerPoint_Presentation.pptx"/><Relationship Id="rId52" Type="http://schemas.openxmlformats.org/officeDocument/2006/relationships/image" Target="media/image32.png"/><Relationship Id="rId60" Type="http://schemas.openxmlformats.org/officeDocument/2006/relationships/image" Target="media/image40.png"/><Relationship Id="rId65" Type="http://schemas.openxmlformats.org/officeDocument/2006/relationships/image" Target="media/image45.png"/><Relationship Id="rId73" Type="http://schemas.openxmlformats.org/officeDocument/2006/relationships/package" Target="embeddings/Microsoft_Word_Document2.docx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39" Type="http://schemas.openxmlformats.org/officeDocument/2006/relationships/image" Target="media/image21.png"/><Relationship Id="rId34" Type="http://schemas.openxmlformats.org/officeDocument/2006/relationships/image" Target="media/image17.emf"/><Relationship Id="rId50" Type="http://schemas.openxmlformats.org/officeDocument/2006/relationships/image" Target="media/image30.png"/><Relationship Id="rId55" Type="http://schemas.openxmlformats.org/officeDocument/2006/relationships/image" Target="media/image35.png"/><Relationship Id="rId76" Type="http://schemas.openxmlformats.org/officeDocument/2006/relationships/header" Target="header3.xml"/><Relationship Id="rId7" Type="http://schemas.openxmlformats.org/officeDocument/2006/relationships/styles" Target="styles.xml"/><Relationship Id="rId71" Type="http://schemas.openxmlformats.org/officeDocument/2006/relationships/image" Target="media/image50.gif"/><Relationship Id="rId2" Type="http://schemas.openxmlformats.org/officeDocument/2006/relationships/customXml" Target="../customXml/item2.xml"/><Relationship Id="rId29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04048\LOCALS~1\Temp\&#53596;&#54540;&#47551;%20&#51089;&#49457;%20&#54364;&#51456;%20&#50577;&#49885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D151F5EC7D5F5488C2D2DADDD25AABE" ma:contentTypeVersion="10" ma:contentTypeDescription="새 문서를 만듭니다." ma:contentTypeScope="" ma:versionID="741fe2797b5e1bc92712e331f6d424f5">
  <xsd:schema xmlns:xsd="http://www.w3.org/2001/XMLSchema" xmlns:xs="http://www.w3.org/2001/XMLSchema" xmlns:p="http://schemas.microsoft.com/office/2006/metadata/properties" xmlns:ns2="c3b764ad-fc4d-4b1e-8c57-56438e39c46a" targetNamespace="http://schemas.microsoft.com/office/2006/metadata/properties" ma:root="true" ma:fieldsID="85becf13c5de9149150e28529e87f40c" ns2:_="">
    <xsd:import namespace="c3b764ad-fc4d-4b1e-8c57-56438e39c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64ad-fc4d-4b1e-8c57-56438e39c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81CC868-F167-4A2D-9C40-A14DB35F58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C4258-A60B-4A6E-A348-7156DBFB2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764ad-fc4d-4b1e-8c57-56438e39c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C70573-3B12-4860-B0DC-F3DC090C5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00D5DA-FE5F-4735-A9F9-6174920762F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A37D223-056E-49AE-AB35-3A69C33DF0C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템플릿 작성 표준 양식.dot</Template>
  <TotalTime>29</TotalTime>
  <Pages>1</Pages>
  <Words>4393</Words>
  <Characters>25041</Characters>
  <Application>Microsoft Office Word</Application>
  <DocSecurity>0</DocSecurity>
  <Lines>208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SOW</vt:lpstr>
      <vt:lpstr>SOW</vt:lpstr>
    </vt:vector>
  </TitlesOfParts>
  <Company>SKC&amp;C</Company>
  <LinksUpToDate>false</LinksUpToDate>
  <CharactersWithSpaces>29376</CharactersWithSpaces>
  <SharedDoc>false</SharedDoc>
  <HLinks>
    <vt:vector size="366" baseType="variant"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_Toc370291276</vt:lpwstr>
      </vt:variant>
      <vt:variant>
        <vt:i4>1310776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_Toc370291275</vt:lpwstr>
      </vt:variant>
      <vt:variant>
        <vt:i4>1310776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_Toc370291274</vt:lpwstr>
      </vt:variant>
      <vt:variant>
        <vt:i4>1310776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_Toc370291273</vt:lpwstr>
      </vt:variant>
      <vt:variant>
        <vt:i4>1310776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_Toc370291272</vt:lpwstr>
      </vt:variant>
      <vt:variant>
        <vt:i4>1310776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_Toc370291271</vt:lpwstr>
      </vt:variant>
      <vt:variant>
        <vt:i4>1310776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_Toc370291270</vt:lpwstr>
      </vt:variant>
      <vt:variant>
        <vt:i4>1376312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_Toc370291269</vt:lpwstr>
      </vt:variant>
      <vt:variant>
        <vt:i4>1376312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_Toc370291268</vt:lpwstr>
      </vt:variant>
      <vt:variant>
        <vt:i4>1376312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_Toc370291267</vt:lpwstr>
      </vt:variant>
      <vt:variant>
        <vt:i4>1376312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_Toc370291266</vt:lpwstr>
      </vt:variant>
      <vt:variant>
        <vt:i4>1376312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_Toc370291265</vt:lpwstr>
      </vt:variant>
      <vt:variant>
        <vt:i4>1376312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_Toc370291264</vt:lpwstr>
      </vt:variant>
      <vt:variant>
        <vt:i4>1376312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_Toc370291263</vt:lpwstr>
      </vt:variant>
      <vt:variant>
        <vt:i4>1376312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_Toc370291262</vt:lpwstr>
      </vt:variant>
      <vt:variant>
        <vt:i4>1376312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_Toc370291261</vt:lpwstr>
      </vt:variant>
      <vt:variant>
        <vt:i4>1376312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_Toc370291260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_Toc370291259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_Toc370291258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_Toc370291257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_Toc370291256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_Toc370291255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_Toc370291254</vt:lpwstr>
      </vt:variant>
      <vt:variant>
        <vt:i4>1441848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_Toc370291253</vt:lpwstr>
      </vt:variant>
      <vt:variant>
        <vt:i4>1441848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_Toc370291252</vt:lpwstr>
      </vt:variant>
      <vt:variant>
        <vt:i4>1441848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_Toc370291251</vt:lpwstr>
      </vt:variant>
      <vt:variant>
        <vt:i4>1441848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_Toc370291250</vt:lpwstr>
      </vt:variant>
      <vt:variant>
        <vt:i4>1507384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_Toc370291249</vt:lpwstr>
      </vt:variant>
      <vt:variant>
        <vt:i4>1507384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_Toc370291248</vt:lpwstr>
      </vt:variant>
      <vt:variant>
        <vt:i4>1507384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_Toc370291247</vt:lpwstr>
      </vt:variant>
      <vt:variant>
        <vt:i4>1507384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_Toc370291246</vt:lpwstr>
      </vt:variant>
      <vt:variant>
        <vt:i4>1507384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_Toc370291245</vt:lpwstr>
      </vt:variant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_Toc370291244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_Toc370291243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_Toc370291242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_Toc370291241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_Toc370291240</vt:lpwstr>
      </vt:variant>
      <vt:variant>
        <vt:i4>1048632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_Toc370291239</vt:lpwstr>
      </vt:variant>
      <vt:variant>
        <vt:i4>1048632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_Toc370291238</vt:lpwstr>
      </vt:variant>
      <vt:variant>
        <vt:i4>1048632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_Toc370291237</vt:lpwstr>
      </vt:variant>
      <vt:variant>
        <vt:i4>1048632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_Toc370291236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_Toc370291235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_Toc370291234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_Toc370291233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_Toc370291232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_Toc370291231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_Toc370291230</vt:lpwstr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_Toc370291229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_Toc370291228</vt:lpwstr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_Toc370291227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_Toc370291226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_Toc370291225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_Toc370291224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_Toc370291223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_Toc370291222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_Toc370291221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_Toc370291220</vt:lpwstr>
      </vt:variant>
      <vt:variant>
        <vt:i4>1179704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_Toc370291219</vt:lpwstr>
      </vt:variant>
      <vt:variant>
        <vt:i4>1179704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_Toc370291218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_Toc370291217</vt:lpwstr>
      </vt:variant>
      <vt:variant>
        <vt:i4>1179704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_Toc370291216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SOW</dc:title>
  <dc:subject/>
  <dc:creator>노보영</dc:creator>
  <cp:keywords/>
  <dc:description>ISM-BC AD/M_x000d_
{Team Name}_x000d_
9-3777 Kingsway_x000d_
Burnaby BC_x000d_
V5H 3Z7</dc:description>
  <cp:lastModifiedBy>830</cp:lastModifiedBy>
  <cp:revision>5</cp:revision>
  <cp:lastPrinted>2012-03-29T06:41:00Z</cp:lastPrinted>
  <dcterms:created xsi:type="dcterms:W3CDTF">2023-01-19T08:06:00Z</dcterms:created>
  <dcterms:modified xsi:type="dcterms:W3CDTF">2023-01-19T08:50:00Z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lpwstr>yyyy mm dd</vt:lpwstr>
  </property>
  <property fmtid="{D5CDD505-2E9C-101B-9397-08002B2CF9AE}" pid="3" name="Version">
    <vt:lpwstr>{1.x}</vt:lpwstr>
  </property>
  <property fmtid="{D5CDD505-2E9C-101B-9397-08002B2CF9AE}" pid="4" name="Document Number">
    <vt:lpwstr>{Doc Number}</vt:lpwstr>
  </property>
  <property fmtid="{D5CDD505-2E9C-101B-9397-08002B2CF9AE}" pid="5" name="Caveat Left">
    <vt:lpwstr>Company Restricted</vt:lpwstr>
  </property>
  <property fmtid="{D5CDD505-2E9C-101B-9397-08002B2CF9AE}" pid="6" name="Caveat Right">
    <vt:lpwstr>Uncontrolled copy if printed</vt:lpwstr>
  </property>
  <property fmtid="{D5CDD505-2E9C-101B-9397-08002B2CF9AE}" pid="7" name="Template Version">
    <vt:lpwstr>1.2</vt:lpwstr>
  </property>
  <property fmtid="{D5CDD505-2E9C-101B-9397-08002B2CF9AE}" pid="8" name="ContentType">
    <vt:lpwstr>프로젝트 작업 환경 문서</vt:lpwstr>
  </property>
  <property fmtid="{D5CDD505-2E9C-101B-9397-08002B2CF9AE}" pid="9" name="Subject">
    <vt:lpwstr/>
  </property>
  <property fmtid="{D5CDD505-2E9C-101B-9397-08002B2CF9AE}" pid="10" name="Keywords">
    <vt:lpwstr/>
  </property>
  <property fmtid="{D5CDD505-2E9C-101B-9397-08002B2CF9AE}" pid="11" name="_Author">
    <vt:lpwstr>노보영</vt:lpwstr>
  </property>
  <property fmtid="{D5CDD505-2E9C-101B-9397-08002B2CF9AE}" pid="12" name="_Category">
    <vt:lpwstr/>
  </property>
  <property fmtid="{D5CDD505-2E9C-101B-9397-08002B2CF9AE}" pid="13" name="Categories">
    <vt:lpwstr/>
  </property>
  <property fmtid="{D5CDD505-2E9C-101B-9397-08002B2CF9AE}" pid="14" name="Approval Level">
    <vt:lpwstr/>
  </property>
  <property fmtid="{D5CDD505-2E9C-101B-9397-08002B2CF9AE}" pid="15" name="_Comments">
    <vt:lpwstr>ISM-BC AD/M_x000d_
{Team Name}_x000d_
9-3777 Kingsway_x000d_
Burnaby BC_x000d_
V5H 3Z7</vt:lpwstr>
  </property>
  <property fmtid="{D5CDD505-2E9C-101B-9397-08002B2CF9AE}" pid="16" name="Assigned To">
    <vt:lpwstr/>
  </property>
  <property fmtid="{D5CDD505-2E9C-101B-9397-08002B2CF9AE}" pid="17" name="ContentTypeId">
    <vt:lpwstr>0x0101008D151F5EC7D5F5488C2D2DADDD25AABE</vt:lpwstr>
  </property>
</Properties>
</file>