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361946003"/>
        <w:docPartObj>
          <w:docPartGallery w:val="Cover Pages"/>
          <w:docPartUnique/>
        </w:docPartObj>
      </w:sdtPr>
      <w:sdtEndPr>
        <w:rPr>
          <w:rFonts w:eastAsia="굴림"/>
        </w:rPr>
      </w:sdtEndPr>
      <w:sdtContent>
        <w:p w14:paraId="6695B27E" w14:textId="49E1E195" w:rsidR="00BF48FC" w:rsidRDefault="00F74FCA">
          <w:r w:rsidRPr="005C44BE">
            <w:rPr>
              <w:noProof/>
            </w:rPr>
            <w:drawing>
              <wp:inline distT="0" distB="0" distL="0" distR="0" wp14:anchorId="7997E2A6" wp14:editId="52DEEC1F">
                <wp:extent cx="2854708" cy="520262"/>
                <wp:effectExtent l="0" t="0" r="3175" b="0"/>
                <wp:docPr id="18436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8072" cy="5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7ED69A9" w14:textId="77777777" w:rsidR="00BF48FC" w:rsidRDefault="00BF48FC"/>
        <w:p w14:paraId="09FB42BA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73B943E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3B2CA9E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D13DCCD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E0A704E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8E2012E" w14:textId="77777777" w:rsidR="00B5556A" w:rsidRDefault="00B5556A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153E959" w14:textId="77777777" w:rsidR="00B5556A" w:rsidRDefault="00B5556A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B2BD88A" w14:textId="77777777" w:rsidR="00B5556A" w:rsidRDefault="00B5556A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tbl>
          <w:tblPr>
            <w:tblStyle w:val="TableGrid"/>
            <w:tblpPr w:leftFromText="142" w:rightFromText="142" w:vertAnchor="text" w:horzAnchor="margin" w:tblpX="850" w:tblpY="133"/>
            <w:tblW w:w="837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375"/>
          </w:tblGrid>
          <w:tr w:rsidR="00900E21" w:rsidRPr="00B5556A" w14:paraId="21D50594" w14:textId="77777777" w:rsidTr="00A04E47">
            <w:tc>
              <w:tcPr>
                <w:tcW w:w="8375" w:type="dxa"/>
              </w:tcPr>
              <w:p w14:paraId="7F1AA925" w14:textId="7DE53CB5" w:rsidR="00900E21" w:rsidRDefault="00C454CA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b/>
                    <w:sz w:val="56"/>
                    <w:szCs w:val="56"/>
                  </w:rPr>
                </w:pPr>
                <w:r>
                  <w:rPr>
                    <w:rFonts w:asciiTheme="minorEastAsia" w:eastAsiaTheme="minorEastAsia" w:hAnsiTheme="minorEastAsia" w:hint="eastAsia"/>
                    <w:b/>
                    <w:sz w:val="56"/>
                    <w:szCs w:val="56"/>
                  </w:rPr>
                  <w:t xml:space="preserve">개발환경 설정 </w:t>
                </w:r>
                <w:r w:rsidR="00AE7D71">
                  <w:rPr>
                    <w:rFonts w:asciiTheme="minorEastAsia" w:eastAsiaTheme="minorEastAsia" w:hAnsiTheme="minorEastAsia" w:hint="eastAsia"/>
                    <w:b/>
                    <w:sz w:val="56"/>
                    <w:szCs w:val="56"/>
                  </w:rPr>
                  <w:t>가이드</w:t>
                </w:r>
              </w:p>
              <w:p w14:paraId="215E0489" w14:textId="6D5309F3" w:rsidR="005F532B" w:rsidRDefault="00A46773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b/>
                    <w:sz w:val="40"/>
                    <w:szCs w:val="40"/>
                  </w:rPr>
                </w:pPr>
                <w:r w:rsidRPr="0042472F">
                  <w:rPr>
                    <w:rFonts w:asciiTheme="minorEastAsia" w:eastAsiaTheme="minorEastAsia" w:hAnsiTheme="minorEastAsia" w:hint="eastAsia"/>
                    <w:b/>
                    <w:sz w:val="40"/>
                    <w:szCs w:val="40"/>
                  </w:rPr>
                  <w:t>(</w:t>
                </w:r>
                <w:r w:rsidR="009449BF">
                  <w:rPr>
                    <w:rFonts w:asciiTheme="minorEastAsia" w:eastAsiaTheme="minorEastAsia" w:hAnsiTheme="minorEastAsia" w:hint="eastAsia"/>
                    <w:b/>
                    <w:sz w:val="40"/>
                    <w:szCs w:val="40"/>
                  </w:rPr>
                  <w:t>AA</w:t>
                </w:r>
                <w:r w:rsidRPr="0042472F">
                  <w:rPr>
                    <w:rFonts w:asciiTheme="minorEastAsia" w:eastAsiaTheme="minorEastAsia" w:hAnsiTheme="minorEastAsia" w:hint="eastAsia"/>
                    <w:b/>
                    <w:sz w:val="40"/>
                    <w:szCs w:val="40"/>
                  </w:rPr>
                  <w:t>)</w:t>
                </w:r>
              </w:p>
              <w:tbl>
                <w:tblPr>
                  <w:tblStyle w:val="TableGrid"/>
                  <w:tblpPr w:leftFromText="142" w:rightFromText="142" w:vertAnchor="text" w:horzAnchor="margin" w:tblpXSpec="right" w:tblpY="554"/>
                  <w:tblW w:w="6248" w:type="dxa"/>
                  <w:tblBorders>
                    <w:top w:val="none" w:sz="0" w:space="0" w:color="auto"/>
                    <w:left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6248"/>
                </w:tblGrid>
                <w:tr w:rsidR="00A04E47" w:rsidRPr="005F532B" w14:paraId="3FE142A5" w14:textId="77777777" w:rsidTr="00A04E47">
                  <w:tc>
                    <w:tcPr>
                      <w:tcW w:w="6248" w:type="dxa"/>
                    </w:tcPr>
                    <w:p w14:paraId="54CFB861" w14:textId="77777777" w:rsidR="00A04E47" w:rsidRPr="005F532B" w:rsidRDefault="00A04E47" w:rsidP="00A04E47">
                      <w:pPr>
                        <w:overflowPunct/>
                        <w:autoSpaceDE/>
                        <w:autoSpaceDN/>
                        <w:adjustRightInd/>
                        <w:jc w:val="right"/>
                        <w:textAlignment w:val="auto"/>
                        <w:rPr>
                          <w:rFonts w:asciiTheme="minorEastAsia" w:eastAsiaTheme="minorEastAsia" w:hAnsiTheme="minorEastAsia"/>
                          <w:sz w:val="40"/>
                          <w:szCs w:val="40"/>
                        </w:rPr>
                      </w:pPr>
                      <w:r w:rsidRPr="005F532B">
                        <w:rPr>
                          <w:rFonts w:asciiTheme="minorEastAsia" w:eastAsiaTheme="minorEastAsia" w:hAnsiTheme="minorEastAsia" w:hint="eastAsia"/>
                          <w:sz w:val="40"/>
                          <w:szCs w:val="40"/>
                        </w:rPr>
                        <w:t>고객중심 정보시스템 고도화 사업</w:t>
                      </w:r>
                    </w:p>
                  </w:tc>
                </w:tr>
              </w:tbl>
              <w:p w14:paraId="0C1F24D7" w14:textId="0F96A5A9" w:rsidR="00BD2F02" w:rsidRPr="0042472F" w:rsidRDefault="00BD2F02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b/>
                    <w:sz w:val="40"/>
                    <w:szCs w:val="40"/>
                  </w:rPr>
                </w:pPr>
              </w:p>
            </w:tc>
          </w:tr>
          <w:tr w:rsidR="00900E21" w:rsidRPr="00900E21" w14:paraId="35EE511E" w14:textId="77777777" w:rsidTr="00A04E47">
            <w:tc>
              <w:tcPr>
                <w:tcW w:w="8375" w:type="dxa"/>
              </w:tcPr>
              <w:p w14:paraId="0443BE75" w14:textId="2D258BAA" w:rsidR="00900E21" w:rsidRPr="005F532B" w:rsidRDefault="00900E21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sz w:val="40"/>
                    <w:szCs w:val="40"/>
                  </w:rPr>
                </w:pPr>
              </w:p>
            </w:tc>
          </w:tr>
        </w:tbl>
        <w:p w14:paraId="12AAB1BC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97137DD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778E676" w14:textId="74B2094D" w:rsidR="00900E21" w:rsidRDefault="00900E2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D1BC894" w14:textId="55427E88" w:rsidR="0042472F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72FD1506" w14:textId="721C7D6A" w:rsidR="0042472F" w:rsidRPr="003F04FA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A043DA0" w14:textId="2EE0C1D4" w:rsidR="0042472F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7F78B57B" w14:textId="0BA5A2BA" w:rsidR="00BD2F02" w:rsidRDefault="00BD2F02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C606061" w14:textId="485E6CE3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9841FD9" w14:textId="0CC6AA71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C856607" w14:textId="64A7DE20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7016BB0" w14:textId="2C8CEE4B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59E854B" w14:textId="1D6C641E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2498C84" w14:textId="3AA097F1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DF1D949" w14:textId="02298C1B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EF09F55" w14:textId="3AFEAD9C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5757026D" w14:textId="4004F7C0" w:rsidR="00CB7CE5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9A146A9" w14:textId="5B2086ED" w:rsidR="00CB7CE5" w:rsidRPr="00A04E47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9E52185" w14:textId="3643A29D" w:rsidR="00CB7CE5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5BC23CD2" w14:textId="77777777" w:rsidR="00CB7CE5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2E307933" w14:textId="77777777" w:rsidR="0042472F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tbl>
          <w:tblPr>
            <w:tblStyle w:val="TableGrid"/>
            <w:tblpPr w:leftFromText="142" w:rightFromText="142" w:vertAnchor="text" w:horzAnchor="margin" w:tblpXSpec="right" w:tblpY="133"/>
            <w:tblW w:w="206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single" w:sz="12" w:space="0" w:color="auto"/>
            </w:tblBorders>
            <w:tblLook w:val="04A0" w:firstRow="1" w:lastRow="0" w:firstColumn="1" w:lastColumn="0" w:noHBand="0" w:noVBand="1"/>
          </w:tblPr>
          <w:tblGrid>
            <w:gridCol w:w="2068"/>
          </w:tblGrid>
          <w:tr w:rsidR="00900E21" w:rsidRPr="00900E21" w14:paraId="77AE2979" w14:textId="77777777" w:rsidTr="00900E21">
            <w:trPr>
              <w:trHeight w:val="607"/>
            </w:trPr>
            <w:tc>
              <w:tcPr>
                <w:tcW w:w="2068" w:type="dxa"/>
              </w:tcPr>
              <w:p w14:paraId="042E1A28" w14:textId="646CD8F3" w:rsidR="00900E21" w:rsidRPr="00900E21" w:rsidRDefault="00900E21" w:rsidP="00007A3D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sz w:val="28"/>
                    <w:szCs w:val="28"/>
                  </w:rPr>
                </w:pPr>
                <w:r w:rsidRPr="00900E21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 xml:space="preserve">Version </w:t>
                </w:r>
                <w:r w:rsidR="00920527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0</w:t>
                </w:r>
                <w:r w:rsidRPr="00900E21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.</w:t>
                </w:r>
                <w:r w:rsidR="009462BA">
                  <w:rPr>
                    <w:rFonts w:asciiTheme="minorEastAsia" w:eastAsiaTheme="minorEastAsia" w:hAnsiTheme="minorEastAsia"/>
                    <w:sz w:val="28"/>
                    <w:szCs w:val="28"/>
                  </w:rPr>
                  <w:t>9</w:t>
                </w:r>
              </w:p>
            </w:tc>
          </w:tr>
          <w:tr w:rsidR="00900E21" w:rsidRPr="00900E21" w14:paraId="37B67E8A" w14:textId="77777777" w:rsidTr="00900E21">
            <w:trPr>
              <w:trHeight w:val="596"/>
            </w:trPr>
            <w:tc>
              <w:tcPr>
                <w:tcW w:w="2068" w:type="dxa"/>
              </w:tcPr>
              <w:p w14:paraId="6F7A08F4" w14:textId="57FC8E31" w:rsidR="00900E21" w:rsidRPr="00900E21" w:rsidRDefault="009462BA" w:rsidP="00EE53B1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sz w:val="28"/>
                    <w:szCs w:val="28"/>
                  </w:rPr>
                </w:pPr>
                <w:r w:rsidRPr="009462BA">
                  <w:rPr>
                    <w:rFonts w:asciiTheme="minorEastAsia" w:eastAsiaTheme="minorEastAsia" w:hAnsiTheme="minorEastAsia"/>
                    <w:sz w:val="28"/>
                    <w:szCs w:val="28"/>
                  </w:rPr>
                  <w:t>2022.02.25</w:t>
                </w:r>
              </w:p>
            </w:tc>
          </w:tr>
        </w:tbl>
        <w:p w14:paraId="6F213E62" w14:textId="77777777" w:rsidR="00900E21" w:rsidRPr="00900E21" w:rsidRDefault="00900E2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9633607" w14:textId="77777777" w:rsidR="00900E21" w:rsidRDefault="00900E2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E1C9146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8FDDF07" w14:textId="77777777" w:rsidR="00BF48FC" w:rsidRDefault="0053772E" w:rsidP="009F2CF1">
          <w:pPr>
            <w:overflowPunct/>
            <w:autoSpaceDE/>
            <w:autoSpaceDN/>
            <w:adjustRightInd/>
            <w:jc w:val="right"/>
            <w:textAlignment w:val="auto"/>
            <w:rPr>
              <w:rFonts w:eastAsia="굴림"/>
            </w:rPr>
          </w:pPr>
        </w:p>
      </w:sdtContent>
    </w:sdt>
    <w:p w14:paraId="4E61FD03" w14:textId="77777777" w:rsidR="00AE56F3" w:rsidRDefault="00AE56F3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20344464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5CE54502" w14:textId="77777777" w:rsidR="00B5556A" w:rsidRDefault="00B5556A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629539E3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11DAA357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0BB90D56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55414FB8" w14:textId="77777777" w:rsidR="00900E21" w:rsidRP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459C1784" w14:textId="77777777" w:rsidR="009F2CF1" w:rsidRDefault="004A47F1" w:rsidP="00900E21">
      <w:pPr>
        <w:overflowPunct/>
        <w:autoSpaceDE/>
        <w:autoSpaceDN/>
        <w:adjustRightInd/>
        <w:jc w:val="right"/>
        <w:textAlignment w:val="auto"/>
        <w:rPr>
          <w:rFonts w:ascii="맑은 고딕" w:hAnsi="맑은 고딕" w:cs="Arial"/>
          <w:color w:val="000000"/>
          <w:lang w:val="fr-FR"/>
        </w:rPr>
      </w:pPr>
      <w:r>
        <w:rPr>
          <w:rFonts w:ascii="Times New Roman" w:hAnsi="Times New Roman"/>
          <w:i/>
          <w:iCs/>
          <w:noProof/>
          <w:color w:val="000000" w:themeColor="text1"/>
        </w:rPr>
        <w:drawing>
          <wp:inline distT="0" distB="0" distL="0" distR="0" wp14:anchorId="40B79740" wp14:editId="7B736500">
            <wp:extent cx="2478449" cy="1180214"/>
            <wp:effectExtent l="0" t="0" r="0" b="1270"/>
            <wp:docPr id="79" name="그림 79" descr="E:\02. [경영기획]\03. CI\첨부2 합병회사 CI\SK crp Comm 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2. [경영기획]\03. CI\첨부2 합병회사 CI\SK crp Comm 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0" t="31455" r="44164" b="38029"/>
                    <a:stretch/>
                  </pic:blipFill>
                  <pic:spPr bwMode="auto">
                    <a:xfrm>
                      <a:off x="0" y="0"/>
                      <a:ext cx="2474444" cy="117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92725" w14:textId="70480DE8" w:rsidR="00DA2372" w:rsidRDefault="00B5556A" w:rsidP="00B922EC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b/>
          <w:sz w:val="28"/>
        </w:rPr>
      </w:pPr>
      <w:r>
        <w:rPr>
          <w:rFonts w:ascii="맑은 고딕" w:hAnsi="맑은 고딕" w:cs="Arial"/>
          <w:color w:val="000000"/>
          <w:lang w:val="fr-FR"/>
        </w:rPr>
        <w:br w:type="page"/>
      </w:r>
    </w:p>
    <w:p w14:paraId="453F8185" w14:textId="77777777" w:rsidR="00F3385C" w:rsidRDefault="00F3385C" w:rsidP="00F3385C">
      <w:pPr>
        <w:tabs>
          <w:tab w:val="left" w:pos="9026"/>
        </w:tabs>
        <w:ind w:right="-46"/>
        <w:jc w:val="center"/>
        <w:rPr>
          <w:rFonts w:ascii="맑은 고딕" w:hAnsi="맑은 고딕"/>
          <w:b/>
          <w:sz w:val="28"/>
        </w:rPr>
      </w:pPr>
      <w:r>
        <w:rPr>
          <w:rFonts w:ascii="맑은 고딕" w:hAnsi="맑은 고딕" w:hint="eastAsia"/>
          <w:b/>
          <w:sz w:val="28"/>
        </w:rPr>
        <w:lastRenderedPageBreak/>
        <w:t>승   인</w:t>
      </w:r>
    </w:p>
    <w:p w14:paraId="3058A54E" w14:textId="77777777" w:rsidR="00F3385C" w:rsidRPr="006545C3" w:rsidRDefault="00F3385C" w:rsidP="00F3385C">
      <w:pPr>
        <w:ind w:left="1120" w:right="880" w:hanging="1262"/>
        <w:rPr>
          <w:rFonts w:ascii="맑은 고딕" w:hAnsi="맑은 고딕"/>
          <w:b/>
          <w:sz w:val="24"/>
          <w:szCs w:val="24"/>
        </w:rPr>
      </w:pPr>
      <w:r>
        <w:rPr>
          <w:rFonts w:ascii="맑은 고딕" w:hAnsi="맑은 고딕" w:hint="eastAsia"/>
          <w:b/>
          <w:sz w:val="24"/>
          <w:szCs w:val="24"/>
        </w:rPr>
        <w:t>[</w:t>
      </w:r>
      <w:r w:rsidRPr="006545C3">
        <w:rPr>
          <w:rFonts w:ascii="맑은 고딕" w:hAnsi="맑은 고딕" w:hint="eastAsia"/>
          <w:b/>
          <w:sz w:val="24"/>
          <w:szCs w:val="24"/>
        </w:rPr>
        <w:t>고객</w:t>
      </w:r>
      <w:r>
        <w:rPr>
          <w:rFonts w:ascii="맑은 고딕" w:hAnsi="맑은 고딕" w:hint="eastAsia"/>
          <w:b/>
          <w:sz w:val="24"/>
          <w:szCs w:val="24"/>
        </w:rPr>
        <w:t xml:space="preserve"> </w:t>
      </w:r>
      <w:r w:rsidRPr="006545C3">
        <w:rPr>
          <w:rFonts w:ascii="맑은 고딕" w:hAnsi="맑은 고딕" w:hint="eastAsia"/>
          <w:b/>
          <w:sz w:val="24"/>
          <w:szCs w:val="24"/>
        </w:rPr>
        <w:t>사</w:t>
      </w:r>
      <w:r>
        <w:rPr>
          <w:rFonts w:ascii="맑은 고딕" w:hAnsi="맑은 고딕" w:hint="eastAsia"/>
          <w:b/>
          <w:sz w:val="24"/>
          <w:szCs w:val="24"/>
        </w:rPr>
        <w:t>]</w:t>
      </w: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220"/>
        <w:gridCol w:w="2221"/>
        <w:gridCol w:w="2221"/>
      </w:tblGrid>
      <w:tr w:rsidR="008F1939" w:rsidRPr="00B5556A" w14:paraId="32B2C0DA" w14:textId="77777777" w:rsidTr="00B23AA5">
        <w:trPr>
          <w:trHeight w:val="48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3CA80F2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구분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1AC19510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성명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0F8055C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일자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4967EB18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서명</w:t>
            </w:r>
          </w:p>
        </w:tc>
      </w:tr>
      <w:tr w:rsidR="00F3385C" w:rsidRPr="00B5556A" w14:paraId="4BEAB241" w14:textId="77777777" w:rsidTr="008F1939">
        <w:trPr>
          <w:trHeight w:val="485"/>
        </w:trPr>
        <w:tc>
          <w:tcPr>
            <w:tcW w:w="3261" w:type="dxa"/>
            <w:vAlign w:val="center"/>
          </w:tcPr>
          <w:p w14:paraId="0E9D2977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승인자</w:t>
            </w:r>
          </w:p>
        </w:tc>
        <w:tc>
          <w:tcPr>
            <w:tcW w:w="2220" w:type="dxa"/>
            <w:vAlign w:val="center"/>
          </w:tcPr>
          <w:p w14:paraId="3E4C6B8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4C62E2E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1E6522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  <w:tr w:rsidR="00F3385C" w:rsidRPr="00B5556A" w14:paraId="6513731E" w14:textId="77777777" w:rsidTr="008F1939">
        <w:trPr>
          <w:trHeight w:val="484"/>
        </w:trPr>
        <w:tc>
          <w:tcPr>
            <w:tcW w:w="3261" w:type="dxa"/>
            <w:vAlign w:val="center"/>
          </w:tcPr>
          <w:p w14:paraId="05C54CC5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검토자</w:t>
            </w:r>
          </w:p>
        </w:tc>
        <w:tc>
          <w:tcPr>
            <w:tcW w:w="2220" w:type="dxa"/>
            <w:vAlign w:val="center"/>
          </w:tcPr>
          <w:p w14:paraId="7D1EDD48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41C0A72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62C9717B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</w:tbl>
    <w:p w14:paraId="36343445" w14:textId="77777777" w:rsidR="00F3385C" w:rsidRDefault="00F3385C" w:rsidP="00F3385C">
      <w:pPr>
        <w:ind w:left="1120" w:hanging="720"/>
        <w:jc w:val="left"/>
        <w:rPr>
          <w:rFonts w:ascii="맑은 고딕" w:hAnsi="맑은 고딕"/>
          <w:b/>
          <w:sz w:val="28"/>
        </w:rPr>
      </w:pPr>
    </w:p>
    <w:p w14:paraId="0BC603E6" w14:textId="77777777" w:rsidR="00F3385C" w:rsidRPr="006545C3" w:rsidRDefault="00F3385C" w:rsidP="00F3385C">
      <w:pPr>
        <w:ind w:left="1120" w:hanging="1262"/>
        <w:jc w:val="left"/>
        <w:rPr>
          <w:rFonts w:ascii="맑은 고딕" w:hAnsi="맑은 고딕"/>
          <w:b/>
          <w:sz w:val="24"/>
          <w:szCs w:val="24"/>
        </w:rPr>
      </w:pPr>
      <w:r>
        <w:rPr>
          <w:rFonts w:ascii="맑은 고딕" w:hAnsi="맑은 고딕" w:hint="eastAsia"/>
          <w:b/>
          <w:sz w:val="24"/>
          <w:szCs w:val="24"/>
        </w:rPr>
        <w:t>[</w:t>
      </w:r>
      <w:r w:rsidRPr="006545C3">
        <w:rPr>
          <w:rFonts w:ascii="맑은 고딕" w:hAnsi="맑은 고딕" w:hint="eastAsia"/>
          <w:b/>
          <w:sz w:val="24"/>
          <w:szCs w:val="24"/>
        </w:rPr>
        <w:t>SK C&amp;C</w:t>
      </w:r>
      <w:r>
        <w:rPr>
          <w:rFonts w:ascii="맑은 고딕" w:hAnsi="맑은 고딕" w:hint="eastAsia"/>
          <w:b/>
          <w:sz w:val="24"/>
          <w:szCs w:val="24"/>
        </w:rPr>
        <w:t>]</w:t>
      </w: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220"/>
        <w:gridCol w:w="2221"/>
        <w:gridCol w:w="2221"/>
      </w:tblGrid>
      <w:tr w:rsidR="008F1939" w:rsidRPr="00B5556A" w14:paraId="261A5C07" w14:textId="77777777" w:rsidTr="00B23AA5">
        <w:trPr>
          <w:trHeight w:val="48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4690574F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구분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2A7259D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성명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7FEDC61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일자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5FD5BF57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서명</w:t>
            </w:r>
          </w:p>
        </w:tc>
      </w:tr>
      <w:tr w:rsidR="00F3385C" w:rsidRPr="00B5556A" w14:paraId="35F22999" w14:textId="77777777" w:rsidTr="008F1939">
        <w:trPr>
          <w:trHeight w:val="485"/>
        </w:trPr>
        <w:tc>
          <w:tcPr>
            <w:tcW w:w="3261" w:type="dxa"/>
            <w:vAlign w:val="center"/>
          </w:tcPr>
          <w:p w14:paraId="5C492FD7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승인자</w:t>
            </w:r>
          </w:p>
        </w:tc>
        <w:tc>
          <w:tcPr>
            <w:tcW w:w="2220" w:type="dxa"/>
            <w:vAlign w:val="center"/>
          </w:tcPr>
          <w:p w14:paraId="7EBD26E4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3989E63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A51FA0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  <w:tr w:rsidR="00F3385C" w:rsidRPr="00B5556A" w14:paraId="66FE4D1A" w14:textId="77777777" w:rsidTr="008F1939">
        <w:trPr>
          <w:trHeight w:val="484"/>
        </w:trPr>
        <w:tc>
          <w:tcPr>
            <w:tcW w:w="3261" w:type="dxa"/>
            <w:vAlign w:val="center"/>
          </w:tcPr>
          <w:p w14:paraId="2632B604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검토자</w:t>
            </w:r>
          </w:p>
        </w:tc>
        <w:tc>
          <w:tcPr>
            <w:tcW w:w="2220" w:type="dxa"/>
            <w:vAlign w:val="center"/>
          </w:tcPr>
          <w:p w14:paraId="027D6C5B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0B29BAE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F0B13A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</w:tbl>
    <w:p w14:paraId="44E0D176" w14:textId="77777777" w:rsidR="00F3385C" w:rsidRPr="001329EF" w:rsidRDefault="00F3385C" w:rsidP="00F3385C">
      <w:pPr>
        <w:jc w:val="center"/>
        <w:rPr>
          <w:rFonts w:ascii="맑은 고딕" w:hAnsi="맑은 고딕"/>
        </w:rPr>
      </w:pPr>
    </w:p>
    <w:p w14:paraId="7FD06EBC" w14:textId="77777777" w:rsidR="00F3385C" w:rsidRPr="0097269A" w:rsidRDefault="00F3385C" w:rsidP="00F3385C">
      <w:pPr>
        <w:jc w:val="center"/>
        <w:rPr>
          <w:rFonts w:ascii="맑은 고딕" w:hAnsi="맑은 고딕"/>
        </w:rPr>
      </w:pPr>
    </w:p>
    <w:p w14:paraId="7A351E73" w14:textId="77777777" w:rsidR="00F3385C" w:rsidRPr="0097269A" w:rsidRDefault="00F3385C" w:rsidP="00F3385C">
      <w:pPr>
        <w:tabs>
          <w:tab w:val="left" w:pos="9026"/>
        </w:tabs>
        <w:ind w:right="-46"/>
        <w:jc w:val="center"/>
        <w:rPr>
          <w:rFonts w:ascii="맑은 고딕" w:hAnsi="맑은 고딕"/>
          <w:b/>
          <w:sz w:val="28"/>
        </w:rPr>
      </w:pPr>
      <w:r w:rsidRPr="0097269A">
        <w:rPr>
          <w:rFonts w:ascii="맑은 고딕" w:hAnsi="맑은 고딕"/>
          <w:b/>
          <w:sz w:val="28"/>
        </w:rPr>
        <w:t>제</w:t>
      </w:r>
      <w:r w:rsidR="00080351">
        <w:rPr>
          <w:rFonts w:ascii="맑은 고딕" w:hAnsi="맑은 고딕" w:hint="eastAsia"/>
          <w:b/>
          <w:sz w:val="28"/>
        </w:rPr>
        <w:t>ㆍ</w:t>
      </w:r>
      <w:r w:rsidRPr="0097269A">
        <w:rPr>
          <w:rFonts w:ascii="맑은 고딕" w:hAnsi="맑은 고딕"/>
          <w:b/>
          <w:sz w:val="28"/>
        </w:rPr>
        <w:t>개정 이력</w:t>
      </w:r>
    </w:p>
    <w:p w14:paraId="62DE213B" w14:textId="77777777" w:rsidR="00F3385C" w:rsidRPr="00126A5E" w:rsidRDefault="00F3385C" w:rsidP="00F3385C">
      <w:pPr>
        <w:ind w:left="720" w:hangingChars="300" w:hanging="720"/>
        <w:jc w:val="center"/>
        <w:rPr>
          <w:rFonts w:ascii="맑은 고딕" w:hAnsi="맑은 고딕"/>
          <w:b/>
          <w:sz w:val="24"/>
        </w:rPr>
      </w:pP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1723"/>
        <w:gridCol w:w="4677"/>
        <w:gridCol w:w="2268"/>
      </w:tblGrid>
      <w:tr w:rsidR="00F3385C" w:rsidRPr="00FE0748" w14:paraId="0C31F8AF" w14:textId="77777777" w:rsidTr="00B23AA5">
        <w:trPr>
          <w:trHeight w:val="243"/>
        </w:trPr>
        <w:tc>
          <w:tcPr>
            <w:tcW w:w="1255" w:type="dxa"/>
            <w:shd w:val="clear" w:color="auto" w:fill="D9D9D9" w:themeFill="background1" w:themeFillShade="D9"/>
          </w:tcPr>
          <w:p w14:paraId="7EADAD38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버전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14:paraId="67DB46E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변경일자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623C455D" w14:textId="77777777" w:rsidR="00F3385C" w:rsidRPr="00B5556A" w:rsidRDefault="00F3385C" w:rsidP="008F1939">
            <w:pPr>
              <w:ind w:leftChars="-39" w:left="-78" w:rightChars="-58" w:right="-116"/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/>
                <w:b/>
                <w:sz w:val="22"/>
                <w:szCs w:val="24"/>
              </w:rPr>
              <w:t xml:space="preserve">제.개정 </w:t>
            </w: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내용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D3DF021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작성자</w:t>
            </w:r>
          </w:p>
        </w:tc>
      </w:tr>
      <w:tr w:rsidR="00C120E1" w:rsidRPr="00FE0748" w14:paraId="68293817" w14:textId="77777777" w:rsidTr="00C120E1">
        <w:trPr>
          <w:trHeight w:val="243"/>
        </w:trPr>
        <w:tc>
          <w:tcPr>
            <w:tcW w:w="1255" w:type="dxa"/>
          </w:tcPr>
          <w:p w14:paraId="741E0B1E" w14:textId="193845A5" w:rsidR="00C120E1" w:rsidRPr="00D20A84" w:rsidRDefault="009C1685" w:rsidP="007C0138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</w:t>
            </w:r>
            <w:r w:rsidR="00C120E1" w:rsidRPr="00D20A84">
              <w:rPr>
                <w:rFonts w:ascii="맑은 고딕" w:hAnsi="맑은 고딕" w:hint="eastAsia"/>
                <w:szCs w:val="24"/>
              </w:rPr>
              <w:t>.</w:t>
            </w:r>
            <w:r w:rsidR="00010313">
              <w:rPr>
                <w:rFonts w:ascii="맑은 고딕" w:hAnsi="맑은 고딕" w:hint="eastAsia"/>
                <w:szCs w:val="24"/>
              </w:rPr>
              <w:t>0</w:t>
            </w:r>
            <w:r>
              <w:rPr>
                <w:rFonts w:ascii="맑은 고딕" w:hAnsi="맑은 고딕" w:hint="eastAsia"/>
                <w:szCs w:val="24"/>
              </w:rPr>
              <w:t>1</w:t>
            </w:r>
          </w:p>
        </w:tc>
        <w:tc>
          <w:tcPr>
            <w:tcW w:w="1723" w:type="dxa"/>
          </w:tcPr>
          <w:p w14:paraId="3F9D6AEB" w14:textId="1FBD4AF3" w:rsidR="00C120E1" w:rsidRPr="00D20A84" w:rsidRDefault="008B5A18" w:rsidP="007C0138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20</w:t>
            </w:r>
            <w:r w:rsidR="00F979E1">
              <w:rPr>
                <w:rFonts w:ascii="맑은 고딕" w:hAnsi="맑은 고딕"/>
                <w:szCs w:val="24"/>
              </w:rPr>
              <w:t>21</w:t>
            </w:r>
            <w:r w:rsidR="009C1685">
              <w:rPr>
                <w:rFonts w:ascii="맑은 고딕" w:hAnsi="맑은 고딕" w:hint="eastAsia"/>
                <w:szCs w:val="24"/>
              </w:rPr>
              <w:t>-10</w:t>
            </w:r>
            <w:r w:rsidR="00C120E1" w:rsidRPr="00D20A84">
              <w:rPr>
                <w:rFonts w:ascii="맑은 고딕" w:hAnsi="맑은 고딕" w:hint="eastAsia"/>
                <w:szCs w:val="24"/>
              </w:rPr>
              <w:t>-</w:t>
            </w:r>
            <w:r w:rsidR="009C1685">
              <w:rPr>
                <w:rFonts w:ascii="맑은 고딕" w:hAnsi="맑은 고딕" w:hint="eastAsia"/>
                <w:szCs w:val="24"/>
              </w:rPr>
              <w:t>25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151B9E4D" w14:textId="77777777" w:rsidR="00C120E1" w:rsidRPr="00D20A84" w:rsidRDefault="00C120E1" w:rsidP="00C120E1">
            <w:pPr>
              <w:ind w:left="34"/>
              <w:jc w:val="left"/>
              <w:rPr>
                <w:rFonts w:ascii="맑은 고딕" w:hAnsi="맑은 고딕"/>
                <w:szCs w:val="24"/>
              </w:rPr>
            </w:pPr>
            <w:r w:rsidRPr="00D20A84">
              <w:rPr>
                <w:rFonts w:ascii="맑은 고딕" w:hAnsi="맑은 고딕" w:hint="eastAsia"/>
                <w:szCs w:val="24"/>
              </w:rPr>
              <w:t>최초 등록</w:t>
            </w:r>
          </w:p>
        </w:tc>
        <w:tc>
          <w:tcPr>
            <w:tcW w:w="2268" w:type="dxa"/>
          </w:tcPr>
          <w:p w14:paraId="5F94BD26" w14:textId="1B76B26B" w:rsidR="00C120E1" w:rsidRPr="00D20A84" w:rsidRDefault="009C1685" w:rsidP="00F979E1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C120E1" w:rsidRPr="00FE0748" w14:paraId="3DB0E375" w14:textId="77777777" w:rsidTr="00C120E1">
        <w:trPr>
          <w:trHeight w:val="243"/>
        </w:trPr>
        <w:tc>
          <w:tcPr>
            <w:tcW w:w="1255" w:type="dxa"/>
          </w:tcPr>
          <w:p w14:paraId="1059A9AB" w14:textId="1ED485EA" w:rsidR="00C120E1" w:rsidRPr="00D20A84" w:rsidRDefault="00C57A7A" w:rsidP="007C0138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0.</w:t>
            </w:r>
            <w:r w:rsidR="00010313">
              <w:rPr>
                <w:rFonts w:ascii="맑은 고딕" w:hAnsi="맑은 고딕" w:hint="eastAsia"/>
                <w:szCs w:val="24"/>
              </w:rPr>
              <w:t>0</w:t>
            </w:r>
            <w:r>
              <w:rPr>
                <w:rFonts w:ascii="맑은 고딕" w:hAnsi="맑은 고딕" w:hint="eastAsia"/>
                <w:szCs w:val="24"/>
              </w:rPr>
              <w:t>2</w:t>
            </w:r>
          </w:p>
        </w:tc>
        <w:tc>
          <w:tcPr>
            <w:tcW w:w="1723" w:type="dxa"/>
          </w:tcPr>
          <w:p w14:paraId="5ACEBA65" w14:textId="0E0B7377" w:rsidR="00C120E1" w:rsidRPr="00D20A84" w:rsidRDefault="00D56B54" w:rsidP="007C0138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2021-12-</w:t>
            </w:r>
            <w:r w:rsidR="00C57A7A">
              <w:rPr>
                <w:rFonts w:ascii="맑은 고딕" w:hAnsi="맑은 고딕" w:hint="eastAsia"/>
                <w:szCs w:val="24"/>
              </w:rPr>
              <w:t>22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1A5EFE10" w14:textId="49455A0B" w:rsidR="008B5EB1" w:rsidRDefault="008B5EB1" w:rsidP="008B5EB1">
            <w:pPr>
              <w:ind w:rightChars="-58" w:right="-116"/>
              <w:jc w:val="left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내용 추가</w:t>
            </w:r>
          </w:p>
          <w:p w14:paraId="47D19426" w14:textId="65E1377F" w:rsidR="00C120E1" w:rsidRPr="008B5EB1" w:rsidRDefault="008B5EB1" w:rsidP="008B5EB1">
            <w:pPr>
              <w:ind w:rightChars="-58" w:right="-116" w:firstLineChars="100" w:firstLine="200"/>
              <w:jc w:val="left"/>
              <w:rPr>
                <w:rFonts w:ascii="맑은 고딕" w:hAnsi="맑은 고딕"/>
                <w:szCs w:val="24"/>
              </w:rPr>
            </w:pPr>
            <w:r w:rsidRPr="008B5EB1">
              <w:rPr>
                <w:rFonts w:ascii="맑은 고딕" w:hAnsi="맑은 고딕" w:hint="eastAsia"/>
                <w:szCs w:val="24"/>
              </w:rPr>
              <w:t>•</w:t>
            </w:r>
            <w:r>
              <w:rPr>
                <w:rFonts w:ascii="맑은 고딕" w:hAnsi="맑은 고딕" w:hint="eastAsia"/>
                <w:szCs w:val="24"/>
              </w:rPr>
              <w:t xml:space="preserve">  </w:t>
            </w:r>
            <w:r w:rsidR="00D76DD6" w:rsidRPr="008B5EB1">
              <w:rPr>
                <w:rFonts w:ascii="맑은 고딕" w:hAnsi="맑은 고딕" w:hint="eastAsia"/>
                <w:szCs w:val="24"/>
              </w:rPr>
              <w:t xml:space="preserve">7. 웹스퀘어 라이브러리 설치 </w:t>
            </w:r>
          </w:p>
        </w:tc>
        <w:tc>
          <w:tcPr>
            <w:tcW w:w="2268" w:type="dxa"/>
          </w:tcPr>
          <w:p w14:paraId="4E2D5F61" w14:textId="7BC0E825" w:rsidR="00C120E1" w:rsidRPr="00C57A7A" w:rsidRDefault="00C57A7A" w:rsidP="007C0138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C120E1" w:rsidRPr="00FE0748" w14:paraId="72B47FCB" w14:textId="77777777" w:rsidTr="00C120E1">
        <w:trPr>
          <w:trHeight w:val="243"/>
        </w:trPr>
        <w:tc>
          <w:tcPr>
            <w:tcW w:w="1255" w:type="dxa"/>
          </w:tcPr>
          <w:p w14:paraId="4612C377" w14:textId="5A22139C" w:rsidR="00C120E1" w:rsidRPr="00D20A84" w:rsidRDefault="00BC77BC" w:rsidP="007C0138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0.</w:t>
            </w:r>
            <w:r w:rsidR="00010313">
              <w:rPr>
                <w:rFonts w:ascii="맑은 고딕" w:hAnsi="맑은 고딕" w:hint="eastAsia"/>
                <w:szCs w:val="24"/>
              </w:rPr>
              <w:t>0</w:t>
            </w:r>
            <w:r>
              <w:rPr>
                <w:rFonts w:ascii="맑은 고딕" w:hAnsi="맑은 고딕" w:hint="eastAsia"/>
                <w:szCs w:val="24"/>
              </w:rPr>
              <w:t>3</w:t>
            </w:r>
          </w:p>
        </w:tc>
        <w:tc>
          <w:tcPr>
            <w:tcW w:w="1723" w:type="dxa"/>
          </w:tcPr>
          <w:p w14:paraId="58E17C67" w14:textId="3ACAA965" w:rsidR="00C120E1" w:rsidRPr="00D20A84" w:rsidRDefault="00D56B54" w:rsidP="007C0138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2021-12-</w:t>
            </w:r>
            <w:r w:rsidR="00BC77BC">
              <w:rPr>
                <w:rFonts w:ascii="맑은 고딕" w:hAnsi="맑은 고딕" w:hint="eastAsia"/>
                <w:szCs w:val="24"/>
              </w:rPr>
              <w:t>23</w:t>
            </w:r>
          </w:p>
        </w:tc>
        <w:tc>
          <w:tcPr>
            <w:tcW w:w="4677" w:type="dxa"/>
          </w:tcPr>
          <w:p w14:paraId="74D9DF3C" w14:textId="6555EB58" w:rsidR="008B5EB1" w:rsidRDefault="008B5EB1" w:rsidP="00BC77BC">
            <w:pPr>
              <w:ind w:rightChars="-58" w:right="-116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내용 추가</w:t>
            </w:r>
          </w:p>
          <w:p w14:paraId="7CFBA195" w14:textId="26C55943" w:rsidR="00C120E1" w:rsidRDefault="008B5EB1" w:rsidP="00BC77BC">
            <w:pPr>
              <w:ind w:rightChars="-58" w:right="-116"/>
              <w:rPr>
                <w:rFonts w:ascii="맑은 고딕" w:hAnsi="맑은 고딕"/>
                <w:szCs w:val="24"/>
              </w:rPr>
            </w:pPr>
            <w:r w:rsidRPr="008B5EB1">
              <w:rPr>
                <w:rFonts w:ascii="맑은 고딕" w:hAnsi="맑은 고딕" w:hint="eastAsia"/>
                <w:szCs w:val="24"/>
              </w:rPr>
              <w:t>•</w:t>
            </w:r>
            <w:r>
              <w:rPr>
                <w:rFonts w:ascii="맑은 고딕" w:hAnsi="맑은 고딕" w:hint="eastAsia"/>
                <w:szCs w:val="24"/>
              </w:rPr>
              <w:t xml:space="preserve">  </w:t>
            </w:r>
            <w:r w:rsidR="00BC77BC">
              <w:rPr>
                <w:rFonts w:ascii="맑은 고딕" w:hAnsi="맑은 고딕" w:hint="eastAsia"/>
                <w:szCs w:val="24"/>
              </w:rPr>
              <w:t xml:space="preserve">8. 공통라이브러리 동기화 </w:t>
            </w:r>
          </w:p>
          <w:p w14:paraId="5D6E62E4" w14:textId="7BFE28FE" w:rsidR="008B5EB1" w:rsidRPr="00D20A84" w:rsidRDefault="008B5EB1" w:rsidP="00BC77BC">
            <w:pPr>
              <w:ind w:rightChars="-58" w:right="-116"/>
              <w:rPr>
                <w:rFonts w:ascii="맑은 고딕" w:hAnsi="맑은 고딕"/>
                <w:szCs w:val="24"/>
              </w:rPr>
            </w:pPr>
            <w:r w:rsidRPr="008B5EB1">
              <w:rPr>
                <w:rFonts w:ascii="맑은 고딕" w:hAnsi="맑은 고딕" w:hint="eastAsia"/>
                <w:szCs w:val="24"/>
              </w:rPr>
              <w:t>•</w:t>
            </w:r>
            <w:r>
              <w:rPr>
                <w:rFonts w:ascii="맑은 고딕" w:hAnsi="맑은 고딕" w:hint="eastAsia"/>
                <w:szCs w:val="24"/>
              </w:rPr>
              <w:t xml:space="preserve">  9.2 프레임워크 Validation 체크옵션 해제 </w:t>
            </w:r>
          </w:p>
        </w:tc>
        <w:tc>
          <w:tcPr>
            <w:tcW w:w="2268" w:type="dxa"/>
          </w:tcPr>
          <w:p w14:paraId="6ED4BF1C" w14:textId="00C27520" w:rsidR="00C120E1" w:rsidRPr="00D20A84" w:rsidRDefault="00D76DD6" w:rsidP="007C0138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C120E1" w:rsidRPr="00FE0748" w14:paraId="2A646137" w14:textId="77777777" w:rsidTr="00C120E1">
        <w:trPr>
          <w:trHeight w:val="243"/>
        </w:trPr>
        <w:tc>
          <w:tcPr>
            <w:tcW w:w="1255" w:type="dxa"/>
          </w:tcPr>
          <w:p w14:paraId="11977ADF" w14:textId="68572AF3" w:rsidR="00C120E1" w:rsidRPr="00B14D86" w:rsidRDefault="00B14D86" w:rsidP="008F1939">
            <w:pPr>
              <w:jc w:val="center"/>
              <w:rPr>
                <w:rFonts w:ascii="맑은 고딕" w:hAnsi="맑은 고딕"/>
                <w:szCs w:val="24"/>
              </w:rPr>
            </w:pPr>
            <w:r w:rsidRPr="00B14D86">
              <w:rPr>
                <w:rFonts w:ascii="맑은 고딕" w:hAnsi="맑은 고딕" w:hint="eastAsia"/>
                <w:szCs w:val="24"/>
              </w:rPr>
              <w:t>0.</w:t>
            </w:r>
            <w:r w:rsidR="00010313">
              <w:rPr>
                <w:rFonts w:ascii="맑은 고딕" w:hAnsi="맑은 고딕" w:hint="eastAsia"/>
                <w:szCs w:val="24"/>
              </w:rPr>
              <w:t>0</w:t>
            </w:r>
            <w:r w:rsidRPr="00B14D86">
              <w:rPr>
                <w:rFonts w:ascii="맑은 고딕" w:hAnsi="맑은 고딕" w:hint="eastAsia"/>
                <w:szCs w:val="24"/>
              </w:rPr>
              <w:t>4</w:t>
            </w:r>
          </w:p>
        </w:tc>
        <w:tc>
          <w:tcPr>
            <w:tcW w:w="1723" w:type="dxa"/>
          </w:tcPr>
          <w:p w14:paraId="7B5174AE" w14:textId="6B2EC1A2" w:rsidR="00C120E1" w:rsidRPr="00B14D86" w:rsidRDefault="00B14D86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 w:rsidRPr="00B14D86">
              <w:rPr>
                <w:rFonts w:ascii="맑은 고딕" w:hAnsi="맑은 고딕" w:hint="eastAsia"/>
                <w:szCs w:val="24"/>
              </w:rPr>
              <w:t>2021-12-29</w:t>
            </w:r>
          </w:p>
        </w:tc>
        <w:tc>
          <w:tcPr>
            <w:tcW w:w="4677" w:type="dxa"/>
          </w:tcPr>
          <w:p w14:paraId="1A6C99CC" w14:textId="137A45A5" w:rsidR="00B14D86" w:rsidRDefault="00B14D86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내용추가</w:t>
            </w:r>
          </w:p>
          <w:p w14:paraId="54CE7919" w14:textId="77777777" w:rsidR="00C120E1" w:rsidRDefault="00B14D86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5.1.3 웹스퀘어 Repository</w:t>
            </w:r>
          </w:p>
          <w:p w14:paraId="127C69C2" w14:textId="77777777" w:rsidR="00B14D86" w:rsidRDefault="00B14D86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5.1.4 전환소스 Repository</w:t>
            </w:r>
          </w:p>
          <w:p w14:paraId="373A069A" w14:textId="77777777" w:rsidR="00B14D86" w:rsidRDefault="00B14D86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6.3 웹스퀘어 프로젝트</w:t>
            </w:r>
          </w:p>
          <w:p w14:paraId="41C3B3CF" w14:textId="77777777" w:rsidR="00B14D86" w:rsidRDefault="00B14D86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6.4 전환소스 프로젝트</w:t>
            </w:r>
          </w:p>
          <w:p w14:paraId="7EF635D6" w14:textId="4706A96F" w:rsidR="00B14D86" w:rsidRPr="00B14D86" w:rsidRDefault="00B14D86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9. 로컬서버 환경설정</w:t>
            </w:r>
          </w:p>
        </w:tc>
        <w:tc>
          <w:tcPr>
            <w:tcW w:w="2268" w:type="dxa"/>
          </w:tcPr>
          <w:p w14:paraId="467C520C" w14:textId="55CC300F" w:rsidR="00C120E1" w:rsidRPr="00B14D86" w:rsidRDefault="00B14D86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C120E1" w:rsidRPr="00FE0748" w14:paraId="12EA801D" w14:textId="77777777" w:rsidTr="00C120E1">
        <w:trPr>
          <w:trHeight w:val="243"/>
        </w:trPr>
        <w:tc>
          <w:tcPr>
            <w:tcW w:w="1255" w:type="dxa"/>
          </w:tcPr>
          <w:p w14:paraId="750AAEBC" w14:textId="73179FF7" w:rsidR="00C120E1" w:rsidRPr="00B14D86" w:rsidRDefault="007621A8" w:rsidP="008F1939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0.</w:t>
            </w:r>
            <w:r w:rsidR="00010313">
              <w:rPr>
                <w:rFonts w:ascii="맑은 고딕" w:hAnsi="맑은 고딕" w:hint="eastAsia"/>
                <w:szCs w:val="24"/>
              </w:rPr>
              <w:t>0</w:t>
            </w:r>
            <w:r>
              <w:rPr>
                <w:rFonts w:ascii="맑은 고딕" w:hAnsi="맑은 고딕" w:hint="eastAsia"/>
                <w:szCs w:val="24"/>
              </w:rPr>
              <w:t>5</w:t>
            </w:r>
          </w:p>
        </w:tc>
        <w:tc>
          <w:tcPr>
            <w:tcW w:w="1723" w:type="dxa"/>
          </w:tcPr>
          <w:p w14:paraId="35DE5011" w14:textId="49871FC1" w:rsidR="00C120E1" w:rsidRPr="00B14D86" w:rsidRDefault="007621A8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2022-01-03</w:t>
            </w:r>
          </w:p>
        </w:tc>
        <w:tc>
          <w:tcPr>
            <w:tcW w:w="4677" w:type="dxa"/>
          </w:tcPr>
          <w:p w14:paraId="2CB27A10" w14:textId="03888257" w:rsidR="00C120E1" w:rsidRPr="00B14D86" w:rsidRDefault="007621A8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7. 웹스퀘어 라이브러리 설치 삭제</w:t>
            </w:r>
          </w:p>
        </w:tc>
        <w:tc>
          <w:tcPr>
            <w:tcW w:w="2268" w:type="dxa"/>
          </w:tcPr>
          <w:p w14:paraId="56018224" w14:textId="4F28246E" w:rsidR="00C120E1" w:rsidRPr="00B14D86" w:rsidRDefault="007621A8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C120E1" w:rsidRPr="00FE0748" w14:paraId="124D9196" w14:textId="77777777" w:rsidTr="00C120E1">
        <w:trPr>
          <w:trHeight w:val="243"/>
        </w:trPr>
        <w:tc>
          <w:tcPr>
            <w:tcW w:w="1255" w:type="dxa"/>
          </w:tcPr>
          <w:p w14:paraId="494194A1" w14:textId="6C60B1F3" w:rsidR="00C120E1" w:rsidRPr="00B14D86" w:rsidRDefault="00010313" w:rsidP="008F1939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0.06</w:t>
            </w:r>
          </w:p>
        </w:tc>
        <w:tc>
          <w:tcPr>
            <w:tcW w:w="1723" w:type="dxa"/>
          </w:tcPr>
          <w:p w14:paraId="73EFB1E3" w14:textId="5497B4C8" w:rsidR="00C120E1" w:rsidRPr="00B14D86" w:rsidRDefault="00010313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2022-01-03</w:t>
            </w:r>
          </w:p>
        </w:tc>
        <w:tc>
          <w:tcPr>
            <w:tcW w:w="4677" w:type="dxa"/>
          </w:tcPr>
          <w:p w14:paraId="4D8843A8" w14:textId="245A183F" w:rsidR="00C120E1" w:rsidRPr="00B14D86" w:rsidRDefault="00010313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8.4 Deploy 리소스 추가  내용 추가</w:t>
            </w:r>
          </w:p>
        </w:tc>
        <w:tc>
          <w:tcPr>
            <w:tcW w:w="2268" w:type="dxa"/>
          </w:tcPr>
          <w:p w14:paraId="7F9856F9" w14:textId="25E166A2" w:rsidR="00C120E1" w:rsidRPr="00B14D86" w:rsidRDefault="00010313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C120E1" w:rsidRPr="00FE0748" w14:paraId="38A10F0E" w14:textId="77777777" w:rsidTr="00C120E1">
        <w:trPr>
          <w:trHeight w:val="243"/>
        </w:trPr>
        <w:tc>
          <w:tcPr>
            <w:tcW w:w="1255" w:type="dxa"/>
          </w:tcPr>
          <w:p w14:paraId="44D6D62C" w14:textId="059EC11F" w:rsidR="00C120E1" w:rsidRPr="00B14D86" w:rsidRDefault="003F5037" w:rsidP="008F1939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0.07</w:t>
            </w:r>
          </w:p>
        </w:tc>
        <w:tc>
          <w:tcPr>
            <w:tcW w:w="1723" w:type="dxa"/>
          </w:tcPr>
          <w:p w14:paraId="00E3360C" w14:textId="36637A29" w:rsidR="00C120E1" w:rsidRPr="00B14D86" w:rsidRDefault="003F5037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2022-01-06</w:t>
            </w:r>
          </w:p>
        </w:tc>
        <w:tc>
          <w:tcPr>
            <w:tcW w:w="4677" w:type="dxa"/>
          </w:tcPr>
          <w:p w14:paraId="6340F6B4" w14:textId="2E56C800" w:rsidR="009068D1" w:rsidRDefault="009068D1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 xml:space="preserve">3. 설치파일 다운로드 </w:t>
            </w:r>
            <w:r>
              <w:rPr>
                <w:rFonts w:ascii="맑은 고딕" w:hAnsi="맑은 고딕"/>
                <w:szCs w:val="24"/>
              </w:rPr>
              <w:t>–</w:t>
            </w:r>
            <w:r>
              <w:rPr>
                <w:rFonts w:ascii="맑은 고딕" w:hAnsi="맑은 고딕" w:hint="eastAsia"/>
                <w:szCs w:val="24"/>
              </w:rPr>
              <w:t xml:space="preserve"> 디렉터리 경로 변경</w:t>
            </w:r>
          </w:p>
          <w:p w14:paraId="279D1898" w14:textId="47ED7F4B" w:rsidR="00C120E1" w:rsidRPr="00B14D86" w:rsidRDefault="003F5037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8. 웹스퀘어 개발환경 설정 추가</w:t>
            </w:r>
          </w:p>
        </w:tc>
        <w:tc>
          <w:tcPr>
            <w:tcW w:w="2268" w:type="dxa"/>
          </w:tcPr>
          <w:p w14:paraId="50C53578" w14:textId="1BF22AEA" w:rsidR="00C120E1" w:rsidRPr="00B14D86" w:rsidRDefault="003F5037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C120E1" w:rsidRPr="00FE0748" w14:paraId="2D60EB2B" w14:textId="77777777" w:rsidTr="00C120E1">
        <w:trPr>
          <w:trHeight w:val="243"/>
        </w:trPr>
        <w:tc>
          <w:tcPr>
            <w:tcW w:w="1255" w:type="dxa"/>
          </w:tcPr>
          <w:p w14:paraId="15CB4EC6" w14:textId="45689BEA" w:rsidR="00C120E1" w:rsidRPr="00B14D86" w:rsidRDefault="002F5D7A" w:rsidP="008F1939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0.08</w:t>
            </w:r>
          </w:p>
        </w:tc>
        <w:tc>
          <w:tcPr>
            <w:tcW w:w="1723" w:type="dxa"/>
          </w:tcPr>
          <w:p w14:paraId="3399CEBB" w14:textId="59323234" w:rsidR="00C120E1" w:rsidRPr="00B14D86" w:rsidRDefault="002F5D7A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2022-01-10</w:t>
            </w:r>
          </w:p>
        </w:tc>
        <w:tc>
          <w:tcPr>
            <w:tcW w:w="4677" w:type="dxa"/>
          </w:tcPr>
          <w:p w14:paraId="41325BA6" w14:textId="41E16B15" w:rsidR="00C120E1" w:rsidRDefault="002F5D7A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9.</w:t>
            </w:r>
            <w:r w:rsidR="004137A9">
              <w:rPr>
                <w:rFonts w:ascii="맑은 고딕" w:hAnsi="맑은 고딕"/>
                <w:szCs w:val="24"/>
              </w:rPr>
              <w:t>2</w:t>
            </w:r>
            <w:r>
              <w:rPr>
                <w:rFonts w:ascii="맑은 고딕" w:hAnsi="맑은 고딕" w:hint="eastAsia"/>
                <w:szCs w:val="24"/>
              </w:rPr>
              <w:t xml:space="preserve"> 실행환경 </w:t>
            </w:r>
          </w:p>
          <w:p w14:paraId="2E9CBCBE" w14:textId="5A42C7CE" w:rsidR="002F5D7A" w:rsidRPr="00B14D86" w:rsidRDefault="002F5D7A" w:rsidP="0062757D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 xml:space="preserve">   - JVM </w:t>
            </w:r>
            <w:r w:rsidR="0062757D">
              <w:rPr>
                <w:rFonts w:ascii="맑은 고딕" w:hAnsi="맑은 고딕" w:hint="eastAsia"/>
                <w:szCs w:val="24"/>
              </w:rPr>
              <w:t xml:space="preserve">옵션 </w:t>
            </w:r>
            <w:r>
              <w:rPr>
                <w:rFonts w:ascii="맑은 고딕" w:hAnsi="맑은 고딕" w:hint="eastAsia"/>
                <w:szCs w:val="24"/>
              </w:rPr>
              <w:t xml:space="preserve">설정 추가 </w:t>
            </w:r>
          </w:p>
        </w:tc>
        <w:tc>
          <w:tcPr>
            <w:tcW w:w="2268" w:type="dxa"/>
          </w:tcPr>
          <w:p w14:paraId="4E019293" w14:textId="2F82F984" w:rsidR="00C120E1" w:rsidRPr="00B14D86" w:rsidRDefault="002F5D7A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C120E1" w:rsidRPr="00FE0748" w14:paraId="6695027F" w14:textId="77777777" w:rsidTr="00C120E1">
        <w:trPr>
          <w:trHeight w:val="243"/>
        </w:trPr>
        <w:tc>
          <w:tcPr>
            <w:tcW w:w="1255" w:type="dxa"/>
          </w:tcPr>
          <w:p w14:paraId="7A2A9B52" w14:textId="70330E36" w:rsidR="00C120E1" w:rsidRPr="00B14D86" w:rsidRDefault="00847FB4" w:rsidP="008F1939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lastRenderedPageBreak/>
              <w:t>0.09</w:t>
            </w:r>
          </w:p>
        </w:tc>
        <w:tc>
          <w:tcPr>
            <w:tcW w:w="1723" w:type="dxa"/>
          </w:tcPr>
          <w:p w14:paraId="4F959CAA" w14:textId="71B50E32" w:rsidR="00C120E1" w:rsidRPr="00B14D86" w:rsidRDefault="00847FB4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2022-01-26</w:t>
            </w:r>
          </w:p>
        </w:tc>
        <w:tc>
          <w:tcPr>
            <w:tcW w:w="4677" w:type="dxa"/>
          </w:tcPr>
          <w:p w14:paraId="39A7F39C" w14:textId="7086C064" w:rsidR="00C120E1" w:rsidRPr="00B14D86" w:rsidRDefault="00847FB4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5.5.1 로컬서버환경 Repository 내용 추가</w:t>
            </w:r>
          </w:p>
        </w:tc>
        <w:tc>
          <w:tcPr>
            <w:tcW w:w="2268" w:type="dxa"/>
          </w:tcPr>
          <w:p w14:paraId="7B3976F1" w14:textId="7B59DEB6" w:rsidR="00C120E1" w:rsidRPr="00B14D86" w:rsidRDefault="00BF4A21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8326F5" w:rsidRPr="00FE0748" w14:paraId="13896862" w14:textId="77777777" w:rsidTr="00C120E1">
        <w:trPr>
          <w:trHeight w:val="243"/>
        </w:trPr>
        <w:tc>
          <w:tcPr>
            <w:tcW w:w="1255" w:type="dxa"/>
          </w:tcPr>
          <w:p w14:paraId="704A0896" w14:textId="1B4BCB4A" w:rsidR="008326F5" w:rsidRDefault="008326F5" w:rsidP="008F1939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</w:t>
            </w:r>
            <w:r>
              <w:rPr>
                <w:rFonts w:ascii="맑은 고딕" w:hAnsi="맑은 고딕"/>
                <w:szCs w:val="24"/>
              </w:rPr>
              <w:t>.10</w:t>
            </w:r>
          </w:p>
        </w:tc>
        <w:tc>
          <w:tcPr>
            <w:tcW w:w="1723" w:type="dxa"/>
          </w:tcPr>
          <w:p w14:paraId="63385B20" w14:textId="52C1CB4C" w:rsidR="008326F5" w:rsidRDefault="008326F5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</w:t>
            </w:r>
            <w:r>
              <w:rPr>
                <w:rFonts w:ascii="맑은 고딕" w:hAnsi="맑은 고딕"/>
                <w:szCs w:val="24"/>
              </w:rPr>
              <w:t>022-02-21</w:t>
            </w:r>
          </w:p>
        </w:tc>
        <w:tc>
          <w:tcPr>
            <w:tcW w:w="4677" w:type="dxa"/>
          </w:tcPr>
          <w:p w14:paraId="77CBA5CE" w14:textId="77777777" w:rsidR="008326F5" w:rsidRDefault="008326F5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9</w:t>
            </w:r>
            <w:r>
              <w:rPr>
                <w:rFonts w:ascii="맑은 고딕" w:hAnsi="맑은 고딕"/>
                <w:szCs w:val="24"/>
              </w:rPr>
              <w:t xml:space="preserve">.2 </w:t>
            </w:r>
            <w:r>
              <w:rPr>
                <w:rFonts w:ascii="맑은 고딕" w:hAnsi="맑은 고딕" w:hint="eastAsia"/>
                <w:szCs w:val="24"/>
              </w:rPr>
              <w:t xml:space="preserve">실행환경 설정 </w:t>
            </w:r>
          </w:p>
          <w:p w14:paraId="2B34B988" w14:textId="20BE5A98" w:rsidR="008326F5" w:rsidRDefault="008326F5" w:rsidP="00E46093">
            <w:pPr>
              <w:ind w:left="34" w:firstLine="135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/>
                <w:szCs w:val="24"/>
              </w:rPr>
              <w:t>JVM</w:t>
            </w:r>
            <w:r>
              <w:rPr>
                <w:rFonts w:ascii="맑은 고딕" w:hAnsi="맑은 고딕" w:hint="eastAsia"/>
                <w:szCs w:val="24"/>
              </w:rPr>
              <w:t xml:space="preserve">옵션 추가 </w:t>
            </w:r>
            <w:r>
              <w:rPr>
                <w:rFonts w:ascii="맑은 고딕" w:hAnsi="맑은 고딕"/>
                <w:szCs w:val="24"/>
              </w:rPr>
              <w:t>(</w:t>
            </w:r>
            <w:r>
              <w:rPr>
                <w:rFonts w:ascii="맑은 고딕" w:hAnsi="맑은 고딕" w:hint="eastAsia"/>
                <w:szCs w:val="24"/>
              </w:rPr>
              <w:t>로컬환경여부 값)</w:t>
            </w:r>
          </w:p>
          <w:p w14:paraId="040CC58D" w14:textId="5AC84C77" w:rsidR="00E46093" w:rsidRPr="00E46093" w:rsidRDefault="00E46093" w:rsidP="00E46093">
            <w:pPr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/>
                <w:szCs w:val="24"/>
              </w:rPr>
              <w:t xml:space="preserve">9.3 </w:t>
            </w:r>
            <w:r>
              <w:rPr>
                <w:rFonts w:ascii="맑은 고딕" w:hAnsi="맑은 고딕" w:hint="eastAsia"/>
                <w:szCs w:val="24"/>
              </w:rPr>
              <w:t xml:space="preserve">로컬개발리소스 </w:t>
            </w:r>
            <w:r>
              <w:rPr>
                <w:rFonts w:ascii="맑은 고딕" w:hAnsi="맑은 고딕"/>
                <w:szCs w:val="24"/>
              </w:rPr>
              <w:t xml:space="preserve">Deploy </w:t>
            </w:r>
            <w:r>
              <w:rPr>
                <w:rFonts w:ascii="맑은 고딕" w:hAnsi="맑은 고딕" w:hint="eastAsia"/>
                <w:szCs w:val="24"/>
              </w:rPr>
              <w:t xml:space="preserve">설정 </w:t>
            </w:r>
            <w:r>
              <w:rPr>
                <w:rFonts w:ascii="맑은 고딕" w:hAnsi="맑은 고딕"/>
                <w:szCs w:val="24"/>
              </w:rPr>
              <w:t xml:space="preserve"> </w:t>
            </w:r>
            <w:r>
              <w:rPr>
                <w:rFonts w:ascii="맑은 고딕" w:hAnsi="맑은 고딕" w:hint="eastAsia"/>
                <w:szCs w:val="24"/>
              </w:rPr>
              <w:t>추가</w:t>
            </w:r>
          </w:p>
        </w:tc>
        <w:tc>
          <w:tcPr>
            <w:tcW w:w="2268" w:type="dxa"/>
          </w:tcPr>
          <w:p w14:paraId="79036D6A" w14:textId="3C9FE8F4" w:rsidR="008326F5" w:rsidRDefault="008326F5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D92A3A" w:rsidRPr="00FE0748" w14:paraId="3B2DAE47" w14:textId="77777777" w:rsidTr="00C120E1">
        <w:trPr>
          <w:trHeight w:val="243"/>
        </w:trPr>
        <w:tc>
          <w:tcPr>
            <w:tcW w:w="1255" w:type="dxa"/>
          </w:tcPr>
          <w:p w14:paraId="4631FDDE" w14:textId="0F897D3C" w:rsidR="00D92A3A" w:rsidRDefault="00D92A3A" w:rsidP="008F1939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</w:t>
            </w:r>
            <w:r>
              <w:rPr>
                <w:rFonts w:ascii="맑은 고딕" w:hAnsi="맑은 고딕"/>
                <w:szCs w:val="24"/>
              </w:rPr>
              <w:t>.11</w:t>
            </w:r>
          </w:p>
        </w:tc>
        <w:tc>
          <w:tcPr>
            <w:tcW w:w="1723" w:type="dxa"/>
          </w:tcPr>
          <w:p w14:paraId="06E4FD9A" w14:textId="3E8E951D" w:rsidR="00D92A3A" w:rsidRDefault="00D92A3A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</w:t>
            </w:r>
            <w:r>
              <w:rPr>
                <w:rFonts w:ascii="맑은 고딕" w:hAnsi="맑은 고딕"/>
                <w:szCs w:val="24"/>
              </w:rPr>
              <w:t>022-03-08</w:t>
            </w:r>
          </w:p>
        </w:tc>
        <w:tc>
          <w:tcPr>
            <w:tcW w:w="4677" w:type="dxa"/>
          </w:tcPr>
          <w:p w14:paraId="19E1A928" w14:textId="2D684B79" w:rsidR="00D92A3A" w:rsidRDefault="00D92A3A" w:rsidP="00B14D86">
            <w:pPr>
              <w:ind w:left="34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외부망 추가</w:t>
            </w:r>
          </w:p>
        </w:tc>
        <w:tc>
          <w:tcPr>
            <w:tcW w:w="2268" w:type="dxa"/>
          </w:tcPr>
          <w:p w14:paraId="01231D74" w14:textId="72CCACD9" w:rsidR="00D92A3A" w:rsidRDefault="00D92A3A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김두포</w:t>
            </w:r>
          </w:p>
        </w:tc>
      </w:tr>
    </w:tbl>
    <w:p w14:paraId="7D8DA138" w14:textId="77777777" w:rsidR="00F3385C" w:rsidRDefault="00F3385C" w:rsidP="00F3385C">
      <w:pPr>
        <w:overflowPunct/>
        <w:autoSpaceDE/>
        <w:autoSpaceDN/>
        <w:adjustRightInd/>
        <w:textAlignment w:val="auto"/>
        <w:rPr>
          <w:rFonts w:ascii="맑은 고딕" w:hAnsi="맑은 고딕"/>
          <w:b/>
          <w:kern w:val="28"/>
          <w:sz w:val="32"/>
          <w:szCs w:val="28"/>
        </w:rPr>
      </w:pPr>
    </w:p>
    <w:p w14:paraId="3D6ECE71" w14:textId="77777777" w:rsidR="00A30D1B" w:rsidRPr="00DF16FA" w:rsidRDefault="00A30D1B" w:rsidP="00DF16FA">
      <w:pPr>
        <w:pStyle w:val="TOC10"/>
        <w:spacing w:before="0"/>
      </w:pPr>
      <w:r w:rsidRPr="00DF16FA">
        <w:t>목  차</w:t>
      </w:r>
    </w:p>
    <w:p w14:paraId="5585426D" w14:textId="5E133857" w:rsidR="00CA665E" w:rsidRPr="00CA665E" w:rsidRDefault="00397FCA">
      <w:pPr>
        <w:pStyle w:val="TOC1"/>
        <w:tabs>
          <w:tab w:val="left" w:pos="600"/>
        </w:tabs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r w:rsidRPr="00E4274C">
        <w:rPr>
          <w:rFonts w:ascii="맑은 고딕" w:hAnsi="맑은 고딕"/>
        </w:rPr>
        <w:fldChar w:fldCharType="begin"/>
      </w:r>
      <w:r w:rsidR="009678F9" w:rsidRPr="00E4274C">
        <w:rPr>
          <w:rFonts w:ascii="맑은 고딕" w:hAnsi="맑은 고딕"/>
        </w:rPr>
        <w:instrText xml:space="preserve"> TOC \o "1-3" \h \z \u </w:instrText>
      </w:r>
      <w:r w:rsidRPr="00E4274C">
        <w:rPr>
          <w:rFonts w:ascii="맑은 고딕" w:hAnsi="맑은 고딕"/>
        </w:rPr>
        <w:fldChar w:fldCharType="separate"/>
      </w:r>
      <w:hyperlink w:anchor="_Toc98421827" w:history="1">
        <w:r w:rsidR="00CA665E" w:rsidRPr="00CA665E">
          <w:rPr>
            <w:rStyle w:val="Hyperlink"/>
            <w:rFonts w:asciiTheme="minorEastAsia" w:eastAsiaTheme="minorEastAsia" w:hAnsiTheme="minorEastAsia"/>
            <w:noProof/>
          </w:rPr>
          <w:t>1.</w:t>
        </w:r>
        <w:r w:rsidR="00CA665E" w:rsidRPr="00CA665E">
          <w:rPr>
            <w:rFonts w:asciiTheme="minorEastAsia" w:eastAsiaTheme="minorEastAsia" w:hAnsiTheme="minorEastAsia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CA665E" w:rsidRPr="00CA665E">
          <w:rPr>
            <w:rStyle w:val="Hyperlink"/>
            <w:rFonts w:asciiTheme="minorEastAsia" w:eastAsiaTheme="minorEastAsia" w:hAnsiTheme="minorEastAsia"/>
            <w:noProof/>
          </w:rPr>
          <w:t>개요</w:t>
        </w:r>
        <w:r w:rsidR="00CA665E"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="00CA665E"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CA665E"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_Toc98421827 \h </w:instrText>
        </w:r>
        <w:r w:rsidR="00CA665E" w:rsidRPr="00CA665E">
          <w:rPr>
            <w:rFonts w:asciiTheme="minorEastAsia" w:eastAsiaTheme="minorEastAsia" w:hAnsiTheme="minorEastAsia"/>
            <w:noProof/>
            <w:webHidden/>
          </w:rPr>
        </w:r>
        <w:r w:rsidR="00CA665E"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CA665E" w:rsidRPr="00CA665E">
          <w:rPr>
            <w:rFonts w:asciiTheme="minorEastAsia" w:eastAsiaTheme="minorEastAsia" w:hAnsiTheme="minorEastAsia"/>
            <w:noProof/>
            <w:webHidden/>
          </w:rPr>
          <w:t>1-1</w:t>
        </w:r>
        <w:r w:rsidR="00CA665E"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74523ABE" w14:textId="4FF98526" w:rsidR="00CA665E" w:rsidRPr="00CA665E" w:rsidRDefault="00CA665E">
      <w:pPr>
        <w:pStyle w:val="TOC1"/>
        <w:tabs>
          <w:tab w:val="left" w:pos="600"/>
        </w:tabs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98421828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2.</w:t>
        </w:r>
        <w:r w:rsidRPr="00CA665E">
          <w:rPr>
            <w:rFonts w:asciiTheme="minorEastAsia" w:eastAsiaTheme="minorEastAsia" w:hAnsiTheme="minorEastAsia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사전작업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_Toc98421828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2-1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11A4817D" w14:textId="4FFF7FC8" w:rsidR="00CA665E" w:rsidRPr="00CA665E" w:rsidRDefault="00CA665E">
      <w:pPr>
        <w:pStyle w:val="TOC1"/>
        <w:tabs>
          <w:tab w:val="left" w:pos="600"/>
        </w:tabs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98421829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3.</w:t>
        </w:r>
        <w:r w:rsidRPr="00CA665E">
          <w:rPr>
            <w:rFonts w:asciiTheme="minorEastAsia" w:eastAsiaTheme="minorEastAsia" w:hAnsiTheme="minorEastAsia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설치파일 다운로드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_Toc98421829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3-1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6F0852A0" w14:textId="677609B8" w:rsidR="00CA665E" w:rsidRPr="00CA665E" w:rsidRDefault="00CA665E">
      <w:pPr>
        <w:pStyle w:val="TOC1"/>
        <w:tabs>
          <w:tab w:val="left" w:pos="600"/>
        </w:tabs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98421830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4.</w:t>
        </w:r>
        <w:r w:rsidRPr="00CA665E">
          <w:rPr>
            <w:rFonts w:asciiTheme="minorEastAsia" w:eastAsiaTheme="minorEastAsia" w:hAnsiTheme="minorEastAsia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개발툴 설치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_Toc98421830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4-2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2D56C980" w14:textId="34CAECB5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31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4.1.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압축풀기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_Toc98421831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4-2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757CF343" w14:textId="14C003A9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32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4.2.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개발툴 실행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_Toc98421832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4-3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558D4148" w14:textId="0D0F2B2E" w:rsidR="00CA665E" w:rsidRPr="00CA665E" w:rsidRDefault="00CA665E">
      <w:pPr>
        <w:pStyle w:val="TOC1"/>
        <w:tabs>
          <w:tab w:val="left" w:pos="600"/>
        </w:tabs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98421833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5.</w:t>
        </w:r>
        <w:r w:rsidRPr="00CA665E">
          <w:rPr>
            <w:rFonts w:asciiTheme="minorEastAsia" w:eastAsiaTheme="minorEastAsia" w:hAnsiTheme="minorEastAsia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SVN 설정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_Toc98421833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5-4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270E4F62" w14:textId="208F23C7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34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5.1.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기간계 Repository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_Toc98421834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5-5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6B082F7A" w14:textId="40E0ADE4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35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5.2.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배치 Repository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_Toc98421835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5-6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34124319" w14:textId="001C5231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36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5.3.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외부망 Repository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_Toc98421836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5-7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3BA4DF96" w14:textId="680DB333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37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5.4.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공통 및 솔루션, 기타 Repository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_Toc98421837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5-8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3F225E9A" w14:textId="551C64A5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38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5.5.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전환소스 Repository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_Toc98421838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5-9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2493FD02" w14:textId="0AA3FE0A" w:rsidR="00CA665E" w:rsidRPr="00CA665E" w:rsidRDefault="00CA665E">
      <w:pPr>
        <w:pStyle w:val="TOC1"/>
        <w:tabs>
          <w:tab w:val="left" w:pos="600"/>
        </w:tabs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98421839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6.</w:t>
        </w:r>
        <w:r w:rsidRPr="00CA665E">
          <w:rPr>
            <w:rFonts w:asciiTheme="minorEastAsia" w:eastAsiaTheme="minorEastAsia" w:hAnsiTheme="minorEastAsia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프로젝트 CheckOut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_Toc98421839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6-10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5C5DFF01" w14:textId="2A28061D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40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6.1.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기간계 Repository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_Toc98421840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6-10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1D0CBBEE" w14:textId="711DF911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41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6.2.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배치 Repository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_Toc98421841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6-11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0C9268E3" w14:textId="6292697D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42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6.3.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외부망 Repository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_Toc98421842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6-12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67CE949E" w14:textId="17BAAFCC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43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6.4.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공통 및 솔루션, 기타 Repository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_Toc98421843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6-13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7B286E87" w14:textId="7336A3D1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44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6.5.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전환소스 Repository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_Toc98421844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6-14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592517EB" w14:textId="724C537C" w:rsidR="00CA665E" w:rsidRPr="00CA665E" w:rsidRDefault="00CA665E">
      <w:pPr>
        <w:pStyle w:val="TOC1"/>
        <w:tabs>
          <w:tab w:val="left" w:pos="600"/>
        </w:tabs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98421845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7.</w:t>
        </w:r>
        <w:r w:rsidRPr="00CA665E">
          <w:rPr>
            <w:rFonts w:asciiTheme="minorEastAsia" w:eastAsiaTheme="minorEastAsia" w:hAnsiTheme="minorEastAsia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Repository 동기화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_Toc98421845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7-15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7F137B58" w14:textId="6E17CA4D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46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7.1.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SVN Update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_Toc98421846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7-15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296FCB2B" w14:textId="054CDA1C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47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7.2.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Maven Update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_Toc98421847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7-16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40D1EF30" w14:textId="56F2C46F" w:rsidR="00CA665E" w:rsidRPr="00CA665E" w:rsidRDefault="00CA665E">
      <w:pPr>
        <w:pStyle w:val="TOC1"/>
        <w:tabs>
          <w:tab w:val="left" w:pos="600"/>
        </w:tabs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98421848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8.</w:t>
        </w:r>
        <w:r w:rsidRPr="00CA665E">
          <w:rPr>
            <w:rFonts w:asciiTheme="minorEastAsia" w:eastAsiaTheme="minorEastAsia" w:hAnsiTheme="minorEastAsia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개발환경 설정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_Toc98421848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8-17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50D1D19D" w14:textId="5F3358BE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49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8.1.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기간계 설정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_Toc98421849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8-17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1C635153" w14:textId="1B440B74" w:rsidR="00CA665E" w:rsidRPr="00CA665E" w:rsidRDefault="00CA665E">
      <w:pPr>
        <w:pStyle w:val="TOC3"/>
        <w:tabs>
          <w:tab w:val="left" w:pos="1000"/>
        </w:tabs>
        <w:rPr>
          <w:rFonts w:asciiTheme="minorEastAsia" w:eastAsiaTheme="minorEastAsia" w:hAnsiTheme="minorEastAsia" w:cstheme="minorBidi"/>
          <w:smallCaps w:val="0"/>
          <w:noProof/>
          <w:kern w:val="2"/>
          <w:szCs w:val="22"/>
        </w:rPr>
      </w:pPr>
      <w:hyperlink w:anchor="_Toc98421850" w:history="1">
        <w:r w:rsidRPr="00CA665E">
          <w:rPr>
            <w:rStyle w:val="Hyperlink"/>
            <w:rFonts w:asciiTheme="minorEastAsia" w:eastAsiaTheme="minorEastAsia" w:hAnsiTheme="minorEastAsia"/>
            <w:bCs/>
            <w:noProof/>
          </w:rPr>
          <w:t>8.1.1.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Tomcat 추가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_Toc98421850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8-17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29339619" w14:textId="049CEE87" w:rsidR="00CA665E" w:rsidRPr="00CA665E" w:rsidRDefault="00CA665E">
      <w:pPr>
        <w:pStyle w:val="TOC3"/>
        <w:tabs>
          <w:tab w:val="left" w:pos="1000"/>
        </w:tabs>
        <w:rPr>
          <w:rFonts w:asciiTheme="minorEastAsia" w:eastAsiaTheme="minorEastAsia" w:hAnsiTheme="minorEastAsia" w:cstheme="minorBidi"/>
          <w:smallCaps w:val="0"/>
          <w:noProof/>
          <w:kern w:val="2"/>
          <w:szCs w:val="22"/>
        </w:rPr>
      </w:pPr>
      <w:hyperlink w:anchor="_Toc98421851" w:history="1">
        <w:r w:rsidRPr="00CA665E">
          <w:rPr>
            <w:rStyle w:val="Hyperlink"/>
            <w:rFonts w:asciiTheme="minorEastAsia" w:eastAsiaTheme="minorEastAsia" w:hAnsiTheme="minorEastAsia"/>
            <w:bCs/>
            <w:noProof/>
          </w:rPr>
          <w:t>8.1.2.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Context 설정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_Toc98421851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8-19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3B1218B8" w14:textId="78E3DE89" w:rsidR="00CA665E" w:rsidRPr="00CA665E" w:rsidRDefault="00CA665E">
      <w:pPr>
        <w:pStyle w:val="TOC3"/>
        <w:tabs>
          <w:tab w:val="left" w:pos="1000"/>
        </w:tabs>
        <w:rPr>
          <w:rFonts w:asciiTheme="minorEastAsia" w:eastAsiaTheme="minorEastAsia" w:hAnsiTheme="minorEastAsia" w:cstheme="minorBidi"/>
          <w:smallCaps w:val="0"/>
          <w:noProof/>
          <w:kern w:val="2"/>
          <w:szCs w:val="22"/>
        </w:rPr>
      </w:pPr>
      <w:hyperlink w:anchor="_Toc98421852" w:history="1">
        <w:r w:rsidRPr="00CA665E">
          <w:rPr>
            <w:rStyle w:val="Hyperlink"/>
            <w:rFonts w:asciiTheme="minorEastAsia" w:eastAsiaTheme="minorEastAsia" w:hAnsiTheme="minorEastAsia"/>
            <w:bCs/>
            <w:noProof/>
          </w:rPr>
          <w:t>8.1.3.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JVM 설정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_Toc98421852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8-21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404B2A4D" w14:textId="61F7E099" w:rsidR="00CA665E" w:rsidRPr="00CA665E" w:rsidRDefault="00CA665E">
      <w:pPr>
        <w:pStyle w:val="TOC3"/>
        <w:tabs>
          <w:tab w:val="left" w:pos="1000"/>
        </w:tabs>
        <w:rPr>
          <w:rFonts w:asciiTheme="minorEastAsia" w:eastAsiaTheme="minorEastAsia" w:hAnsiTheme="minorEastAsia" w:cstheme="minorBidi"/>
          <w:smallCaps w:val="0"/>
          <w:noProof/>
          <w:kern w:val="2"/>
          <w:szCs w:val="22"/>
        </w:rPr>
      </w:pPr>
      <w:hyperlink w:anchor="_Toc98421853" w:history="1">
        <w:r w:rsidRPr="00CA665E">
          <w:rPr>
            <w:rStyle w:val="Hyperlink"/>
            <w:rFonts w:asciiTheme="minorEastAsia" w:eastAsiaTheme="minorEastAsia" w:hAnsiTheme="minorEastAsia"/>
            <w:bCs/>
            <w:noProof/>
          </w:rPr>
          <w:t>8.1.4.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추가설정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_Toc98421853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8-22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1EA2B58D" w14:textId="28AF1CA2" w:rsidR="00CA665E" w:rsidRPr="00CA665E" w:rsidRDefault="00CA665E">
      <w:pPr>
        <w:pStyle w:val="TOC3"/>
        <w:tabs>
          <w:tab w:val="left" w:pos="1000"/>
        </w:tabs>
        <w:rPr>
          <w:rFonts w:asciiTheme="minorEastAsia" w:eastAsiaTheme="minorEastAsia" w:hAnsiTheme="minorEastAsia" w:cstheme="minorBidi"/>
          <w:smallCaps w:val="0"/>
          <w:noProof/>
          <w:kern w:val="2"/>
          <w:szCs w:val="22"/>
        </w:rPr>
      </w:pPr>
      <w:hyperlink w:anchor="_Toc98421854" w:history="1">
        <w:r w:rsidRPr="00CA665E">
          <w:rPr>
            <w:rStyle w:val="Hyperlink"/>
            <w:rFonts w:asciiTheme="minorEastAsia" w:eastAsiaTheme="minorEastAsia" w:hAnsiTheme="minorEastAsia"/>
            <w:bCs/>
            <w:noProof/>
          </w:rPr>
          <w:t>8.1.5.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서버구동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_Toc98421854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8-23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631B9313" w14:textId="3EA88601" w:rsidR="00CA665E" w:rsidRPr="00CA665E" w:rsidRDefault="00CA665E">
      <w:pPr>
        <w:pStyle w:val="TOC3"/>
        <w:tabs>
          <w:tab w:val="left" w:pos="1000"/>
        </w:tabs>
        <w:rPr>
          <w:rFonts w:asciiTheme="minorEastAsia" w:eastAsiaTheme="minorEastAsia" w:hAnsiTheme="minorEastAsia" w:cstheme="minorBidi"/>
          <w:smallCaps w:val="0"/>
          <w:noProof/>
          <w:kern w:val="2"/>
          <w:szCs w:val="22"/>
        </w:rPr>
      </w:pPr>
      <w:hyperlink w:anchor="_Toc98421855" w:history="1">
        <w:r w:rsidRPr="00CA665E">
          <w:rPr>
            <w:rStyle w:val="Hyperlink"/>
            <w:rFonts w:asciiTheme="minorEastAsia" w:eastAsiaTheme="minorEastAsia" w:hAnsiTheme="minorEastAsia"/>
            <w:bCs/>
            <w:noProof/>
          </w:rPr>
          <w:t>8.1.6.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테스트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_Toc98421855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8-23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33E62A3A" w14:textId="17017BEF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56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8.2.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외부망 설정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_Toc98421856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8-24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1FEEC33F" w14:textId="4E5FE247" w:rsidR="00CA665E" w:rsidRPr="00CA665E" w:rsidRDefault="00CA665E">
      <w:pPr>
        <w:pStyle w:val="TOC3"/>
        <w:tabs>
          <w:tab w:val="left" w:pos="1000"/>
        </w:tabs>
        <w:rPr>
          <w:rFonts w:asciiTheme="minorEastAsia" w:eastAsiaTheme="minorEastAsia" w:hAnsiTheme="minorEastAsia" w:cstheme="minorBidi"/>
          <w:smallCaps w:val="0"/>
          <w:noProof/>
          <w:kern w:val="2"/>
          <w:szCs w:val="22"/>
        </w:rPr>
      </w:pPr>
      <w:hyperlink w:anchor="_Toc98421857" w:history="1">
        <w:r w:rsidRPr="00CA665E">
          <w:rPr>
            <w:rStyle w:val="Hyperlink"/>
            <w:rFonts w:asciiTheme="minorEastAsia" w:eastAsiaTheme="minorEastAsia" w:hAnsiTheme="minorEastAsia"/>
            <w:bCs/>
            <w:noProof/>
          </w:rPr>
          <w:t>8.2.1.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Tomcat 추가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_Toc98421857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8-24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25C50900" w14:textId="25DF583C" w:rsidR="00CA665E" w:rsidRPr="00CA665E" w:rsidRDefault="00CA665E">
      <w:pPr>
        <w:pStyle w:val="TOC3"/>
        <w:tabs>
          <w:tab w:val="left" w:pos="1000"/>
        </w:tabs>
        <w:rPr>
          <w:rFonts w:asciiTheme="minorEastAsia" w:eastAsiaTheme="minorEastAsia" w:hAnsiTheme="minorEastAsia" w:cstheme="minorBidi"/>
          <w:smallCaps w:val="0"/>
          <w:noProof/>
          <w:kern w:val="2"/>
          <w:szCs w:val="22"/>
        </w:rPr>
      </w:pPr>
      <w:hyperlink w:anchor="_Toc98421858" w:history="1">
        <w:r w:rsidRPr="00CA665E">
          <w:rPr>
            <w:rStyle w:val="Hyperlink"/>
            <w:rFonts w:asciiTheme="minorEastAsia" w:eastAsiaTheme="minorEastAsia" w:hAnsiTheme="minorEastAsia"/>
            <w:bCs/>
            <w:noProof/>
          </w:rPr>
          <w:t>8.2.2.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Context 설정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_Toc98421858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8-26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12F718EC" w14:textId="15FEF691" w:rsidR="00CA665E" w:rsidRPr="00CA665E" w:rsidRDefault="00CA665E">
      <w:pPr>
        <w:pStyle w:val="TOC3"/>
        <w:tabs>
          <w:tab w:val="left" w:pos="1000"/>
        </w:tabs>
        <w:rPr>
          <w:rFonts w:asciiTheme="minorEastAsia" w:eastAsiaTheme="minorEastAsia" w:hAnsiTheme="minorEastAsia" w:cstheme="minorBidi"/>
          <w:smallCaps w:val="0"/>
          <w:noProof/>
          <w:kern w:val="2"/>
          <w:szCs w:val="22"/>
        </w:rPr>
      </w:pPr>
      <w:hyperlink w:anchor="_Toc98421859" w:history="1">
        <w:r w:rsidRPr="00CA665E">
          <w:rPr>
            <w:rStyle w:val="Hyperlink"/>
            <w:rFonts w:asciiTheme="minorEastAsia" w:eastAsiaTheme="minorEastAsia" w:hAnsiTheme="minorEastAsia"/>
            <w:bCs/>
            <w:noProof/>
          </w:rPr>
          <w:t>8.2.3.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JVM 설정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_Toc98421859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8-27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2C83D9FF" w14:textId="0248D114" w:rsidR="00CA665E" w:rsidRPr="00CA665E" w:rsidRDefault="00CA665E">
      <w:pPr>
        <w:pStyle w:val="TOC3"/>
        <w:tabs>
          <w:tab w:val="left" w:pos="1000"/>
        </w:tabs>
        <w:rPr>
          <w:rFonts w:asciiTheme="minorEastAsia" w:eastAsiaTheme="minorEastAsia" w:hAnsiTheme="minorEastAsia" w:cstheme="minorBidi"/>
          <w:smallCaps w:val="0"/>
          <w:noProof/>
          <w:kern w:val="2"/>
          <w:szCs w:val="22"/>
        </w:rPr>
      </w:pPr>
      <w:hyperlink w:anchor="_Toc98421860" w:history="1">
        <w:r w:rsidRPr="00CA665E">
          <w:rPr>
            <w:rStyle w:val="Hyperlink"/>
            <w:rFonts w:asciiTheme="minorEastAsia" w:eastAsiaTheme="minorEastAsia" w:hAnsiTheme="minorEastAsia"/>
            <w:bCs/>
            <w:noProof/>
          </w:rPr>
          <w:t>8.2.4.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서버구동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_Toc98421860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8-28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594ED152" w14:textId="335E8CF3" w:rsidR="00CA665E" w:rsidRPr="00CA665E" w:rsidRDefault="00CA665E">
      <w:pPr>
        <w:pStyle w:val="TOC3"/>
        <w:tabs>
          <w:tab w:val="left" w:pos="1000"/>
        </w:tabs>
        <w:rPr>
          <w:rFonts w:asciiTheme="minorEastAsia" w:eastAsiaTheme="minorEastAsia" w:hAnsiTheme="minorEastAsia" w:cstheme="minorBidi"/>
          <w:smallCaps w:val="0"/>
          <w:noProof/>
          <w:kern w:val="2"/>
          <w:szCs w:val="22"/>
        </w:rPr>
      </w:pPr>
      <w:hyperlink w:anchor="_Toc98421861" w:history="1">
        <w:r w:rsidRPr="00CA665E">
          <w:rPr>
            <w:rStyle w:val="Hyperlink"/>
            <w:rFonts w:asciiTheme="minorEastAsia" w:eastAsiaTheme="minorEastAsia" w:hAnsiTheme="minorEastAsia"/>
            <w:bCs/>
            <w:noProof/>
          </w:rPr>
          <w:t>8.2.5.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테스트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_Toc98421861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8-29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3FC10DC8" w14:textId="7B86ADA0" w:rsidR="00CA665E" w:rsidRPr="00CA665E" w:rsidRDefault="00CA665E">
      <w:pPr>
        <w:pStyle w:val="TOC1"/>
        <w:tabs>
          <w:tab w:val="left" w:pos="600"/>
        </w:tabs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98421862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9.</w:t>
        </w:r>
        <w:r w:rsidRPr="00CA665E">
          <w:rPr>
            <w:rFonts w:asciiTheme="minorEastAsia" w:eastAsiaTheme="minorEastAsia" w:hAnsiTheme="minorEastAsia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개발툴 사용성 향상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_Toc98421862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9-30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6C3A8712" w14:textId="2147301A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63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9.1.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JVM 메모리 설정 변경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_Toc98421863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9-30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1C5CC071" w14:textId="20A4EF5D" w:rsidR="00CA665E" w:rsidRPr="00CA665E" w:rsidRDefault="00CA665E">
      <w:pPr>
        <w:pStyle w:val="TOC2"/>
        <w:tabs>
          <w:tab w:val="left" w:pos="600"/>
        </w:tabs>
        <w:rPr>
          <w:rFonts w:asciiTheme="minorEastAsia" w:eastAsiaTheme="minorEastAsia" w:hAnsiTheme="minorEastAsia" w:cstheme="minorBidi"/>
          <w:smallCaps w:val="0"/>
          <w:noProof/>
          <w:kern w:val="2"/>
          <w:sz w:val="20"/>
          <w:szCs w:val="22"/>
        </w:rPr>
      </w:pPr>
      <w:hyperlink w:anchor="_Toc98421864" w:history="1">
        <w:r w:rsidRPr="00CA665E">
          <w:rPr>
            <w:rStyle w:val="Hyperlink"/>
            <w:rFonts w:asciiTheme="minorEastAsia" w:eastAsiaTheme="minorEastAsia" w:hAnsiTheme="minorEastAsia"/>
            <w:noProof/>
          </w:rPr>
          <w:t>9.2.</w:t>
        </w:r>
        <w:r w:rsidRPr="00CA665E">
          <w:rPr>
            <w:rFonts w:asciiTheme="minorEastAsia" w:eastAsiaTheme="minorEastAsia" w:hAnsiTheme="minorEastAsia" w:cstheme="minorBidi"/>
            <w:smallCaps w:val="0"/>
            <w:noProof/>
            <w:kern w:val="2"/>
            <w:sz w:val="20"/>
            <w:szCs w:val="22"/>
          </w:rPr>
          <w:tab/>
        </w:r>
        <w:r w:rsidRPr="00CA665E">
          <w:rPr>
            <w:rStyle w:val="Hyperlink"/>
            <w:rFonts w:asciiTheme="minorEastAsia" w:eastAsiaTheme="minorEastAsia" w:hAnsiTheme="minorEastAsia"/>
            <w:noProof/>
          </w:rPr>
          <w:t>프레임워크 Validation 체크 옵션 해제</w:t>
        </w:r>
        <w:r w:rsidRPr="00CA665E">
          <w:rPr>
            <w:rFonts w:asciiTheme="minorEastAsia" w:eastAsiaTheme="minorEastAsia" w:hAnsiTheme="minorEastAsia"/>
            <w:noProof/>
            <w:webHidden/>
          </w:rPr>
          <w:tab/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A665E">
          <w:rPr>
            <w:rFonts w:asciiTheme="minorEastAsia" w:eastAsiaTheme="minorEastAsia" w:hAnsiTheme="minorEastAsia"/>
            <w:noProof/>
            <w:webHidden/>
          </w:rPr>
          <w:instrText xml:space="preserve"> PAGEREF _Toc98421864 \h </w:instrText>
        </w:r>
        <w:r w:rsidRPr="00CA665E">
          <w:rPr>
            <w:rFonts w:asciiTheme="minorEastAsia" w:eastAsiaTheme="minorEastAsia" w:hAnsiTheme="minorEastAsia"/>
            <w:noProof/>
            <w:webHidden/>
          </w:rPr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A665E">
          <w:rPr>
            <w:rFonts w:asciiTheme="minorEastAsia" w:eastAsiaTheme="minorEastAsia" w:hAnsiTheme="minorEastAsia"/>
            <w:noProof/>
            <w:webHidden/>
          </w:rPr>
          <w:t>9-31</w:t>
        </w:r>
        <w:r w:rsidRPr="00CA665E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14:paraId="31DC6C4C" w14:textId="2D4F6F1E" w:rsidR="00A30D1B" w:rsidRPr="00C82AC8" w:rsidRDefault="00397FCA" w:rsidP="00E72826">
      <w:pPr>
        <w:pStyle w:val="TOC1"/>
        <w:tabs>
          <w:tab w:val="left" w:pos="600"/>
        </w:tabs>
        <w:rPr>
          <w:sz w:val="22"/>
        </w:rPr>
        <w:sectPr w:rsidR="00A30D1B" w:rsidRPr="00C82AC8" w:rsidSect="0066364D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40" w:code="9"/>
          <w:pgMar w:top="2091" w:right="1440" w:bottom="1440" w:left="1440" w:header="567" w:footer="567" w:gutter="0"/>
          <w:pgNumType w:fmt="lowerRoman" w:start="0"/>
          <w:cols w:space="720"/>
          <w:titlePg/>
          <w:docGrid w:linePitch="272"/>
        </w:sectPr>
      </w:pPr>
      <w:r w:rsidRPr="00E4274C">
        <w:rPr>
          <w:rFonts w:ascii="맑은 고딕" w:hAnsi="맑은 고딕"/>
        </w:rPr>
        <w:fldChar w:fldCharType="end"/>
      </w:r>
    </w:p>
    <w:p w14:paraId="07616E76" w14:textId="77777777" w:rsidR="00A40F4D" w:rsidRDefault="00A40F4D" w:rsidP="00DA2372">
      <w:pPr>
        <w:pStyle w:val="Heading1"/>
        <w:jc w:val="left"/>
      </w:pPr>
      <w:bookmarkStart w:id="2" w:name="_Hlk66954738"/>
      <w:bookmarkStart w:id="3" w:name="_Toc39636388"/>
      <w:bookmarkStart w:id="4" w:name="_Toc478370231"/>
      <w:bookmarkStart w:id="5" w:name="_Toc98421827"/>
      <w:r>
        <w:rPr>
          <w:rFonts w:hint="eastAsia"/>
        </w:rPr>
        <w:lastRenderedPageBreak/>
        <w:t>개요</w:t>
      </w:r>
      <w:bookmarkEnd w:id="5"/>
    </w:p>
    <w:p w14:paraId="51B95F3E" w14:textId="62152DA4" w:rsidR="00A40F4D" w:rsidRPr="00CF6AD9" w:rsidRDefault="00BA3495" w:rsidP="00A40F4D">
      <w:pPr>
        <w:rPr>
          <w:rFonts w:ascii="맑은 고딕" w:hAnsi="맑은 고딕"/>
        </w:rPr>
      </w:pPr>
      <w:r w:rsidRPr="00CF6AD9">
        <w:rPr>
          <w:rFonts w:ascii="맑은 고딕" w:hAnsi="맑은 고딕" w:hint="eastAsia"/>
        </w:rPr>
        <w:t>본</w:t>
      </w:r>
      <w:r w:rsidR="00CF6AD9">
        <w:rPr>
          <w:rFonts w:ascii="맑은 고딕" w:hAnsi="맑은 고딕" w:hint="eastAsia"/>
        </w:rPr>
        <w:t xml:space="preserve"> </w:t>
      </w:r>
      <w:r w:rsidRPr="00CF6AD9">
        <w:rPr>
          <w:rFonts w:ascii="맑은 고딕" w:hAnsi="맑은 고딕" w:hint="eastAsia"/>
        </w:rPr>
        <w:t xml:space="preserve">문서는 </w:t>
      </w:r>
      <w:r w:rsidRPr="00CF6AD9">
        <w:rPr>
          <w:rFonts w:ascii="맑은 고딕" w:hAnsi="맑은 고딕"/>
        </w:rPr>
        <w:t>“</w:t>
      </w:r>
      <w:r w:rsidRPr="00CF6AD9">
        <w:rPr>
          <w:rFonts w:ascii="맑은 고딕" w:hAnsi="맑은 고딕" w:hint="eastAsia"/>
          <w:b/>
        </w:rPr>
        <w:t>건설공제조합 고객중심 정보시스템 고도화 사업</w:t>
      </w:r>
      <w:r w:rsidRPr="00CF6AD9">
        <w:rPr>
          <w:rFonts w:ascii="맑은 고딕" w:hAnsi="맑은 고딕"/>
        </w:rPr>
        <w:t>”</w:t>
      </w:r>
      <w:r w:rsidRPr="00CF6AD9">
        <w:rPr>
          <w:rFonts w:ascii="맑은 고딕" w:hAnsi="맑은 고딕" w:hint="eastAsia"/>
        </w:rPr>
        <w:t xml:space="preserve"> </w:t>
      </w:r>
      <w:r w:rsidR="00233F57">
        <w:rPr>
          <w:rFonts w:ascii="맑은 고딕" w:hAnsi="맑은 고딕" w:hint="eastAsia"/>
        </w:rPr>
        <w:t>에서</w:t>
      </w:r>
      <w:r w:rsidRPr="00CF6AD9">
        <w:rPr>
          <w:rFonts w:ascii="맑은 고딕" w:hAnsi="맑은 고딕" w:hint="eastAsia"/>
        </w:rPr>
        <w:t xml:space="preserve"> Proworks5 프레임워크 리소스를 개발하기 위한 개발툴을 설치하는 방법에 대하여 기술한다.</w:t>
      </w:r>
    </w:p>
    <w:p w14:paraId="4F87A6EA" w14:textId="77777777" w:rsidR="00A40F4D" w:rsidRDefault="00A40F4D" w:rsidP="00A40F4D">
      <w:pPr>
        <w:rPr>
          <w:lang w:val="en-GB"/>
        </w:rPr>
      </w:pPr>
    </w:p>
    <w:p w14:paraId="238F8E8C" w14:textId="77777777" w:rsidR="00757ABB" w:rsidRDefault="00757ABB" w:rsidP="00A40F4D">
      <w:pPr>
        <w:rPr>
          <w:lang w:val="en-GB"/>
        </w:rPr>
      </w:pPr>
    </w:p>
    <w:p w14:paraId="7F4E62A1" w14:textId="2685333F" w:rsidR="00BA3495" w:rsidRDefault="00BA3495" w:rsidP="00D16D26">
      <w:pPr>
        <w:pStyle w:val="Heading1"/>
        <w:jc w:val="left"/>
      </w:pPr>
      <w:bookmarkStart w:id="6" w:name="_Toc98421828"/>
      <w:r>
        <w:rPr>
          <w:rFonts w:hint="eastAsia"/>
        </w:rPr>
        <w:t>사전작업</w:t>
      </w:r>
      <w:bookmarkEnd w:id="6"/>
    </w:p>
    <w:p w14:paraId="7D2AB48B" w14:textId="7CDD54AA" w:rsidR="00BA3495" w:rsidRPr="00CF6AD9" w:rsidRDefault="00C300DF" w:rsidP="00A40F4D">
      <w:pPr>
        <w:rPr>
          <w:rFonts w:ascii="맑은 고딕" w:hAnsi="맑은 고딕"/>
        </w:rPr>
      </w:pPr>
      <w:r>
        <w:rPr>
          <w:rFonts w:ascii="맑은 고딕" w:hAnsi="맑은 고딕" w:hint="eastAsia"/>
        </w:rPr>
        <w:t xml:space="preserve">프레임워크 </w:t>
      </w:r>
      <w:r w:rsidR="00D16D26" w:rsidRPr="00CF6AD9">
        <w:rPr>
          <w:rFonts w:ascii="맑은 고딕" w:hAnsi="맑은 고딕" w:hint="eastAsia"/>
        </w:rPr>
        <w:t xml:space="preserve">개발툴을 설치하기 전에 프레임워크 담당자에게 </w:t>
      </w:r>
      <w:r w:rsidR="00D16D26" w:rsidRPr="00E74E8A">
        <w:rPr>
          <w:rFonts w:ascii="맑은 고딕" w:hAnsi="맑은 고딕" w:hint="eastAsia"/>
          <w:b/>
          <w:color w:val="FF0000"/>
        </w:rPr>
        <w:t xml:space="preserve">프레임워크 </w:t>
      </w:r>
      <w:r w:rsidRPr="00E74E8A">
        <w:rPr>
          <w:rFonts w:ascii="맑은 고딕" w:hAnsi="맑은 고딕" w:hint="eastAsia"/>
          <w:b/>
          <w:color w:val="FF0000"/>
        </w:rPr>
        <w:t xml:space="preserve">사용자 </w:t>
      </w:r>
      <w:r w:rsidR="00D16D26" w:rsidRPr="00E74E8A">
        <w:rPr>
          <w:rFonts w:ascii="맑은 고딕" w:hAnsi="맑은 고딕" w:hint="eastAsia"/>
          <w:b/>
          <w:color w:val="FF0000"/>
        </w:rPr>
        <w:t xml:space="preserve">계정을 </w:t>
      </w:r>
      <w:r w:rsidRPr="00E74E8A">
        <w:rPr>
          <w:rFonts w:ascii="맑은 고딕" w:hAnsi="맑은 고딕" w:hint="eastAsia"/>
          <w:b/>
          <w:color w:val="FF0000"/>
        </w:rPr>
        <w:t>등록</w:t>
      </w:r>
      <w:r w:rsidR="000070E9">
        <w:rPr>
          <w:rFonts w:ascii="맑은 고딕" w:hAnsi="맑은 고딕" w:hint="eastAsia"/>
          <w:b/>
          <w:color w:val="FF0000"/>
        </w:rPr>
        <w:t xml:space="preserve"> </w:t>
      </w:r>
      <w:r w:rsidR="00D16D26" w:rsidRPr="00E74E8A">
        <w:rPr>
          <w:rFonts w:ascii="맑은 고딕" w:hAnsi="맑은 고딕" w:hint="eastAsia"/>
          <w:b/>
          <w:color w:val="FF0000"/>
        </w:rPr>
        <w:t>신청</w:t>
      </w:r>
      <w:r w:rsidR="00D16D26" w:rsidRPr="00CF6AD9">
        <w:rPr>
          <w:rFonts w:ascii="맑은 고딕" w:hAnsi="맑은 고딕" w:hint="eastAsia"/>
        </w:rPr>
        <w:t>하</w:t>
      </w:r>
      <w:r w:rsidR="00C83A15">
        <w:rPr>
          <w:rFonts w:ascii="맑은 고딕" w:hAnsi="맑은 고딕" w:hint="eastAsia"/>
        </w:rPr>
        <w:t>여 계정이 생성되어 있어야 한다.</w:t>
      </w:r>
    </w:p>
    <w:p w14:paraId="6B4B6714" w14:textId="77777777" w:rsidR="00D16D26" w:rsidRDefault="00D16D26" w:rsidP="00A40F4D">
      <w:pPr>
        <w:rPr>
          <w:lang w:val="en-GB"/>
        </w:rPr>
      </w:pPr>
    </w:p>
    <w:p w14:paraId="46ABA67B" w14:textId="77777777" w:rsidR="00027F37" w:rsidRPr="00F42363" w:rsidRDefault="00027F37" w:rsidP="00A40F4D">
      <w:pPr>
        <w:rPr>
          <w:lang w:val="en-GB"/>
        </w:rPr>
      </w:pPr>
    </w:p>
    <w:p w14:paraId="52C97B97" w14:textId="77777777" w:rsidR="002F1874" w:rsidRDefault="002F1874" w:rsidP="002F1874">
      <w:pPr>
        <w:pStyle w:val="Heading1"/>
        <w:jc w:val="left"/>
      </w:pPr>
      <w:bookmarkStart w:id="7" w:name="_Toc98421829"/>
      <w:r>
        <w:rPr>
          <w:rFonts w:hint="eastAsia"/>
        </w:rPr>
        <w:t>설치파일 다운로드</w:t>
      </w:r>
      <w:bookmarkEnd w:id="7"/>
    </w:p>
    <w:p w14:paraId="16972919" w14:textId="77777777" w:rsidR="002F1874" w:rsidRDefault="002F1874" w:rsidP="002F1874">
      <w:pPr>
        <w:rPr>
          <w:lang w:val="en-GB"/>
        </w:rPr>
      </w:pPr>
      <w:r w:rsidRPr="00CF64A1">
        <w:rPr>
          <w:rFonts w:ascii="맑은 고딕" w:hAnsi="맑은 고딕" w:hint="eastAsia"/>
        </w:rPr>
        <w:t>파일서버에  있는 개발툴 압축파일을 로컬PC의 C드라이브 최상위 경로에 복사한다</w:t>
      </w:r>
      <w:r>
        <w:rPr>
          <w:rFonts w:hint="eastAsia"/>
          <w:lang w:val="en-GB"/>
        </w:rPr>
        <w:t>.</w:t>
      </w:r>
    </w:p>
    <w:p w14:paraId="4010645F" w14:textId="77777777" w:rsidR="002F1874" w:rsidRDefault="002F1874" w:rsidP="002F1874">
      <w:pPr>
        <w:rPr>
          <w:lang w:val="en-GB"/>
        </w:rPr>
      </w:pPr>
    </w:p>
    <w:p w14:paraId="4FE76481" w14:textId="3A512DFC" w:rsidR="002F1874" w:rsidRPr="00F42363" w:rsidRDefault="002F1874" w:rsidP="002F1874">
      <w:pPr>
        <w:rPr>
          <w:rFonts w:ascii="맑은 고딕" w:hAnsi="맑은 고딕"/>
          <w:b/>
          <w:color w:val="FF0000"/>
        </w:rPr>
      </w:pPr>
      <w:r w:rsidRPr="00F42363">
        <w:rPr>
          <w:rFonts w:ascii="맑은 고딕" w:hAnsi="맑은 고딕" w:hint="eastAsia"/>
          <w:b/>
          <w:color w:val="FF0000"/>
        </w:rPr>
        <w:t>[</w:t>
      </w:r>
      <w:r w:rsidR="00A1304A">
        <w:rPr>
          <w:rFonts w:ascii="맑은 고딕" w:hAnsi="맑은 고딕" w:hint="eastAsia"/>
          <w:b/>
          <w:color w:val="FF0000"/>
        </w:rPr>
        <w:t>2022.01.06</w:t>
      </w:r>
      <w:r>
        <w:rPr>
          <w:rFonts w:ascii="맑은 고딕" w:hAnsi="맑은 고딕" w:hint="eastAsia"/>
          <w:b/>
          <w:color w:val="FF0000"/>
        </w:rPr>
        <w:t xml:space="preserve"> 기준</w:t>
      </w:r>
      <w:r w:rsidRPr="00F42363">
        <w:rPr>
          <w:rFonts w:ascii="맑은 고딕" w:hAnsi="맑은 고딕" w:hint="eastAsia"/>
          <w:b/>
          <w:color w:val="FF0000"/>
        </w:rPr>
        <w:t>]</w:t>
      </w:r>
      <w:r>
        <w:rPr>
          <w:rFonts w:ascii="맑은 고딕" w:hAnsi="맑은 고딕" w:hint="eastAsia"/>
          <w:b/>
          <w:color w:val="FF0000"/>
        </w:rPr>
        <w:t xml:space="preserve"> </w:t>
      </w:r>
      <w:r w:rsidRPr="00F42363">
        <w:rPr>
          <w:rFonts w:ascii="맑은 고딕" w:hAnsi="맑은 고딕" w:hint="eastAsia"/>
          <w:b/>
          <w:color w:val="FF0000"/>
        </w:rPr>
        <w:t xml:space="preserve">개발툴 파일 위치 </w:t>
      </w:r>
      <w:r w:rsidR="002E5F1B">
        <w:rPr>
          <w:rFonts w:ascii="맑은 고딕" w:hAnsi="맑은 고딕" w:hint="eastAsia"/>
          <w:b/>
          <w:color w:val="FF0000"/>
        </w:rPr>
        <w:t>변경될 수 있음.</w:t>
      </w:r>
      <w:r w:rsidR="00E87C10">
        <w:rPr>
          <w:rFonts w:ascii="맑은 고딕" w:hAnsi="맑은 고딕" w:hint="eastAsia"/>
          <w:b/>
          <w:color w:val="FF0000"/>
        </w:rPr>
        <w:t xml:space="preserve"> </w:t>
      </w:r>
      <w:r w:rsidR="00E87C10">
        <w:rPr>
          <w:rFonts w:ascii="맑은 고딕" w:hAnsi="맑은 고딕"/>
          <w:b/>
          <w:color w:val="FF0000"/>
        </w:rPr>
        <w:t>–</w:t>
      </w:r>
      <w:r w:rsidR="00E87C10">
        <w:rPr>
          <w:rFonts w:ascii="맑은 고딕" w:hAnsi="맑은 고딕" w:hint="eastAsia"/>
          <w:b/>
          <w:color w:val="FF0000"/>
        </w:rPr>
        <w:t xml:space="preserve"> 인프라팀에 문의</w:t>
      </w:r>
    </w:p>
    <w:p w14:paraId="7B079A74" w14:textId="6E0C5F34" w:rsidR="002F1874" w:rsidRPr="0090486C" w:rsidRDefault="002F1874" w:rsidP="002F1874">
      <w:pPr>
        <w:rPr>
          <w:rFonts w:ascii="맑은 고딕" w:hAnsi="맑은 고딕"/>
        </w:rPr>
      </w:pPr>
      <w:r w:rsidRPr="0090486C">
        <w:rPr>
          <w:rFonts w:ascii="맑은 고딕" w:hAnsi="맑은 고딕" w:hint="eastAsia"/>
        </w:rPr>
        <w:t xml:space="preserve">파일위치 : </w:t>
      </w:r>
      <w:r w:rsidRPr="00C04139">
        <w:rPr>
          <w:rFonts w:ascii="맑은 고딕" w:hAnsi="맑은 고딕" w:hint="eastAsia"/>
        </w:rPr>
        <w:t>\\172.16.71.3\</w:t>
      </w:r>
      <w:r w:rsidR="00A1304A" w:rsidRPr="00A1304A">
        <w:rPr>
          <w:rFonts w:ascii="맑은 고딕" w:hAnsi="맑은 고딕" w:hint="eastAsia"/>
        </w:rPr>
        <w:t>고도화사업\999. 설치파일\02. 개발환경 구성 프로그램\01. 프레임워크개발툴</w:t>
      </w:r>
      <w:r w:rsidRPr="0090486C">
        <w:rPr>
          <w:rFonts w:ascii="맑은 고딕" w:hAnsi="맑은 고딕" w:hint="eastAsia"/>
        </w:rPr>
        <w:t>\</w:t>
      </w:r>
      <w:r w:rsidR="00E23992">
        <w:rPr>
          <w:rFonts w:ascii="맑은 고딕" w:hAnsi="맑은 고딕"/>
        </w:rPr>
        <w:t xml:space="preserve"> InswaveTool</w:t>
      </w:r>
      <w:r w:rsidR="00E23992">
        <w:rPr>
          <w:rFonts w:ascii="맑은 고딕" w:hAnsi="맑은 고딕" w:hint="eastAsia"/>
        </w:rPr>
        <w:t>.7z</w:t>
      </w:r>
    </w:p>
    <w:p w14:paraId="6DBD3C10" w14:textId="77777777" w:rsidR="002F1874" w:rsidRPr="0062087D" w:rsidRDefault="002F1874" w:rsidP="002F1874"/>
    <w:p w14:paraId="0FB62F9F" w14:textId="4ABCB3ED" w:rsidR="002F1874" w:rsidRPr="00120D53" w:rsidRDefault="002F1874" w:rsidP="0007787A">
      <w:pPr>
        <w:pStyle w:val="ListParagraph"/>
        <w:numPr>
          <w:ilvl w:val="0"/>
          <w:numId w:val="31"/>
        </w:numPr>
        <w:ind w:leftChars="0"/>
        <w:rPr>
          <w:lang w:val="en-GB"/>
        </w:rPr>
      </w:pPr>
      <w:r>
        <w:rPr>
          <w:rFonts w:hint="eastAsia"/>
          <w:lang w:val="en-GB"/>
        </w:rPr>
        <w:t xml:space="preserve"> </w:t>
      </w:r>
      <w:r w:rsidRPr="00FD63F1">
        <w:rPr>
          <w:rFonts w:ascii="맑은 고딕" w:hAnsi="맑은 고딕" w:hint="eastAsia"/>
        </w:rPr>
        <w:t>파일서버에 있는</w:t>
      </w:r>
      <w:r w:rsidR="0022210E">
        <w:rPr>
          <w:rFonts w:ascii="맑은 고딕" w:hAnsi="맑은 고딕" w:hint="eastAsia"/>
        </w:rPr>
        <w:t xml:space="preserve"> 압축</w:t>
      </w:r>
      <w:r w:rsidRPr="00FD63F1">
        <w:rPr>
          <w:rFonts w:ascii="맑은 고딕" w:hAnsi="맑은 고딕" w:hint="eastAsia"/>
        </w:rPr>
        <w:t xml:space="preserve">파일을 </w:t>
      </w:r>
      <w:r w:rsidR="00791B08">
        <w:rPr>
          <w:rFonts w:ascii="맑은 고딕" w:hAnsi="맑은 고딕" w:hint="eastAsia"/>
        </w:rPr>
        <w:t xml:space="preserve">로컬의 C드라이브에 </w:t>
      </w:r>
      <w:r w:rsidRPr="00FD63F1">
        <w:rPr>
          <w:rFonts w:ascii="맑은 고딕" w:hAnsi="맑은 고딕" w:hint="eastAsia"/>
        </w:rPr>
        <w:t>복사</w:t>
      </w:r>
    </w:p>
    <w:p w14:paraId="5B4D9956" w14:textId="602524F9" w:rsidR="002F1874" w:rsidRDefault="0062087D" w:rsidP="00A1304A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596EC57B" wp14:editId="6574E283">
                <wp:simplePos x="0" y="0"/>
                <wp:positionH relativeFrom="column">
                  <wp:posOffset>2632075</wp:posOffset>
                </wp:positionH>
                <wp:positionV relativeFrom="paragraph">
                  <wp:posOffset>1304925</wp:posOffset>
                </wp:positionV>
                <wp:extent cx="1801495" cy="240030"/>
                <wp:effectExtent l="0" t="0" r="27305" b="160020"/>
                <wp:wrapNone/>
                <wp:docPr id="4" name="사각형 설명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495" cy="240030"/>
                        </a:xfrm>
                        <a:prstGeom prst="wedgeRectCallout">
                          <a:avLst>
                            <a:gd name="adj1" fmla="val -30671"/>
                            <a:gd name="adj2" fmla="val 9801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5C363" w14:textId="06293B4A" w:rsidR="00D30B3B" w:rsidRPr="005742EB" w:rsidRDefault="00D30B3B" w:rsidP="002F1874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</w:rPr>
                              <w:t>InswaveToo.7z</w:t>
                            </w:r>
                            <w:r w:rsidRPr="005742EB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</w:rPr>
                              <w:t xml:space="preserve"> 파일을 복사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EC57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사각형 설명선 4" o:spid="_x0000_s1026" type="#_x0000_t61" style="position:absolute;left:0;text-align:left;margin-left:207.25pt;margin-top:102.75pt;width:141.85pt;height:18.9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" adj="4175,31971" fillcolor="#4f81bd [3204]" strokecolor="#243f60 [1604]" strokeweight="2pt">
                <v:textbox inset="0,0,0,0">
                  <w:txbxContent>
                    <w:p w14:paraId="5C95C363" w14:textId="06293B4A" w:rsidR="00D30B3B" w:rsidRPr="005742EB" w:rsidRDefault="00D30B3B" w:rsidP="002F1874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</w:rPr>
                        <w:t>InswaveToo.7z</w:t>
                      </w:r>
                      <w:r w:rsidRPr="005742EB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</w:rPr>
                        <w:t xml:space="preserve"> 파일을 복사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16720604" wp14:editId="5022AAEF">
                <wp:simplePos x="0" y="0"/>
                <wp:positionH relativeFrom="column">
                  <wp:posOffset>1756410</wp:posOffset>
                </wp:positionH>
                <wp:positionV relativeFrom="paragraph">
                  <wp:posOffset>1612900</wp:posOffset>
                </wp:positionV>
                <wp:extent cx="1274445" cy="259080"/>
                <wp:effectExtent l="0" t="0" r="20955" b="2667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445" cy="2590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04F6F" id="직사각형 3" o:spid="_x0000_s1026" style="position:absolute;left:0;text-align:left;margin-left:138.3pt;margin-top:127pt;width:100.35pt;height:20.4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" fillcolor="yellow" strokecolor="red" strokeweight="2pt">
                <v:fill opacity="19789f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D5B68D2" wp14:editId="5D046984">
            <wp:extent cx="2863312" cy="2122900"/>
            <wp:effectExtent l="19050" t="19050" r="13335" b="1079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63974" cy="21233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D7B914" w14:textId="77777777" w:rsidR="002F1874" w:rsidRDefault="002F1874" w:rsidP="002F1874">
      <w:pPr>
        <w:rPr>
          <w:lang w:val="en-GB"/>
        </w:rPr>
      </w:pPr>
    </w:p>
    <w:p w14:paraId="13E4245D" w14:textId="63C997A2" w:rsidR="002F1874" w:rsidRPr="00120D53" w:rsidRDefault="002F1874" w:rsidP="0007787A">
      <w:pPr>
        <w:pStyle w:val="ListParagraph"/>
        <w:numPr>
          <w:ilvl w:val="0"/>
          <w:numId w:val="31"/>
        </w:numPr>
        <w:ind w:leftChars="0"/>
        <w:rPr>
          <w:lang w:val="en-GB"/>
        </w:rPr>
      </w:pPr>
      <w:r>
        <w:rPr>
          <w:rFonts w:hint="eastAsia"/>
          <w:lang w:val="en-GB"/>
        </w:rPr>
        <w:t xml:space="preserve"> </w:t>
      </w:r>
      <w:r w:rsidRPr="00FD63F1">
        <w:rPr>
          <w:rFonts w:ascii="맑은 고딕" w:hAnsi="맑은 고딕" w:hint="eastAsia"/>
        </w:rPr>
        <w:t xml:space="preserve">로컬PC의 C드라이브에 </w:t>
      </w:r>
      <w:r w:rsidR="00BE27BB">
        <w:rPr>
          <w:rFonts w:ascii="맑은 고딕" w:hAnsi="맑은 고딕" w:hint="eastAsia"/>
        </w:rPr>
        <w:t>복사</w:t>
      </w:r>
    </w:p>
    <w:p w14:paraId="3253AD12" w14:textId="52427CBE" w:rsidR="002F1874" w:rsidRDefault="00BE27BB" w:rsidP="002F1874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737600" behindDoc="0" locked="0" layoutInCell="1" allowOverlap="1" wp14:anchorId="06DED3B7" wp14:editId="0D50CCDD">
            <wp:simplePos x="0" y="0"/>
            <wp:positionH relativeFrom="column">
              <wp:posOffset>3096260</wp:posOffset>
            </wp:positionH>
            <wp:positionV relativeFrom="paragraph">
              <wp:posOffset>500380</wp:posOffset>
            </wp:positionV>
            <wp:extent cx="2160270" cy="1158240"/>
            <wp:effectExtent l="19050" t="19050" r="11430" b="2286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1582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34101DD" wp14:editId="6FD000F1">
                <wp:simplePos x="0" y="0"/>
                <wp:positionH relativeFrom="column">
                  <wp:posOffset>168512</wp:posOffset>
                </wp:positionH>
                <wp:positionV relativeFrom="paragraph">
                  <wp:posOffset>1133357</wp:posOffset>
                </wp:positionV>
                <wp:extent cx="2057400" cy="240030"/>
                <wp:effectExtent l="0" t="0" r="19050" b="121920"/>
                <wp:wrapNone/>
                <wp:docPr id="9" name="사각형 설명선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40030"/>
                        </a:xfrm>
                        <a:prstGeom prst="wedgeRectCallout">
                          <a:avLst>
                            <a:gd name="adj1" fmla="val 35998"/>
                            <a:gd name="adj2" fmla="val 8671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59B08" w14:textId="59ABE24B" w:rsidR="00D30B3B" w:rsidRPr="005742EB" w:rsidRDefault="00D30B3B" w:rsidP="002F1874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</w:rPr>
                            </w:pPr>
                            <w:r w:rsidRPr="005742EB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</w:rPr>
                              <w:t>I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</w:rPr>
                              <w:t>nswaveToo.7z</w:t>
                            </w:r>
                            <w:r w:rsidRPr="005742EB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</w:rPr>
                              <w:t xml:space="preserve"> 파일을 붙여넣기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101DD" id="사각형 설명선 9" o:spid="_x0000_s1027" type="#_x0000_t61" style="position:absolute;left:0;text-align:left;margin-left:13.25pt;margin-top:89.25pt;width:162pt;height:18.9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" adj="18576,29530" fillcolor="#4f81bd [3204]" strokecolor="#243f60 [1604]" strokeweight="2pt">
                <v:textbox inset="0,0,0,0">
                  <w:txbxContent>
                    <w:p w14:paraId="78759B08" w14:textId="59ABE24B" w:rsidR="00D30B3B" w:rsidRPr="005742EB" w:rsidRDefault="00D30B3B" w:rsidP="002F1874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</w:rPr>
                      </w:pPr>
                      <w:r w:rsidRPr="005742EB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</w:rPr>
                        <w:t>I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</w:rPr>
                        <w:t>nswaveToo.7z</w:t>
                      </w:r>
                      <w:r w:rsidRPr="005742EB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</w:rPr>
                        <w:t xml:space="preserve"> 파일을 붙여넣기</w:t>
                      </w:r>
                    </w:p>
                  </w:txbxContent>
                </v:textbox>
              </v:shape>
            </w:pict>
          </mc:Fallback>
        </mc:AlternateContent>
      </w:r>
      <w:r w:rsidR="002F1874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272DDA0" wp14:editId="19C10268">
                <wp:simplePos x="0" y="0"/>
                <wp:positionH relativeFrom="column">
                  <wp:posOffset>1938763</wp:posOffset>
                </wp:positionH>
                <wp:positionV relativeFrom="paragraph">
                  <wp:posOffset>1448822</wp:posOffset>
                </wp:positionV>
                <wp:extent cx="898525" cy="193675"/>
                <wp:effectExtent l="0" t="0" r="15875" b="15875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525" cy="1936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8EBFE" id="직사각형 8" o:spid="_x0000_s1026" style="position:absolute;left:0;text-align:left;margin-left:152.65pt;margin-top:114.1pt;width:70.75pt;height:15.2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" fillcolor="yellow" strokecolor="red" strokeweight="2pt">
                <v:fill opacity="19789f"/>
              </v:rect>
            </w:pict>
          </mc:Fallback>
        </mc:AlternateContent>
      </w:r>
      <w:r w:rsidR="00A81E25">
        <w:rPr>
          <w:noProof/>
        </w:rPr>
        <w:drawing>
          <wp:inline distT="0" distB="0" distL="0" distR="0" wp14:anchorId="6987C511" wp14:editId="1C861624">
            <wp:extent cx="3998563" cy="1623110"/>
            <wp:effectExtent l="19050" t="19050" r="21590" b="15240"/>
            <wp:docPr id="6153" name="그림 6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98799" cy="16232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6C019F" w14:textId="4FA87318" w:rsidR="00A40F4D" w:rsidRDefault="00A40F4D" w:rsidP="00A40F4D">
      <w:pPr>
        <w:pStyle w:val="Heading1"/>
      </w:pPr>
      <w:bookmarkStart w:id="8" w:name="_Toc98421830"/>
      <w:r>
        <w:rPr>
          <w:rFonts w:hint="eastAsia"/>
        </w:rPr>
        <w:lastRenderedPageBreak/>
        <w:t>개발툴 설치</w:t>
      </w:r>
      <w:bookmarkEnd w:id="8"/>
    </w:p>
    <w:p w14:paraId="1761A6EA" w14:textId="32E3A6A1" w:rsidR="00A40F4D" w:rsidRDefault="00A40F4D" w:rsidP="00A40F4D">
      <w:pPr>
        <w:pStyle w:val="Heading2"/>
        <w:tabs>
          <w:tab w:val="num" w:pos="851"/>
        </w:tabs>
        <w:ind w:left="851" w:hanging="851"/>
        <w:jc w:val="left"/>
      </w:pPr>
      <w:bookmarkStart w:id="9" w:name="_Toc98421831"/>
      <w:r>
        <w:rPr>
          <w:rFonts w:hint="eastAsia"/>
        </w:rPr>
        <w:t>압축풀기</w:t>
      </w:r>
      <w:bookmarkEnd w:id="9"/>
    </w:p>
    <w:p w14:paraId="627C3A8A" w14:textId="0F5A864E" w:rsidR="00A40F4D" w:rsidRPr="0090486C" w:rsidRDefault="0048739A" w:rsidP="00A40F4D">
      <w:pPr>
        <w:rPr>
          <w:rFonts w:ascii="맑은 고딕" w:hAnsi="맑은 고딕"/>
        </w:rPr>
      </w:pPr>
      <w:r w:rsidRPr="0090486C">
        <w:rPr>
          <w:rFonts w:ascii="맑은 고딕" w:hAnsi="맑은 고딕" w:hint="eastAsia"/>
        </w:rPr>
        <w:t>로컬PC</w:t>
      </w:r>
      <w:r w:rsidR="005E4E9B">
        <w:rPr>
          <w:rFonts w:ascii="맑은 고딕" w:hAnsi="맑은 고딕" w:hint="eastAsia"/>
        </w:rPr>
        <w:t>의</w:t>
      </w:r>
      <w:r w:rsidRPr="0090486C">
        <w:rPr>
          <w:rFonts w:ascii="맑은 고딕" w:hAnsi="맑은 고딕" w:hint="eastAsia"/>
        </w:rPr>
        <w:t xml:space="preserve"> C드라이브에 복사한 InswaveTool.zip 파일을 선택하여 압축을 해제한다.</w:t>
      </w:r>
    </w:p>
    <w:p w14:paraId="37E2EF12" w14:textId="6B1159F9" w:rsidR="0048739A" w:rsidRDefault="0048739A" w:rsidP="00A40F4D">
      <w:pPr>
        <w:rPr>
          <w:lang w:val="en-GB"/>
        </w:rPr>
      </w:pPr>
    </w:p>
    <w:p w14:paraId="17FA636D" w14:textId="297DB744" w:rsidR="0048739A" w:rsidRDefault="005D6CC7" w:rsidP="00A40F4D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92160" behindDoc="0" locked="0" layoutInCell="1" allowOverlap="1" wp14:anchorId="08D382BE" wp14:editId="5F0C2C0F">
                <wp:simplePos x="0" y="0"/>
                <wp:positionH relativeFrom="column">
                  <wp:posOffset>1819081</wp:posOffset>
                </wp:positionH>
                <wp:positionV relativeFrom="paragraph">
                  <wp:posOffset>495042</wp:posOffset>
                </wp:positionV>
                <wp:extent cx="1530458" cy="240030"/>
                <wp:effectExtent l="0" t="228600" r="12700" b="26670"/>
                <wp:wrapNone/>
                <wp:docPr id="16" name="사각형 설명선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458" cy="240030"/>
                        </a:xfrm>
                        <a:prstGeom prst="wedgeRectCallout">
                          <a:avLst>
                            <a:gd name="adj1" fmla="val -33524"/>
                            <a:gd name="adj2" fmla="val -136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D9C41" w14:textId="0AE89E6B" w:rsidR="00D30B3B" w:rsidRPr="004C1BD2" w:rsidRDefault="00D30B3B" w:rsidP="00CD2C0C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C1BD2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여기에 풀기(X)</w:t>
                            </w:r>
                            <w:r w:rsidRPr="004C1BD2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382BE" id="사각형 설명선 16" o:spid="_x0000_s1028" type="#_x0000_t61" style="position:absolute;left:0;text-align:left;margin-left:143.25pt;margin-top:39pt;width:120.5pt;height:18.9pt;z-index:25129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" adj="3559,-18586" fillcolor="#4f81bd [3204]" strokecolor="#243f60 [1604]" strokeweight="2pt">
                <v:textbox inset="0,0,0,0">
                  <w:txbxContent>
                    <w:p w14:paraId="6F4D9C41" w14:textId="0AE89E6B" w:rsidR="00D30B3B" w:rsidRPr="004C1BD2" w:rsidRDefault="00D30B3B" w:rsidP="00CD2C0C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4C1BD2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18"/>
                          <w:szCs w:val="18"/>
                        </w:rPr>
                        <w:t>②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여기에 풀기(X)</w:t>
                      </w:r>
                      <w:r w:rsidRPr="004C1BD2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18"/>
                          <w:szCs w:val="18"/>
                        </w:rPr>
                        <w:t>메뉴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8064" behindDoc="0" locked="0" layoutInCell="1" allowOverlap="1" wp14:anchorId="16A4C6A8" wp14:editId="71031223">
                <wp:simplePos x="0" y="0"/>
                <wp:positionH relativeFrom="column">
                  <wp:posOffset>1682115</wp:posOffset>
                </wp:positionH>
                <wp:positionV relativeFrom="paragraph">
                  <wp:posOffset>144264</wp:posOffset>
                </wp:positionV>
                <wp:extent cx="1890395" cy="193675"/>
                <wp:effectExtent l="0" t="0" r="14605" b="15875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395" cy="1936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7BD1A" id="직사각형 14" o:spid="_x0000_s1026" style="position:absolute;left:0;text-align:left;margin-left:132.45pt;margin-top:11.35pt;width:148.85pt;height:15.25pt;z-index:25128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" fillcolor="yellow" strokecolor="red" strokeweight="2pt">
                <v:fill opacity="19789f"/>
              </v:rect>
            </w:pict>
          </mc:Fallback>
        </mc:AlternateContent>
      </w:r>
      <w:r w:rsidR="00C07F97">
        <w:rPr>
          <w:noProof/>
        </w:rPr>
        <mc:AlternateContent>
          <mc:Choice Requires="wps">
            <w:drawing>
              <wp:anchor distT="0" distB="0" distL="114300" distR="114300" simplePos="0" relativeHeight="251283968" behindDoc="0" locked="0" layoutInCell="1" allowOverlap="1" wp14:anchorId="279AD623" wp14:editId="1DDBCEFD">
                <wp:simplePos x="0" y="0"/>
                <wp:positionH relativeFrom="column">
                  <wp:posOffset>20697</wp:posOffset>
                </wp:positionH>
                <wp:positionV relativeFrom="paragraph">
                  <wp:posOffset>1258333</wp:posOffset>
                </wp:positionV>
                <wp:extent cx="975995" cy="193675"/>
                <wp:effectExtent l="0" t="0" r="14605" b="15875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995" cy="1936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FC639" id="직사각형 12" o:spid="_x0000_s1026" style="position:absolute;left:0;text-align:left;margin-left:1.65pt;margin-top:99.1pt;width:76.85pt;height:15.25pt;z-index:25128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" fillcolor="yellow" strokecolor="red" strokeweight="2pt">
                <v:fill opacity="19789f"/>
              </v:rect>
            </w:pict>
          </mc:Fallback>
        </mc:AlternateContent>
      </w:r>
      <w:r w:rsidR="00CD2C0C">
        <w:rPr>
          <w:noProof/>
        </w:rPr>
        <mc:AlternateContent>
          <mc:Choice Requires="wps">
            <w:drawing>
              <wp:anchor distT="0" distB="0" distL="114300" distR="114300" simplePos="0" relativeHeight="251294208" behindDoc="0" locked="0" layoutInCell="1" allowOverlap="1" wp14:anchorId="6BFB378E" wp14:editId="14A08692">
                <wp:simplePos x="0" y="0"/>
                <wp:positionH relativeFrom="column">
                  <wp:posOffset>1117783</wp:posOffset>
                </wp:positionH>
                <wp:positionV relativeFrom="paragraph">
                  <wp:posOffset>641339</wp:posOffset>
                </wp:positionV>
                <wp:extent cx="565688" cy="518946"/>
                <wp:effectExtent l="0" t="38100" r="63500" b="33655"/>
                <wp:wrapNone/>
                <wp:docPr id="17" name="직선 화살표 연결선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688" cy="51894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2AB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7" o:spid="_x0000_s1026" type="#_x0000_t32" style="position:absolute;left:0;text-align:left;margin-left:88pt;margin-top:50.5pt;width:44.55pt;height:40.85pt;flip:y;z-index:25129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" strokecolor="red" strokeweight="1pt">
                <v:stroke endarrow="block"/>
              </v:shape>
            </w:pict>
          </mc:Fallback>
        </mc:AlternateContent>
      </w:r>
      <w:r w:rsidR="000D4DFB">
        <w:rPr>
          <w:noProof/>
        </w:rPr>
        <w:drawing>
          <wp:anchor distT="0" distB="0" distL="114300" distR="114300" simplePos="0" relativeHeight="251286016" behindDoc="0" locked="0" layoutInCell="1" allowOverlap="1" wp14:anchorId="57DFCF9C" wp14:editId="6D574D87">
            <wp:simplePos x="0" y="0"/>
            <wp:positionH relativeFrom="column">
              <wp:posOffset>1701800</wp:posOffset>
            </wp:positionH>
            <wp:positionV relativeFrom="paragraph">
              <wp:posOffset>17145</wp:posOffset>
            </wp:positionV>
            <wp:extent cx="1961515" cy="4197350"/>
            <wp:effectExtent l="19050" t="19050" r="19685" b="12700"/>
            <wp:wrapNone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4197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F97">
        <w:rPr>
          <w:noProof/>
        </w:rPr>
        <w:drawing>
          <wp:inline distT="0" distB="0" distL="0" distR="0" wp14:anchorId="44031A2E" wp14:editId="4946209D">
            <wp:extent cx="2157413" cy="1433513"/>
            <wp:effectExtent l="19050" t="19050" r="14605" b="14605"/>
            <wp:docPr id="6164" name="그림 6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57413" cy="14335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4EFBFB" w14:textId="1E8762E7" w:rsidR="00342F1F" w:rsidRDefault="00342F1F" w:rsidP="00A40F4D">
      <w:pPr>
        <w:rPr>
          <w:lang w:val="en-GB"/>
        </w:rPr>
      </w:pPr>
    </w:p>
    <w:p w14:paraId="7BC516EC" w14:textId="301F4A91" w:rsidR="0048739A" w:rsidRDefault="00CD2C0C" w:rsidP="00A40F4D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90112" behindDoc="0" locked="0" layoutInCell="1" allowOverlap="1" wp14:anchorId="2A78858F" wp14:editId="225E0885">
                <wp:simplePos x="0" y="0"/>
                <wp:positionH relativeFrom="column">
                  <wp:posOffset>296373</wp:posOffset>
                </wp:positionH>
                <wp:positionV relativeFrom="paragraph">
                  <wp:posOffset>24700</wp:posOffset>
                </wp:positionV>
                <wp:extent cx="3095625" cy="240030"/>
                <wp:effectExtent l="0" t="266700" r="28575" b="26670"/>
                <wp:wrapNone/>
                <wp:docPr id="15" name="사각형 설명선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240030"/>
                        </a:xfrm>
                        <a:prstGeom prst="wedgeRectCallout">
                          <a:avLst>
                            <a:gd name="adj1" fmla="val -33953"/>
                            <a:gd name="adj2" fmla="val -15541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52F72" w14:textId="2EA7145E" w:rsidR="00D30B3B" w:rsidRPr="004C1BD2" w:rsidRDefault="00D30B3B" w:rsidP="00CD2C0C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C1BD2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①InswaveToo.zip 파일 선택후 마우스 오른쪽버튼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8858F" id="사각형 설명선 15" o:spid="_x0000_s1029" type="#_x0000_t61" style="position:absolute;left:0;text-align:left;margin-left:23.35pt;margin-top:1.95pt;width:243.75pt;height:18.9pt;z-index:2512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" adj="3466,-22770" fillcolor="#4f81bd [3204]" strokecolor="#243f60 [1604]" strokeweight="2pt">
                <v:textbox inset="0,0,0,0">
                  <w:txbxContent>
                    <w:p w14:paraId="53852F72" w14:textId="2EA7145E" w:rsidR="00D30B3B" w:rsidRPr="004C1BD2" w:rsidRDefault="00D30B3B" w:rsidP="00CD2C0C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4C1BD2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18"/>
                          <w:szCs w:val="18"/>
                        </w:rPr>
                        <w:t>①InswaveToo.zip 파일 선택후 마우스 오른쪽버튼 클릭</w:t>
                      </w:r>
                    </w:p>
                  </w:txbxContent>
                </v:textbox>
              </v:shape>
            </w:pict>
          </mc:Fallback>
        </mc:AlternateContent>
      </w:r>
    </w:p>
    <w:p w14:paraId="562A0027" w14:textId="7EE2128D" w:rsidR="00542132" w:rsidRDefault="00542132" w:rsidP="00A40F4D">
      <w:pPr>
        <w:rPr>
          <w:lang w:val="en-GB"/>
        </w:rPr>
      </w:pPr>
    </w:p>
    <w:p w14:paraId="37D6763C" w14:textId="77777777" w:rsidR="000D4DFB" w:rsidRDefault="000D4DFB" w:rsidP="00A40F4D">
      <w:pPr>
        <w:rPr>
          <w:lang w:val="en-GB"/>
        </w:rPr>
      </w:pPr>
    </w:p>
    <w:p w14:paraId="3982AA9F" w14:textId="77777777" w:rsidR="000D4DFB" w:rsidRDefault="000D4DFB" w:rsidP="00A40F4D">
      <w:pPr>
        <w:rPr>
          <w:lang w:val="en-GB"/>
        </w:rPr>
      </w:pPr>
    </w:p>
    <w:p w14:paraId="64D872E5" w14:textId="77777777" w:rsidR="000D4DFB" w:rsidRDefault="000D4DFB" w:rsidP="00A40F4D">
      <w:pPr>
        <w:rPr>
          <w:lang w:val="en-GB"/>
        </w:rPr>
      </w:pPr>
    </w:p>
    <w:p w14:paraId="5EBCB2ED" w14:textId="77777777" w:rsidR="000D4DFB" w:rsidRDefault="000D4DFB" w:rsidP="00A40F4D">
      <w:pPr>
        <w:rPr>
          <w:lang w:val="en-GB"/>
        </w:rPr>
      </w:pPr>
    </w:p>
    <w:p w14:paraId="082911FB" w14:textId="77777777" w:rsidR="000D4DFB" w:rsidRDefault="000D4DFB" w:rsidP="00A40F4D">
      <w:pPr>
        <w:rPr>
          <w:lang w:val="en-GB"/>
        </w:rPr>
      </w:pPr>
    </w:p>
    <w:p w14:paraId="2AA38288" w14:textId="77777777" w:rsidR="000D4DFB" w:rsidRDefault="000D4DFB" w:rsidP="00A40F4D">
      <w:pPr>
        <w:rPr>
          <w:lang w:val="en-GB"/>
        </w:rPr>
      </w:pPr>
    </w:p>
    <w:p w14:paraId="5DD365A9" w14:textId="77777777" w:rsidR="000D4DFB" w:rsidRDefault="000D4DFB" w:rsidP="00A40F4D">
      <w:pPr>
        <w:rPr>
          <w:lang w:val="en-GB"/>
        </w:rPr>
      </w:pPr>
    </w:p>
    <w:p w14:paraId="11EFDE76" w14:textId="77777777" w:rsidR="000D4DFB" w:rsidRDefault="000D4DFB" w:rsidP="00A40F4D">
      <w:pPr>
        <w:rPr>
          <w:lang w:val="en-GB"/>
        </w:rPr>
      </w:pPr>
    </w:p>
    <w:p w14:paraId="3A361515" w14:textId="77777777" w:rsidR="000D4DFB" w:rsidRDefault="000D4DFB" w:rsidP="00A40F4D">
      <w:pPr>
        <w:rPr>
          <w:lang w:val="en-GB"/>
        </w:rPr>
      </w:pPr>
    </w:p>
    <w:p w14:paraId="47D393A8" w14:textId="77777777" w:rsidR="000D4DFB" w:rsidRDefault="000D4DFB" w:rsidP="00A40F4D">
      <w:pPr>
        <w:rPr>
          <w:lang w:val="en-GB"/>
        </w:rPr>
      </w:pPr>
    </w:p>
    <w:p w14:paraId="1AD46362" w14:textId="77777777" w:rsidR="000D4DFB" w:rsidRDefault="000D4DFB" w:rsidP="00A40F4D">
      <w:pPr>
        <w:rPr>
          <w:lang w:val="en-GB"/>
        </w:rPr>
      </w:pPr>
    </w:p>
    <w:p w14:paraId="60F567CA" w14:textId="77777777" w:rsidR="000D4DFB" w:rsidRDefault="000D4DFB" w:rsidP="00A40F4D">
      <w:pPr>
        <w:rPr>
          <w:lang w:val="en-GB"/>
        </w:rPr>
      </w:pPr>
    </w:p>
    <w:p w14:paraId="419B8B45" w14:textId="77777777" w:rsidR="000D4DFB" w:rsidRDefault="000D4DFB" w:rsidP="00A40F4D">
      <w:pPr>
        <w:rPr>
          <w:lang w:val="en-GB"/>
        </w:rPr>
      </w:pPr>
    </w:p>
    <w:p w14:paraId="073ABC92" w14:textId="77777777" w:rsidR="000D4DFB" w:rsidRDefault="000D4DFB" w:rsidP="00A40F4D">
      <w:pPr>
        <w:rPr>
          <w:lang w:val="en-GB"/>
        </w:rPr>
      </w:pPr>
    </w:p>
    <w:p w14:paraId="7360F318" w14:textId="77777777" w:rsidR="000D4DFB" w:rsidRDefault="000D4DFB" w:rsidP="00A40F4D">
      <w:pPr>
        <w:rPr>
          <w:lang w:val="en-GB"/>
        </w:rPr>
      </w:pPr>
    </w:p>
    <w:p w14:paraId="4ABB0220" w14:textId="0F93B5F2" w:rsidR="003E2C3F" w:rsidRDefault="003E2C3F">
      <w:pPr>
        <w:overflowPunct/>
        <w:autoSpaceDE/>
        <w:autoSpaceDN/>
        <w:adjustRightInd/>
        <w:jc w:val="left"/>
        <w:textAlignment w:val="auto"/>
        <w:rPr>
          <w:lang w:val="en-GB"/>
        </w:rPr>
      </w:pPr>
      <w:r>
        <w:rPr>
          <w:lang w:val="en-GB"/>
        </w:rPr>
        <w:br w:type="page"/>
      </w:r>
    </w:p>
    <w:p w14:paraId="034D68D6" w14:textId="298CD312" w:rsidR="006731F2" w:rsidRDefault="006731F2" w:rsidP="006731F2">
      <w:pPr>
        <w:pStyle w:val="Heading2"/>
        <w:tabs>
          <w:tab w:val="num" w:pos="851"/>
        </w:tabs>
        <w:ind w:left="851" w:hanging="851"/>
        <w:jc w:val="left"/>
      </w:pPr>
      <w:bookmarkStart w:id="10" w:name="_Toc98421832"/>
      <w:r>
        <w:rPr>
          <w:rFonts w:hint="eastAsia"/>
        </w:rPr>
        <w:lastRenderedPageBreak/>
        <w:t>개발툴 실행</w:t>
      </w:r>
      <w:bookmarkEnd w:id="10"/>
    </w:p>
    <w:p w14:paraId="4BBB79BC" w14:textId="4FEE0957" w:rsidR="006731F2" w:rsidRDefault="003E2C3F" w:rsidP="00626317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98304" behindDoc="0" locked="0" layoutInCell="1" allowOverlap="1" wp14:anchorId="7CC9EC30" wp14:editId="2BF19171">
                <wp:simplePos x="0" y="0"/>
                <wp:positionH relativeFrom="column">
                  <wp:posOffset>1117881</wp:posOffset>
                </wp:positionH>
                <wp:positionV relativeFrom="paragraph">
                  <wp:posOffset>2463889</wp:posOffset>
                </wp:positionV>
                <wp:extent cx="2049145" cy="607695"/>
                <wp:effectExtent l="38100" t="0" r="27305" b="478155"/>
                <wp:wrapNone/>
                <wp:docPr id="18" name="사각형 설명선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9145" cy="607695"/>
                        </a:xfrm>
                        <a:prstGeom prst="wedgeRectCallout">
                          <a:avLst>
                            <a:gd name="adj1" fmla="val -51230"/>
                            <a:gd name="adj2" fmla="val 12384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9CE388" w14:textId="6624BB3B" w:rsidR="00D30B3B" w:rsidRPr="004C1BD2" w:rsidRDefault="00D30B3B" w:rsidP="003007A8">
                            <w:pPr>
                              <w:ind w:firstLineChars="50" w:firstLine="90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C1BD2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C:\OnswaveTool 디렉토리에 있는</w:t>
                            </w:r>
                          </w:p>
                          <w:p w14:paraId="2A8D3176" w14:textId="1A5596FC" w:rsidR="00D30B3B" w:rsidRPr="004C1BD2" w:rsidRDefault="00D30B3B" w:rsidP="003007A8">
                            <w:pPr>
                              <w:ind w:firstLineChars="50" w:firstLine="90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C1BD2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eclipse.exe-64 </w:t>
                            </w:r>
                            <w:r w:rsidRPr="004C1BD2"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–</w:t>
                            </w:r>
                            <w:r w:rsidRPr="004C1BD2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가로가기 더블클릭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9EC30" id="사각형 설명선 18" o:spid="_x0000_s1030" type="#_x0000_t61" style="position:absolute;left:0;text-align:left;margin-left:88pt;margin-top:194pt;width:161.35pt;height:47.85pt;z-index:25129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" adj="-266,37551" fillcolor="#4f81bd [3204]" strokecolor="#243f60 [1604]" strokeweight="2pt">
                <v:textbox inset="0,0,0,0">
                  <w:txbxContent>
                    <w:p w14:paraId="659CE388" w14:textId="6624BB3B" w:rsidR="00D30B3B" w:rsidRPr="004C1BD2" w:rsidRDefault="00D30B3B" w:rsidP="003007A8">
                      <w:pPr>
                        <w:ind w:firstLineChars="50" w:firstLine="90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4C1BD2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18"/>
                          <w:szCs w:val="18"/>
                        </w:rPr>
                        <w:t>C:\OnswaveTool 디렉토리에 있는</w:t>
                      </w:r>
                    </w:p>
                    <w:p w14:paraId="2A8D3176" w14:textId="1A5596FC" w:rsidR="00D30B3B" w:rsidRPr="004C1BD2" w:rsidRDefault="00D30B3B" w:rsidP="003007A8">
                      <w:pPr>
                        <w:ind w:firstLineChars="50" w:firstLine="90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4C1BD2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eclipse.exe-64 </w:t>
                      </w:r>
                      <w:r w:rsidRPr="004C1BD2"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18"/>
                          <w:szCs w:val="18"/>
                        </w:rPr>
                        <w:t>–</w:t>
                      </w:r>
                      <w:r w:rsidRPr="004C1BD2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가로가기 더블클릭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EA4B398" wp14:editId="79E92033">
            <wp:extent cx="6193155" cy="505079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505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75F26" w14:textId="5046DC80" w:rsidR="004A1D93" w:rsidRDefault="004A1D93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</w:rPr>
      </w:pPr>
      <w:r>
        <w:rPr>
          <w:rFonts w:ascii="맑은 고딕" w:hAnsi="맑은 고딕"/>
        </w:rPr>
        <w:br w:type="page"/>
      </w:r>
    </w:p>
    <w:p w14:paraId="2454C484" w14:textId="42C8271F" w:rsidR="00542132" w:rsidRDefault="00542132" w:rsidP="00542132">
      <w:pPr>
        <w:pStyle w:val="Heading1"/>
      </w:pPr>
      <w:bookmarkStart w:id="11" w:name="_Toc98421833"/>
      <w:r>
        <w:rPr>
          <w:rFonts w:hint="eastAsia"/>
        </w:rPr>
        <w:lastRenderedPageBreak/>
        <w:t>SVN 설정</w:t>
      </w:r>
      <w:bookmarkEnd w:id="11"/>
    </w:p>
    <w:p w14:paraId="0A39F5C8" w14:textId="35E46809" w:rsidR="00B157B7" w:rsidRDefault="00380341" w:rsidP="00CC4C10">
      <w:pPr>
        <w:rPr>
          <w:noProof/>
        </w:rPr>
      </w:pPr>
      <w:r w:rsidRPr="00CC4C10">
        <w:rPr>
          <w:rFonts w:ascii="맑은 고딕" w:hAnsi="맑은 고딕" w:hint="eastAsia"/>
        </w:rPr>
        <w:t xml:space="preserve">프레임워크 리소스를 </w:t>
      </w:r>
      <w:r w:rsidR="007D49EB" w:rsidRPr="00CC4C10">
        <w:rPr>
          <w:rFonts w:ascii="맑은 고딕" w:hAnsi="맑은 고딕" w:hint="eastAsia"/>
        </w:rPr>
        <w:t xml:space="preserve">개발서버의 </w:t>
      </w:r>
      <w:r w:rsidRPr="00CC4C10">
        <w:rPr>
          <w:rFonts w:ascii="맑은 고딕" w:hAnsi="맑은 고딕" w:hint="eastAsia"/>
        </w:rPr>
        <w:t xml:space="preserve">SVN Repository에 다운로드 및 업로드 하기 위한 </w:t>
      </w:r>
      <w:r w:rsidR="00EB2803" w:rsidRPr="00CC4C10">
        <w:rPr>
          <w:rFonts w:ascii="맑은 고딕" w:hAnsi="맑은 고딕" w:hint="eastAsia"/>
        </w:rPr>
        <w:t xml:space="preserve">SVN </w:t>
      </w:r>
      <w:r w:rsidR="005715CC" w:rsidRPr="00CC4C10">
        <w:rPr>
          <w:rFonts w:ascii="맑은 고딕" w:hAnsi="맑은 고딕" w:hint="eastAsia"/>
        </w:rPr>
        <w:t xml:space="preserve">Repository </w:t>
      </w:r>
      <w:r w:rsidR="00D0346E" w:rsidRPr="00CC4C10">
        <w:rPr>
          <w:rFonts w:ascii="맑은 고딕" w:hAnsi="맑은 고딕" w:hint="eastAsia"/>
        </w:rPr>
        <w:t>Location</w:t>
      </w:r>
      <w:r w:rsidR="005715CC" w:rsidRPr="00CC4C10">
        <w:rPr>
          <w:rFonts w:ascii="맑은 고딕" w:hAnsi="맑은 고딕" w:hint="eastAsia"/>
        </w:rPr>
        <w:t xml:space="preserve">을 </w:t>
      </w:r>
      <w:r w:rsidRPr="00CC4C10">
        <w:rPr>
          <w:rFonts w:ascii="맑은 고딕" w:hAnsi="맑은 고딕" w:hint="eastAsia"/>
        </w:rPr>
        <w:t>설정을 한다.</w:t>
      </w:r>
      <w:r w:rsidR="003E2C3F" w:rsidRPr="003E2C3F">
        <w:rPr>
          <w:noProof/>
        </w:rPr>
        <w:t xml:space="preserve"> </w:t>
      </w:r>
    </w:p>
    <w:p w14:paraId="1677E6BB" w14:textId="49B1CBFF" w:rsidR="003E2C3F" w:rsidRPr="00CC4C10" w:rsidRDefault="003E2C3F" w:rsidP="00CC4C10">
      <w:pPr>
        <w:rPr>
          <w:rFonts w:ascii="맑은 고딕" w:hAnsi="맑은 고딕"/>
        </w:rPr>
      </w:pPr>
      <w:r>
        <w:rPr>
          <w:noProof/>
        </w:rPr>
        <w:drawing>
          <wp:inline distT="0" distB="0" distL="0" distR="0" wp14:anchorId="44EBC031" wp14:editId="59B58B94">
            <wp:extent cx="3593804" cy="7918552"/>
            <wp:effectExtent l="0" t="0" r="6985" b="63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96546" cy="792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6553F" w14:textId="3997384A" w:rsidR="003E2C3F" w:rsidRDefault="003E2C3F">
      <w:pPr>
        <w:overflowPunct/>
        <w:autoSpaceDE/>
        <w:autoSpaceDN/>
        <w:adjustRightInd/>
        <w:jc w:val="left"/>
        <w:textAlignment w:val="auto"/>
        <w:rPr>
          <w:lang w:val="en-GB"/>
        </w:rPr>
      </w:pPr>
      <w:r>
        <w:rPr>
          <w:lang w:val="en-GB"/>
        </w:rPr>
        <w:br w:type="page"/>
      </w:r>
    </w:p>
    <w:p w14:paraId="651FE1D2" w14:textId="1449E709" w:rsidR="00B157B7" w:rsidRDefault="003E2C3F" w:rsidP="007E47DF">
      <w:pPr>
        <w:pStyle w:val="Heading2"/>
        <w:tabs>
          <w:tab w:val="num" w:pos="851"/>
        </w:tabs>
        <w:ind w:left="851" w:hanging="851"/>
        <w:jc w:val="left"/>
      </w:pPr>
      <w:bookmarkStart w:id="12" w:name="_Toc98421834"/>
      <w:r>
        <w:rPr>
          <w:rFonts w:hint="eastAsia"/>
        </w:rPr>
        <w:lastRenderedPageBreak/>
        <w:t>기간계 Repository</w:t>
      </w:r>
      <w:bookmarkEnd w:id="12"/>
    </w:p>
    <w:p w14:paraId="1AC50B3B" w14:textId="28C021A1" w:rsidR="00B328F4" w:rsidRDefault="005E490F" w:rsidP="005E490F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 w:rsidR="00B328F4">
        <w:rPr>
          <w:rFonts w:ascii="맑은 고딕" w:hAnsi="맑은 고딕" w:hint="eastAsia"/>
          <w:lang w:val="en-GB"/>
        </w:rPr>
        <w:t xml:space="preserve"> </w:t>
      </w:r>
      <w:r w:rsidR="00B328F4">
        <w:rPr>
          <w:rFonts w:ascii="맑은 고딕" w:hAnsi="맑은 고딕"/>
          <w:lang w:val="en-GB"/>
        </w:rPr>
        <w:t>SVN Perspective</w:t>
      </w:r>
      <w:r w:rsidR="00D667F6">
        <w:rPr>
          <w:rFonts w:ascii="맑은 고딕" w:hAnsi="맑은 고딕"/>
          <w:lang w:val="en-GB"/>
        </w:rPr>
        <w:t xml:space="preserve"> </w:t>
      </w:r>
      <w:r w:rsidR="00D667F6">
        <w:rPr>
          <w:rFonts w:ascii="맑은 고딕" w:hAnsi="맑은 고딕" w:hint="eastAsia"/>
          <w:lang w:val="en-GB"/>
        </w:rPr>
        <w:t>선택</w:t>
      </w:r>
    </w:p>
    <w:p w14:paraId="6A769BE9" w14:textId="5C9836A4" w:rsidR="00B328F4" w:rsidRDefault="00B328F4" w:rsidP="00B328F4">
      <w:pPr>
        <w:ind w:leftChars="-497" w:left="-2" w:rightChars="-297" w:right="-594" w:hangingChars="496" w:hanging="992"/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5675274A" wp14:editId="49234047">
            <wp:extent cx="7517081" cy="735291"/>
            <wp:effectExtent l="0" t="0" r="0" b="825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26460" cy="75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D393D" w14:textId="09ABD7CF" w:rsidR="00B328F4" w:rsidRDefault="00B328F4" w:rsidP="005E490F">
      <w:pPr>
        <w:jc w:val="left"/>
        <w:rPr>
          <w:rFonts w:ascii="맑은 고딕" w:hAnsi="맑은 고딕"/>
          <w:lang w:val="en-GB"/>
        </w:rPr>
      </w:pPr>
    </w:p>
    <w:p w14:paraId="56B011B0" w14:textId="7798EBF5" w:rsidR="00B328F4" w:rsidRDefault="00B328F4" w:rsidP="005E490F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41728" behindDoc="0" locked="0" layoutInCell="1" allowOverlap="1" wp14:anchorId="00B659BC" wp14:editId="4708A8AA">
                <wp:simplePos x="0" y="0"/>
                <wp:positionH relativeFrom="column">
                  <wp:posOffset>4624375</wp:posOffset>
                </wp:positionH>
                <wp:positionV relativeFrom="paragraph">
                  <wp:posOffset>85824</wp:posOffset>
                </wp:positionV>
                <wp:extent cx="1745615" cy="287655"/>
                <wp:effectExtent l="0" t="323850" r="26035" b="17145"/>
                <wp:wrapNone/>
                <wp:docPr id="96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15" cy="287655"/>
                        </a:xfrm>
                        <a:prstGeom prst="wedgeRectCallout">
                          <a:avLst>
                            <a:gd name="adj1" fmla="val 12126"/>
                            <a:gd name="adj2" fmla="val -15917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35008B" w14:textId="18C64759" w:rsidR="00D30B3B" w:rsidRPr="00B328F4" w:rsidRDefault="00D30B3B" w:rsidP="00B328F4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S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VN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탐색기모드 아이콘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B659BC" id="사각형 설명선 8" o:spid="_x0000_s1031" type="#_x0000_t61" style="position:absolute;margin-left:364.1pt;margin-top:6.75pt;width:137.45pt;height:22.65pt;z-index:25204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" adj="13419,-23581" fillcolor="#4f81bd [3204]" strokecolor="#243f60 [1604]" strokeweight="2pt">
                <v:textbox inset="0,0,0,0">
                  <w:txbxContent>
                    <w:p w14:paraId="2435008B" w14:textId="18C64759" w:rsidR="00D30B3B" w:rsidRPr="00B328F4" w:rsidRDefault="00D30B3B" w:rsidP="00B328F4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S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VN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탐색기모드 아이콘 클릭</w:t>
                      </w:r>
                    </w:p>
                  </w:txbxContent>
                </v:textbox>
              </v:shape>
            </w:pict>
          </mc:Fallback>
        </mc:AlternateContent>
      </w:r>
    </w:p>
    <w:p w14:paraId="69D0609E" w14:textId="1DFFC0EC" w:rsidR="00B328F4" w:rsidRDefault="00B328F4" w:rsidP="005E490F">
      <w:pPr>
        <w:jc w:val="left"/>
        <w:rPr>
          <w:rFonts w:ascii="맑은 고딕" w:hAnsi="맑은 고딕"/>
          <w:lang w:val="en-GB"/>
        </w:rPr>
      </w:pPr>
    </w:p>
    <w:p w14:paraId="4B6A72EC" w14:textId="74B5BCC6" w:rsidR="00B328F4" w:rsidRDefault="00B328F4" w:rsidP="00B328F4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 w:rsidR="001B741C">
        <w:rPr>
          <w:rFonts w:ascii="맑은 고딕" w:hAnsi="맑은 고딕"/>
          <w:lang w:val="en-GB"/>
        </w:rPr>
        <w:t xml:space="preserve">New Repository Location </w:t>
      </w:r>
      <w:r w:rsidR="001B741C">
        <w:rPr>
          <w:rFonts w:ascii="맑은 고딕" w:hAnsi="맑은 고딕" w:hint="eastAsia"/>
          <w:lang w:val="en-GB"/>
        </w:rPr>
        <w:t>클릭</w:t>
      </w:r>
    </w:p>
    <w:p w14:paraId="7227BC45" w14:textId="46A0D858" w:rsidR="00D667F6" w:rsidRDefault="00D667F6" w:rsidP="00B328F4">
      <w:pPr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4A4C3934" wp14:editId="693B6711">
            <wp:extent cx="3961905" cy="228571"/>
            <wp:effectExtent l="0" t="0" r="0" b="63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88D0D" w14:textId="6DC3CBBB" w:rsidR="00D667F6" w:rsidRDefault="00527A48" w:rsidP="00B328F4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43776" behindDoc="0" locked="0" layoutInCell="1" allowOverlap="1" wp14:anchorId="765796BC" wp14:editId="48CDE55B">
                <wp:simplePos x="0" y="0"/>
                <wp:positionH relativeFrom="column">
                  <wp:posOffset>2933378</wp:posOffset>
                </wp:positionH>
                <wp:positionV relativeFrom="paragraph">
                  <wp:posOffset>168902</wp:posOffset>
                </wp:positionV>
                <wp:extent cx="2246630" cy="267335"/>
                <wp:effectExtent l="0" t="190500" r="20320" b="18415"/>
                <wp:wrapNone/>
                <wp:docPr id="100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67335"/>
                        </a:xfrm>
                        <a:prstGeom prst="wedgeRectCallout">
                          <a:avLst>
                            <a:gd name="adj1" fmla="val -46640"/>
                            <a:gd name="adj2" fmla="val -1188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EC3EA" w14:textId="0633CE53" w:rsidR="00D30B3B" w:rsidRPr="00B328F4" w:rsidRDefault="00D30B3B" w:rsidP="00527A4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1. New Repository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796BC" id="_x0000_s1032" type="#_x0000_t61" style="position:absolute;margin-left:230.95pt;margin-top:13.3pt;width:176.9pt;height:21.05pt;z-index:25204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" adj="726,-14868" fillcolor="#4f81bd [3204]" strokecolor="#243f60 [1604]" strokeweight="2pt">
                <v:textbox inset="0,0,0,0">
                  <w:txbxContent>
                    <w:p w14:paraId="51CEC3EA" w14:textId="0633CE53" w:rsidR="00D30B3B" w:rsidRPr="00B328F4" w:rsidRDefault="00D30B3B" w:rsidP="00527A4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>1. New Repository Location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67D599C" w14:textId="4FA450FD" w:rsidR="00D667F6" w:rsidRDefault="00D667F6" w:rsidP="00B328F4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SVN Location </w:t>
      </w:r>
      <w:r>
        <w:rPr>
          <w:rFonts w:ascii="맑은 고딕" w:hAnsi="맑은 고딕" w:hint="eastAsia"/>
          <w:lang w:val="en-GB"/>
        </w:rPr>
        <w:t>등록</w:t>
      </w:r>
    </w:p>
    <w:p w14:paraId="20D2A0AB" w14:textId="020BE60C" w:rsidR="001C4278" w:rsidRDefault="00B328F4" w:rsidP="00B328F4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6ACC37F2" wp14:editId="0DF66BE5">
                <wp:simplePos x="0" y="0"/>
                <wp:positionH relativeFrom="column">
                  <wp:posOffset>2225560</wp:posOffset>
                </wp:positionH>
                <wp:positionV relativeFrom="paragraph">
                  <wp:posOffset>1697108</wp:posOffset>
                </wp:positionV>
                <wp:extent cx="2246630" cy="481330"/>
                <wp:effectExtent l="19050" t="171450" r="20320" b="13970"/>
                <wp:wrapNone/>
                <wp:docPr id="59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481330"/>
                        </a:xfrm>
                        <a:prstGeom prst="wedgeRectCallout">
                          <a:avLst>
                            <a:gd name="adj1" fmla="val -50340"/>
                            <a:gd name="adj2" fmla="val -832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1AA98B" w14:textId="3CBC4C66" w:rsidR="00D30B3B" w:rsidRDefault="00D30B3B" w:rsidP="00B328F4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2.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L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ocation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입력</w:t>
                            </w:r>
                          </w:p>
                          <w:p w14:paraId="75533679" w14:textId="3E96968E" w:rsidR="00D30B3B" w:rsidRPr="00B328F4" w:rsidRDefault="00D30B3B" w:rsidP="00B328F4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328F4">
                              <w:rPr>
                                <w:rFonts w:asciiTheme="minorEastAsia" w:eastAsiaTheme="minorEastAsia" w:hAnsiTheme="minorEastAsia" w:hint="eastAsia"/>
                              </w:rPr>
                              <w:t>svn://172.16.3.102:3691/cgApp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C37F2" id="_x0000_s1033" type="#_x0000_t61" style="position:absolute;margin-left:175.25pt;margin-top:133.65pt;width:176.9pt;height:37.9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" adj="-73,-7192" fillcolor="#4f81bd [3204]" strokecolor="#243f60 [1604]" strokeweight="2pt">
                <v:textbox inset="0,0,0,0">
                  <w:txbxContent>
                    <w:p w14:paraId="321AA98B" w14:textId="3CBC4C66" w:rsidR="00D30B3B" w:rsidRDefault="00D30B3B" w:rsidP="00B328F4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2.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L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ocation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입력</w:t>
                      </w:r>
                    </w:p>
                    <w:p w14:paraId="75533679" w14:textId="3E96968E" w:rsidR="00D30B3B" w:rsidRPr="00B328F4" w:rsidRDefault="00D30B3B" w:rsidP="00B328F4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328F4">
                        <w:rPr>
                          <w:rFonts w:asciiTheme="minorEastAsia" w:eastAsiaTheme="minorEastAsia" w:hAnsiTheme="minorEastAsia" w:hint="eastAsia"/>
                        </w:rPr>
                        <w:t>svn://172.16.3.102:3691/cgApp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39680" behindDoc="0" locked="0" layoutInCell="1" allowOverlap="1" wp14:anchorId="5E7F4234" wp14:editId="3D2C4535">
                <wp:simplePos x="0" y="0"/>
                <wp:positionH relativeFrom="column">
                  <wp:posOffset>919274</wp:posOffset>
                </wp:positionH>
                <wp:positionV relativeFrom="paragraph">
                  <wp:posOffset>4696122</wp:posOffset>
                </wp:positionV>
                <wp:extent cx="1840230" cy="284480"/>
                <wp:effectExtent l="0" t="0" r="217170" b="20320"/>
                <wp:wrapNone/>
                <wp:docPr id="63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40230" cy="284480"/>
                        </a:xfrm>
                        <a:prstGeom prst="wedgeRectCallout">
                          <a:avLst>
                            <a:gd name="adj1" fmla="val -59537"/>
                            <a:gd name="adj2" fmla="val 451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B0B75" w14:textId="5ADDA3F6" w:rsidR="00D30B3B" w:rsidRPr="00B328F4" w:rsidRDefault="00D30B3B" w:rsidP="00B328F4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5.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F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inish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버튼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F4234" id="_x0000_s1034" type="#_x0000_t61" style="position:absolute;margin-left:72.4pt;margin-top:369.75pt;width:144.9pt;height:22.4pt;flip:x;z-index:2520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" adj="-2060,20549" fillcolor="#4f81bd [3204]" strokecolor="#243f60 [1604]" strokeweight="2pt">
                <v:textbox inset="0,0,0,0">
                  <w:txbxContent>
                    <w:p w14:paraId="1F5B0B75" w14:textId="5ADDA3F6" w:rsidR="00D30B3B" w:rsidRPr="00B328F4" w:rsidRDefault="00D30B3B" w:rsidP="00B328F4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5.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F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inish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버튼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72B98263" wp14:editId="34AA16F5">
                <wp:simplePos x="0" y="0"/>
                <wp:positionH relativeFrom="column">
                  <wp:posOffset>1869440</wp:posOffset>
                </wp:positionH>
                <wp:positionV relativeFrom="paragraph">
                  <wp:posOffset>2640330</wp:posOffset>
                </wp:positionV>
                <wp:extent cx="2246630" cy="287655"/>
                <wp:effectExtent l="304800" t="0" r="20320" b="17145"/>
                <wp:wrapNone/>
                <wp:docPr id="60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87655"/>
                        </a:xfrm>
                        <a:prstGeom prst="wedgeRectCallout">
                          <a:avLst>
                            <a:gd name="adj1" fmla="val -63091"/>
                            <a:gd name="adj2" fmla="val 2111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BB756" w14:textId="77777777" w:rsidR="00D30B3B" w:rsidRPr="00B328F4" w:rsidRDefault="00D30B3B" w:rsidP="006949A0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3.  Proworks SVN ID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입력</w:t>
                            </w:r>
                          </w:p>
                          <w:p w14:paraId="145DC016" w14:textId="6DD08A6F" w:rsidR="00D30B3B" w:rsidRPr="00B328F4" w:rsidRDefault="00D30B3B" w:rsidP="00B328F4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B98263" id="_x0000_s1035" type="#_x0000_t61" style="position:absolute;margin-left:147.2pt;margin-top:207.9pt;width:176.9pt;height:22.65pt;z-index:25203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" adj="-2828,15360" fillcolor="#4f81bd [3204]" strokecolor="#243f60 [1604]" strokeweight="2pt">
                <v:textbox inset="0,0,0,0">
                  <w:txbxContent>
                    <w:p w14:paraId="745BB756" w14:textId="77777777" w:rsidR="00D30B3B" w:rsidRPr="00B328F4" w:rsidRDefault="00D30B3B" w:rsidP="006949A0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3.  Proworks SVN ID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입력</w:t>
                      </w:r>
                    </w:p>
                    <w:p w14:paraId="145DC016" w14:textId="6DD08A6F" w:rsidR="00D30B3B" w:rsidRPr="00B328F4" w:rsidRDefault="00D30B3B" w:rsidP="00B328F4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193999F7" wp14:editId="6EB4D51D">
                <wp:simplePos x="0" y="0"/>
                <wp:positionH relativeFrom="column">
                  <wp:posOffset>1873861</wp:posOffset>
                </wp:positionH>
                <wp:positionV relativeFrom="paragraph">
                  <wp:posOffset>2976880</wp:posOffset>
                </wp:positionV>
                <wp:extent cx="2246630" cy="287655"/>
                <wp:effectExtent l="304800" t="0" r="20320" b="17145"/>
                <wp:wrapNone/>
                <wp:docPr id="61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87655"/>
                        </a:xfrm>
                        <a:prstGeom prst="wedgeRectCallout">
                          <a:avLst>
                            <a:gd name="adj1" fmla="val -62919"/>
                            <a:gd name="adj2" fmla="val -2064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E4381" w14:textId="77777777" w:rsidR="00D30B3B" w:rsidRPr="00B328F4" w:rsidRDefault="00D30B3B" w:rsidP="006949A0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4.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P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roworks SVN PW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입력</w:t>
                            </w:r>
                          </w:p>
                          <w:p w14:paraId="6B9ED6D8" w14:textId="653CA336" w:rsidR="00D30B3B" w:rsidRPr="00B328F4" w:rsidRDefault="00D30B3B" w:rsidP="00B328F4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3999F7" id="_x0000_s1036" type="#_x0000_t61" style="position:absolute;margin-left:147.55pt;margin-top:234.4pt;width:176.9pt;height:22.65pt;z-index:25203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" adj="-2791,6341" fillcolor="#4f81bd [3204]" strokecolor="#243f60 [1604]" strokeweight="2pt">
                <v:textbox inset="0,0,0,0">
                  <w:txbxContent>
                    <w:p w14:paraId="624E4381" w14:textId="77777777" w:rsidR="00D30B3B" w:rsidRPr="00B328F4" w:rsidRDefault="00D30B3B" w:rsidP="006949A0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4.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P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roworks SVN PW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입력</w:t>
                      </w:r>
                    </w:p>
                    <w:p w14:paraId="6B9ED6D8" w14:textId="653CA336" w:rsidR="00D30B3B" w:rsidRPr="00B328F4" w:rsidRDefault="00D30B3B" w:rsidP="00B328F4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7A48">
        <w:rPr>
          <w:noProof/>
        </w:rPr>
        <w:drawing>
          <wp:inline distT="0" distB="0" distL="0" distR="0" wp14:anchorId="4DCF653C" wp14:editId="286B8112">
            <wp:extent cx="4866667" cy="5171429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51CC0" w14:textId="77777777" w:rsidR="001C4278" w:rsidRDefault="001C4278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lang w:val="en-GB"/>
        </w:rPr>
      </w:pPr>
      <w:r>
        <w:rPr>
          <w:rFonts w:ascii="맑은 고딕" w:hAnsi="맑은 고딕"/>
          <w:lang w:val="en-GB"/>
        </w:rPr>
        <w:br w:type="page"/>
      </w:r>
    </w:p>
    <w:p w14:paraId="55979D48" w14:textId="35F0B863" w:rsidR="001C4278" w:rsidRDefault="001C4278" w:rsidP="001C4278">
      <w:pPr>
        <w:pStyle w:val="Heading2"/>
        <w:tabs>
          <w:tab w:val="num" w:pos="851"/>
        </w:tabs>
        <w:ind w:left="851" w:hanging="851"/>
        <w:jc w:val="left"/>
      </w:pPr>
      <w:bookmarkStart w:id="13" w:name="_Toc98421835"/>
      <w:r>
        <w:rPr>
          <w:rFonts w:hint="eastAsia"/>
        </w:rPr>
        <w:lastRenderedPageBreak/>
        <w:t>배치 Repository</w:t>
      </w:r>
      <w:bookmarkEnd w:id="13"/>
    </w:p>
    <w:p w14:paraId="3479A4D4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SVN Perspective </w:t>
      </w:r>
      <w:r>
        <w:rPr>
          <w:rFonts w:ascii="맑은 고딕" w:hAnsi="맑은 고딕" w:hint="eastAsia"/>
          <w:lang w:val="en-GB"/>
        </w:rPr>
        <w:t>선택</w:t>
      </w:r>
    </w:p>
    <w:p w14:paraId="39B53268" w14:textId="77777777" w:rsidR="001C4278" w:rsidRDefault="001C4278" w:rsidP="001C4278">
      <w:pPr>
        <w:ind w:leftChars="-497" w:left="-2" w:rightChars="-297" w:right="-594" w:hangingChars="496" w:hanging="992"/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2C6126EA" wp14:editId="261E9E8D">
            <wp:extent cx="7517081" cy="735291"/>
            <wp:effectExtent l="0" t="0" r="0" b="825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26460" cy="75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B8E01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</w:p>
    <w:p w14:paraId="0E63AE7C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49920" behindDoc="0" locked="0" layoutInCell="1" allowOverlap="1" wp14:anchorId="7FB53BE5" wp14:editId="66C7B4A1">
                <wp:simplePos x="0" y="0"/>
                <wp:positionH relativeFrom="column">
                  <wp:posOffset>4624375</wp:posOffset>
                </wp:positionH>
                <wp:positionV relativeFrom="paragraph">
                  <wp:posOffset>85824</wp:posOffset>
                </wp:positionV>
                <wp:extent cx="1745615" cy="287655"/>
                <wp:effectExtent l="0" t="323850" r="26035" b="17145"/>
                <wp:wrapNone/>
                <wp:docPr id="101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15" cy="287655"/>
                        </a:xfrm>
                        <a:prstGeom prst="wedgeRectCallout">
                          <a:avLst>
                            <a:gd name="adj1" fmla="val 12126"/>
                            <a:gd name="adj2" fmla="val -15917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C687F" w14:textId="77777777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S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VN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탐색기모드 아이콘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B53BE5" id="_x0000_s1037" type="#_x0000_t61" style="position:absolute;margin-left:364.1pt;margin-top:6.75pt;width:137.45pt;height:22.65pt;z-index:25204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" adj="13419,-23581" fillcolor="#4f81bd [3204]" strokecolor="#243f60 [1604]" strokeweight="2pt">
                <v:textbox inset="0,0,0,0">
                  <w:txbxContent>
                    <w:p w14:paraId="391C687F" w14:textId="77777777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S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VN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탐색기모드 아이콘 클릭</w:t>
                      </w:r>
                    </w:p>
                  </w:txbxContent>
                </v:textbox>
              </v:shape>
            </w:pict>
          </mc:Fallback>
        </mc:AlternateContent>
      </w:r>
    </w:p>
    <w:p w14:paraId="212970BD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</w:p>
    <w:p w14:paraId="4DD6C426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New Repository Location </w:t>
      </w:r>
      <w:r>
        <w:rPr>
          <w:rFonts w:ascii="맑은 고딕" w:hAnsi="맑은 고딕" w:hint="eastAsia"/>
          <w:lang w:val="en-GB"/>
        </w:rPr>
        <w:t>클릭</w:t>
      </w:r>
    </w:p>
    <w:p w14:paraId="432FB634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166968D2" wp14:editId="64E6FC14">
            <wp:extent cx="3961905" cy="228571"/>
            <wp:effectExtent l="0" t="0" r="0" b="63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DBEE9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0C618986" wp14:editId="14E58FA2">
                <wp:simplePos x="0" y="0"/>
                <wp:positionH relativeFrom="column">
                  <wp:posOffset>2933378</wp:posOffset>
                </wp:positionH>
                <wp:positionV relativeFrom="paragraph">
                  <wp:posOffset>168902</wp:posOffset>
                </wp:positionV>
                <wp:extent cx="2246630" cy="267335"/>
                <wp:effectExtent l="0" t="190500" r="20320" b="18415"/>
                <wp:wrapNone/>
                <wp:docPr id="102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67335"/>
                        </a:xfrm>
                        <a:prstGeom prst="wedgeRectCallout">
                          <a:avLst>
                            <a:gd name="adj1" fmla="val -46640"/>
                            <a:gd name="adj2" fmla="val -1188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1A7E2" w14:textId="77777777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1. New Repository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18986" id="_x0000_s1038" type="#_x0000_t61" style="position:absolute;margin-left:230.95pt;margin-top:13.3pt;width:176.9pt;height:21.05pt;z-index:25205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" adj="726,-14868" fillcolor="#4f81bd [3204]" strokecolor="#243f60 [1604]" strokeweight="2pt">
                <v:textbox inset="0,0,0,0">
                  <w:txbxContent>
                    <w:p w14:paraId="11E1A7E2" w14:textId="77777777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>1. New Repository Location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541B833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SVN Location </w:t>
      </w:r>
      <w:r>
        <w:rPr>
          <w:rFonts w:ascii="맑은 고딕" w:hAnsi="맑은 고딕" w:hint="eastAsia"/>
          <w:lang w:val="en-GB"/>
        </w:rPr>
        <w:t>등록</w:t>
      </w:r>
    </w:p>
    <w:p w14:paraId="05446847" w14:textId="322B25A3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45824" behindDoc="0" locked="0" layoutInCell="1" allowOverlap="1" wp14:anchorId="45C3E4EF" wp14:editId="07328FAD">
                <wp:simplePos x="0" y="0"/>
                <wp:positionH relativeFrom="column">
                  <wp:posOffset>2225560</wp:posOffset>
                </wp:positionH>
                <wp:positionV relativeFrom="paragraph">
                  <wp:posOffset>1697108</wp:posOffset>
                </wp:positionV>
                <wp:extent cx="2246630" cy="481330"/>
                <wp:effectExtent l="19050" t="171450" r="20320" b="13970"/>
                <wp:wrapNone/>
                <wp:docPr id="103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481330"/>
                        </a:xfrm>
                        <a:prstGeom prst="wedgeRectCallout">
                          <a:avLst>
                            <a:gd name="adj1" fmla="val -50340"/>
                            <a:gd name="adj2" fmla="val -832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2311E" w14:textId="77777777" w:rsidR="00D30B3B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2.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L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ocation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입력</w:t>
                            </w:r>
                          </w:p>
                          <w:p w14:paraId="1E52FF3A" w14:textId="3585E181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328F4">
                              <w:rPr>
                                <w:rFonts w:asciiTheme="minorEastAsia" w:eastAsiaTheme="minorEastAsia" w:hAnsiTheme="minorEastAsia" w:hint="eastAsia"/>
                              </w:rPr>
                              <w:t>svn://172.16.3.102:3691/cg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B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atch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3E4EF" id="_x0000_s1039" type="#_x0000_t61" style="position:absolute;margin-left:175.25pt;margin-top:133.65pt;width:176.9pt;height:37.9pt;z-index:2520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" adj="-73,-7192" fillcolor="#4f81bd [3204]" strokecolor="#243f60 [1604]" strokeweight="2pt">
                <v:textbox inset="0,0,0,0">
                  <w:txbxContent>
                    <w:p w14:paraId="18F2311E" w14:textId="77777777" w:rsidR="00D30B3B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2.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L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ocation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입력</w:t>
                      </w:r>
                    </w:p>
                    <w:p w14:paraId="1E52FF3A" w14:textId="3585E181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328F4">
                        <w:rPr>
                          <w:rFonts w:asciiTheme="minorEastAsia" w:eastAsiaTheme="minorEastAsia" w:hAnsiTheme="minorEastAsia" w:hint="eastAsia"/>
                        </w:rPr>
                        <w:t>svn://172.16.3.102:3691/cg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B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atch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39BE9413" wp14:editId="5F436788">
                <wp:simplePos x="0" y="0"/>
                <wp:positionH relativeFrom="column">
                  <wp:posOffset>919274</wp:posOffset>
                </wp:positionH>
                <wp:positionV relativeFrom="paragraph">
                  <wp:posOffset>4696122</wp:posOffset>
                </wp:positionV>
                <wp:extent cx="1840230" cy="284480"/>
                <wp:effectExtent l="0" t="0" r="217170" b="20320"/>
                <wp:wrapNone/>
                <wp:docPr id="104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40230" cy="284480"/>
                        </a:xfrm>
                        <a:prstGeom prst="wedgeRectCallout">
                          <a:avLst>
                            <a:gd name="adj1" fmla="val -59537"/>
                            <a:gd name="adj2" fmla="val 451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617CE" w14:textId="77777777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5.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F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inish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버튼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E9413" id="_x0000_s1040" type="#_x0000_t61" style="position:absolute;margin-left:72.4pt;margin-top:369.75pt;width:144.9pt;height:22.4pt;flip:x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" adj="-2060,20549" fillcolor="#4f81bd [3204]" strokecolor="#243f60 [1604]" strokeweight="2pt">
                <v:textbox inset="0,0,0,0">
                  <w:txbxContent>
                    <w:p w14:paraId="711617CE" w14:textId="77777777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5.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F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inish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버튼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37E7A2F3" wp14:editId="4C631640">
                <wp:simplePos x="0" y="0"/>
                <wp:positionH relativeFrom="column">
                  <wp:posOffset>1869440</wp:posOffset>
                </wp:positionH>
                <wp:positionV relativeFrom="paragraph">
                  <wp:posOffset>2640330</wp:posOffset>
                </wp:positionV>
                <wp:extent cx="2246630" cy="287655"/>
                <wp:effectExtent l="304800" t="0" r="20320" b="17145"/>
                <wp:wrapNone/>
                <wp:docPr id="105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87655"/>
                        </a:xfrm>
                        <a:prstGeom prst="wedgeRectCallout">
                          <a:avLst>
                            <a:gd name="adj1" fmla="val -63091"/>
                            <a:gd name="adj2" fmla="val 2111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C1B77" w14:textId="792A3A4A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3.  Proworks SVN ID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E7A2F3" id="_x0000_s1041" type="#_x0000_t61" style="position:absolute;margin-left:147.2pt;margin-top:207.9pt;width:176.9pt;height:22.65pt;z-index:25204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" adj="-2828,15360" fillcolor="#4f81bd [3204]" strokecolor="#243f60 [1604]" strokeweight="2pt">
                <v:textbox inset="0,0,0,0">
                  <w:txbxContent>
                    <w:p w14:paraId="779C1B77" w14:textId="792A3A4A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3.  Proworks SVN ID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입력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47872" behindDoc="0" locked="0" layoutInCell="1" allowOverlap="1" wp14:anchorId="10596427" wp14:editId="5063E9E9">
                <wp:simplePos x="0" y="0"/>
                <wp:positionH relativeFrom="column">
                  <wp:posOffset>1873861</wp:posOffset>
                </wp:positionH>
                <wp:positionV relativeFrom="paragraph">
                  <wp:posOffset>2976880</wp:posOffset>
                </wp:positionV>
                <wp:extent cx="2246630" cy="287655"/>
                <wp:effectExtent l="304800" t="0" r="20320" b="17145"/>
                <wp:wrapNone/>
                <wp:docPr id="106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87655"/>
                        </a:xfrm>
                        <a:prstGeom prst="wedgeRectCallout">
                          <a:avLst>
                            <a:gd name="adj1" fmla="val -62919"/>
                            <a:gd name="adj2" fmla="val -2064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69825" w14:textId="3211080E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4.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P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roworks SVN PW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596427" id="_x0000_s1042" type="#_x0000_t61" style="position:absolute;margin-left:147.55pt;margin-top:234.4pt;width:176.9pt;height:22.65pt;z-index:25204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" adj="-2791,6341" fillcolor="#4f81bd [3204]" strokecolor="#243f60 [1604]" strokeweight="2pt">
                <v:textbox inset="0,0,0,0">
                  <w:txbxContent>
                    <w:p w14:paraId="3AD69825" w14:textId="3211080E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4.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P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roworks SVN PW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입력</w:t>
                      </w:r>
                    </w:p>
                  </w:txbxContent>
                </v:textbox>
              </v:shape>
            </w:pict>
          </mc:Fallback>
        </mc:AlternateContent>
      </w:r>
      <w:r w:rsidR="00340901" w:rsidRPr="00340901">
        <w:rPr>
          <w:noProof/>
        </w:rPr>
        <w:t xml:space="preserve"> </w:t>
      </w:r>
      <w:r w:rsidR="00340901">
        <w:rPr>
          <w:noProof/>
        </w:rPr>
        <w:drawing>
          <wp:inline distT="0" distB="0" distL="0" distR="0" wp14:anchorId="363AF984" wp14:editId="0F8310E0">
            <wp:extent cx="4866667" cy="5171429"/>
            <wp:effectExtent l="0" t="0" r="0" b="0"/>
            <wp:docPr id="4130" name="Picture 4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9714A" w14:textId="77777777" w:rsidR="00B328F4" w:rsidRDefault="00B328F4" w:rsidP="00B328F4">
      <w:pPr>
        <w:jc w:val="left"/>
        <w:rPr>
          <w:rFonts w:ascii="맑은 고딕" w:hAnsi="맑은 고딕"/>
          <w:lang w:val="en-GB"/>
        </w:rPr>
      </w:pPr>
    </w:p>
    <w:p w14:paraId="663A22ED" w14:textId="30ECB82E" w:rsidR="003165F1" w:rsidRDefault="001C4278" w:rsidP="003165F1">
      <w:pPr>
        <w:pStyle w:val="Heading2"/>
        <w:tabs>
          <w:tab w:val="num" w:pos="851"/>
        </w:tabs>
        <w:ind w:left="851" w:hanging="851"/>
        <w:jc w:val="left"/>
      </w:pPr>
      <w:r>
        <w:br w:type="page"/>
      </w:r>
      <w:bookmarkStart w:id="14" w:name="_Toc98421836"/>
      <w:r w:rsidR="003165F1">
        <w:rPr>
          <w:rFonts w:hint="eastAsia"/>
        </w:rPr>
        <w:lastRenderedPageBreak/>
        <w:t>외부망 Repository</w:t>
      </w:r>
      <w:bookmarkEnd w:id="14"/>
    </w:p>
    <w:p w14:paraId="5F5AB922" w14:textId="77777777" w:rsidR="003165F1" w:rsidRDefault="003165F1" w:rsidP="003165F1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SVN Perspective </w:t>
      </w:r>
      <w:r>
        <w:rPr>
          <w:rFonts w:ascii="맑은 고딕" w:hAnsi="맑은 고딕" w:hint="eastAsia"/>
          <w:lang w:val="en-GB"/>
        </w:rPr>
        <w:t>선택</w:t>
      </w:r>
    </w:p>
    <w:p w14:paraId="367D41CB" w14:textId="77777777" w:rsidR="003165F1" w:rsidRDefault="003165F1" w:rsidP="003165F1">
      <w:pPr>
        <w:ind w:leftChars="-497" w:left="-2" w:rightChars="-297" w:right="-594" w:hangingChars="496" w:hanging="992"/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2A7E0DDC" wp14:editId="40E667D8">
            <wp:extent cx="7517081" cy="735291"/>
            <wp:effectExtent l="0" t="0" r="0" b="8255"/>
            <wp:docPr id="4139" name="Picture 4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26460" cy="75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1C68F" w14:textId="77777777" w:rsidR="003165F1" w:rsidRDefault="003165F1" w:rsidP="003165F1">
      <w:pPr>
        <w:jc w:val="left"/>
        <w:rPr>
          <w:rFonts w:ascii="맑은 고딕" w:hAnsi="맑은 고딕"/>
          <w:lang w:val="en-GB"/>
        </w:rPr>
      </w:pPr>
    </w:p>
    <w:p w14:paraId="223B5689" w14:textId="77777777" w:rsidR="003165F1" w:rsidRDefault="003165F1" w:rsidP="003165F1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16832" behindDoc="0" locked="0" layoutInCell="1" allowOverlap="1" wp14:anchorId="622AA8C7" wp14:editId="1999B5EF">
                <wp:simplePos x="0" y="0"/>
                <wp:positionH relativeFrom="column">
                  <wp:posOffset>4624375</wp:posOffset>
                </wp:positionH>
                <wp:positionV relativeFrom="paragraph">
                  <wp:posOffset>85824</wp:posOffset>
                </wp:positionV>
                <wp:extent cx="1745615" cy="287655"/>
                <wp:effectExtent l="0" t="323850" r="26035" b="17145"/>
                <wp:wrapNone/>
                <wp:docPr id="4133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15" cy="287655"/>
                        </a:xfrm>
                        <a:prstGeom prst="wedgeRectCallout">
                          <a:avLst>
                            <a:gd name="adj1" fmla="val 12126"/>
                            <a:gd name="adj2" fmla="val -15917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8AA555" w14:textId="77777777" w:rsidR="00D30B3B" w:rsidRPr="00B328F4" w:rsidRDefault="00D30B3B" w:rsidP="003165F1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S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VN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탐색기모드 아이콘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2AA8C7" id="_x0000_s1043" type="#_x0000_t61" style="position:absolute;margin-left:364.1pt;margin-top:6.75pt;width:137.45pt;height:22.65pt;z-index:252216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" adj="13419,-23581" fillcolor="#4f81bd [3204]" strokecolor="#243f60 [1604]" strokeweight="2pt">
                <v:textbox inset="0,0,0,0">
                  <w:txbxContent>
                    <w:p w14:paraId="438AA555" w14:textId="77777777" w:rsidR="00D30B3B" w:rsidRPr="00B328F4" w:rsidRDefault="00D30B3B" w:rsidP="003165F1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S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VN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탐색기모드 아이콘 클릭</w:t>
                      </w:r>
                    </w:p>
                  </w:txbxContent>
                </v:textbox>
              </v:shape>
            </w:pict>
          </mc:Fallback>
        </mc:AlternateContent>
      </w:r>
    </w:p>
    <w:p w14:paraId="59737F8A" w14:textId="77777777" w:rsidR="003165F1" w:rsidRDefault="003165F1" w:rsidP="003165F1">
      <w:pPr>
        <w:jc w:val="left"/>
        <w:rPr>
          <w:rFonts w:ascii="맑은 고딕" w:hAnsi="맑은 고딕"/>
          <w:lang w:val="en-GB"/>
        </w:rPr>
      </w:pPr>
    </w:p>
    <w:p w14:paraId="3EF0ACB2" w14:textId="77777777" w:rsidR="003165F1" w:rsidRDefault="003165F1" w:rsidP="003165F1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New Repository Location </w:t>
      </w:r>
      <w:r>
        <w:rPr>
          <w:rFonts w:ascii="맑은 고딕" w:hAnsi="맑은 고딕" w:hint="eastAsia"/>
          <w:lang w:val="en-GB"/>
        </w:rPr>
        <w:t>클릭</w:t>
      </w:r>
    </w:p>
    <w:p w14:paraId="321E0128" w14:textId="77777777" w:rsidR="003165F1" w:rsidRDefault="003165F1" w:rsidP="003165F1">
      <w:pPr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38E54AEC" wp14:editId="4F7802F2">
            <wp:extent cx="3961905" cy="228571"/>
            <wp:effectExtent l="0" t="0" r="0" b="635"/>
            <wp:docPr id="4140" name="Picture 4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F22DD" w14:textId="77777777" w:rsidR="003165F1" w:rsidRDefault="003165F1" w:rsidP="003165F1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17856" behindDoc="0" locked="0" layoutInCell="1" allowOverlap="1" wp14:anchorId="4A15D521" wp14:editId="429E3D50">
                <wp:simplePos x="0" y="0"/>
                <wp:positionH relativeFrom="column">
                  <wp:posOffset>2933378</wp:posOffset>
                </wp:positionH>
                <wp:positionV relativeFrom="paragraph">
                  <wp:posOffset>168902</wp:posOffset>
                </wp:positionV>
                <wp:extent cx="2246630" cy="267335"/>
                <wp:effectExtent l="0" t="190500" r="20320" b="18415"/>
                <wp:wrapNone/>
                <wp:docPr id="4134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67335"/>
                        </a:xfrm>
                        <a:prstGeom prst="wedgeRectCallout">
                          <a:avLst>
                            <a:gd name="adj1" fmla="val -46640"/>
                            <a:gd name="adj2" fmla="val -1188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58F36" w14:textId="77777777" w:rsidR="00D30B3B" w:rsidRPr="00B328F4" w:rsidRDefault="00D30B3B" w:rsidP="003165F1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1. New Repository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5D521" id="_x0000_s1044" type="#_x0000_t61" style="position:absolute;margin-left:230.95pt;margin-top:13.3pt;width:176.9pt;height:21.05pt;z-index:25221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" adj="726,-14868" fillcolor="#4f81bd [3204]" strokecolor="#243f60 [1604]" strokeweight="2pt">
                <v:textbox inset="0,0,0,0">
                  <w:txbxContent>
                    <w:p w14:paraId="38F58F36" w14:textId="77777777" w:rsidR="00D30B3B" w:rsidRPr="00B328F4" w:rsidRDefault="00D30B3B" w:rsidP="003165F1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>1. New Repository Location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9894F20" w14:textId="77777777" w:rsidR="003165F1" w:rsidRDefault="003165F1" w:rsidP="003165F1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SVN Location </w:t>
      </w:r>
      <w:r>
        <w:rPr>
          <w:rFonts w:ascii="맑은 고딕" w:hAnsi="맑은 고딕" w:hint="eastAsia"/>
          <w:lang w:val="en-GB"/>
        </w:rPr>
        <w:t>등록</w:t>
      </w:r>
    </w:p>
    <w:p w14:paraId="23AD6C79" w14:textId="4A5CF9AE" w:rsidR="003165F1" w:rsidRDefault="003165F1" w:rsidP="003165F1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12736" behindDoc="0" locked="0" layoutInCell="1" allowOverlap="1" wp14:anchorId="4BA2F63C" wp14:editId="45CD4346">
                <wp:simplePos x="0" y="0"/>
                <wp:positionH relativeFrom="column">
                  <wp:posOffset>2225560</wp:posOffset>
                </wp:positionH>
                <wp:positionV relativeFrom="paragraph">
                  <wp:posOffset>1697108</wp:posOffset>
                </wp:positionV>
                <wp:extent cx="2246630" cy="481330"/>
                <wp:effectExtent l="19050" t="171450" r="20320" b="13970"/>
                <wp:wrapNone/>
                <wp:docPr id="4135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481330"/>
                        </a:xfrm>
                        <a:prstGeom prst="wedgeRectCallout">
                          <a:avLst>
                            <a:gd name="adj1" fmla="val -50340"/>
                            <a:gd name="adj2" fmla="val -832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83E295" w14:textId="77777777" w:rsidR="00D30B3B" w:rsidRDefault="00D30B3B" w:rsidP="003165F1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2.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L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ocation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입력</w:t>
                            </w:r>
                          </w:p>
                          <w:p w14:paraId="41985169" w14:textId="4B4F8490" w:rsidR="00D30B3B" w:rsidRPr="00B328F4" w:rsidRDefault="00D30B3B" w:rsidP="003165F1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328F4">
                              <w:rPr>
                                <w:rFonts w:asciiTheme="minorEastAsia" w:eastAsiaTheme="minorEastAsia" w:hAnsiTheme="minorEastAsia" w:hint="eastAsia"/>
                              </w:rPr>
                              <w:t>svn://172.16.3.102:3691/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2F63C" id="_x0000_s1045" type="#_x0000_t61" style="position:absolute;margin-left:175.25pt;margin-top:133.65pt;width:176.9pt;height:37.9pt;z-index:2522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" adj="-73,-7192" fillcolor="#4f81bd [3204]" strokecolor="#243f60 [1604]" strokeweight="2pt">
                <v:textbox inset="0,0,0,0">
                  <w:txbxContent>
                    <w:p w14:paraId="3F83E295" w14:textId="77777777" w:rsidR="00D30B3B" w:rsidRDefault="00D30B3B" w:rsidP="003165F1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2.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L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ocation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입력</w:t>
                      </w:r>
                    </w:p>
                    <w:p w14:paraId="41985169" w14:textId="4B4F8490" w:rsidR="00D30B3B" w:rsidRPr="00B328F4" w:rsidRDefault="00D30B3B" w:rsidP="003165F1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328F4">
                        <w:rPr>
                          <w:rFonts w:asciiTheme="minorEastAsia" w:eastAsiaTheme="minorEastAsia" w:hAnsiTheme="minorEastAsia" w:hint="eastAsia"/>
                        </w:rPr>
                        <w:t>svn://172.16.3.102:3691/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ext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15808" behindDoc="0" locked="0" layoutInCell="1" allowOverlap="1" wp14:anchorId="6E9AA859" wp14:editId="3E3948F5">
                <wp:simplePos x="0" y="0"/>
                <wp:positionH relativeFrom="column">
                  <wp:posOffset>919274</wp:posOffset>
                </wp:positionH>
                <wp:positionV relativeFrom="paragraph">
                  <wp:posOffset>4696122</wp:posOffset>
                </wp:positionV>
                <wp:extent cx="1840230" cy="284480"/>
                <wp:effectExtent l="0" t="0" r="217170" b="20320"/>
                <wp:wrapNone/>
                <wp:docPr id="4136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40230" cy="284480"/>
                        </a:xfrm>
                        <a:prstGeom prst="wedgeRectCallout">
                          <a:avLst>
                            <a:gd name="adj1" fmla="val -59537"/>
                            <a:gd name="adj2" fmla="val 451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77F679" w14:textId="77777777" w:rsidR="00D30B3B" w:rsidRPr="00B328F4" w:rsidRDefault="00D30B3B" w:rsidP="003165F1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5.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F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inish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버튼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AA859" id="_x0000_s1046" type="#_x0000_t61" style="position:absolute;margin-left:72.4pt;margin-top:369.75pt;width:144.9pt;height:22.4pt;flip:x;z-index:25221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" adj="-2060,20549" fillcolor="#4f81bd [3204]" strokecolor="#243f60 [1604]" strokeweight="2pt">
                <v:textbox inset="0,0,0,0">
                  <w:txbxContent>
                    <w:p w14:paraId="0B77F679" w14:textId="77777777" w:rsidR="00D30B3B" w:rsidRPr="00B328F4" w:rsidRDefault="00D30B3B" w:rsidP="003165F1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5.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F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inish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버튼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13760" behindDoc="0" locked="0" layoutInCell="1" allowOverlap="1" wp14:anchorId="36B0A4C3" wp14:editId="31ADAACD">
                <wp:simplePos x="0" y="0"/>
                <wp:positionH relativeFrom="column">
                  <wp:posOffset>1869440</wp:posOffset>
                </wp:positionH>
                <wp:positionV relativeFrom="paragraph">
                  <wp:posOffset>2640330</wp:posOffset>
                </wp:positionV>
                <wp:extent cx="2246630" cy="287655"/>
                <wp:effectExtent l="304800" t="0" r="20320" b="17145"/>
                <wp:wrapNone/>
                <wp:docPr id="4137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87655"/>
                        </a:xfrm>
                        <a:prstGeom prst="wedgeRectCallout">
                          <a:avLst>
                            <a:gd name="adj1" fmla="val -63091"/>
                            <a:gd name="adj2" fmla="val 2111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3744D2" w14:textId="5ED8B86C" w:rsidR="00D30B3B" w:rsidRPr="00B328F4" w:rsidRDefault="00D30B3B" w:rsidP="003165F1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3.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d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eveloper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B0A4C3" id="_x0000_s1047" type="#_x0000_t61" style="position:absolute;margin-left:147.2pt;margin-top:207.9pt;width:176.9pt;height:22.65pt;z-index:25221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" adj="-2828,15360" fillcolor="#4f81bd [3204]" strokecolor="#243f60 [1604]" strokeweight="2pt">
                <v:textbox inset="0,0,0,0">
                  <w:txbxContent>
                    <w:p w14:paraId="143744D2" w14:textId="5ED8B86C" w:rsidR="00D30B3B" w:rsidRPr="00B328F4" w:rsidRDefault="00D30B3B" w:rsidP="003165F1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3.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d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eveloper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14784" behindDoc="0" locked="0" layoutInCell="1" allowOverlap="1" wp14:anchorId="6E7E4BC4" wp14:editId="7E2DA179">
                <wp:simplePos x="0" y="0"/>
                <wp:positionH relativeFrom="column">
                  <wp:posOffset>1873861</wp:posOffset>
                </wp:positionH>
                <wp:positionV relativeFrom="paragraph">
                  <wp:posOffset>2976880</wp:posOffset>
                </wp:positionV>
                <wp:extent cx="2246630" cy="287655"/>
                <wp:effectExtent l="304800" t="0" r="20320" b="17145"/>
                <wp:wrapNone/>
                <wp:docPr id="4138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87655"/>
                        </a:xfrm>
                        <a:prstGeom prst="wedgeRectCallout">
                          <a:avLst>
                            <a:gd name="adj1" fmla="val -62919"/>
                            <a:gd name="adj2" fmla="val -2064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5D8A8" w14:textId="35FE22E0" w:rsidR="00D30B3B" w:rsidRPr="00B328F4" w:rsidRDefault="00D30B3B" w:rsidP="003165F1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4.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1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7E4BC4" id="_x0000_s1048" type="#_x0000_t61" style="position:absolute;margin-left:147.55pt;margin-top:234.4pt;width:176.9pt;height:22.65pt;z-index:25221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" adj="-2791,6341" fillcolor="#4f81bd [3204]" strokecolor="#243f60 [1604]" strokeweight="2pt">
                <v:textbox inset="0,0,0,0">
                  <w:txbxContent>
                    <w:p w14:paraId="70C5D8A8" w14:textId="35FE22E0" w:rsidR="00D30B3B" w:rsidRPr="00B328F4" w:rsidRDefault="00D30B3B" w:rsidP="003165F1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4.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1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  <w:r w:rsidRPr="00340901">
        <w:rPr>
          <w:noProof/>
        </w:rPr>
        <w:t xml:space="preserve"> </w:t>
      </w:r>
      <w:r w:rsidR="00340D8C">
        <w:rPr>
          <w:noProof/>
        </w:rPr>
        <w:drawing>
          <wp:inline distT="0" distB="0" distL="0" distR="0" wp14:anchorId="6BE353D0" wp14:editId="0B1336F8">
            <wp:extent cx="4866667" cy="5171429"/>
            <wp:effectExtent l="0" t="0" r="0" b="0"/>
            <wp:docPr id="4142" name="Picture 4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71C86" w14:textId="2F25041E" w:rsidR="00E62636" w:rsidRDefault="00E62636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lang w:val="en-GB"/>
        </w:rPr>
      </w:pPr>
      <w:r>
        <w:rPr>
          <w:rFonts w:ascii="맑은 고딕" w:hAnsi="맑은 고딕"/>
          <w:lang w:val="en-GB"/>
        </w:rPr>
        <w:br w:type="page"/>
      </w:r>
    </w:p>
    <w:p w14:paraId="3D9708A5" w14:textId="42E23927" w:rsidR="001C4278" w:rsidRDefault="001C4278" w:rsidP="001C4278">
      <w:pPr>
        <w:pStyle w:val="Heading2"/>
        <w:tabs>
          <w:tab w:val="num" w:pos="851"/>
        </w:tabs>
        <w:ind w:left="851" w:hanging="851"/>
        <w:jc w:val="left"/>
      </w:pPr>
      <w:bookmarkStart w:id="15" w:name="_Toc98421837"/>
      <w:r>
        <w:rPr>
          <w:rFonts w:hint="eastAsia"/>
        </w:rPr>
        <w:lastRenderedPageBreak/>
        <w:t>공통 및 솔루션,</w:t>
      </w:r>
      <w:r>
        <w:t xml:space="preserve"> </w:t>
      </w:r>
      <w:r>
        <w:rPr>
          <w:rFonts w:hint="eastAsia"/>
        </w:rPr>
        <w:t>기타 Repository</w:t>
      </w:r>
      <w:bookmarkEnd w:id="15"/>
    </w:p>
    <w:p w14:paraId="66337423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SVN Perspective </w:t>
      </w:r>
      <w:r>
        <w:rPr>
          <w:rFonts w:ascii="맑은 고딕" w:hAnsi="맑은 고딕" w:hint="eastAsia"/>
          <w:lang w:val="en-GB"/>
        </w:rPr>
        <w:t>선택</w:t>
      </w:r>
    </w:p>
    <w:p w14:paraId="5EFB4685" w14:textId="77777777" w:rsidR="001C4278" w:rsidRDefault="001C4278" w:rsidP="001C4278">
      <w:pPr>
        <w:ind w:leftChars="-497" w:left="-2" w:rightChars="-297" w:right="-594" w:hangingChars="496" w:hanging="992"/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7E8A713D" wp14:editId="202728E6">
            <wp:extent cx="7517081" cy="735291"/>
            <wp:effectExtent l="0" t="0" r="0" b="825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26460" cy="75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D340E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</w:p>
    <w:p w14:paraId="2352F1D4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 wp14:anchorId="1958BD39" wp14:editId="7C5FF9FD">
                <wp:simplePos x="0" y="0"/>
                <wp:positionH relativeFrom="column">
                  <wp:posOffset>4624375</wp:posOffset>
                </wp:positionH>
                <wp:positionV relativeFrom="paragraph">
                  <wp:posOffset>85824</wp:posOffset>
                </wp:positionV>
                <wp:extent cx="1745615" cy="287655"/>
                <wp:effectExtent l="0" t="323850" r="26035" b="17145"/>
                <wp:wrapNone/>
                <wp:docPr id="110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15" cy="287655"/>
                        </a:xfrm>
                        <a:prstGeom prst="wedgeRectCallout">
                          <a:avLst>
                            <a:gd name="adj1" fmla="val 12126"/>
                            <a:gd name="adj2" fmla="val -15917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9AB4C" w14:textId="77777777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S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VN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탐색기모드 아이콘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58BD39" id="_x0000_s1049" type="#_x0000_t61" style="position:absolute;margin-left:364.1pt;margin-top:6.75pt;width:137.45pt;height:22.65pt;z-index:25205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" adj="13419,-23581" fillcolor="#4f81bd [3204]" strokecolor="#243f60 [1604]" strokeweight="2pt">
                <v:textbox inset="0,0,0,0">
                  <w:txbxContent>
                    <w:p w14:paraId="2B39AB4C" w14:textId="77777777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S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VN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탐색기모드 아이콘 클릭</w:t>
                      </w:r>
                    </w:p>
                  </w:txbxContent>
                </v:textbox>
              </v:shape>
            </w:pict>
          </mc:Fallback>
        </mc:AlternateContent>
      </w:r>
    </w:p>
    <w:p w14:paraId="40140558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</w:p>
    <w:p w14:paraId="5B1DC4B4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New Repository Location </w:t>
      </w:r>
      <w:r>
        <w:rPr>
          <w:rFonts w:ascii="맑은 고딕" w:hAnsi="맑은 고딕" w:hint="eastAsia"/>
          <w:lang w:val="en-GB"/>
        </w:rPr>
        <w:t>클릭</w:t>
      </w:r>
    </w:p>
    <w:p w14:paraId="20100F06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0906474A" wp14:editId="50E99668">
            <wp:extent cx="3961905" cy="228571"/>
            <wp:effectExtent l="0" t="0" r="0" b="63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D26A8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58112" behindDoc="0" locked="0" layoutInCell="1" allowOverlap="1" wp14:anchorId="2C3BFA49" wp14:editId="13FD8895">
                <wp:simplePos x="0" y="0"/>
                <wp:positionH relativeFrom="column">
                  <wp:posOffset>2933378</wp:posOffset>
                </wp:positionH>
                <wp:positionV relativeFrom="paragraph">
                  <wp:posOffset>168902</wp:posOffset>
                </wp:positionV>
                <wp:extent cx="2246630" cy="267335"/>
                <wp:effectExtent l="0" t="190500" r="20320" b="18415"/>
                <wp:wrapNone/>
                <wp:docPr id="111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67335"/>
                        </a:xfrm>
                        <a:prstGeom prst="wedgeRectCallout">
                          <a:avLst>
                            <a:gd name="adj1" fmla="val -46640"/>
                            <a:gd name="adj2" fmla="val -1188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D41D9" w14:textId="77777777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1. New Repository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BFA49" id="_x0000_s1050" type="#_x0000_t61" style="position:absolute;margin-left:230.95pt;margin-top:13.3pt;width:176.9pt;height:21.05pt;z-index:2520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" adj="726,-14868" fillcolor="#4f81bd [3204]" strokecolor="#243f60 [1604]" strokeweight="2pt">
                <v:textbox inset="0,0,0,0">
                  <w:txbxContent>
                    <w:p w14:paraId="5E6D41D9" w14:textId="77777777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>1. New Repository Location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060CDD4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SVN Location </w:t>
      </w:r>
      <w:r>
        <w:rPr>
          <w:rFonts w:ascii="맑은 고딕" w:hAnsi="맑은 고딕" w:hint="eastAsia"/>
          <w:lang w:val="en-GB"/>
        </w:rPr>
        <w:t>등록</w:t>
      </w:r>
    </w:p>
    <w:p w14:paraId="0CC50CD8" w14:textId="10DD5869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52992" behindDoc="0" locked="0" layoutInCell="1" allowOverlap="1" wp14:anchorId="006D693D" wp14:editId="006B09FA">
                <wp:simplePos x="0" y="0"/>
                <wp:positionH relativeFrom="column">
                  <wp:posOffset>2225560</wp:posOffset>
                </wp:positionH>
                <wp:positionV relativeFrom="paragraph">
                  <wp:posOffset>1697108</wp:posOffset>
                </wp:positionV>
                <wp:extent cx="2246630" cy="481330"/>
                <wp:effectExtent l="19050" t="171450" r="20320" b="13970"/>
                <wp:wrapNone/>
                <wp:docPr id="112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481330"/>
                        </a:xfrm>
                        <a:prstGeom prst="wedgeRectCallout">
                          <a:avLst>
                            <a:gd name="adj1" fmla="val -50340"/>
                            <a:gd name="adj2" fmla="val -832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84075D" w14:textId="77777777" w:rsidR="00D30B3B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2.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L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ocation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입력</w:t>
                            </w:r>
                          </w:p>
                          <w:p w14:paraId="041B32FC" w14:textId="79391ED6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328F4">
                              <w:rPr>
                                <w:rFonts w:asciiTheme="minorEastAsia" w:eastAsiaTheme="minorEastAsia" w:hAnsiTheme="minorEastAsia" w:hint="eastAsia"/>
                              </w:rPr>
                              <w:t>svn://172.16.3.102:3691/c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mn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D693D" id="_x0000_s1051" type="#_x0000_t61" style="position:absolute;margin-left:175.25pt;margin-top:133.65pt;width:176.9pt;height:37.9pt;z-index:25205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" adj="-73,-7192" fillcolor="#4f81bd [3204]" strokecolor="#243f60 [1604]" strokeweight="2pt">
                <v:textbox inset="0,0,0,0">
                  <w:txbxContent>
                    <w:p w14:paraId="2084075D" w14:textId="77777777" w:rsidR="00D30B3B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2.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L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ocation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입력</w:t>
                      </w:r>
                    </w:p>
                    <w:p w14:paraId="041B32FC" w14:textId="79391ED6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328F4">
                        <w:rPr>
                          <w:rFonts w:asciiTheme="minorEastAsia" w:eastAsiaTheme="minorEastAsia" w:hAnsiTheme="minorEastAsia" w:hint="eastAsia"/>
                        </w:rPr>
                        <w:t>svn://172.16.3.102:3691/c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mn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56064" behindDoc="0" locked="0" layoutInCell="1" allowOverlap="1" wp14:anchorId="256A73DF" wp14:editId="7FEBEBE3">
                <wp:simplePos x="0" y="0"/>
                <wp:positionH relativeFrom="column">
                  <wp:posOffset>919274</wp:posOffset>
                </wp:positionH>
                <wp:positionV relativeFrom="paragraph">
                  <wp:posOffset>4696122</wp:posOffset>
                </wp:positionV>
                <wp:extent cx="1840230" cy="284480"/>
                <wp:effectExtent l="0" t="0" r="217170" b="20320"/>
                <wp:wrapNone/>
                <wp:docPr id="113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40230" cy="284480"/>
                        </a:xfrm>
                        <a:prstGeom prst="wedgeRectCallout">
                          <a:avLst>
                            <a:gd name="adj1" fmla="val -59537"/>
                            <a:gd name="adj2" fmla="val 451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7FA9DE" w14:textId="77777777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5.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F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inish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버튼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A73DF" id="_x0000_s1052" type="#_x0000_t61" style="position:absolute;margin-left:72.4pt;margin-top:369.75pt;width:144.9pt;height:22.4pt;flip:x;z-index:2520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" adj="-2060,20549" fillcolor="#4f81bd [3204]" strokecolor="#243f60 [1604]" strokeweight="2pt">
                <v:textbox inset="0,0,0,0">
                  <w:txbxContent>
                    <w:p w14:paraId="227FA9DE" w14:textId="77777777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5.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F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inish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버튼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54016" behindDoc="0" locked="0" layoutInCell="1" allowOverlap="1" wp14:anchorId="18C56C06" wp14:editId="68CDEA7C">
                <wp:simplePos x="0" y="0"/>
                <wp:positionH relativeFrom="column">
                  <wp:posOffset>1869440</wp:posOffset>
                </wp:positionH>
                <wp:positionV relativeFrom="paragraph">
                  <wp:posOffset>2640330</wp:posOffset>
                </wp:positionV>
                <wp:extent cx="2246630" cy="287655"/>
                <wp:effectExtent l="304800" t="0" r="20320" b="17145"/>
                <wp:wrapNone/>
                <wp:docPr id="114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87655"/>
                        </a:xfrm>
                        <a:prstGeom prst="wedgeRectCallout">
                          <a:avLst>
                            <a:gd name="adj1" fmla="val -63091"/>
                            <a:gd name="adj2" fmla="val 2111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A46598" w14:textId="315012B6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3.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d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eveloper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C56C06" id="_x0000_s1053" type="#_x0000_t61" style="position:absolute;margin-left:147.2pt;margin-top:207.9pt;width:176.9pt;height:22.65pt;z-index:25205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" adj="-2828,15360" fillcolor="#4f81bd [3204]" strokecolor="#243f60 [1604]" strokeweight="2pt">
                <v:textbox inset="0,0,0,0">
                  <w:txbxContent>
                    <w:p w14:paraId="16A46598" w14:textId="315012B6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3.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d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eveloper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 wp14:anchorId="3EA97BC0" wp14:editId="06FD5363">
                <wp:simplePos x="0" y="0"/>
                <wp:positionH relativeFrom="column">
                  <wp:posOffset>1873861</wp:posOffset>
                </wp:positionH>
                <wp:positionV relativeFrom="paragraph">
                  <wp:posOffset>2976880</wp:posOffset>
                </wp:positionV>
                <wp:extent cx="2246630" cy="287655"/>
                <wp:effectExtent l="304800" t="0" r="20320" b="17145"/>
                <wp:wrapNone/>
                <wp:docPr id="115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87655"/>
                        </a:xfrm>
                        <a:prstGeom prst="wedgeRectCallout">
                          <a:avLst>
                            <a:gd name="adj1" fmla="val -62919"/>
                            <a:gd name="adj2" fmla="val -2064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A37AF" w14:textId="5CCF2758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4.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1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A97BC0" id="_x0000_s1054" type="#_x0000_t61" style="position:absolute;margin-left:147.55pt;margin-top:234.4pt;width:176.9pt;height:22.65pt;z-index:25205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" adj="-2791,6341" fillcolor="#4f81bd [3204]" strokecolor="#243f60 [1604]" strokeweight="2pt">
                <v:textbox inset="0,0,0,0">
                  <w:txbxContent>
                    <w:p w14:paraId="3BDA37AF" w14:textId="5CCF2758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4.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1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  <w:r w:rsidR="00AA64EE" w:rsidRPr="00AA64EE">
        <w:rPr>
          <w:noProof/>
        </w:rPr>
        <w:t xml:space="preserve"> </w:t>
      </w:r>
      <w:r w:rsidR="00AA64EE">
        <w:rPr>
          <w:noProof/>
        </w:rPr>
        <w:drawing>
          <wp:inline distT="0" distB="0" distL="0" distR="0" wp14:anchorId="760A22A4" wp14:editId="7DDFE190">
            <wp:extent cx="4866667" cy="5171429"/>
            <wp:effectExtent l="0" t="0" r="0" b="0"/>
            <wp:docPr id="4131" name="Picture 4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7E85B" w14:textId="77777777" w:rsidR="001C4278" w:rsidRDefault="001C4278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lang w:val="en-GB"/>
        </w:rPr>
      </w:pPr>
      <w:r>
        <w:rPr>
          <w:rFonts w:ascii="맑은 고딕" w:hAnsi="맑은 고딕"/>
          <w:lang w:val="en-GB"/>
        </w:rPr>
        <w:br w:type="page"/>
      </w:r>
    </w:p>
    <w:p w14:paraId="471682FD" w14:textId="18E2A1D9" w:rsidR="001C4278" w:rsidRDefault="001C4278" w:rsidP="001C4278">
      <w:pPr>
        <w:pStyle w:val="Heading2"/>
        <w:tabs>
          <w:tab w:val="num" w:pos="851"/>
        </w:tabs>
        <w:ind w:left="851" w:hanging="851"/>
        <w:jc w:val="left"/>
      </w:pPr>
      <w:bookmarkStart w:id="16" w:name="_Toc98421838"/>
      <w:r>
        <w:rPr>
          <w:rFonts w:hint="eastAsia"/>
        </w:rPr>
        <w:lastRenderedPageBreak/>
        <w:t>전환소스 Repository</w:t>
      </w:r>
      <w:bookmarkEnd w:id="16"/>
    </w:p>
    <w:p w14:paraId="45AC0372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SVN Perspective </w:t>
      </w:r>
      <w:r>
        <w:rPr>
          <w:rFonts w:ascii="맑은 고딕" w:hAnsi="맑은 고딕" w:hint="eastAsia"/>
          <w:lang w:val="en-GB"/>
        </w:rPr>
        <w:t>선택</w:t>
      </w:r>
    </w:p>
    <w:p w14:paraId="730CF697" w14:textId="77777777" w:rsidR="001C4278" w:rsidRDefault="001C4278" w:rsidP="001C4278">
      <w:pPr>
        <w:ind w:leftChars="-497" w:left="-2" w:rightChars="-297" w:right="-594" w:hangingChars="496" w:hanging="992"/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0A59B7FB" wp14:editId="2EF3CA03">
            <wp:extent cx="7517081" cy="735291"/>
            <wp:effectExtent l="0" t="0" r="0" b="825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26460" cy="75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CF850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</w:p>
    <w:p w14:paraId="30AEFFD6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5999A6E9" wp14:editId="76A51FF8">
                <wp:simplePos x="0" y="0"/>
                <wp:positionH relativeFrom="column">
                  <wp:posOffset>4624375</wp:posOffset>
                </wp:positionH>
                <wp:positionV relativeFrom="paragraph">
                  <wp:posOffset>85824</wp:posOffset>
                </wp:positionV>
                <wp:extent cx="1745615" cy="287655"/>
                <wp:effectExtent l="0" t="323850" r="26035" b="17145"/>
                <wp:wrapNone/>
                <wp:docPr id="119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15" cy="287655"/>
                        </a:xfrm>
                        <a:prstGeom prst="wedgeRectCallout">
                          <a:avLst>
                            <a:gd name="adj1" fmla="val 12126"/>
                            <a:gd name="adj2" fmla="val -15917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CFBA9" w14:textId="77777777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S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VN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탐색기모드 아이콘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99A6E9" id="_x0000_s1055" type="#_x0000_t61" style="position:absolute;margin-left:364.1pt;margin-top:6.75pt;width:137.45pt;height:22.65pt;z-index:25206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" adj="13419,-23581" fillcolor="#4f81bd [3204]" strokecolor="#243f60 [1604]" strokeweight="2pt">
                <v:textbox inset="0,0,0,0">
                  <w:txbxContent>
                    <w:p w14:paraId="7D0CFBA9" w14:textId="77777777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S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VN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탐색기모드 아이콘 클릭</w:t>
                      </w:r>
                    </w:p>
                  </w:txbxContent>
                </v:textbox>
              </v:shape>
            </w:pict>
          </mc:Fallback>
        </mc:AlternateContent>
      </w:r>
    </w:p>
    <w:p w14:paraId="4499885D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</w:p>
    <w:p w14:paraId="51112689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New Repository Location </w:t>
      </w:r>
      <w:r>
        <w:rPr>
          <w:rFonts w:ascii="맑은 고딕" w:hAnsi="맑은 고딕" w:hint="eastAsia"/>
          <w:lang w:val="en-GB"/>
        </w:rPr>
        <w:t>클릭</w:t>
      </w:r>
    </w:p>
    <w:p w14:paraId="1A002BF1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37C85971" wp14:editId="1C1C10B4">
            <wp:extent cx="3961905" cy="228571"/>
            <wp:effectExtent l="0" t="0" r="0" b="63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26BAF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65280" behindDoc="0" locked="0" layoutInCell="1" allowOverlap="1" wp14:anchorId="7BB99C42" wp14:editId="1AAC8C23">
                <wp:simplePos x="0" y="0"/>
                <wp:positionH relativeFrom="column">
                  <wp:posOffset>2933378</wp:posOffset>
                </wp:positionH>
                <wp:positionV relativeFrom="paragraph">
                  <wp:posOffset>168902</wp:posOffset>
                </wp:positionV>
                <wp:extent cx="2246630" cy="267335"/>
                <wp:effectExtent l="0" t="190500" r="20320" b="18415"/>
                <wp:wrapNone/>
                <wp:docPr id="120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67335"/>
                        </a:xfrm>
                        <a:prstGeom prst="wedgeRectCallout">
                          <a:avLst>
                            <a:gd name="adj1" fmla="val -46640"/>
                            <a:gd name="adj2" fmla="val -1188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F7C13" w14:textId="77777777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1. New Repository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99C42" id="_x0000_s1056" type="#_x0000_t61" style="position:absolute;margin-left:230.95pt;margin-top:13.3pt;width:176.9pt;height:21.05pt;z-index:2520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" adj="726,-14868" fillcolor="#4f81bd [3204]" strokecolor="#243f60 [1604]" strokeweight="2pt">
                <v:textbox inset="0,0,0,0">
                  <w:txbxContent>
                    <w:p w14:paraId="761F7C13" w14:textId="77777777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>1. New Repository Location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909D5B7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 xml:space="preserve">SVN Location </w:t>
      </w:r>
      <w:r>
        <w:rPr>
          <w:rFonts w:ascii="맑은 고딕" w:hAnsi="맑은 고딕" w:hint="eastAsia"/>
          <w:lang w:val="en-GB"/>
        </w:rPr>
        <w:t>등록</w:t>
      </w:r>
    </w:p>
    <w:p w14:paraId="6958AFB6" w14:textId="511ECAB5" w:rsidR="001C4278" w:rsidRDefault="001C4278" w:rsidP="001C4278">
      <w:pPr>
        <w:jc w:val="left"/>
        <w:rPr>
          <w:rFonts w:ascii="맑은 고딕" w:hAnsi="맑은 고딕"/>
          <w:lang w:val="en-GB"/>
        </w:rPr>
      </w:pP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60160" behindDoc="0" locked="0" layoutInCell="1" allowOverlap="1" wp14:anchorId="6888CD70" wp14:editId="633E40C4">
                <wp:simplePos x="0" y="0"/>
                <wp:positionH relativeFrom="column">
                  <wp:posOffset>2225560</wp:posOffset>
                </wp:positionH>
                <wp:positionV relativeFrom="paragraph">
                  <wp:posOffset>1697108</wp:posOffset>
                </wp:positionV>
                <wp:extent cx="2246630" cy="481330"/>
                <wp:effectExtent l="19050" t="171450" r="20320" b="13970"/>
                <wp:wrapNone/>
                <wp:docPr id="121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481330"/>
                        </a:xfrm>
                        <a:prstGeom prst="wedgeRectCallout">
                          <a:avLst>
                            <a:gd name="adj1" fmla="val -50340"/>
                            <a:gd name="adj2" fmla="val -832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7E482" w14:textId="77777777" w:rsidR="00D30B3B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2.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L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ocation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입력</w:t>
                            </w:r>
                          </w:p>
                          <w:p w14:paraId="4B360F97" w14:textId="1A249B18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328F4">
                              <w:rPr>
                                <w:rFonts w:asciiTheme="minorEastAsia" w:eastAsiaTheme="minorEastAsia" w:hAnsiTheme="minorEastAsia" w:hint="eastAsia"/>
                              </w:rPr>
                              <w:t>svn://172.16.3.102:3691/c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onverting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8CD70" id="_x0000_s1057" type="#_x0000_t61" style="position:absolute;margin-left:175.25pt;margin-top:133.65pt;width:176.9pt;height:37.9pt;z-index:2520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" adj="-73,-7192" fillcolor="#4f81bd [3204]" strokecolor="#243f60 [1604]" strokeweight="2pt">
                <v:textbox inset="0,0,0,0">
                  <w:txbxContent>
                    <w:p w14:paraId="30E7E482" w14:textId="77777777" w:rsidR="00D30B3B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2.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L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ocation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입력</w:t>
                      </w:r>
                    </w:p>
                    <w:p w14:paraId="4B360F97" w14:textId="1A249B18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328F4">
                        <w:rPr>
                          <w:rFonts w:asciiTheme="minorEastAsia" w:eastAsiaTheme="minorEastAsia" w:hAnsiTheme="minorEastAsia" w:hint="eastAsia"/>
                        </w:rPr>
                        <w:t>svn://172.16.3.102:3691/c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onverting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 wp14:anchorId="66477B70" wp14:editId="5F576887">
                <wp:simplePos x="0" y="0"/>
                <wp:positionH relativeFrom="column">
                  <wp:posOffset>919274</wp:posOffset>
                </wp:positionH>
                <wp:positionV relativeFrom="paragraph">
                  <wp:posOffset>4696122</wp:posOffset>
                </wp:positionV>
                <wp:extent cx="1840230" cy="284480"/>
                <wp:effectExtent l="0" t="0" r="217170" b="20320"/>
                <wp:wrapNone/>
                <wp:docPr id="122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40230" cy="284480"/>
                        </a:xfrm>
                        <a:prstGeom prst="wedgeRectCallout">
                          <a:avLst>
                            <a:gd name="adj1" fmla="val -59537"/>
                            <a:gd name="adj2" fmla="val 451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00EED1" w14:textId="77777777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5.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F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inish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버튼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77B70" id="_x0000_s1058" type="#_x0000_t61" style="position:absolute;margin-left:72.4pt;margin-top:369.75pt;width:144.9pt;height:22.4pt;flip:x;z-index:2520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" adj="-2060,20549" fillcolor="#4f81bd [3204]" strokecolor="#243f60 [1604]" strokeweight="2pt">
                <v:textbox inset="0,0,0,0">
                  <w:txbxContent>
                    <w:p w14:paraId="7400EED1" w14:textId="77777777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5.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F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inish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버튼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 wp14:anchorId="3751F203" wp14:editId="5DBE374D">
                <wp:simplePos x="0" y="0"/>
                <wp:positionH relativeFrom="column">
                  <wp:posOffset>1869440</wp:posOffset>
                </wp:positionH>
                <wp:positionV relativeFrom="paragraph">
                  <wp:posOffset>2640330</wp:posOffset>
                </wp:positionV>
                <wp:extent cx="2246630" cy="287655"/>
                <wp:effectExtent l="304800" t="0" r="20320" b="17145"/>
                <wp:wrapNone/>
                <wp:docPr id="123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87655"/>
                        </a:xfrm>
                        <a:prstGeom prst="wedgeRectCallout">
                          <a:avLst>
                            <a:gd name="adj1" fmla="val -63091"/>
                            <a:gd name="adj2" fmla="val 2111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6B565" w14:textId="0055C95E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3.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u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51F203" id="_x0000_s1059" type="#_x0000_t61" style="position:absolute;margin-left:147.2pt;margin-top:207.9pt;width:176.9pt;height:22.65pt;z-index:25206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" adj="-2828,15360" fillcolor="#4f81bd [3204]" strokecolor="#243f60 [1604]" strokeweight="2pt">
                <v:textbox inset="0,0,0,0">
                  <w:txbxContent>
                    <w:p w14:paraId="62D6B565" w14:textId="0055C95E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3.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u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ser</w:t>
                      </w:r>
                    </w:p>
                  </w:txbxContent>
                </v:textbox>
              </v:shape>
            </w:pict>
          </mc:Fallback>
        </mc:AlternateContent>
      </w:r>
      <w:r w:rsidRPr="00B328F4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 wp14:anchorId="655C797C" wp14:editId="27AD7532">
                <wp:simplePos x="0" y="0"/>
                <wp:positionH relativeFrom="column">
                  <wp:posOffset>1873861</wp:posOffset>
                </wp:positionH>
                <wp:positionV relativeFrom="paragraph">
                  <wp:posOffset>2976880</wp:posOffset>
                </wp:positionV>
                <wp:extent cx="2246630" cy="287655"/>
                <wp:effectExtent l="304800" t="0" r="20320" b="17145"/>
                <wp:wrapNone/>
                <wp:docPr id="124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287655"/>
                        </a:xfrm>
                        <a:prstGeom prst="wedgeRectCallout">
                          <a:avLst>
                            <a:gd name="adj1" fmla="val -62919"/>
                            <a:gd name="adj2" fmla="val -2064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9CC11" w14:textId="374247F3" w:rsidR="00D30B3B" w:rsidRPr="00B328F4" w:rsidRDefault="00D30B3B" w:rsidP="001C42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4.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u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5C797C" id="_x0000_s1060" type="#_x0000_t61" style="position:absolute;margin-left:147.55pt;margin-top:234.4pt;width:176.9pt;height:22.65pt;z-index:25206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" adj="-2791,6341" fillcolor="#4f81bd [3204]" strokecolor="#243f60 [1604]" strokeweight="2pt">
                <v:textbox inset="0,0,0,0">
                  <w:txbxContent>
                    <w:p w14:paraId="61F9CC11" w14:textId="374247F3" w:rsidR="00D30B3B" w:rsidRPr="00B328F4" w:rsidRDefault="00D30B3B" w:rsidP="001C42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 xml:space="preserve">4.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u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ser</w:t>
                      </w:r>
                    </w:p>
                  </w:txbxContent>
                </v:textbox>
              </v:shape>
            </w:pict>
          </mc:Fallback>
        </mc:AlternateContent>
      </w:r>
      <w:r w:rsidR="00517BBC" w:rsidRPr="00517BBC">
        <w:rPr>
          <w:noProof/>
        </w:rPr>
        <w:t xml:space="preserve"> </w:t>
      </w:r>
      <w:r w:rsidR="00517BBC">
        <w:rPr>
          <w:noProof/>
        </w:rPr>
        <w:drawing>
          <wp:inline distT="0" distB="0" distL="0" distR="0" wp14:anchorId="3CC7A94F" wp14:editId="52B6FD43">
            <wp:extent cx="4866667" cy="5171429"/>
            <wp:effectExtent l="0" t="0" r="0" b="0"/>
            <wp:docPr id="4132" name="Picture 4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9AE7B" w14:textId="77777777" w:rsidR="001C4278" w:rsidRDefault="001C4278" w:rsidP="001C4278">
      <w:pPr>
        <w:jc w:val="left"/>
        <w:rPr>
          <w:rFonts w:ascii="맑은 고딕" w:hAnsi="맑은 고딕"/>
          <w:lang w:val="en-GB"/>
        </w:rPr>
      </w:pPr>
    </w:p>
    <w:p w14:paraId="683DF054" w14:textId="77777777" w:rsidR="00EB0655" w:rsidRDefault="00EB0655" w:rsidP="00A40F4D">
      <w:pPr>
        <w:rPr>
          <w:lang w:val="en-GB"/>
        </w:rPr>
      </w:pPr>
    </w:p>
    <w:p w14:paraId="3689A10A" w14:textId="2B1D9585" w:rsidR="007E47DF" w:rsidRDefault="007E47DF">
      <w:pPr>
        <w:overflowPunct/>
        <w:autoSpaceDE/>
        <w:autoSpaceDN/>
        <w:adjustRightInd/>
        <w:jc w:val="left"/>
        <w:textAlignment w:val="auto"/>
        <w:rPr>
          <w:lang w:val="en-GB"/>
        </w:rPr>
      </w:pPr>
      <w:r>
        <w:rPr>
          <w:lang w:val="en-GB"/>
        </w:rPr>
        <w:br w:type="page"/>
      </w:r>
    </w:p>
    <w:p w14:paraId="029E0F24" w14:textId="3D56EACD" w:rsidR="00BA3495" w:rsidRDefault="00BA3495" w:rsidP="00BA3495">
      <w:pPr>
        <w:pStyle w:val="Heading1"/>
      </w:pPr>
      <w:bookmarkStart w:id="17" w:name="_Toc98421839"/>
      <w:r>
        <w:rPr>
          <w:rFonts w:hint="eastAsia"/>
        </w:rPr>
        <w:lastRenderedPageBreak/>
        <w:t xml:space="preserve">프로젝트 </w:t>
      </w:r>
      <w:r w:rsidR="00635DE8">
        <w:rPr>
          <w:rFonts w:hint="eastAsia"/>
        </w:rPr>
        <w:t>C</w:t>
      </w:r>
      <w:r w:rsidR="00635DE8">
        <w:t>heckOut</w:t>
      </w:r>
      <w:bookmarkEnd w:id="17"/>
    </w:p>
    <w:p w14:paraId="4BF9AC85" w14:textId="6DB646C2" w:rsidR="00BA3495" w:rsidRDefault="002247E3" w:rsidP="00A40F4D">
      <w:pPr>
        <w:rPr>
          <w:rFonts w:ascii="맑은 고딕" w:hAnsi="맑은 고딕"/>
        </w:rPr>
      </w:pPr>
      <w:r w:rsidRPr="002247E3">
        <w:rPr>
          <w:rFonts w:ascii="맑은 고딕" w:hAnsi="맑은 고딕" w:hint="eastAsia"/>
        </w:rPr>
        <w:t>SVN Repository 에서 프레임워크프로젝트를 Check-Out하여 Local프로젝트를 생성한다.</w:t>
      </w:r>
    </w:p>
    <w:p w14:paraId="4495EBEF" w14:textId="77777777" w:rsidR="00FA159B" w:rsidRDefault="00FA159B" w:rsidP="00FA159B">
      <w:pPr>
        <w:pStyle w:val="Heading2"/>
        <w:tabs>
          <w:tab w:val="num" w:pos="851"/>
        </w:tabs>
        <w:ind w:left="851" w:hanging="851"/>
        <w:jc w:val="left"/>
      </w:pPr>
      <w:bookmarkStart w:id="18" w:name="_Toc98421840"/>
      <w:r>
        <w:rPr>
          <w:rFonts w:hint="eastAsia"/>
        </w:rPr>
        <w:t>기간계 Repository</w:t>
      </w:r>
      <w:bookmarkEnd w:id="18"/>
    </w:p>
    <w:p w14:paraId="53A3B99C" w14:textId="1E6EF5E0" w:rsidR="00FA159B" w:rsidRDefault="00FA159B" w:rsidP="008B4EB0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 w:rsidR="008B4EB0">
        <w:rPr>
          <w:rFonts w:ascii="맑은 고딕" w:hAnsi="맑은 고딕"/>
          <w:lang w:val="en-GB"/>
        </w:rPr>
        <w:t>CheckOut</w:t>
      </w:r>
    </w:p>
    <w:p w14:paraId="4B1464F2" w14:textId="239FC593" w:rsidR="00FA159B" w:rsidRDefault="00CE33CB" w:rsidP="00FA159B">
      <w:pPr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436B6D5F" wp14:editId="0B4FAE9B">
            <wp:extent cx="3961905" cy="4038095"/>
            <wp:effectExtent l="0" t="0" r="635" b="635"/>
            <wp:docPr id="4156" name="Picture 4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4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E0B35" w14:textId="66F2B1B9" w:rsidR="008B4EB0" w:rsidRDefault="008B4EB0" w:rsidP="00FA159B">
      <w:pPr>
        <w:jc w:val="left"/>
        <w:rPr>
          <w:rFonts w:ascii="맑은 고딕" w:hAnsi="맑은 고딕"/>
          <w:lang w:val="en-GB"/>
        </w:rPr>
      </w:pPr>
    </w:p>
    <w:p w14:paraId="0798F5B4" w14:textId="4F331807" w:rsidR="008B4EB0" w:rsidRPr="00CE33CB" w:rsidRDefault="00516BE0" w:rsidP="00FA159B">
      <w:pPr>
        <w:jc w:val="left"/>
        <w:rPr>
          <w:rFonts w:ascii="맑은 고딕" w:hAnsi="맑은 고딕"/>
          <w:color w:val="C00000"/>
          <w:lang w:val="en-GB"/>
        </w:rPr>
      </w:pPr>
      <w:r w:rsidRPr="00CE33CB">
        <w:rPr>
          <w:rFonts w:ascii="맑은 고딕" w:hAnsi="맑은 고딕" w:hint="eastAsia"/>
          <w:color w:val="C00000"/>
          <w:lang w:val="en-GB"/>
        </w:rPr>
        <w:t xml:space="preserve">※ </w:t>
      </w:r>
      <w:r w:rsidR="008B4EB0" w:rsidRPr="00CE33CB">
        <w:rPr>
          <w:rFonts w:ascii="맑은 고딕" w:hAnsi="맑은 고딕" w:hint="eastAsia"/>
          <w:color w:val="C00000"/>
          <w:lang w:val="en-GB"/>
        </w:rPr>
        <w:t xml:space="preserve">담당 업무에 따라 </w:t>
      </w:r>
      <w:r w:rsidR="008B4EB0" w:rsidRPr="00CE33CB">
        <w:rPr>
          <w:rFonts w:ascii="맑은 고딕" w:hAnsi="맑은 고딕"/>
          <w:color w:val="C00000"/>
          <w:lang w:val="en-GB"/>
        </w:rPr>
        <w:t xml:space="preserve">cgApp.am, cgApp.bs, cgApp.ce </w:t>
      </w:r>
      <w:r w:rsidR="008B4EB0" w:rsidRPr="00CE33CB">
        <w:rPr>
          <w:rFonts w:ascii="맑은 고딕" w:hAnsi="맑은 고딕" w:hint="eastAsia"/>
          <w:color w:val="C00000"/>
          <w:lang w:val="en-GB"/>
        </w:rPr>
        <w:t xml:space="preserve">등 추가로 </w:t>
      </w:r>
      <w:r w:rsidR="008B4EB0" w:rsidRPr="00CE33CB">
        <w:rPr>
          <w:rFonts w:ascii="맑은 고딕" w:hAnsi="맑은 고딕"/>
          <w:color w:val="C00000"/>
          <w:lang w:val="en-GB"/>
        </w:rPr>
        <w:t xml:space="preserve">CheckOut </w:t>
      </w:r>
      <w:r w:rsidR="008B4EB0" w:rsidRPr="00CE33CB">
        <w:rPr>
          <w:rFonts w:ascii="맑은 고딕" w:hAnsi="맑은 고딕" w:hint="eastAsia"/>
          <w:color w:val="C00000"/>
          <w:lang w:val="en-GB"/>
        </w:rPr>
        <w:t>필요.</w:t>
      </w:r>
    </w:p>
    <w:p w14:paraId="6871787F" w14:textId="77777777" w:rsidR="00FA159B" w:rsidRDefault="00FA159B" w:rsidP="00FA159B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lang w:val="en-GB"/>
        </w:rPr>
      </w:pPr>
      <w:r>
        <w:rPr>
          <w:rFonts w:ascii="맑은 고딕" w:hAnsi="맑은 고딕"/>
          <w:lang w:val="en-GB"/>
        </w:rPr>
        <w:br w:type="page"/>
      </w:r>
    </w:p>
    <w:p w14:paraId="64287F25" w14:textId="77777777" w:rsidR="00FA159B" w:rsidRDefault="00FA159B" w:rsidP="00FA159B">
      <w:pPr>
        <w:pStyle w:val="Heading2"/>
        <w:tabs>
          <w:tab w:val="num" w:pos="851"/>
        </w:tabs>
        <w:ind w:left="851" w:hanging="851"/>
        <w:jc w:val="left"/>
      </w:pPr>
      <w:bookmarkStart w:id="19" w:name="_Toc98421841"/>
      <w:r>
        <w:rPr>
          <w:rFonts w:hint="eastAsia"/>
        </w:rPr>
        <w:lastRenderedPageBreak/>
        <w:t>배치 Repository</w:t>
      </w:r>
      <w:bookmarkEnd w:id="19"/>
    </w:p>
    <w:p w14:paraId="58CC4075" w14:textId="42A1E617" w:rsidR="00E62636" w:rsidRDefault="00FA159B" w:rsidP="00E62636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 w:rsidR="00E62636">
        <w:rPr>
          <w:rFonts w:ascii="맑은 고딕" w:hAnsi="맑은 고딕" w:hint="eastAsia"/>
          <w:lang w:val="en-GB"/>
        </w:rPr>
        <w:t>C</w:t>
      </w:r>
      <w:r w:rsidR="00E62636">
        <w:rPr>
          <w:rFonts w:ascii="맑은 고딕" w:hAnsi="맑은 고딕"/>
          <w:lang w:val="en-GB"/>
        </w:rPr>
        <w:t>heckOut</w:t>
      </w:r>
    </w:p>
    <w:p w14:paraId="5804CF1B" w14:textId="5C897C81" w:rsidR="009C3613" w:rsidRDefault="00CE33CB" w:rsidP="00E62636">
      <w:pPr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217A520B" wp14:editId="6CAA44D0">
            <wp:extent cx="3933333" cy="3971429"/>
            <wp:effectExtent l="0" t="0" r="0" b="0"/>
            <wp:docPr id="4155" name="Picture 4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33333" cy="3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80CE9" w14:textId="77777777" w:rsidR="009C3613" w:rsidRDefault="009C3613" w:rsidP="00E62636">
      <w:pPr>
        <w:jc w:val="left"/>
        <w:rPr>
          <w:rFonts w:ascii="맑은 고딕" w:hAnsi="맑은 고딕"/>
          <w:lang w:val="en-GB"/>
        </w:rPr>
      </w:pPr>
    </w:p>
    <w:p w14:paraId="6F6B6FE8" w14:textId="77777777" w:rsidR="00E62636" w:rsidRDefault="00E62636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lang w:val="en-GB"/>
        </w:rPr>
      </w:pPr>
      <w:r>
        <w:rPr>
          <w:rFonts w:ascii="맑은 고딕" w:hAnsi="맑은 고딕"/>
          <w:lang w:val="en-GB"/>
        </w:rPr>
        <w:br w:type="page"/>
      </w:r>
    </w:p>
    <w:p w14:paraId="03AE905F" w14:textId="77777777" w:rsidR="00E62636" w:rsidRDefault="00E62636" w:rsidP="00E62636">
      <w:pPr>
        <w:pStyle w:val="Heading2"/>
        <w:tabs>
          <w:tab w:val="num" w:pos="851"/>
        </w:tabs>
        <w:ind w:left="851" w:hanging="851"/>
        <w:jc w:val="left"/>
      </w:pPr>
      <w:bookmarkStart w:id="20" w:name="_Toc98421842"/>
      <w:r>
        <w:rPr>
          <w:rFonts w:hint="eastAsia"/>
        </w:rPr>
        <w:lastRenderedPageBreak/>
        <w:t>외부망 Repository</w:t>
      </w:r>
      <w:bookmarkEnd w:id="20"/>
    </w:p>
    <w:p w14:paraId="5AE5386B" w14:textId="7A6CD1B5" w:rsidR="00E62636" w:rsidRDefault="00E62636" w:rsidP="00E62636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>
        <w:rPr>
          <w:rFonts w:ascii="맑은 고딕" w:hAnsi="맑은 고딕"/>
          <w:lang w:val="en-GB"/>
        </w:rPr>
        <w:t>CheckOut</w:t>
      </w:r>
    </w:p>
    <w:p w14:paraId="3BB60D2E" w14:textId="7CB75F94" w:rsidR="00CE33CB" w:rsidRDefault="00CE33CB" w:rsidP="00E62636">
      <w:pPr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21DAADC0" wp14:editId="5D485153">
            <wp:extent cx="3933333" cy="3971429"/>
            <wp:effectExtent l="0" t="0" r="0" b="0"/>
            <wp:docPr id="4157" name="Picture 4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33333" cy="3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24BA5" w14:textId="4F372A9D" w:rsidR="00E62636" w:rsidRDefault="00E62636" w:rsidP="00E62636">
      <w:pPr>
        <w:ind w:leftChars="-497" w:left="-2" w:rightChars="-297" w:right="-594" w:hangingChars="496" w:hanging="992"/>
        <w:jc w:val="left"/>
        <w:rPr>
          <w:rFonts w:ascii="맑은 고딕" w:hAnsi="맑은 고딕"/>
          <w:lang w:val="en-GB"/>
        </w:rPr>
      </w:pPr>
    </w:p>
    <w:p w14:paraId="1542B924" w14:textId="77777777" w:rsidR="00E62636" w:rsidRDefault="00E62636" w:rsidP="00E62636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lang w:val="en-GB"/>
        </w:rPr>
      </w:pPr>
      <w:r>
        <w:rPr>
          <w:rFonts w:ascii="맑은 고딕" w:hAnsi="맑은 고딕"/>
          <w:lang w:val="en-GB"/>
        </w:rPr>
        <w:br w:type="page"/>
      </w:r>
    </w:p>
    <w:p w14:paraId="3D44E502" w14:textId="77777777" w:rsidR="00FA159B" w:rsidRDefault="00FA159B" w:rsidP="00FA159B">
      <w:pPr>
        <w:pStyle w:val="Heading2"/>
        <w:tabs>
          <w:tab w:val="num" w:pos="851"/>
        </w:tabs>
        <w:ind w:left="851" w:hanging="851"/>
        <w:jc w:val="left"/>
      </w:pPr>
      <w:bookmarkStart w:id="21" w:name="_Toc98421843"/>
      <w:r>
        <w:rPr>
          <w:rFonts w:hint="eastAsia"/>
        </w:rPr>
        <w:lastRenderedPageBreak/>
        <w:t>공통 및 솔루션,</w:t>
      </w:r>
      <w:r>
        <w:t xml:space="preserve"> </w:t>
      </w:r>
      <w:r>
        <w:rPr>
          <w:rFonts w:hint="eastAsia"/>
        </w:rPr>
        <w:t>기타 Repository</w:t>
      </w:r>
      <w:bookmarkEnd w:id="21"/>
    </w:p>
    <w:p w14:paraId="5C043542" w14:textId="7F0E644C" w:rsidR="00FA159B" w:rsidRDefault="00FA159B" w:rsidP="00E62636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 w:rsidR="00E62636">
        <w:rPr>
          <w:rFonts w:ascii="맑은 고딕" w:hAnsi="맑은 고딕"/>
          <w:lang w:val="en-GB"/>
        </w:rPr>
        <w:t>CheckOut</w:t>
      </w:r>
    </w:p>
    <w:p w14:paraId="662AAD9F" w14:textId="2B0576BB" w:rsidR="00CE33CB" w:rsidRDefault="00CE33CB" w:rsidP="00E62636">
      <w:pPr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0BA8BA41" wp14:editId="62FE0CAE">
            <wp:extent cx="3933333" cy="4247619"/>
            <wp:effectExtent l="0" t="0" r="0" b="635"/>
            <wp:docPr id="4158" name="Picture 4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33333" cy="4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C0C28" w14:textId="77777777" w:rsidR="00FA159B" w:rsidRDefault="00FA159B" w:rsidP="00FA159B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lang w:val="en-GB"/>
        </w:rPr>
      </w:pPr>
      <w:r>
        <w:rPr>
          <w:rFonts w:ascii="맑은 고딕" w:hAnsi="맑은 고딕"/>
          <w:lang w:val="en-GB"/>
        </w:rPr>
        <w:br w:type="page"/>
      </w:r>
    </w:p>
    <w:p w14:paraId="39EB1294" w14:textId="77777777" w:rsidR="00FA159B" w:rsidRDefault="00FA159B" w:rsidP="00FA159B">
      <w:pPr>
        <w:pStyle w:val="Heading2"/>
        <w:tabs>
          <w:tab w:val="num" w:pos="851"/>
        </w:tabs>
        <w:ind w:left="851" w:hanging="851"/>
        <w:jc w:val="left"/>
      </w:pPr>
      <w:bookmarkStart w:id="22" w:name="_Toc98421844"/>
      <w:r>
        <w:rPr>
          <w:rFonts w:hint="eastAsia"/>
        </w:rPr>
        <w:lastRenderedPageBreak/>
        <w:t>전환소스 Repository</w:t>
      </w:r>
      <w:bookmarkEnd w:id="22"/>
    </w:p>
    <w:p w14:paraId="4ED28C5A" w14:textId="10245438" w:rsidR="00FA159B" w:rsidRDefault="00FA159B" w:rsidP="00E62636">
      <w:pPr>
        <w:jc w:val="left"/>
        <w:rPr>
          <w:rFonts w:ascii="맑은 고딕" w:hAnsi="맑은 고딕"/>
          <w:lang w:val="en-GB"/>
        </w:rPr>
      </w:pPr>
      <w:r w:rsidRPr="00E36504">
        <w:rPr>
          <w:rFonts w:ascii="맑은 고딕" w:hAnsi="맑은 고딕" w:hint="eastAsia"/>
          <w:lang w:val="en-GB"/>
        </w:rPr>
        <w:t>○</w:t>
      </w:r>
      <w:r>
        <w:rPr>
          <w:rFonts w:ascii="맑은 고딕" w:hAnsi="맑은 고딕" w:hint="eastAsia"/>
          <w:lang w:val="en-GB"/>
        </w:rPr>
        <w:t xml:space="preserve"> </w:t>
      </w:r>
      <w:r w:rsidR="00E62636">
        <w:rPr>
          <w:rFonts w:ascii="맑은 고딕" w:hAnsi="맑은 고딕"/>
          <w:lang w:val="en-GB"/>
        </w:rPr>
        <w:t>CheckOut</w:t>
      </w:r>
    </w:p>
    <w:p w14:paraId="5CBF9320" w14:textId="0C428F4E" w:rsidR="00CE33CB" w:rsidRDefault="00C11C4A" w:rsidP="00E62636">
      <w:pPr>
        <w:jc w:val="left"/>
        <w:rPr>
          <w:rFonts w:ascii="맑은 고딕" w:hAnsi="맑은 고딕"/>
          <w:lang w:val="en-GB"/>
        </w:rPr>
      </w:pPr>
      <w:r>
        <w:rPr>
          <w:noProof/>
        </w:rPr>
        <w:drawing>
          <wp:inline distT="0" distB="0" distL="0" distR="0" wp14:anchorId="70806D83" wp14:editId="09F6340D">
            <wp:extent cx="3933333" cy="3971429"/>
            <wp:effectExtent l="0" t="0" r="0" b="0"/>
            <wp:docPr id="4159" name="Picture 4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33333" cy="3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576CB" w14:textId="7DAA5D00" w:rsidR="00CE33CB" w:rsidRDefault="00CE33CB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</w:rPr>
      </w:pPr>
      <w:r>
        <w:rPr>
          <w:rFonts w:ascii="맑은 고딕" w:hAnsi="맑은 고딕"/>
        </w:rPr>
        <w:br w:type="page"/>
      </w:r>
    </w:p>
    <w:p w14:paraId="0BBEC4B6" w14:textId="77777777" w:rsidR="00FA159B" w:rsidRPr="002247E3" w:rsidRDefault="00FA159B" w:rsidP="00A40F4D">
      <w:pPr>
        <w:rPr>
          <w:rFonts w:ascii="맑은 고딕" w:hAnsi="맑은 고딕"/>
        </w:rPr>
      </w:pPr>
    </w:p>
    <w:p w14:paraId="75F540D5" w14:textId="4F7A4BC2" w:rsidR="008126C3" w:rsidRDefault="00FA159B" w:rsidP="008126C3">
      <w:pPr>
        <w:pStyle w:val="Heading1"/>
      </w:pPr>
      <w:bookmarkStart w:id="23" w:name="_Toc98421845"/>
      <w:bookmarkEnd w:id="2"/>
      <w:bookmarkEnd w:id="3"/>
      <w:bookmarkEnd w:id="4"/>
      <w:r>
        <w:rPr>
          <w:rFonts w:hint="eastAsia"/>
        </w:rPr>
        <w:t>R</w:t>
      </w:r>
      <w:r>
        <w:t>epository</w:t>
      </w:r>
      <w:r w:rsidR="008126C3">
        <w:rPr>
          <w:rFonts w:hint="eastAsia"/>
        </w:rPr>
        <w:t xml:space="preserve"> 동기화</w:t>
      </w:r>
      <w:bookmarkEnd w:id="23"/>
    </w:p>
    <w:p w14:paraId="644FF84F" w14:textId="32C07E82" w:rsidR="003A5C35" w:rsidRDefault="003A5C35" w:rsidP="003A0177">
      <w:pPr>
        <w:jc w:val="left"/>
        <w:rPr>
          <w:rFonts w:ascii="맑은 고딕" w:hAnsi="맑은 고딕"/>
        </w:rPr>
      </w:pPr>
      <w:r>
        <w:rPr>
          <w:rFonts w:ascii="맑은 고딕" w:hAnsi="맑은 고딕" w:hint="eastAsia"/>
        </w:rPr>
        <w:t xml:space="preserve">공통 라이브러리 또는 프레임워크 라이브러리의 변경이 있는 경우 </w:t>
      </w:r>
      <w:r w:rsidR="007A1C80">
        <w:rPr>
          <w:rFonts w:ascii="맑은 고딕" w:hAnsi="맑은 고딕"/>
        </w:rPr>
        <w:t xml:space="preserve">SVN Update </w:t>
      </w:r>
      <w:r w:rsidR="007A1C80">
        <w:rPr>
          <w:rFonts w:ascii="맑은 고딕" w:hAnsi="맑은 고딕" w:hint="eastAsia"/>
        </w:rPr>
        <w:t xml:space="preserve">및 </w:t>
      </w:r>
      <w:r>
        <w:rPr>
          <w:rFonts w:ascii="맑은 고딕" w:hAnsi="맑은 고딕" w:hint="eastAsia"/>
        </w:rPr>
        <w:t>Maven</w:t>
      </w:r>
      <w:r w:rsidR="007A1C80">
        <w:rPr>
          <w:rFonts w:ascii="맑은 고딕" w:hAnsi="맑은 고딕"/>
        </w:rPr>
        <w:t xml:space="preserve"> Update</w:t>
      </w:r>
      <w:r>
        <w:rPr>
          <w:rFonts w:ascii="맑은 고딕" w:hAnsi="맑은 고딕" w:hint="eastAsia"/>
        </w:rPr>
        <w:t>를 통하여 라이브러리 동기화를 수행한다.</w:t>
      </w:r>
    </w:p>
    <w:p w14:paraId="1710F0D6" w14:textId="308DC009" w:rsidR="008126C3" w:rsidRDefault="008126C3" w:rsidP="003A0177">
      <w:pPr>
        <w:jc w:val="left"/>
        <w:rPr>
          <w:rFonts w:ascii="맑은 고딕" w:hAnsi="맑은 고딕"/>
        </w:rPr>
      </w:pPr>
    </w:p>
    <w:p w14:paraId="506610BC" w14:textId="5292D3A2" w:rsidR="008126C3" w:rsidRDefault="00E15CB4" w:rsidP="008126C3">
      <w:pPr>
        <w:pStyle w:val="Heading2"/>
        <w:tabs>
          <w:tab w:val="num" w:pos="851"/>
        </w:tabs>
        <w:ind w:left="851" w:hanging="851"/>
        <w:jc w:val="left"/>
      </w:pPr>
      <w:bookmarkStart w:id="24" w:name="_Toc98421846"/>
      <w:r>
        <w:t>SVN Update</w:t>
      </w:r>
      <w:bookmarkEnd w:id="24"/>
    </w:p>
    <w:p w14:paraId="65CDC058" w14:textId="40BDFD79" w:rsidR="005E4B9F" w:rsidRPr="005E4B9F" w:rsidRDefault="005E4B9F" w:rsidP="005E4B9F"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같은팀내</w:t>
      </w:r>
      <w:r>
        <w:rPr>
          <w:rFonts w:hint="eastAsia"/>
        </w:rPr>
        <w:t xml:space="preserve"> </w:t>
      </w:r>
      <w:r>
        <w:rPr>
          <w:rFonts w:hint="eastAsia"/>
        </w:rPr>
        <w:t>소스</w:t>
      </w:r>
      <w:r>
        <w:rPr>
          <w:rFonts w:hint="eastAsia"/>
        </w:rPr>
        <w:t xml:space="preserve"> </w:t>
      </w:r>
      <w:r>
        <w:rPr>
          <w:rFonts w:hint="eastAsia"/>
        </w:rPr>
        <w:t>공유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업데이트를</w:t>
      </w:r>
      <w:r>
        <w:rPr>
          <w:rFonts w:hint="eastAsia"/>
        </w:rPr>
        <w:t xml:space="preserve"> </w:t>
      </w:r>
      <w:r>
        <w:rPr>
          <w:rFonts w:hint="eastAsia"/>
        </w:rPr>
        <w:t>위함</w:t>
      </w:r>
      <w:r>
        <w:rPr>
          <w:rFonts w:hint="eastAsia"/>
        </w:rPr>
        <w:t>.</w:t>
      </w:r>
    </w:p>
    <w:p w14:paraId="6A3EAC4F" w14:textId="768BA0B7" w:rsidR="00E15CB4" w:rsidRPr="00391103" w:rsidRDefault="00391103" w:rsidP="00391103">
      <w:pPr>
        <w:ind w:leftChars="-496" w:hangingChars="496" w:hanging="992"/>
      </w:pP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2224000" behindDoc="0" locked="0" layoutInCell="1" allowOverlap="1" wp14:anchorId="65A17767" wp14:editId="41F42FDB">
                <wp:simplePos x="0" y="0"/>
                <wp:positionH relativeFrom="column">
                  <wp:posOffset>4536868</wp:posOffset>
                </wp:positionH>
                <wp:positionV relativeFrom="paragraph">
                  <wp:posOffset>1223911</wp:posOffset>
                </wp:positionV>
                <wp:extent cx="1289685" cy="243840"/>
                <wp:effectExtent l="0" t="209550" r="24765" b="22860"/>
                <wp:wrapNone/>
                <wp:docPr id="15380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685" cy="243840"/>
                        </a:xfrm>
                        <a:prstGeom prst="wedgeRectCallout">
                          <a:avLst>
                            <a:gd name="adj1" fmla="val -16101"/>
                            <a:gd name="adj2" fmla="val -1307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5FD19" w14:textId="51E5CAFA" w:rsidR="00D30B3B" w:rsidRPr="00FD5655" w:rsidRDefault="00D30B3B" w:rsidP="00391103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spacing w:line="168" w:lineRule="auto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 xml:space="preserve"> Update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17767" id="_x0000_s1061" type="#_x0000_t61" style="position:absolute;left:0;text-align:left;margin-left:357.25pt;margin-top:96.35pt;width:101.55pt;height:19.2pt;z-index:25222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" adj="7322,-17452" fillcolor="#4f81bd [3204]" strokecolor="#243f60 [1604]" strokeweight="2pt">
                <v:textbox inset="0,0,0,0">
                  <w:txbxContent>
                    <w:p w14:paraId="70C5FD19" w14:textId="51E5CAFA" w:rsidR="00D30B3B" w:rsidRPr="00FD5655" w:rsidRDefault="00D30B3B" w:rsidP="00391103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spacing w:line="168" w:lineRule="auto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b/>
                        </w:rPr>
                        <w:t>3.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 xml:space="preserve"> Update</w:t>
                      </w:r>
                    </w:p>
                  </w:txbxContent>
                </v:textbox>
              </v:shape>
            </w:pict>
          </mc:Fallback>
        </mc:AlternateContent>
      </w: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2221952" behindDoc="0" locked="0" layoutInCell="1" allowOverlap="1" wp14:anchorId="66A0D092" wp14:editId="504F3E6E">
                <wp:simplePos x="0" y="0"/>
                <wp:positionH relativeFrom="column">
                  <wp:posOffset>1931891</wp:posOffset>
                </wp:positionH>
                <wp:positionV relativeFrom="paragraph">
                  <wp:posOffset>5700956</wp:posOffset>
                </wp:positionV>
                <wp:extent cx="1289685" cy="243840"/>
                <wp:effectExtent l="0" t="209550" r="24765" b="22860"/>
                <wp:wrapNone/>
                <wp:docPr id="15373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685" cy="243840"/>
                        </a:xfrm>
                        <a:prstGeom prst="wedgeRectCallout">
                          <a:avLst>
                            <a:gd name="adj1" fmla="val -16101"/>
                            <a:gd name="adj2" fmla="val -1307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2221F" w14:textId="240CCCA7" w:rsidR="00D30B3B" w:rsidRPr="00FD5655" w:rsidRDefault="00D30B3B" w:rsidP="00391103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spacing w:line="168" w:lineRule="auto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Team 메뉴선택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0D092" id="_x0000_s1062" type="#_x0000_t61" style="position:absolute;left:0;text-align:left;margin-left:152.1pt;margin-top:448.9pt;width:101.55pt;height:19.2pt;z-index:25222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" adj="7322,-17452" fillcolor="#4f81bd [3204]" strokecolor="#243f60 [1604]" strokeweight="2pt">
                <v:textbox inset="0,0,0,0">
                  <w:txbxContent>
                    <w:p w14:paraId="7EB2221F" w14:textId="240CCCA7" w:rsidR="00D30B3B" w:rsidRPr="00FD5655" w:rsidRDefault="00D30B3B" w:rsidP="00391103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spacing w:line="168" w:lineRule="auto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2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</w:rPr>
                        <w:t xml:space="preserve">.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Team 메뉴선택</w:t>
                      </w:r>
                    </w:p>
                  </w:txbxContent>
                </v:textbox>
              </v:shape>
            </w:pict>
          </mc:Fallback>
        </mc:AlternateContent>
      </w: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2219904" behindDoc="0" locked="0" layoutInCell="1" allowOverlap="1" wp14:anchorId="2C668274" wp14:editId="415C863F">
                <wp:simplePos x="0" y="0"/>
                <wp:positionH relativeFrom="column">
                  <wp:posOffset>7398</wp:posOffset>
                </wp:positionH>
                <wp:positionV relativeFrom="paragraph">
                  <wp:posOffset>1086426</wp:posOffset>
                </wp:positionV>
                <wp:extent cx="1646695" cy="383583"/>
                <wp:effectExtent l="0" t="228600" r="10795" b="16510"/>
                <wp:wrapNone/>
                <wp:docPr id="1044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6695" cy="383583"/>
                        </a:xfrm>
                        <a:prstGeom prst="wedgeRectCallout">
                          <a:avLst>
                            <a:gd name="adj1" fmla="val -36187"/>
                            <a:gd name="adj2" fmla="val -10696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F8EF2" w14:textId="6334E990" w:rsidR="00D30B3B" w:rsidRDefault="00D30B3B" w:rsidP="0007787A">
                            <w:pPr>
                              <w:pStyle w:val="17"/>
                              <w:numPr>
                                <w:ilvl w:val="0"/>
                                <w:numId w:val="34"/>
                              </w:numPr>
                              <w:wordWrap w:val="0"/>
                              <w:spacing w:line="168" w:lineRule="auto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 xml:space="preserve">프로젝트 선택 후 </w:t>
                            </w:r>
                          </w:p>
                          <w:p w14:paraId="25DBC849" w14:textId="77777777" w:rsidR="00D30B3B" w:rsidRPr="00FD5655" w:rsidRDefault="00D30B3B" w:rsidP="00391103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spacing w:line="168" w:lineRule="auto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 xml:space="preserve">    마우스 우측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68274" id="_x0000_s1063" type="#_x0000_t61" style="position:absolute;left:0;text-align:left;margin-left:.6pt;margin-top:85.55pt;width:129.65pt;height:30.2pt;z-index:25221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" adj="2984,-12304" fillcolor="#4f81bd [3204]" strokecolor="#243f60 [1604]" strokeweight="2pt">
                <v:textbox inset="0,0,0,0">
                  <w:txbxContent>
                    <w:p w14:paraId="4EBF8EF2" w14:textId="6334E990" w:rsidR="00D30B3B" w:rsidRDefault="00D30B3B" w:rsidP="0007787A">
                      <w:pPr>
                        <w:pStyle w:val="17"/>
                        <w:numPr>
                          <w:ilvl w:val="0"/>
                          <w:numId w:val="34"/>
                        </w:numPr>
                        <w:wordWrap w:val="0"/>
                        <w:spacing w:line="168" w:lineRule="auto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 xml:space="preserve">프로젝트 선택 후 </w:t>
                      </w:r>
                    </w:p>
                    <w:p w14:paraId="25DBC849" w14:textId="77777777" w:rsidR="00D30B3B" w:rsidRPr="00FD5655" w:rsidRDefault="00D30B3B" w:rsidP="00391103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spacing w:line="168" w:lineRule="auto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 xml:space="preserve">    마우스 우측 버튼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6C3919C" wp14:editId="63559FB0">
            <wp:extent cx="7488613" cy="6209414"/>
            <wp:effectExtent l="0" t="0" r="0" b="1270"/>
            <wp:docPr id="15363" name="Picture 15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493837" cy="621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D8415" w14:textId="471274DE" w:rsidR="00400AB5" w:rsidRPr="00391103" w:rsidRDefault="00400AB5" w:rsidP="00391103"/>
    <w:p w14:paraId="6EAD893F" w14:textId="10E4CFF2" w:rsidR="003F756C" w:rsidRDefault="00E15CB4" w:rsidP="003F756C">
      <w:pPr>
        <w:pStyle w:val="Heading2"/>
        <w:tabs>
          <w:tab w:val="num" w:pos="851"/>
        </w:tabs>
        <w:ind w:left="851" w:hanging="851"/>
        <w:jc w:val="left"/>
      </w:pPr>
      <w:bookmarkStart w:id="25" w:name="_Toc98421847"/>
      <w:r>
        <w:rPr>
          <w:rFonts w:hint="eastAsia"/>
        </w:rPr>
        <w:lastRenderedPageBreak/>
        <w:t>M</w:t>
      </w:r>
      <w:r>
        <w:t>aven Update</w:t>
      </w:r>
      <w:bookmarkEnd w:id="25"/>
    </w:p>
    <w:p w14:paraId="350A36E7" w14:textId="1165AA33" w:rsidR="003F756C" w:rsidRPr="003F756C" w:rsidRDefault="003F756C" w:rsidP="003F756C">
      <w:r>
        <w:rPr>
          <w:rFonts w:hint="eastAsia"/>
        </w:rPr>
        <w:t>-</w:t>
      </w:r>
      <w:r>
        <w:t xml:space="preserve">  </w:t>
      </w:r>
      <w:r>
        <w:rPr>
          <w:rFonts w:hint="eastAsia"/>
        </w:rPr>
        <w:t>공통라이브러리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타팀</w:t>
      </w:r>
      <w:r>
        <w:rPr>
          <w:rFonts w:hint="eastAsia"/>
        </w:rPr>
        <w:t xml:space="preserve"> </w:t>
      </w:r>
      <w:r>
        <w:rPr>
          <w:rFonts w:hint="eastAsia"/>
        </w:rPr>
        <w:t>업무소스</w:t>
      </w:r>
      <w:r>
        <w:rPr>
          <w:rFonts w:hint="eastAsia"/>
        </w:rPr>
        <w:t xml:space="preserve"> </w:t>
      </w:r>
      <w:r w:rsidR="000A7EFE">
        <w:rPr>
          <w:rFonts w:hint="eastAsia"/>
        </w:rPr>
        <w:t>참조</w:t>
      </w:r>
      <w:r w:rsidR="000A7EFE">
        <w:rPr>
          <w:rFonts w:hint="eastAsia"/>
        </w:rPr>
        <w:t xml:space="preserve"> </w:t>
      </w:r>
      <w:r>
        <w:rPr>
          <w:rFonts w:hint="eastAsia"/>
        </w:rPr>
        <w:t>업데이트등을</w:t>
      </w:r>
      <w:r>
        <w:rPr>
          <w:rFonts w:hint="eastAsia"/>
        </w:rPr>
        <w:t xml:space="preserve"> </w:t>
      </w:r>
      <w:r>
        <w:rPr>
          <w:rFonts w:hint="eastAsia"/>
        </w:rPr>
        <w:t>위함</w:t>
      </w:r>
      <w:r>
        <w:rPr>
          <w:rFonts w:hint="eastAsia"/>
        </w:rPr>
        <w:t>.</w:t>
      </w:r>
    </w:p>
    <w:p w14:paraId="137FA312" w14:textId="039B3F0E" w:rsidR="00FE2FBA" w:rsidRDefault="00391103" w:rsidP="00391103">
      <w:pPr>
        <w:ind w:leftChars="-496" w:hangingChars="496" w:hanging="992"/>
        <w:jc w:val="left"/>
        <w:rPr>
          <w:rFonts w:ascii="맑은 고딕" w:hAnsi="맑은 고딕"/>
        </w:rPr>
      </w:pP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2236288" behindDoc="0" locked="0" layoutInCell="1" allowOverlap="1" wp14:anchorId="75CEBEEB" wp14:editId="13F121FD">
                <wp:simplePos x="0" y="0"/>
                <wp:positionH relativeFrom="column">
                  <wp:posOffset>5396271</wp:posOffset>
                </wp:positionH>
                <wp:positionV relativeFrom="paragraph">
                  <wp:posOffset>4858360</wp:posOffset>
                </wp:positionV>
                <wp:extent cx="1289685" cy="243840"/>
                <wp:effectExtent l="0" t="0" r="24765" b="194310"/>
                <wp:wrapNone/>
                <wp:docPr id="15388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685" cy="243840"/>
                        </a:xfrm>
                        <a:prstGeom prst="wedgeRectCallout">
                          <a:avLst>
                            <a:gd name="adj1" fmla="val -9655"/>
                            <a:gd name="adj2" fmla="val 11270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8DFFCE" w14:textId="209B0645" w:rsidR="00D30B3B" w:rsidRPr="00FD5655" w:rsidRDefault="00D30B3B" w:rsidP="00391103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spacing w:line="168" w:lineRule="auto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 xml:space="preserve">6.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EBEEB" id="_x0000_s1064" type="#_x0000_t61" style="position:absolute;margin-left:424.9pt;margin-top:382.55pt;width:101.55pt;height:19.2pt;z-index:25223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" adj="8715,35145" fillcolor="#4f81bd [3204]" strokecolor="#243f60 [1604]" strokeweight="2pt">
                <v:textbox inset="0,0,0,0">
                  <w:txbxContent>
                    <w:p w14:paraId="158DFFCE" w14:textId="209B0645" w:rsidR="00D30B3B" w:rsidRPr="00FD5655" w:rsidRDefault="00D30B3B" w:rsidP="00391103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spacing w:line="168" w:lineRule="auto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b/>
                        </w:rPr>
                        <w:t xml:space="preserve">6.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O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2234240" behindDoc="0" locked="0" layoutInCell="1" allowOverlap="1" wp14:anchorId="6FDB78FE" wp14:editId="50157B58">
                <wp:simplePos x="0" y="0"/>
                <wp:positionH relativeFrom="column">
                  <wp:posOffset>3811905</wp:posOffset>
                </wp:positionH>
                <wp:positionV relativeFrom="paragraph">
                  <wp:posOffset>4176395</wp:posOffset>
                </wp:positionV>
                <wp:extent cx="1685925" cy="243840"/>
                <wp:effectExtent l="38100" t="0" r="28575" b="175260"/>
                <wp:wrapNone/>
                <wp:docPr id="15387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243840"/>
                        </a:xfrm>
                        <a:prstGeom prst="wedgeRectCallout">
                          <a:avLst>
                            <a:gd name="adj1" fmla="val -51552"/>
                            <a:gd name="adj2" fmla="val 104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6D043F" w14:textId="68672F26" w:rsidR="00D30B3B" w:rsidRPr="00FD5655" w:rsidRDefault="00D30B3B" w:rsidP="00391103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spacing w:line="168" w:lineRule="auto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5. Force Update Check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B78FE" id="_x0000_s1065" type="#_x0000_t61" style="position:absolute;margin-left:300.15pt;margin-top:328.85pt;width:132.75pt;height:19.2pt;z-index:25223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" adj="-335,33408" fillcolor="#4f81bd [3204]" strokecolor="#243f60 [1604]" strokeweight="2pt">
                <v:textbox inset="0,0,0,0">
                  <w:txbxContent>
                    <w:p w14:paraId="446D043F" w14:textId="68672F26" w:rsidR="00D30B3B" w:rsidRPr="00FD5655" w:rsidRDefault="00D30B3B" w:rsidP="00391103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spacing w:line="168" w:lineRule="auto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b/>
                        </w:rPr>
                        <w:t>5. Force Update Check</w:t>
                      </w:r>
                    </w:p>
                  </w:txbxContent>
                </v:textbox>
              </v:shape>
            </w:pict>
          </mc:Fallback>
        </mc:AlternateContent>
      </w: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2232192" behindDoc="0" locked="0" layoutInCell="1" allowOverlap="1" wp14:anchorId="07AA892A" wp14:editId="13CF256B">
                <wp:simplePos x="0" y="0"/>
                <wp:positionH relativeFrom="column">
                  <wp:posOffset>3952078</wp:posOffset>
                </wp:positionH>
                <wp:positionV relativeFrom="paragraph">
                  <wp:posOffset>2294093</wp:posOffset>
                </wp:positionV>
                <wp:extent cx="1289685" cy="243840"/>
                <wp:effectExtent l="0" t="209550" r="24765" b="22860"/>
                <wp:wrapNone/>
                <wp:docPr id="15386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685" cy="243840"/>
                        </a:xfrm>
                        <a:prstGeom prst="wedgeRectCallout">
                          <a:avLst>
                            <a:gd name="adj1" fmla="val -16101"/>
                            <a:gd name="adj2" fmla="val -1307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A5434" w14:textId="7254C60C" w:rsidR="00D30B3B" w:rsidRPr="00FD5655" w:rsidRDefault="00D30B3B" w:rsidP="00391103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spacing w:line="168" w:lineRule="auto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 xml:space="preserve">4. Project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A892A" id="_x0000_s1066" type="#_x0000_t61" style="position:absolute;margin-left:311.2pt;margin-top:180.65pt;width:101.55pt;height:19.2pt;z-index:25223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" adj="7322,-17452" fillcolor="#4f81bd [3204]" strokecolor="#243f60 [1604]" strokeweight="2pt">
                <v:textbox inset="0,0,0,0">
                  <w:txbxContent>
                    <w:p w14:paraId="6E5A5434" w14:textId="7254C60C" w:rsidR="00D30B3B" w:rsidRPr="00FD5655" w:rsidRDefault="00D30B3B" w:rsidP="00391103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spacing w:line="168" w:lineRule="auto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b/>
                        </w:rPr>
                        <w:t xml:space="preserve">4. Project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선택</w:t>
                      </w:r>
                    </w:p>
                  </w:txbxContent>
                </v:textbox>
              </v:shape>
            </w:pict>
          </mc:Fallback>
        </mc:AlternateContent>
      </w: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2230144" behindDoc="0" locked="0" layoutInCell="1" allowOverlap="1" wp14:anchorId="3B8AD41E" wp14:editId="03AFC22E">
                <wp:simplePos x="0" y="0"/>
                <wp:positionH relativeFrom="column">
                  <wp:posOffset>4504971</wp:posOffset>
                </wp:positionH>
                <wp:positionV relativeFrom="paragraph">
                  <wp:posOffset>6281302</wp:posOffset>
                </wp:positionV>
                <wp:extent cx="1289685" cy="243840"/>
                <wp:effectExtent l="0" t="209550" r="24765" b="22860"/>
                <wp:wrapNone/>
                <wp:docPr id="15385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685" cy="243840"/>
                        </a:xfrm>
                        <a:prstGeom prst="wedgeRectCallout">
                          <a:avLst>
                            <a:gd name="adj1" fmla="val -16101"/>
                            <a:gd name="adj2" fmla="val -1307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DA3B68" w14:textId="2C117A3E" w:rsidR="00D30B3B" w:rsidRPr="00FD5655" w:rsidRDefault="00D30B3B" w:rsidP="00391103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spacing w:line="168" w:lineRule="auto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3. Update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AD41E" id="_x0000_s1067" type="#_x0000_t61" style="position:absolute;margin-left:354.7pt;margin-top:494.6pt;width:101.55pt;height:19.2pt;z-index:25223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" adj="7322,-17452" fillcolor="#4f81bd [3204]" strokecolor="#243f60 [1604]" strokeweight="2pt">
                <v:textbox inset="0,0,0,0">
                  <w:txbxContent>
                    <w:p w14:paraId="0FDA3B68" w14:textId="2C117A3E" w:rsidR="00D30B3B" w:rsidRPr="00FD5655" w:rsidRDefault="00D30B3B" w:rsidP="00391103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spacing w:line="168" w:lineRule="auto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b/>
                        </w:rPr>
                        <w:t>3. Update</w:t>
                      </w:r>
                    </w:p>
                  </w:txbxContent>
                </v:textbox>
              </v:shape>
            </w:pict>
          </mc:Fallback>
        </mc:AlternateContent>
      </w: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2228096" behindDoc="0" locked="0" layoutInCell="1" allowOverlap="1" wp14:anchorId="371AE31F" wp14:editId="07382373">
                <wp:simplePos x="0" y="0"/>
                <wp:positionH relativeFrom="column">
                  <wp:posOffset>2144543</wp:posOffset>
                </wp:positionH>
                <wp:positionV relativeFrom="paragraph">
                  <wp:posOffset>5473228</wp:posOffset>
                </wp:positionV>
                <wp:extent cx="1289685" cy="243840"/>
                <wp:effectExtent l="0" t="209550" r="24765" b="22860"/>
                <wp:wrapNone/>
                <wp:docPr id="15384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685" cy="243840"/>
                        </a:xfrm>
                        <a:prstGeom prst="wedgeRectCallout">
                          <a:avLst>
                            <a:gd name="adj1" fmla="val -16101"/>
                            <a:gd name="adj2" fmla="val -1307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98868F" w14:textId="27E37CDA" w:rsidR="00D30B3B" w:rsidRPr="00FD5655" w:rsidRDefault="00D30B3B" w:rsidP="00391103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spacing w:line="168" w:lineRule="auto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. Maven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 xml:space="preserve"> 메뉴선택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AE31F" id="_x0000_s1068" type="#_x0000_t61" style="position:absolute;margin-left:168.85pt;margin-top:430.95pt;width:101.55pt;height:19.2pt;z-index:25222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" adj="7322,-17452" fillcolor="#4f81bd [3204]" strokecolor="#243f60 [1604]" strokeweight="2pt">
                <v:textbox inset="0,0,0,0">
                  <w:txbxContent>
                    <w:p w14:paraId="1998868F" w14:textId="27E37CDA" w:rsidR="00D30B3B" w:rsidRPr="00FD5655" w:rsidRDefault="00D30B3B" w:rsidP="00391103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spacing w:line="168" w:lineRule="auto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2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</w:rPr>
                        <w:t>. Maven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 xml:space="preserve"> 메뉴선택</w:t>
                      </w:r>
                    </w:p>
                  </w:txbxContent>
                </v:textbox>
              </v:shape>
            </w:pict>
          </mc:Fallback>
        </mc:AlternateContent>
      </w: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2226048" behindDoc="0" locked="0" layoutInCell="1" allowOverlap="1" wp14:anchorId="399C3502" wp14:editId="79CEE9B7">
                <wp:simplePos x="0" y="0"/>
                <wp:positionH relativeFrom="column">
                  <wp:posOffset>-35132</wp:posOffset>
                </wp:positionH>
                <wp:positionV relativeFrom="paragraph">
                  <wp:posOffset>1103246</wp:posOffset>
                </wp:positionV>
                <wp:extent cx="1646695" cy="383583"/>
                <wp:effectExtent l="0" t="228600" r="10795" b="16510"/>
                <wp:wrapNone/>
                <wp:docPr id="15383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6695" cy="383583"/>
                        </a:xfrm>
                        <a:prstGeom prst="wedgeRectCallout">
                          <a:avLst>
                            <a:gd name="adj1" fmla="val -36187"/>
                            <a:gd name="adj2" fmla="val -10696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557E3" w14:textId="77777777" w:rsidR="00D30B3B" w:rsidRDefault="00D30B3B" w:rsidP="0007787A">
                            <w:pPr>
                              <w:pStyle w:val="17"/>
                              <w:numPr>
                                <w:ilvl w:val="0"/>
                                <w:numId w:val="34"/>
                              </w:numPr>
                              <w:wordWrap w:val="0"/>
                              <w:spacing w:line="168" w:lineRule="auto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 xml:space="preserve">프로젝트 선택 후 </w:t>
                            </w:r>
                          </w:p>
                          <w:p w14:paraId="3299587D" w14:textId="77777777" w:rsidR="00D30B3B" w:rsidRPr="00FD5655" w:rsidRDefault="00D30B3B" w:rsidP="00391103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spacing w:line="168" w:lineRule="auto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 xml:space="preserve">    마우스 우측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C3502" id="_x0000_s1069" type="#_x0000_t61" style="position:absolute;margin-left:-2.75pt;margin-top:86.85pt;width:129.65pt;height:30.2pt;z-index:25222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" adj="2984,-12304" fillcolor="#4f81bd [3204]" strokecolor="#243f60 [1604]" strokeweight="2pt">
                <v:textbox inset="0,0,0,0">
                  <w:txbxContent>
                    <w:p w14:paraId="2BD557E3" w14:textId="77777777" w:rsidR="00D30B3B" w:rsidRDefault="00D30B3B" w:rsidP="0007787A">
                      <w:pPr>
                        <w:pStyle w:val="17"/>
                        <w:numPr>
                          <w:ilvl w:val="0"/>
                          <w:numId w:val="34"/>
                        </w:numPr>
                        <w:wordWrap w:val="0"/>
                        <w:spacing w:line="168" w:lineRule="auto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 xml:space="preserve">프로젝트 선택 후 </w:t>
                      </w:r>
                    </w:p>
                    <w:p w14:paraId="3299587D" w14:textId="77777777" w:rsidR="00D30B3B" w:rsidRPr="00FD5655" w:rsidRDefault="00D30B3B" w:rsidP="00391103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spacing w:line="168" w:lineRule="auto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 xml:space="preserve">    마우스 우측 버튼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D755D1" wp14:editId="1730D62E">
            <wp:extent cx="7474688" cy="6849307"/>
            <wp:effectExtent l="0" t="0" r="0" b="8890"/>
            <wp:docPr id="15382" name="Picture 15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479194" cy="685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80C13" w14:textId="79E83C3F" w:rsidR="008126C3" w:rsidRDefault="008126C3" w:rsidP="003A0177">
      <w:pPr>
        <w:jc w:val="left"/>
        <w:rPr>
          <w:rFonts w:ascii="맑은 고딕" w:hAnsi="맑은 고딕"/>
        </w:rPr>
      </w:pPr>
    </w:p>
    <w:p w14:paraId="3E3656F3" w14:textId="71097BD6" w:rsidR="00AF388C" w:rsidRDefault="00AF388C" w:rsidP="00AF388C">
      <w:pPr>
        <w:jc w:val="left"/>
        <w:rPr>
          <w:rFonts w:ascii="맑은 고딕" w:hAnsi="맑은 고딕"/>
        </w:rPr>
      </w:pPr>
    </w:p>
    <w:p w14:paraId="5A662120" w14:textId="2C1D5C4C" w:rsidR="0041074F" w:rsidRDefault="0041074F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</w:rPr>
      </w:pPr>
      <w:r>
        <w:rPr>
          <w:rFonts w:ascii="맑은 고딕" w:hAnsi="맑은 고딕"/>
        </w:rPr>
        <w:br w:type="page"/>
      </w:r>
    </w:p>
    <w:p w14:paraId="130AD896" w14:textId="778EBCE5" w:rsidR="007160FE" w:rsidRDefault="007160FE" w:rsidP="00471F8D">
      <w:pPr>
        <w:pStyle w:val="Heading1"/>
      </w:pPr>
      <w:bookmarkStart w:id="26" w:name="_Toc98421848"/>
      <w:r>
        <w:rPr>
          <w:rFonts w:hint="eastAsia"/>
        </w:rPr>
        <w:lastRenderedPageBreak/>
        <w:t>개발환경 설정</w:t>
      </w:r>
      <w:bookmarkEnd w:id="26"/>
    </w:p>
    <w:p w14:paraId="39F18617" w14:textId="666F7F8E" w:rsidR="00375768" w:rsidRDefault="00375768" w:rsidP="00375768">
      <w:pPr>
        <w:pStyle w:val="Heading2"/>
        <w:tabs>
          <w:tab w:val="num" w:pos="851"/>
        </w:tabs>
        <w:ind w:left="851" w:hanging="851"/>
        <w:jc w:val="left"/>
      </w:pPr>
      <w:bookmarkStart w:id="27" w:name="_Toc98421849"/>
      <w:r>
        <w:rPr>
          <w:rFonts w:hint="eastAsia"/>
        </w:rPr>
        <w:t>기간계 설정</w:t>
      </w:r>
      <w:bookmarkEnd w:id="27"/>
    </w:p>
    <w:p w14:paraId="603C6734" w14:textId="7D1F0B75" w:rsidR="00375768" w:rsidRPr="00DB3C6A" w:rsidRDefault="00F86503" w:rsidP="007D5C18">
      <w:pPr>
        <w:pStyle w:val="Heading3"/>
        <w:rPr>
          <w:rFonts w:asciiTheme="minorEastAsia" w:eastAsiaTheme="minorEastAsia" w:hAnsiTheme="minorEastAsia"/>
        </w:rPr>
      </w:pPr>
      <w:bookmarkStart w:id="28" w:name="_Toc98421850"/>
      <w:r>
        <w:rPr>
          <w:rFonts w:asciiTheme="minorEastAsia" w:eastAsiaTheme="minorEastAsia" w:hAnsiTheme="minorEastAsia" w:hint="eastAsia"/>
        </w:rPr>
        <w:t>T</w:t>
      </w:r>
      <w:r>
        <w:rPr>
          <w:rFonts w:asciiTheme="minorEastAsia" w:eastAsiaTheme="minorEastAsia" w:hAnsiTheme="minorEastAsia"/>
        </w:rPr>
        <w:t xml:space="preserve">omcat </w:t>
      </w:r>
      <w:r w:rsidR="00756F8D" w:rsidRPr="00DB3C6A">
        <w:rPr>
          <w:rFonts w:asciiTheme="minorEastAsia" w:eastAsiaTheme="minorEastAsia" w:hAnsiTheme="minorEastAsia" w:hint="eastAsia"/>
        </w:rPr>
        <w:t>추가</w:t>
      </w:r>
      <w:bookmarkEnd w:id="28"/>
    </w:p>
    <w:p w14:paraId="3FDC0256" w14:textId="74C69D14" w:rsidR="00756F8D" w:rsidRPr="00DB3C6A" w:rsidRDefault="001706D0" w:rsidP="001706D0">
      <w:pPr>
        <w:ind w:leftChars="-496" w:hangingChars="496" w:hanging="992"/>
        <w:rPr>
          <w:rFonts w:asciiTheme="minorEastAsia" w:eastAsiaTheme="minorEastAsia" w:hAnsiTheme="minorEastAsia"/>
          <w:lang w:val="en-GB"/>
        </w:rPr>
      </w:pPr>
      <w:r>
        <w:rPr>
          <w:noProof/>
        </w:rPr>
        <w:drawing>
          <wp:inline distT="0" distB="0" distL="0" distR="0" wp14:anchorId="0284ECD3" wp14:editId="6FB64BC5">
            <wp:extent cx="7445828" cy="5980024"/>
            <wp:effectExtent l="0" t="0" r="3175" b="1905"/>
            <wp:docPr id="15421" name="Picture 15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456309" cy="598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B3A82" w14:textId="77777777" w:rsidR="00530050" w:rsidRDefault="00530050">
      <w:pPr>
        <w:overflowPunct/>
        <w:autoSpaceDE/>
        <w:autoSpaceDN/>
        <w:adjustRightInd/>
        <w:jc w:val="left"/>
        <w:textAlignment w:val="auto"/>
        <w:rPr>
          <w:rFonts w:asciiTheme="minorEastAsia" w:eastAsiaTheme="minorEastAsia" w:hAnsiTheme="minorEastAsia"/>
          <w:b/>
          <w:lang w:val="en-GB"/>
        </w:rPr>
      </w:pPr>
      <w:r>
        <w:rPr>
          <w:rFonts w:asciiTheme="minorEastAsia" w:eastAsiaTheme="minorEastAsia" w:hAnsiTheme="minorEastAsia"/>
        </w:rPr>
        <w:br w:type="page"/>
      </w:r>
    </w:p>
    <w:p w14:paraId="2419AEE1" w14:textId="07F59669" w:rsidR="00756F8D" w:rsidRPr="00DB3C6A" w:rsidRDefault="00530050" w:rsidP="00530050">
      <w:pPr>
        <w:ind w:leftChars="-496" w:hangingChars="496" w:hanging="992"/>
        <w:rPr>
          <w:rFonts w:asciiTheme="minorEastAsia" w:eastAsiaTheme="minorEastAsia" w:hAnsiTheme="minorEastAsia"/>
          <w:lang w:val="en-GB"/>
        </w:rPr>
      </w:pPr>
      <w:r>
        <w:rPr>
          <w:noProof/>
        </w:rPr>
        <w:lastRenderedPageBreak/>
        <w:drawing>
          <wp:inline distT="0" distB="0" distL="0" distR="0" wp14:anchorId="7397E0BB" wp14:editId="4F6369E3">
            <wp:extent cx="7491048" cy="4429496"/>
            <wp:effectExtent l="0" t="0" r="0" b="9525"/>
            <wp:docPr id="15422" name="Picture 15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97492" cy="443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7D0B7" w14:textId="01C4341B" w:rsidR="00F86503" w:rsidRDefault="00F86503">
      <w:pPr>
        <w:overflowPunct/>
        <w:autoSpaceDE/>
        <w:autoSpaceDN/>
        <w:adjustRightInd/>
        <w:jc w:val="left"/>
        <w:textAlignment w:val="auto"/>
        <w:rPr>
          <w:noProof/>
        </w:rPr>
      </w:pPr>
      <w:r>
        <w:rPr>
          <w:noProof/>
        </w:rPr>
        <w:br w:type="page"/>
      </w:r>
    </w:p>
    <w:p w14:paraId="594D2794" w14:textId="41627400" w:rsidR="008E2E86" w:rsidRDefault="00F86503" w:rsidP="008E2E86">
      <w:pPr>
        <w:pStyle w:val="Heading3"/>
        <w:rPr>
          <w:noProof/>
        </w:rPr>
      </w:pPr>
      <w:bookmarkStart w:id="29" w:name="_Toc98421851"/>
      <w:r w:rsidRPr="00F86503">
        <w:rPr>
          <w:rFonts w:asciiTheme="minorEastAsia" w:eastAsiaTheme="minorEastAsia" w:hAnsiTheme="minorEastAsia" w:hint="eastAsia"/>
        </w:rPr>
        <w:lastRenderedPageBreak/>
        <w:t>C</w:t>
      </w:r>
      <w:r w:rsidRPr="00F86503">
        <w:rPr>
          <w:rFonts w:asciiTheme="minorEastAsia" w:eastAsiaTheme="minorEastAsia" w:hAnsiTheme="minorEastAsia"/>
        </w:rPr>
        <w:t>ontext</w:t>
      </w:r>
      <w:r>
        <w:rPr>
          <w:noProof/>
        </w:rPr>
        <w:t xml:space="preserve"> </w:t>
      </w:r>
      <w:r>
        <w:rPr>
          <w:rFonts w:hint="eastAsia"/>
          <w:noProof/>
        </w:rPr>
        <w:t>설정</w:t>
      </w:r>
      <w:bookmarkEnd w:id="29"/>
    </w:p>
    <w:p w14:paraId="7908F1EC" w14:textId="19963824" w:rsidR="008E2E86" w:rsidRPr="0037391F" w:rsidRDefault="008E2E86" w:rsidP="008E2E86">
      <w:pPr>
        <w:rPr>
          <w:rFonts w:asciiTheme="minorEastAsia" w:eastAsiaTheme="minorEastAsia" w:hAnsiTheme="minorEastAsia"/>
          <w:color w:val="C00000"/>
        </w:rPr>
      </w:pPr>
      <w:r w:rsidRPr="0037391F">
        <w:rPr>
          <w:rFonts w:asciiTheme="minorEastAsia" w:eastAsiaTheme="minorEastAsia" w:hAnsiTheme="minorEastAsia" w:hint="eastAsia"/>
          <w:color w:val="C00000"/>
        </w:rPr>
        <w:t>-</w:t>
      </w:r>
      <w:r w:rsidRPr="0037391F">
        <w:rPr>
          <w:rFonts w:asciiTheme="minorEastAsia" w:eastAsiaTheme="minorEastAsia" w:hAnsiTheme="minorEastAsia"/>
          <w:color w:val="C00000"/>
        </w:rPr>
        <w:t xml:space="preserve">  172.16.71.3 &gt; </w:t>
      </w:r>
      <w:r w:rsidRPr="0037391F">
        <w:rPr>
          <w:rFonts w:asciiTheme="minorEastAsia" w:eastAsiaTheme="minorEastAsia" w:hAnsiTheme="minorEastAsia" w:hint="eastAsia"/>
          <w:color w:val="C00000"/>
        </w:rPr>
        <w:t xml:space="preserve">고도화사업 </w:t>
      </w:r>
      <w:r w:rsidRPr="0037391F">
        <w:rPr>
          <w:rFonts w:asciiTheme="minorEastAsia" w:eastAsiaTheme="minorEastAsia" w:hAnsiTheme="minorEastAsia"/>
          <w:color w:val="C00000"/>
        </w:rPr>
        <w:t>&gt; 999.</w:t>
      </w:r>
      <w:r w:rsidRPr="0037391F">
        <w:rPr>
          <w:rFonts w:asciiTheme="minorEastAsia" w:eastAsiaTheme="minorEastAsia" w:hAnsiTheme="minorEastAsia" w:hint="eastAsia"/>
          <w:color w:val="C00000"/>
        </w:rPr>
        <w:t xml:space="preserve">설치파일 </w:t>
      </w:r>
      <w:r w:rsidRPr="0037391F">
        <w:rPr>
          <w:rFonts w:asciiTheme="minorEastAsia" w:eastAsiaTheme="minorEastAsia" w:hAnsiTheme="minorEastAsia"/>
          <w:color w:val="C00000"/>
        </w:rPr>
        <w:t>&gt; 02.</w:t>
      </w:r>
      <w:r w:rsidRPr="0037391F">
        <w:rPr>
          <w:rFonts w:asciiTheme="minorEastAsia" w:eastAsiaTheme="minorEastAsia" w:hAnsiTheme="minorEastAsia" w:hint="eastAsia"/>
          <w:color w:val="C00000"/>
        </w:rPr>
        <w:t xml:space="preserve">개발환경구성프로그램 </w:t>
      </w:r>
      <w:r w:rsidRPr="0037391F">
        <w:rPr>
          <w:rFonts w:asciiTheme="minorEastAsia" w:eastAsiaTheme="minorEastAsia" w:hAnsiTheme="minorEastAsia"/>
          <w:color w:val="C00000"/>
        </w:rPr>
        <w:t>&gt; 01.</w:t>
      </w:r>
      <w:r w:rsidRPr="0037391F">
        <w:rPr>
          <w:rFonts w:asciiTheme="minorEastAsia" w:eastAsiaTheme="minorEastAsia" w:hAnsiTheme="minorEastAsia" w:hint="eastAsia"/>
          <w:color w:val="C00000"/>
        </w:rPr>
        <w:t xml:space="preserve">프레임워크툴 </w:t>
      </w:r>
      <w:r w:rsidRPr="0037391F">
        <w:rPr>
          <w:rFonts w:asciiTheme="minorEastAsia" w:eastAsiaTheme="minorEastAsia" w:hAnsiTheme="minorEastAsia"/>
          <w:color w:val="C00000"/>
        </w:rPr>
        <w:t xml:space="preserve">&gt; </w:t>
      </w:r>
      <w:r w:rsidRPr="0037391F">
        <w:rPr>
          <w:rFonts w:asciiTheme="minorEastAsia" w:eastAsiaTheme="minorEastAsia" w:hAnsiTheme="minorEastAsia" w:hint="eastAsia"/>
          <w:color w:val="C00000"/>
        </w:rPr>
        <w:t>개발환경설정값.</w:t>
      </w:r>
      <w:r w:rsidRPr="0037391F">
        <w:rPr>
          <w:rFonts w:asciiTheme="minorEastAsia" w:eastAsiaTheme="minorEastAsia" w:hAnsiTheme="minorEastAsia"/>
          <w:color w:val="C00000"/>
        </w:rPr>
        <w:t xml:space="preserve">txt </w:t>
      </w:r>
      <w:r w:rsidRPr="0037391F">
        <w:rPr>
          <w:rFonts w:asciiTheme="minorEastAsia" w:eastAsiaTheme="minorEastAsia" w:hAnsiTheme="minorEastAsia" w:hint="eastAsia"/>
          <w:color w:val="C00000"/>
        </w:rPr>
        <w:t>참고</w:t>
      </w:r>
    </w:p>
    <w:p w14:paraId="5F0FB437" w14:textId="3D44CFB0" w:rsidR="001772B8" w:rsidRDefault="00F86503" w:rsidP="001772B8">
      <w:pPr>
        <w:overflowPunct/>
        <w:autoSpaceDE/>
        <w:autoSpaceDN/>
        <w:adjustRightInd/>
        <w:ind w:leftChars="-496" w:hangingChars="496" w:hanging="992"/>
        <w:jc w:val="left"/>
        <w:textAlignment w:val="auto"/>
        <w:rPr>
          <w:noProof/>
        </w:rPr>
      </w:pPr>
      <w:r>
        <w:rPr>
          <w:noProof/>
        </w:rPr>
        <w:drawing>
          <wp:inline distT="0" distB="0" distL="0" distR="0" wp14:anchorId="1F49387C" wp14:editId="3F97CA9D">
            <wp:extent cx="6193155" cy="4822465"/>
            <wp:effectExtent l="0" t="0" r="0" b="0"/>
            <wp:docPr id="15423" name="Picture 15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48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02CA2" w14:textId="77777777" w:rsidR="00F86503" w:rsidRDefault="00F86503" w:rsidP="001772B8">
      <w:pPr>
        <w:overflowPunct/>
        <w:autoSpaceDE/>
        <w:autoSpaceDN/>
        <w:adjustRightInd/>
        <w:ind w:leftChars="-496" w:hangingChars="496" w:hanging="992"/>
        <w:jc w:val="left"/>
        <w:textAlignment w:val="auto"/>
      </w:pPr>
    </w:p>
    <w:p w14:paraId="4A639325" w14:textId="6910D066" w:rsidR="001772B8" w:rsidRDefault="001772B8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b/>
          <w:lang w:val="en-GB"/>
        </w:rPr>
      </w:pPr>
      <w:r>
        <w:br w:type="page"/>
      </w:r>
    </w:p>
    <w:p w14:paraId="584E0D63" w14:textId="3D9013E9" w:rsidR="00756F8D" w:rsidRDefault="001772B8" w:rsidP="001772B8">
      <w:pPr>
        <w:ind w:leftChars="-496" w:hangingChars="496" w:hanging="992"/>
        <w:rPr>
          <w:rFonts w:asciiTheme="minorEastAsia" w:eastAsiaTheme="minorEastAsia" w:hAnsiTheme="minorEastAsia"/>
          <w:lang w:val="en-GB"/>
        </w:rPr>
      </w:pPr>
      <w:r>
        <w:rPr>
          <w:noProof/>
        </w:rPr>
        <w:lastRenderedPageBreak/>
        <w:drawing>
          <wp:inline distT="0" distB="0" distL="0" distR="0" wp14:anchorId="53881698" wp14:editId="15507BBB">
            <wp:extent cx="6709558" cy="6005787"/>
            <wp:effectExtent l="0" t="0" r="0" b="0"/>
            <wp:docPr id="6175" name="Picture 6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716847" cy="601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89A66" w14:textId="1861917A" w:rsidR="00F86503" w:rsidRDefault="00F86503" w:rsidP="001772B8">
      <w:pPr>
        <w:ind w:leftChars="-496" w:hangingChars="496" w:hanging="992"/>
        <w:rPr>
          <w:rFonts w:asciiTheme="minorEastAsia" w:eastAsiaTheme="minorEastAsia" w:hAnsiTheme="minorEastAsia"/>
          <w:lang w:val="en-GB"/>
        </w:rPr>
      </w:pPr>
    </w:p>
    <w:p w14:paraId="7216B621" w14:textId="68A117A4" w:rsidR="00F86503" w:rsidRPr="00DB3C6A" w:rsidRDefault="00F86503" w:rsidP="001772B8">
      <w:pPr>
        <w:ind w:leftChars="-496" w:hangingChars="496" w:hanging="992"/>
        <w:rPr>
          <w:rFonts w:asciiTheme="minorEastAsia" w:eastAsiaTheme="minorEastAsia" w:hAnsiTheme="minorEastAsia"/>
          <w:lang w:val="en-GB"/>
        </w:rPr>
      </w:pPr>
      <w:r>
        <w:rPr>
          <w:noProof/>
        </w:rPr>
        <w:drawing>
          <wp:inline distT="0" distB="0" distL="0" distR="0" wp14:anchorId="0714CD37" wp14:editId="11949D2B">
            <wp:extent cx="7442200" cy="2376956"/>
            <wp:effectExtent l="0" t="0" r="6350" b="4445"/>
            <wp:docPr id="6176" name="Picture 6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446095" cy="2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CB7CA" w14:textId="2666BE00" w:rsidR="00756F8D" w:rsidRPr="00DB3C6A" w:rsidRDefault="00756F8D" w:rsidP="007D5C18">
      <w:pPr>
        <w:pStyle w:val="Heading3"/>
        <w:rPr>
          <w:rFonts w:asciiTheme="minorEastAsia" w:eastAsiaTheme="minorEastAsia" w:hAnsiTheme="minorEastAsia"/>
        </w:rPr>
      </w:pPr>
      <w:bookmarkStart w:id="30" w:name="_Toc98421852"/>
      <w:r w:rsidRPr="00DB3C6A">
        <w:rPr>
          <w:rFonts w:asciiTheme="minorEastAsia" w:eastAsiaTheme="minorEastAsia" w:hAnsiTheme="minorEastAsia" w:hint="eastAsia"/>
        </w:rPr>
        <w:lastRenderedPageBreak/>
        <w:t>J</w:t>
      </w:r>
      <w:r w:rsidRPr="00DB3C6A">
        <w:rPr>
          <w:rFonts w:asciiTheme="minorEastAsia" w:eastAsiaTheme="minorEastAsia" w:hAnsiTheme="minorEastAsia"/>
        </w:rPr>
        <w:t xml:space="preserve">VM </w:t>
      </w:r>
      <w:r w:rsidRPr="00DB3C6A">
        <w:rPr>
          <w:rFonts w:asciiTheme="minorEastAsia" w:eastAsiaTheme="minorEastAsia" w:hAnsiTheme="minorEastAsia" w:hint="eastAsia"/>
        </w:rPr>
        <w:t>설정</w:t>
      </w:r>
      <w:bookmarkEnd w:id="30"/>
    </w:p>
    <w:p w14:paraId="4E93BA60" w14:textId="1B6F1098" w:rsidR="005B5BCF" w:rsidRDefault="00F86503" w:rsidP="00F86503">
      <w:pPr>
        <w:rPr>
          <w:rFonts w:asciiTheme="minorEastAsia" w:eastAsiaTheme="minorEastAsia" w:hAnsiTheme="minorEastAsia"/>
          <w:lang w:val="en-GB"/>
        </w:rPr>
      </w:pPr>
      <w:r>
        <w:rPr>
          <w:noProof/>
        </w:rPr>
        <w:drawing>
          <wp:inline distT="0" distB="0" distL="0" distR="0" wp14:anchorId="2BF34C87" wp14:editId="42D8210C">
            <wp:extent cx="6193155" cy="8014970"/>
            <wp:effectExtent l="0" t="0" r="0" b="5080"/>
            <wp:docPr id="6177" name="Picture 6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801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C6AFE" w14:textId="77777777" w:rsidR="005B5BCF" w:rsidRDefault="005B5BCF">
      <w:pPr>
        <w:overflowPunct/>
        <w:autoSpaceDE/>
        <w:autoSpaceDN/>
        <w:adjustRightInd/>
        <w:jc w:val="left"/>
        <w:textAlignment w:val="auto"/>
        <w:rPr>
          <w:rFonts w:asciiTheme="minorEastAsia" w:eastAsiaTheme="minorEastAsia" w:hAnsiTheme="minorEastAsia"/>
          <w:lang w:val="en-GB"/>
        </w:rPr>
      </w:pPr>
      <w:r>
        <w:rPr>
          <w:rFonts w:asciiTheme="minorEastAsia" w:eastAsiaTheme="minorEastAsia" w:hAnsiTheme="minorEastAsia"/>
          <w:lang w:val="en-GB"/>
        </w:rPr>
        <w:br w:type="page"/>
      </w:r>
    </w:p>
    <w:p w14:paraId="2E612A45" w14:textId="77777777" w:rsidR="00461EBD" w:rsidRPr="00461EBD" w:rsidRDefault="00461EBD" w:rsidP="00461EBD">
      <w:pPr>
        <w:pStyle w:val="Heading3"/>
        <w:rPr>
          <w:rFonts w:asciiTheme="minorEastAsia" w:eastAsiaTheme="minorEastAsia" w:hAnsiTheme="minorEastAsia"/>
          <w:b w:val="0"/>
        </w:rPr>
      </w:pPr>
      <w:bookmarkStart w:id="31" w:name="_Toc98421853"/>
      <w:r>
        <w:rPr>
          <w:rFonts w:asciiTheme="minorEastAsia" w:eastAsiaTheme="minorEastAsia" w:hAnsiTheme="minorEastAsia" w:hint="eastAsia"/>
        </w:rPr>
        <w:lastRenderedPageBreak/>
        <w:t>추가설정</w:t>
      </w:r>
      <w:bookmarkEnd w:id="31"/>
    </w:p>
    <w:p w14:paraId="32E714C2" w14:textId="42830BCF" w:rsidR="00461EBD" w:rsidRDefault="00461EBD" w:rsidP="00461EBD">
      <w:pPr>
        <w:rPr>
          <w:rFonts w:asciiTheme="minorEastAsia" w:eastAsiaTheme="minorEastAsia" w:hAnsiTheme="minorEastAsia"/>
        </w:rPr>
      </w:pPr>
      <w:r w:rsidRPr="00461EBD">
        <w:rPr>
          <w:rFonts w:asciiTheme="minorEastAsia" w:eastAsiaTheme="minorEastAsia" w:hAnsiTheme="minorEastAsia" w:hint="eastAsia"/>
        </w:rPr>
        <w:t>I</w:t>
      </w:r>
      <w:r w:rsidRPr="00461EBD">
        <w:rPr>
          <w:rFonts w:asciiTheme="minorEastAsia" w:eastAsiaTheme="minorEastAsia" w:hAnsiTheme="minorEastAsia"/>
        </w:rPr>
        <w:t xml:space="preserve">nnorules </w:t>
      </w:r>
      <w:r w:rsidRPr="00461EBD">
        <w:rPr>
          <w:rFonts w:asciiTheme="minorEastAsia" w:eastAsiaTheme="minorEastAsia" w:hAnsiTheme="minorEastAsia" w:hint="eastAsia"/>
        </w:rPr>
        <w:t>규칙관리 솔루션을 위한 설정으로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규칙관리를 사용하지 않는 개발자들이라도 모두 설정해야 함.</w:t>
      </w:r>
    </w:p>
    <w:p w14:paraId="3868E695" w14:textId="4CDF3B42" w:rsidR="00461EBD" w:rsidRDefault="0053772E" w:rsidP="00461EBD">
      <w:pPr>
        <w:rPr>
          <w:rFonts w:asciiTheme="minorEastAsia" w:eastAsiaTheme="minorEastAsia" w:hAnsiTheme="minorEastAsia"/>
        </w:rPr>
      </w:pPr>
      <w:hyperlink r:id="rId46" w:history="1">
        <w:r w:rsidR="00461EBD" w:rsidRPr="00D05888">
          <w:rPr>
            <w:rStyle w:val="Hyperlink"/>
            <w:rFonts w:asciiTheme="minorEastAsia" w:eastAsiaTheme="minorEastAsia" w:hAnsiTheme="minorEastAsia" w:hint="eastAsia"/>
          </w:rPr>
          <w:t>\\172.16.71.3\고도화사업\999. 설치파일\02. 개발환경 구성 프로그램\04. InnoRules 툴\</w:t>
        </w:r>
      </w:hyperlink>
    </w:p>
    <w:p w14:paraId="217B77E5" w14:textId="64976648" w:rsidR="00461EBD" w:rsidRDefault="00461EBD" w:rsidP="00461EBD">
      <w:pPr>
        <w:rPr>
          <w:rFonts w:asciiTheme="minorEastAsia" w:eastAsiaTheme="minorEastAsia" w:hAnsiTheme="minorEastAsia"/>
        </w:rPr>
      </w:pPr>
      <w:r w:rsidRPr="00461EBD">
        <w:rPr>
          <w:rFonts w:asciiTheme="minorEastAsia" w:eastAsiaTheme="minorEastAsia" w:hAnsiTheme="minorEastAsia"/>
        </w:rPr>
        <w:t>innorules-api-7.2.0.0.jar</w:t>
      </w:r>
    </w:p>
    <w:p w14:paraId="1F3BC5EE" w14:textId="2F2E0109" w:rsidR="00461EBD" w:rsidRDefault="00461EBD" w:rsidP="00461EBD">
      <w:pPr>
        <w:rPr>
          <w:rFonts w:asciiTheme="minorEastAsia" w:eastAsiaTheme="minorEastAsia" w:hAnsiTheme="minorEastAsia"/>
        </w:rPr>
      </w:pPr>
      <w:r w:rsidRPr="00461EBD">
        <w:rPr>
          <w:rFonts w:asciiTheme="minorEastAsia" w:eastAsiaTheme="minorEastAsia" w:hAnsiTheme="minorEastAsia"/>
        </w:rPr>
        <w:t>innorules-core-7.2.0.1.jar</w:t>
      </w:r>
    </w:p>
    <w:p w14:paraId="12EA8732" w14:textId="6B6E06CD" w:rsidR="00461EBD" w:rsidRDefault="00461EBD" w:rsidP="00461EB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2개 파일을</w:t>
      </w:r>
    </w:p>
    <w:p w14:paraId="7707E805" w14:textId="1E536FBE" w:rsidR="00461EBD" w:rsidRDefault="00461EBD" w:rsidP="00461EBD">
      <w:pPr>
        <w:rPr>
          <w:rFonts w:asciiTheme="minorEastAsia" w:eastAsiaTheme="minorEastAsia" w:hAnsiTheme="minorEastAsia"/>
        </w:rPr>
      </w:pPr>
      <w:r w:rsidRPr="00461EBD">
        <w:rPr>
          <w:rFonts w:asciiTheme="minorEastAsia" w:eastAsiaTheme="minorEastAsia" w:hAnsiTheme="minorEastAsia"/>
        </w:rPr>
        <w:t>C:\InswaveTool\tools\apache-tomcat-9.0.48\lib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하위에 복사 붙여넣기.</w:t>
      </w:r>
    </w:p>
    <w:p w14:paraId="01F27EE7" w14:textId="304BC1E8" w:rsidR="00461EBD" w:rsidRDefault="00A54AAA" w:rsidP="00461EBD">
      <w:pPr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655A9FB2" wp14:editId="19B59987">
            <wp:extent cx="6607175" cy="393065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07175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D941" w14:textId="77777777" w:rsidR="00461EBD" w:rsidRDefault="00461EBD" w:rsidP="00461EBD">
      <w:pPr>
        <w:rPr>
          <w:rFonts w:asciiTheme="minorEastAsia" w:eastAsiaTheme="minorEastAsia" w:hAnsiTheme="minorEastAsia"/>
        </w:rPr>
      </w:pPr>
    </w:p>
    <w:p w14:paraId="037ACAF1" w14:textId="72FB6F3B" w:rsidR="00461EBD" w:rsidRPr="00461EBD" w:rsidRDefault="00461EBD" w:rsidP="00461EBD">
      <w:pPr>
        <w:rPr>
          <w:rFonts w:asciiTheme="minorEastAsia" w:eastAsiaTheme="minorEastAsia" w:hAnsiTheme="minorEastAsia"/>
          <w:lang w:val="en-GB"/>
        </w:rPr>
      </w:pPr>
      <w:r w:rsidRPr="00461EBD">
        <w:rPr>
          <w:rFonts w:asciiTheme="minorEastAsia" w:eastAsiaTheme="minorEastAsia" w:hAnsiTheme="minorEastAsia"/>
        </w:rPr>
        <w:br w:type="page"/>
      </w:r>
    </w:p>
    <w:p w14:paraId="404C549B" w14:textId="18C834E7" w:rsidR="006F604D" w:rsidRDefault="00461EBD" w:rsidP="00A25897">
      <w:pPr>
        <w:pStyle w:val="Heading3"/>
        <w:rPr>
          <w:rFonts w:asciiTheme="minorEastAsia" w:eastAsiaTheme="minorEastAsia" w:hAnsiTheme="minorEastAsia"/>
        </w:rPr>
      </w:pPr>
      <w:bookmarkStart w:id="32" w:name="_Toc98421854"/>
      <w:r>
        <w:rPr>
          <w:rFonts w:asciiTheme="minorEastAsia" w:eastAsiaTheme="minorEastAsia" w:hAnsiTheme="minorEastAsia" w:hint="eastAsia"/>
        </w:rPr>
        <w:lastRenderedPageBreak/>
        <w:t>서버구동</w:t>
      </w:r>
      <w:bookmarkEnd w:id="32"/>
    </w:p>
    <w:p w14:paraId="2278CED8" w14:textId="77777777" w:rsidR="0046376E" w:rsidRDefault="0046376E" w:rsidP="0046376E">
      <w:pPr>
        <w:jc w:val="center"/>
        <w:rPr>
          <w:rFonts w:ascii="맑은 고딕" w:hAnsi="맑은 고딕"/>
        </w:rPr>
      </w:pPr>
      <w:r w:rsidRPr="00361D9F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46528" behindDoc="0" locked="0" layoutInCell="1" allowOverlap="1" wp14:anchorId="0673C803" wp14:editId="22CCD8E8">
                <wp:simplePos x="0" y="0"/>
                <wp:positionH relativeFrom="column">
                  <wp:posOffset>2407920</wp:posOffset>
                </wp:positionH>
                <wp:positionV relativeFrom="paragraph">
                  <wp:posOffset>1383665</wp:posOffset>
                </wp:positionV>
                <wp:extent cx="2723515" cy="224155"/>
                <wp:effectExtent l="266700" t="228600" r="19685" b="23495"/>
                <wp:wrapNone/>
                <wp:docPr id="8201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3515" cy="224155"/>
                        </a:xfrm>
                        <a:prstGeom prst="wedgeRectCallout">
                          <a:avLst>
                            <a:gd name="adj1" fmla="val -59157"/>
                            <a:gd name="adj2" fmla="val -14561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DDC50" w14:textId="77777777" w:rsidR="0046376E" w:rsidRPr="00FD5655" w:rsidRDefault="0046376E" w:rsidP="0046376E">
                            <w:pPr>
                              <w:wordWrap w:val="0"/>
                              <w:spacing w:line="168" w:lineRule="auto"/>
                              <w:ind w:leftChars="50" w:left="360" w:hangingChars="130" w:hanging="26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③ Console Tab 클릭 후 서버 기동 로그 확인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3C803" id="_x0000_s1070" type="#_x0000_t61" style="position:absolute;left:0;text-align:left;margin-left:189.6pt;margin-top:108.95pt;width:214.45pt;height:17.65pt;z-index:25224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" adj="-1978,-20654" fillcolor="#4f81bd [3204]" strokecolor="#243f60 [1604]" strokeweight="2pt">
                <v:textbox inset="0,0,0,0">
                  <w:txbxContent>
                    <w:p w14:paraId="6B7DDC50" w14:textId="77777777" w:rsidR="0046376E" w:rsidRPr="00FD5655" w:rsidRDefault="0046376E" w:rsidP="0046376E">
                      <w:pPr>
                        <w:wordWrap w:val="0"/>
                        <w:spacing w:line="168" w:lineRule="auto"/>
                        <w:ind w:leftChars="50" w:left="360" w:hangingChars="130" w:hanging="26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③ Console Tab 클릭 후 서버 기동 로그 확인</w:t>
                      </w:r>
                    </w:p>
                  </w:txbxContent>
                </v:textbox>
              </v:shape>
            </w:pict>
          </mc:Fallback>
        </mc:AlternateContent>
      </w:r>
      <w:r w:rsidRPr="000155DD">
        <w:rPr>
          <w:noProof/>
        </w:rPr>
        <mc:AlternateContent>
          <mc:Choice Requires="wps">
            <w:drawing>
              <wp:anchor distT="0" distB="0" distL="114300" distR="114300" simplePos="0" relativeHeight="252244480" behindDoc="0" locked="0" layoutInCell="1" allowOverlap="1" wp14:anchorId="27AA1081" wp14:editId="4247DEA2">
                <wp:simplePos x="0" y="0"/>
                <wp:positionH relativeFrom="column">
                  <wp:posOffset>1826260</wp:posOffset>
                </wp:positionH>
                <wp:positionV relativeFrom="paragraph">
                  <wp:posOffset>1066165</wp:posOffset>
                </wp:positionV>
                <wp:extent cx="534670" cy="135255"/>
                <wp:effectExtent l="19050" t="19050" r="17780" b="17145"/>
                <wp:wrapNone/>
                <wp:docPr id="8199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" cy="1352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1F805" id="직사각형 4" o:spid="_x0000_s1026" style="position:absolute;left:0;text-align:left;margin-left:143.8pt;margin-top:83.95pt;width:42.1pt;height:10.65pt;z-index:25224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" fillcolor="yellow" strokecolor="red" strokeweight="2.25pt">
                <v:fill opacity="19789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43456" behindDoc="0" locked="0" layoutInCell="1" allowOverlap="1" wp14:anchorId="5A34C86A" wp14:editId="35F96300">
            <wp:simplePos x="0" y="0"/>
            <wp:positionH relativeFrom="column">
              <wp:posOffset>400642</wp:posOffset>
            </wp:positionH>
            <wp:positionV relativeFrom="paragraph">
              <wp:posOffset>1066165</wp:posOffset>
            </wp:positionV>
            <wp:extent cx="5462905" cy="2798445"/>
            <wp:effectExtent l="19050" t="19050" r="23495" b="20955"/>
            <wp:wrapNone/>
            <wp:docPr id="8198" name="그림 8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905" cy="2798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45504" behindDoc="0" locked="0" layoutInCell="1" allowOverlap="1" wp14:anchorId="3B57BE55" wp14:editId="302D99B9">
                <wp:simplePos x="0" y="0"/>
                <wp:positionH relativeFrom="column">
                  <wp:posOffset>2249159</wp:posOffset>
                </wp:positionH>
                <wp:positionV relativeFrom="paragraph">
                  <wp:posOffset>205934</wp:posOffset>
                </wp:positionV>
                <wp:extent cx="2743200" cy="926260"/>
                <wp:effectExtent l="38100" t="19050" r="19050" b="64770"/>
                <wp:wrapNone/>
                <wp:docPr id="8200" name="직선 화살표 연결선 8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9262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61DF8" id="직선 화살표 연결선 8200" o:spid="_x0000_s1026" type="#_x0000_t32" style="position:absolute;left:0;text-align:left;margin-left:177.1pt;margin-top:16.2pt;width:3in;height:72.95pt;flip:x;z-index:25224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" strokecolor="red" strokeweight="3pt">
                <v:stroke endarrow="block"/>
              </v:shape>
            </w:pict>
          </mc:Fallback>
        </mc:AlternateContent>
      </w:r>
      <w:r w:rsidRPr="00361D9F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42432" behindDoc="0" locked="0" layoutInCell="1" allowOverlap="1" wp14:anchorId="606F15B0" wp14:editId="209FE5B8">
                <wp:simplePos x="0" y="0"/>
                <wp:positionH relativeFrom="column">
                  <wp:posOffset>4271688</wp:posOffset>
                </wp:positionH>
                <wp:positionV relativeFrom="paragraph">
                  <wp:posOffset>539513</wp:posOffset>
                </wp:positionV>
                <wp:extent cx="1917700" cy="224155"/>
                <wp:effectExtent l="0" t="400050" r="25400" b="23495"/>
                <wp:wrapNone/>
                <wp:docPr id="8197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224155"/>
                        </a:xfrm>
                        <a:prstGeom prst="wedgeRectCallout">
                          <a:avLst>
                            <a:gd name="adj1" fmla="val -3393"/>
                            <a:gd name="adj2" fmla="val -21821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9E571" w14:textId="77777777" w:rsidR="0046376E" w:rsidRPr="00FD5655" w:rsidRDefault="0046376E" w:rsidP="0046376E">
                            <w:pPr>
                              <w:wordWrap w:val="0"/>
                              <w:spacing w:line="168" w:lineRule="auto"/>
                              <w:ind w:leftChars="50" w:left="360" w:hangingChars="130" w:hanging="26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② 서버기동 아이콘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F15B0" id="_x0000_s1071" type="#_x0000_t61" style="position:absolute;left:0;text-align:left;margin-left:336.35pt;margin-top:42.5pt;width:151pt;height:17.65pt;z-index:25224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" adj="10067,-36335" fillcolor="#4f81bd [3204]" strokecolor="#243f60 [1604]" strokeweight="2pt">
                <v:textbox inset="0,0,0,0">
                  <w:txbxContent>
                    <w:p w14:paraId="5679E571" w14:textId="77777777" w:rsidR="0046376E" w:rsidRPr="00FD5655" w:rsidRDefault="0046376E" w:rsidP="0046376E">
                      <w:pPr>
                        <w:wordWrap w:val="0"/>
                        <w:spacing w:line="168" w:lineRule="auto"/>
                        <w:ind w:leftChars="50" w:left="360" w:hangingChars="130" w:hanging="26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② 서버기동 아이콘 버튼 클릭</w:t>
                      </w:r>
                    </w:p>
                  </w:txbxContent>
                </v:textbox>
              </v:shape>
            </w:pict>
          </mc:Fallback>
        </mc:AlternateContent>
      </w:r>
      <w:r w:rsidRPr="00361D9F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41408" behindDoc="0" locked="0" layoutInCell="1" allowOverlap="1" wp14:anchorId="313C8316" wp14:editId="797DA227">
                <wp:simplePos x="0" y="0"/>
                <wp:positionH relativeFrom="column">
                  <wp:posOffset>664458</wp:posOffset>
                </wp:positionH>
                <wp:positionV relativeFrom="paragraph">
                  <wp:posOffset>496893</wp:posOffset>
                </wp:positionV>
                <wp:extent cx="1917915" cy="224155"/>
                <wp:effectExtent l="57150" t="114300" r="25400" b="23495"/>
                <wp:wrapNone/>
                <wp:docPr id="8192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915" cy="224155"/>
                        </a:xfrm>
                        <a:prstGeom prst="wedgeRectCallout">
                          <a:avLst>
                            <a:gd name="adj1" fmla="val -52691"/>
                            <a:gd name="adj2" fmla="val -9894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40DF9" w14:textId="77777777" w:rsidR="0046376E" w:rsidRPr="00FD5655" w:rsidRDefault="0046376E" w:rsidP="0046376E">
                            <w:pPr>
                              <w:wordWrap w:val="0"/>
                              <w:spacing w:line="168" w:lineRule="auto"/>
                              <w:ind w:leftChars="50" w:left="360" w:hangingChars="130" w:hanging="26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① Tomcat v9.0  Server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C8316" id="_x0000_s1072" type="#_x0000_t61" style="position:absolute;left:0;text-align:left;margin-left:52.3pt;margin-top:39.15pt;width:151pt;height:17.65pt;z-index:25224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" adj="-581,-10573" fillcolor="#4f81bd [3204]" strokecolor="#243f60 [1604]" strokeweight="2pt">
                <v:textbox inset="0,0,0,0">
                  <w:txbxContent>
                    <w:p w14:paraId="1D640DF9" w14:textId="77777777" w:rsidR="0046376E" w:rsidRPr="00FD5655" w:rsidRDefault="0046376E" w:rsidP="0046376E">
                      <w:pPr>
                        <w:wordWrap w:val="0"/>
                        <w:spacing w:line="168" w:lineRule="auto"/>
                        <w:ind w:leftChars="50" w:left="360" w:hangingChars="130" w:hanging="26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① Tomcat v9.0  Server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39360" behindDoc="0" locked="0" layoutInCell="1" allowOverlap="1" wp14:anchorId="63C2B717" wp14:editId="3FF6D030">
                <wp:simplePos x="0" y="0"/>
                <wp:positionH relativeFrom="column">
                  <wp:posOffset>2783851</wp:posOffset>
                </wp:positionH>
                <wp:positionV relativeFrom="paragraph">
                  <wp:posOffset>124934</wp:posOffset>
                </wp:positionV>
                <wp:extent cx="2255003" cy="158857"/>
                <wp:effectExtent l="19050" t="95250" r="0" b="31750"/>
                <wp:wrapNone/>
                <wp:docPr id="16410" name="직선 화살표 연결선 16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5003" cy="15885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6266E" id="직선 화살표 연결선 16410" o:spid="_x0000_s1026" type="#_x0000_t32" style="position:absolute;left:0;text-align:left;margin-left:219.2pt;margin-top:9.85pt;width:177.55pt;height:12.5pt;flip:y;z-index:25223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" strokecolor="red" strokeweight="3pt">
                <v:stroke endarrow="block"/>
              </v:shape>
            </w:pict>
          </mc:Fallback>
        </mc:AlternateContent>
      </w:r>
      <w:r w:rsidRPr="000155DD">
        <w:rPr>
          <w:noProof/>
        </w:rPr>
        <mc:AlternateContent>
          <mc:Choice Requires="wps">
            <w:drawing>
              <wp:anchor distT="0" distB="0" distL="114300" distR="114300" simplePos="0" relativeHeight="252240384" behindDoc="0" locked="0" layoutInCell="1" allowOverlap="1" wp14:anchorId="7A9D8B50" wp14:editId="08F68004">
                <wp:simplePos x="0" y="0"/>
                <wp:positionH relativeFrom="column">
                  <wp:posOffset>238254</wp:posOffset>
                </wp:positionH>
                <wp:positionV relativeFrom="paragraph">
                  <wp:posOffset>183052</wp:posOffset>
                </wp:positionV>
                <wp:extent cx="2545597" cy="173990"/>
                <wp:effectExtent l="19050" t="19050" r="26670" b="16510"/>
                <wp:wrapNone/>
                <wp:docPr id="16411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597" cy="1739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1ADC1" id="직사각형 4" o:spid="_x0000_s1026" style="position:absolute;left:0;text-align:left;margin-left:18.75pt;margin-top:14.4pt;width:200.45pt;height:13.7pt;z-index:25224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" fillcolor="yellow" strokecolor="red" strokeweight="2.25pt">
                <v:fill opacity="19789f"/>
              </v:rect>
            </w:pict>
          </mc:Fallback>
        </mc:AlternateContent>
      </w:r>
      <w:r w:rsidRPr="000155DD">
        <w:rPr>
          <w:noProof/>
        </w:rPr>
        <mc:AlternateContent>
          <mc:Choice Requires="wps">
            <w:drawing>
              <wp:anchor distT="0" distB="0" distL="114300" distR="114300" simplePos="0" relativeHeight="252238336" behindDoc="0" locked="0" layoutInCell="1" allowOverlap="1" wp14:anchorId="7399C7FB" wp14:editId="6D99E0AA">
                <wp:simplePos x="0" y="0"/>
                <wp:positionH relativeFrom="column">
                  <wp:posOffset>4992359</wp:posOffset>
                </wp:positionH>
                <wp:positionV relativeFrom="paragraph">
                  <wp:posOffset>31944</wp:posOffset>
                </wp:positionV>
                <wp:extent cx="205353" cy="173990"/>
                <wp:effectExtent l="19050" t="19050" r="23495" b="16510"/>
                <wp:wrapNone/>
                <wp:docPr id="16406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3" cy="1739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4B336" id="직사각형 4" o:spid="_x0000_s1026" style="position:absolute;left:0;text-align:left;margin-left:393.1pt;margin-top:2.5pt;width:16.15pt;height:13.7pt;z-index:25223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" fillcolor="yellow" strokecolor="red" strokeweight="2.25pt">
                <v:fill opacity="19789f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34CDCF5" wp14:editId="76C57EF0">
            <wp:extent cx="5943600" cy="2412365"/>
            <wp:effectExtent l="19050" t="19050" r="19050" b="26035"/>
            <wp:docPr id="16404" name="그림 16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23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A3EF97" w14:textId="77777777" w:rsidR="0046376E" w:rsidRDefault="0046376E" w:rsidP="0046376E">
      <w:pPr>
        <w:jc w:val="center"/>
        <w:rPr>
          <w:rFonts w:ascii="맑은 고딕" w:hAnsi="맑은 고딕"/>
        </w:rPr>
      </w:pPr>
    </w:p>
    <w:p w14:paraId="1F2B3366" w14:textId="77777777" w:rsidR="0046376E" w:rsidRDefault="0046376E" w:rsidP="0046376E">
      <w:pPr>
        <w:jc w:val="left"/>
        <w:rPr>
          <w:rFonts w:ascii="맑은 고딕" w:hAnsi="맑은 고딕"/>
        </w:rPr>
      </w:pPr>
    </w:p>
    <w:p w14:paraId="575F84BA" w14:textId="77777777" w:rsidR="0046376E" w:rsidRDefault="0046376E" w:rsidP="0046376E">
      <w:pPr>
        <w:jc w:val="left"/>
        <w:rPr>
          <w:rFonts w:ascii="맑은 고딕" w:hAnsi="맑은 고딕"/>
        </w:rPr>
      </w:pPr>
    </w:p>
    <w:p w14:paraId="2AF2B2D8" w14:textId="53F7F13D" w:rsidR="006F604D" w:rsidRDefault="006F604D" w:rsidP="00375768">
      <w:pPr>
        <w:rPr>
          <w:rFonts w:asciiTheme="minorEastAsia" w:eastAsiaTheme="minorEastAsia" w:hAnsiTheme="minorEastAsia"/>
          <w:lang w:val="en-GB"/>
        </w:rPr>
      </w:pPr>
    </w:p>
    <w:p w14:paraId="69EE8527" w14:textId="7E771AC1" w:rsidR="0046376E" w:rsidRDefault="0046376E" w:rsidP="00375768">
      <w:pPr>
        <w:rPr>
          <w:rFonts w:asciiTheme="minorEastAsia" w:eastAsiaTheme="minorEastAsia" w:hAnsiTheme="minorEastAsia"/>
          <w:lang w:val="en-GB"/>
        </w:rPr>
      </w:pPr>
    </w:p>
    <w:p w14:paraId="3A4A6C67" w14:textId="542D82DC" w:rsidR="0046376E" w:rsidRDefault="0046376E" w:rsidP="00375768">
      <w:pPr>
        <w:rPr>
          <w:rFonts w:asciiTheme="minorEastAsia" w:eastAsiaTheme="minorEastAsia" w:hAnsiTheme="minorEastAsia"/>
          <w:lang w:val="en-GB"/>
        </w:rPr>
      </w:pPr>
    </w:p>
    <w:p w14:paraId="71020AC9" w14:textId="7664AB31" w:rsidR="0046376E" w:rsidRDefault="0046376E" w:rsidP="00375768">
      <w:pPr>
        <w:rPr>
          <w:rFonts w:asciiTheme="minorEastAsia" w:eastAsiaTheme="minorEastAsia" w:hAnsiTheme="minorEastAsia"/>
          <w:lang w:val="en-GB"/>
        </w:rPr>
      </w:pPr>
    </w:p>
    <w:p w14:paraId="0F085F7B" w14:textId="77777777" w:rsidR="0046376E" w:rsidRDefault="0046376E" w:rsidP="00375768">
      <w:pPr>
        <w:rPr>
          <w:rFonts w:asciiTheme="minorEastAsia" w:eastAsiaTheme="minorEastAsia" w:hAnsiTheme="minorEastAsia"/>
          <w:lang w:val="en-GB"/>
        </w:rPr>
      </w:pPr>
    </w:p>
    <w:p w14:paraId="3E0546E7" w14:textId="77777777" w:rsidR="0046376E" w:rsidRDefault="0046376E" w:rsidP="00375768">
      <w:pPr>
        <w:rPr>
          <w:rFonts w:asciiTheme="minorEastAsia" w:eastAsiaTheme="minorEastAsia" w:hAnsiTheme="minorEastAsia"/>
          <w:lang w:val="en-GB"/>
        </w:rPr>
      </w:pPr>
    </w:p>
    <w:p w14:paraId="6121CCA9" w14:textId="00CCF785" w:rsidR="006F604D" w:rsidRDefault="006F604D" w:rsidP="00A25897">
      <w:pPr>
        <w:pStyle w:val="Heading3"/>
      </w:pPr>
      <w:bookmarkStart w:id="33" w:name="_Toc98421855"/>
      <w:r w:rsidRPr="006F604D">
        <w:rPr>
          <w:rFonts w:hint="eastAsia"/>
        </w:rPr>
        <w:t>테스트</w:t>
      </w:r>
      <w:bookmarkEnd w:id="33"/>
    </w:p>
    <w:p w14:paraId="0C59B0B9" w14:textId="77777777" w:rsidR="0046376E" w:rsidRDefault="0046376E" w:rsidP="0046376E">
      <w:pPr>
        <w:jc w:val="left"/>
        <w:rPr>
          <w:rFonts w:ascii="맑은 고딕" w:hAnsi="맑은 고딕"/>
        </w:rPr>
      </w:pPr>
      <w:r>
        <w:rPr>
          <w:rFonts w:ascii="맑은 고딕" w:hAnsi="맑은 고딕" w:hint="eastAsia"/>
        </w:rPr>
        <w:t xml:space="preserve">웹브라우져에서 </w:t>
      </w:r>
      <w:r w:rsidRPr="00C52891">
        <w:rPr>
          <w:rFonts w:ascii="맑은 고딕" w:hAnsi="맑은 고딕" w:hint="eastAsia"/>
        </w:rPr>
        <w:t>http://localhost:8080</w:t>
      </w:r>
      <w:r>
        <w:rPr>
          <w:rFonts w:ascii="맑은 고딕" w:hAnsi="맑은 고딕" w:hint="eastAsia"/>
        </w:rPr>
        <w:t xml:space="preserve">  입력 후 Enter 키를 입력하여 로그인 화면이 표시되는지 확인</w:t>
      </w:r>
    </w:p>
    <w:p w14:paraId="67DD53D7" w14:textId="77777777" w:rsidR="0046376E" w:rsidRDefault="0046376E" w:rsidP="0046376E">
      <w:pPr>
        <w:jc w:val="center"/>
        <w:rPr>
          <w:rFonts w:ascii="맑은 고딕" w:hAnsi="맑은 고딕"/>
        </w:rPr>
      </w:pPr>
      <w:r>
        <w:rPr>
          <w:noProof/>
        </w:rPr>
        <w:drawing>
          <wp:inline distT="0" distB="0" distL="0" distR="0" wp14:anchorId="30E64682" wp14:editId="0D2BB62E">
            <wp:extent cx="5976609" cy="3305014"/>
            <wp:effectExtent l="19050" t="19050" r="24765" b="10160"/>
            <wp:docPr id="6178" name="그림 8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78644" cy="3306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406B1A" w14:textId="77777777" w:rsidR="0046376E" w:rsidRPr="0046376E" w:rsidRDefault="0046376E" w:rsidP="0046376E">
      <w:pPr>
        <w:pStyle w:val="13"/>
        <w:rPr>
          <w:lang w:val="en-GB"/>
        </w:rPr>
      </w:pPr>
    </w:p>
    <w:p w14:paraId="0280EA39" w14:textId="242A700F" w:rsidR="00375768" w:rsidRDefault="007D5C18" w:rsidP="0046376E">
      <w:pPr>
        <w:pStyle w:val="Heading2"/>
        <w:tabs>
          <w:tab w:val="num" w:pos="851"/>
        </w:tabs>
        <w:ind w:left="851" w:hanging="851"/>
        <w:jc w:val="left"/>
      </w:pPr>
      <w:r>
        <w:rPr>
          <w:rFonts w:asciiTheme="minorEastAsia" w:eastAsiaTheme="minorEastAsia" w:hAnsiTheme="minorEastAsia"/>
        </w:rPr>
        <w:br w:type="page"/>
      </w:r>
      <w:bookmarkStart w:id="34" w:name="_Toc98421856"/>
      <w:r w:rsidR="00375768">
        <w:rPr>
          <w:rFonts w:hint="eastAsia"/>
        </w:rPr>
        <w:lastRenderedPageBreak/>
        <w:t>외부망 설정</w:t>
      </w:r>
      <w:bookmarkEnd w:id="34"/>
    </w:p>
    <w:p w14:paraId="66450660" w14:textId="271EEE36" w:rsidR="006F604D" w:rsidRPr="00DB3C6A" w:rsidRDefault="00616B8A" w:rsidP="006F604D">
      <w:pPr>
        <w:pStyle w:val="Heading3"/>
        <w:ind w:left="1000" w:hanging="400"/>
        <w:rPr>
          <w:rFonts w:asciiTheme="minorEastAsia" w:eastAsiaTheme="minorEastAsia" w:hAnsiTheme="minorEastAsia"/>
        </w:rPr>
      </w:pPr>
      <w:bookmarkStart w:id="35" w:name="_Toc98421857"/>
      <w:r>
        <w:rPr>
          <w:rFonts w:asciiTheme="minorEastAsia" w:eastAsiaTheme="minorEastAsia" w:hAnsiTheme="minorEastAsia"/>
        </w:rPr>
        <w:t>Tomcat</w:t>
      </w:r>
      <w:r w:rsidR="006F604D" w:rsidRPr="00DB3C6A">
        <w:rPr>
          <w:rFonts w:asciiTheme="minorEastAsia" w:eastAsiaTheme="minorEastAsia" w:hAnsiTheme="minorEastAsia"/>
        </w:rPr>
        <w:t xml:space="preserve"> </w:t>
      </w:r>
      <w:r w:rsidR="006F604D" w:rsidRPr="00DB3C6A">
        <w:rPr>
          <w:rFonts w:asciiTheme="minorEastAsia" w:eastAsiaTheme="minorEastAsia" w:hAnsiTheme="minorEastAsia" w:hint="eastAsia"/>
        </w:rPr>
        <w:t>추가</w:t>
      </w:r>
      <w:bookmarkEnd w:id="35"/>
    </w:p>
    <w:p w14:paraId="54B01ACE" w14:textId="6B5B3B5C" w:rsidR="00290834" w:rsidRDefault="00616B8A" w:rsidP="00616B8A">
      <w:pPr>
        <w:ind w:leftChars="-496" w:hangingChars="496" w:hanging="992"/>
        <w:rPr>
          <w:lang w:val="en-GB"/>
        </w:rPr>
      </w:pPr>
      <w:r>
        <w:rPr>
          <w:noProof/>
        </w:rPr>
        <w:drawing>
          <wp:inline distT="0" distB="0" distL="0" distR="0" wp14:anchorId="3B5DFF71" wp14:editId="4E2FAD84">
            <wp:extent cx="7482201" cy="5427023"/>
            <wp:effectExtent l="0" t="0" r="5080" b="2540"/>
            <wp:docPr id="6179" name="Picture 6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487714" cy="543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12478" w14:textId="77777777" w:rsidR="00290834" w:rsidRDefault="00290834">
      <w:pPr>
        <w:overflowPunct/>
        <w:autoSpaceDE/>
        <w:autoSpaceDN/>
        <w:adjustRightInd/>
        <w:jc w:val="left"/>
        <w:textAlignment w:val="auto"/>
        <w:rPr>
          <w:lang w:val="en-GB"/>
        </w:rPr>
      </w:pPr>
      <w:r>
        <w:rPr>
          <w:lang w:val="en-GB"/>
        </w:rPr>
        <w:br w:type="page"/>
      </w:r>
    </w:p>
    <w:p w14:paraId="33C36DE2" w14:textId="18B23B79" w:rsidR="00DF1F19" w:rsidRDefault="00290834" w:rsidP="00616B8A">
      <w:pPr>
        <w:ind w:leftChars="-496" w:hangingChars="496" w:hanging="992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08A0420A" wp14:editId="3AE9DAC1">
            <wp:extent cx="7471006" cy="4417621"/>
            <wp:effectExtent l="0" t="0" r="0" b="2540"/>
            <wp:docPr id="6193" name="Picture 6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82027" cy="442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505E7" w14:textId="77777777" w:rsidR="00DF1F19" w:rsidRDefault="00DF1F19">
      <w:pPr>
        <w:overflowPunct/>
        <w:autoSpaceDE/>
        <w:autoSpaceDN/>
        <w:adjustRightInd/>
        <w:jc w:val="left"/>
        <w:textAlignment w:val="auto"/>
        <w:rPr>
          <w:lang w:val="en-GB"/>
        </w:rPr>
      </w:pPr>
      <w:r>
        <w:rPr>
          <w:lang w:val="en-GB"/>
        </w:rPr>
        <w:br w:type="page"/>
      </w:r>
    </w:p>
    <w:p w14:paraId="130EA35E" w14:textId="3D96DC83" w:rsidR="00375768" w:rsidRDefault="00DF1F19" w:rsidP="00DF1F19">
      <w:pPr>
        <w:pStyle w:val="Heading3"/>
        <w:ind w:left="1000" w:hanging="400"/>
      </w:pPr>
      <w:bookmarkStart w:id="36" w:name="_Toc98421858"/>
      <w:r w:rsidRPr="00DF1F19">
        <w:rPr>
          <w:rFonts w:asciiTheme="minorEastAsia" w:eastAsiaTheme="minorEastAsia" w:hAnsiTheme="minorEastAsia" w:hint="eastAsia"/>
        </w:rPr>
        <w:lastRenderedPageBreak/>
        <w:t>C</w:t>
      </w:r>
      <w:r w:rsidRPr="00DF1F19">
        <w:rPr>
          <w:rFonts w:asciiTheme="minorEastAsia" w:eastAsiaTheme="minorEastAsia" w:hAnsiTheme="minorEastAsia"/>
        </w:rPr>
        <w:t>ontext</w:t>
      </w:r>
      <w:r>
        <w:t xml:space="preserve"> </w:t>
      </w:r>
      <w:r>
        <w:rPr>
          <w:rFonts w:hint="eastAsia"/>
        </w:rPr>
        <w:t>설정</w:t>
      </w:r>
      <w:bookmarkEnd w:id="36"/>
    </w:p>
    <w:p w14:paraId="6E03D77D" w14:textId="68BC7957" w:rsidR="00FB0AB6" w:rsidRDefault="00DF1F19" w:rsidP="00DF1F19">
      <w:pPr>
        <w:ind w:leftChars="-496" w:hangingChars="496" w:hanging="992"/>
        <w:rPr>
          <w:lang w:val="en-GB"/>
        </w:rPr>
      </w:pPr>
      <w:r>
        <w:rPr>
          <w:noProof/>
        </w:rPr>
        <w:drawing>
          <wp:inline distT="0" distB="0" distL="0" distR="0" wp14:anchorId="3C86AC28" wp14:editId="33F14EC5">
            <wp:extent cx="7444963" cy="3740727"/>
            <wp:effectExtent l="0" t="0" r="3810" b="0"/>
            <wp:docPr id="6180" name="Picture 6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452692" cy="374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E0B1E" w14:textId="77777777" w:rsidR="00EA1E29" w:rsidRDefault="00EA1E29">
      <w:pPr>
        <w:overflowPunct/>
        <w:autoSpaceDE/>
        <w:autoSpaceDN/>
        <w:adjustRightInd/>
        <w:jc w:val="left"/>
        <w:textAlignment w:val="auto"/>
        <w:rPr>
          <w:lang w:val="en-GB"/>
        </w:rPr>
      </w:pPr>
      <w:r>
        <w:rPr>
          <w:lang w:val="en-GB"/>
        </w:rPr>
        <w:br w:type="page"/>
      </w:r>
    </w:p>
    <w:p w14:paraId="629BDCDA" w14:textId="77777777" w:rsidR="0073200B" w:rsidRPr="0073200B" w:rsidRDefault="00EA1E29" w:rsidP="001C3280">
      <w:pPr>
        <w:pStyle w:val="Heading3"/>
        <w:ind w:left="1000" w:hanging="400"/>
      </w:pPr>
      <w:bookmarkStart w:id="37" w:name="_Toc98421859"/>
      <w:r>
        <w:rPr>
          <w:rFonts w:hint="eastAsia"/>
        </w:rPr>
        <w:lastRenderedPageBreak/>
        <w:t>J</w:t>
      </w:r>
      <w:r>
        <w:t xml:space="preserve">VM </w:t>
      </w:r>
      <w:r w:rsidRPr="001C3280">
        <w:rPr>
          <w:rFonts w:asciiTheme="minorEastAsia" w:eastAsiaTheme="minorEastAsia" w:hAnsiTheme="minorEastAsia" w:hint="eastAsia"/>
        </w:rPr>
        <w:t>설정</w:t>
      </w:r>
      <w:bookmarkEnd w:id="37"/>
    </w:p>
    <w:p w14:paraId="2187E170" w14:textId="0CCA9521" w:rsidR="00FB0AB6" w:rsidRDefault="0073200B" w:rsidP="0073200B">
      <w:r>
        <w:rPr>
          <w:noProof/>
        </w:rPr>
        <w:drawing>
          <wp:inline distT="0" distB="0" distL="0" distR="0" wp14:anchorId="52C7C6EA" wp14:editId="5526D420">
            <wp:extent cx="6496050" cy="8524875"/>
            <wp:effectExtent l="0" t="0" r="0" b="9525"/>
            <wp:docPr id="6182" name="Picture 6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0AB6">
        <w:br w:type="page"/>
      </w:r>
    </w:p>
    <w:p w14:paraId="491E0E60" w14:textId="211A4527" w:rsidR="00BF424B" w:rsidRDefault="00BF424B" w:rsidP="00375768">
      <w:pPr>
        <w:rPr>
          <w:lang w:val="en-GB"/>
        </w:rPr>
      </w:pPr>
    </w:p>
    <w:p w14:paraId="6097B2A5" w14:textId="77777777" w:rsidR="00A25897" w:rsidRDefault="00A25897" w:rsidP="00A25897">
      <w:pPr>
        <w:pStyle w:val="Heading3"/>
        <w:rPr>
          <w:rFonts w:asciiTheme="minorEastAsia" w:eastAsiaTheme="minorEastAsia" w:hAnsiTheme="minorEastAsia"/>
        </w:rPr>
      </w:pPr>
      <w:bookmarkStart w:id="38" w:name="_Toc98421860"/>
      <w:r w:rsidRPr="00A25897">
        <w:rPr>
          <w:rFonts w:hint="eastAsia"/>
        </w:rPr>
        <w:t>서버구동</w:t>
      </w:r>
      <w:bookmarkEnd w:id="38"/>
    </w:p>
    <w:p w14:paraId="72E940E5" w14:textId="77777777" w:rsidR="00C83CD4" w:rsidRDefault="00C83CD4" w:rsidP="00C83CD4">
      <w:pPr>
        <w:jc w:val="center"/>
        <w:rPr>
          <w:rFonts w:ascii="맑은 고딕" w:hAnsi="맑은 고딕"/>
        </w:rPr>
      </w:pPr>
      <w:r w:rsidRPr="00361D9F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56768" behindDoc="0" locked="0" layoutInCell="1" allowOverlap="1" wp14:anchorId="4C5FF946" wp14:editId="18EAC35B">
                <wp:simplePos x="0" y="0"/>
                <wp:positionH relativeFrom="column">
                  <wp:posOffset>2407920</wp:posOffset>
                </wp:positionH>
                <wp:positionV relativeFrom="paragraph">
                  <wp:posOffset>1383665</wp:posOffset>
                </wp:positionV>
                <wp:extent cx="2723515" cy="224155"/>
                <wp:effectExtent l="266700" t="228600" r="19685" b="23495"/>
                <wp:wrapNone/>
                <wp:docPr id="6183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3515" cy="224155"/>
                        </a:xfrm>
                        <a:prstGeom prst="wedgeRectCallout">
                          <a:avLst>
                            <a:gd name="adj1" fmla="val -59157"/>
                            <a:gd name="adj2" fmla="val -14561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D4A770" w14:textId="77777777" w:rsidR="00C83CD4" w:rsidRPr="00FD5655" w:rsidRDefault="00C83CD4" w:rsidP="00C83CD4">
                            <w:pPr>
                              <w:wordWrap w:val="0"/>
                              <w:spacing w:line="168" w:lineRule="auto"/>
                              <w:ind w:leftChars="50" w:left="360" w:hangingChars="130" w:hanging="26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③ Console Tab 클릭 후 서버 기동 로그 확인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FF946" id="_x0000_s1073" type="#_x0000_t61" style="position:absolute;left:0;text-align:left;margin-left:189.6pt;margin-top:108.95pt;width:214.45pt;height:17.65pt;z-index:25225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" adj="-1978,-20654" fillcolor="#4f81bd [3204]" strokecolor="#243f60 [1604]" strokeweight="2pt">
                <v:textbox inset="0,0,0,0">
                  <w:txbxContent>
                    <w:p w14:paraId="3CD4A770" w14:textId="77777777" w:rsidR="00C83CD4" w:rsidRPr="00FD5655" w:rsidRDefault="00C83CD4" w:rsidP="00C83CD4">
                      <w:pPr>
                        <w:wordWrap w:val="0"/>
                        <w:spacing w:line="168" w:lineRule="auto"/>
                        <w:ind w:leftChars="50" w:left="360" w:hangingChars="130" w:hanging="26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③ Console Tab 클릭 후 서버 기동 로그 확인</w:t>
                      </w:r>
                    </w:p>
                  </w:txbxContent>
                </v:textbox>
              </v:shape>
            </w:pict>
          </mc:Fallback>
        </mc:AlternateContent>
      </w:r>
      <w:r w:rsidRPr="000155DD">
        <w:rPr>
          <w:noProof/>
        </w:rPr>
        <mc:AlternateContent>
          <mc:Choice Requires="wps">
            <w:drawing>
              <wp:anchor distT="0" distB="0" distL="114300" distR="114300" simplePos="0" relativeHeight="252254720" behindDoc="0" locked="0" layoutInCell="1" allowOverlap="1" wp14:anchorId="01553422" wp14:editId="3CBDA710">
                <wp:simplePos x="0" y="0"/>
                <wp:positionH relativeFrom="column">
                  <wp:posOffset>1826260</wp:posOffset>
                </wp:positionH>
                <wp:positionV relativeFrom="paragraph">
                  <wp:posOffset>1066165</wp:posOffset>
                </wp:positionV>
                <wp:extent cx="534670" cy="135255"/>
                <wp:effectExtent l="19050" t="19050" r="17780" b="17145"/>
                <wp:wrapNone/>
                <wp:docPr id="618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" cy="1352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B82AD" id="직사각형 4" o:spid="_x0000_s1026" style="position:absolute;left:0;text-align:left;margin-left:143.8pt;margin-top:83.95pt;width:42.1pt;height:10.65pt;z-index:25225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" fillcolor="yellow" strokecolor="red" strokeweight="2.25pt">
                <v:fill opacity="19789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53696" behindDoc="0" locked="0" layoutInCell="1" allowOverlap="1" wp14:anchorId="52BED8D2" wp14:editId="7E90C494">
            <wp:simplePos x="0" y="0"/>
            <wp:positionH relativeFrom="column">
              <wp:posOffset>400642</wp:posOffset>
            </wp:positionH>
            <wp:positionV relativeFrom="paragraph">
              <wp:posOffset>1066165</wp:posOffset>
            </wp:positionV>
            <wp:extent cx="5462905" cy="2798445"/>
            <wp:effectExtent l="19050" t="19050" r="23495" b="20955"/>
            <wp:wrapNone/>
            <wp:docPr id="6191" name="그림 8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905" cy="2798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55744" behindDoc="0" locked="0" layoutInCell="1" allowOverlap="1" wp14:anchorId="12D26F3C" wp14:editId="2E0201E0">
                <wp:simplePos x="0" y="0"/>
                <wp:positionH relativeFrom="column">
                  <wp:posOffset>2249159</wp:posOffset>
                </wp:positionH>
                <wp:positionV relativeFrom="paragraph">
                  <wp:posOffset>205934</wp:posOffset>
                </wp:positionV>
                <wp:extent cx="2743200" cy="926260"/>
                <wp:effectExtent l="38100" t="19050" r="19050" b="64770"/>
                <wp:wrapNone/>
                <wp:docPr id="6185" name="직선 화살표 연결선 8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9262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862EE" id="직선 화살표 연결선 8200" o:spid="_x0000_s1026" type="#_x0000_t32" style="position:absolute;left:0;text-align:left;margin-left:177.1pt;margin-top:16.2pt;width:3in;height:72.95pt;flip:x;z-index:2522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" strokecolor="red" strokeweight="3pt">
                <v:stroke endarrow="block"/>
              </v:shape>
            </w:pict>
          </mc:Fallback>
        </mc:AlternateContent>
      </w:r>
      <w:r w:rsidRPr="00361D9F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52672" behindDoc="0" locked="0" layoutInCell="1" allowOverlap="1" wp14:anchorId="1E0EC73E" wp14:editId="37FE5956">
                <wp:simplePos x="0" y="0"/>
                <wp:positionH relativeFrom="column">
                  <wp:posOffset>4271688</wp:posOffset>
                </wp:positionH>
                <wp:positionV relativeFrom="paragraph">
                  <wp:posOffset>539513</wp:posOffset>
                </wp:positionV>
                <wp:extent cx="1917700" cy="224155"/>
                <wp:effectExtent l="0" t="400050" r="25400" b="23495"/>
                <wp:wrapNone/>
                <wp:docPr id="6186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224155"/>
                        </a:xfrm>
                        <a:prstGeom prst="wedgeRectCallout">
                          <a:avLst>
                            <a:gd name="adj1" fmla="val -3393"/>
                            <a:gd name="adj2" fmla="val -21821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83972" w14:textId="77777777" w:rsidR="00C83CD4" w:rsidRPr="00FD5655" w:rsidRDefault="00C83CD4" w:rsidP="00C83CD4">
                            <w:pPr>
                              <w:wordWrap w:val="0"/>
                              <w:spacing w:line="168" w:lineRule="auto"/>
                              <w:ind w:leftChars="50" w:left="360" w:hangingChars="130" w:hanging="26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② 서버기동 아이콘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EC73E" id="_x0000_s1074" type="#_x0000_t61" style="position:absolute;left:0;text-align:left;margin-left:336.35pt;margin-top:42.5pt;width:151pt;height:17.65pt;z-index:25225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" adj="10067,-36335" fillcolor="#4f81bd [3204]" strokecolor="#243f60 [1604]" strokeweight="2pt">
                <v:textbox inset="0,0,0,0">
                  <w:txbxContent>
                    <w:p w14:paraId="45283972" w14:textId="77777777" w:rsidR="00C83CD4" w:rsidRPr="00FD5655" w:rsidRDefault="00C83CD4" w:rsidP="00C83CD4">
                      <w:pPr>
                        <w:wordWrap w:val="0"/>
                        <w:spacing w:line="168" w:lineRule="auto"/>
                        <w:ind w:leftChars="50" w:left="360" w:hangingChars="130" w:hanging="26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② 서버기동 아이콘 버튼 클릭</w:t>
                      </w:r>
                    </w:p>
                  </w:txbxContent>
                </v:textbox>
              </v:shape>
            </w:pict>
          </mc:Fallback>
        </mc:AlternateContent>
      </w:r>
      <w:r w:rsidRPr="00361D9F"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51648" behindDoc="0" locked="0" layoutInCell="1" allowOverlap="1" wp14:anchorId="33B5FA7B" wp14:editId="67570A09">
                <wp:simplePos x="0" y="0"/>
                <wp:positionH relativeFrom="column">
                  <wp:posOffset>664458</wp:posOffset>
                </wp:positionH>
                <wp:positionV relativeFrom="paragraph">
                  <wp:posOffset>496893</wp:posOffset>
                </wp:positionV>
                <wp:extent cx="1917915" cy="224155"/>
                <wp:effectExtent l="57150" t="114300" r="25400" b="23495"/>
                <wp:wrapNone/>
                <wp:docPr id="6187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915" cy="224155"/>
                        </a:xfrm>
                        <a:prstGeom prst="wedgeRectCallout">
                          <a:avLst>
                            <a:gd name="adj1" fmla="val -52691"/>
                            <a:gd name="adj2" fmla="val -9894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0A860" w14:textId="77777777" w:rsidR="00C83CD4" w:rsidRPr="00FD5655" w:rsidRDefault="00C83CD4" w:rsidP="00C83CD4">
                            <w:pPr>
                              <w:wordWrap w:val="0"/>
                              <w:spacing w:line="168" w:lineRule="auto"/>
                              <w:ind w:leftChars="50" w:left="360" w:hangingChars="130" w:hanging="26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① Tomcat v9.0  Server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5FA7B" id="_x0000_s1075" type="#_x0000_t61" style="position:absolute;left:0;text-align:left;margin-left:52.3pt;margin-top:39.15pt;width:151pt;height:17.65pt;z-index:25225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" adj="-581,-10573" fillcolor="#4f81bd [3204]" strokecolor="#243f60 [1604]" strokeweight="2pt">
                <v:textbox inset="0,0,0,0">
                  <w:txbxContent>
                    <w:p w14:paraId="3330A860" w14:textId="77777777" w:rsidR="00C83CD4" w:rsidRPr="00FD5655" w:rsidRDefault="00C83CD4" w:rsidP="00C83CD4">
                      <w:pPr>
                        <w:wordWrap w:val="0"/>
                        <w:spacing w:line="168" w:lineRule="auto"/>
                        <w:ind w:leftChars="50" w:left="360" w:hangingChars="130" w:hanging="26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① Tomcat v9.0  Server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2249600" behindDoc="0" locked="0" layoutInCell="1" allowOverlap="1" wp14:anchorId="1128F4CE" wp14:editId="6B444E23">
                <wp:simplePos x="0" y="0"/>
                <wp:positionH relativeFrom="column">
                  <wp:posOffset>2783851</wp:posOffset>
                </wp:positionH>
                <wp:positionV relativeFrom="paragraph">
                  <wp:posOffset>124934</wp:posOffset>
                </wp:positionV>
                <wp:extent cx="2255003" cy="158857"/>
                <wp:effectExtent l="19050" t="95250" r="0" b="31750"/>
                <wp:wrapNone/>
                <wp:docPr id="6188" name="직선 화살표 연결선 16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5003" cy="15885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B098F" id="직선 화살표 연결선 16410" o:spid="_x0000_s1026" type="#_x0000_t32" style="position:absolute;left:0;text-align:left;margin-left:219.2pt;margin-top:9.85pt;width:177.55pt;height:12.5pt;flip:y;z-index:25224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" strokecolor="red" strokeweight="3pt">
                <v:stroke endarrow="block"/>
              </v:shape>
            </w:pict>
          </mc:Fallback>
        </mc:AlternateContent>
      </w:r>
      <w:r w:rsidRPr="000155DD">
        <w:rPr>
          <w:noProof/>
        </w:rPr>
        <mc:AlternateContent>
          <mc:Choice Requires="wps">
            <w:drawing>
              <wp:anchor distT="0" distB="0" distL="114300" distR="114300" simplePos="0" relativeHeight="252250624" behindDoc="0" locked="0" layoutInCell="1" allowOverlap="1" wp14:anchorId="3676839C" wp14:editId="7BA3CAEA">
                <wp:simplePos x="0" y="0"/>
                <wp:positionH relativeFrom="column">
                  <wp:posOffset>238254</wp:posOffset>
                </wp:positionH>
                <wp:positionV relativeFrom="paragraph">
                  <wp:posOffset>183052</wp:posOffset>
                </wp:positionV>
                <wp:extent cx="2545597" cy="173990"/>
                <wp:effectExtent l="19050" t="19050" r="26670" b="16510"/>
                <wp:wrapNone/>
                <wp:docPr id="6189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597" cy="1739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03EE0" id="직사각형 4" o:spid="_x0000_s1026" style="position:absolute;left:0;text-align:left;margin-left:18.75pt;margin-top:14.4pt;width:200.45pt;height:13.7pt;z-index:25225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" fillcolor="yellow" strokecolor="red" strokeweight="2.25pt">
                <v:fill opacity="19789f"/>
              </v:rect>
            </w:pict>
          </mc:Fallback>
        </mc:AlternateContent>
      </w:r>
      <w:r w:rsidRPr="000155DD">
        <w:rPr>
          <w:noProof/>
        </w:rPr>
        <mc:AlternateContent>
          <mc:Choice Requires="wps">
            <w:drawing>
              <wp:anchor distT="0" distB="0" distL="114300" distR="114300" simplePos="0" relativeHeight="252248576" behindDoc="0" locked="0" layoutInCell="1" allowOverlap="1" wp14:anchorId="55AC6BA4" wp14:editId="52AA5D80">
                <wp:simplePos x="0" y="0"/>
                <wp:positionH relativeFrom="column">
                  <wp:posOffset>4992359</wp:posOffset>
                </wp:positionH>
                <wp:positionV relativeFrom="paragraph">
                  <wp:posOffset>31944</wp:posOffset>
                </wp:positionV>
                <wp:extent cx="205353" cy="173990"/>
                <wp:effectExtent l="19050" t="19050" r="23495" b="16510"/>
                <wp:wrapNone/>
                <wp:docPr id="6190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3" cy="1739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3F673" id="직사각형 4" o:spid="_x0000_s1026" style="position:absolute;left:0;text-align:left;margin-left:393.1pt;margin-top:2.5pt;width:16.15pt;height:13.7pt;z-index:25224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" fillcolor="yellow" strokecolor="red" strokeweight="2.25pt">
                <v:fill opacity="19789f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CD1D90E" wp14:editId="4980DAF5">
            <wp:extent cx="5943600" cy="2412365"/>
            <wp:effectExtent l="19050" t="19050" r="19050" b="26035"/>
            <wp:docPr id="6192" name="그림 16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23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6B7405" w14:textId="77777777" w:rsidR="00C83CD4" w:rsidRDefault="00C83CD4" w:rsidP="00C83CD4">
      <w:pPr>
        <w:jc w:val="center"/>
        <w:rPr>
          <w:rFonts w:ascii="맑은 고딕" w:hAnsi="맑은 고딕"/>
        </w:rPr>
      </w:pPr>
    </w:p>
    <w:p w14:paraId="2A4ED423" w14:textId="77777777" w:rsidR="00C83CD4" w:rsidRDefault="00C83CD4" w:rsidP="00C83CD4">
      <w:pPr>
        <w:jc w:val="left"/>
        <w:rPr>
          <w:rFonts w:ascii="맑은 고딕" w:hAnsi="맑은 고딕"/>
        </w:rPr>
      </w:pPr>
    </w:p>
    <w:p w14:paraId="2D2D00FB" w14:textId="77777777" w:rsidR="00C83CD4" w:rsidRDefault="00C83CD4" w:rsidP="00C83CD4">
      <w:pPr>
        <w:jc w:val="left"/>
        <w:rPr>
          <w:rFonts w:ascii="맑은 고딕" w:hAnsi="맑은 고딕"/>
        </w:rPr>
      </w:pPr>
    </w:p>
    <w:p w14:paraId="328B74DA" w14:textId="77777777" w:rsidR="00C83CD4" w:rsidRDefault="00C83CD4" w:rsidP="00C83CD4">
      <w:pPr>
        <w:rPr>
          <w:rFonts w:asciiTheme="minorEastAsia" w:eastAsiaTheme="minorEastAsia" w:hAnsiTheme="minorEastAsia"/>
          <w:lang w:val="en-GB"/>
        </w:rPr>
      </w:pPr>
    </w:p>
    <w:p w14:paraId="2B0E969B" w14:textId="77777777" w:rsidR="00C83CD4" w:rsidRDefault="00C83CD4" w:rsidP="00C83CD4">
      <w:pPr>
        <w:rPr>
          <w:rFonts w:asciiTheme="minorEastAsia" w:eastAsiaTheme="minorEastAsia" w:hAnsiTheme="minorEastAsia"/>
          <w:lang w:val="en-GB"/>
        </w:rPr>
      </w:pPr>
    </w:p>
    <w:p w14:paraId="69B46FC1" w14:textId="77777777" w:rsidR="00C83CD4" w:rsidRDefault="00C83CD4" w:rsidP="00C83CD4">
      <w:pPr>
        <w:rPr>
          <w:rFonts w:asciiTheme="minorEastAsia" w:eastAsiaTheme="minorEastAsia" w:hAnsiTheme="minorEastAsia"/>
          <w:lang w:val="en-GB"/>
        </w:rPr>
      </w:pPr>
    </w:p>
    <w:p w14:paraId="4A3028D6" w14:textId="77777777" w:rsidR="00C83CD4" w:rsidRDefault="00C83CD4" w:rsidP="00C83CD4">
      <w:pPr>
        <w:rPr>
          <w:rFonts w:asciiTheme="minorEastAsia" w:eastAsiaTheme="minorEastAsia" w:hAnsiTheme="minorEastAsia"/>
          <w:lang w:val="en-GB"/>
        </w:rPr>
      </w:pPr>
    </w:p>
    <w:p w14:paraId="31E553C6" w14:textId="77777777" w:rsidR="00A25897" w:rsidRPr="00DB3C6A" w:rsidRDefault="00A25897" w:rsidP="00A25897">
      <w:pPr>
        <w:pStyle w:val="Heading3"/>
        <w:rPr>
          <w:rFonts w:asciiTheme="minorEastAsia" w:eastAsiaTheme="minorEastAsia" w:hAnsiTheme="minorEastAsia"/>
        </w:rPr>
      </w:pPr>
      <w:bookmarkStart w:id="39" w:name="_Toc98421861"/>
      <w:r w:rsidRPr="00A25897">
        <w:rPr>
          <w:rFonts w:hint="eastAsia"/>
        </w:rPr>
        <w:lastRenderedPageBreak/>
        <w:t>테스트</w:t>
      </w:r>
      <w:bookmarkEnd w:id="39"/>
    </w:p>
    <w:p w14:paraId="6BB660F1" w14:textId="09034035" w:rsidR="00AF388C" w:rsidRDefault="004B55C6">
      <w:pPr>
        <w:overflowPunct/>
        <w:autoSpaceDE/>
        <w:autoSpaceDN/>
        <w:adjustRightInd/>
        <w:jc w:val="left"/>
        <w:textAlignment w:val="auto"/>
        <w:rPr>
          <w:rFonts w:ascii="Arial" w:hAnsi="Arial"/>
          <w:lang w:val="en-GB"/>
        </w:rPr>
      </w:pPr>
      <w:r>
        <w:rPr>
          <w:noProof/>
        </w:rPr>
        <w:drawing>
          <wp:inline distT="0" distB="0" distL="0" distR="0" wp14:anchorId="5CC2ED6B" wp14:editId="3341606D">
            <wp:extent cx="6607175" cy="4506595"/>
            <wp:effectExtent l="0" t="0" r="3175" b="8255"/>
            <wp:docPr id="6194" name="Picture 6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607175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2B6B1" w14:textId="77777777" w:rsidR="00994FAA" w:rsidRDefault="00994FAA" w:rsidP="003A0177">
      <w:pPr>
        <w:jc w:val="left"/>
        <w:rPr>
          <w:rFonts w:ascii="맑은 고딕" w:hAnsi="맑은 고딕"/>
        </w:rPr>
      </w:pPr>
    </w:p>
    <w:p w14:paraId="3D0A476E" w14:textId="77777777" w:rsidR="00994FAA" w:rsidRPr="00C52891" w:rsidRDefault="00994FAA" w:rsidP="003A0177">
      <w:pPr>
        <w:jc w:val="left"/>
        <w:rPr>
          <w:rFonts w:ascii="맑은 고딕" w:hAnsi="맑은 고딕"/>
        </w:rPr>
      </w:pPr>
    </w:p>
    <w:p w14:paraId="2E2C66F3" w14:textId="77777777" w:rsidR="00BF5E64" w:rsidRDefault="00BF5E64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b/>
          <w:sz w:val="28"/>
          <w:szCs w:val="28"/>
          <w:lang w:val="en-GB"/>
        </w:rPr>
      </w:pPr>
      <w:r>
        <w:br w:type="page"/>
      </w:r>
    </w:p>
    <w:p w14:paraId="180BD639" w14:textId="412E7432" w:rsidR="00616AC3" w:rsidRDefault="0061115C" w:rsidP="0061115C">
      <w:pPr>
        <w:pStyle w:val="Heading1"/>
      </w:pPr>
      <w:bookmarkStart w:id="40" w:name="_Toc98421862"/>
      <w:r>
        <w:rPr>
          <w:rFonts w:hint="eastAsia"/>
        </w:rPr>
        <w:lastRenderedPageBreak/>
        <w:t xml:space="preserve">개발툴 </w:t>
      </w:r>
      <w:r w:rsidR="002B7676">
        <w:rPr>
          <w:rFonts w:hint="eastAsia"/>
        </w:rPr>
        <w:t>사용</w:t>
      </w:r>
      <w:r w:rsidR="003973D5">
        <w:rPr>
          <w:rFonts w:hint="eastAsia"/>
        </w:rPr>
        <w:t>성 향상</w:t>
      </w:r>
      <w:bookmarkEnd w:id="40"/>
    </w:p>
    <w:p w14:paraId="5B595228" w14:textId="1502E4AC" w:rsidR="00E0108B" w:rsidRPr="00E0108B" w:rsidRDefault="00E0108B" w:rsidP="00E0108B">
      <w:pPr>
        <w:pStyle w:val="Heading2"/>
        <w:tabs>
          <w:tab w:val="num" w:pos="851"/>
        </w:tabs>
        <w:ind w:left="851" w:hanging="851"/>
        <w:jc w:val="left"/>
      </w:pPr>
      <w:bookmarkStart w:id="41" w:name="_Toc98421863"/>
      <w:r>
        <w:rPr>
          <w:rFonts w:hint="eastAsia"/>
        </w:rPr>
        <w:t>JVM 메모리 설정 변경</w:t>
      </w:r>
      <w:bookmarkEnd w:id="41"/>
    </w:p>
    <w:p w14:paraId="6766015F" w14:textId="22E9E109" w:rsidR="0061115C" w:rsidRPr="00CC0A9C" w:rsidRDefault="0061115C" w:rsidP="0007787A">
      <w:pPr>
        <w:pStyle w:val="ListParagraph"/>
        <w:numPr>
          <w:ilvl w:val="0"/>
          <w:numId w:val="32"/>
        </w:numPr>
        <w:ind w:leftChars="0"/>
        <w:jc w:val="left"/>
        <w:rPr>
          <w:rFonts w:ascii="맑은 고딕" w:hAnsi="맑은 고딕"/>
        </w:rPr>
      </w:pPr>
      <w:r w:rsidRPr="00CC0A9C">
        <w:rPr>
          <w:rFonts w:ascii="맑은 고딕" w:hAnsi="맑은 고딕" w:hint="eastAsia"/>
        </w:rPr>
        <w:t>프레임워크 개발과 Wesquere 화면 개발을 같이 사용하기 때문에 개발툴 기동시 사용할 JVM의 Heap메모리 를 가용가능한 범위에서 설정하여 개발환경을 변경할 수 있다.</w:t>
      </w:r>
    </w:p>
    <w:p w14:paraId="4731A7C0" w14:textId="03621328" w:rsidR="0061115C" w:rsidRPr="002A5776" w:rsidRDefault="0061115C" w:rsidP="0007787A">
      <w:pPr>
        <w:pStyle w:val="ListParagraph"/>
        <w:numPr>
          <w:ilvl w:val="0"/>
          <w:numId w:val="32"/>
        </w:numPr>
        <w:ind w:leftChars="0"/>
        <w:jc w:val="left"/>
        <w:rPr>
          <w:rFonts w:ascii="맑은 고딕" w:hAnsi="맑은 고딕"/>
          <w:b/>
          <w:color w:val="FF0000"/>
        </w:rPr>
      </w:pPr>
      <w:r w:rsidRPr="002A5776">
        <w:rPr>
          <w:rFonts w:ascii="맑은 고딕" w:hAnsi="맑은 고딕" w:hint="eastAsia"/>
          <w:b/>
          <w:color w:val="FF0000"/>
        </w:rPr>
        <w:t>개발툴에서 사용할 메모리 설정 변경의 범위는 개발PC의 메인</w:t>
      </w:r>
      <w:r w:rsidR="002A5776" w:rsidRPr="002A5776">
        <w:rPr>
          <w:rFonts w:ascii="맑은 고딕" w:hAnsi="맑은 고딕" w:hint="eastAsia"/>
          <w:b/>
          <w:color w:val="FF0000"/>
        </w:rPr>
        <w:t xml:space="preserve"> </w:t>
      </w:r>
      <w:r w:rsidRPr="002A5776">
        <w:rPr>
          <w:rFonts w:ascii="맑은 고딕" w:hAnsi="맑은 고딕" w:hint="eastAsia"/>
          <w:b/>
          <w:color w:val="FF0000"/>
        </w:rPr>
        <w:t>메모리 전체 사이즈에 따라 사용할 수 있는 최대변경 값이 다르다.</w:t>
      </w:r>
    </w:p>
    <w:p w14:paraId="71052CAA" w14:textId="77777777" w:rsidR="00533EB9" w:rsidRPr="00CC0A9C" w:rsidRDefault="00533EB9" w:rsidP="00533EB9">
      <w:pPr>
        <w:pStyle w:val="ListParagraph"/>
        <w:ind w:leftChars="0" w:left="760"/>
        <w:jc w:val="left"/>
        <w:rPr>
          <w:rFonts w:ascii="맑은 고딕" w:hAnsi="맑은 고딕"/>
        </w:rPr>
      </w:pPr>
    </w:p>
    <w:p w14:paraId="58A19FD8" w14:textId="1CD8FA5D" w:rsidR="00D67DA8" w:rsidRDefault="00D67DA8" w:rsidP="0007787A">
      <w:pPr>
        <w:pStyle w:val="ListParagraph"/>
        <w:numPr>
          <w:ilvl w:val="0"/>
          <w:numId w:val="33"/>
        </w:numPr>
        <w:ind w:leftChars="0"/>
        <w:jc w:val="left"/>
        <w:rPr>
          <w:rFonts w:ascii="맑은 고딕" w:hAnsi="맑은 고딕"/>
        </w:rPr>
      </w:pPr>
      <w:r>
        <w:rPr>
          <w:rFonts w:ascii="맑은 고딕" w:hAnsi="맑은 고딕" w:hint="eastAsia"/>
        </w:rPr>
        <w:t xml:space="preserve"> </w:t>
      </w:r>
      <w:r w:rsidRPr="00D67DA8">
        <w:rPr>
          <w:rFonts w:ascii="맑은 고딕" w:hAnsi="맑은 고딕" w:hint="eastAsia"/>
        </w:rPr>
        <w:t xml:space="preserve">사전작업 </w:t>
      </w:r>
    </w:p>
    <w:p w14:paraId="4B097124" w14:textId="487D6A1A" w:rsidR="00D67DA8" w:rsidRDefault="00D67DA8" w:rsidP="00D67DA8">
      <w:pPr>
        <w:pStyle w:val="ListParagraph"/>
        <w:ind w:leftChars="0" w:left="760"/>
        <w:jc w:val="left"/>
        <w:rPr>
          <w:rFonts w:ascii="맑은 고딕" w:hAnsi="맑은 고딕"/>
        </w:rPr>
      </w:pPr>
      <w:r>
        <w:rPr>
          <w:rFonts w:ascii="맑은 고딕" w:hAnsi="맑은 고딕" w:hint="eastAsia"/>
        </w:rPr>
        <w:t>프레임워크 개발툴을 종료한다.</w:t>
      </w:r>
    </w:p>
    <w:p w14:paraId="0E5C3E11" w14:textId="77777777" w:rsidR="00D67DA8" w:rsidRPr="00D67DA8" w:rsidRDefault="00D67DA8" w:rsidP="00D67DA8">
      <w:pPr>
        <w:pStyle w:val="ListParagraph"/>
        <w:ind w:leftChars="0" w:left="760"/>
        <w:jc w:val="left"/>
        <w:rPr>
          <w:rFonts w:ascii="맑은 고딕" w:hAnsi="맑은 고딕"/>
        </w:rPr>
      </w:pPr>
    </w:p>
    <w:p w14:paraId="097FAF50" w14:textId="11E81D9D" w:rsidR="0061115C" w:rsidRPr="00D23DBB" w:rsidRDefault="00D23DBB" w:rsidP="0007787A">
      <w:pPr>
        <w:pStyle w:val="ListParagraph"/>
        <w:numPr>
          <w:ilvl w:val="0"/>
          <w:numId w:val="33"/>
        </w:numPr>
        <w:ind w:leftChars="0"/>
        <w:jc w:val="left"/>
        <w:rPr>
          <w:rFonts w:ascii="맑은 고딕" w:hAnsi="맑은 고딕"/>
        </w:rPr>
      </w:pPr>
      <w:r>
        <w:rPr>
          <w:rFonts w:ascii="맑은 고딕" w:hAnsi="맑은 고딕" w:hint="eastAsia"/>
        </w:rPr>
        <w:t xml:space="preserve"> </w:t>
      </w:r>
      <w:r w:rsidRPr="00D23DBB">
        <w:rPr>
          <w:rFonts w:ascii="맑은 고딕" w:hAnsi="맑은 고딕" w:hint="eastAsia"/>
        </w:rPr>
        <w:t>설정변경 파일 열기</w:t>
      </w:r>
    </w:p>
    <w:p w14:paraId="775F0ABC" w14:textId="2F8C85E3" w:rsidR="00D23DBB" w:rsidRDefault="001C2722" w:rsidP="00D23DBB">
      <w:pPr>
        <w:jc w:val="center"/>
        <w:rPr>
          <w:rFonts w:ascii="맑은 고딕" w:hAnsi="맑은 고딕"/>
        </w:rPr>
      </w:pP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 wp14:anchorId="06E8DA8C" wp14:editId="0D129CE6">
                <wp:simplePos x="0" y="0"/>
                <wp:positionH relativeFrom="column">
                  <wp:posOffset>2136797</wp:posOffset>
                </wp:positionH>
                <wp:positionV relativeFrom="paragraph">
                  <wp:posOffset>79418</wp:posOffset>
                </wp:positionV>
                <wp:extent cx="3088037" cy="287655"/>
                <wp:effectExtent l="0" t="0" r="17145" b="188595"/>
                <wp:wrapNone/>
                <wp:docPr id="9247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8037" cy="287655"/>
                        </a:xfrm>
                        <a:prstGeom prst="wedgeRectCallout">
                          <a:avLst>
                            <a:gd name="adj1" fmla="val 11598"/>
                            <a:gd name="adj2" fmla="val 10596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809D2" w14:textId="1672DC67" w:rsidR="00D30B3B" w:rsidRPr="00FD5655" w:rsidRDefault="00D30B3B" w:rsidP="001C2722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ind w:firstLineChars="50" w:firstLine="100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 w:rsidRPr="001C2722"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C:\InswaveTool\tools\eclipse64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 xml:space="preserve"> 디렉토리로 이동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E8DA8C" id="_x0000_s1076" type="#_x0000_t61" style="position:absolute;left:0;text-align:left;margin-left:168.25pt;margin-top:6.25pt;width:243.15pt;height:22.65pt;z-index:25142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" adj="13305,33689" fillcolor="#4f81bd [3204]" strokecolor="#243f60 [1604]" strokeweight="2pt">
                <v:textbox inset="0,0,0,0">
                  <w:txbxContent>
                    <w:p w14:paraId="38F809D2" w14:textId="1672DC67" w:rsidR="00D30B3B" w:rsidRPr="00FD5655" w:rsidRDefault="00D30B3B" w:rsidP="001C2722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ind w:firstLineChars="50" w:firstLine="100"/>
                        <w:jc w:val="center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 w:rsidRPr="001C2722">
                        <w:rPr>
                          <w:rFonts w:asciiTheme="minorEastAsia" w:eastAsiaTheme="minorEastAsia" w:hAnsiTheme="minorEastAsia"/>
                          <w:b/>
                        </w:rPr>
                        <w:t>C:\InswaveTool\tools\eclipse64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 xml:space="preserve"> 디렉토리로 이동</w:t>
                      </w:r>
                    </w:p>
                  </w:txbxContent>
                </v:textbox>
              </v:shape>
            </w:pict>
          </mc:Fallback>
        </mc:AlternateContent>
      </w:r>
      <w:r w:rsidR="00D23DBB" w:rsidRPr="000155DD">
        <w:rPr>
          <w:noProof/>
        </w:rPr>
        <mc:AlternateContent>
          <mc:Choice Requires="wps">
            <w:drawing>
              <wp:anchor distT="0" distB="0" distL="114300" distR="114300" simplePos="0" relativeHeight="251425280" behindDoc="0" locked="0" layoutInCell="1" allowOverlap="1" wp14:anchorId="52550CEE" wp14:editId="1E19E2DF">
                <wp:simplePos x="0" y="0"/>
                <wp:positionH relativeFrom="column">
                  <wp:posOffset>2435138</wp:posOffset>
                </wp:positionH>
                <wp:positionV relativeFrom="paragraph">
                  <wp:posOffset>501747</wp:posOffset>
                </wp:positionV>
                <wp:extent cx="2642461" cy="255270"/>
                <wp:effectExtent l="19050" t="19050" r="24765" b="11430"/>
                <wp:wrapNone/>
                <wp:docPr id="9243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461" cy="25527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CF65E" id="직사각형 4" o:spid="_x0000_s1026" style="position:absolute;left:0;text-align:left;margin-left:191.75pt;margin-top:39.5pt;width:208.05pt;height:20.1pt;z-index:2514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" fillcolor="yellow" strokecolor="red" strokeweight="2.25pt">
                <v:fill opacity="19789f"/>
              </v:rect>
            </w:pict>
          </mc:Fallback>
        </mc:AlternateContent>
      </w:r>
      <w:r w:rsidR="00D23DBB">
        <w:rPr>
          <w:noProof/>
        </w:rPr>
        <w:drawing>
          <wp:inline distT="0" distB="0" distL="0" distR="0" wp14:anchorId="07574379" wp14:editId="62214B25">
            <wp:extent cx="4262034" cy="794249"/>
            <wp:effectExtent l="19050" t="19050" r="24765" b="25400"/>
            <wp:docPr id="9241" name="그림 9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277165" cy="7970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8211FB" w14:textId="77777777" w:rsidR="00533EB9" w:rsidRDefault="00533EB9" w:rsidP="00533EB9">
      <w:pPr>
        <w:jc w:val="left"/>
        <w:rPr>
          <w:rFonts w:ascii="맑은 고딕" w:hAnsi="맑은 고딕"/>
        </w:rPr>
      </w:pPr>
    </w:p>
    <w:p w14:paraId="236EE63C" w14:textId="310B059E" w:rsidR="00533EB9" w:rsidRPr="000E40C6" w:rsidRDefault="000E40C6" w:rsidP="0007787A">
      <w:pPr>
        <w:pStyle w:val="ListParagraph"/>
        <w:numPr>
          <w:ilvl w:val="0"/>
          <w:numId w:val="33"/>
        </w:numPr>
        <w:ind w:leftChars="0"/>
        <w:jc w:val="left"/>
        <w:rPr>
          <w:rFonts w:ascii="맑은 고딕" w:hAnsi="맑은 고딕"/>
        </w:rPr>
      </w:pPr>
      <w:r>
        <w:rPr>
          <w:rFonts w:ascii="맑은 고딕" w:hAnsi="맑은 고딕" w:hint="eastAsia"/>
        </w:rPr>
        <w:t xml:space="preserve"> </w:t>
      </w:r>
      <w:r w:rsidRPr="000E40C6">
        <w:rPr>
          <w:rFonts w:ascii="맑은 고딕" w:hAnsi="맑은 고딕" w:hint="eastAsia"/>
        </w:rPr>
        <w:t>개발툴 설정파일 열기</w:t>
      </w:r>
    </w:p>
    <w:p w14:paraId="4D56B52E" w14:textId="4A709C28" w:rsidR="00354D3C" w:rsidRDefault="00016706" w:rsidP="0030728D">
      <w:pPr>
        <w:jc w:val="center"/>
        <w:rPr>
          <w:rFonts w:ascii="맑은 고딕" w:hAnsi="맑은 고딕"/>
        </w:rPr>
      </w:pP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 wp14:anchorId="482C6041" wp14:editId="324CA4E2">
                <wp:simplePos x="0" y="0"/>
                <wp:positionH relativeFrom="column">
                  <wp:posOffset>1090510</wp:posOffset>
                </wp:positionH>
                <wp:positionV relativeFrom="paragraph">
                  <wp:posOffset>2225675</wp:posOffset>
                </wp:positionV>
                <wp:extent cx="2874903" cy="287655"/>
                <wp:effectExtent l="0" t="0" r="20955" b="188595"/>
                <wp:wrapNone/>
                <wp:docPr id="10240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4903" cy="287655"/>
                        </a:xfrm>
                        <a:prstGeom prst="wedgeRectCallout">
                          <a:avLst>
                            <a:gd name="adj1" fmla="val -49130"/>
                            <a:gd name="adj2" fmla="val 10731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99068" w14:textId="6CE3F270" w:rsidR="00D30B3B" w:rsidRPr="00FD5655" w:rsidRDefault="00D30B3B" w:rsidP="00016706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ind w:firstLineChars="50" w:firstLine="100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 xml:space="preserve"> Text 편집기에서 eclips.ini 파일을 표시한다.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2C6041" id="_x0000_s1077" type="#_x0000_t61" style="position:absolute;left:0;text-align:left;margin-left:85.85pt;margin-top:175.25pt;width:226.35pt;height:22.65pt;z-index:25143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" adj="188,33980" fillcolor="#4f81bd [3204]" strokecolor="#243f60 [1604]" strokeweight="2pt">
                <v:textbox inset="0,0,0,0">
                  <w:txbxContent>
                    <w:p w14:paraId="48699068" w14:textId="6CE3F270" w:rsidR="00D30B3B" w:rsidRPr="00FD5655" w:rsidRDefault="00D30B3B" w:rsidP="00016706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ind w:firstLineChars="50" w:firstLine="100"/>
                        <w:jc w:val="center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 xml:space="preserve"> Text 편집기에서 eclips.ini 파일을 표시한다.</w:t>
                      </w:r>
                    </w:p>
                  </w:txbxContent>
                </v:textbox>
              </v:shape>
            </w:pict>
          </mc:Fallback>
        </mc:AlternateContent>
      </w:r>
      <w:r w:rsidR="00354D3C" w:rsidRPr="000155DD">
        <w:rPr>
          <w:noProof/>
        </w:rPr>
        <mc:AlternateContent>
          <mc:Choice Requires="wps">
            <w:drawing>
              <wp:anchor distT="0" distB="0" distL="114300" distR="114300" simplePos="0" relativeHeight="251427328" behindDoc="0" locked="0" layoutInCell="1" allowOverlap="1" wp14:anchorId="2BA1D224" wp14:editId="415E2ECB">
                <wp:simplePos x="0" y="0"/>
                <wp:positionH relativeFrom="column">
                  <wp:posOffset>149140</wp:posOffset>
                </wp:positionH>
                <wp:positionV relativeFrom="paragraph">
                  <wp:posOffset>2562849</wp:posOffset>
                </wp:positionV>
                <wp:extent cx="891152" cy="255270"/>
                <wp:effectExtent l="19050" t="19050" r="23495" b="11430"/>
                <wp:wrapNone/>
                <wp:docPr id="9246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152" cy="25527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190EB" id="직사각형 4" o:spid="_x0000_s1026" style="position:absolute;left:0;text-align:left;margin-left:11.75pt;margin-top:201.8pt;width:70.15pt;height:20.1pt;z-index:2514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" fillcolor="yellow" strokecolor="red" strokeweight="2.25pt">
                <v:fill opacity="19789f"/>
              </v:rect>
            </w:pict>
          </mc:Fallback>
        </mc:AlternateContent>
      </w:r>
      <w:r w:rsidR="00354D3C">
        <w:rPr>
          <w:noProof/>
        </w:rPr>
        <w:drawing>
          <wp:inline distT="0" distB="0" distL="0" distR="0" wp14:anchorId="560014E4" wp14:editId="55360088">
            <wp:extent cx="5943600" cy="3703320"/>
            <wp:effectExtent l="19050" t="19050" r="19050" b="11430"/>
            <wp:docPr id="9244" name="그림 9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3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717570" w14:textId="77777777" w:rsidR="00354D3C" w:rsidRDefault="00354D3C" w:rsidP="00354D3C">
      <w:pPr>
        <w:jc w:val="left"/>
        <w:rPr>
          <w:rFonts w:ascii="맑은 고딕" w:hAnsi="맑은 고딕"/>
        </w:rPr>
      </w:pPr>
    </w:p>
    <w:p w14:paraId="25B3075B" w14:textId="14A4D728" w:rsidR="00354D3C" w:rsidRPr="00B53994" w:rsidRDefault="00B53994" w:rsidP="0007787A">
      <w:pPr>
        <w:pStyle w:val="ListParagraph"/>
        <w:numPr>
          <w:ilvl w:val="0"/>
          <w:numId w:val="33"/>
        </w:numPr>
        <w:ind w:leftChars="0"/>
        <w:jc w:val="left"/>
        <w:rPr>
          <w:rFonts w:ascii="맑은 고딕" w:hAnsi="맑은 고딕"/>
        </w:rPr>
      </w:pPr>
      <w:r>
        <w:rPr>
          <w:rFonts w:ascii="맑은 고딕" w:hAnsi="맑은 고딕" w:hint="eastAsia"/>
        </w:rPr>
        <w:t xml:space="preserve"> </w:t>
      </w:r>
      <w:r w:rsidR="00EF62FD" w:rsidRPr="00B53994">
        <w:rPr>
          <w:rFonts w:ascii="맑은 고딕" w:hAnsi="맑은 고딕" w:hint="eastAsia"/>
        </w:rPr>
        <w:t>메모리 사이즈 변경 후 저장</w:t>
      </w:r>
    </w:p>
    <w:p w14:paraId="602DF457" w14:textId="245EB0F4" w:rsidR="00354D3C" w:rsidRPr="00A8789B" w:rsidRDefault="00EF34C9" w:rsidP="00A8789B">
      <w:pPr>
        <w:jc w:val="center"/>
        <w:rPr>
          <w:rFonts w:ascii="맑은 고딕" w:hAnsi="맑은 고딕"/>
        </w:rPr>
      </w:pPr>
      <w:r w:rsidRPr="00760DA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56402FCA" wp14:editId="13BF32A2">
                <wp:simplePos x="0" y="0"/>
                <wp:positionH relativeFrom="column">
                  <wp:posOffset>2136775</wp:posOffset>
                </wp:positionH>
                <wp:positionV relativeFrom="paragraph">
                  <wp:posOffset>1181735</wp:posOffset>
                </wp:positionV>
                <wp:extent cx="2874645" cy="287655"/>
                <wp:effectExtent l="0" t="0" r="20955" b="340995"/>
                <wp:wrapNone/>
                <wp:docPr id="10248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4645" cy="287655"/>
                        </a:xfrm>
                        <a:prstGeom prst="wedgeRectCallout">
                          <a:avLst>
                            <a:gd name="adj1" fmla="val -26217"/>
                            <a:gd name="adj2" fmla="val 15715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F07C5" w14:textId="31973BA1" w:rsidR="00D30B3B" w:rsidRPr="00FD5655" w:rsidRDefault="00D30B3B" w:rsidP="00EF34C9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ind w:firstLineChars="50" w:firstLine="100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 xml:space="preserve"> 최소 사용량부터 최대 사용량까지 입력 후 저장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402FCA" id="_x0000_s1078" type="#_x0000_t61" style="position:absolute;left:0;text-align:left;margin-left:168.25pt;margin-top:93.05pt;width:226.35pt;height:22.65pt;z-index:25143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" adj="5137,44745" fillcolor="#4f81bd [3204]" strokecolor="#243f60 [1604]" strokeweight="2pt">
                <v:textbox inset="0,0,0,0">
                  <w:txbxContent>
                    <w:p w14:paraId="20BF07C5" w14:textId="31973BA1" w:rsidR="00D30B3B" w:rsidRPr="00FD5655" w:rsidRDefault="00D30B3B" w:rsidP="00EF34C9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ind w:firstLineChars="50" w:firstLine="100"/>
                        <w:jc w:val="center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 xml:space="preserve"> 최소 사용량부터 최대 사용량까지 입력 후 저장</w:t>
                      </w:r>
                    </w:p>
                  </w:txbxContent>
                </v:textbox>
              </v:shape>
            </w:pict>
          </mc:Fallback>
        </mc:AlternateContent>
      </w:r>
      <w:r w:rsidRPr="001B3F9E">
        <w:rPr>
          <w:noProof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 wp14:anchorId="3D6D89D5" wp14:editId="2906206F">
                <wp:simplePos x="0" y="0"/>
                <wp:positionH relativeFrom="column">
                  <wp:posOffset>1973687</wp:posOffset>
                </wp:positionH>
                <wp:positionV relativeFrom="paragraph">
                  <wp:posOffset>2013843</wp:posOffset>
                </wp:positionV>
                <wp:extent cx="438785" cy="935355"/>
                <wp:effectExtent l="18415" t="114935" r="0" b="132080"/>
                <wp:wrapNone/>
                <wp:docPr id="10247" name="아래쪽 화살표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13876">
                          <a:off x="0" y="0"/>
                          <a:ext cx="438785" cy="93535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1CD7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아래쪽 화살표 6" o:spid="_x0000_s1026" type="#_x0000_t67" style="position:absolute;left:0;text-align:left;margin-left:155.4pt;margin-top:158.55pt;width:34.55pt;height:73.65pt;rotation:-7849164fd;z-index:25143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" adj="16534" fillcolor="#4f81bd [3204]" strokecolor="#243f60 [1604]" strokeweight="2pt"/>
            </w:pict>
          </mc:Fallback>
        </mc:AlternateContent>
      </w:r>
      <w:r w:rsidR="00A8789B">
        <w:rPr>
          <w:noProof/>
        </w:rPr>
        <w:drawing>
          <wp:anchor distT="0" distB="0" distL="114300" distR="114300" simplePos="0" relativeHeight="251435520" behindDoc="0" locked="0" layoutInCell="1" allowOverlap="1" wp14:anchorId="26515370" wp14:editId="6B1702E9">
            <wp:simplePos x="0" y="0"/>
            <wp:positionH relativeFrom="column">
              <wp:posOffset>2314575</wp:posOffset>
            </wp:positionH>
            <wp:positionV relativeFrom="paragraph">
              <wp:posOffset>1677670</wp:posOffset>
            </wp:positionV>
            <wp:extent cx="2398213" cy="809786"/>
            <wp:effectExtent l="38100" t="38100" r="40640" b="47625"/>
            <wp:wrapNone/>
            <wp:docPr id="10245" name="그림 1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213" cy="809786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89B" w:rsidRPr="000155DD">
        <w:rPr>
          <w:noProof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 wp14:anchorId="7C41DE37" wp14:editId="6CD79483">
                <wp:simplePos x="0" y="0"/>
                <wp:positionH relativeFrom="column">
                  <wp:posOffset>1087120</wp:posOffset>
                </wp:positionH>
                <wp:positionV relativeFrom="paragraph">
                  <wp:posOffset>2698750</wp:posOffset>
                </wp:positionV>
                <wp:extent cx="890905" cy="255270"/>
                <wp:effectExtent l="19050" t="19050" r="23495" b="11430"/>
                <wp:wrapNone/>
                <wp:docPr id="10242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905" cy="25527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E6797" id="직사각형 4" o:spid="_x0000_s1026" style="position:absolute;left:0;text-align:left;margin-left:85.6pt;margin-top:212.5pt;width:70.15pt;height:20.1pt;z-index:2514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" fillcolor="yellow" strokecolor="red" strokeweight="2.25pt">
                <v:fill opacity="19789f"/>
              </v:rect>
            </w:pict>
          </mc:Fallback>
        </mc:AlternateContent>
      </w:r>
      <w:r w:rsidR="00A8789B">
        <w:rPr>
          <w:noProof/>
        </w:rPr>
        <w:drawing>
          <wp:inline distT="0" distB="0" distL="0" distR="0" wp14:anchorId="692508CD" wp14:editId="256946C6">
            <wp:extent cx="4365154" cy="3119034"/>
            <wp:effectExtent l="0" t="0" r="0" b="5715"/>
            <wp:docPr id="10241" name="그림 10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367000" cy="312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395FB" w14:textId="77777777" w:rsidR="00354D3C" w:rsidRDefault="00354D3C" w:rsidP="00354D3C">
      <w:pPr>
        <w:jc w:val="left"/>
        <w:rPr>
          <w:rFonts w:ascii="맑은 고딕" w:hAnsi="맑은 고딕"/>
        </w:rPr>
      </w:pPr>
    </w:p>
    <w:p w14:paraId="7CA54553" w14:textId="77777777" w:rsidR="00CE0C28" w:rsidRDefault="00CE0C28" w:rsidP="00354D3C">
      <w:pPr>
        <w:jc w:val="left"/>
        <w:rPr>
          <w:rFonts w:ascii="맑은 고딕" w:hAnsi="맑은 고딕"/>
        </w:rPr>
      </w:pPr>
    </w:p>
    <w:p w14:paraId="6B618BC4" w14:textId="5B1A7E95" w:rsidR="00CE0C28" w:rsidRDefault="008126C3" w:rsidP="008126C3">
      <w:pPr>
        <w:pStyle w:val="Heading2"/>
        <w:tabs>
          <w:tab w:val="num" w:pos="851"/>
        </w:tabs>
        <w:ind w:left="851" w:hanging="851"/>
        <w:jc w:val="left"/>
      </w:pPr>
      <w:bookmarkStart w:id="42" w:name="_Toc98421864"/>
      <w:r>
        <w:rPr>
          <w:rFonts w:hint="eastAsia"/>
        </w:rPr>
        <w:t>프레임워크 Validation 체크 옵션 해제</w:t>
      </w:r>
      <w:bookmarkEnd w:id="42"/>
    </w:p>
    <w:p w14:paraId="183BDFC2" w14:textId="5E73C8E8" w:rsidR="00CE0C28" w:rsidRDefault="001D521D" w:rsidP="00354D3C">
      <w:pPr>
        <w:jc w:val="left"/>
        <w:rPr>
          <w:rFonts w:ascii="맑은 고딕" w:hAnsi="맑은 고딕"/>
        </w:rPr>
      </w:pPr>
      <w:r>
        <w:rPr>
          <w:rFonts w:ascii="맑은 고딕" w:hAnsi="맑은 고딕" w:hint="eastAsia"/>
        </w:rPr>
        <w:t>SVN업데이트 수행시 Validation 체크가 수행되어 업데이트 처리 시간이 오래 걸린 경우 아래 과정에 따라 Validation 체크 옵션을 해제한다.</w:t>
      </w:r>
    </w:p>
    <w:p w14:paraId="2276F864" w14:textId="77777777" w:rsidR="008126C3" w:rsidRDefault="008126C3" w:rsidP="00354D3C">
      <w:pPr>
        <w:jc w:val="left"/>
        <w:rPr>
          <w:rFonts w:ascii="맑은 고딕" w:hAnsi="맑은 고딕"/>
        </w:rPr>
      </w:pPr>
    </w:p>
    <w:p w14:paraId="6A9EE57D" w14:textId="3EF40356" w:rsidR="001D521D" w:rsidRPr="0095326A" w:rsidRDefault="0095326A" w:rsidP="0095326A">
      <w:pPr>
        <w:jc w:val="left"/>
        <w:rPr>
          <w:rFonts w:ascii="맑은 고딕" w:hAnsi="맑은 고딕"/>
        </w:rPr>
      </w:pPr>
      <w:r w:rsidRPr="0095326A">
        <w:rPr>
          <w:rFonts w:ascii="맑은 고딕" w:hAnsi="맑은 고딕" w:hint="eastAsia"/>
        </w:rPr>
        <w:t>○</w:t>
      </w:r>
      <w:r>
        <w:rPr>
          <w:rFonts w:ascii="맑은 고딕" w:hAnsi="맑은 고딕" w:hint="eastAsia"/>
        </w:rPr>
        <w:t xml:space="preserve"> </w:t>
      </w:r>
      <w:r w:rsidR="001D521D" w:rsidRPr="0095326A">
        <w:rPr>
          <w:rFonts w:ascii="맑은 고딕" w:hAnsi="맑은 고딕" w:hint="eastAsia"/>
        </w:rPr>
        <w:t>설정화면 열기.</w:t>
      </w:r>
    </w:p>
    <w:p w14:paraId="4923DB23" w14:textId="076F19DD" w:rsidR="008126C3" w:rsidRDefault="007746DB" w:rsidP="001D521D">
      <w:pPr>
        <w:jc w:val="center"/>
        <w:rPr>
          <w:rFonts w:ascii="맑은 고딕" w:hAnsi="맑은 고딕"/>
        </w:rPr>
      </w:pP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795BF1DC" wp14:editId="52CCE408">
                <wp:simplePos x="0" y="0"/>
                <wp:positionH relativeFrom="column">
                  <wp:posOffset>1679599</wp:posOffset>
                </wp:positionH>
                <wp:positionV relativeFrom="paragraph">
                  <wp:posOffset>2081691</wp:posOffset>
                </wp:positionV>
                <wp:extent cx="1580515" cy="287655"/>
                <wp:effectExtent l="0" t="114300" r="191135" b="17145"/>
                <wp:wrapNone/>
                <wp:docPr id="68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515" cy="287655"/>
                        </a:xfrm>
                        <a:prstGeom prst="wedgeRectCallout">
                          <a:avLst>
                            <a:gd name="adj1" fmla="val 60075"/>
                            <a:gd name="adj2" fmla="val -8664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CF2B9E" w14:textId="7519E735" w:rsidR="00D30B3B" w:rsidRPr="00FD5655" w:rsidRDefault="00D30B3B" w:rsidP="007746DB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② Preference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5BF1DC" id="_x0000_s1079" type="#_x0000_t61" style="position:absolute;left:0;text-align:left;margin-left:132.25pt;margin-top:163.9pt;width:124.45pt;height:22.65pt;z-index:251581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" adj="23776,-7916" fillcolor="#4f81bd [3204]" strokecolor="#243f60 [1604]" strokeweight="2pt">
                <v:textbox inset="0,0,0,0">
                  <w:txbxContent>
                    <w:p w14:paraId="57CF2B9E" w14:textId="7519E735" w:rsidR="00D30B3B" w:rsidRPr="00FD5655" w:rsidRDefault="00D30B3B" w:rsidP="007746DB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② Preference 메뉴 선택</w:t>
                      </w:r>
                    </w:p>
                  </w:txbxContent>
                </v:textbox>
              </v:shape>
            </w:pict>
          </mc:Fallback>
        </mc:AlternateContent>
      </w: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443B87FB" wp14:editId="1954F966">
                <wp:simplePos x="0" y="0"/>
                <wp:positionH relativeFrom="column">
                  <wp:posOffset>1617603</wp:posOffset>
                </wp:positionH>
                <wp:positionV relativeFrom="paragraph">
                  <wp:posOffset>434092</wp:posOffset>
                </wp:positionV>
                <wp:extent cx="1580515" cy="287655"/>
                <wp:effectExtent l="0" t="114300" r="191135" b="17145"/>
                <wp:wrapNone/>
                <wp:docPr id="67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515" cy="287655"/>
                        </a:xfrm>
                        <a:prstGeom prst="wedgeRectCallout">
                          <a:avLst>
                            <a:gd name="adj1" fmla="val 60075"/>
                            <a:gd name="adj2" fmla="val -8664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B2B01" w14:textId="25063A78" w:rsidR="00D30B3B" w:rsidRPr="00FD5655" w:rsidRDefault="00D30B3B" w:rsidP="007746DB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① Window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B87FB" id="_x0000_s1080" type="#_x0000_t61" style="position:absolute;left:0;text-align:left;margin-left:127.35pt;margin-top:34.2pt;width:124.45pt;height:22.65pt;z-index:251580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" adj="23776,-7916" fillcolor="#4f81bd [3204]" strokecolor="#243f60 [1604]" strokeweight="2pt">
                <v:textbox inset="0,0,0,0">
                  <w:txbxContent>
                    <w:p w14:paraId="22FB2B01" w14:textId="25063A78" w:rsidR="00D30B3B" w:rsidRPr="00FD5655" w:rsidRDefault="00D30B3B" w:rsidP="007746DB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① Window 메뉴 선택</w:t>
                      </w:r>
                    </w:p>
                  </w:txbxContent>
                </v:textbox>
              </v:shape>
            </w:pict>
          </mc:Fallback>
        </mc:AlternateContent>
      </w:r>
      <w:r w:rsidR="004E5372"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4EB56789" wp14:editId="6BF08682">
                <wp:simplePos x="0" y="0"/>
                <wp:positionH relativeFrom="column">
                  <wp:posOffset>3616885</wp:posOffset>
                </wp:positionH>
                <wp:positionV relativeFrom="paragraph">
                  <wp:posOffset>434028</wp:posOffset>
                </wp:positionV>
                <wp:extent cx="321589" cy="1406536"/>
                <wp:effectExtent l="19050" t="19050" r="59690" b="41275"/>
                <wp:wrapNone/>
                <wp:docPr id="10270" name="직선 화살표 연결선 10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589" cy="140653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0EFDE0" id="직선 화살표 연결선 10270" o:spid="_x0000_s1026" type="#_x0000_t32" style="position:absolute;left:0;text-align:left;margin-left:284.8pt;margin-top:34.2pt;width:25.3pt;height:110.75pt;z-index: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" strokecolor="red" strokeweight="2.25pt">
                <v:stroke endarrow="block"/>
              </v:shape>
            </w:pict>
          </mc:Fallback>
        </mc:AlternateContent>
      </w:r>
      <w:r w:rsidR="00357F80" w:rsidRPr="000155DD"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77A02B4E" wp14:editId="05651BDF">
                <wp:simplePos x="0" y="0"/>
                <wp:positionH relativeFrom="column">
                  <wp:posOffset>3353413</wp:posOffset>
                </wp:positionH>
                <wp:positionV relativeFrom="paragraph">
                  <wp:posOffset>1821191</wp:posOffset>
                </wp:positionV>
                <wp:extent cx="1278611" cy="189854"/>
                <wp:effectExtent l="19050" t="19050" r="17145" b="20320"/>
                <wp:wrapNone/>
                <wp:docPr id="10266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611" cy="18985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C376E" id="직사각형 4" o:spid="_x0000_s1026" style="position:absolute;left:0;text-align:left;margin-left:264.05pt;margin-top:143.4pt;width:100.7pt;height:14.9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" fillcolor="yellow" strokecolor="red" strokeweight="2.25pt">
                <v:fill opacity="19789f"/>
              </v:rect>
            </w:pict>
          </mc:Fallback>
        </mc:AlternateContent>
      </w:r>
      <w:r w:rsidR="00357F80" w:rsidRPr="000155DD"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2ED9596C" wp14:editId="12EAEA32">
                <wp:simplePos x="0" y="0"/>
                <wp:positionH relativeFrom="column">
                  <wp:posOffset>3326292</wp:posOffset>
                </wp:positionH>
                <wp:positionV relativeFrom="paragraph">
                  <wp:posOffset>201618</wp:posOffset>
                </wp:positionV>
                <wp:extent cx="507570" cy="232474"/>
                <wp:effectExtent l="19050" t="19050" r="26035" b="15240"/>
                <wp:wrapNone/>
                <wp:docPr id="10265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570" cy="23247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58240" id="직사각형 4" o:spid="_x0000_s1026" style="position:absolute;left:0;text-align:left;margin-left:261.9pt;margin-top:15.9pt;width:39.95pt;height:18.3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" fillcolor="yellow" strokecolor="red" strokeweight="2.25pt">
                <v:fill opacity="19789f"/>
              </v:rect>
            </w:pict>
          </mc:Fallback>
        </mc:AlternateContent>
      </w:r>
      <w:r w:rsidR="001D521D">
        <w:rPr>
          <w:noProof/>
        </w:rPr>
        <w:drawing>
          <wp:inline distT="0" distB="0" distL="0" distR="0" wp14:anchorId="0400FFED" wp14:editId="59272BC5">
            <wp:extent cx="3828081" cy="3056680"/>
            <wp:effectExtent l="19050" t="19050" r="20320" b="10795"/>
            <wp:docPr id="10255" name="그림 1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827918" cy="3056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9024DB" w14:textId="5CBED46E" w:rsidR="00D23DBB" w:rsidRDefault="00D23DBB" w:rsidP="00354D3C">
      <w:pPr>
        <w:jc w:val="left"/>
        <w:rPr>
          <w:rFonts w:ascii="맑은 고딕" w:hAnsi="맑은 고딕"/>
        </w:rPr>
      </w:pPr>
    </w:p>
    <w:p w14:paraId="58C246BC" w14:textId="27BD6347" w:rsidR="0016003E" w:rsidRPr="0016003E" w:rsidRDefault="0016003E" w:rsidP="0016003E">
      <w:pPr>
        <w:jc w:val="left"/>
        <w:rPr>
          <w:rFonts w:ascii="맑은 고딕" w:hAnsi="맑은 고딕"/>
        </w:rPr>
      </w:pPr>
      <w:r w:rsidRPr="0016003E">
        <w:rPr>
          <w:rFonts w:ascii="맑은 고딕" w:hAnsi="맑은 고딕" w:hint="eastAsia"/>
        </w:rPr>
        <w:t>○</w:t>
      </w:r>
      <w:r>
        <w:rPr>
          <w:rFonts w:ascii="맑은 고딕" w:hAnsi="맑은 고딕" w:hint="eastAsia"/>
        </w:rPr>
        <w:t xml:space="preserve"> </w:t>
      </w:r>
      <w:r w:rsidRPr="0016003E">
        <w:rPr>
          <w:rFonts w:ascii="맑은 고딕" w:hAnsi="맑은 고딕" w:hint="eastAsia"/>
        </w:rPr>
        <w:t>체크옵션 해제</w:t>
      </w:r>
    </w:p>
    <w:p w14:paraId="55A01500" w14:textId="7239BC05" w:rsidR="0016003E" w:rsidRDefault="007746DB" w:rsidP="006A5085">
      <w:pPr>
        <w:jc w:val="center"/>
        <w:rPr>
          <w:rFonts w:ascii="맑은 고딕" w:hAnsi="맑은 고딕"/>
        </w:rPr>
      </w:pPr>
      <w:r w:rsidRPr="00760DA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8920679" wp14:editId="4EC719D4">
                <wp:simplePos x="0" y="0"/>
                <wp:positionH relativeFrom="column">
                  <wp:posOffset>2024434</wp:posOffset>
                </wp:positionH>
                <wp:positionV relativeFrom="paragraph">
                  <wp:posOffset>4871139</wp:posOffset>
                </wp:positionV>
                <wp:extent cx="1901265" cy="287655"/>
                <wp:effectExtent l="0" t="0" r="232410" b="17145"/>
                <wp:wrapNone/>
                <wp:docPr id="72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265" cy="287655"/>
                        </a:xfrm>
                        <a:prstGeom prst="wedgeRectCallout">
                          <a:avLst>
                            <a:gd name="adj1" fmla="val 60465"/>
                            <a:gd name="adj2" fmla="val -1795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36D01" w14:textId="43CF12AD" w:rsidR="00D30B3B" w:rsidRPr="00FD5655" w:rsidRDefault="00D30B3B" w:rsidP="007746DB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④ Apply and Close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920679" id="_x0000_s1081" type="#_x0000_t61" style="position:absolute;left:0;text-align:left;margin-left:159.4pt;margin-top:383.55pt;width:149.7pt;height:22.65pt;z-index:25158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" adj="23860,6922" fillcolor="#4f81bd [3204]" strokecolor="#243f60 [1604]" strokeweight="2pt">
                <v:textbox inset="0,0,0,0">
                  <w:txbxContent>
                    <w:p w14:paraId="38036D01" w14:textId="43CF12AD" w:rsidR="00D30B3B" w:rsidRPr="00FD5655" w:rsidRDefault="00D30B3B" w:rsidP="007746DB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④ Apply and Close 버튼 클릭</w:t>
                      </w:r>
                    </w:p>
                  </w:txbxContent>
                </v:textbox>
              </v:shape>
            </w:pict>
          </mc:Fallback>
        </mc:AlternateContent>
      </w: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30DE471E" wp14:editId="4736BE1F">
                <wp:simplePos x="0" y="0"/>
                <wp:positionH relativeFrom="column">
                  <wp:posOffset>3775742</wp:posOffset>
                </wp:positionH>
                <wp:positionV relativeFrom="paragraph">
                  <wp:posOffset>1732732</wp:posOffset>
                </wp:positionV>
                <wp:extent cx="2018030" cy="287655"/>
                <wp:effectExtent l="0" t="0" r="20320" b="226695"/>
                <wp:wrapNone/>
                <wp:docPr id="71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030" cy="287655"/>
                        </a:xfrm>
                        <a:prstGeom prst="wedgeRectCallout">
                          <a:avLst>
                            <a:gd name="adj1" fmla="val -457"/>
                            <a:gd name="adj2" fmla="val 11674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A8D3B7" w14:textId="7CC4D2BC" w:rsidR="00D30B3B" w:rsidRPr="00FD5655" w:rsidRDefault="00D30B3B" w:rsidP="007746DB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③ Check 항목이 모두 해제된다.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DE471E" id="_x0000_s1082" type="#_x0000_t61" style="position:absolute;left:0;text-align:left;margin-left:297.3pt;margin-top:136.45pt;width:158.9pt;height:22.65pt;z-index:251584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" adj="10701,36016" fillcolor="#4f81bd [3204]" strokecolor="#243f60 [1604]" strokeweight="2pt">
                <v:textbox inset="0,0,0,0">
                  <w:txbxContent>
                    <w:p w14:paraId="0EA8D3B7" w14:textId="7CC4D2BC" w:rsidR="00D30B3B" w:rsidRPr="00FD5655" w:rsidRDefault="00D30B3B" w:rsidP="007746DB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③ Check 항목이 모두 해제된다.</w:t>
                      </w:r>
                    </w:p>
                  </w:txbxContent>
                </v:textbox>
              </v:shape>
            </w:pict>
          </mc:Fallback>
        </mc:AlternateContent>
      </w: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A867DAD" wp14:editId="1A287884">
                <wp:simplePos x="0" y="0"/>
                <wp:positionH relativeFrom="column">
                  <wp:posOffset>1594357</wp:posOffset>
                </wp:positionH>
                <wp:positionV relativeFrom="paragraph">
                  <wp:posOffset>4499179</wp:posOffset>
                </wp:positionV>
                <wp:extent cx="1622662" cy="287655"/>
                <wp:effectExtent l="0" t="133350" r="15875" b="17145"/>
                <wp:wrapNone/>
                <wp:docPr id="70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2662" cy="287655"/>
                        </a:xfrm>
                        <a:prstGeom prst="wedgeRectCallout">
                          <a:avLst>
                            <a:gd name="adj1" fmla="val 16762"/>
                            <a:gd name="adj2" fmla="val -920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9B04D0" w14:textId="128D9A98" w:rsidR="00D30B3B" w:rsidRPr="00FD5655" w:rsidRDefault="00D30B3B" w:rsidP="007746DB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② Disable All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867DAD" id="_x0000_s1083" type="#_x0000_t61" style="position:absolute;left:0;text-align:left;margin-left:125.55pt;margin-top:354.25pt;width:127.75pt;height:22.65pt;z-index:251583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" adj="14421,-9079" fillcolor="#4f81bd [3204]" strokecolor="#243f60 [1604]" strokeweight="2pt">
                <v:textbox inset="0,0,0,0">
                  <w:txbxContent>
                    <w:p w14:paraId="129B04D0" w14:textId="128D9A98" w:rsidR="00D30B3B" w:rsidRPr="00FD5655" w:rsidRDefault="00D30B3B" w:rsidP="007746DB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② Disable All 버튼 클릭</w:t>
                      </w:r>
                    </w:p>
                  </w:txbxContent>
                </v:textbox>
              </v:shape>
            </w:pict>
          </mc:Fallback>
        </mc:AlternateContent>
      </w:r>
      <w:r w:rsidRPr="00760DA4"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175E499B" wp14:editId="1DA41DD9">
                <wp:simplePos x="0" y="0"/>
                <wp:positionH relativeFrom="column">
                  <wp:posOffset>311871</wp:posOffset>
                </wp:positionH>
                <wp:positionV relativeFrom="paragraph">
                  <wp:posOffset>3119830</wp:posOffset>
                </wp:positionV>
                <wp:extent cx="1255363" cy="287655"/>
                <wp:effectExtent l="0" t="0" r="21590" b="150495"/>
                <wp:wrapNone/>
                <wp:docPr id="69" name="사각형 설명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363" cy="287655"/>
                        </a:xfrm>
                        <a:prstGeom prst="wedgeRectCallout">
                          <a:avLst>
                            <a:gd name="adj1" fmla="val -33571"/>
                            <a:gd name="adj2" fmla="val 9653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7FC663" w14:textId="4598B90D" w:rsidR="00D30B3B" w:rsidRPr="00FD5655" w:rsidRDefault="00D30B3B" w:rsidP="007746DB">
                            <w:pPr>
                              <w:pStyle w:val="17"/>
                              <w:numPr>
                                <w:ilvl w:val="0"/>
                                <w:numId w:val="0"/>
                              </w:numPr>
                              <w:wordWrap w:val="0"/>
                              <w:ind w:firstLineChars="50" w:firstLine="100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① Validation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5E499B" id="_x0000_s1084" type="#_x0000_t61" style="position:absolute;left:0;text-align:left;margin-left:24.55pt;margin-top:245.65pt;width:98.85pt;height:22.65pt;z-index:251582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" adj="3549,31652" fillcolor="#4f81bd [3204]" strokecolor="#243f60 [1604]" strokeweight="2pt">
                <v:textbox inset="0,0,0,0">
                  <w:txbxContent>
                    <w:p w14:paraId="537FC663" w14:textId="4598B90D" w:rsidR="00D30B3B" w:rsidRPr="00FD5655" w:rsidRDefault="00D30B3B" w:rsidP="007746DB">
                      <w:pPr>
                        <w:pStyle w:val="17"/>
                        <w:numPr>
                          <w:ilvl w:val="0"/>
                          <w:numId w:val="0"/>
                        </w:numPr>
                        <w:wordWrap w:val="0"/>
                        <w:ind w:firstLineChars="50" w:firstLine="100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① Validation 선택</w:t>
                      </w:r>
                    </w:p>
                  </w:txbxContent>
                </v:textbox>
              </v:shape>
            </w:pict>
          </mc:Fallback>
        </mc:AlternateContent>
      </w:r>
      <w:r w:rsidR="004E5372"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B117938" wp14:editId="3C19C2A8">
                <wp:simplePos x="0" y="0"/>
                <wp:positionH relativeFrom="column">
                  <wp:posOffset>4585400</wp:posOffset>
                </wp:positionH>
                <wp:positionV relativeFrom="paragraph">
                  <wp:posOffset>3812863</wp:posOffset>
                </wp:positionV>
                <wp:extent cx="166736" cy="1057813"/>
                <wp:effectExtent l="57150" t="19050" r="24130" b="47625"/>
                <wp:wrapNone/>
                <wp:docPr id="66" name="직선 화살표 연결선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736" cy="105781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B85AF" id="직선 화살표 연결선 66" o:spid="_x0000_s1026" type="#_x0000_t32" style="position:absolute;left:0;text-align:left;margin-left:361.05pt;margin-top:300.25pt;width:13.15pt;height:83.3pt;flip:x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" strokecolor="red" strokeweight="2.25pt">
                <v:stroke endarrow="block"/>
              </v:shape>
            </w:pict>
          </mc:Fallback>
        </mc:AlternateContent>
      </w:r>
      <w:r w:rsidR="004E5372"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0955ACE8" wp14:editId="434D830B">
                <wp:simplePos x="0" y="0"/>
                <wp:positionH relativeFrom="column">
                  <wp:posOffset>3055071</wp:posOffset>
                </wp:positionH>
                <wp:positionV relativeFrom="paragraph">
                  <wp:posOffset>2317793</wp:posOffset>
                </wp:positionV>
                <wp:extent cx="1340076" cy="1875295"/>
                <wp:effectExtent l="19050" t="38100" r="50800" b="29845"/>
                <wp:wrapNone/>
                <wp:docPr id="65" name="직선 화살표 연결선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0076" cy="18752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B0C7F" id="직선 화살표 연결선 65" o:spid="_x0000_s1026" type="#_x0000_t32" style="position:absolute;left:0;text-align:left;margin-left:240.55pt;margin-top:182.5pt;width:105.5pt;height:147.65pt;flip:y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" strokecolor="red" strokeweight="2.25pt">
                <v:stroke endarrow="block"/>
              </v:shape>
            </w:pict>
          </mc:Fallback>
        </mc:AlternateContent>
      </w:r>
      <w:r w:rsidR="004E5372"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52E5C9A1" wp14:editId="0FA918F0">
                <wp:simplePos x="0" y="0"/>
                <wp:positionH relativeFrom="column">
                  <wp:posOffset>974424</wp:posOffset>
                </wp:positionH>
                <wp:positionV relativeFrom="paragraph">
                  <wp:posOffset>3650647</wp:posOffset>
                </wp:positionV>
                <wp:extent cx="1716437" cy="647055"/>
                <wp:effectExtent l="19050" t="19050" r="36195" b="58420"/>
                <wp:wrapNone/>
                <wp:docPr id="10271" name="직선 화살표 연결선 10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6437" cy="64705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82B94" id="직선 화살표 연결선 10271" o:spid="_x0000_s1026" type="#_x0000_t32" style="position:absolute;left:0;text-align:left;margin-left:76.75pt;margin-top:287.45pt;width:135.15pt;height:50.9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" strokecolor="red" strokeweight="2.25pt">
                <v:stroke endarrow="block"/>
              </v:shape>
            </w:pict>
          </mc:Fallback>
        </mc:AlternateContent>
      </w:r>
      <w:r w:rsidR="004E5372" w:rsidRPr="000155DD"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3B1871B" wp14:editId="652E5DCA">
                <wp:simplePos x="0" y="0"/>
                <wp:positionH relativeFrom="column">
                  <wp:posOffset>241235</wp:posOffset>
                </wp:positionH>
                <wp:positionV relativeFrom="paragraph">
                  <wp:posOffset>3559810</wp:posOffset>
                </wp:positionV>
                <wp:extent cx="732295" cy="189230"/>
                <wp:effectExtent l="19050" t="19050" r="10795" b="20320"/>
                <wp:wrapNone/>
                <wp:docPr id="6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95" cy="18923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F9004" id="직사각형 4" o:spid="_x0000_s1026" style="position:absolute;left:0;text-align:left;margin-left:19pt;margin-top:280.3pt;width:57.65pt;height:14.9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" fillcolor="yellow" strokecolor="red" strokeweight="2.25pt">
                <v:fill opacity="19789f"/>
              </v:rect>
            </w:pict>
          </mc:Fallback>
        </mc:AlternateContent>
      </w:r>
      <w:r w:rsidR="00207DA2" w:rsidRPr="000155DD"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0520130F" wp14:editId="3ED10DD6">
                <wp:simplePos x="0" y="0"/>
                <wp:positionH relativeFrom="column">
                  <wp:posOffset>4395674</wp:posOffset>
                </wp:positionH>
                <wp:positionV relativeFrom="paragraph">
                  <wp:posOffset>2182183</wp:posOffset>
                </wp:positionV>
                <wp:extent cx="790414" cy="1631196"/>
                <wp:effectExtent l="19050" t="19050" r="10160" b="26670"/>
                <wp:wrapNone/>
                <wp:docPr id="10269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414" cy="1631196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BAEB4" id="직사각형 4" o:spid="_x0000_s1026" style="position:absolute;left:0;text-align:left;margin-left:346.1pt;margin-top:171.85pt;width:62.25pt;height:128.4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" fillcolor="yellow" strokecolor="red" strokeweight="2.25pt">
                <v:fill opacity="19789f"/>
              </v:rect>
            </w:pict>
          </mc:Fallback>
        </mc:AlternateContent>
      </w:r>
      <w:r w:rsidR="00207DA2" w:rsidRPr="000155DD"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3F8D9A91" wp14:editId="750CA374">
                <wp:simplePos x="0" y="0"/>
                <wp:positionH relativeFrom="column">
                  <wp:posOffset>4089583</wp:posOffset>
                </wp:positionH>
                <wp:positionV relativeFrom="paragraph">
                  <wp:posOffset>4871139</wp:posOffset>
                </wp:positionV>
                <wp:extent cx="875654" cy="189230"/>
                <wp:effectExtent l="19050" t="19050" r="20320" b="20320"/>
                <wp:wrapNone/>
                <wp:docPr id="10268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654" cy="18923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1ED87" id="직사각형 4" o:spid="_x0000_s1026" style="position:absolute;left:0;text-align:left;margin-left:322pt;margin-top:383.55pt;width:68.95pt;height:14.9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" fillcolor="yellow" strokecolor="red" strokeweight="2.25pt">
                <v:fill opacity="19789f"/>
              </v:rect>
            </w:pict>
          </mc:Fallback>
        </mc:AlternateContent>
      </w:r>
      <w:r w:rsidR="00207DA2" w:rsidRPr="000155DD"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682D1758" wp14:editId="00E79BBF">
                <wp:simplePos x="0" y="0"/>
                <wp:positionH relativeFrom="column">
                  <wp:posOffset>2690862</wp:posOffset>
                </wp:positionH>
                <wp:positionV relativeFrom="paragraph">
                  <wp:posOffset>4193088</wp:posOffset>
                </wp:positionV>
                <wp:extent cx="592810" cy="189230"/>
                <wp:effectExtent l="19050" t="19050" r="17145" b="20320"/>
                <wp:wrapNone/>
                <wp:docPr id="10267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10" cy="18923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16871" id="직사각형 4" o:spid="_x0000_s1026" style="position:absolute;left:0;text-align:left;margin-left:211.9pt;margin-top:330.15pt;width:46.7pt;height:14.9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" fillcolor="yellow" strokecolor="red" strokeweight="2.25pt">
                <v:fill opacity="19789f"/>
              </v:rect>
            </w:pict>
          </mc:Fallback>
        </mc:AlternateContent>
      </w:r>
      <w:r w:rsidR="006A5085">
        <w:rPr>
          <w:noProof/>
        </w:rPr>
        <w:drawing>
          <wp:inline distT="0" distB="0" distL="0" distR="0" wp14:anchorId="136C5ACF" wp14:editId="504E9294">
            <wp:extent cx="5886450" cy="5200650"/>
            <wp:effectExtent l="19050" t="19050" r="19050" b="19050"/>
            <wp:docPr id="10264" name="그림 10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200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C7CD6A" w14:textId="77777777" w:rsidR="0016003E" w:rsidRPr="00936E34" w:rsidRDefault="0016003E" w:rsidP="00354D3C">
      <w:pPr>
        <w:jc w:val="left"/>
        <w:rPr>
          <w:rFonts w:ascii="맑은 고딕" w:hAnsi="맑은 고딕"/>
        </w:rPr>
      </w:pPr>
    </w:p>
    <w:sectPr w:rsidR="0016003E" w:rsidRPr="00936E34" w:rsidSect="008E2E86">
      <w:headerReference w:type="default" r:id="rId61"/>
      <w:footerReference w:type="default" r:id="rId62"/>
      <w:pgSz w:w="11907" w:h="16840" w:code="9"/>
      <w:pgMar w:top="1134" w:right="425" w:bottom="851" w:left="1077" w:header="737" w:footer="0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9B7AA" w14:textId="77777777" w:rsidR="0053772E" w:rsidRDefault="0053772E">
      <w:r>
        <w:separator/>
      </w:r>
    </w:p>
    <w:p w14:paraId="0077F723" w14:textId="77777777" w:rsidR="0053772E" w:rsidRDefault="0053772E"/>
    <w:p w14:paraId="1550AF4B" w14:textId="77777777" w:rsidR="0053772E" w:rsidRDefault="0053772E" w:rsidP="00FD13CC"/>
    <w:p w14:paraId="53617EDA" w14:textId="77777777" w:rsidR="0053772E" w:rsidRDefault="0053772E"/>
  </w:endnote>
  <w:endnote w:type="continuationSeparator" w:id="0">
    <w:p w14:paraId="3183E76C" w14:textId="77777777" w:rsidR="0053772E" w:rsidRDefault="0053772E">
      <w:r>
        <w:continuationSeparator/>
      </w:r>
    </w:p>
    <w:p w14:paraId="2C51E730" w14:textId="77777777" w:rsidR="0053772E" w:rsidRDefault="0053772E"/>
    <w:p w14:paraId="5D1EE4D1" w14:textId="77777777" w:rsidR="0053772E" w:rsidRDefault="0053772E" w:rsidP="00FD13CC"/>
    <w:p w14:paraId="053D119A" w14:textId="77777777" w:rsidR="0053772E" w:rsidRDefault="005377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"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G Omega">
    <w:altName w:val="Candara"/>
    <w:charset w:val="00"/>
    <w:family w:val="swiss"/>
    <w:pitch w:val="variable"/>
    <w:sig w:usb0="00000003" w:usb1="00000000" w:usb2="00000000" w:usb3="00000000" w:csb0="0000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CA5AB" w14:textId="77777777" w:rsidR="00D30B3B" w:rsidRDefault="00D30B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xxvii</w:t>
    </w:r>
    <w:r>
      <w:rPr>
        <w:rStyle w:val="PageNumber"/>
      </w:rPr>
      <w:fldChar w:fldCharType="end"/>
    </w:r>
  </w:p>
  <w:p w14:paraId="136C5F46" w14:textId="77777777" w:rsidR="00D30B3B" w:rsidRDefault="00D30B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43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00" w:firstRow="0" w:lastRow="0" w:firstColumn="0" w:lastColumn="0" w:noHBand="0" w:noVBand="0"/>
    </w:tblPr>
    <w:tblGrid>
      <w:gridCol w:w="4564"/>
      <w:gridCol w:w="769"/>
      <w:gridCol w:w="2974"/>
      <w:gridCol w:w="1536"/>
    </w:tblGrid>
    <w:tr w:rsidR="00D30B3B" w14:paraId="417A4253" w14:textId="77777777" w:rsidTr="00E72826">
      <w:trPr>
        <w:trHeight w:val="558"/>
      </w:trPr>
      <w:tc>
        <w:tcPr>
          <w:tcW w:w="4603" w:type="dxa"/>
        </w:tcPr>
        <w:p w14:paraId="098D9F15" w14:textId="1E2078A9" w:rsidR="00D30B3B" w:rsidRPr="008218BD" w:rsidRDefault="00D30B3B" w:rsidP="00E6785B">
          <w:pPr>
            <w:tabs>
              <w:tab w:val="right" w:pos="9180"/>
            </w:tabs>
            <w:ind w:right="-7"/>
            <w:rPr>
              <w:rFonts w:ascii="Times New Roman" w:hAnsi="Times New Roman"/>
            </w:rPr>
          </w:pPr>
          <w:r w:rsidRPr="00C246D6">
            <w:rPr>
              <w:rFonts w:ascii="맑은 고딕" w:hAnsi="맑은 고딕" w:hint="eastAsia"/>
              <w:bCs/>
              <w:iCs/>
              <w:kern w:val="2"/>
              <w:szCs w:val="22"/>
            </w:rPr>
            <w:t>고객중심 정보시스템 고도화 사업</w:t>
          </w:r>
        </w:p>
      </w:tc>
      <w:tc>
        <w:tcPr>
          <w:tcW w:w="775" w:type="dxa"/>
        </w:tcPr>
        <w:p w14:paraId="191CA2C7" w14:textId="0154C868" w:rsidR="00D30B3B" w:rsidRPr="003247EF" w:rsidRDefault="00D30B3B" w:rsidP="00BE5F5B">
          <w:pPr>
            <w:tabs>
              <w:tab w:val="right" w:pos="9180"/>
            </w:tabs>
            <w:ind w:right="-7"/>
            <w:jc w:val="center"/>
            <w:rPr>
              <w:rFonts w:asciiTheme="minorHAnsi" w:eastAsiaTheme="minorHAnsi" w:hAnsiTheme="minorHAnsi"/>
              <w:szCs w:val="18"/>
            </w:rPr>
          </w:pPr>
          <w:r w:rsidRPr="003247EF">
            <w:rPr>
              <w:rFonts w:asciiTheme="minorHAnsi" w:eastAsiaTheme="minorHAnsi" w:hAnsiTheme="minorHAnsi"/>
              <w:szCs w:val="18"/>
            </w:rPr>
            <w:fldChar w:fldCharType="begin"/>
          </w:r>
          <w:r w:rsidRPr="003247EF">
            <w:rPr>
              <w:rFonts w:asciiTheme="minorHAnsi" w:eastAsiaTheme="minorHAnsi" w:hAnsiTheme="minorHAnsi"/>
              <w:szCs w:val="18"/>
            </w:rPr>
            <w:instrText xml:space="preserve"> PAGE   \* MERGEFORMAT </w:instrText>
          </w:r>
          <w:r w:rsidRPr="003247EF">
            <w:rPr>
              <w:rFonts w:asciiTheme="minorHAnsi" w:eastAsiaTheme="minorHAnsi" w:hAnsiTheme="minorHAnsi"/>
              <w:szCs w:val="18"/>
            </w:rPr>
            <w:fldChar w:fldCharType="separate"/>
          </w:r>
          <w:r w:rsidR="00C07691" w:rsidRPr="00C07691">
            <w:rPr>
              <w:rFonts w:asciiTheme="minorHAnsi" w:eastAsiaTheme="minorHAnsi" w:hAnsiTheme="minorHAnsi"/>
              <w:noProof/>
              <w:szCs w:val="18"/>
              <w:lang w:val="ko-KR"/>
            </w:rPr>
            <w:t>ii</w:t>
          </w:r>
          <w:r w:rsidRPr="003247EF">
            <w:rPr>
              <w:rFonts w:asciiTheme="minorHAnsi" w:eastAsiaTheme="minorHAnsi" w:hAnsiTheme="minorHAnsi"/>
              <w:szCs w:val="18"/>
            </w:rPr>
            <w:fldChar w:fldCharType="end"/>
          </w:r>
        </w:p>
      </w:tc>
      <w:tc>
        <w:tcPr>
          <w:tcW w:w="3006" w:type="dxa"/>
        </w:tcPr>
        <w:p w14:paraId="7A9D5DF8" w14:textId="77777777" w:rsidR="00D30B3B" w:rsidRPr="003247EF" w:rsidRDefault="00D30B3B" w:rsidP="00BE5F5B">
          <w:pPr>
            <w:tabs>
              <w:tab w:val="right" w:pos="9180"/>
            </w:tabs>
            <w:ind w:right="-7"/>
            <w:rPr>
              <w:rFonts w:asciiTheme="minorHAnsi" w:eastAsiaTheme="minorHAnsi" w:hAnsiTheme="minorHAnsi"/>
            </w:rPr>
          </w:pPr>
        </w:p>
      </w:tc>
      <w:tc>
        <w:tcPr>
          <w:tcW w:w="1459" w:type="dxa"/>
        </w:tcPr>
        <w:p w14:paraId="022ADD59" w14:textId="77777777" w:rsidR="00D30B3B" w:rsidRDefault="00D30B3B" w:rsidP="003247EF">
          <w:pPr>
            <w:pStyle w:val="af2"/>
          </w:pPr>
          <w:r>
            <w:rPr>
              <w:rFonts w:ascii="Times New Roman" w:hAnsi="Times New Roman"/>
              <w:i/>
              <w:iCs/>
              <w:noProof/>
              <w:color w:val="000000" w:themeColor="text1"/>
            </w:rPr>
            <w:drawing>
              <wp:inline distT="0" distB="0" distL="0" distR="0" wp14:anchorId="091DBE29" wp14:editId="5514E650">
                <wp:extent cx="831600" cy="396000"/>
                <wp:effectExtent l="0" t="0" r="6985" b="4445"/>
                <wp:docPr id="22" name="그림 22" descr="E:\02. [경영기획]\03. CI\첨부2 합병회사 CI\SK crp Comm 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02. [경영기획]\03. CI\첨부2 합병회사 CI\SK crp Comm K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70" t="31455" r="44164" b="38029"/>
                        <a:stretch/>
                      </pic:blipFill>
                      <pic:spPr bwMode="auto">
                        <a:xfrm>
                          <a:off x="0" y="0"/>
                          <a:ext cx="8316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A4F3D54" w14:textId="77777777" w:rsidR="00D30B3B" w:rsidRPr="00AE56F3" w:rsidRDefault="00D30B3B" w:rsidP="003247EF">
    <w:pPr>
      <w:tabs>
        <w:tab w:val="right" w:pos="9180"/>
      </w:tabs>
      <w:ind w:right="-7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F5179" w14:textId="77777777" w:rsidR="00D30B3B" w:rsidRDefault="00D30B3B" w:rsidP="00660041">
    <w:pPr>
      <w:jc w:val="right"/>
      <w:rPr>
        <w:i/>
      </w:rPr>
    </w:pPr>
    <w:bookmarkStart w:id="0" w:name="OLE_LINK1"/>
    <w:bookmarkStart w:id="1" w:name="OLE_LINK3"/>
  </w:p>
  <w:bookmarkEnd w:id="0"/>
  <w:bookmarkEnd w:id="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Ind w:w="99" w:type="dxa"/>
      <w:tblBorders>
        <w:top w:val="single" w:sz="4" w:space="0" w:color="auto"/>
        <w:insideH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561"/>
      <w:gridCol w:w="781"/>
      <w:gridCol w:w="2950"/>
      <w:gridCol w:w="1518"/>
    </w:tblGrid>
    <w:tr w:rsidR="00D30B3B" w14:paraId="6444BD0A" w14:textId="77777777" w:rsidTr="00C34FA9">
      <w:trPr>
        <w:trHeight w:val="650"/>
      </w:trPr>
      <w:tc>
        <w:tcPr>
          <w:tcW w:w="4734" w:type="dxa"/>
          <w:tcMar>
            <w:top w:w="113" w:type="dxa"/>
          </w:tcMar>
          <w:vAlign w:val="center"/>
        </w:tcPr>
        <w:p w14:paraId="5F862A0B" w14:textId="46DBCCF2" w:rsidR="00D30B3B" w:rsidRPr="005C73D5" w:rsidRDefault="00D30B3B" w:rsidP="00540FDC">
          <w:pPr>
            <w:tabs>
              <w:tab w:val="right" w:pos="9180"/>
            </w:tabs>
            <w:ind w:right="-7"/>
            <w:rPr>
              <w:rFonts w:ascii="맑은 고딕" w:hAnsi="맑은 고딕"/>
              <w:sz w:val="18"/>
              <w:szCs w:val="18"/>
            </w:rPr>
          </w:pPr>
          <w:r w:rsidRPr="00C246D6">
            <w:rPr>
              <w:rFonts w:ascii="맑은 고딕" w:hAnsi="맑은 고딕" w:hint="eastAsia"/>
              <w:bCs/>
              <w:iCs/>
              <w:kern w:val="2"/>
              <w:szCs w:val="22"/>
            </w:rPr>
            <w:t>고객중심 정보시스템 고도화 사업</w:t>
          </w:r>
        </w:p>
      </w:tc>
      <w:tc>
        <w:tcPr>
          <w:tcW w:w="797" w:type="dxa"/>
          <w:tcMar>
            <w:top w:w="113" w:type="dxa"/>
          </w:tcMar>
          <w:vAlign w:val="center"/>
        </w:tcPr>
        <w:p w14:paraId="3907DC83" w14:textId="7D668951" w:rsidR="00D30B3B" w:rsidRPr="005C73D5" w:rsidRDefault="00D30B3B" w:rsidP="00A0632A">
          <w:pPr>
            <w:tabs>
              <w:tab w:val="right" w:pos="9180"/>
            </w:tabs>
            <w:ind w:right="-7"/>
            <w:jc w:val="center"/>
            <w:rPr>
              <w:rFonts w:ascii="맑은 고딕" w:hAnsi="맑은 고딕"/>
              <w:sz w:val="18"/>
              <w:szCs w:val="18"/>
            </w:rPr>
          </w:pPr>
          <w:r>
            <w:rPr>
              <w:rFonts w:ascii="맑은 고딕" w:hAnsi="맑은 고딕"/>
              <w:sz w:val="18"/>
              <w:szCs w:val="18"/>
            </w:rPr>
            <w:fldChar w:fldCharType="begin"/>
          </w:r>
          <w:r>
            <w:rPr>
              <w:rFonts w:ascii="맑은 고딕" w:hAnsi="맑은 고딕"/>
              <w:sz w:val="18"/>
              <w:szCs w:val="18"/>
            </w:rPr>
            <w:instrText xml:space="preserve"> PAGE   \* MERGEFORMAT </w:instrText>
          </w:r>
          <w:r>
            <w:rPr>
              <w:rFonts w:ascii="맑은 고딕" w:hAnsi="맑은 고딕"/>
              <w:sz w:val="18"/>
              <w:szCs w:val="18"/>
            </w:rPr>
            <w:fldChar w:fldCharType="separate"/>
          </w:r>
          <w:r w:rsidR="00C07691">
            <w:rPr>
              <w:rFonts w:ascii="맑은 고딕" w:hAnsi="맑은 고딕"/>
              <w:noProof/>
              <w:sz w:val="18"/>
              <w:szCs w:val="18"/>
            </w:rPr>
            <w:t>8-17</w:t>
          </w:r>
          <w:r>
            <w:rPr>
              <w:rFonts w:ascii="맑은 고딕" w:hAnsi="맑은 고딕"/>
              <w:sz w:val="18"/>
              <w:szCs w:val="18"/>
            </w:rPr>
            <w:fldChar w:fldCharType="end"/>
          </w:r>
        </w:p>
      </w:tc>
      <w:tc>
        <w:tcPr>
          <w:tcW w:w="3091" w:type="dxa"/>
          <w:vAlign w:val="center"/>
        </w:tcPr>
        <w:p w14:paraId="7DA3525F" w14:textId="77777777" w:rsidR="00D30B3B" w:rsidRPr="005C73D5" w:rsidRDefault="00D30B3B" w:rsidP="00A0632A">
          <w:pPr>
            <w:tabs>
              <w:tab w:val="right" w:pos="9180"/>
            </w:tabs>
            <w:ind w:right="-7"/>
            <w:rPr>
              <w:rFonts w:ascii="맑은 고딕" w:hAnsi="맑은 고딕"/>
              <w:sz w:val="18"/>
              <w:szCs w:val="18"/>
            </w:rPr>
          </w:pPr>
        </w:p>
      </w:tc>
      <w:tc>
        <w:tcPr>
          <w:tcW w:w="1188" w:type="dxa"/>
          <w:vAlign w:val="center"/>
        </w:tcPr>
        <w:p w14:paraId="7D9BFCF8" w14:textId="77777777" w:rsidR="00D30B3B" w:rsidRPr="005C73D5" w:rsidRDefault="00D30B3B" w:rsidP="003247EF">
          <w:pPr>
            <w:pStyle w:val="af2"/>
          </w:pPr>
          <w:r>
            <w:rPr>
              <w:rFonts w:ascii="Times New Roman" w:hAnsi="Times New Roman"/>
              <w:i/>
              <w:iCs/>
              <w:noProof/>
              <w:color w:val="000000" w:themeColor="text1"/>
            </w:rPr>
            <w:drawing>
              <wp:inline distT="0" distB="0" distL="0" distR="0" wp14:anchorId="1DD4667A" wp14:editId="786C20DF">
                <wp:extent cx="831600" cy="396000"/>
                <wp:effectExtent l="0" t="0" r="6985" b="4445"/>
                <wp:docPr id="24" name="그림 24" descr="E:\02. [경영기획]\03. CI\첨부2 합병회사 CI\SK crp Comm 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02. [경영기획]\03. CI\첨부2 합병회사 CI\SK crp Comm K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70" t="31455" r="44164" b="38029"/>
                        <a:stretch/>
                      </pic:blipFill>
                      <pic:spPr bwMode="auto">
                        <a:xfrm>
                          <a:off x="0" y="0"/>
                          <a:ext cx="8316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C1507B8" w14:textId="77777777" w:rsidR="00D30B3B" w:rsidRDefault="00D30B3B" w:rsidP="00C34F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06A4" w14:textId="77777777" w:rsidR="0053772E" w:rsidRDefault="0053772E">
      <w:r>
        <w:separator/>
      </w:r>
    </w:p>
    <w:p w14:paraId="1071B4E5" w14:textId="77777777" w:rsidR="0053772E" w:rsidRDefault="0053772E"/>
    <w:p w14:paraId="75357DA5" w14:textId="77777777" w:rsidR="0053772E" w:rsidRDefault="0053772E" w:rsidP="00FD13CC"/>
    <w:p w14:paraId="20221595" w14:textId="77777777" w:rsidR="0053772E" w:rsidRDefault="0053772E"/>
  </w:footnote>
  <w:footnote w:type="continuationSeparator" w:id="0">
    <w:p w14:paraId="3E6C5775" w14:textId="77777777" w:rsidR="0053772E" w:rsidRDefault="0053772E">
      <w:r>
        <w:continuationSeparator/>
      </w:r>
    </w:p>
    <w:p w14:paraId="5D63F267" w14:textId="77777777" w:rsidR="0053772E" w:rsidRDefault="0053772E"/>
    <w:p w14:paraId="5E573D85" w14:textId="77777777" w:rsidR="0053772E" w:rsidRDefault="0053772E" w:rsidP="00FD13CC"/>
    <w:p w14:paraId="53E00AEE" w14:textId="77777777" w:rsidR="0053772E" w:rsidRDefault="005377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962E" w14:textId="77777777" w:rsidR="00D30B3B" w:rsidRDefault="00D30B3B" w:rsidP="00F317C4">
    <w:pPr>
      <w:pStyle w:val="Header"/>
      <w:rPr>
        <w:sz w:val="16"/>
      </w:rPr>
    </w:pPr>
  </w:p>
  <w:p w14:paraId="111E337D" w14:textId="77777777" w:rsidR="00D30B3B" w:rsidRDefault="00D30B3B" w:rsidP="00F317C4">
    <w:pPr>
      <w:pStyle w:val="Header"/>
      <w:rPr>
        <w:sz w:val="16"/>
      </w:rPr>
    </w:pPr>
  </w:p>
  <w:tbl>
    <w:tblPr>
      <w:tblStyle w:val="TableClassic1"/>
      <w:tblW w:w="98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23"/>
      <w:gridCol w:w="4918"/>
      <w:gridCol w:w="2903"/>
    </w:tblGrid>
    <w:tr w:rsidR="00D30B3B" w:rsidRPr="00063E2F" w14:paraId="4037A9D2" w14:textId="77777777" w:rsidTr="003F04F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23" w:type="dxa"/>
          <w:vMerge w:val="restart"/>
          <w:tcBorders>
            <w:bottom w:val="none" w:sz="0" w:space="0" w:color="auto"/>
            <w:right w:val="none" w:sz="0" w:space="0" w:color="auto"/>
          </w:tcBorders>
          <w:vAlign w:val="center"/>
        </w:tcPr>
        <w:p w14:paraId="4EA9EE8B" w14:textId="780CDE8D" w:rsidR="00D30B3B" w:rsidRPr="00075BCB" w:rsidRDefault="00D30B3B" w:rsidP="00DA7587">
          <w:pPr>
            <w:snapToGrid w:val="0"/>
            <w:spacing w:line="240" w:lineRule="atLeast"/>
            <w:ind w:firstLineChars="18" w:firstLine="36"/>
            <w:contextualSpacing/>
            <w:jc w:val="center"/>
            <w:rPr>
              <w:rFonts w:ascii="맑은 고딕" w:hAnsi="맑은 고딕"/>
              <w:i w:val="0"/>
            </w:rPr>
          </w:pPr>
          <w:r w:rsidRPr="005C44BE">
            <w:rPr>
              <w:noProof/>
            </w:rPr>
            <w:drawing>
              <wp:inline distT="0" distB="0" distL="0" distR="0" wp14:anchorId="20C2CEEC" wp14:editId="6C88E569">
                <wp:extent cx="1123503" cy="204755"/>
                <wp:effectExtent l="0" t="0" r="635" b="5080"/>
                <wp:docPr id="21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363" cy="22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1" w:type="dxa"/>
          <w:gridSpan w:val="2"/>
          <w:tcBorders>
            <w:bottom w:val="none" w:sz="0" w:space="0" w:color="auto"/>
          </w:tcBorders>
          <w:vAlign w:val="center"/>
        </w:tcPr>
        <w:p w14:paraId="683123CF" w14:textId="55CFF6EA" w:rsidR="00D30B3B" w:rsidRPr="00E231B8" w:rsidRDefault="00D30B3B" w:rsidP="00E231B8">
          <w:pPr>
            <w:snapToGrid w:val="0"/>
            <w:spacing w:line="240" w:lineRule="atLeast"/>
            <w:contextualSpacing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b/>
              <w:iCs w:val="0"/>
              <w:kern w:val="2"/>
              <w:sz w:val="22"/>
              <w:szCs w:val="22"/>
            </w:rPr>
          </w:pP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개발환경 설정 가이드</w:t>
          </w:r>
        </w:p>
      </w:tc>
    </w:tr>
    <w:tr w:rsidR="00D30B3B" w:rsidRPr="00063E2F" w14:paraId="7731EC46" w14:textId="77777777" w:rsidTr="003F04FA">
      <w:trPr>
        <w:trHeight w:val="2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23" w:type="dxa"/>
          <w:vMerge/>
          <w:tcBorders>
            <w:right w:val="none" w:sz="0" w:space="0" w:color="auto"/>
          </w:tcBorders>
          <w:vAlign w:val="center"/>
        </w:tcPr>
        <w:p w14:paraId="327AAD2A" w14:textId="77777777" w:rsidR="00D30B3B" w:rsidRPr="00075BCB" w:rsidRDefault="00D30B3B" w:rsidP="00075BCB">
          <w:pPr>
            <w:snapToGrid w:val="0"/>
            <w:spacing w:line="240" w:lineRule="atLeast"/>
            <w:ind w:left="400"/>
            <w:contextualSpacing/>
            <w:jc w:val="center"/>
            <w:rPr>
              <w:rFonts w:ascii="맑은 고딕" w:hAnsi="맑은 고딕"/>
              <w:sz w:val="16"/>
              <w:szCs w:val="16"/>
            </w:rPr>
          </w:pPr>
        </w:p>
      </w:tc>
      <w:tc>
        <w:tcPr>
          <w:tcW w:w="4918" w:type="dxa"/>
          <w:vAlign w:val="center"/>
        </w:tcPr>
        <w:p w14:paraId="2751EFDD" w14:textId="57CD04D5" w:rsidR="00D30B3B" w:rsidRPr="00075BCB" w:rsidRDefault="00D30B3B" w:rsidP="00075BCB">
          <w:pPr>
            <w:snapToGrid w:val="0"/>
            <w:spacing w:line="240" w:lineRule="atLeast"/>
            <w:contextualSpacing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 w:rsidRPr="00075BCB">
            <w:rPr>
              <w:rFonts w:ascii="맑은 고딕" w:hAnsi="맑은 고딕" w:hint="eastAsia"/>
              <w:sz w:val="16"/>
              <w:szCs w:val="16"/>
            </w:rPr>
            <w:t xml:space="preserve">문서번호 : </w:t>
          </w:r>
          <w:r>
            <w:rPr>
              <w:rFonts w:ascii="맑은 고딕" w:hAnsi="맑은 고딕"/>
              <w:sz w:val="16"/>
              <w:szCs w:val="16"/>
              <w:highlight w:val="yellow"/>
            </w:rPr>
            <w:t>CGE-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AA</w:t>
          </w:r>
          <w:r w:rsidRPr="00075BCB">
            <w:rPr>
              <w:rFonts w:ascii="맑은 고딕" w:hAnsi="맑은 고딕" w:hint="eastAsia"/>
              <w:sz w:val="16"/>
              <w:szCs w:val="16"/>
              <w:highlight w:val="yellow"/>
            </w:rPr>
            <w:t>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개발환경 설정가이드</w:t>
          </w:r>
        </w:p>
      </w:tc>
      <w:tc>
        <w:tcPr>
          <w:tcW w:w="2903" w:type="dxa"/>
          <w:vAlign w:val="center"/>
        </w:tcPr>
        <w:p w14:paraId="0D6BAF54" w14:textId="39217D0D" w:rsidR="00D30B3B" w:rsidRPr="00075BCB" w:rsidRDefault="00D30B3B" w:rsidP="00007A3D">
          <w:pPr>
            <w:snapToGrid w:val="0"/>
            <w:spacing w:line="240" w:lineRule="atLeast"/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>
            <w:rPr>
              <w:rFonts w:ascii="맑은 고딕" w:hAnsi="맑은 고딕" w:hint="eastAsia"/>
              <w:sz w:val="16"/>
              <w:szCs w:val="16"/>
            </w:rPr>
            <w:t xml:space="preserve">Ver: </w:t>
          </w:r>
          <w:r>
            <w:rPr>
              <w:rFonts w:ascii="맑은 고딕" w:hAnsi="맑은 고딕"/>
              <w:sz w:val="16"/>
              <w:szCs w:val="16"/>
            </w:rPr>
            <w:t>0</w:t>
          </w:r>
          <w:r w:rsidRPr="00075BCB">
            <w:rPr>
              <w:rFonts w:ascii="맑은 고딕" w:hAnsi="맑은 고딕" w:hint="eastAsia"/>
              <w:sz w:val="16"/>
              <w:szCs w:val="16"/>
            </w:rPr>
            <w:t>.</w:t>
          </w:r>
          <w:r>
            <w:rPr>
              <w:rFonts w:ascii="맑은 고딕" w:hAnsi="맑은 고딕"/>
              <w:sz w:val="16"/>
              <w:szCs w:val="16"/>
            </w:rPr>
            <w:t>9</w:t>
          </w:r>
        </w:p>
      </w:tc>
    </w:tr>
  </w:tbl>
  <w:p w14:paraId="51423390" w14:textId="77777777" w:rsidR="00D30B3B" w:rsidRPr="00F317C4" w:rsidRDefault="00D30B3B" w:rsidP="00F317C4">
    <w:pPr>
      <w:pStyle w:val="Header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D1D55" w14:textId="77777777" w:rsidR="00D30B3B" w:rsidRDefault="00D30B3B" w:rsidP="00A349B0">
    <w:pPr>
      <w:pStyle w:val="Header"/>
      <w:spacing w:before="240"/>
      <w:jc w:val="left"/>
      <w:rPr>
        <w:rFonts w:ascii="Times New Roman" w:hAnsi="Times New Roman"/>
        <w:b/>
        <w:noProof/>
        <w:sz w:val="68"/>
        <w:szCs w:val="6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Classic1"/>
      <w:tblW w:w="984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23"/>
      <w:gridCol w:w="5842"/>
      <w:gridCol w:w="1979"/>
    </w:tblGrid>
    <w:tr w:rsidR="00D30B3B" w:rsidRPr="00063E2F" w14:paraId="181ED2C8" w14:textId="77777777" w:rsidTr="00437E3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02" w:type="dxa"/>
          <w:vMerge w:val="restart"/>
          <w:tcBorders>
            <w:bottom w:val="none" w:sz="0" w:space="0" w:color="auto"/>
            <w:right w:val="none" w:sz="0" w:space="0" w:color="auto"/>
          </w:tcBorders>
          <w:vAlign w:val="center"/>
        </w:tcPr>
        <w:p w14:paraId="7A824EFC" w14:textId="581F019A" w:rsidR="00D30B3B" w:rsidRPr="00075BCB" w:rsidRDefault="00D30B3B" w:rsidP="00DA7587">
          <w:pPr>
            <w:snapToGrid w:val="0"/>
            <w:spacing w:line="240" w:lineRule="atLeast"/>
            <w:ind w:firstLineChars="18" w:firstLine="36"/>
            <w:contextualSpacing/>
            <w:jc w:val="center"/>
            <w:rPr>
              <w:rFonts w:ascii="맑은 고딕" w:hAnsi="맑은 고딕"/>
              <w:i w:val="0"/>
            </w:rPr>
          </w:pPr>
          <w:r w:rsidRPr="005C44BE">
            <w:rPr>
              <w:noProof/>
            </w:rPr>
            <w:drawing>
              <wp:inline distT="0" distB="0" distL="0" distR="0" wp14:anchorId="388D68C2" wp14:editId="23F89EF7">
                <wp:extent cx="1123503" cy="204755"/>
                <wp:effectExtent l="0" t="0" r="635" b="5080"/>
                <wp:docPr id="23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363" cy="22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2" w:type="dxa"/>
          <w:gridSpan w:val="2"/>
          <w:tcBorders>
            <w:bottom w:val="none" w:sz="0" w:space="0" w:color="auto"/>
          </w:tcBorders>
          <w:vAlign w:val="center"/>
        </w:tcPr>
        <w:p w14:paraId="741D0391" w14:textId="7A174758" w:rsidR="00D30B3B" w:rsidRPr="00075BCB" w:rsidRDefault="00D30B3B" w:rsidP="001F1928">
          <w:pPr>
            <w:snapToGrid w:val="0"/>
            <w:spacing w:line="240" w:lineRule="atLeast"/>
            <w:contextualSpacing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b/>
              <w:i w:val="0"/>
              <w:kern w:val="2"/>
              <w:sz w:val="22"/>
              <w:szCs w:val="22"/>
            </w:rPr>
          </w:pP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개발환경 설정 가이드</w:t>
          </w:r>
        </w:p>
      </w:tc>
    </w:tr>
    <w:tr w:rsidR="00D30B3B" w:rsidRPr="00063E2F" w14:paraId="4F6B56C3" w14:textId="77777777" w:rsidTr="00437E37">
      <w:trPr>
        <w:trHeight w:val="208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02" w:type="dxa"/>
          <w:vMerge/>
          <w:tcBorders>
            <w:right w:val="none" w:sz="0" w:space="0" w:color="auto"/>
          </w:tcBorders>
          <w:vAlign w:val="center"/>
        </w:tcPr>
        <w:p w14:paraId="7188F4EE" w14:textId="77777777" w:rsidR="00D30B3B" w:rsidRPr="00075BCB" w:rsidRDefault="00D30B3B" w:rsidP="00075BCB">
          <w:pPr>
            <w:snapToGrid w:val="0"/>
            <w:spacing w:line="240" w:lineRule="atLeast"/>
            <w:ind w:left="400"/>
            <w:contextualSpacing/>
            <w:jc w:val="center"/>
            <w:rPr>
              <w:rFonts w:ascii="맑은 고딕" w:hAnsi="맑은 고딕"/>
              <w:sz w:val="16"/>
              <w:szCs w:val="16"/>
            </w:rPr>
          </w:pPr>
        </w:p>
      </w:tc>
      <w:tc>
        <w:tcPr>
          <w:tcW w:w="5858" w:type="dxa"/>
          <w:vAlign w:val="center"/>
        </w:tcPr>
        <w:p w14:paraId="2E294A18" w14:textId="4F4A8D30" w:rsidR="00D30B3B" w:rsidRPr="00075BCB" w:rsidRDefault="00D30B3B" w:rsidP="00075BCB">
          <w:pPr>
            <w:snapToGrid w:val="0"/>
            <w:spacing w:line="240" w:lineRule="atLeast"/>
            <w:contextualSpacing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 w:rsidRPr="00075BCB">
            <w:rPr>
              <w:rFonts w:ascii="맑은 고딕" w:hAnsi="맑은 고딕" w:hint="eastAsia"/>
              <w:sz w:val="16"/>
              <w:szCs w:val="16"/>
            </w:rPr>
            <w:t xml:space="preserve">문서번호 : </w:t>
          </w:r>
          <w:r>
            <w:rPr>
              <w:rFonts w:ascii="맑은 고딕" w:hAnsi="맑은 고딕"/>
              <w:sz w:val="16"/>
              <w:szCs w:val="16"/>
              <w:highlight w:val="yellow"/>
            </w:rPr>
            <w:t>CGE</w:t>
          </w:r>
          <w:r w:rsidRPr="00075BCB">
            <w:rPr>
              <w:rFonts w:ascii="맑은 고딕" w:hAnsi="맑은 고딕" w:hint="eastAsia"/>
              <w:sz w:val="16"/>
              <w:szCs w:val="16"/>
              <w:highlight w:val="yellow"/>
            </w:rPr>
            <w:t>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AA_개발환경 설정 가이드</w:t>
          </w:r>
          <w:r>
            <w:rPr>
              <w:rFonts w:ascii="맑은 고딕" w:hAnsi="맑은 고딕" w:hint="eastAsia"/>
              <w:sz w:val="16"/>
              <w:szCs w:val="16"/>
            </w:rPr>
            <w:t>,</w:t>
          </w:r>
        </w:p>
      </w:tc>
      <w:tc>
        <w:tcPr>
          <w:tcW w:w="1984" w:type="dxa"/>
          <w:vAlign w:val="center"/>
        </w:tcPr>
        <w:p w14:paraId="010C4979" w14:textId="5670B080" w:rsidR="00D30B3B" w:rsidRPr="00075BCB" w:rsidRDefault="00D30B3B" w:rsidP="00075BCB">
          <w:pPr>
            <w:snapToGrid w:val="0"/>
            <w:spacing w:line="240" w:lineRule="atLeast"/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>
            <w:rPr>
              <w:rFonts w:ascii="맑은 고딕" w:hAnsi="맑은 고딕" w:hint="eastAsia"/>
              <w:sz w:val="16"/>
              <w:szCs w:val="16"/>
            </w:rPr>
            <w:t xml:space="preserve">Ver: </w:t>
          </w:r>
          <w:r>
            <w:rPr>
              <w:rFonts w:ascii="맑은 고딕" w:hAnsi="맑은 고딕"/>
              <w:sz w:val="16"/>
              <w:szCs w:val="16"/>
            </w:rPr>
            <w:t>0</w:t>
          </w:r>
          <w:r w:rsidRPr="00075BCB">
            <w:rPr>
              <w:rFonts w:ascii="맑은 고딕" w:hAnsi="맑은 고딕" w:hint="eastAsia"/>
              <w:sz w:val="16"/>
              <w:szCs w:val="16"/>
            </w:rPr>
            <w:t>.</w:t>
          </w:r>
          <w:r>
            <w:rPr>
              <w:rFonts w:ascii="맑은 고딕" w:hAnsi="맑은 고딕"/>
              <w:sz w:val="16"/>
              <w:szCs w:val="16"/>
            </w:rPr>
            <w:t>9</w:t>
          </w:r>
        </w:p>
      </w:tc>
    </w:tr>
  </w:tbl>
  <w:p w14:paraId="63EC4C55" w14:textId="77777777" w:rsidR="00D30B3B" w:rsidRPr="00F317C4" w:rsidRDefault="00D30B3B" w:rsidP="00F317C4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C8644EC"/>
    <w:lvl w:ilvl="0">
      <w:start w:val="1"/>
      <w:numFmt w:val="upperRoman"/>
      <w:pStyle w:val="0"/>
      <w:lvlText w:val="%1."/>
      <w:lvlJc w:val="left"/>
      <w:pPr>
        <w:tabs>
          <w:tab w:val="num" w:pos="720"/>
        </w:tabs>
        <w:ind w:left="425" w:hanging="425"/>
      </w:pPr>
      <w:rPr>
        <w:rFonts w:hint="eastAsia"/>
        <w:b/>
        <w:i w:val="0"/>
        <w:sz w:val="32"/>
        <w:szCs w:val="32"/>
      </w:rPr>
    </w:lvl>
    <w:lvl w:ilvl="1">
      <w:start w:val="1"/>
      <w:numFmt w:val="decimal"/>
      <w:pStyle w:val="Heading1"/>
      <w:lvlText w:val="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pStyle w:val="Heading2"/>
      <w:lvlText w:val="%2.%3."/>
      <w:lvlJc w:val="left"/>
      <w:pPr>
        <w:tabs>
          <w:tab w:val="num" w:pos="1277"/>
        </w:tabs>
        <w:ind w:left="1277" w:hanging="709"/>
      </w:pPr>
      <w:rPr>
        <w:rFonts w:hint="eastAsia"/>
      </w:rPr>
    </w:lvl>
    <w:lvl w:ilvl="3">
      <w:start w:val="1"/>
      <w:numFmt w:val="decimal"/>
      <w:pStyle w:val="Heading3"/>
      <w:lvlText w:val="%2.%3.%4."/>
      <w:lvlJc w:val="left"/>
      <w:pPr>
        <w:tabs>
          <w:tab w:val="num" w:pos="851"/>
        </w:tabs>
        <w:ind w:left="851" w:hanging="851"/>
      </w:pPr>
      <w:rPr>
        <w:rFonts w:hint="eastAsia"/>
        <w:b/>
        <w:bCs/>
      </w:rPr>
    </w:lvl>
    <w:lvl w:ilvl="4">
      <w:start w:val="1"/>
      <w:numFmt w:val="decimal"/>
      <w:pStyle w:val="Heading4"/>
      <w:lvlText w:val="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pStyle w:val="Heading5"/>
      <w:lvlText w:val="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decimal"/>
      <w:lvlText w:val="%2.%3.%4.%5.%6.%7.%8.%9."/>
      <w:lvlJc w:val="left"/>
      <w:pPr>
        <w:tabs>
          <w:tab w:val="num" w:pos="1800"/>
        </w:tabs>
        <w:ind w:left="1559" w:hanging="1559"/>
      </w:pPr>
      <w:rPr>
        <w:rFonts w:hint="eastAsia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2" w15:restartNumberingAfterBreak="0">
    <w:nsid w:val="01F12026"/>
    <w:multiLevelType w:val="hybridMultilevel"/>
    <w:tmpl w:val="BBE250C6"/>
    <w:lvl w:ilvl="0" w:tplc="56D48AA6">
      <w:start w:val="1"/>
      <w:numFmt w:val="bullet"/>
      <w:pStyle w:val="-"/>
      <w:lvlText w:val="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30756B3"/>
    <w:multiLevelType w:val="multilevel"/>
    <w:tmpl w:val="ACA48648"/>
    <w:lvl w:ilvl="0">
      <w:start w:val="1"/>
      <w:numFmt w:val="decimal"/>
      <w:pStyle w:val="1"/>
      <w:lvlText w:val="%1."/>
      <w:lvlJc w:val="left"/>
      <w:pPr>
        <w:ind w:left="567" w:hanging="567"/>
      </w:pPr>
      <w:rPr>
        <w:rFonts w:hint="eastAsia"/>
        <w:sz w:val="32"/>
      </w:rPr>
    </w:lvl>
    <w:lvl w:ilvl="1">
      <w:start w:val="1"/>
      <w:numFmt w:val="decimal"/>
      <w:lvlRestart w:val="0"/>
      <w:pStyle w:val="2"/>
      <w:lvlText w:val="%1.%2"/>
      <w:lvlJc w:val="left"/>
      <w:pPr>
        <w:ind w:left="993" w:hanging="851"/>
      </w:pPr>
      <w:rPr>
        <w:rFonts w:hint="eastAsia"/>
        <w:sz w:val="28"/>
      </w:rPr>
    </w:lvl>
    <w:lvl w:ilvl="2">
      <w:start w:val="1"/>
      <w:numFmt w:val="decimal"/>
      <w:lvlRestart w:val="0"/>
      <w:pStyle w:val="3"/>
      <w:lvlText w:val="%1.%2.%3"/>
      <w:lvlJc w:val="left"/>
      <w:pPr>
        <w:ind w:left="1134" w:hanging="1134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ind w:left="2000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40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00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00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3600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000" w:hanging="400"/>
      </w:pPr>
      <w:rPr>
        <w:rFonts w:hint="eastAsia"/>
      </w:rPr>
    </w:lvl>
  </w:abstractNum>
  <w:abstractNum w:abstractNumId="4" w15:restartNumberingAfterBreak="0">
    <w:nsid w:val="0311598A"/>
    <w:multiLevelType w:val="hybridMultilevel"/>
    <w:tmpl w:val="412C8DC0"/>
    <w:lvl w:ilvl="0" w:tplc="CABC47C2">
      <w:start w:val="1"/>
      <w:numFmt w:val="decimal"/>
      <w:pStyle w:val="10"/>
      <w:lvlText w:val="%1)"/>
      <w:lvlJc w:val="left"/>
      <w:pPr>
        <w:tabs>
          <w:tab w:val="num" w:pos="810"/>
        </w:tabs>
        <w:ind w:left="810" w:hanging="405"/>
      </w:pPr>
      <w:rPr>
        <w:rFonts w:ascii="맑은 고딕" w:eastAsia="맑은 고딕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05"/>
        </w:tabs>
        <w:ind w:left="16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5"/>
        </w:tabs>
        <w:ind w:left="20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5"/>
        </w:tabs>
        <w:ind w:left="24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05"/>
        </w:tabs>
        <w:ind w:left="28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5"/>
        </w:tabs>
        <w:ind w:left="32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5"/>
        </w:tabs>
        <w:ind w:left="36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05"/>
        </w:tabs>
        <w:ind w:left="40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5"/>
        </w:tabs>
        <w:ind w:left="4405" w:hanging="400"/>
      </w:pPr>
    </w:lvl>
  </w:abstractNum>
  <w:abstractNum w:abstractNumId="5" w15:restartNumberingAfterBreak="0">
    <w:nsid w:val="03DC34C9"/>
    <w:multiLevelType w:val="hybridMultilevel"/>
    <w:tmpl w:val="97505094"/>
    <w:lvl w:ilvl="0" w:tplc="ABB01874">
      <w:start w:val="1"/>
      <w:numFmt w:val="bullet"/>
      <w:pStyle w:val="a0"/>
      <w:lvlText w:val="-"/>
      <w:lvlJc w:val="left"/>
      <w:pPr>
        <w:tabs>
          <w:tab w:val="num" w:pos="1267"/>
        </w:tabs>
        <w:ind w:left="1247" w:hanging="340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3E04E4C"/>
    <w:multiLevelType w:val="hybridMultilevel"/>
    <w:tmpl w:val="656EAFDE"/>
    <w:lvl w:ilvl="0" w:tplc="4FFCD308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09C749B1"/>
    <w:multiLevelType w:val="hybridMultilevel"/>
    <w:tmpl w:val="41E67E66"/>
    <w:lvl w:ilvl="0" w:tplc="607AB1D4">
      <w:start w:val="1"/>
      <w:numFmt w:val="ganada"/>
      <w:lvlText w:val="(%1)"/>
      <w:lvlJc w:val="left"/>
      <w:pPr>
        <w:tabs>
          <w:tab w:val="num" w:pos="910"/>
        </w:tabs>
        <w:ind w:left="910" w:hanging="510"/>
      </w:pPr>
      <w:rPr>
        <w:rFonts w:hint="eastAsia"/>
      </w:rPr>
    </w:lvl>
    <w:lvl w:ilvl="1" w:tplc="2A9E5108">
      <w:start w:val="1"/>
      <w:numFmt w:val="bullet"/>
      <w:pStyle w:val="-0"/>
      <w:lvlText w:val="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DD3E0E62">
      <w:start w:val="1"/>
      <w:numFmt w:val="bullet"/>
      <w:lvlText w:val=""/>
      <w:lvlJc w:val="left"/>
      <w:pPr>
        <w:tabs>
          <w:tab w:val="num" w:pos="1100"/>
        </w:tabs>
        <w:ind w:left="1040" w:hanging="340"/>
      </w:pPr>
      <w:rPr>
        <w:rFonts w:ascii="Wingdings" w:hAnsi="Wingdings" w:hint="default"/>
      </w:rPr>
    </w:lvl>
    <w:lvl w:ilvl="3" w:tplc="AF168EE8">
      <w:start w:val="1"/>
      <w:numFmt w:val="decimalFullWidth"/>
      <w:pStyle w:val="-1"/>
      <w:lvlText w:val="(%4)"/>
      <w:lvlJc w:val="left"/>
      <w:pPr>
        <w:tabs>
          <w:tab w:val="num" w:pos="2140"/>
        </w:tabs>
        <w:ind w:left="2140" w:hanging="540"/>
      </w:pPr>
      <w:rPr>
        <w:rFonts w:hint="default"/>
      </w:rPr>
    </w:lvl>
    <w:lvl w:ilvl="4" w:tplc="FBEAC9A8">
      <w:start w:val="1"/>
      <w:numFmt w:val="decimal"/>
      <w:lvlText w:val="(%5)"/>
      <w:lvlJc w:val="left"/>
      <w:pPr>
        <w:tabs>
          <w:tab w:val="num" w:pos="2435"/>
        </w:tabs>
        <w:ind w:left="2435" w:hanging="435"/>
      </w:pPr>
      <w:rPr>
        <w:rFonts w:hint="default"/>
      </w:rPr>
    </w:lvl>
    <w:lvl w:ilvl="5" w:tplc="34143C50">
      <w:start w:val="1"/>
      <w:numFmt w:val="decimal"/>
      <w:suff w:val="space"/>
      <w:lvlText w:val="%6)"/>
      <w:lvlJc w:val="left"/>
      <w:pPr>
        <w:ind w:left="2730" w:hanging="33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8" w15:restartNumberingAfterBreak="0">
    <w:nsid w:val="11F401DE"/>
    <w:multiLevelType w:val="multilevel"/>
    <w:tmpl w:val="004E119E"/>
    <w:lvl w:ilvl="0">
      <w:start w:val="1"/>
      <w:numFmt w:val="upperLetter"/>
      <w:pStyle w:val="a1"/>
      <w:lvlText w:val="%1."/>
      <w:lvlJc w:val="left"/>
      <w:pPr>
        <w:tabs>
          <w:tab w:val="num" w:pos="329"/>
        </w:tabs>
        <w:ind w:left="726" w:hanging="39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04" w:hanging="510"/>
      </w:pPr>
      <w:rPr>
        <w:rFonts w:hint="eastAsia"/>
        <w:b w:val="0"/>
      </w:rPr>
    </w:lvl>
    <w:lvl w:ilvl="2">
      <w:start w:val="1"/>
      <w:numFmt w:val="decimal"/>
      <w:lvlText w:val="%1.%3.%2"/>
      <w:lvlJc w:val="left"/>
      <w:pPr>
        <w:tabs>
          <w:tab w:val="num" w:pos="329"/>
        </w:tabs>
        <w:ind w:left="2489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329"/>
        </w:tabs>
        <w:ind w:left="3209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29"/>
        </w:tabs>
        <w:ind w:left="3929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329"/>
        </w:tabs>
        <w:ind w:left="4649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329"/>
        </w:tabs>
        <w:ind w:left="5369" w:hanging="72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329"/>
        </w:tabs>
        <w:ind w:left="6089" w:hanging="72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329"/>
        </w:tabs>
        <w:ind w:left="6809" w:hanging="720"/>
      </w:pPr>
      <w:rPr>
        <w:rFonts w:hint="eastAsia"/>
      </w:rPr>
    </w:lvl>
  </w:abstractNum>
  <w:abstractNum w:abstractNumId="9" w15:restartNumberingAfterBreak="0">
    <w:nsid w:val="149B2C6F"/>
    <w:multiLevelType w:val="hybridMultilevel"/>
    <w:tmpl w:val="D794C68E"/>
    <w:lvl w:ilvl="0" w:tplc="FFFFFFFF">
      <w:start w:val="1"/>
      <w:numFmt w:val="bullet"/>
      <w:pStyle w:val="a2"/>
      <w:lvlText w:val="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191781B"/>
    <w:multiLevelType w:val="hybridMultilevel"/>
    <w:tmpl w:val="F0FA5758"/>
    <w:lvl w:ilvl="0" w:tplc="ECE24024">
      <w:start w:val="1"/>
      <w:numFmt w:val="bullet"/>
      <w:pStyle w:val="a3"/>
      <w:lvlText w:val="-"/>
      <w:lvlJc w:val="left"/>
      <w:pPr>
        <w:tabs>
          <w:tab w:val="num" w:pos="700"/>
        </w:tabs>
        <w:ind w:left="624" w:hanging="284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5526BE0"/>
    <w:multiLevelType w:val="hybridMultilevel"/>
    <w:tmpl w:val="2F5E7F26"/>
    <w:lvl w:ilvl="0" w:tplc="5608FA0E">
      <w:start w:val="1"/>
      <w:numFmt w:val="bullet"/>
      <w:lvlText w:val=""/>
      <w:lvlJc w:val="left"/>
      <w:pPr>
        <w:tabs>
          <w:tab w:val="num" w:pos="1308"/>
        </w:tabs>
        <w:ind w:left="1308" w:hanging="546"/>
      </w:pPr>
      <w:rPr>
        <w:rFonts w:ascii="Wingdings" w:hAnsi="Wingdings" w:hint="default"/>
      </w:rPr>
    </w:lvl>
    <w:lvl w:ilvl="1" w:tplc="04090019">
      <w:start w:val="1"/>
      <w:numFmt w:val="bullet"/>
      <w:pStyle w:val="ifrs"/>
      <w:lvlText w:val=""/>
      <w:lvlJc w:val="left"/>
      <w:pPr>
        <w:tabs>
          <w:tab w:val="num" w:pos="974"/>
        </w:tabs>
        <w:ind w:left="974" w:hanging="546"/>
      </w:pPr>
      <w:rPr>
        <w:rFonts w:ascii="Wingdings" w:hAnsi="Wingdings" w:hint="default"/>
      </w:rPr>
    </w:lvl>
    <w:lvl w:ilvl="2" w:tplc="0409001B">
      <w:start w:val="1"/>
      <w:numFmt w:val="bullet"/>
      <w:lvlText w:val=""/>
      <w:lvlJc w:val="left"/>
      <w:pPr>
        <w:tabs>
          <w:tab w:val="num" w:pos="1228"/>
        </w:tabs>
        <w:ind w:left="1228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1628"/>
        </w:tabs>
        <w:ind w:left="1628" w:hanging="40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028"/>
        </w:tabs>
        <w:ind w:left="2028" w:hanging="400"/>
      </w:pPr>
      <w:rPr>
        <w:rFonts w:ascii="Wingdings" w:hAnsi="Wingdings" w:hint="default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40027E"/>
    <w:multiLevelType w:val="hybridMultilevel"/>
    <w:tmpl w:val="9D6CC7AE"/>
    <w:lvl w:ilvl="0" w:tplc="9F32B4EE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 w15:restartNumberingAfterBreak="0">
    <w:nsid w:val="33C250F7"/>
    <w:multiLevelType w:val="multilevel"/>
    <w:tmpl w:val="CFB85CB0"/>
    <w:lvl w:ilvl="0">
      <w:start w:val="1"/>
      <w:numFmt w:val="bullet"/>
      <w:pStyle w:val="a4"/>
      <w:lvlText w:val=""/>
      <w:lvlJc w:val="left"/>
      <w:pPr>
        <w:tabs>
          <w:tab w:val="num" w:pos="719"/>
        </w:tabs>
        <w:ind w:left="718" w:hanging="359"/>
      </w:pPr>
      <w:rPr>
        <w:rFonts w:ascii="Wingdings" w:hAnsi="Wingdings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1221"/>
        </w:tabs>
        <w:ind w:left="1221" w:hanging="400"/>
      </w:pPr>
      <w:rPr>
        <w:rFonts w:ascii="바탕" w:eastAsia="바탕" w:hAnsi="바탕" w:cs="Times New Roman" w:hint="eastAsia"/>
      </w:rPr>
    </w:lvl>
    <w:lvl w:ilvl="2">
      <w:start w:val="1"/>
      <w:numFmt w:val="bullet"/>
      <w:lvlText w:val=""/>
      <w:lvlJc w:val="left"/>
      <w:pPr>
        <w:tabs>
          <w:tab w:val="num" w:pos="1621"/>
        </w:tabs>
        <w:ind w:left="1621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21"/>
        </w:tabs>
        <w:ind w:left="2021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21"/>
        </w:tabs>
        <w:ind w:left="2421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21"/>
        </w:tabs>
        <w:ind w:left="2821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21"/>
        </w:tabs>
        <w:ind w:left="3621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21"/>
        </w:tabs>
        <w:ind w:left="4021" w:hanging="400"/>
      </w:pPr>
      <w:rPr>
        <w:rFonts w:ascii="Wingdings" w:hAnsi="Wingdings" w:hint="default"/>
      </w:rPr>
    </w:lvl>
  </w:abstractNum>
  <w:abstractNum w:abstractNumId="14" w15:restartNumberingAfterBreak="0">
    <w:nsid w:val="3A063A11"/>
    <w:multiLevelType w:val="hybridMultilevel"/>
    <w:tmpl w:val="D2163E7A"/>
    <w:lvl w:ilvl="0" w:tplc="F7F4F9B0">
      <w:start w:val="1"/>
      <w:numFmt w:val="bullet"/>
      <w:pStyle w:val="a5"/>
      <w:lvlText w:val=""/>
      <w:lvlJc w:val="left"/>
      <w:pPr>
        <w:tabs>
          <w:tab w:val="num" w:pos="927"/>
        </w:tabs>
        <w:ind w:left="907" w:hanging="340"/>
      </w:pPr>
      <w:rPr>
        <w:rFonts w:ascii="Wingdings" w:eastAsia="굴림체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AC54EB7"/>
    <w:multiLevelType w:val="hybridMultilevel"/>
    <w:tmpl w:val="FE3AAB2E"/>
    <w:lvl w:ilvl="0" w:tplc="FFFFFFFF">
      <w:start w:val="1"/>
      <w:numFmt w:val="bullet"/>
      <w:pStyle w:val="20"/>
      <w:lvlText w:val="–"/>
      <w:lvlJc w:val="left"/>
      <w:pPr>
        <w:tabs>
          <w:tab w:val="num" w:pos="789"/>
        </w:tabs>
        <w:ind w:left="789" w:hanging="400"/>
      </w:pPr>
      <w:rPr>
        <w:rFonts w:ascii="바탕체" w:eastAsia="바탕체" w:hAnsi="Wingdings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BD47AA0"/>
    <w:multiLevelType w:val="hybridMultilevel"/>
    <w:tmpl w:val="4B6000E2"/>
    <w:lvl w:ilvl="0" w:tplc="92DED32C">
      <w:start w:val="1"/>
      <w:numFmt w:val="bullet"/>
      <w:pStyle w:val="-2"/>
      <w:lvlText w:val="–"/>
      <w:lvlJc w:val="left"/>
      <w:pPr>
        <w:tabs>
          <w:tab w:val="num" w:pos="2058"/>
        </w:tabs>
        <w:ind w:left="2039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1651"/>
        </w:tabs>
        <w:ind w:left="165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051"/>
        </w:tabs>
        <w:ind w:left="2051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51"/>
        </w:tabs>
        <w:ind w:left="2451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51"/>
        </w:tabs>
        <w:ind w:left="2851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251"/>
        </w:tabs>
        <w:ind w:left="3251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51"/>
        </w:tabs>
        <w:ind w:left="3651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051"/>
        </w:tabs>
        <w:ind w:left="4051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51"/>
        </w:tabs>
        <w:ind w:left="4451" w:hanging="400"/>
      </w:pPr>
      <w:rPr>
        <w:rFonts w:ascii="Wingdings" w:hAnsi="Wingdings" w:hint="default"/>
      </w:rPr>
    </w:lvl>
  </w:abstractNum>
  <w:abstractNum w:abstractNumId="17" w15:restartNumberingAfterBreak="0">
    <w:nsid w:val="41396DE0"/>
    <w:multiLevelType w:val="hybridMultilevel"/>
    <w:tmpl w:val="EE327472"/>
    <w:lvl w:ilvl="0" w:tplc="5404A38E">
      <w:start w:val="2"/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2A31CEF"/>
    <w:multiLevelType w:val="hybridMultilevel"/>
    <w:tmpl w:val="6D862ED2"/>
    <w:lvl w:ilvl="0" w:tplc="9F32B4EE">
      <w:start w:val="1"/>
      <w:numFmt w:val="bullet"/>
      <w:pStyle w:val="a6"/>
      <w:lvlText w:val=""/>
      <w:lvlJc w:val="left"/>
      <w:pPr>
        <w:tabs>
          <w:tab w:val="num" w:pos="1494"/>
        </w:tabs>
        <w:ind w:left="1474" w:hanging="340"/>
      </w:pPr>
      <w:rPr>
        <w:rFonts w:ascii="Wingdings" w:eastAsia="굴림체" w:hAnsi="Wingdings" w:hint="default"/>
      </w:rPr>
    </w:lvl>
    <w:lvl w:ilvl="1" w:tplc="9C20DF12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2E46B78"/>
    <w:multiLevelType w:val="hybridMultilevel"/>
    <w:tmpl w:val="392CC49A"/>
    <w:lvl w:ilvl="0" w:tplc="0A943B2C">
      <w:start w:val="1"/>
      <w:numFmt w:val="decimal"/>
      <w:pStyle w:val="11"/>
      <w:lvlText w:val="%1)"/>
      <w:lvlJc w:val="left"/>
      <w:pPr>
        <w:ind w:left="760" w:hanging="360"/>
      </w:pPr>
      <w:rPr>
        <w:rFonts w:hint="default"/>
      </w:rPr>
    </w:lvl>
    <w:lvl w:ilvl="1" w:tplc="B088DD52">
      <w:start w:val="1"/>
      <w:numFmt w:val="upperLetter"/>
      <w:lvlText w:val="%2."/>
      <w:lvlJc w:val="left"/>
      <w:pPr>
        <w:ind w:left="1200" w:hanging="400"/>
      </w:pPr>
    </w:lvl>
    <w:lvl w:ilvl="2" w:tplc="3E082080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2EDAA918" w:tentative="1">
      <w:start w:val="1"/>
      <w:numFmt w:val="decimal"/>
      <w:lvlText w:val="%4."/>
      <w:lvlJc w:val="left"/>
      <w:pPr>
        <w:ind w:left="2000" w:hanging="400"/>
      </w:pPr>
    </w:lvl>
    <w:lvl w:ilvl="4" w:tplc="9F96B66E" w:tentative="1">
      <w:start w:val="1"/>
      <w:numFmt w:val="upperLetter"/>
      <w:lvlText w:val="%5."/>
      <w:lvlJc w:val="left"/>
      <w:pPr>
        <w:ind w:left="2400" w:hanging="400"/>
      </w:pPr>
    </w:lvl>
    <w:lvl w:ilvl="5" w:tplc="11A66992" w:tentative="1">
      <w:start w:val="1"/>
      <w:numFmt w:val="lowerRoman"/>
      <w:lvlText w:val="%6."/>
      <w:lvlJc w:val="right"/>
      <w:pPr>
        <w:ind w:left="2800" w:hanging="400"/>
      </w:pPr>
    </w:lvl>
    <w:lvl w:ilvl="6" w:tplc="81143E78" w:tentative="1">
      <w:start w:val="1"/>
      <w:numFmt w:val="decimal"/>
      <w:lvlText w:val="%7."/>
      <w:lvlJc w:val="left"/>
      <w:pPr>
        <w:ind w:left="3200" w:hanging="400"/>
      </w:pPr>
    </w:lvl>
    <w:lvl w:ilvl="7" w:tplc="09402830" w:tentative="1">
      <w:start w:val="1"/>
      <w:numFmt w:val="upperLetter"/>
      <w:lvlText w:val="%8."/>
      <w:lvlJc w:val="left"/>
      <w:pPr>
        <w:ind w:left="3600" w:hanging="400"/>
      </w:pPr>
    </w:lvl>
    <w:lvl w:ilvl="8" w:tplc="2F54079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55C274C"/>
    <w:multiLevelType w:val="hybridMultilevel"/>
    <w:tmpl w:val="B67C575E"/>
    <w:lvl w:ilvl="0" w:tplc="0E145086">
      <w:start w:val="1"/>
      <w:numFmt w:val="bullet"/>
      <w:pStyle w:val="a7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7AF4B7B"/>
    <w:multiLevelType w:val="hybridMultilevel"/>
    <w:tmpl w:val="D9D6A220"/>
    <w:lvl w:ilvl="0" w:tplc="B4CEE63C">
      <w:start w:val="1"/>
      <w:numFmt w:val="bullet"/>
      <w:pStyle w:val="-3"/>
      <w:lvlText w:val=""/>
      <w:lvlJc w:val="left"/>
      <w:pPr>
        <w:ind w:left="1307" w:hanging="400"/>
      </w:pPr>
      <w:rPr>
        <w:rFonts w:ascii="Wingdings" w:eastAsia="굴림체" w:hAnsi="Wingdings" w:hint="default"/>
      </w:rPr>
    </w:lvl>
    <w:lvl w:ilvl="1" w:tplc="2C62FF10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BC7430D4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B78ABC2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9D567FEE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D25FB8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85628F2C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1F7406E6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EBA246B4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4AD63D05"/>
    <w:multiLevelType w:val="hybridMultilevel"/>
    <w:tmpl w:val="76C836E6"/>
    <w:lvl w:ilvl="0" w:tplc="EC76016A">
      <w:start w:val="1"/>
      <w:numFmt w:val="decimalEnclosedCircle"/>
      <w:lvlText w:val="%1"/>
      <w:lvlJc w:val="left"/>
      <w:pPr>
        <w:ind w:left="760" w:hanging="360"/>
      </w:pPr>
      <w:rPr>
        <w:rFonts w:ascii="맑은 고딕" w:hAnsi="맑은 고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C384DB4"/>
    <w:multiLevelType w:val="singleLevel"/>
    <w:tmpl w:val="7A0C7D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2944FAD"/>
    <w:multiLevelType w:val="hybridMultilevel"/>
    <w:tmpl w:val="ADD8DE56"/>
    <w:lvl w:ilvl="0" w:tplc="3C26D08E">
      <w:start w:val="4"/>
      <w:numFmt w:val="bullet"/>
      <w:pStyle w:val="21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4090019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0409001B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25" w15:restartNumberingAfterBreak="0">
    <w:nsid w:val="531C1194"/>
    <w:multiLevelType w:val="hybridMultilevel"/>
    <w:tmpl w:val="4B0A166E"/>
    <w:lvl w:ilvl="0" w:tplc="64FEC2AA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eastAsia"/>
      </w:rPr>
    </w:lvl>
    <w:lvl w:ilvl="1" w:tplc="04090019">
      <w:start w:val="1"/>
      <w:numFmt w:val="bullet"/>
      <w:pStyle w:val="a8"/>
      <w:lvlText w:val="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2" w:tplc="0409001B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6" w15:restartNumberingAfterBreak="0">
    <w:nsid w:val="5A7D2F9F"/>
    <w:multiLevelType w:val="hybridMultilevel"/>
    <w:tmpl w:val="160C4F66"/>
    <w:lvl w:ilvl="0" w:tplc="5EAC89EA">
      <w:start w:val="1"/>
      <w:numFmt w:val="bullet"/>
      <w:pStyle w:val="PE1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B035E58"/>
    <w:multiLevelType w:val="hybridMultilevel"/>
    <w:tmpl w:val="3F620272"/>
    <w:lvl w:ilvl="0" w:tplc="F7F4F9B0">
      <w:start w:val="1"/>
      <w:numFmt w:val="bullet"/>
      <w:pStyle w:val="12"/>
      <w:lvlText w:val="▪"/>
      <w:lvlJc w:val="left"/>
      <w:pPr>
        <w:tabs>
          <w:tab w:val="num" w:pos="473"/>
        </w:tabs>
        <w:ind w:left="57" w:firstLine="56"/>
      </w:pPr>
      <w:rPr>
        <w:rFonts w:ascii="굴림" w:eastAsia="굴림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6B834071"/>
    <w:multiLevelType w:val="hybridMultilevel"/>
    <w:tmpl w:val="9482CE72"/>
    <w:lvl w:ilvl="0" w:tplc="FFFFFFFF">
      <w:start w:val="1"/>
      <w:numFmt w:val="bullet"/>
      <w:pStyle w:val="-4"/>
      <w:lvlText w:val="-"/>
      <w:lvlJc w:val="left"/>
      <w:pPr>
        <w:tabs>
          <w:tab w:val="num" w:pos="1040"/>
        </w:tabs>
        <w:ind w:left="1021" w:hanging="341"/>
      </w:pPr>
      <w:rPr>
        <w:rFonts w:ascii="굴림체" w:eastAsia="굴림체" w:hAnsi="Wingdings" w:hint="eastAsia"/>
      </w:rPr>
    </w:lvl>
    <w:lvl w:ilvl="1" w:tplc="FFFFFFFF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D9965E7"/>
    <w:multiLevelType w:val="hybridMultilevel"/>
    <w:tmpl w:val="EC3C5B2C"/>
    <w:lvl w:ilvl="0" w:tplc="04090009">
      <w:start w:val="1"/>
      <w:numFmt w:val="bullet"/>
      <w:pStyle w:val="a9"/>
      <w:suff w:val="space"/>
      <w:lvlText w:val=""/>
      <w:lvlJc w:val="left"/>
      <w:pPr>
        <w:ind w:left="1772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02" w:hanging="400"/>
      </w:pPr>
      <w:rPr>
        <w:rFonts w:ascii="Wingdings" w:hAnsi="Wingdings" w:hint="default"/>
      </w:rPr>
    </w:lvl>
  </w:abstractNum>
  <w:abstractNum w:abstractNumId="30" w15:restartNumberingAfterBreak="0">
    <w:nsid w:val="760A1D11"/>
    <w:multiLevelType w:val="hybridMultilevel"/>
    <w:tmpl w:val="39386F52"/>
    <w:lvl w:ilvl="0" w:tplc="04090009">
      <w:start w:val="1"/>
      <w:numFmt w:val="decimal"/>
      <w:pStyle w:val="-10"/>
      <w:lvlText w:val="%1)"/>
      <w:lvlJc w:val="left"/>
      <w:pPr>
        <w:tabs>
          <w:tab w:val="num" w:pos="814"/>
        </w:tabs>
        <w:ind w:left="794" w:hanging="34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391"/>
        </w:tabs>
        <w:ind w:left="239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91"/>
        </w:tabs>
        <w:ind w:left="279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1"/>
        </w:tabs>
        <w:ind w:left="319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91"/>
        </w:tabs>
        <w:ind w:left="359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1"/>
        </w:tabs>
        <w:ind w:left="399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91"/>
        </w:tabs>
        <w:ind w:left="439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91"/>
        </w:tabs>
        <w:ind w:left="479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91"/>
        </w:tabs>
        <w:ind w:left="5191" w:hanging="400"/>
      </w:pPr>
      <w:rPr>
        <w:rFonts w:ascii="Wingdings" w:hAnsi="Wingdings" w:hint="default"/>
      </w:rPr>
    </w:lvl>
  </w:abstractNum>
  <w:abstractNum w:abstractNumId="31" w15:restartNumberingAfterBreak="0">
    <w:nsid w:val="77345718"/>
    <w:multiLevelType w:val="multilevel"/>
    <w:tmpl w:val="871A567E"/>
    <w:lvl w:ilvl="0">
      <w:start w:val="1"/>
      <w:numFmt w:val="upperRoman"/>
      <w:pStyle w:val="aa"/>
      <w:lvlText w:val="%1."/>
      <w:lvlJc w:val="left"/>
      <w:pPr>
        <w:tabs>
          <w:tab w:val="num" w:pos="329"/>
        </w:tabs>
        <w:ind w:left="726" w:hanging="39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04" w:hanging="51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361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1452"/>
        </w:tabs>
        <w:ind w:left="4332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452"/>
        </w:tabs>
        <w:ind w:left="5052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452"/>
        </w:tabs>
        <w:ind w:left="5772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52"/>
        </w:tabs>
        <w:ind w:left="6492" w:hanging="72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52"/>
        </w:tabs>
        <w:ind w:left="7212" w:hanging="72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452"/>
        </w:tabs>
        <w:ind w:left="7932" w:hanging="720"/>
      </w:pPr>
      <w:rPr>
        <w:rFonts w:hint="eastAsia"/>
      </w:rPr>
    </w:lvl>
  </w:abstractNum>
  <w:abstractNum w:abstractNumId="32" w15:restartNumberingAfterBreak="0">
    <w:nsid w:val="7A09782A"/>
    <w:multiLevelType w:val="hybridMultilevel"/>
    <w:tmpl w:val="476ED4B8"/>
    <w:lvl w:ilvl="0" w:tplc="FFFFFFFF">
      <w:start w:val="1"/>
      <w:numFmt w:val="bullet"/>
      <w:pStyle w:val="WFIS-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1F8EEDB8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굴림" w:eastAsia="굴림" w:hAnsi="굴림" w:cs="Times New Roman" w:hint="eastAsia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FF05ED0"/>
    <w:multiLevelType w:val="hybridMultilevel"/>
    <w:tmpl w:val="FEA6DEE0"/>
    <w:lvl w:ilvl="0" w:tplc="DDF21996">
      <w:start w:val="1"/>
      <w:numFmt w:val="decimal"/>
      <w:lvlText w:val="%1."/>
      <w:lvlJc w:val="left"/>
      <w:pPr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num w:numId="1">
    <w:abstractNumId w:val="0"/>
  </w:num>
  <w:num w:numId="2">
    <w:abstractNumId w:val="25"/>
  </w:num>
  <w:num w:numId="3">
    <w:abstractNumId w:val="1"/>
    <w:lvlOverride w:ilvl="0">
      <w:lvl w:ilvl="0">
        <w:start w:val="1"/>
        <w:numFmt w:val="bullet"/>
        <w:pStyle w:val="a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4">
    <w:abstractNumId w:val="23"/>
  </w:num>
  <w:num w:numId="5">
    <w:abstractNumId w:val="12"/>
    <w:lvlOverride w:ilvl="0">
      <w:startOverride w:val="1"/>
    </w:lvlOverride>
  </w:num>
  <w:num w:numId="6">
    <w:abstractNumId w:val="24"/>
  </w:num>
  <w:num w:numId="7">
    <w:abstractNumId w:val="4"/>
  </w:num>
  <w:num w:numId="8">
    <w:abstractNumId w:val="5"/>
  </w:num>
  <w:num w:numId="9">
    <w:abstractNumId w:val="30"/>
  </w:num>
  <w:num w:numId="10">
    <w:abstractNumId w:val="21"/>
  </w:num>
  <w:num w:numId="11">
    <w:abstractNumId w:val="2"/>
  </w:num>
  <w:num w:numId="12">
    <w:abstractNumId w:val="28"/>
  </w:num>
  <w:num w:numId="13">
    <w:abstractNumId w:val="9"/>
  </w:num>
  <w:num w:numId="14">
    <w:abstractNumId w:val="18"/>
  </w:num>
  <w:num w:numId="15">
    <w:abstractNumId w:val="20"/>
  </w:num>
  <w:num w:numId="16">
    <w:abstractNumId w:val="10"/>
  </w:num>
  <w:num w:numId="17">
    <w:abstractNumId w:val="14"/>
  </w:num>
  <w:num w:numId="18">
    <w:abstractNumId w:val="26"/>
  </w:num>
  <w:num w:numId="19">
    <w:abstractNumId w:val="29"/>
  </w:num>
  <w:num w:numId="20">
    <w:abstractNumId w:val="27"/>
  </w:num>
  <w:num w:numId="21">
    <w:abstractNumId w:val="8"/>
  </w:num>
  <w:num w:numId="22">
    <w:abstractNumId w:val="15"/>
  </w:num>
  <w:num w:numId="23">
    <w:abstractNumId w:val="31"/>
  </w:num>
  <w:num w:numId="24">
    <w:abstractNumId w:val="16"/>
  </w:num>
  <w:num w:numId="25">
    <w:abstractNumId w:val="11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32"/>
  </w:num>
  <w:num w:numId="28">
    <w:abstractNumId w:val="3"/>
  </w:num>
  <w:num w:numId="29">
    <w:abstractNumId w:val="19"/>
  </w:num>
  <w:num w:numId="30">
    <w:abstractNumId w:val="13"/>
  </w:num>
  <w:num w:numId="31">
    <w:abstractNumId w:val="22"/>
  </w:num>
  <w:num w:numId="32">
    <w:abstractNumId w:val="17"/>
  </w:num>
  <w:num w:numId="33">
    <w:abstractNumId w:val="6"/>
  </w:num>
  <w:num w:numId="34">
    <w:abstractNumId w:val="33"/>
  </w:num>
  <w:num w:numId="35">
    <w:abstractNumId w:val="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11"/>
    <w:rsid w:val="0000130B"/>
    <w:rsid w:val="000022DA"/>
    <w:rsid w:val="00003240"/>
    <w:rsid w:val="0000338C"/>
    <w:rsid w:val="000058B1"/>
    <w:rsid w:val="000062E6"/>
    <w:rsid w:val="000062EC"/>
    <w:rsid w:val="000070E9"/>
    <w:rsid w:val="00007A3D"/>
    <w:rsid w:val="00010313"/>
    <w:rsid w:val="00011246"/>
    <w:rsid w:val="0001190D"/>
    <w:rsid w:val="00013A90"/>
    <w:rsid w:val="000149FA"/>
    <w:rsid w:val="00015274"/>
    <w:rsid w:val="000155DD"/>
    <w:rsid w:val="00016420"/>
    <w:rsid w:val="00016706"/>
    <w:rsid w:val="00017127"/>
    <w:rsid w:val="00017940"/>
    <w:rsid w:val="00020BA2"/>
    <w:rsid w:val="0002149D"/>
    <w:rsid w:val="00024FA5"/>
    <w:rsid w:val="00027C36"/>
    <w:rsid w:val="00027F37"/>
    <w:rsid w:val="000319DF"/>
    <w:rsid w:val="00031B28"/>
    <w:rsid w:val="000321B9"/>
    <w:rsid w:val="00034158"/>
    <w:rsid w:val="000341F9"/>
    <w:rsid w:val="000356CD"/>
    <w:rsid w:val="000363CD"/>
    <w:rsid w:val="00037A02"/>
    <w:rsid w:val="0004051B"/>
    <w:rsid w:val="00044A6E"/>
    <w:rsid w:val="00047938"/>
    <w:rsid w:val="00050809"/>
    <w:rsid w:val="00052BF1"/>
    <w:rsid w:val="00053D1D"/>
    <w:rsid w:val="000543BE"/>
    <w:rsid w:val="000553C8"/>
    <w:rsid w:val="00057409"/>
    <w:rsid w:val="00057AEB"/>
    <w:rsid w:val="00057D70"/>
    <w:rsid w:val="00057DCC"/>
    <w:rsid w:val="0006027B"/>
    <w:rsid w:val="00060B91"/>
    <w:rsid w:val="00060D77"/>
    <w:rsid w:val="000611E8"/>
    <w:rsid w:val="00062514"/>
    <w:rsid w:val="000654B4"/>
    <w:rsid w:val="00065E0E"/>
    <w:rsid w:val="000661CD"/>
    <w:rsid w:val="000666CB"/>
    <w:rsid w:val="00072B51"/>
    <w:rsid w:val="00073330"/>
    <w:rsid w:val="00075BCB"/>
    <w:rsid w:val="0007787A"/>
    <w:rsid w:val="00080351"/>
    <w:rsid w:val="000806BA"/>
    <w:rsid w:val="0008130F"/>
    <w:rsid w:val="000856A8"/>
    <w:rsid w:val="00086DA1"/>
    <w:rsid w:val="00087101"/>
    <w:rsid w:val="00087DA4"/>
    <w:rsid w:val="00090924"/>
    <w:rsid w:val="0009282A"/>
    <w:rsid w:val="00092BE1"/>
    <w:rsid w:val="00095ED3"/>
    <w:rsid w:val="000A16E9"/>
    <w:rsid w:val="000A2332"/>
    <w:rsid w:val="000A5E7C"/>
    <w:rsid w:val="000A7295"/>
    <w:rsid w:val="000A7EFE"/>
    <w:rsid w:val="000B0B05"/>
    <w:rsid w:val="000B5B18"/>
    <w:rsid w:val="000C085A"/>
    <w:rsid w:val="000C1060"/>
    <w:rsid w:val="000C17A7"/>
    <w:rsid w:val="000C2B93"/>
    <w:rsid w:val="000C3746"/>
    <w:rsid w:val="000C6B67"/>
    <w:rsid w:val="000C73D7"/>
    <w:rsid w:val="000C77F3"/>
    <w:rsid w:val="000D08D2"/>
    <w:rsid w:val="000D1F70"/>
    <w:rsid w:val="000D4DFB"/>
    <w:rsid w:val="000D5F58"/>
    <w:rsid w:val="000D626D"/>
    <w:rsid w:val="000D6491"/>
    <w:rsid w:val="000E0467"/>
    <w:rsid w:val="000E0957"/>
    <w:rsid w:val="000E1385"/>
    <w:rsid w:val="000E1E69"/>
    <w:rsid w:val="000E40C6"/>
    <w:rsid w:val="000E4B96"/>
    <w:rsid w:val="000E50DE"/>
    <w:rsid w:val="000E6BA0"/>
    <w:rsid w:val="000E6ED1"/>
    <w:rsid w:val="000E709C"/>
    <w:rsid w:val="000E72F0"/>
    <w:rsid w:val="000E7565"/>
    <w:rsid w:val="000E7A34"/>
    <w:rsid w:val="000E7BF4"/>
    <w:rsid w:val="000E7E9D"/>
    <w:rsid w:val="000F0084"/>
    <w:rsid w:val="000F0C55"/>
    <w:rsid w:val="000F0E82"/>
    <w:rsid w:val="000F123E"/>
    <w:rsid w:val="000F272A"/>
    <w:rsid w:val="000F3162"/>
    <w:rsid w:val="000F332B"/>
    <w:rsid w:val="000F3D14"/>
    <w:rsid w:val="000F4F94"/>
    <w:rsid w:val="000F61FC"/>
    <w:rsid w:val="00101A41"/>
    <w:rsid w:val="00102580"/>
    <w:rsid w:val="00102DA8"/>
    <w:rsid w:val="00105B11"/>
    <w:rsid w:val="00112B86"/>
    <w:rsid w:val="00112C64"/>
    <w:rsid w:val="00113BA2"/>
    <w:rsid w:val="00114B73"/>
    <w:rsid w:val="00115CC1"/>
    <w:rsid w:val="00117287"/>
    <w:rsid w:val="0011788D"/>
    <w:rsid w:val="00120D53"/>
    <w:rsid w:val="00120FBA"/>
    <w:rsid w:val="00124ED5"/>
    <w:rsid w:val="00133866"/>
    <w:rsid w:val="00133F08"/>
    <w:rsid w:val="0013666C"/>
    <w:rsid w:val="0014395A"/>
    <w:rsid w:val="00143D5F"/>
    <w:rsid w:val="001443EC"/>
    <w:rsid w:val="00145FB7"/>
    <w:rsid w:val="0014627D"/>
    <w:rsid w:val="00146EC0"/>
    <w:rsid w:val="00150F99"/>
    <w:rsid w:val="00152398"/>
    <w:rsid w:val="00152683"/>
    <w:rsid w:val="00152A10"/>
    <w:rsid w:val="001530E7"/>
    <w:rsid w:val="0015428D"/>
    <w:rsid w:val="001542CA"/>
    <w:rsid w:val="00156AD6"/>
    <w:rsid w:val="001573B3"/>
    <w:rsid w:val="0016003E"/>
    <w:rsid w:val="001625CA"/>
    <w:rsid w:val="00162A68"/>
    <w:rsid w:val="00163FBC"/>
    <w:rsid w:val="00165120"/>
    <w:rsid w:val="00165781"/>
    <w:rsid w:val="0016610F"/>
    <w:rsid w:val="00166D14"/>
    <w:rsid w:val="00166ED6"/>
    <w:rsid w:val="001706D0"/>
    <w:rsid w:val="001742A3"/>
    <w:rsid w:val="00175679"/>
    <w:rsid w:val="001769E5"/>
    <w:rsid w:val="00176FB5"/>
    <w:rsid w:val="00177073"/>
    <w:rsid w:val="00177170"/>
    <w:rsid w:val="001772B8"/>
    <w:rsid w:val="00177790"/>
    <w:rsid w:val="0018050D"/>
    <w:rsid w:val="001805A5"/>
    <w:rsid w:val="00180BD6"/>
    <w:rsid w:val="00182E57"/>
    <w:rsid w:val="00184F03"/>
    <w:rsid w:val="001868B1"/>
    <w:rsid w:val="00187521"/>
    <w:rsid w:val="00192107"/>
    <w:rsid w:val="00193186"/>
    <w:rsid w:val="00193B9B"/>
    <w:rsid w:val="00195FFA"/>
    <w:rsid w:val="00196467"/>
    <w:rsid w:val="00197240"/>
    <w:rsid w:val="001A0C59"/>
    <w:rsid w:val="001A43CC"/>
    <w:rsid w:val="001A4435"/>
    <w:rsid w:val="001A4627"/>
    <w:rsid w:val="001A5D91"/>
    <w:rsid w:val="001B376E"/>
    <w:rsid w:val="001B3F9E"/>
    <w:rsid w:val="001B5131"/>
    <w:rsid w:val="001B7028"/>
    <w:rsid w:val="001B741C"/>
    <w:rsid w:val="001C1F74"/>
    <w:rsid w:val="001C215F"/>
    <w:rsid w:val="001C2722"/>
    <w:rsid w:val="001C3280"/>
    <w:rsid w:val="001C4278"/>
    <w:rsid w:val="001C49C3"/>
    <w:rsid w:val="001C5C88"/>
    <w:rsid w:val="001C6540"/>
    <w:rsid w:val="001D29C2"/>
    <w:rsid w:val="001D2B01"/>
    <w:rsid w:val="001D343C"/>
    <w:rsid w:val="001D4BC5"/>
    <w:rsid w:val="001D521D"/>
    <w:rsid w:val="001D58C6"/>
    <w:rsid w:val="001D5D24"/>
    <w:rsid w:val="001E0176"/>
    <w:rsid w:val="001E10A8"/>
    <w:rsid w:val="001E3690"/>
    <w:rsid w:val="001E42EF"/>
    <w:rsid w:val="001E6479"/>
    <w:rsid w:val="001E6BF1"/>
    <w:rsid w:val="001E6EEC"/>
    <w:rsid w:val="001F1694"/>
    <w:rsid w:val="001F189D"/>
    <w:rsid w:val="001F1928"/>
    <w:rsid w:val="001F1DB7"/>
    <w:rsid w:val="001F4EB8"/>
    <w:rsid w:val="001F5231"/>
    <w:rsid w:val="001F5E44"/>
    <w:rsid w:val="001F7226"/>
    <w:rsid w:val="001F7A50"/>
    <w:rsid w:val="0020069E"/>
    <w:rsid w:val="002016E9"/>
    <w:rsid w:val="002047A2"/>
    <w:rsid w:val="0020484E"/>
    <w:rsid w:val="0020484F"/>
    <w:rsid w:val="00206A84"/>
    <w:rsid w:val="00207DA2"/>
    <w:rsid w:val="0021110F"/>
    <w:rsid w:val="00211A17"/>
    <w:rsid w:val="00212ED2"/>
    <w:rsid w:val="00217546"/>
    <w:rsid w:val="0022210E"/>
    <w:rsid w:val="002247E3"/>
    <w:rsid w:val="00224E65"/>
    <w:rsid w:val="00226764"/>
    <w:rsid w:val="00227D2C"/>
    <w:rsid w:val="00233F57"/>
    <w:rsid w:val="00234469"/>
    <w:rsid w:val="00234625"/>
    <w:rsid w:val="00234E1C"/>
    <w:rsid w:val="002350DF"/>
    <w:rsid w:val="00236059"/>
    <w:rsid w:val="0023759A"/>
    <w:rsid w:val="00242073"/>
    <w:rsid w:val="00242635"/>
    <w:rsid w:val="00242F61"/>
    <w:rsid w:val="00243D97"/>
    <w:rsid w:val="00246403"/>
    <w:rsid w:val="002466C3"/>
    <w:rsid w:val="00246B80"/>
    <w:rsid w:val="0024762A"/>
    <w:rsid w:val="002509FF"/>
    <w:rsid w:val="002601D7"/>
    <w:rsid w:val="00261969"/>
    <w:rsid w:val="00265547"/>
    <w:rsid w:val="002658E1"/>
    <w:rsid w:val="002661AA"/>
    <w:rsid w:val="0026669A"/>
    <w:rsid w:val="0026696D"/>
    <w:rsid w:val="00270D77"/>
    <w:rsid w:val="002712EE"/>
    <w:rsid w:val="00272637"/>
    <w:rsid w:val="00273C34"/>
    <w:rsid w:val="00273C9E"/>
    <w:rsid w:val="00274076"/>
    <w:rsid w:val="0027432D"/>
    <w:rsid w:val="00276C10"/>
    <w:rsid w:val="00281C98"/>
    <w:rsid w:val="002824F1"/>
    <w:rsid w:val="00284165"/>
    <w:rsid w:val="00286B04"/>
    <w:rsid w:val="002877D0"/>
    <w:rsid w:val="00290834"/>
    <w:rsid w:val="00290E7D"/>
    <w:rsid w:val="00291ED6"/>
    <w:rsid w:val="00294C48"/>
    <w:rsid w:val="00294F95"/>
    <w:rsid w:val="00296E54"/>
    <w:rsid w:val="002972B3"/>
    <w:rsid w:val="002A219B"/>
    <w:rsid w:val="002A35BD"/>
    <w:rsid w:val="002A4223"/>
    <w:rsid w:val="002A471A"/>
    <w:rsid w:val="002A4BEB"/>
    <w:rsid w:val="002A4CED"/>
    <w:rsid w:val="002A5046"/>
    <w:rsid w:val="002A5321"/>
    <w:rsid w:val="002A5692"/>
    <w:rsid w:val="002A5776"/>
    <w:rsid w:val="002A5845"/>
    <w:rsid w:val="002A6650"/>
    <w:rsid w:val="002A6B81"/>
    <w:rsid w:val="002A706B"/>
    <w:rsid w:val="002B0FCE"/>
    <w:rsid w:val="002B222B"/>
    <w:rsid w:val="002B2870"/>
    <w:rsid w:val="002B2CCB"/>
    <w:rsid w:val="002B2D52"/>
    <w:rsid w:val="002B34DB"/>
    <w:rsid w:val="002B3683"/>
    <w:rsid w:val="002B6DD3"/>
    <w:rsid w:val="002B73B0"/>
    <w:rsid w:val="002B7676"/>
    <w:rsid w:val="002C0732"/>
    <w:rsid w:val="002C2042"/>
    <w:rsid w:val="002C3F05"/>
    <w:rsid w:val="002C4673"/>
    <w:rsid w:val="002C51E9"/>
    <w:rsid w:val="002C7A5B"/>
    <w:rsid w:val="002D1998"/>
    <w:rsid w:val="002D4C8D"/>
    <w:rsid w:val="002D5A70"/>
    <w:rsid w:val="002D5B12"/>
    <w:rsid w:val="002D63EF"/>
    <w:rsid w:val="002D6A76"/>
    <w:rsid w:val="002D7DE3"/>
    <w:rsid w:val="002E01C6"/>
    <w:rsid w:val="002E3556"/>
    <w:rsid w:val="002E3765"/>
    <w:rsid w:val="002E45C7"/>
    <w:rsid w:val="002E5F1B"/>
    <w:rsid w:val="002E600F"/>
    <w:rsid w:val="002E6FBD"/>
    <w:rsid w:val="002E7367"/>
    <w:rsid w:val="002E7512"/>
    <w:rsid w:val="002E769C"/>
    <w:rsid w:val="002E7CFB"/>
    <w:rsid w:val="002F0281"/>
    <w:rsid w:val="002F1874"/>
    <w:rsid w:val="002F1B7A"/>
    <w:rsid w:val="002F234F"/>
    <w:rsid w:val="002F3829"/>
    <w:rsid w:val="002F40AC"/>
    <w:rsid w:val="002F44D7"/>
    <w:rsid w:val="002F5D7A"/>
    <w:rsid w:val="002F62F2"/>
    <w:rsid w:val="002F6CB5"/>
    <w:rsid w:val="002F7CBE"/>
    <w:rsid w:val="003007A8"/>
    <w:rsid w:val="00300F07"/>
    <w:rsid w:val="00301A3C"/>
    <w:rsid w:val="00301ACC"/>
    <w:rsid w:val="003033AD"/>
    <w:rsid w:val="00306167"/>
    <w:rsid w:val="0030728D"/>
    <w:rsid w:val="00311231"/>
    <w:rsid w:val="003113FB"/>
    <w:rsid w:val="00311A27"/>
    <w:rsid w:val="0031372E"/>
    <w:rsid w:val="00314D1D"/>
    <w:rsid w:val="00315986"/>
    <w:rsid w:val="00315BA3"/>
    <w:rsid w:val="003165F1"/>
    <w:rsid w:val="00317AB8"/>
    <w:rsid w:val="00320878"/>
    <w:rsid w:val="00320ACB"/>
    <w:rsid w:val="003247EF"/>
    <w:rsid w:val="003251EE"/>
    <w:rsid w:val="00326B31"/>
    <w:rsid w:val="00327877"/>
    <w:rsid w:val="00327F91"/>
    <w:rsid w:val="00331FC0"/>
    <w:rsid w:val="00332AEB"/>
    <w:rsid w:val="00336864"/>
    <w:rsid w:val="003368AB"/>
    <w:rsid w:val="00336D1E"/>
    <w:rsid w:val="00337560"/>
    <w:rsid w:val="00337B20"/>
    <w:rsid w:val="00337E7B"/>
    <w:rsid w:val="00340901"/>
    <w:rsid w:val="00340D8C"/>
    <w:rsid w:val="00341B39"/>
    <w:rsid w:val="00342205"/>
    <w:rsid w:val="00342F1F"/>
    <w:rsid w:val="0034447D"/>
    <w:rsid w:val="00344F1A"/>
    <w:rsid w:val="00347580"/>
    <w:rsid w:val="003501AF"/>
    <w:rsid w:val="00350685"/>
    <w:rsid w:val="00352484"/>
    <w:rsid w:val="003530A8"/>
    <w:rsid w:val="00353A4F"/>
    <w:rsid w:val="00354D3C"/>
    <w:rsid w:val="00356706"/>
    <w:rsid w:val="00356F2F"/>
    <w:rsid w:val="00357F80"/>
    <w:rsid w:val="003617CC"/>
    <w:rsid w:val="00361D9F"/>
    <w:rsid w:val="003629BF"/>
    <w:rsid w:val="00362D77"/>
    <w:rsid w:val="00362E79"/>
    <w:rsid w:val="0036325C"/>
    <w:rsid w:val="00365F10"/>
    <w:rsid w:val="0036753F"/>
    <w:rsid w:val="00367D7C"/>
    <w:rsid w:val="00370F11"/>
    <w:rsid w:val="00372297"/>
    <w:rsid w:val="00372B14"/>
    <w:rsid w:val="0037391F"/>
    <w:rsid w:val="00373A68"/>
    <w:rsid w:val="0037447C"/>
    <w:rsid w:val="00374489"/>
    <w:rsid w:val="00375768"/>
    <w:rsid w:val="00377511"/>
    <w:rsid w:val="00380341"/>
    <w:rsid w:val="00381A1D"/>
    <w:rsid w:val="00382398"/>
    <w:rsid w:val="00384757"/>
    <w:rsid w:val="0038539B"/>
    <w:rsid w:val="0038580E"/>
    <w:rsid w:val="00387902"/>
    <w:rsid w:val="00390527"/>
    <w:rsid w:val="00391103"/>
    <w:rsid w:val="003916B3"/>
    <w:rsid w:val="003943AA"/>
    <w:rsid w:val="0039449A"/>
    <w:rsid w:val="003961DA"/>
    <w:rsid w:val="00397180"/>
    <w:rsid w:val="003973D5"/>
    <w:rsid w:val="00397FCA"/>
    <w:rsid w:val="003A0177"/>
    <w:rsid w:val="003A1004"/>
    <w:rsid w:val="003A1558"/>
    <w:rsid w:val="003A5239"/>
    <w:rsid w:val="003A5C35"/>
    <w:rsid w:val="003A61DB"/>
    <w:rsid w:val="003A6E8D"/>
    <w:rsid w:val="003A7C76"/>
    <w:rsid w:val="003B2A1E"/>
    <w:rsid w:val="003B3EFA"/>
    <w:rsid w:val="003B3F5B"/>
    <w:rsid w:val="003B4556"/>
    <w:rsid w:val="003B4676"/>
    <w:rsid w:val="003B58DA"/>
    <w:rsid w:val="003B6378"/>
    <w:rsid w:val="003B74C2"/>
    <w:rsid w:val="003B7DA1"/>
    <w:rsid w:val="003C10F6"/>
    <w:rsid w:val="003C297A"/>
    <w:rsid w:val="003C2991"/>
    <w:rsid w:val="003C44B0"/>
    <w:rsid w:val="003C4771"/>
    <w:rsid w:val="003C5642"/>
    <w:rsid w:val="003D0B3C"/>
    <w:rsid w:val="003D155D"/>
    <w:rsid w:val="003D2E52"/>
    <w:rsid w:val="003D3FC7"/>
    <w:rsid w:val="003D42DF"/>
    <w:rsid w:val="003D4598"/>
    <w:rsid w:val="003D7499"/>
    <w:rsid w:val="003E20DD"/>
    <w:rsid w:val="003E2C3F"/>
    <w:rsid w:val="003E3CD7"/>
    <w:rsid w:val="003E3F89"/>
    <w:rsid w:val="003E43F9"/>
    <w:rsid w:val="003E4746"/>
    <w:rsid w:val="003E50A2"/>
    <w:rsid w:val="003E7789"/>
    <w:rsid w:val="003F04FA"/>
    <w:rsid w:val="003F057C"/>
    <w:rsid w:val="003F226E"/>
    <w:rsid w:val="003F38E0"/>
    <w:rsid w:val="003F39D9"/>
    <w:rsid w:val="003F5037"/>
    <w:rsid w:val="003F70B5"/>
    <w:rsid w:val="003F756C"/>
    <w:rsid w:val="003F78D1"/>
    <w:rsid w:val="003F7CE4"/>
    <w:rsid w:val="00400AB5"/>
    <w:rsid w:val="00400F64"/>
    <w:rsid w:val="00402DF8"/>
    <w:rsid w:val="00405DD0"/>
    <w:rsid w:val="0041074F"/>
    <w:rsid w:val="0041227B"/>
    <w:rsid w:val="004137A9"/>
    <w:rsid w:val="0041394D"/>
    <w:rsid w:val="0041527F"/>
    <w:rsid w:val="004163B6"/>
    <w:rsid w:val="0041739C"/>
    <w:rsid w:val="004173CA"/>
    <w:rsid w:val="0042472F"/>
    <w:rsid w:val="0042596E"/>
    <w:rsid w:val="0043325C"/>
    <w:rsid w:val="00433F59"/>
    <w:rsid w:val="00434158"/>
    <w:rsid w:val="004341C9"/>
    <w:rsid w:val="004348C7"/>
    <w:rsid w:val="00436E6B"/>
    <w:rsid w:val="00437994"/>
    <w:rsid w:val="00437E37"/>
    <w:rsid w:val="00440A32"/>
    <w:rsid w:val="004411FA"/>
    <w:rsid w:val="0044388A"/>
    <w:rsid w:val="00443E67"/>
    <w:rsid w:val="0044455B"/>
    <w:rsid w:val="0044494C"/>
    <w:rsid w:val="00444EE9"/>
    <w:rsid w:val="004452CC"/>
    <w:rsid w:val="004455B6"/>
    <w:rsid w:val="004468DE"/>
    <w:rsid w:val="00446E00"/>
    <w:rsid w:val="0045051A"/>
    <w:rsid w:val="00450825"/>
    <w:rsid w:val="00450C01"/>
    <w:rsid w:val="004522C9"/>
    <w:rsid w:val="00454CEC"/>
    <w:rsid w:val="00456925"/>
    <w:rsid w:val="00457BC5"/>
    <w:rsid w:val="00460C3E"/>
    <w:rsid w:val="00461EBD"/>
    <w:rsid w:val="0046376E"/>
    <w:rsid w:val="00464912"/>
    <w:rsid w:val="0046535C"/>
    <w:rsid w:val="00465806"/>
    <w:rsid w:val="00466E38"/>
    <w:rsid w:val="00471F8D"/>
    <w:rsid w:val="00473C92"/>
    <w:rsid w:val="00474416"/>
    <w:rsid w:val="004754D0"/>
    <w:rsid w:val="004760E2"/>
    <w:rsid w:val="00476111"/>
    <w:rsid w:val="00480083"/>
    <w:rsid w:val="00480C6D"/>
    <w:rsid w:val="00480CAB"/>
    <w:rsid w:val="00482327"/>
    <w:rsid w:val="00482F8B"/>
    <w:rsid w:val="00483E09"/>
    <w:rsid w:val="00484432"/>
    <w:rsid w:val="0048512A"/>
    <w:rsid w:val="00485219"/>
    <w:rsid w:val="00485DCD"/>
    <w:rsid w:val="0048729A"/>
    <w:rsid w:val="0048739A"/>
    <w:rsid w:val="00487781"/>
    <w:rsid w:val="00490BEE"/>
    <w:rsid w:val="00491C8D"/>
    <w:rsid w:val="0049374E"/>
    <w:rsid w:val="00493D60"/>
    <w:rsid w:val="004940C0"/>
    <w:rsid w:val="00494327"/>
    <w:rsid w:val="00494D01"/>
    <w:rsid w:val="0049532C"/>
    <w:rsid w:val="00497DB4"/>
    <w:rsid w:val="004A1535"/>
    <w:rsid w:val="004A1D93"/>
    <w:rsid w:val="004A4053"/>
    <w:rsid w:val="004A47F1"/>
    <w:rsid w:val="004A4B05"/>
    <w:rsid w:val="004A4BAE"/>
    <w:rsid w:val="004A607A"/>
    <w:rsid w:val="004A6998"/>
    <w:rsid w:val="004A74F4"/>
    <w:rsid w:val="004B0941"/>
    <w:rsid w:val="004B0C87"/>
    <w:rsid w:val="004B2955"/>
    <w:rsid w:val="004B2F43"/>
    <w:rsid w:val="004B3375"/>
    <w:rsid w:val="004B4529"/>
    <w:rsid w:val="004B478B"/>
    <w:rsid w:val="004B55C6"/>
    <w:rsid w:val="004B6560"/>
    <w:rsid w:val="004B72AD"/>
    <w:rsid w:val="004B7363"/>
    <w:rsid w:val="004B7DB3"/>
    <w:rsid w:val="004C131C"/>
    <w:rsid w:val="004C1957"/>
    <w:rsid w:val="004C1BD2"/>
    <w:rsid w:val="004C1D24"/>
    <w:rsid w:val="004C2A49"/>
    <w:rsid w:val="004C2C68"/>
    <w:rsid w:val="004C6227"/>
    <w:rsid w:val="004C6915"/>
    <w:rsid w:val="004C78EB"/>
    <w:rsid w:val="004D0A56"/>
    <w:rsid w:val="004D138D"/>
    <w:rsid w:val="004D29D5"/>
    <w:rsid w:val="004D5330"/>
    <w:rsid w:val="004D6B84"/>
    <w:rsid w:val="004E14B4"/>
    <w:rsid w:val="004E153F"/>
    <w:rsid w:val="004E182E"/>
    <w:rsid w:val="004E36F4"/>
    <w:rsid w:val="004E4032"/>
    <w:rsid w:val="004E48C2"/>
    <w:rsid w:val="004E5372"/>
    <w:rsid w:val="004E6B56"/>
    <w:rsid w:val="004E76BA"/>
    <w:rsid w:val="004F12D6"/>
    <w:rsid w:val="004F1AAC"/>
    <w:rsid w:val="004F1ACF"/>
    <w:rsid w:val="004F1BFB"/>
    <w:rsid w:val="004F1F0A"/>
    <w:rsid w:val="004F28BB"/>
    <w:rsid w:val="004F32D9"/>
    <w:rsid w:val="004F5BDD"/>
    <w:rsid w:val="0050195A"/>
    <w:rsid w:val="00503C6C"/>
    <w:rsid w:val="005064EE"/>
    <w:rsid w:val="005072C3"/>
    <w:rsid w:val="005074F9"/>
    <w:rsid w:val="005115C1"/>
    <w:rsid w:val="00512FEC"/>
    <w:rsid w:val="00514370"/>
    <w:rsid w:val="00516BE0"/>
    <w:rsid w:val="00517BBC"/>
    <w:rsid w:val="005203D2"/>
    <w:rsid w:val="0052119E"/>
    <w:rsid w:val="00523A6F"/>
    <w:rsid w:val="00525782"/>
    <w:rsid w:val="00525A2E"/>
    <w:rsid w:val="0052640D"/>
    <w:rsid w:val="005275B9"/>
    <w:rsid w:val="00527A48"/>
    <w:rsid w:val="00527F23"/>
    <w:rsid w:val="00530050"/>
    <w:rsid w:val="00530526"/>
    <w:rsid w:val="005307F5"/>
    <w:rsid w:val="005311A5"/>
    <w:rsid w:val="005325DA"/>
    <w:rsid w:val="00532A53"/>
    <w:rsid w:val="00532C1C"/>
    <w:rsid w:val="00533EB9"/>
    <w:rsid w:val="0053435C"/>
    <w:rsid w:val="0053772E"/>
    <w:rsid w:val="00537CCF"/>
    <w:rsid w:val="0054061B"/>
    <w:rsid w:val="00540FDC"/>
    <w:rsid w:val="00541EAE"/>
    <w:rsid w:val="00542132"/>
    <w:rsid w:val="0054246C"/>
    <w:rsid w:val="00544487"/>
    <w:rsid w:val="005455A8"/>
    <w:rsid w:val="005461C7"/>
    <w:rsid w:val="00547E3A"/>
    <w:rsid w:val="0055019E"/>
    <w:rsid w:val="005515EC"/>
    <w:rsid w:val="00551784"/>
    <w:rsid w:val="0055197F"/>
    <w:rsid w:val="00551ADB"/>
    <w:rsid w:val="005521DA"/>
    <w:rsid w:val="005523D0"/>
    <w:rsid w:val="00552B60"/>
    <w:rsid w:val="0055406B"/>
    <w:rsid w:val="00554768"/>
    <w:rsid w:val="00555B05"/>
    <w:rsid w:val="00560E61"/>
    <w:rsid w:val="00560FAE"/>
    <w:rsid w:val="00560FC3"/>
    <w:rsid w:val="0056189D"/>
    <w:rsid w:val="00562A06"/>
    <w:rsid w:val="00563594"/>
    <w:rsid w:val="00563F68"/>
    <w:rsid w:val="00564555"/>
    <w:rsid w:val="005655F7"/>
    <w:rsid w:val="00566938"/>
    <w:rsid w:val="00567F58"/>
    <w:rsid w:val="005715CC"/>
    <w:rsid w:val="00573B66"/>
    <w:rsid w:val="00573FD4"/>
    <w:rsid w:val="005742EB"/>
    <w:rsid w:val="0057635F"/>
    <w:rsid w:val="00576E83"/>
    <w:rsid w:val="0058293A"/>
    <w:rsid w:val="005842F7"/>
    <w:rsid w:val="00585054"/>
    <w:rsid w:val="00585D5F"/>
    <w:rsid w:val="00585EDF"/>
    <w:rsid w:val="00586291"/>
    <w:rsid w:val="00591D9B"/>
    <w:rsid w:val="00592A8F"/>
    <w:rsid w:val="00596EA5"/>
    <w:rsid w:val="00597630"/>
    <w:rsid w:val="005A05FD"/>
    <w:rsid w:val="005A3500"/>
    <w:rsid w:val="005A3C8F"/>
    <w:rsid w:val="005A4740"/>
    <w:rsid w:val="005A505D"/>
    <w:rsid w:val="005B2089"/>
    <w:rsid w:val="005B26E5"/>
    <w:rsid w:val="005B59D8"/>
    <w:rsid w:val="005B5BCF"/>
    <w:rsid w:val="005B6B9D"/>
    <w:rsid w:val="005B72DF"/>
    <w:rsid w:val="005C1623"/>
    <w:rsid w:val="005C26B1"/>
    <w:rsid w:val="005C3DBF"/>
    <w:rsid w:val="005C587E"/>
    <w:rsid w:val="005C734E"/>
    <w:rsid w:val="005C73D5"/>
    <w:rsid w:val="005D07CB"/>
    <w:rsid w:val="005D12BA"/>
    <w:rsid w:val="005D23B0"/>
    <w:rsid w:val="005D3556"/>
    <w:rsid w:val="005D3D9F"/>
    <w:rsid w:val="005D424A"/>
    <w:rsid w:val="005D6767"/>
    <w:rsid w:val="005D6CC7"/>
    <w:rsid w:val="005D7A4B"/>
    <w:rsid w:val="005D7CF0"/>
    <w:rsid w:val="005D7E9A"/>
    <w:rsid w:val="005E0BDF"/>
    <w:rsid w:val="005E2093"/>
    <w:rsid w:val="005E248B"/>
    <w:rsid w:val="005E2D19"/>
    <w:rsid w:val="005E3295"/>
    <w:rsid w:val="005E487F"/>
    <w:rsid w:val="005E490F"/>
    <w:rsid w:val="005E4B9F"/>
    <w:rsid w:val="005E4E9B"/>
    <w:rsid w:val="005E535B"/>
    <w:rsid w:val="005F4D25"/>
    <w:rsid w:val="005F4FAF"/>
    <w:rsid w:val="005F532B"/>
    <w:rsid w:val="005F62FD"/>
    <w:rsid w:val="00601686"/>
    <w:rsid w:val="006021B4"/>
    <w:rsid w:val="006024D4"/>
    <w:rsid w:val="006036D7"/>
    <w:rsid w:val="00604008"/>
    <w:rsid w:val="00604473"/>
    <w:rsid w:val="00605CD3"/>
    <w:rsid w:val="00606440"/>
    <w:rsid w:val="00607A6D"/>
    <w:rsid w:val="00607CAB"/>
    <w:rsid w:val="00610180"/>
    <w:rsid w:val="006107E0"/>
    <w:rsid w:val="00610C31"/>
    <w:rsid w:val="0061115C"/>
    <w:rsid w:val="006135B4"/>
    <w:rsid w:val="00613716"/>
    <w:rsid w:val="00613CDD"/>
    <w:rsid w:val="00615901"/>
    <w:rsid w:val="00616AC3"/>
    <w:rsid w:val="00616B8A"/>
    <w:rsid w:val="006171B1"/>
    <w:rsid w:val="00617813"/>
    <w:rsid w:val="0062087D"/>
    <w:rsid w:val="00620E1D"/>
    <w:rsid w:val="00626317"/>
    <w:rsid w:val="0062757D"/>
    <w:rsid w:val="006313AC"/>
    <w:rsid w:val="00635DE8"/>
    <w:rsid w:val="00640A5B"/>
    <w:rsid w:val="00643512"/>
    <w:rsid w:val="00643EFD"/>
    <w:rsid w:val="00647F44"/>
    <w:rsid w:val="0065173F"/>
    <w:rsid w:val="00660041"/>
    <w:rsid w:val="006601D3"/>
    <w:rsid w:val="00660D75"/>
    <w:rsid w:val="00661A2E"/>
    <w:rsid w:val="0066241D"/>
    <w:rsid w:val="0066364D"/>
    <w:rsid w:val="00667488"/>
    <w:rsid w:val="00670017"/>
    <w:rsid w:val="00671D9A"/>
    <w:rsid w:val="006731F2"/>
    <w:rsid w:val="006740CC"/>
    <w:rsid w:val="00674104"/>
    <w:rsid w:val="006751E6"/>
    <w:rsid w:val="00680546"/>
    <w:rsid w:val="00681065"/>
    <w:rsid w:val="00681DE1"/>
    <w:rsid w:val="00682FD3"/>
    <w:rsid w:val="00683238"/>
    <w:rsid w:val="00683B6C"/>
    <w:rsid w:val="00683BFF"/>
    <w:rsid w:val="0068633C"/>
    <w:rsid w:val="00686E48"/>
    <w:rsid w:val="006873B9"/>
    <w:rsid w:val="00690415"/>
    <w:rsid w:val="006916CC"/>
    <w:rsid w:val="0069427B"/>
    <w:rsid w:val="0069448E"/>
    <w:rsid w:val="006949A0"/>
    <w:rsid w:val="00695F5D"/>
    <w:rsid w:val="00696997"/>
    <w:rsid w:val="006971E2"/>
    <w:rsid w:val="006A2016"/>
    <w:rsid w:val="006A35C7"/>
    <w:rsid w:val="006A47D7"/>
    <w:rsid w:val="006A4F27"/>
    <w:rsid w:val="006A5085"/>
    <w:rsid w:val="006A5376"/>
    <w:rsid w:val="006A5450"/>
    <w:rsid w:val="006A640A"/>
    <w:rsid w:val="006B08BE"/>
    <w:rsid w:val="006B1BE2"/>
    <w:rsid w:val="006B216C"/>
    <w:rsid w:val="006B26FA"/>
    <w:rsid w:val="006B46B1"/>
    <w:rsid w:val="006B68D6"/>
    <w:rsid w:val="006B7629"/>
    <w:rsid w:val="006C1A94"/>
    <w:rsid w:val="006C1AA9"/>
    <w:rsid w:val="006C3C28"/>
    <w:rsid w:val="006C454B"/>
    <w:rsid w:val="006E0EE3"/>
    <w:rsid w:val="006E4702"/>
    <w:rsid w:val="006E4AAD"/>
    <w:rsid w:val="006E70B7"/>
    <w:rsid w:val="006E7AF3"/>
    <w:rsid w:val="006F0E0E"/>
    <w:rsid w:val="006F1E44"/>
    <w:rsid w:val="006F2494"/>
    <w:rsid w:val="006F4447"/>
    <w:rsid w:val="006F4EFC"/>
    <w:rsid w:val="006F604D"/>
    <w:rsid w:val="006F6729"/>
    <w:rsid w:val="006F79E2"/>
    <w:rsid w:val="00700A9F"/>
    <w:rsid w:val="00703CD0"/>
    <w:rsid w:val="00703D95"/>
    <w:rsid w:val="0070673A"/>
    <w:rsid w:val="007077C7"/>
    <w:rsid w:val="00707B83"/>
    <w:rsid w:val="00714380"/>
    <w:rsid w:val="00714CD7"/>
    <w:rsid w:val="007156B5"/>
    <w:rsid w:val="00715760"/>
    <w:rsid w:val="00715A4B"/>
    <w:rsid w:val="007160FE"/>
    <w:rsid w:val="0071699E"/>
    <w:rsid w:val="00716D1B"/>
    <w:rsid w:val="007174C4"/>
    <w:rsid w:val="00720C30"/>
    <w:rsid w:val="00721188"/>
    <w:rsid w:val="00721CE5"/>
    <w:rsid w:val="00723CDE"/>
    <w:rsid w:val="00723F20"/>
    <w:rsid w:val="00724164"/>
    <w:rsid w:val="0072420B"/>
    <w:rsid w:val="007245F1"/>
    <w:rsid w:val="00725864"/>
    <w:rsid w:val="00725B34"/>
    <w:rsid w:val="0072636E"/>
    <w:rsid w:val="00726A8C"/>
    <w:rsid w:val="00727CFB"/>
    <w:rsid w:val="00731079"/>
    <w:rsid w:val="0073200B"/>
    <w:rsid w:val="007320F7"/>
    <w:rsid w:val="0073487F"/>
    <w:rsid w:val="007348B7"/>
    <w:rsid w:val="00736C0B"/>
    <w:rsid w:val="0074143F"/>
    <w:rsid w:val="0074158F"/>
    <w:rsid w:val="00743DC0"/>
    <w:rsid w:val="00744879"/>
    <w:rsid w:val="00746225"/>
    <w:rsid w:val="007465AA"/>
    <w:rsid w:val="00746EB9"/>
    <w:rsid w:val="00747E36"/>
    <w:rsid w:val="00747EFD"/>
    <w:rsid w:val="00751C7E"/>
    <w:rsid w:val="0075259A"/>
    <w:rsid w:val="0075284B"/>
    <w:rsid w:val="00756483"/>
    <w:rsid w:val="00756F8D"/>
    <w:rsid w:val="00757ABB"/>
    <w:rsid w:val="007607F9"/>
    <w:rsid w:val="00760DA4"/>
    <w:rsid w:val="0076156B"/>
    <w:rsid w:val="007621A8"/>
    <w:rsid w:val="00762EF2"/>
    <w:rsid w:val="00765EBA"/>
    <w:rsid w:val="00767BCF"/>
    <w:rsid w:val="0077173E"/>
    <w:rsid w:val="00771E31"/>
    <w:rsid w:val="007722C4"/>
    <w:rsid w:val="00773178"/>
    <w:rsid w:val="00774312"/>
    <w:rsid w:val="007746DB"/>
    <w:rsid w:val="00774A86"/>
    <w:rsid w:val="00774AD7"/>
    <w:rsid w:val="00777126"/>
    <w:rsid w:val="0077769D"/>
    <w:rsid w:val="00777CA6"/>
    <w:rsid w:val="00781B7A"/>
    <w:rsid w:val="00781D77"/>
    <w:rsid w:val="00781DD3"/>
    <w:rsid w:val="00782270"/>
    <w:rsid w:val="0078419A"/>
    <w:rsid w:val="0078436F"/>
    <w:rsid w:val="007847C7"/>
    <w:rsid w:val="00785B16"/>
    <w:rsid w:val="00786962"/>
    <w:rsid w:val="007874EA"/>
    <w:rsid w:val="0078753C"/>
    <w:rsid w:val="0079159B"/>
    <w:rsid w:val="00791B08"/>
    <w:rsid w:val="00793D36"/>
    <w:rsid w:val="00795619"/>
    <w:rsid w:val="007963F1"/>
    <w:rsid w:val="007A0115"/>
    <w:rsid w:val="007A0446"/>
    <w:rsid w:val="007A134E"/>
    <w:rsid w:val="007A1C80"/>
    <w:rsid w:val="007A2DE4"/>
    <w:rsid w:val="007A3528"/>
    <w:rsid w:val="007A41A8"/>
    <w:rsid w:val="007A5716"/>
    <w:rsid w:val="007B249D"/>
    <w:rsid w:val="007B2C62"/>
    <w:rsid w:val="007B3538"/>
    <w:rsid w:val="007B44B9"/>
    <w:rsid w:val="007B4CC5"/>
    <w:rsid w:val="007B545D"/>
    <w:rsid w:val="007B568C"/>
    <w:rsid w:val="007B66C4"/>
    <w:rsid w:val="007C0138"/>
    <w:rsid w:val="007C145C"/>
    <w:rsid w:val="007C6437"/>
    <w:rsid w:val="007C79C1"/>
    <w:rsid w:val="007D0B18"/>
    <w:rsid w:val="007D49EB"/>
    <w:rsid w:val="007D5938"/>
    <w:rsid w:val="007D5C18"/>
    <w:rsid w:val="007E0022"/>
    <w:rsid w:val="007E27CA"/>
    <w:rsid w:val="007E2DE2"/>
    <w:rsid w:val="007E3231"/>
    <w:rsid w:val="007E47DF"/>
    <w:rsid w:val="007F10DD"/>
    <w:rsid w:val="007F3481"/>
    <w:rsid w:val="007F35D6"/>
    <w:rsid w:val="007F35D9"/>
    <w:rsid w:val="007F5502"/>
    <w:rsid w:val="007F6C12"/>
    <w:rsid w:val="007F7755"/>
    <w:rsid w:val="00801D1D"/>
    <w:rsid w:val="0080381E"/>
    <w:rsid w:val="00803839"/>
    <w:rsid w:val="00804906"/>
    <w:rsid w:val="00804FF2"/>
    <w:rsid w:val="00805CAA"/>
    <w:rsid w:val="00807353"/>
    <w:rsid w:val="0080740F"/>
    <w:rsid w:val="0081056B"/>
    <w:rsid w:val="00810DB1"/>
    <w:rsid w:val="008126C3"/>
    <w:rsid w:val="00812771"/>
    <w:rsid w:val="00812D2B"/>
    <w:rsid w:val="008134F4"/>
    <w:rsid w:val="00813B95"/>
    <w:rsid w:val="008143EE"/>
    <w:rsid w:val="008169E2"/>
    <w:rsid w:val="00816A0D"/>
    <w:rsid w:val="00820181"/>
    <w:rsid w:val="00822E73"/>
    <w:rsid w:val="008243D5"/>
    <w:rsid w:val="0082590E"/>
    <w:rsid w:val="00825F90"/>
    <w:rsid w:val="008265FB"/>
    <w:rsid w:val="00826C19"/>
    <w:rsid w:val="00827C24"/>
    <w:rsid w:val="00827C69"/>
    <w:rsid w:val="00830684"/>
    <w:rsid w:val="00830C6D"/>
    <w:rsid w:val="008310CC"/>
    <w:rsid w:val="0083260C"/>
    <w:rsid w:val="008326F5"/>
    <w:rsid w:val="00833295"/>
    <w:rsid w:val="008361EB"/>
    <w:rsid w:val="00837F12"/>
    <w:rsid w:val="008406CB"/>
    <w:rsid w:val="00840FEE"/>
    <w:rsid w:val="008411DE"/>
    <w:rsid w:val="00841447"/>
    <w:rsid w:val="00841C3E"/>
    <w:rsid w:val="00842886"/>
    <w:rsid w:val="00847F95"/>
    <w:rsid w:val="00847FB4"/>
    <w:rsid w:val="0085198B"/>
    <w:rsid w:val="00852DFB"/>
    <w:rsid w:val="00854504"/>
    <w:rsid w:val="008562D9"/>
    <w:rsid w:val="00860FEE"/>
    <w:rsid w:val="00861678"/>
    <w:rsid w:val="00861A75"/>
    <w:rsid w:val="0086298F"/>
    <w:rsid w:val="00866212"/>
    <w:rsid w:val="00867DDC"/>
    <w:rsid w:val="00870791"/>
    <w:rsid w:val="008708D5"/>
    <w:rsid w:val="008710CA"/>
    <w:rsid w:val="00871198"/>
    <w:rsid w:val="008724CE"/>
    <w:rsid w:val="008736C0"/>
    <w:rsid w:val="00873A3B"/>
    <w:rsid w:val="00873B8A"/>
    <w:rsid w:val="00873EB8"/>
    <w:rsid w:val="008755B6"/>
    <w:rsid w:val="0087641B"/>
    <w:rsid w:val="008766A1"/>
    <w:rsid w:val="00877405"/>
    <w:rsid w:val="0087761C"/>
    <w:rsid w:val="00880666"/>
    <w:rsid w:val="00881CAB"/>
    <w:rsid w:val="00882907"/>
    <w:rsid w:val="0088349D"/>
    <w:rsid w:val="008834AB"/>
    <w:rsid w:val="008838F8"/>
    <w:rsid w:val="008841AB"/>
    <w:rsid w:val="008846EF"/>
    <w:rsid w:val="008869DB"/>
    <w:rsid w:val="00886E5A"/>
    <w:rsid w:val="008878AD"/>
    <w:rsid w:val="00890334"/>
    <w:rsid w:val="008903C9"/>
    <w:rsid w:val="008909D2"/>
    <w:rsid w:val="00890D20"/>
    <w:rsid w:val="00890DBD"/>
    <w:rsid w:val="008913D9"/>
    <w:rsid w:val="008913EA"/>
    <w:rsid w:val="0089283F"/>
    <w:rsid w:val="00892FD1"/>
    <w:rsid w:val="00894A33"/>
    <w:rsid w:val="00894ED7"/>
    <w:rsid w:val="00895441"/>
    <w:rsid w:val="00895D80"/>
    <w:rsid w:val="00896A97"/>
    <w:rsid w:val="00896B1D"/>
    <w:rsid w:val="008A200B"/>
    <w:rsid w:val="008A2128"/>
    <w:rsid w:val="008A3338"/>
    <w:rsid w:val="008A4630"/>
    <w:rsid w:val="008A477A"/>
    <w:rsid w:val="008A5558"/>
    <w:rsid w:val="008B0D26"/>
    <w:rsid w:val="008B1373"/>
    <w:rsid w:val="008B1F78"/>
    <w:rsid w:val="008B49FF"/>
    <w:rsid w:val="008B4E66"/>
    <w:rsid w:val="008B4EB0"/>
    <w:rsid w:val="008B580B"/>
    <w:rsid w:val="008B5A18"/>
    <w:rsid w:val="008B5EB1"/>
    <w:rsid w:val="008B7249"/>
    <w:rsid w:val="008B7900"/>
    <w:rsid w:val="008C08EE"/>
    <w:rsid w:val="008C1E1E"/>
    <w:rsid w:val="008C20BC"/>
    <w:rsid w:val="008C3AE0"/>
    <w:rsid w:val="008C4C41"/>
    <w:rsid w:val="008C7C26"/>
    <w:rsid w:val="008D0B9A"/>
    <w:rsid w:val="008D0CE7"/>
    <w:rsid w:val="008D2F8C"/>
    <w:rsid w:val="008D433D"/>
    <w:rsid w:val="008D4884"/>
    <w:rsid w:val="008D49C9"/>
    <w:rsid w:val="008D55C4"/>
    <w:rsid w:val="008D5B96"/>
    <w:rsid w:val="008D60D2"/>
    <w:rsid w:val="008D62AF"/>
    <w:rsid w:val="008E0838"/>
    <w:rsid w:val="008E0A9B"/>
    <w:rsid w:val="008E19BF"/>
    <w:rsid w:val="008E2E86"/>
    <w:rsid w:val="008E2F09"/>
    <w:rsid w:val="008E3BE0"/>
    <w:rsid w:val="008E5EDF"/>
    <w:rsid w:val="008E697C"/>
    <w:rsid w:val="008E6C5C"/>
    <w:rsid w:val="008E7477"/>
    <w:rsid w:val="008F0B2B"/>
    <w:rsid w:val="008F1939"/>
    <w:rsid w:val="008F3BD9"/>
    <w:rsid w:val="008F481C"/>
    <w:rsid w:val="008F4A02"/>
    <w:rsid w:val="008F5117"/>
    <w:rsid w:val="008F5A55"/>
    <w:rsid w:val="008F5CE7"/>
    <w:rsid w:val="008F7200"/>
    <w:rsid w:val="00900409"/>
    <w:rsid w:val="00900E21"/>
    <w:rsid w:val="00901412"/>
    <w:rsid w:val="00901A2E"/>
    <w:rsid w:val="00902549"/>
    <w:rsid w:val="009035DD"/>
    <w:rsid w:val="009039A1"/>
    <w:rsid w:val="0090486C"/>
    <w:rsid w:val="009049F5"/>
    <w:rsid w:val="00905175"/>
    <w:rsid w:val="009062B6"/>
    <w:rsid w:val="009068D1"/>
    <w:rsid w:val="0091265B"/>
    <w:rsid w:val="00912A59"/>
    <w:rsid w:val="009155A0"/>
    <w:rsid w:val="009163BE"/>
    <w:rsid w:val="00916D61"/>
    <w:rsid w:val="009170A7"/>
    <w:rsid w:val="00920388"/>
    <w:rsid w:val="00920527"/>
    <w:rsid w:val="00924CF5"/>
    <w:rsid w:val="00925C4D"/>
    <w:rsid w:val="00925F8D"/>
    <w:rsid w:val="00926D3D"/>
    <w:rsid w:val="00927DD2"/>
    <w:rsid w:val="00930898"/>
    <w:rsid w:val="009313DB"/>
    <w:rsid w:val="00931C85"/>
    <w:rsid w:val="00932776"/>
    <w:rsid w:val="00934FD9"/>
    <w:rsid w:val="00935034"/>
    <w:rsid w:val="00936E33"/>
    <w:rsid w:val="009374DF"/>
    <w:rsid w:val="00940662"/>
    <w:rsid w:val="00944035"/>
    <w:rsid w:val="009449BF"/>
    <w:rsid w:val="00945368"/>
    <w:rsid w:val="009455DB"/>
    <w:rsid w:val="00945B25"/>
    <w:rsid w:val="009462BA"/>
    <w:rsid w:val="00952A67"/>
    <w:rsid w:val="0095326A"/>
    <w:rsid w:val="0095497F"/>
    <w:rsid w:val="00956438"/>
    <w:rsid w:val="00956A66"/>
    <w:rsid w:val="00956E45"/>
    <w:rsid w:val="009575A8"/>
    <w:rsid w:val="009575BA"/>
    <w:rsid w:val="00960758"/>
    <w:rsid w:val="00962C9E"/>
    <w:rsid w:val="0096391D"/>
    <w:rsid w:val="00963A9D"/>
    <w:rsid w:val="009645EF"/>
    <w:rsid w:val="00965FB7"/>
    <w:rsid w:val="00967559"/>
    <w:rsid w:val="009678F9"/>
    <w:rsid w:val="00967B89"/>
    <w:rsid w:val="00967FDE"/>
    <w:rsid w:val="00970A9F"/>
    <w:rsid w:val="00974E0B"/>
    <w:rsid w:val="0097611D"/>
    <w:rsid w:val="0097700B"/>
    <w:rsid w:val="009774B9"/>
    <w:rsid w:val="009774DC"/>
    <w:rsid w:val="00980974"/>
    <w:rsid w:val="00980BC8"/>
    <w:rsid w:val="00983E40"/>
    <w:rsid w:val="009853C0"/>
    <w:rsid w:val="00986F7C"/>
    <w:rsid w:val="00987D6D"/>
    <w:rsid w:val="009904B5"/>
    <w:rsid w:val="0099147B"/>
    <w:rsid w:val="009925E8"/>
    <w:rsid w:val="00993295"/>
    <w:rsid w:val="00994CCD"/>
    <w:rsid w:val="00994FAA"/>
    <w:rsid w:val="00997527"/>
    <w:rsid w:val="009A0611"/>
    <w:rsid w:val="009A2C9C"/>
    <w:rsid w:val="009A317C"/>
    <w:rsid w:val="009A3734"/>
    <w:rsid w:val="009A4827"/>
    <w:rsid w:val="009A4D7B"/>
    <w:rsid w:val="009A5014"/>
    <w:rsid w:val="009A7806"/>
    <w:rsid w:val="009B0795"/>
    <w:rsid w:val="009B0DBE"/>
    <w:rsid w:val="009B204D"/>
    <w:rsid w:val="009B33E5"/>
    <w:rsid w:val="009B3700"/>
    <w:rsid w:val="009B4A7B"/>
    <w:rsid w:val="009C1311"/>
    <w:rsid w:val="009C1570"/>
    <w:rsid w:val="009C1685"/>
    <w:rsid w:val="009C33C9"/>
    <w:rsid w:val="009C3613"/>
    <w:rsid w:val="009C40D7"/>
    <w:rsid w:val="009C7D44"/>
    <w:rsid w:val="009C7DF1"/>
    <w:rsid w:val="009D0459"/>
    <w:rsid w:val="009D0C01"/>
    <w:rsid w:val="009D2015"/>
    <w:rsid w:val="009D4461"/>
    <w:rsid w:val="009D7F9C"/>
    <w:rsid w:val="009E0F9B"/>
    <w:rsid w:val="009E21CF"/>
    <w:rsid w:val="009E2D2B"/>
    <w:rsid w:val="009E3ED9"/>
    <w:rsid w:val="009F2CF1"/>
    <w:rsid w:val="009F3F31"/>
    <w:rsid w:val="009F4049"/>
    <w:rsid w:val="009F6D2C"/>
    <w:rsid w:val="00A0038B"/>
    <w:rsid w:val="00A00828"/>
    <w:rsid w:val="00A0114B"/>
    <w:rsid w:val="00A01DD9"/>
    <w:rsid w:val="00A02A22"/>
    <w:rsid w:val="00A035D0"/>
    <w:rsid w:val="00A03992"/>
    <w:rsid w:val="00A046F5"/>
    <w:rsid w:val="00A04E47"/>
    <w:rsid w:val="00A0632A"/>
    <w:rsid w:val="00A071CB"/>
    <w:rsid w:val="00A0795B"/>
    <w:rsid w:val="00A11150"/>
    <w:rsid w:val="00A11365"/>
    <w:rsid w:val="00A11DEE"/>
    <w:rsid w:val="00A125EC"/>
    <w:rsid w:val="00A1304A"/>
    <w:rsid w:val="00A1417E"/>
    <w:rsid w:val="00A146FC"/>
    <w:rsid w:val="00A15A31"/>
    <w:rsid w:val="00A16BBF"/>
    <w:rsid w:val="00A177AC"/>
    <w:rsid w:val="00A20CD0"/>
    <w:rsid w:val="00A212D2"/>
    <w:rsid w:val="00A25897"/>
    <w:rsid w:val="00A269D7"/>
    <w:rsid w:val="00A27C36"/>
    <w:rsid w:val="00A30D1B"/>
    <w:rsid w:val="00A32093"/>
    <w:rsid w:val="00A32779"/>
    <w:rsid w:val="00A33135"/>
    <w:rsid w:val="00A332ED"/>
    <w:rsid w:val="00A349B0"/>
    <w:rsid w:val="00A36B40"/>
    <w:rsid w:val="00A37CB0"/>
    <w:rsid w:val="00A40651"/>
    <w:rsid w:val="00A40F4D"/>
    <w:rsid w:val="00A44ADF"/>
    <w:rsid w:val="00A44FE9"/>
    <w:rsid w:val="00A461C1"/>
    <w:rsid w:val="00A46773"/>
    <w:rsid w:val="00A4720F"/>
    <w:rsid w:val="00A47E1C"/>
    <w:rsid w:val="00A52D58"/>
    <w:rsid w:val="00A53014"/>
    <w:rsid w:val="00A54117"/>
    <w:rsid w:val="00A54AAA"/>
    <w:rsid w:val="00A60AC6"/>
    <w:rsid w:val="00A61462"/>
    <w:rsid w:val="00A6163A"/>
    <w:rsid w:val="00A64871"/>
    <w:rsid w:val="00A66367"/>
    <w:rsid w:val="00A67AA7"/>
    <w:rsid w:val="00A67C41"/>
    <w:rsid w:val="00A71038"/>
    <w:rsid w:val="00A73D5E"/>
    <w:rsid w:val="00A75207"/>
    <w:rsid w:val="00A77182"/>
    <w:rsid w:val="00A80188"/>
    <w:rsid w:val="00A813F1"/>
    <w:rsid w:val="00A81E25"/>
    <w:rsid w:val="00A842F3"/>
    <w:rsid w:val="00A846F7"/>
    <w:rsid w:val="00A8789B"/>
    <w:rsid w:val="00A9610B"/>
    <w:rsid w:val="00A9765C"/>
    <w:rsid w:val="00AA3E0B"/>
    <w:rsid w:val="00AA3FF9"/>
    <w:rsid w:val="00AA43C3"/>
    <w:rsid w:val="00AA5262"/>
    <w:rsid w:val="00AA54D3"/>
    <w:rsid w:val="00AA5F7E"/>
    <w:rsid w:val="00AA64EE"/>
    <w:rsid w:val="00AB3904"/>
    <w:rsid w:val="00AB395E"/>
    <w:rsid w:val="00AB41F8"/>
    <w:rsid w:val="00AB5DE9"/>
    <w:rsid w:val="00AB687D"/>
    <w:rsid w:val="00AB68F3"/>
    <w:rsid w:val="00AB6BB1"/>
    <w:rsid w:val="00AB6BF1"/>
    <w:rsid w:val="00AC05A4"/>
    <w:rsid w:val="00AC2A50"/>
    <w:rsid w:val="00AC3AE9"/>
    <w:rsid w:val="00AC4451"/>
    <w:rsid w:val="00AC4A08"/>
    <w:rsid w:val="00AC545E"/>
    <w:rsid w:val="00AC6F61"/>
    <w:rsid w:val="00AC7CC9"/>
    <w:rsid w:val="00AC7FD6"/>
    <w:rsid w:val="00AD21AB"/>
    <w:rsid w:val="00AD2584"/>
    <w:rsid w:val="00AD4097"/>
    <w:rsid w:val="00AD4396"/>
    <w:rsid w:val="00AD4FB0"/>
    <w:rsid w:val="00AD52A5"/>
    <w:rsid w:val="00AD5575"/>
    <w:rsid w:val="00AE01B7"/>
    <w:rsid w:val="00AE0BBA"/>
    <w:rsid w:val="00AE1B3A"/>
    <w:rsid w:val="00AE1B5A"/>
    <w:rsid w:val="00AE38C5"/>
    <w:rsid w:val="00AE56F3"/>
    <w:rsid w:val="00AE5F5B"/>
    <w:rsid w:val="00AE6775"/>
    <w:rsid w:val="00AE7D71"/>
    <w:rsid w:val="00AF0DB4"/>
    <w:rsid w:val="00AF13FC"/>
    <w:rsid w:val="00AF179B"/>
    <w:rsid w:val="00AF2A72"/>
    <w:rsid w:val="00AF388C"/>
    <w:rsid w:val="00AF5B6D"/>
    <w:rsid w:val="00AF63BD"/>
    <w:rsid w:val="00B00443"/>
    <w:rsid w:val="00B008DB"/>
    <w:rsid w:val="00B011D1"/>
    <w:rsid w:val="00B01B7E"/>
    <w:rsid w:val="00B05B0C"/>
    <w:rsid w:val="00B05FBA"/>
    <w:rsid w:val="00B07B7A"/>
    <w:rsid w:val="00B1063A"/>
    <w:rsid w:val="00B10C29"/>
    <w:rsid w:val="00B130AC"/>
    <w:rsid w:val="00B13F61"/>
    <w:rsid w:val="00B14D86"/>
    <w:rsid w:val="00B157B7"/>
    <w:rsid w:val="00B15DB0"/>
    <w:rsid w:val="00B20856"/>
    <w:rsid w:val="00B21E8B"/>
    <w:rsid w:val="00B2213B"/>
    <w:rsid w:val="00B2241D"/>
    <w:rsid w:val="00B23AA5"/>
    <w:rsid w:val="00B25C3A"/>
    <w:rsid w:val="00B2636B"/>
    <w:rsid w:val="00B26AE7"/>
    <w:rsid w:val="00B27DB7"/>
    <w:rsid w:val="00B27E29"/>
    <w:rsid w:val="00B27E93"/>
    <w:rsid w:val="00B31031"/>
    <w:rsid w:val="00B31FF5"/>
    <w:rsid w:val="00B328F4"/>
    <w:rsid w:val="00B32A18"/>
    <w:rsid w:val="00B33048"/>
    <w:rsid w:val="00B3365D"/>
    <w:rsid w:val="00B33FDC"/>
    <w:rsid w:val="00B35751"/>
    <w:rsid w:val="00B37F89"/>
    <w:rsid w:val="00B40251"/>
    <w:rsid w:val="00B40B12"/>
    <w:rsid w:val="00B4527D"/>
    <w:rsid w:val="00B45C88"/>
    <w:rsid w:val="00B46996"/>
    <w:rsid w:val="00B47E50"/>
    <w:rsid w:val="00B503B4"/>
    <w:rsid w:val="00B50774"/>
    <w:rsid w:val="00B51202"/>
    <w:rsid w:val="00B53994"/>
    <w:rsid w:val="00B5556A"/>
    <w:rsid w:val="00B567EE"/>
    <w:rsid w:val="00B56BEF"/>
    <w:rsid w:val="00B604A3"/>
    <w:rsid w:val="00B65F58"/>
    <w:rsid w:val="00B71522"/>
    <w:rsid w:val="00B7215A"/>
    <w:rsid w:val="00B72CE4"/>
    <w:rsid w:val="00B730B3"/>
    <w:rsid w:val="00B73F57"/>
    <w:rsid w:val="00B77F7D"/>
    <w:rsid w:val="00B8290F"/>
    <w:rsid w:val="00B82AE9"/>
    <w:rsid w:val="00B83A6C"/>
    <w:rsid w:val="00B84551"/>
    <w:rsid w:val="00B84BFF"/>
    <w:rsid w:val="00B87CAC"/>
    <w:rsid w:val="00B9097F"/>
    <w:rsid w:val="00B91B58"/>
    <w:rsid w:val="00B922EC"/>
    <w:rsid w:val="00B9610B"/>
    <w:rsid w:val="00B962F3"/>
    <w:rsid w:val="00B96E20"/>
    <w:rsid w:val="00BA0DFA"/>
    <w:rsid w:val="00BA1A7D"/>
    <w:rsid w:val="00BA2032"/>
    <w:rsid w:val="00BA3495"/>
    <w:rsid w:val="00BA3A23"/>
    <w:rsid w:val="00BA3A89"/>
    <w:rsid w:val="00BA4871"/>
    <w:rsid w:val="00BA4C8A"/>
    <w:rsid w:val="00BA724D"/>
    <w:rsid w:val="00BA72F1"/>
    <w:rsid w:val="00BB054B"/>
    <w:rsid w:val="00BB257E"/>
    <w:rsid w:val="00BB2C12"/>
    <w:rsid w:val="00BB37AE"/>
    <w:rsid w:val="00BB3EE0"/>
    <w:rsid w:val="00BB42F0"/>
    <w:rsid w:val="00BB69D3"/>
    <w:rsid w:val="00BB7315"/>
    <w:rsid w:val="00BC12F6"/>
    <w:rsid w:val="00BC3B1A"/>
    <w:rsid w:val="00BC3B1B"/>
    <w:rsid w:val="00BC3EC3"/>
    <w:rsid w:val="00BC4608"/>
    <w:rsid w:val="00BC462F"/>
    <w:rsid w:val="00BC547E"/>
    <w:rsid w:val="00BC6251"/>
    <w:rsid w:val="00BC77BC"/>
    <w:rsid w:val="00BC7CBF"/>
    <w:rsid w:val="00BD12BF"/>
    <w:rsid w:val="00BD18B8"/>
    <w:rsid w:val="00BD1A89"/>
    <w:rsid w:val="00BD2A58"/>
    <w:rsid w:val="00BD2F02"/>
    <w:rsid w:val="00BD4FA0"/>
    <w:rsid w:val="00BD51F2"/>
    <w:rsid w:val="00BD6E64"/>
    <w:rsid w:val="00BE0F2A"/>
    <w:rsid w:val="00BE27BB"/>
    <w:rsid w:val="00BE38A8"/>
    <w:rsid w:val="00BE4CED"/>
    <w:rsid w:val="00BE5F5B"/>
    <w:rsid w:val="00BE69AC"/>
    <w:rsid w:val="00BE7F7D"/>
    <w:rsid w:val="00BF0FFA"/>
    <w:rsid w:val="00BF1DE0"/>
    <w:rsid w:val="00BF4037"/>
    <w:rsid w:val="00BF424B"/>
    <w:rsid w:val="00BF48FC"/>
    <w:rsid w:val="00BF4A21"/>
    <w:rsid w:val="00BF5E64"/>
    <w:rsid w:val="00BF6FE2"/>
    <w:rsid w:val="00BF7892"/>
    <w:rsid w:val="00C00964"/>
    <w:rsid w:val="00C01562"/>
    <w:rsid w:val="00C04139"/>
    <w:rsid w:val="00C041E1"/>
    <w:rsid w:val="00C05D57"/>
    <w:rsid w:val="00C07691"/>
    <w:rsid w:val="00C07F97"/>
    <w:rsid w:val="00C11437"/>
    <w:rsid w:val="00C114AA"/>
    <w:rsid w:val="00C11737"/>
    <w:rsid w:val="00C11C4A"/>
    <w:rsid w:val="00C120E1"/>
    <w:rsid w:val="00C13960"/>
    <w:rsid w:val="00C13D26"/>
    <w:rsid w:val="00C14893"/>
    <w:rsid w:val="00C14FD7"/>
    <w:rsid w:val="00C15920"/>
    <w:rsid w:val="00C168CC"/>
    <w:rsid w:val="00C20F96"/>
    <w:rsid w:val="00C2155A"/>
    <w:rsid w:val="00C2390D"/>
    <w:rsid w:val="00C23AAF"/>
    <w:rsid w:val="00C23F58"/>
    <w:rsid w:val="00C24F60"/>
    <w:rsid w:val="00C25814"/>
    <w:rsid w:val="00C26C4B"/>
    <w:rsid w:val="00C300DF"/>
    <w:rsid w:val="00C3182C"/>
    <w:rsid w:val="00C31D04"/>
    <w:rsid w:val="00C32021"/>
    <w:rsid w:val="00C32B78"/>
    <w:rsid w:val="00C33123"/>
    <w:rsid w:val="00C33229"/>
    <w:rsid w:val="00C34EB5"/>
    <w:rsid w:val="00C34FA9"/>
    <w:rsid w:val="00C361E1"/>
    <w:rsid w:val="00C4056D"/>
    <w:rsid w:val="00C419B2"/>
    <w:rsid w:val="00C42B14"/>
    <w:rsid w:val="00C43B0B"/>
    <w:rsid w:val="00C4478B"/>
    <w:rsid w:val="00C4483C"/>
    <w:rsid w:val="00C454CA"/>
    <w:rsid w:val="00C47755"/>
    <w:rsid w:val="00C478E1"/>
    <w:rsid w:val="00C47B73"/>
    <w:rsid w:val="00C50F49"/>
    <w:rsid w:val="00C516A9"/>
    <w:rsid w:val="00C52154"/>
    <w:rsid w:val="00C52891"/>
    <w:rsid w:val="00C54E16"/>
    <w:rsid w:val="00C5524B"/>
    <w:rsid w:val="00C5656F"/>
    <w:rsid w:val="00C57A7A"/>
    <w:rsid w:val="00C57E43"/>
    <w:rsid w:val="00C60F8E"/>
    <w:rsid w:val="00C62A2B"/>
    <w:rsid w:val="00C63272"/>
    <w:rsid w:val="00C65168"/>
    <w:rsid w:val="00C65503"/>
    <w:rsid w:val="00C65E0F"/>
    <w:rsid w:val="00C661E5"/>
    <w:rsid w:val="00C67AD6"/>
    <w:rsid w:val="00C704C3"/>
    <w:rsid w:val="00C70C61"/>
    <w:rsid w:val="00C71A1C"/>
    <w:rsid w:val="00C73CB3"/>
    <w:rsid w:val="00C751ED"/>
    <w:rsid w:val="00C80787"/>
    <w:rsid w:val="00C80A62"/>
    <w:rsid w:val="00C82AC8"/>
    <w:rsid w:val="00C8375F"/>
    <w:rsid w:val="00C83A15"/>
    <w:rsid w:val="00C83CD4"/>
    <w:rsid w:val="00C855E2"/>
    <w:rsid w:val="00C86D4E"/>
    <w:rsid w:val="00C878BD"/>
    <w:rsid w:val="00C90874"/>
    <w:rsid w:val="00C93D66"/>
    <w:rsid w:val="00C95CCC"/>
    <w:rsid w:val="00C96CB2"/>
    <w:rsid w:val="00C9706A"/>
    <w:rsid w:val="00C97744"/>
    <w:rsid w:val="00CA1BF3"/>
    <w:rsid w:val="00CA2B5E"/>
    <w:rsid w:val="00CA3CBD"/>
    <w:rsid w:val="00CA4CEB"/>
    <w:rsid w:val="00CA5917"/>
    <w:rsid w:val="00CA5C7F"/>
    <w:rsid w:val="00CA665E"/>
    <w:rsid w:val="00CB0697"/>
    <w:rsid w:val="00CB1A74"/>
    <w:rsid w:val="00CB1D70"/>
    <w:rsid w:val="00CB331D"/>
    <w:rsid w:val="00CB3AFC"/>
    <w:rsid w:val="00CB4DBA"/>
    <w:rsid w:val="00CB6890"/>
    <w:rsid w:val="00CB691F"/>
    <w:rsid w:val="00CB7C54"/>
    <w:rsid w:val="00CB7CE5"/>
    <w:rsid w:val="00CC03FE"/>
    <w:rsid w:val="00CC0A9C"/>
    <w:rsid w:val="00CC2E81"/>
    <w:rsid w:val="00CC4C10"/>
    <w:rsid w:val="00CD1518"/>
    <w:rsid w:val="00CD2844"/>
    <w:rsid w:val="00CD2C0C"/>
    <w:rsid w:val="00CD5AF2"/>
    <w:rsid w:val="00CD6965"/>
    <w:rsid w:val="00CE06A7"/>
    <w:rsid w:val="00CE0C28"/>
    <w:rsid w:val="00CE0FF5"/>
    <w:rsid w:val="00CE1DE0"/>
    <w:rsid w:val="00CE33CB"/>
    <w:rsid w:val="00CE414F"/>
    <w:rsid w:val="00CE487A"/>
    <w:rsid w:val="00CE5EFD"/>
    <w:rsid w:val="00CF17FD"/>
    <w:rsid w:val="00CF371A"/>
    <w:rsid w:val="00CF468B"/>
    <w:rsid w:val="00CF47E4"/>
    <w:rsid w:val="00CF5B61"/>
    <w:rsid w:val="00CF64A1"/>
    <w:rsid w:val="00CF6AD9"/>
    <w:rsid w:val="00CF7960"/>
    <w:rsid w:val="00CF7B51"/>
    <w:rsid w:val="00CF7C66"/>
    <w:rsid w:val="00CF7ECD"/>
    <w:rsid w:val="00D01C7A"/>
    <w:rsid w:val="00D02AAC"/>
    <w:rsid w:val="00D0346E"/>
    <w:rsid w:val="00D05DDF"/>
    <w:rsid w:val="00D06EFA"/>
    <w:rsid w:val="00D0797D"/>
    <w:rsid w:val="00D10776"/>
    <w:rsid w:val="00D13C3B"/>
    <w:rsid w:val="00D166C2"/>
    <w:rsid w:val="00D16883"/>
    <w:rsid w:val="00D16D26"/>
    <w:rsid w:val="00D20B74"/>
    <w:rsid w:val="00D2144A"/>
    <w:rsid w:val="00D2295D"/>
    <w:rsid w:val="00D23089"/>
    <w:rsid w:val="00D23DBB"/>
    <w:rsid w:val="00D247D6"/>
    <w:rsid w:val="00D2544B"/>
    <w:rsid w:val="00D2661A"/>
    <w:rsid w:val="00D26681"/>
    <w:rsid w:val="00D30B3B"/>
    <w:rsid w:val="00D31A97"/>
    <w:rsid w:val="00D34F7E"/>
    <w:rsid w:val="00D355E4"/>
    <w:rsid w:val="00D36A99"/>
    <w:rsid w:val="00D37EB4"/>
    <w:rsid w:val="00D436C1"/>
    <w:rsid w:val="00D43A2D"/>
    <w:rsid w:val="00D441CA"/>
    <w:rsid w:val="00D445CE"/>
    <w:rsid w:val="00D4552A"/>
    <w:rsid w:val="00D46192"/>
    <w:rsid w:val="00D46C84"/>
    <w:rsid w:val="00D475C9"/>
    <w:rsid w:val="00D5014F"/>
    <w:rsid w:val="00D50435"/>
    <w:rsid w:val="00D50F4A"/>
    <w:rsid w:val="00D50F60"/>
    <w:rsid w:val="00D51C3C"/>
    <w:rsid w:val="00D52A60"/>
    <w:rsid w:val="00D53A78"/>
    <w:rsid w:val="00D55107"/>
    <w:rsid w:val="00D5605E"/>
    <w:rsid w:val="00D56B54"/>
    <w:rsid w:val="00D57F9B"/>
    <w:rsid w:val="00D60573"/>
    <w:rsid w:val="00D60D82"/>
    <w:rsid w:val="00D629CF"/>
    <w:rsid w:val="00D646B0"/>
    <w:rsid w:val="00D6471F"/>
    <w:rsid w:val="00D65D63"/>
    <w:rsid w:val="00D667F6"/>
    <w:rsid w:val="00D67DA8"/>
    <w:rsid w:val="00D70163"/>
    <w:rsid w:val="00D70BF4"/>
    <w:rsid w:val="00D71095"/>
    <w:rsid w:val="00D71894"/>
    <w:rsid w:val="00D72C25"/>
    <w:rsid w:val="00D72E7F"/>
    <w:rsid w:val="00D730A7"/>
    <w:rsid w:val="00D745F4"/>
    <w:rsid w:val="00D76DD6"/>
    <w:rsid w:val="00D77DA1"/>
    <w:rsid w:val="00D80BDF"/>
    <w:rsid w:val="00D823E1"/>
    <w:rsid w:val="00D82692"/>
    <w:rsid w:val="00D83435"/>
    <w:rsid w:val="00D8359B"/>
    <w:rsid w:val="00D84EAA"/>
    <w:rsid w:val="00D916F5"/>
    <w:rsid w:val="00D91B21"/>
    <w:rsid w:val="00D92760"/>
    <w:rsid w:val="00D92A3A"/>
    <w:rsid w:val="00D96BD6"/>
    <w:rsid w:val="00D96C18"/>
    <w:rsid w:val="00D9758A"/>
    <w:rsid w:val="00D97C37"/>
    <w:rsid w:val="00DA1050"/>
    <w:rsid w:val="00DA142B"/>
    <w:rsid w:val="00DA2372"/>
    <w:rsid w:val="00DA3231"/>
    <w:rsid w:val="00DA4282"/>
    <w:rsid w:val="00DA55AF"/>
    <w:rsid w:val="00DA599D"/>
    <w:rsid w:val="00DA7587"/>
    <w:rsid w:val="00DB3C6A"/>
    <w:rsid w:val="00DB4934"/>
    <w:rsid w:val="00DB493D"/>
    <w:rsid w:val="00DB4B5C"/>
    <w:rsid w:val="00DB78DD"/>
    <w:rsid w:val="00DC14D6"/>
    <w:rsid w:val="00DC1A3D"/>
    <w:rsid w:val="00DC3F1C"/>
    <w:rsid w:val="00DC5453"/>
    <w:rsid w:val="00DC786A"/>
    <w:rsid w:val="00DD1A10"/>
    <w:rsid w:val="00DD38C5"/>
    <w:rsid w:val="00DD3B35"/>
    <w:rsid w:val="00DD4407"/>
    <w:rsid w:val="00DD540F"/>
    <w:rsid w:val="00DD7A85"/>
    <w:rsid w:val="00DE0282"/>
    <w:rsid w:val="00DE29DB"/>
    <w:rsid w:val="00DE368B"/>
    <w:rsid w:val="00DE46C7"/>
    <w:rsid w:val="00DE6848"/>
    <w:rsid w:val="00DE68A9"/>
    <w:rsid w:val="00DE78B3"/>
    <w:rsid w:val="00DF16FA"/>
    <w:rsid w:val="00DF1F19"/>
    <w:rsid w:val="00DF22DB"/>
    <w:rsid w:val="00DF2FF2"/>
    <w:rsid w:val="00DF4612"/>
    <w:rsid w:val="00DF6834"/>
    <w:rsid w:val="00DF7093"/>
    <w:rsid w:val="00E0075A"/>
    <w:rsid w:val="00E00AB5"/>
    <w:rsid w:val="00E0107E"/>
    <w:rsid w:val="00E0108B"/>
    <w:rsid w:val="00E012DD"/>
    <w:rsid w:val="00E04362"/>
    <w:rsid w:val="00E072CE"/>
    <w:rsid w:val="00E1047B"/>
    <w:rsid w:val="00E11EA6"/>
    <w:rsid w:val="00E12DC6"/>
    <w:rsid w:val="00E13D5E"/>
    <w:rsid w:val="00E142B2"/>
    <w:rsid w:val="00E157FD"/>
    <w:rsid w:val="00E15CB4"/>
    <w:rsid w:val="00E16347"/>
    <w:rsid w:val="00E17729"/>
    <w:rsid w:val="00E2075F"/>
    <w:rsid w:val="00E2307D"/>
    <w:rsid w:val="00E231B8"/>
    <w:rsid w:val="00E23992"/>
    <w:rsid w:val="00E24D99"/>
    <w:rsid w:val="00E30DCB"/>
    <w:rsid w:val="00E31D35"/>
    <w:rsid w:val="00E32AFD"/>
    <w:rsid w:val="00E335A4"/>
    <w:rsid w:val="00E35623"/>
    <w:rsid w:val="00E35D96"/>
    <w:rsid w:val="00E36504"/>
    <w:rsid w:val="00E40151"/>
    <w:rsid w:val="00E424BB"/>
    <w:rsid w:val="00E425DF"/>
    <w:rsid w:val="00E4274C"/>
    <w:rsid w:val="00E45B18"/>
    <w:rsid w:val="00E46093"/>
    <w:rsid w:val="00E46A23"/>
    <w:rsid w:val="00E50ECC"/>
    <w:rsid w:val="00E53637"/>
    <w:rsid w:val="00E536F0"/>
    <w:rsid w:val="00E54F1F"/>
    <w:rsid w:val="00E57368"/>
    <w:rsid w:val="00E60546"/>
    <w:rsid w:val="00E60869"/>
    <w:rsid w:val="00E61FC0"/>
    <w:rsid w:val="00E62636"/>
    <w:rsid w:val="00E6350F"/>
    <w:rsid w:val="00E66F36"/>
    <w:rsid w:val="00E6785B"/>
    <w:rsid w:val="00E67B86"/>
    <w:rsid w:val="00E703A5"/>
    <w:rsid w:val="00E719EB"/>
    <w:rsid w:val="00E72712"/>
    <w:rsid w:val="00E72826"/>
    <w:rsid w:val="00E74E8A"/>
    <w:rsid w:val="00E77DB2"/>
    <w:rsid w:val="00E80030"/>
    <w:rsid w:val="00E813C0"/>
    <w:rsid w:val="00E82032"/>
    <w:rsid w:val="00E827B2"/>
    <w:rsid w:val="00E83281"/>
    <w:rsid w:val="00E83933"/>
    <w:rsid w:val="00E84AF4"/>
    <w:rsid w:val="00E84FBD"/>
    <w:rsid w:val="00E87C10"/>
    <w:rsid w:val="00E90847"/>
    <w:rsid w:val="00E925B6"/>
    <w:rsid w:val="00E93D53"/>
    <w:rsid w:val="00E96029"/>
    <w:rsid w:val="00E97F29"/>
    <w:rsid w:val="00EA1E29"/>
    <w:rsid w:val="00EA28CC"/>
    <w:rsid w:val="00EA5239"/>
    <w:rsid w:val="00EA7305"/>
    <w:rsid w:val="00EB0655"/>
    <w:rsid w:val="00EB129E"/>
    <w:rsid w:val="00EB12ED"/>
    <w:rsid w:val="00EB2803"/>
    <w:rsid w:val="00EB3794"/>
    <w:rsid w:val="00EB48EF"/>
    <w:rsid w:val="00EB4EEA"/>
    <w:rsid w:val="00EC0D81"/>
    <w:rsid w:val="00EC14F4"/>
    <w:rsid w:val="00EC181E"/>
    <w:rsid w:val="00EC223A"/>
    <w:rsid w:val="00EC2457"/>
    <w:rsid w:val="00EC6CC5"/>
    <w:rsid w:val="00EC76F6"/>
    <w:rsid w:val="00EC79A0"/>
    <w:rsid w:val="00ED0708"/>
    <w:rsid w:val="00ED22F2"/>
    <w:rsid w:val="00ED23E5"/>
    <w:rsid w:val="00ED6C7E"/>
    <w:rsid w:val="00EE0900"/>
    <w:rsid w:val="00EE0DE4"/>
    <w:rsid w:val="00EE289E"/>
    <w:rsid w:val="00EE2949"/>
    <w:rsid w:val="00EE41F8"/>
    <w:rsid w:val="00EE53B1"/>
    <w:rsid w:val="00EE56E4"/>
    <w:rsid w:val="00EE6EAF"/>
    <w:rsid w:val="00EE6FEA"/>
    <w:rsid w:val="00EE778F"/>
    <w:rsid w:val="00EF0E21"/>
    <w:rsid w:val="00EF1BAB"/>
    <w:rsid w:val="00EF1EF9"/>
    <w:rsid w:val="00EF34C9"/>
    <w:rsid w:val="00EF62FD"/>
    <w:rsid w:val="00F00222"/>
    <w:rsid w:val="00F01D45"/>
    <w:rsid w:val="00F044DF"/>
    <w:rsid w:val="00F055EA"/>
    <w:rsid w:val="00F05667"/>
    <w:rsid w:val="00F05D8B"/>
    <w:rsid w:val="00F0738C"/>
    <w:rsid w:val="00F0749A"/>
    <w:rsid w:val="00F0787E"/>
    <w:rsid w:val="00F07A2B"/>
    <w:rsid w:val="00F10026"/>
    <w:rsid w:val="00F1064E"/>
    <w:rsid w:val="00F11CBA"/>
    <w:rsid w:val="00F1216A"/>
    <w:rsid w:val="00F125D6"/>
    <w:rsid w:val="00F12787"/>
    <w:rsid w:val="00F1349F"/>
    <w:rsid w:val="00F14B0A"/>
    <w:rsid w:val="00F15034"/>
    <w:rsid w:val="00F153E8"/>
    <w:rsid w:val="00F15CE5"/>
    <w:rsid w:val="00F16620"/>
    <w:rsid w:val="00F17540"/>
    <w:rsid w:val="00F2117B"/>
    <w:rsid w:val="00F223EC"/>
    <w:rsid w:val="00F23056"/>
    <w:rsid w:val="00F23821"/>
    <w:rsid w:val="00F24B5F"/>
    <w:rsid w:val="00F24CEA"/>
    <w:rsid w:val="00F26D44"/>
    <w:rsid w:val="00F3074C"/>
    <w:rsid w:val="00F317C4"/>
    <w:rsid w:val="00F318EB"/>
    <w:rsid w:val="00F31930"/>
    <w:rsid w:val="00F31E49"/>
    <w:rsid w:val="00F330BE"/>
    <w:rsid w:val="00F333B5"/>
    <w:rsid w:val="00F3385C"/>
    <w:rsid w:val="00F3735D"/>
    <w:rsid w:val="00F37B40"/>
    <w:rsid w:val="00F400DC"/>
    <w:rsid w:val="00F4032D"/>
    <w:rsid w:val="00F418AC"/>
    <w:rsid w:val="00F42363"/>
    <w:rsid w:val="00F42C28"/>
    <w:rsid w:val="00F44847"/>
    <w:rsid w:val="00F45A5C"/>
    <w:rsid w:val="00F45DC5"/>
    <w:rsid w:val="00F45EDC"/>
    <w:rsid w:val="00F5174D"/>
    <w:rsid w:val="00F522C4"/>
    <w:rsid w:val="00F52899"/>
    <w:rsid w:val="00F52D5E"/>
    <w:rsid w:val="00F53D29"/>
    <w:rsid w:val="00F53E75"/>
    <w:rsid w:val="00F54B49"/>
    <w:rsid w:val="00F55B68"/>
    <w:rsid w:val="00F55FE5"/>
    <w:rsid w:val="00F567B4"/>
    <w:rsid w:val="00F60643"/>
    <w:rsid w:val="00F62780"/>
    <w:rsid w:val="00F63E29"/>
    <w:rsid w:val="00F643CF"/>
    <w:rsid w:val="00F65460"/>
    <w:rsid w:val="00F658BC"/>
    <w:rsid w:val="00F659B7"/>
    <w:rsid w:val="00F662B6"/>
    <w:rsid w:val="00F662F7"/>
    <w:rsid w:val="00F66395"/>
    <w:rsid w:val="00F66E6C"/>
    <w:rsid w:val="00F67753"/>
    <w:rsid w:val="00F6782C"/>
    <w:rsid w:val="00F700C7"/>
    <w:rsid w:val="00F72AD5"/>
    <w:rsid w:val="00F74FCA"/>
    <w:rsid w:val="00F75B57"/>
    <w:rsid w:val="00F7642D"/>
    <w:rsid w:val="00F76555"/>
    <w:rsid w:val="00F817FC"/>
    <w:rsid w:val="00F820A3"/>
    <w:rsid w:val="00F8342E"/>
    <w:rsid w:val="00F83A93"/>
    <w:rsid w:val="00F84E7E"/>
    <w:rsid w:val="00F85CFD"/>
    <w:rsid w:val="00F86503"/>
    <w:rsid w:val="00F87540"/>
    <w:rsid w:val="00F876C4"/>
    <w:rsid w:val="00F87DAF"/>
    <w:rsid w:val="00F90400"/>
    <w:rsid w:val="00F923A1"/>
    <w:rsid w:val="00F96F8F"/>
    <w:rsid w:val="00F979E1"/>
    <w:rsid w:val="00F97E50"/>
    <w:rsid w:val="00FA0388"/>
    <w:rsid w:val="00FA159B"/>
    <w:rsid w:val="00FA2982"/>
    <w:rsid w:val="00FA2D47"/>
    <w:rsid w:val="00FA51BC"/>
    <w:rsid w:val="00FA7BAC"/>
    <w:rsid w:val="00FB01CD"/>
    <w:rsid w:val="00FB0AB6"/>
    <w:rsid w:val="00FB385E"/>
    <w:rsid w:val="00FB6A44"/>
    <w:rsid w:val="00FB7D9C"/>
    <w:rsid w:val="00FC6362"/>
    <w:rsid w:val="00FC677A"/>
    <w:rsid w:val="00FC701E"/>
    <w:rsid w:val="00FC74A4"/>
    <w:rsid w:val="00FC7A40"/>
    <w:rsid w:val="00FD13CC"/>
    <w:rsid w:val="00FD410D"/>
    <w:rsid w:val="00FD5655"/>
    <w:rsid w:val="00FD63F1"/>
    <w:rsid w:val="00FD75BA"/>
    <w:rsid w:val="00FD7944"/>
    <w:rsid w:val="00FE161E"/>
    <w:rsid w:val="00FE26E7"/>
    <w:rsid w:val="00FE2A24"/>
    <w:rsid w:val="00FE2FBA"/>
    <w:rsid w:val="00FE3143"/>
    <w:rsid w:val="00FE3224"/>
    <w:rsid w:val="00FE37E2"/>
    <w:rsid w:val="00FE43E0"/>
    <w:rsid w:val="00FE6E92"/>
    <w:rsid w:val="00FE7329"/>
    <w:rsid w:val="00FE750E"/>
    <w:rsid w:val="00FE7B53"/>
    <w:rsid w:val="00FF1FBA"/>
    <w:rsid w:val="00FF23BD"/>
    <w:rsid w:val="00FF3318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C5D1B1"/>
  <w15:docId w15:val="{1DCD9E02-0EC8-4488-AA86-5539BBEF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3CD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eastAsia="맑은 고딕" w:hAnsi="Book Antiqua"/>
    </w:rPr>
  </w:style>
  <w:style w:type="paragraph" w:styleId="Heading1">
    <w:name w:val="heading 1"/>
    <w:aliases w:val="H1,level1,level1 + (영어) Times New Roman,(한글) 굴림,왼쪽:  0 cm,첫 줄:  0 cm,줄 간격: ... ...,Attribute Heading 1,가.,Level 1,LEVEL1,_Kapitelüberschrift,I,H11,H12,Heading 1-ERI,Heading 1-ERI1,Heading 1-ERI2,Heading 1-ERI3,Heading 1-ERI4,Heading 1-ERI5,대제목"/>
    <w:basedOn w:val="Normal"/>
    <w:next w:val="Normal"/>
    <w:link w:val="Heading1Char"/>
    <w:qFormat/>
    <w:rsid w:val="006036D7"/>
    <w:pPr>
      <w:keepNext/>
      <w:keepLines/>
      <w:numPr>
        <w:ilvl w:val="1"/>
        <w:numId w:val="1"/>
      </w:numPr>
      <w:spacing w:before="240" w:after="240" w:line="240" w:lineRule="atLeast"/>
      <w:outlineLvl w:val="0"/>
    </w:pPr>
    <w:rPr>
      <w:rFonts w:ascii="맑은 고딕" w:hAnsi="맑은 고딕"/>
      <w:b/>
      <w:sz w:val="28"/>
      <w:szCs w:val="28"/>
      <w:lang w:val="en-GB"/>
    </w:rPr>
  </w:style>
  <w:style w:type="paragraph" w:styleId="Heading2">
    <w:name w:val="heading 2"/>
    <w:aliases w:val="2,Level 2,H2,제목 2 Char,제목 2 Char1 Char,제목 2 Char Char Char,제목 2 Char1 Char Char,Attribute Heading 2,1).,LEVEL 2,l2,l 2,two,heading2,_Überschrift,DR SOP 2,가,제목 1.1,H21,H22,H211,H23,H212,H24,H25,H26,H27,제목2,중간제목,수준2,1. 제목,h2,L2,Activity,I.,H"/>
    <w:basedOn w:val="Normal"/>
    <w:next w:val="Heading3"/>
    <w:link w:val="Heading2Char"/>
    <w:qFormat/>
    <w:rsid w:val="006036D7"/>
    <w:pPr>
      <w:keepNext/>
      <w:keepLines/>
      <w:numPr>
        <w:ilvl w:val="2"/>
        <w:numId w:val="1"/>
      </w:numPr>
      <w:spacing w:before="240" w:after="120"/>
      <w:outlineLvl w:val="1"/>
    </w:pPr>
    <w:rPr>
      <w:rFonts w:ascii="맑은 고딕" w:hAnsi="맑은 고딕"/>
      <w:b/>
      <w:sz w:val="24"/>
      <w:lang w:val="en-GB"/>
    </w:rPr>
  </w:style>
  <w:style w:type="paragraph" w:styleId="Heading3">
    <w:name w:val="heading 3"/>
    <w:aliases w:val="Table Attribute Heading,3,제목 3 Char1,제목 3 Char Char,제목 3 Char1 Char,H3,가),h3,level 3,l3,l 3, Char Char,Char,Char Char,(1),제목1.1.1,제목3,작은제목,제목2.3,H31,H32,H311,H33,H312,H321,H34,H313,H322,H35,H314,H36,H315,H37,H316,1.,수준3,1.1. 제목,L3,Headline"/>
    <w:basedOn w:val="Normal"/>
    <w:next w:val="13"/>
    <w:link w:val="Heading3Char"/>
    <w:qFormat/>
    <w:rsid w:val="006036D7"/>
    <w:pPr>
      <w:keepNext/>
      <w:keepLines/>
      <w:numPr>
        <w:ilvl w:val="3"/>
        <w:numId w:val="1"/>
      </w:numPr>
      <w:spacing w:before="120" w:after="120"/>
      <w:outlineLvl w:val="2"/>
    </w:pPr>
    <w:rPr>
      <w:rFonts w:ascii="맑은 고딕" w:hAnsi="맑은 고딕"/>
      <w:b/>
      <w:lang w:val="en-GB"/>
    </w:rPr>
  </w:style>
  <w:style w:type="paragraph" w:styleId="Heading4">
    <w:name w:val="heading 4"/>
    <w:aliases w:val="4,H4,l4,l 4,h4,level4 ,(가),H41,H42,H43,H411,H421,H44,H412,H422,H45,H413,H423,H46,H414,H424,H47,H415,H425,H48,H416,H426,H49,H417,H427,제목4,#1,제목 4 Char1 Char2,제목 4 Char Char Char3,1) Char Char Char,H4 Char Char Char,H41 Char Char Char,수준,소소제목"/>
    <w:basedOn w:val="Normal"/>
    <w:next w:val="Text"/>
    <w:qFormat/>
    <w:rsid w:val="006036D7"/>
    <w:pPr>
      <w:keepNext/>
      <w:keepLines/>
      <w:numPr>
        <w:ilvl w:val="4"/>
        <w:numId w:val="1"/>
      </w:numPr>
      <w:outlineLvl w:val="3"/>
    </w:pPr>
    <w:rPr>
      <w:rFonts w:ascii="맑은 고딕" w:hAnsi="맑은 고딕"/>
      <w:b/>
      <w:lang w:val="en-GB"/>
    </w:rPr>
  </w:style>
  <w:style w:type="paragraph" w:styleId="Heading5">
    <w:name w:val="heading 5"/>
    <w:aliases w:val="H5,(소제목),L5,제목5,h5,동그라미1,수준5,not defined,제목 5 Char2,제목 5 Char1 Char1,제목 5 Char Char Char1,제목 5 Char2 Char1 Char Char1,제목 5 Char Char Char Char Char Char Char Char Char Char Char Char1,제목 5 Char Char Char Char Char Char1,제목 5 Char,L"/>
    <w:basedOn w:val="Normal"/>
    <w:next w:val="Normal"/>
    <w:link w:val="Heading5Char"/>
    <w:qFormat/>
    <w:rsid w:val="002047A2"/>
    <w:pPr>
      <w:numPr>
        <w:ilvl w:val="6"/>
        <w:numId w:val="1"/>
      </w:numPr>
      <w:spacing w:before="240" w:after="60"/>
      <w:outlineLvl w:val="4"/>
    </w:pPr>
    <w:rPr>
      <w:rFonts w:ascii="Arial" w:hAnsi="Arial"/>
      <w:b/>
    </w:rPr>
  </w:style>
  <w:style w:type="paragraph" w:styleId="Heading6">
    <w:name w:val="heading 6"/>
    <w:aliases w:val="H6,(소제목 ▶)"/>
    <w:basedOn w:val="Normal"/>
    <w:next w:val="Normal"/>
    <w:link w:val="Heading6Char"/>
    <w:qFormat/>
    <w:rsid w:val="00552B6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aliases w:val="(소제목 ○)"/>
    <w:basedOn w:val="Normal"/>
    <w:next w:val="Normal"/>
    <w:link w:val="Heading7Char"/>
    <w:uiPriority w:val="99"/>
    <w:qFormat/>
    <w:rsid w:val="00552B60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52B60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aliases w:val="(미세제목 ●)"/>
    <w:basedOn w:val="Normal"/>
    <w:next w:val="Normal"/>
    <w:link w:val="Heading9Char"/>
    <w:uiPriority w:val="99"/>
    <w:qFormat/>
    <w:rsid w:val="00552B6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">
    <w:name w:val="본문1"/>
    <w:basedOn w:val="Normal"/>
    <w:uiPriority w:val="99"/>
    <w:qFormat/>
    <w:rsid w:val="00552B60"/>
    <w:pPr>
      <w:keepLines/>
      <w:spacing w:after="120"/>
      <w:ind w:left="450"/>
    </w:pPr>
    <w:rPr>
      <w:rFonts w:ascii="Arial" w:hAnsi="Arial"/>
    </w:rPr>
  </w:style>
  <w:style w:type="paragraph" w:customStyle="1" w:styleId="Text">
    <w:name w:val="Text"/>
    <w:basedOn w:val="Normal"/>
    <w:uiPriority w:val="99"/>
    <w:rsid w:val="00552B60"/>
    <w:pPr>
      <w:keepLines/>
      <w:spacing w:after="120"/>
      <w:ind w:left="1800"/>
    </w:pPr>
    <w:rPr>
      <w:rFonts w:ascii="Arial" w:hAnsi="Arial"/>
    </w:rPr>
  </w:style>
  <w:style w:type="paragraph" w:styleId="Header">
    <w:name w:val="header"/>
    <w:aliases w:val="header odd,header odd1,header odd2,header odd3,header odd4,header odd5,header odd6,header,header odd11,header odd21,header odd31,header odd41,header odd51,header odd61,THeader,Draft,Table header,도표(-),h,he...,머리글(왼쪽),Cover Page"/>
    <w:basedOn w:val="Normal"/>
    <w:link w:val="HeaderChar"/>
    <w:rsid w:val="00552B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52B60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Normal"/>
    <w:uiPriority w:val="99"/>
    <w:rsid w:val="00552B60"/>
    <w:pPr>
      <w:keepLines/>
      <w:spacing w:after="120"/>
      <w:ind w:left="1080" w:hanging="360"/>
    </w:pPr>
    <w:rPr>
      <w:rFonts w:ascii="Arial" w:hAnsi="Arial"/>
    </w:rPr>
  </w:style>
  <w:style w:type="paragraph" w:customStyle="1" w:styleId="Indent">
    <w:name w:val="Indent"/>
    <w:basedOn w:val="Normal"/>
    <w:uiPriority w:val="99"/>
    <w:rsid w:val="00552B60"/>
    <w:pPr>
      <w:keepNext/>
      <w:spacing w:before="120"/>
      <w:ind w:left="720"/>
    </w:pPr>
  </w:style>
  <w:style w:type="paragraph" w:customStyle="1" w:styleId="blankpage">
    <w:name w:val="blank page"/>
    <w:basedOn w:val="Indent"/>
    <w:uiPriority w:val="99"/>
    <w:rsid w:val="00552B60"/>
    <w:pPr>
      <w:keepNext w:val="0"/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uiPriority w:val="99"/>
    <w:rsid w:val="00552B60"/>
    <w:pPr>
      <w:spacing w:after="0"/>
      <w:ind w:left="2160"/>
    </w:pPr>
  </w:style>
  <w:style w:type="paragraph" w:customStyle="1" w:styleId="TextBullet2">
    <w:name w:val="Text Bullet 2"/>
    <w:basedOn w:val="TextBullet"/>
    <w:uiPriority w:val="99"/>
    <w:rsid w:val="00552B60"/>
    <w:pPr>
      <w:spacing w:after="120"/>
    </w:pPr>
  </w:style>
  <w:style w:type="paragraph" w:customStyle="1" w:styleId="Graphic">
    <w:name w:val="Graphic"/>
    <w:basedOn w:val="Normal"/>
    <w:next w:val="Normal"/>
    <w:uiPriority w:val="99"/>
    <w:rsid w:val="00552B60"/>
    <w:pPr>
      <w:keepLines/>
      <w:spacing w:before="240" w:after="240"/>
      <w:jc w:val="center"/>
    </w:pPr>
    <w:rPr>
      <w:rFonts w:ascii="Arial" w:hAnsi="Arial"/>
    </w:rPr>
  </w:style>
  <w:style w:type="character" w:styleId="PageNumber">
    <w:name w:val="page number"/>
    <w:aliases w:val="바닥글1"/>
    <w:basedOn w:val="DefaultParagraphFont"/>
    <w:rsid w:val="00552B60"/>
  </w:style>
  <w:style w:type="paragraph" w:styleId="Title">
    <w:name w:val="Title"/>
    <w:basedOn w:val="Heading1"/>
    <w:link w:val="TitleChar"/>
    <w:uiPriority w:val="99"/>
    <w:qFormat/>
    <w:rsid w:val="00552B60"/>
    <w:pPr>
      <w:numPr>
        <w:ilvl w:val="0"/>
        <w:numId w:val="0"/>
      </w:numPr>
      <w:spacing w:before="120" w:line="240" w:lineRule="auto"/>
      <w:ind w:left="850" w:hanging="850"/>
      <w:jc w:val="center"/>
      <w:outlineLvl w:val="9"/>
    </w:pPr>
    <w:rPr>
      <w:rFonts w:ascii="Helvetica" w:hAnsi="Helvetica"/>
      <w:sz w:val="36"/>
    </w:rPr>
  </w:style>
  <w:style w:type="paragraph" w:customStyle="1" w:styleId="Bullet2">
    <w:name w:val="Bullet2"/>
    <w:basedOn w:val="Bullet3"/>
    <w:rsid w:val="00552B60"/>
    <w:pPr>
      <w:ind w:left="1800"/>
    </w:pPr>
  </w:style>
  <w:style w:type="paragraph" w:customStyle="1" w:styleId="Bullet3">
    <w:name w:val="Bullet3"/>
    <w:basedOn w:val="Bullet"/>
    <w:uiPriority w:val="99"/>
    <w:rsid w:val="00552B60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uiPriority w:val="99"/>
    <w:rsid w:val="00552B60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Indent2">
    <w:name w:val="Indent2"/>
    <w:basedOn w:val="Normal"/>
    <w:next w:val="Normal"/>
    <w:uiPriority w:val="99"/>
    <w:rsid w:val="00552B60"/>
    <w:pPr>
      <w:spacing w:before="120"/>
    </w:pPr>
    <w:rPr>
      <w:color w:val="000000"/>
    </w:rPr>
  </w:style>
  <w:style w:type="paragraph" w:customStyle="1" w:styleId="Indent3">
    <w:name w:val="Indent3"/>
    <w:basedOn w:val="Normal"/>
    <w:uiPriority w:val="99"/>
    <w:rsid w:val="00552B60"/>
    <w:pPr>
      <w:spacing w:before="120"/>
      <w:ind w:left="2160"/>
    </w:pPr>
  </w:style>
  <w:style w:type="paragraph" w:customStyle="1" w:styleId="Indent4">
    <w:name w:val="Indent4"/>
    <w:basedOn w:val="Normal"/>
    <w:uiPriority w:val="99"/>
    <w:rsid w:val="00552B60"/>
    <w:pPr>
      <w:spacing w:before="120"/>
      <w:ind w:left="2520"/>
    </w:pPr>
    <w:rPr>
      <w:color w:val="000000"/>
    </w:rPr>
  </w:style>
  <w:style w:type="paragraph" w:customStyle="1" w:styleId="31">
    <w:name w:val="본문 31"/>
    <w:basedOn w:val="13"/>
    <w:rsid w:val="00552B60"/>
    <w:pPr>
      <w:ind w:left="720"/>
    </w:pPr>
  </w:style>
  <w:style w:type="paragraph" w:customStyle="1" w:styleId="TitlePageMainHead">
    <w:name w:val="Title Page Main Head"/>
    <w:uiPriority w:val="99"/>
    <w:rsid w:val="00552B60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Normal"/>
    <w:uiPriority w:val="99"/>
    <w:rsid w:val="00552B60"/>
    <w:pPr>
      <w:ind w:left="720"/>
    </w:pPr>
  </w:style>
  <w:style w:type="paragraph" w:customStyle="1" w:styleId="Normal1stindent">
    <w:name w:val="Normal 1st indent"/>
    <w:basedOn w:val="Normal"/>
    <w:uiPriority w:val="99"/>
    <w:rsid w:val="00552B60"/>
    <w:pPr>
      <w:ind w:left="2160"/>
    </w:pPr>
  </w:style>
  <w:style w:type="paragraph" w:customStyle="1" w:styleId="Normal2ndindent">
    <w:name w:val="Normal 2nd indent"/>
    <w:basedOn w:val="Normal1stindent"/>
    <w:uiPriority w:val="99"/>
    <w:rsid w:val="00552B60"/>
    <w:pPr>
      <w:ind w:left="2880"/>
    </w:pPr>
  </w:style>
  <w:style w:type="paragraph" w:customStyle="1" w:styleId="Note">
    <w:name w:val="Note"/>
    <w:basedOn w:val="Note2"/>
    <w:rsid w:val="00552B60"/>
    <w:pPr>
      <w:ind w:left="1440"/>
    </w:pPr>
  </w:style>
  <w:style w:type="paragraph" w:customStyle="1" w:styleId="Note2">
    <w:name w:val="Note2"/>
    <w:basedOn w:val="Normal"/>
    <w:uiPriority w:val="99"/>
    <w:rsid w:val="00552B60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uiPriority w:val="99"/>
    <w:rsid w:val="00552B60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uiPriority w:val="99"/>
    <w:rsid w:val="00552B60"/>
    <w:pPr>
      <w:ind w:left="3240"/>
    </w:pPr>
  </w:style>
  <w:style w:type="paragraph" w:customStyle="1" w:styleId="Style1">
    <w:name w:val="Style1"/>
    <w:basedOn w:val="Bullet"/>
    <w:uiPriority w:val="99"/>
    <w:rsid w:val="00552B60"/>
    <w:pPr>
      <w:ind w:left="2520"/>
    </w:pPr>
  </w:style>
  <w:style w:type="paragraph" w:customStyle="1" w:styleId="TableText">
    <w:name w:val="Table Text"/>
    <w:basedOn w:val="Normal"/>
    <w:uiPriority w:val="99"/>
    <w:rsid w:val="00552B60"/>
    <w:pPr>
      <w:spacing w:after="60"/>
    </w:pPr>
  </w:style>
  <w:style w:type="paragraph" w:customStyle="1" w:styleId="Title12">
    <w:name w:val="Title12"/>
    <w:basedOn w:val="Title"/>
    <w:uiPriority w:val="99"/>
    <w:rsid w:val="00552B60"/>
    <w:pPr>
      <w:tabs>
        <w:tab w:val="left" w:pos="720"/>
      </w:tabs>
      <w:ind w:left="720" w:hanging="720"/>
    </w:pPr>
    <w:rPr>
      <w:rFonts w:ascii="Arial" w:hAnsi="Arial"/>
      <w:sz w:val="24"/>
    </w:rPr>
  </w:style>
  <w:style w:type="paragraph" w:styleId="TOC1">
    <w:name w:val="toc 1"/>
    <w:basedOn w:val="Normal"/>
    <w:next w:val="Normal"/>
    <w:uiPriority w:val="39"/>
    <w:qFormat/>
    <w:rsid w:val="009678F9"/>
    <w:pPr>
      <w:tabs>
        <w:tab w:val="right" w:leader="dot" w:pos="9000"/>
      </w:tabs>
      <w:spacing w:before="120" w:after="120"/>
    </w:pPr>
    <w:rPr>
      <w:rFonts w:ascii="Times New Roman" w:hAnsi="Times New Roman"/>
      <w:b/>
      <w:caps/>
      <w:sz w:val="24"/>
    </w:rPr>
  </w:style>
  <w:style w:type="paragraph" w:styleId="TOC2">
    <w:name w:val="toc 2"/>
    <w:basedOn w:val="Normal"/>
    <w:next w:val="Normal"/>
    <w:uiPriority w:val="39"/>
    <w:qFormat/>
    <w:rsid w:val="009678F9"/>
    <w:pPr>
      <w:tabs>
        <w:tab w:val="right" w:leader="dot" w:pos="9000"/>
      </w:tabs>
    </w:pPr>
    <w:rPr>
      <w:rFonts w:ascii="Times New Roman" w:hAnsi="Times New Roman"/>
      <w:smallCaps/>
      <w:sz w:val="22"/>
    </w:rPr>
  </w:style>
  <w:style w:type="paragraph" w:styleId="TOC3">
    <w:name w:val="toc 3"/>
    <w:basedOn w:val="Normal"/>
    <w:next w:val="Normal"/>
    <w:uiPriority w:val="39"/>
    <w:qFormat/>
    <w:rsid w:val="009678F9"/>
    <w:pPr>
      <w:tabs>
        <w:tab w:val="right" w:leader="dot" w:pos="9000"/>
      </w:tabs>
      <w:ind w:left="284"/>
    </w:pPr>
    <w:rPr>
      <w:rFonts w:ascii="Times New Roman" w:hAnsi="Times New Roman"/>
      <w:smallCaps/>
    </w:rPr>
  </w:style>
  <w:style w:type="paragraph" w:styleId="TOC4">
    <w:name w:val="toc 4"/>
    <w:basedOn w:val="Normal"/>
    <w:next w:val="Normal"/>
    <w:uiPriority w:val="39"/>
    <w:rsid w:val="009678F9"/>
    <w:pPr>
      <w:tabs>
        <w:tab w:val="right" w:leader="dot" w:pos="9000"/>
      </w:tabs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uiPriority w:val="39"/>
    <w:rsid w:val="009678F9"/>
    <w:pPr>
      <w:tabs>
        <w:tab w:val="right" w:leader="dot" w:pos="9000"/>
      </w:tabs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uiPriority w:val="39"/>
    <w:rsid w:val="00552B60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uiPriority w:val="39"/>
    <w:rsid w:val="00552B60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uiPriority w:val="39"/>
    <w:rsid w:val="00552B60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uiPriority w:val="39"/>
    <w:rsid w:val="00552B60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0">
    <w:name w:val="TOC 제목1"/>
    <w:basedOn w:val="Heading1"/>
    <w:next w:val="Normal"/>
    <w:uiPriority w:val="99"/>
    <w:rsid w:val="00552B60"/>
    <w:pPr>
      <w:numPr>
        <w:ilvl w:val="0"/>
        <w:numId w:val="0"/>
      </w:numPr>
      <w:spacing w:line="240" w:lineRule="auto"/>
      <w:ind w:left="720" w:hanging="720"/>
      <w:jc w:val="center"/>
      <w:outlineLvl w:val="9"/>
    </w:pPr>
    <w:rPr>
      <w:kern w:val="28"/>
      <w:sz w:val="32"/>
      <w:lang w:val="en-US"/>
    </w:rPr>
  </w:style>
  <w:style w:type="paragraph" w:styleId="BodyText">
    <w:name w:val="Body Text"/>
    <w:basedOn w:val="Normal"/>
    <w:link w:val="BodyTextChar"/>
    <w:uiPriority w:val="99"/>
    <w:rsid w:val="00552B60"/>
    <w:pPr>
      <w:spacing w:after="120"/>
    </w:pPr>
  </w:style>
  <w:style w:type="paragraph" w:customStyle="1" w:styleId="AuthorDateTitlePa">
    <w:name w:val="Author/Date Title Pa"/>
    <w:uiPriority w:val="99"/>
    <w:rsid w:val="00552B60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Normal"/>
    <w:uiPriority w:val="99"/>
    <w:rsid w:val="00552B60"/>
    <w:rPr>
      <w:rFonts w:ascii="Arial" w:hAnsi="Arial"/>
      <w:b/>
      <w:sz w:val="24"/>
    </w:rPr>
  </w:style>
  <w:style w:type="paragraph" w:customStyle="1" w:styleId="ab">
    <w:name w:val="규정제목"/>
    <w:basedOn w:val="Normal"/>
    <w:uiPriority w:val="99"/>
    <w:rsid w:val="00552B60"/>
    <w:pPr>
      <w:widowControl w:val="0"/>
      <w:wordWrap w:val="0"/>
      <w:overflowPunct/>
      <w:autoSpaceDE/>
      <w:autoSpaceDN/>
      <w:spacing w:before="120" w:after="120" w:line="360" w:lineRule="atLeast"/>
    </w:pPr>
    <w:rPr>
      <w:rFonts w:ascii="Times New Roman" w:eastAsia="바탕체" w:hAnsi="Times New Roman"/>
      <w:sz w:val="22"/>
    </w:rPr>
  </w:style>
  <w:style w:type="paragraph" w:styleId="Index1">
    <w:name w:val="index 1"/>
    <w:basedOn w:val="Normal"/>
    <w:next w:val="Normal"/>
    <w:autoRedefine/>
    <w:uiPriority w:val="99"/>
    <w:rsid w:val="00552B60"/>
    <w:pPr>
      <w:ind w:left="425" w:hanging="425"/>
    </w:pPr>
  </w:style>
  <w:style w:type="paragraph" w:styleId="Index2">
    <w:name w:val="index 2"/>
    <w:basedOn w:val="Normal"/>
    <w:next w:val="Normal"/>
    <w:autoRedefine/>
    <w:uiPriority w:val="99"/>
    <w:rsid w:val="00552B60"/>
    <w:pPr>
      <w:ind w:left="850" w:hanging="425"/>
    </w:pPr>
  </w:style>
  <w:style w:type="paragraph" w:styleId="Index3">
    <w:name w:val="index 3"/>
    <w:basedOn w:val="Normal"/>
    <w:next w:val="Normal"/>
    <w:autoRedefine/>
    <w:uiPriority w:val="99"/>
    <w:rsid w:val="00552B60"/>
    <w:pPr>
      <w:ind w:left="1275" w:hanging="425"/>
    </w:pPr>
  </w:style>
  <w:style w:type="paragraph" w:styleId="Index4">
    <w:name w:val="index 4"/>
    <w:basedOn w:val="Normal"/>
    <w:next w:val="Normal"/>
    <w:autoRedefine/>
    <w:uiPriority w:val="99"/>
    <w:rsid w:val="00552B60"/>
    <w:pPr>
      <w:ind w:left="1700" w:hanging="425"/>
    </w:pPr>
  </w:style>
  <w:style w:type="paragraph" w:styleId="Index5">
    <w:name w:val="index 5"/>
    <w:basedOn w:val="Normal"/>
    <w:next w:val="Normal"/>
    <w:autoRedefine/>
    <w:uiPriority w:val="99"/>
    <w:rsid w:val="00552B60"/>
    <w:pPr>
      <w:ind w:left="2125" w:hanging="425"/>
    </w:pPr>
  </w:style>
  <w:style w:type="paragraph" w:styleId="Index6">
    <w:name w:val="index 6"/>
    <w:basedOn w:val="Normal"/>
    <w:next w:val="Normal"/>
    <w:autoRedefine/>
    <w:uiPriority w:val="99"/>
    <w:rsid w:val="00552B60"/>
    <w:pPr>
      <w:ind w:left="2550" w:hanging="425"/>
    </w:pPr>
  </w:style>
  <w:style w:type="paragraph" w:styleId="Index7">
    <w:name w:val="index 7"/>
    <w:basedOn w:val="Normal"/>
    <w:next w:val="Normal"/>
    <w:autoRedefine/>
    <w:uiPriority w:val="99"/>
    <w:rsid w:val="00552B60"/>
    <w:pPr>
      <w:ind w:left="2975" w:hanging="425"/>
    </w:pPr>
  </w:style>
  <w:style w:type="paragraph" w:styleId="Index8">
    <w:name w:val="index 8"/>
    <w:basedOn w:val="Normal"/>
    <w:next w:val="Normal"/>
    <w:autoRedefine/>
    <w:uiPriority w:val="99"/>
    <w:rsid w:val="00552B60"/>
    <w:pPr>
      <w:ind w:left="3400" w:hanging="425"/>
    </w:pPr>
  </w:style>
  <w:style w:type="paragraph" w:styleId="Index9">
    <w:name w:val="index 9"/>
    <w:basedOn w:val="Normal"/>
    <w:next w:val="Normal"/>
    <w:autoRedefine/>
    <w:uiPriority w:val="99"/>
    <w:rsid w:val="00552B60"/>
    <w:pPr>
      <w:ind w:left="3825" w:hanging="425"/>
    </w:pPr>
  </w:style>
  <w:style w:type="paragraph" w:styleId="IndexHeading">
    <w:name w:val="index heading"/>
    <w:basedOn w:val="Normal"/>
    <w:next w:val="Index1"/>
    <w:uiPriority w:val="99"/>
    <w:rsid w:val="00552B60"/>
  </w:style>
  <w:style w:type="paragraph" w:customStyle="1" w:styleId="standard">
    <w:name w:val="standard"/>
    <w:aliases w:val="s"/>
    <w:basedOn w:val="Normal"/>
    <w:uiPriority w:val="99"/>
    <w:rsid w:val="00552B60"/>
    <w:pPr>
      <w:overflowPunct/>
      <w:autoSpaceDE/>
      <w:autoSpaceDN/>
      <w:adjustRightInd/>
      <w:spacing w:after="160" w:line="300" w:lineRule="exact"/>
      <w:textAlignment w:val="auto"/>
    </w:pPr>
    <w:rPr>
      <w:rFonts w:ascii="Arial" w:eastAsia="바탕체" w:hAnsi="Arial"/>
      <w:sz w:val="22"/>
    </w:rPr>
  </w:style>
  <w:style w:type="paragraph" w:customStyle="1" w:styleId="ac">
    <w:name w:val="바탕글"/>
    <w:link w:val="Char"/>
    <w:rsid w:val="00552B60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Hyperlink">
    <w:name w:val="Hyperlink"/>
    <w:basedOn w:val="DefaultParagraphFont"/>
    <w:uiPriority w:val="99"/>
    <w:rsid w:val="00552B60"/>
    <w:rPr>
      <w:color w:val="0000FF"/>
      <w:u w:val="single"/>
    </w:rPr>
  </w:style>
  <w:style w:type="character" w:styleId="FollowedHyperlink">
    <w:name w:val="FollowedHyperlink"/>
    <w:basedOn w:val="DefaultParagraphFont"/>
    <w:rsid w:val="00552B60"/>
    <w:rPr>
      <w:color w:val="800080"/>
      <w:u w:val="single"/>
    </w:rPr>
  </w:style>
  <w:style w:type="paragraph" w:styleId="Date">
    <w:name w:val="Date"/>
    <w:basedOn w:val="Normal"/>
    <w:next w:val="Normal"/>
    <w:link w:val="DateChar"/>
    <w:uiPriority w:val="99"/>
    <w:rsid w:val="00552B60"/>
  </w:style>
  <w:style w:type="paragraph" w:styleId="DocumentMap">
    <w:name w:val="Document Map"/>
    <w:basedOn w:val="Normal"/>
    <w:link w:val="DocumentMapChar"/>
    <w:uiPriority w:val="99"/>
    <w:rsid w:val="00552B60"/>
    <w:pPr>
      <w:shd w:val="clear" w:color="auto" w:fill="000080"/>
    </w:pPr>
    <w:rPr>
      <w:rFonts w:ascii="Arial" w:eastAsia="돋움" w:hAnsi="Arial"/>
    </w:rPr>
  </w:style>
  <w:style w:type="paragraph" w:customStyle="1" w:styleId="0">
    <w:name w:val="제목 0"/>
    <w:aliases w:val="H0,level0"/>
    <w:basedOn w:val="Heading1"/>
    <w:uiPriority w:val="99"/>
    <w:qFormat/>
    <w:rsid w:val="002047A2"/>
    <w:pPr>
      <w:numPr>
        <w:ilvl w:val="0"/>
      </w:numPr>
      <w:tabs>
        <w:tab w:val="clear" w:pos="720"/>
      </w:tabs>
      <w:ind w:left="567" w:hanging="567"/>
    </w:pPr>
    <w:rPr>
      <w:sz w:val="32"/>
      <w:szCs w:val="32"/>
    </w:rPr>
  </w:style>
  <w:style w:type="paragraph" w:customStyle="1" w:styleId="B">
    <w:name w:val="B"/>
    <w:basedOn w:val="Normal"/>
    <w:uiPriority w:val="99"/>
    <w:rsid w:val="00552B60"/>
    <w:pPr>
      <w:widowControl w:val="0"/>
      <w:wordWrap w:val="0"/>
      <w:overflowPunct/>
      <w:spacing w:before="240"/>
    </w:pPr>
    <w:rPr>
      <w:rFonts w:ascii="Palatino" w:eastAsia="Palatino" w:hAnsi="Tms Rmn"/>
    </w:rPr>
  </w:style>
  <w:style w:type="paragraph" w:customStyle="1" w:styleId="NormalTableText">
    <w:name w:val="Normal Table Text"/>
    <w:basedOn w:val="Normal"/>
    <w:uiPriority w:val="99"/>
    <w:rsid w:val="00552B60"/>
    <w:rPr>
      <w:rFonts w:ascii="Times New Roman" w:hAnsi="Times New Roman"/>
    </w:rPr>
  </w:style>
  <w:style w:type="character" w:styleId="CommentReference">
    <w:name w:val="annotation reference"/>
    <w:basedOn w:val="DefaultParagraphFont"/>
    <w:rsid w:val="00552B6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552B60"/>
  </w:style>
  <w:style w:type="paragraph" w:styleId="BodyTextIndent2">
    <w:name w:val="Body Text Indent 2"/>
    <w:basedOn w:val="Normal"/>
    <w:link w:val="BodyTextIndent2Char"/>
    <w:uiPriority w:val="99"/>
    <w:rsid w:val="00552B60"/>
    <w:pPr>
      <w:overflowPunct/>
      <w:autoSpaceDE/>
      <w:autoSpaceDN/>
      <w:adjustRightInd/>
      <w:spacing w:before="120"/>
      <w:ind w:left="720"/>
      <w:textAlignment w:val="auto"/>
    </w:pPr>
    <w:rPr>
      <w:rFonts w:ascii="Arial" w:eastAsia="바탕" w:hAnsi="Arial"/>
      <w:i/>
      <w:iCs/>
      <w:color w:val="0000FF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552B60"/>
    <w:pPr>
      <w:overflowPunct/>
      <w:autoSpaceDE/>
      <w:autoSpaceDN/>
      <w:adjustRightInd/>
      <w:ind w:left="720"/>
      <w:textAlignment w:val="auto"/>
    </w:pPr>
    <w:rPr>
      <w:rFonts w:ascii="Arial" w:eastAsia="바탕" w:hAnsi="Arial"/>
      <w:sz w:val="22"/>
      <w:szCs w:val="24"/>
      <w:lang w:eastAsia="en-US"/>
    </w:rPr>
  </w:style>
  <w:style w:type="paragraph" w:customStyle="1" w:styleId="14">
    <w:name w:val="1"/>
    <w:basedOn w:val="Normal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8">
    <w:name w:val="들여쓰기(.)"/>
    <w:basedOn w:val="Normal"/>
    <w:uiPriority w:val="99"/>
    <w:rsid w:val="00552B60"/>
    <w:pPr>
      <w:widowControl w:val="0"/>
      <w:numPr>
        <w:ilvl w:val="1"/>
        <w:numId w:val="2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</w:rPr>
  </w:style>
  <w:style w:type="paragraph" w:customStyle="1" w:styleId="-5">
    <w:name w:val="들여쓰기(-)"/>
    <w:basedOn w:val="Normal"/>
    <w:uiPriority w:val="99"/>
    <w:rsid w:val="00552B60"/>
    <w:pPr>
      <w:widowControl w:val="0"/>
      <w:tabs>
        <w:tab w:val="num" w:pos="1040"/>
      </w:tabs>
      <w:overflowPunct/>
      <w:autoSpaceDE/>
      <w:autoSpaceDN/>
      <w:adjustRightInd/>
      <w:spacing w:line="240" w:lineRule="atLeast"/>
      <w:ind w:left="1020" w:hanging="340"/>
      <w:textAlignment w:val="auto"/>
    </w:pPr>
    <w:rPr>
      <w:rFonts w:ascii="Times New Roman" w:eastAsia="바탕" w:hAnsi="Times New Roman"/>
    </w:rPr>
  </w:style>
  <w:style w:type="paragraph" w:customStyle="1" w:styleId="Body">
    <w:name w:val="Body"/>
    <w:basedOn w:val="List1TextBody"/>
    <w:rsid w:val="00552B60"/>
    <w:pPr>
      <w:widowControl/>
      <w:spacing w:before="120" w:line="312" w:lineRule="auto"/>
    </w:pPr>
    <w:rPr>
      <w:rFonts w:eastAsia="굴림"/>
    </w:rPr>
  </w:style>
  <w:style w:type="paragraph" w:customStyle="1" w:styleId="List1TextBody">
    <w:name w:val="List1TextBody"/>
    <w:basedOn w:val="List1-Body"/>
    <w:rsid w:val="00552B60"/>
    <w:pPr>
      <w:spacing w:before="240" w:line="288" w:lineRule="auto"/>
      <w:ind w:left="567"/>
    </w:pPr>
  </w:style>
  <w:style w:type="paragraph" w:customStyle="1" w:styleId="List1-Body">
    <w:name w:val="List1-Body"/>
    <w:basedOn w:val="Normal"/>
    <w:uiPriority w:val="99"/>
    <w:rsid w:val="00552B60"/>
    <w:pPr>
      <w:widowControl w:val="0"/>
      <w:wordWrap w:val="0"/>
      <w:overflowPunct/>
      <w:autoSpaceDE/>
      <w:autoSpaceDN/>
      <w:spacing w:before="80" w:line="360" w:lineRule="auto"/>
      <w:ind w:left="924"/>
    </w:pPr>
    <w:rPr>
      <w:rFonts w:ascii="CG Omega" w:eastAsia="바탕" w:hAnsi="CG Omega"/>
      <w:b/>
      <w:bCs/>
      <w:sz w:val="22"/>
    </w:rPr>
  </w:style>
  <w:style w:type="paragraph" w:customStyle="1" w:styleId="ad">
    <w:name w:val="설명"/>
    <w:basedOn w:val="Normal"/>
    <w:uiPriority w:val="99"/>
    <w:rsid w:val="00552B60"/>
    <w:pPr>
      <w:widowControl w:val="0"/>
      <w:wordWrap w:val="0"/>
      <w:overflowPunct/>
      <w:autoSpaceDE/>
      <w:autoSpaceDN/>
      <w:spacing w:after="60" w:line="360" w:lineRule="atLeast"/>
      <w:ind w:left="851"/>
    </w:pPr>
    <w:rPr>
      <w:rFonts w:ascii="바탕체" w:eastAsia="바탕체" w:hAnsi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552B60"/>
    <w:rPr>
      <w:rFonts w:ascii="Arial" w:eastAsia="돋움" w:hAnsi="Arial"/>
      <w:sz w:val="18"/>
      <w:szCs w:val="18"/>
    </w:rPr>
  </w:style>
  <w:style w:type="paragraph" w:customStyle="1" w:styleId="ae">
    <w:name w:val="표머리"/>
    <w:basedOn w:val="Normal"/>
    <w:uiPriority w:val="99"/>
    <w:rsid w:val="00552B60"/>
    <w:pPr>
      <w:overflowPunct/>
      <w:autoSpaceDE/>
      <w:autoSpaceDN/>
      <w:spacing w:line="360" w:lineRule="atLeast"/>
      <w:jc w:val="center"/>
      <w:textAlignment w:val="center"/>
    </w:pPr>
    <w:rPr>
      <w:rFonts w:ascii="바탕체" w:eastAsia="바탕체" w:hAnsi="Times New Roman"/>
      <w:b/>
      <w:sz w:val="24"/>
    </w:rPr>
  </w:style>
  <w:style w:type="paragraph" w:customStyle="1" w:styleId="af">
    <w:name w:val="표내부"/>
    <w:basedOn w:val="Normal"/>
    <w:uiPriority w:val="99"/>
    <w:rsid w:val="00552B60"/>
    <w:pPr>
      <w:overflowPunct/>
      <w:autoSpaceDE/>
      <w:autoSpaceDN/>
      <w:spacing w:line="360" w:lineRule="atLeast"/>
      <w:jc w:val="center"/>
    </w:pPr>
    <w:rPr>
      <w:rFonts w:ascii="바탕체" w:eastAsia="바탕체" w:hAnsi="Times New Roman"/>
    </w:rPr>
  </w:style>
  <w:style w:type="paragraph" w:customStyle="1" w:styleId="15">
    <w:name w:val="1)"/>
    <w:basedOn w:val="ad"/>
    <w:uiPriority w:val="99"/>
    <w:rsid w:val="00552B60"/>
    <w:pPr>
      <w:ind w:left="1191" w:hanging="340"/>
    </w:pPr>
  </w:style>
  <w:style w:type="paragraph" w:customStyle="1" w:styleId="af0">
    <w:name w:val="큰제목"/>
    <w:basedOn w:val="Normal"/>
    <w:autoRedefine/>
    <w:uiPriority w:val="99"/>
    <w:rsid w:val="00552B60"/>
    <w:pPr>
      <w:widowControl w:val="0"/>
      <w:wordWrap w:val="0"/>
      <w:overflowPunct/>
      <w:adjustRightInd/>
      <w:spacing w:line="240" w:lineRule="exact"/>
      <w:textAlignment w:val="auto"/>
    </w:pPr>
    <w:rPr>
      <w:rFonts w:ascii="굴림체" w:eastAsia="굴림체" w:hAnsi="굴림체"/>
      <w:kern w:val="2"/>
      <w:sz w:val="28"/>
      <w:szCs w:val="24"/>
    </w:rPr>
  </w:style>
  <w:style w:type="paragraph" w:customStyle="1" w:styleId="af1">
    <w:name w:val="세번째"/>
    <w:basedOn w:val="Normal"/>
    <w:autoRedefine/>
    <w:uiPriority w:val="99"/>
    <w:rsid w:val="00552B60"/>
    <w:pPr>
      <w:widowControl w:val="0"/>
      <w:wordWrap w:val="0"/>
      <w:overflowPunct/>
      <w:adjustRightInd/>
      <w:spacing w:line="240" w:lineRule="exact"/>
      <w:ind w:left="680" w:hanging="680"/>
      <w:textAlignment w:val="auto"/>
    </w:pPr>
    <w:rPr>
      <w:rFonts w:ascii="굴림체" w:eastAsia="굴림체" w:hAnsi="굴림체"/>
      <w:kern w:val="2"/>
      <w:sz w:val="24"/>
      <w:szCs w:val="24"/>
    </w:rPr>
  </w:style>
  <w:style w:type="paragraph" w:customStyle="1" w:styleId="s0">
    <w:name w:val="s0"/>
    <w:uiPriority w:val="99"/>
    <w:rsid w:val="00552B60"/>
    <w:pPr>
      <w:widowControl w:val="0"/>
      <w:autoSpaceDE w:val="0"/>
      <w:autoSpaceDN w:val="0"/>
      <w:adjustRightInd w:val="0"/>
    </w:pPr>
    <w:rPr>
      <w:rFonts w:ascii="바탕" w:eastAsia="바탕"/>
      <w:sz w:val="24"/>
    </w:rPr>
  </w:style>
  <w:style w:type="paragraph" w:customStyle="1" w:styleId="font5">
    <w:name w:val="font5"/>
    <w:basedOn w:val="Normal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돋움" w:eastAsia="돋움" w:hAnsi="돋움" w:hint="eastAsia"/>
      <w:sz w:val="16"/>
      <w:szCs w:val="16"/>
    </w:rPr>
  </w:style>
  <w:style w:type="paragraph" w:customStyle="1" w:styleId="xl24">
    <w:name w:val="xl24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5">
    <w:name w:val="xl25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</w:rPr>
  </w:style>
  <w:style w:type="paragraph" w:customStyle="1" w:styleId="xl26">
    <w:name w:val="xl26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7">
    <w:name w:val="xl27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customStyle="1" w:styleId="xl28">
    <w:name w:val="xl28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styleId="NormalIndent">
    <w:name w:val="Normal Indent"/>
    <w:aliases w:val="표준 들여쓰기 Char2,표준 들여쓰기 Char Char1,표준 들여쓰기 Char1 Char Char,표준 들여쓰기 Char Char Char Char,표준 들여쓰기 Char1 Char1,표준 들여쓰기 Char Char Char Char1,표준 들여쓰기 Char1 Char,표준 들여쓰기 Char Char Char"/>
    <w:basedOn w:val="Normal"/>
    <w:uiPriority w:val="99"/>
    <w:rsid w:val="00552B60"/>
    <w:pPr>
      <w:overflowPunct/>
      <w:autoSpaceDE/>
      <w:autoSpaceDN/>
      <w:adjustRightInd/>
      <w:spacing w:line="360" w:lineRule="atLeast"/>
      <w:ind w:firstLineChars="200" w:firstLine="480"/>
    </w:pPr>
    <w:rPr>
      <w:rFonts w:ascii="바탕체" w:eastAsia="바탕체" w:hAnsi="Times New Roman"/>
      <w:sz w:val="24"/>
    </w:rPr>
  </w:style>
  <w:style w:type="table" w:styleId="TableGrid">
    <w:name w:val="Table Grid"/>
    <w:basedOn w:val="TableNormal"/>
    <w:uiPriority w:val="59"/>
    <w:rsid w:val="001443E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1C8D"/>
    <w:pPr>
      <w:ind w:leftChars="400" w:left="800"/>
    </w:pPr>
  </w:style>
  <w:style w:type="paragraph" w:styleId="Caption">
    <w:name w:val="caption"/>
    <w:basedOn w:val="Normal"/>
    <w:next w:val="Normal"/>
    <w:uiPriority w:val="99"/>
    <w:qFormat/>
    <w:rsid w:val="00152398"/>
    <w:rPr>
      <w:b/>
      <w:bCs/>
    </w:rPr>
  </w:style>
  <w:style w:type="character" w:customStyle="1" w:styleId="Heading3Char">
    <w:name w:val="Heading 3 Char"/>
    <w:aliases w:val="Table Attribute Heading Char,3 Char,제목 3 Char1 Char1,제목 3 Char Char Char,제목 3 Char1 Char Char,H3 Char,가) Char,h3 Char,level 3 Char,l3 Char,l 3 Char, Char Char Char,Char Char1,Char Char Char,(1) Char,제목1.1.1 Char,제목3 Char,작은제목 Char,1. Char"/>
    <w:basedOn w:val="DefaultParagraphFont"/>
    <w:link w:val="Heading3"/>
    <w:rsid w:val="006036D7"/>
    <w:rPr>
      <w:rFonts w:ascii="맑은 고딕" w:eastAsia="맑은 고딕" w:hAnsi="맑은 고딕"/>
      <w:b/>
      <w:lang w:val="en-GB"/>
    </w:rPr>
  </w:style>
  <w:style w:type="character" w:customStyle="1" w:styleId="HeaderChar">
    <w:name w:val="Header Char"/>
    <w:aliases w:val="header odd Char,header odd1 Char,header odd2 Char,header odd3 Char,header odd4 Char,header odd5 Char,header odd6 Char,header Char,header odd11 Char,header odd21 Char,header odd31 Char,header odd41 Char,header odd51 Char,header odd61 Char"/>
    <w:basedOn w:val="DefaultParagraphFont"/>
    <w:link w:val="Header"/>
    <w:rsid w:val="007F6C12"/>
    <w:rPr>
      <w:rFonts w:ascii="Book Antiqua" w:eastAsia="굴림" w:hAnsi="Book Antiqua"/>
    </w:rPr>
  </w:style>
  <w:style w:type="character" w:customStyle="1" w:styleId="FooterChar">
    <w:name w:val="Footer Char"/>
    <w:basedOn w:val="DefaultParagraphFont"/>
    <w:link w:val="Footer"/>
    <w:uiPriority w:val="99"/>
    <w:rsid w:val="007F6C12"/>
    <w:rPr>
      <w:rFonts w:ascii="Book Antiqua" w:eastAsia="굴림" w:hAnsi="Book Antiqua"/>
    </w:rPr>
  </w:style>
  <w:style w:type="paragraph" w:customStyle="1" w:styleId="-6">
    <w:name w:val="본문-텍스트"/>
    <w:basedOn w:val="Normal"/>
    <w:uiPriority w:val="99"/>
    <w:rsid w:val="002D6A76"/>
    <w:pPr>
      <w:overflowPunct/>
      <w:autoSpaceDE/>
      <w:autoSpaceDN/>
      <w:spacing w:line="280" w:lineRule="atLeast"/>
      <w:ind w:leftChars="200" w:left="440"/>
    </w:pPr>
    <w:rPr>
      <w:rFonts w:ascii="맑은 고딕" w:eastAsia="굴림체" w:hAnsi="맑은 고딕"/>
      <w:sz w:val="22"/>
    </w:rPr>
  </w:style>
  <w:style w:type="paragraph" w:customStyle="1" w:styleId="af2">
    <w:name w:val="그림"/>
    <w:basedOn w:val="Normal"/>
    <w:autoRedefine/>
    <w:uiPriority w:val="99"/>
    <w:qFormat/>
    <w:rsid w:val="003247EF"/>
    <w:pPr>
      <w:widowControl w:val="0"/>
      <w:wordWrap w:val="0"/>
      <w:overflowPunct/>
      <w:adjustRightInd/>
      <w:jc w:val="center"/>
      <w:textAlignment w:val="auto"/>
    </w:pPr>
    <w:rPr>
      <w:rFonts w:ascii="돋움" w:eastAsia="돋움" w:hAnsi="돋움"/>
      <w:b/>
      <w:bCs/>
      <w:kern w:val="2"/>
      <w:szCs w:val="24"/>
    </w:rPr>
  </w:style>
  <w:style w:type="paragraph" w:customStyle="1" w:styleId="af3">
    <w:name w:val="표문장"/>
    <w:uiPriority w:val="99"/>
    <w:rsid w:val="002D6A76"/>
    <w:pPr>
      <w:widowControl w:val="0"/>
      <w:autoSpaceDE w:val="0"/>
      <w:autoSpaceDN w:val="0"/>
      <w:adjustRightInd w:val="0"/>
      <w:spacing w:line="326" w:lineRule="atLeast"/>
    </w:pPr>
    <w:rPr>
      <w:rFonts w:ascii="바탕체" w:hAnsi="바탕체"/>
      <w:color w:val="000000"/>
      <w:sz w:val="19"/>
      <w:szCs w:val="19"/>
    </w:rPr>
  </w:style>
  <w:style w:type="paragraph" w:customStyle="1" w:styleId="a">
    <w:name w:val="중제목"/>
    <w:basedOn w:val="Normal"/>
    <w:next w:val="Normal"/>
    <w:uiPriority w:val="99"/>
    <w:rsid w:val="002D6A76"/>
    <w:pPr>
      <w:numPr>
        <w:numId w:val="3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customStyle="1" w:styleId="af4">
    <w:name w:val="표본문"/>
    <w:basedOn w:val="Normal"/>
    <w:next w:val="Normal1stindent"/>
    <w:uiPriority w:val="99"/>
    <w:rsid w:val="002D6A76"/>
    <w:pPr>
      <w:widowControl w:val="0"/>
      <w:wordWrap w:val="0"/>
      <w:overflowPunct/>
      <w:adjustRightInd/>
      <w:textAlignment w:val="auto"/>
    </w:pPr>
    <w:rPr>
      <w:rFonts w:ascii="굴림체" w:eastAsia="굴림체" w:hAnsi="Times New Roman"/>
      <w:kern w:val="2"/>
      <w:szCs w:val="24"/>
    </w:rPr>
  </w:style>
  <w:style w:type="paragraph" w:customStyle="1" w:styleId="af5">
    <w:name w:val="표제목"/>
    <w:basedOn w:val="BodyText"/>
    <w:uiPriority w:val="99"/>
    <w:rsid w:val="002D6A76"/>
    <w:pPr>
      <w:widowControl w:val="0"/>
      <w:wordWrap w:val="0"/>
      <w:overflowPunct/>
      <w:adjustRightInd/>
      <w:spacing w:after="0"/>
      <w:jc w:val="center"/>
      <w:textAlignment w:val="auto"/>
    </w:pPr>
    <w:rPr>
      <w:rFonts w:ascii="굴림체" w:eastAsia="굴림체" w:hAnsi="Times New Roman"/>
      <w:b/>
      <w:kern w:val="2"/>
      <w:szCs w:val="24"/>
    </w:rPr>
  </w:style>
  <w:style w:type="paragraph" w:styleId="NormalWeb">
    <w:name w:val="Normal (Web)"/>
    <w:basedOn w:val="Normal"/>
    <w:uiPriority w:val="99"/>
    <w:rsid w:val="002D6A7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f6">
    <w:name w:val="표글머리기호"/>
    <w:basedOn w:val="Normal"/>
    <w:uiPriority w:val="99"/>
    <w:rsid w:val="002D6A76"/>
    <w:pPr>
      <w:widowControl w:val="0"/>
      <w:tabs>
        <w:tab w:val="num" w:pos="180"/>
      </w:tabs>
      <w:wordWrap w:val="0"/>
      <w:overflowPunct/>
      <w:adjustRightInd/>
      <w:ind w:left="180" w:hanging="180"/>
      <w:textAlignment w:val="auto"/>
    </w:pPr>
    <w:rPr>
      <w:rFonts w:ascii="굴림체" w:eastAsia="굴림체" w:hAnsi="Times New Roman"/>
      <w:kern w:val="2"/>
      <w:szCs w:val="24"/>
    </w:rPr>
  </w:style>
  <w:style w:type="character" w:customStyle="1" w:styleId="Heading1Char">
    <w:name w:val="Heading 1 Char"/>
    <w:aliases w:val="H1 Char,level1 Char,level1 + (영어) Times New Roman Char,(한글) 굴림 Char,왼쪽:  0 cm Char,첫 줄:  0 cm Char,줄 간격: ... ... Char,Attribute Heading 1 Char,가. Char,Level 1 Char,LEVEL1 Char,_Kapitelüberschrift Char,I Char,H11 Char,H12 Char,대제목 Char"/>
    <w:basedOn w:val="DefaultParagraphFont"/>
    <w:link w:val="Heading1"/>
    <w:rsid w:val="006036D7"/>
    <w:rPr>
      <w:rFonts w:ascii="맑은 고딕" w:eastAsia="맑은 고딕" w:hAnsi="맑은 고딕"/>
      <w:b/>
      <w:sz w:val="28"/>
      <w:szCs w:val="28"/>
      <w:lang w:val="en-GB"/>
    </w:rPr>
  </w:style>
  <w:style w:type="character" w:customStyle="1" w:styleId="Heading2Char">
    <w:name w:val="Heading 2 Char"/>
    <w:aliases w:val="2 Char,Level 2 Char,H2 Char,제목 2 Char Char,제목 2 Char1 Char Char1,제목 2 Char Char Char Char,제목 2 Char1 Char Char Char,Attribute Heading 2 Char,1). Char,LEVEL 2 Char,l2 Char,l 2 Char,two Char,heading2 Char,_Überschrift Char,DR SOP 2 Char"/>
    <w:basedOn w:val="DefaultParagraphFont"/>
    <w:link w:val="Heading2"/>
    <w:rsid w:val="006036D7"/>
    <w:rPr>
      <w:rFonts w:ascii="맑은 고딕" w:eastAsia="맑은 고딕" w:hAnsi="맑은 고딕"/>
      <w:b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020BA2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7447C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47C"/>
    <w:rPr>
      <w:rFonts w:ascii="Book Antiqua" w:eastAsia="굴림" w:hAnsi="Book Antiqua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7447C"/>
    <w:rPr>
      <w:rFonts w:ascii="Book Antiqua" w:eastAsia="굴림" w:hAnsi="Book Antiqua"/>
    </w:rPr>
  </w:style>
  <w:style w:type="paragraph" w:styleId="Revision">
    <w:name w:val="Revision"/>
    <w:hidden/>
    <w:uiPriority w:val="99"/>
    <w:semiHidden/>
    <w:rsid w:val="0037447C"/>
    <w:rPr>
      <w:rFonts w:ascii="Book Antiqua" w:eastAsia="굴림" w:hAnsi="Book Antiqua"/>
    </w:rPr>
  </w:style>
  <w:style w:type="paragraph" w:customStyle="1" w:styleId="16">
    <w:name w:val="본문1"/>
    <w:basedOn w:val="Normal"/>
    <w:link w:val="1Char"/>
    <w:uiPriority w:val="99"/>
    <w:qFormat/>
    <w:rsid w:val="00DA2372"/>
    <w:pPr>
      <w:keepLines/>
      <w:spacing w:after="120"/>
      <w:ind w:left="450"/>
      <w:jc w:val="left"/>
    </w:pPr>
    <w:rPr>
      <w:rFonts w:ascii="Arial" w:eastAsia="굴림" w:hAnsi="Arial"/>
    </w:rPr>
  </w:style>
  <w:style w:type="paragraph" w:customStyle="1" w:styleId="310">
    <w:name w:val="본문 31"/>
    <w:basedOn w:val="16"/>
    <w:uiPriority w:val="99"/>
    <w:rsid w:val="00DA2372"/>
    <w:pPr>
      <w:ind w:left="720"/>
    </w:pPr>
  </w:style>
  <w:style w:type="paragraph" w:styleId="ListNumber">
    <w:name w:val="List Number"/>
    <w:basedOn w:val="Normal"/>
    <w:uiPriority w:val="99"/>
    <w:rsid w:val="00DA2372"/>
    <w:pPr>
      <w:numPr>
        <w:numId w:val="4"/>
      </w:numPr>
      <w:tabs>
        <w:tab w:val="left" w:pos="284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eastAsia="바탕" w:hAnsi="Times New Roman"/>
      <w:noProof/>
      <w:sz w:val="22"/>
      <w:lang w:eastAsia="fr-FR"/>
    </w:rPr>
  </w:style>
  <w:style w:type="paragraph" w:customStyle="1" w:styleId="30">
    <w:name w:val="3단계본문"/>
    <w:basedOn w:val="Normal"/>
    <w:link w:val="3Char"/>
    <w:qFormat/>
    <w:rsid w:val="00DA2372"/>
    <w:pPr>
      <w:overflowPunct/>
      <w:autoSpaceDE/>
      <w:autoSpaceDN/>
      <w:adjustRightInd/>
      <w:spacing w:before="60" w:after="60"/>
      <w:jc w:val="left"/>
      <w:textAlignment w:val="auto"/>
    </w:pPr>
    <w:rPr>
      <w:rFonts w:ascii="돋움" w:eastAsia="돋움" w:hAnsi="돋움" w:cs="Arial"/>
      <w:b/>
      <w:noProof/>
      <w:color w:val="000000"/>
      <w:sz w:val="22"/>
      <w:lang w:val="fr-FR"/>
    </w:rPr>
  </w:style>
  <w:style w:type="character" w:customStyle="1" w:styleId="3Char">
    <w:name w:val="3단계본문 Char"/>
    <w:basedOn w:val="DefaultParagraphFont"/>
    <w:link w:val="30"/>
    <w:rsid w:val="00DA2372"/>
    <w:rPr>
      <w:rFonts w:ascii="돋움" w:eastAsia="돋움" w:hAnsi="돋움" w:cs="Arial"/>
      <w:b/>
      <w:noProof/>
      <w:color w:val="000000"/>
      <w:sz w:val="22"/>
      <w:lang w:val="fr-FR"/>
    </w:rPr>
  </w:style>
  <w:style w:type="character" w:styleId="Strong">
    <w:name w:val="Strong"/>
    <w:basedOn w:val="DefaultParagraphFont"/>
    <w:qFormat/>
    <w:rsid w:val="00DA2372"/>
    <w:rPr>
      <w:b/>
      <w:bCs/>
    </w:rPr>
  </w:style>
  <w:style w:type="paragraph" w:customStyle="1" w:styleId="11">
    <w:name w:val="1) 제목"/>
    <w:basedOn w:val="Normal"/>
    <w:link w:val="1Char0"/>
    <w:uiPriority w:val="99"/>
    <w:qFormat/>
    <w:rsid w:val="00DA2372"/>
    <w:pPr>
      <w:numPr>
        <w:numId w:val="29"/>
      </w:numPr>
      <w:overflowPunct/>
      <w:autoSpaceDE/>
      <w:autoSpaceDN/>
      <w:adjustRightInd/>
      <w:jc w:val="left"/>
      <w:textAlignment w:val="auto"/>
    </w:pPr>
    <w:rPr>
      <w:rFonts w:ascii="Arial" w:eastAsia="굴림" w:hAnsi="Arial"/>
    </w:rPr>
  </w:style>
  <w:style w:type="paragraph" w:customStyle="1" w:styleId="17">
    <w:name w:val="소제목 1)"/>
    <w:basedOn w:val="11"/>
    <w:link w:val="1Char1"/>
    <w:uiPriority w:val="99"/>
    <w:qFormat/>
    <w:rsid w:val="00DA2372"/>
  </w:style>
  <w:style w:type="character" w:customStyle="1" w:styleId="1Char1">
    <w:name w:val="소제목 1) Char"/>
    <w:basedOn w:val="DefaultParagraphFont"/>
    <w:link w:val="17"/>
    <w:uiPriority w:val="99"/>
    <w:rsid w:val="00DA2372"/>
    <w:rPr>
      <w:rFonts w:ascii="Arial" w:eastAsia="굴림" w:hAnsi="Arial"/>
    </w:rPr>
  </w:style>
  <w:style w:type="character" w:customStyle="1" w:styleId="1Char">
    <w:name w:val="본문1 Char"/>
    <w:basedOn w:val="DefaultParagraphFont"/>
    <w:link w:val="16"/>
    <w:uiPriority w:val="99"/>
    <w:rsid w:val="00DA2372"/>
    <w:rPr>
      <w:rFonts w:ascii="Arial" w:eastAsia="굴림" w:hAnsi="Arial"/>
    </w:rPr>
  </w:style>
  <w:style w:type="character" w:customStyle="1" w:styleId="1Char0">
    <w:name w:val="1) 제목 Char"/>
    <w:basedOn w:val="1Char"/>
    <w:link w:val="11"/>
    <w:uiPriority w:val="99"/>
    <w:rsid w:val="00DA2372"/>
    <w:rPr>
      <w:rFonts w:ascii="Arial" w:eastAsia="굴림" w:hAnsi="Arial"/>
    </w:rPr>
  </w:style>
  <w:style w:type="paragraph" w:customStyle="1" w:styleId="Task">
    <w:name w:val="Task 이름"/>
    <w:basedOn w:val="Normal"/>
    <w:next w:val="Normal"/>
    <w:uiPriority w:val="99"/>
    <w:rsid w:val="00DA2372"/>
    <w:pPr>
      <w:numPr>
        <w:numId w:val="5"/>
      </w:numPr>
      <w:overflowPunct/>
      <w:autoSpaceDE/>
      <w:autoSpaceDN/>
      <w:spacing w:before="200" w:after="200" w:line="240" w:lineRule="atLeast"/>
    </w:pPr>
    <w:rPr>
      <w:rFonts w:ascii="바탕체" w:eastAsia="바탕체" w:hAnsi="Times New Roman"/>
      <w:b/>
      <w:bCs/>
      <w:sz w:val="22"/>
    </w:rPr>
  </w:style>
  <w:style w:type="character" w:customStyle="1" w:styleId="4Char">
    <w:name w:val="제목 4 Char"/>
    <w:aliases w:val="4 Char,H4 Char,l4 Char,l 4 Char,h4 Char,level4 Char,(가) Char,H41 Char,H42 Char,H43 Char,H411 Char,H421 Char,H44 Char,H412 Char,H422 Char,H45 Char,H413 Char,H423 Char,H46 Char,H414 Char,H424 Char,H47 Char,H415 Char,H425 Char,H48 Char,H416 Char"/>
    <w:basedOn w:val="DefaultParagraphFont"/>
    <w:rsid w:val="00DA2372"/>
  </w:style>
  <w:style w:type="paragraph" w:customStyle="1" w:styleId="WFIS-0">
    <w:name w:val="WFIS-본문"/>
    <w:basedOn w:val="Normal"/>
    <w:link w:val="WFIS-Char"/>
    <w:qFormat/>
    <w:rsid w:val="00DA2372"/>
    <w:pPr>
      <w:widowControl w:val="0"/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character" w:customStyle="1" w:styleId="WFIS-Char">
    <w:name w:val="WFIS-본문 Char"/>
    <w:basedOn w:val="DefaultParagraphFont"/>
    <w:link w:val="WFIS-0"/>
    <w:rsid w:val="00DA2372"/>
    <w:rPr>
      <w:rFonts w:ascii="Arial" w:eastAsia="굴림" w:hAnsi="Arial"/>
      <w:sz w:val="22"/>
    </w:rPr>
  </w:style>
  <w:style w:type="paragraph" w:customStyle="1" w:styleId="21">
    <w:name w:val="표준_2수준"/>
    <w:basedOn w:val="Normal"/>
    <w:next w:val="Normal"/>
    <w:uiPriority w:val="99"/>
    <w:rsid w:val="00DA2372"/>
    <w:pPr>
      <w:widowControl w:val="0"/>
      <w:numPr>
        <w:numId w:val="6"/>
      </w:numPr>
      <w:wordWrap w:val="0"/>
      <w:overflowPunct/>
      <w:adjustRightInd/>
      <w:spacing w:line="240" w:lineRule="atLeast"/>
      <w:textAlignment w:val="auto"/>
    </w:pPr>
    <w:rPr>
      <w:rFonts w:ascii="Arial" w:eastAsia="바탕" w:hAnsi="Arial" w:cs="Arial"/>
      <w:kern w:val="2"/>
    </w:rPr>
  </w:style>
  <w:style w:type="paragraph" w:customStyle="1" w:styleId="TitleTable">
    <w:name w:val="Title Table"/>
    <w:basedOn w:val="Normal"/>
    <w:uiPriority w:val="99"/>
    <w:rsid w:val="00DA2372"/>
    <w:pPr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eastAsia="바탕" w:hAnsi="Times New Roman"/>
      <w:b/>
      <w:noProof/>
      <w:sz w:val="22"/>
      <w:lang w:eastAsia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2372"/>
    <w:pPr>
      <w:numPr>
        <w:ilvl w:val="0"/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bCs/>
      <w:color w:val="365F91"/>
      <w:lang w:val="en-US"/>
    </w:rPr>
  </w:style>
  <w:style w:type="paragraph" w:customStyle="1" w:styleId="hstyle0">
    <w:name w:val="hstyle0"/>
    <w:basedOn w:val="Normal"/>
    <w:uiPriority w:val="99"/>
    <w:rsid w:val="00DA2372"/>
    <w:pPr>
      <w:overflowPunct/>
      <w:autoSpaceDE/>
      <w:autoSpaceDN/>
      <w:adjustRightInd/>
      <w:spacing w:line="384" w:lineRule="auto"/>
      <w:textAlignment w:val="auto"/>
    </w:pPr>
    <w:rPr>
      <w:rFonts w:ascii="휴먼명조" w:eastAsia="휴먼명조" w:hAnsi="굴림" w:cs="굴림"/>
      <w:color w:val="000000"/>
    </w:rPr>
  </w:style>
  <w:style w:type="table" w:styleId="TableClassic4">
    <w:name w:val="Table Classic 4"/>
    <w:basedOn w:val="TableNormal"/>
    <w:rsid w:val="00DA237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스타일1"/>
    <w:basedOn w:val="TableNormal"/>
    <w:uiPriority w:val="99"/>
    <w:qFormat/>
    <w:rsid w:val="00DA2372"/>
    <w:pPr>
      <w:jc w:val="both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D9D9D9"/>
      </w:tcPr>
    </w:tblStylePr>
  </w:style>
  <w:style w:type="paragraph" w:customStyle="1" w:styleId="10">
    <w:name w:val="1) 스타일"/>
    <w:basedOn w:val="Header"/>
    <w:link w:val="1Char2"/>
    <w:uiPriority w:val="99"/>
    <w:qFormat/>
    <w:rsid w:val="00DA2372"/>
    <w:pPr>
      <w:numPr>
        <w:numId w:val="7"/>
      </w:numPr>
      <w:jc w:val="left"/>
    </w:pPr>
    <w:rPr>
      <w:rFonts w:ascii="맑은 고딕" w:hAnsi="맑은 고딕" w:cs="맑은 고딕"/>
    </w:rPr>
  </w:style>
  <w:style w:type="character" w:customStyle="1" w:styleId="1Char2">
    <w:name w:val="1) 스타일 Char"/>
    <w:basedOn w:val="HeaderChar"/>
    <w:link w:val="10"/>
    <w:uiPriority w:val="99"/>
    <w:rsid w:val="00DA2372"/>
    <w:rPr>
      <w:rFonts w:ascii="맑은 고딕" w:eastAsia="맑은 고딕" w:hAnsi="맑은 고딕" w:cs="맑은 고딕"/>
    </w:rPr>
  </w:style>
  <w:style w:type="numbering" w:customStyle="1" w:styleId="19">
    <w:name w:val="목록 없음1"/>
    <w:next w:val="NoList"/>
    <w:uiPriority w:val="99"/>
    <w:semiHidden/>
    <w:unhideWhenUsed/>
    <w:rsid w:val="00DA2372"/>
  </w:style>
  <w:style w:type="paragraph" w:styleId="NoSpacing">
    <w:name w:val="No Spacing"/>
    <w:link w:val="NoSpacingChar"/>
    <w:uiPriority w:val="1"/>
    <w:qFormat/>
    <w:rsid w:val="00DA2372"/>
    <w:pPr>
      <w:overflowPunct w:val="0"/>
      <w:autoSpaceDE w:val="0"/>
      <w:autoSpaceDN w:val="0"/>
      <w:adjustRightInd w:val="0"/>
      <w:textAlignment w:val="baseline"/>
    </w:pPr>
    <w:rPr>
      <w:rFonts w:ascii="Book Antiqua" w:eastAsia="굴림" w:hAnsi="Book Antiqua"/>
    </w:rPr>
  </w:style>
  <w:style w:type="paragraph" w:customStyle="1" w:styleId="a0">
    <w:name w:val="들여쓴 글머리표②"/>
    <w:basedOn w:val="Normal"/>
    <w:uiPriority w:val="99"/>
    <w:rsid w:val="001530E7"/>
    <w:pPr>
      <w:widowControl w:val="0"/>
      <w:numPr>
        <w:numId w:val="8"/>
      </w:numPr>
      <w:wordWrap w:val="0"/>
      <w:overflowPunct/>
      <w:autoSpaceDE/>
      <w:autoSpaceDN/>
      <w:adjustRightInd/>
      <w:textAlignment w:val="auto"/>
    </w:pPr>
    <w:rPr>
      <w:rFonts w:ascii="Times New Roman" w:hAnsi="Times New Roman"/>
      <w:kern w:val="2"/>
      <w:sz w:val="22"/>
    </w:rPr>
  </w:style>
  <w:style w:type="paragraph" w:styleId="TableofFigures">
    <w:name w:val="table of figures"/>
    <w:basedOn w:val="Normal"/>
    <w:uiPriority w:val="99"/>
    <w:rsid w:val="000C17A7"/>
    <w:pPr>
      <w:tabs>
        <w:tab w:val="right" w:leader="dot" w:pos="9240"/>
      </w:tabs>
      <w:overflowPunct/>
      <w:autoSpaceDE/>
      <w:autoSpaceDN/>
      <w:spacing w:line="280" w:lineRule="atLeast"/>
      <w:ind w:left="850" w:hanging="850"/>
    </w:pPr>
    <w:rPr>
      <w:rFonts w:ascii="Times New Roman" w:hAnsi="Times New Roman"/>
      <w:sz w:val="22"/>
    </w:rPr>
  </w:style>
  <w:style w:type="paragraph" w:customStyle="1" w:styleId="22">
    <w:name w:val="부록2"/>
    <w:basedOn w:val="Normal"/>
    <w:uiPriority w:val="99"/>
    <w:rsid w:val="000C17A7"/>
    <w:pPr>
      <w:overflowPunct/>
      <w:autoSpaceDE/>
      <w:autoSpaceDN/>
      <w:spacing w:before="240" w:after="240" w:line="280" w:lineRule="atLeast"/>
      <w:outlineLvl w:val="1"/>
    </w:pPr>
    <w:rPr>
      <w:rFonts w:ascii="Times New Roman" w:hAnsi="Times New Roman"/>
      <w:b/>
      <w:sz w:val="24"/>
    </w:rPr>
  </w:style>
  <w:style w:type="paragraph" w:customStyle="1" w:styleId="32">
    <w:name w:val="부록3"/>
    <w:basedOn w:val="Normal"/>
    <w:uiPriority w:val="99"/>
    <w:rsid w:val="000C17A7"/>
    <w:pPr>
      <w:overflowPunct/>
      <w:autoSpaceDE/>
      <w:autoSpaceDN/>
      <w:spacing w:before="240" w:after="240" w:line="280" w:lineRule="atLeast"/>
      <w:outlineLvl w:val="2"/>
    </w:pPr>
    <w:rPr>
      <w:rFonts w:ascii="Times New Roman" w:hAnsi="Times New Roman"/>
      <w:b/>
      <w:sz w:val="24"/>
    </w:rPr>
  </w:style>
  <w:style w:type="paragraph" w:styleId="FootnoteText">
    <w:name w:val="footnote text"/>
    <w:basedOn w:val="Normal"/>
    <w:link w:val="FootnoteTextChar"/>
    <w:uiPriority w:val="99"/>
    <w:rsid w:val="000C17A7"/>
    <w:pPr>
      <w:overflowPunct/>
      <w:autoSpaceDE/>
      <w:autoSpaceDN/>
      <w:snapToGrid w:val="0"/>
      <w:spacing w:line="280" w:lineRule="atLeast"/>
      <w:jc w:val="left"/>
    </w:pPr>
    <w:rPr>
      <w:rFonts w:ascii="Times New Roman" w:hAnsi="Times New Roman"/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17A7"/>
    <w:rPr>
      <w:rFonts w:eastAsia="맑은 고딕"/>
      <w:sz w:val="22"/>
    </w:rPr>
  </w:style>
  <w:style w:type="character" w:styleId="FootnoteReference">
    <w:name w:val="footnote reference"/>
    <w:basedOn w:val="DefaultParagraphFont"/>
    <w:rsid w:val="000C17A7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0C17A7"/>
    <w:rPr>
      <w:rFonts w:ascii="Book Antiqua" w:eastAsia="굴림" w:hAnsi="Book Antiqua"/>
      <w:lang w:val="en-US" w:eastAsia="ko-KR" w:bidi="ar-SA"/>
    </w:rPr>
  </w:style>
  <w:style w:type="paragraph" w:customStyle="1" w:styleId="1a">
    <w:name w:val="부록1"/>
    <w:basedOn w:val="Normal"/>
    <w:uiPriority w:val="99"/>
    <w:rsid w:val="000C17A7"/>
    <w:pPr>
      <w:overflowPunct/>
      <w:autoSpaceDE/>
      <w:autoSpaceDN/>
      <w:adjustRightInd/>
      <w:spacing w:before="240" w:after="240" w:line="280" w:lineRule="atLeast"/>
      <w:jc w:val="left"/>
      <w:outlineLvl w:val="0"/>
    </w:pPr>
    <w:rPr>
      <w:rFonts w:ascii="Times New Roman" w:hAnsi="Times New Roman"/>
      <w:b/>
      <w:sz w:val="24"/>
    </w:rPr>
  </w:style>
  <w:style w:type="paragraph" w:customStyle="1" w:styleId="--">
    <w:name w:val="목차-표-그림"/>
    <w:basedOn w:val="Normal"/>
    <w:autoRedefine/>
    <w:uiPriority w:val="99"/>
    <w:rsid w:val="000C17A7"/>
    <w:pPr>
      <w:overflowPunct/>
      <w:autoSpaceDE/>
      <w:autoSpaceDN/>
      <w:spacing w:line="280" w:lineRule="atLeast"/>
      <w:ind w:left="400"/>
      <w:jc w:val="center"/>
    </w:pPr>
    <w:rPr>
      <w:rFonts w:ascii="맑은 고딕" w:hAnsi="맑은 고딕"/>
      <w:b/>
      <w:bCs/>
      <w:sz w:val="36"/>
    </w:rPr>
  </w:style>
  <w:style w:type="paragraph" w:styleId="ListBullet">
    <w:name w:val="List Bullet"/>
    <w:basedOn w:val="Normal"/>
    <w:autoRedefine/>
    <w:uiPriority w:val="99"/>
    <w:rsid w:val="000C17A7"/>
    <w:pPr>
      <w:widowControl w:val="0"/>
      <w:tabs>
        <w:tab w:val="num" w:pos="1304"/>
      </w:tabs>
      <w:wordWrap w:val="0"/>
      <w:overflowPunct/>
      <w:autoSpaceDE/>
      <w:autoSpaceDN/>
      <w:adjustRightInd/>
      <w:ind w:left="1304" w:hanging="425"/>
      <w:textAlignment w:val="auto"/>
    </w:pPr>
    <w:rPr>
      <w:rFonts w:ascii="Times New Roman" w:hAnsi="Times New Roman"/>
      <w:kern w:val="2"/>
      <w:sz w:val="22"/>
    </w:rPr>
  </w:style>
  <w:style w:type="paragraph" w:customStyle="1" w:styleId="Char0">
    <w:name w:val="표내부 Char"/>
    <w:basedOn w:val="Normal"/>
    <w:uiPriority w:val="99"/>
    <w:rsid w:val="000C17A7"/>
    <w:pPr>
      <w:overflowPunct/>
      <w:autoSpaceDE/>
      <w:autoSpaceDN/>
      <w:spacing w:line="360" w:lineRule="atLeast"/>
      <w:jc w:val="left"/>
    </w:pPr>
    <w:rPr>
      <w:rFonts w:ascii="Times New Roman" w:hAnsi="Times New Roman"/>
      <w:sz w:val="22"/>
    </w:rPr>
  </w:style>
  <w:style w:type="paragraph" w:customStyle="1" w:styleId="af7">
    <w:name w:val="글머리"/>
    <w:basedOn w:val="ListBullet"/>
    <w:uiPriority w:val="99"/>
    <w:rsid w:val="000C17A7"/>
    <w:pPr>
      <w:tabs>
        <w:tab w:val="clear" w:pos="1304"/>
      </w:tabs>
      <w:ind w:left="0" w:firstLine="0"/>
    </w:pPr>
    <w:rPr>
      <w:rFonts w:hAnsi="바탕체"/>
    </w:rPr>
  </w:style>
  <w:style w:type="paragraph" w:customStyle="1" w:styleId="af8">
    <w:name w:val="질문"/>
    <w:basedOn w:val="Normal"/>
    <w:uiPriority w:val="99"/>
    <w:rsid w:val="000C17A7"/>
    <w:pPr>
      <w:keepNext/>
      <w:keepLines/>
      <w:widowControl w:val="0"/>
      <w:tabs>
        <w:tab w:val="num" w:pos="900"/>
      </w:tabs>
      <w:wordWrap w:val="0"/>
      <w:overflowPunct/>
      <w:autoSpaceDE/>
      <w:autoSpaceDN/>
      <w:adjustRightInd/>
      <w:ind w:left="900" w:hanging="400"/>
      <w:textAlignment w:val="auto"/>
    </w:pPr>
    <w:rPr>
      <w:rFonts w:ascii="Times New Roman" w:hAnsi="바탕체"/>
      <w:kern w:val="2"/>
    </w:rPr>
  </w:style>
  <w:style w:type="paragraph" w:customStyle="1" w:styleId="-10">
    <w:name w:val="본문-1)"/>
    <w:aliases w:val="2),3)"/>
    <w:basedOn w:val="af7"/>
    <w:uiPriority w:val="99"/>
    <w:rsid w:val="000C17A7"/>
    <w:pPr>
      <w:numPr>
        <w:numId w:val="9"/>
      </w:numPr>
    </w:pPr>
    <w:rPr>
      <w:rFonts w:hAnsi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C17A7"/>
    <w:rPr>
      <w:rFonts w:ascii="Arial" w:eastAsia="돋움" w:hAnsi="Arial"/>
      <w:sz w:val="18"/>
      <w:szCs w:val="18"/>
    </w:rPr>
  </w:style>
  <w:style w:type="paragraph" w:customStyle="1" w:styleId="-">
    <w:name w:val="본문-글머리표①"/>
    <w:basedOn w:val="Normal"/>
    <w:uiPriority w:val="99"/>
    <w:rsid w:val="000C17A7"/>
    <w:pPr>
      <w:numPr>
        <w:numId w:val="11"/>
      </w:numPr>
      <w:overflowPunct/>
      <w:autoSpaceDE/>
      <w:autoSpaceDN/>
      <w:spacing w:line="280" w:lineRule="atLeast"/>
    </w:pPr>
    <w:rPr>
      <w:rFonts w:ascii="Times New Roman" w:hAnsi="Times New Roman"/>
      <w:sz w:val="22"/>
    </w:rPr>
  </w:style>
  <w:style w:type="paragraph" w:customStyle="1" w:styleId="-4">
    <w:name w:val="본문-글머리표②"/>
    <w:basedOn w:val="-"/>
    <w:uiPriority w:val="99"/>
    <w:rsid w:val="000C17A7"/>
    <w:pPr>
      <w:numPr>
        <w:numId w:val="12"/>
      </w:numPr>
    </w:pPr>
  </w:style>
  <w:style w:type="paragraph" w:customStyle="1" w:styleId="-3">
    <w:name w:val="본문-글머리표③"/>
    <w:basedOn w:val="-4"/>
    <w:uiPriority w:val="99"/>
    <w:rsid w:val="000C17A7"/>
    <w:pPr>
      <w:numPr>
        <w:numId w:val="10"/>
      </w:numPr>
    </w:pPr>
    <w:rPr>
      <w:sz w:val="20"/>
    </w:rPr>
  </w:style>
  <w:style w:type="paragraph" w:customStyle="1" w:styleId="a2">
    <w:name w:val="들여쓴 글머리표①"/>
    <w:basedOn w:val="-10"/>
    <w:uiPriority w:val="99"/>
    <w:rsid w:val="000C17A7"/>
    <w:pPr>
      <w:numPr>
        <w:numId w:val="13"/>
      </w:numPr>
    </w:pPr>
  </w:style>
  <w:style w:type="paragraph" w:customStyle="1" w:styleId="a6">
    <w:name w:val="들여쓴 글머리표③"/>
    <w:basedOn w:val="a0"/>
    <w:uiPriority w:val="99"/>
    <w:rsid w:val="000C17A7"/>
    <w:pPr>
      <w:numPr>
        <w:numId w:val="14"/>
      </w:numPr>
    </w:pPr>
    <w:rPr>
      <w:sz w:val="20"/>
    </w:rPr>
  </w:style>
  <w:style w:type="paragraph" w:customStyle="1" w:styleId="a7">
    <w:name w:val="표내부 글머리표①"/>
    <w:basedOn w:val="Normal"/>
    <w:uiPriority w:val="99"/>
    <w:rsid w:val="000C17A7"/>
    <w:pPr>
      <w:numPr>
        <w:numId w:val="15"/>
      </w:numPr>
      <w:shd w:val="clear" w:color="auto" w:fill="FFFFFF"/>
      <w:spacing w:line="360" w:lineRule="atLeast"/>
    </w:pPr>
    <w:rPr>
      <w:rFonts w:ascii="굴림체" w:hAnsi="굴림체"/>
      <w:sz w:val="22"/>
    </w:rPr>
  </w:style>
  <w:style w:type="paragraph" w:customStyle="1" w:styleId="a3">
    <w:name w:val="표내부 글머리표②"/>
    <w:basedOn w:val="a7"/>
    <w:uiPriority w:val="99"/>
    <w:rsid w:val="000C17A7"/>
    <w:pPr>
      <w:numPr>
        <w:numId w:val="16"/>
      </w:numPr>
    </w:pPr>
    <w:rPr>
      <w:sz w:val="20"/>
    </w:rPr>
  </w:style>
  <w:style w:type="paragraph" w:customStyle="1" w:styleId="a5">
    <w:name w:val="표내부 글머리표③"/>
    <w:basedOn w:val="a3"/>
    <w:uiPriority w:val="99"/>
    <w:rsid w:val="000C17A7"/>
    <w:pPr>
      <w:numPr>
        <w:numId w:val="17"/>
      </w:numPr>
    </w:pPr>
  </w:style>
  <w:style w:type="paragraph" w:customStyle="1" w:styleId="PE1">
    <w:name w:val="PE 제목1"/>
    <w:basedOn w:val="Heading1"/>
    <w:next w:val="Normal"/>
    <w:uiPriority w:val="99"/>
    <w:rsid w:val="000C17A7"/>
    <w:pPr>
      <w:keepNext w:val="0"/>
      <w:numPr>
        <w:ilvl w:val="0"/>
        <w:numId w:val="18"/>
      </w:numPr>
      <w:tabs>
        <w:tab w:val="clear" w:pos="800"/>
        <w:tab w:val="num" w:pos="425"/>
      </w:tabs>
      <w:spacing w:line="360" w:lineRule="auto"/>
      <w:ind w:left="425" w:hanging="425"/>
      <w:jc w:val="left"/>
    </w:pPr>
    <w:rPr>
      <w:rFonts w:ascii="Arial" w:eastAsia="바탕체"/>
      <w:sz w:val="40"/>
      <w:szCs w:val="20"/>
    </w:rPr>
  </w:style>
  <w:style w:type="paragraph" w:customStyle="1" w:styleId="1-PE">
    <w:name w:val="제목1-PE"/>
    <w:basedOn w:val="Heading1"/>
    <w:next w:val="Normal"/>
    <w:uiPriority w:val="99"/>
    <w:rsid w:val="000C17A7"/>
    <w:pPr>
      <w:keepNext w:val="0"/>
      <w:numPr>
        <w:ilvl w:val="0"/>
        <w:numId w:val="0"/>
      </w:numPr>
      <w:tabs>
        <w:tab w:val="num" w:pos="800"/>
      </w:tabs>
      <w:wordWrap w:val="0"/>
      <w:spacing w:line="360" w:lineRule="auto"/>
      <w:ind w:left="800" w:hanging="400"/>
      <w:jc w:val="left"/>
    </w:pPr>
    <w:rPr>
      <w:rFonts w:ascii="Arial" w:eastAsia="바탕체"/>
      <w:b w:val="0"/>
      <w:szCs w:val="20"/>
    </w:rPr>
  </w:style>
  <w:style w:type="character" w:customStyle="1" w:styleId="Char1">
    <w:name w:val="본문 들여쓰기 Char"/>
    <w:basedOn w:val="DefaultParagraphFont"/>
    <w:rsid w:val="000C17A7"/>
    <w:rPr>
      <w:rFonts w:eastAsia="굴림체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0C17A7"/>
    <w:pPr>
      <w:overflowPunct w:val="0"/>
      <w:autoSpaceDE w:val="0"/>
      <w:autoSpaceDN w:val="0"/>
      <w:adjustRightInd w:val="0"/>
      <w:spacing w:after="180"/>
      <w:ind w:leftChars="400" w:left="851" w:firstLineChars="100" w:firstLine="210"/>
      <w:jc w:val="left"/>
      <w:textAlignment w:val="baseline"/>
    </w:pPr>
    <w:rPr>
      <w:rFonts w:ascii="Book Antiqua" w:eastAsia="바탕체" w:hAnsi="Book Antiqua"/>
      <w:sz w:val="20"/>
      <w:szCs w:val="20"/>
      <w:lang w:eastAsia="ko-K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C17A7"/>
    <w:rPr>
      <w:rFonts w:ascii="Arial" w:eastAsia="바탕" w:hAnsi="Arial"/>
      <w:sz w:val="22"/>
      <w:szCs w:val="24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C17A7"/>
    <w:rPr>
      <w:rFonts w:ascii="Book Antiqua" w:eastAsia="바탕" w:hAnsi="Book Antiqua"/>
      <w:sz w:val="22"/>
      <w:szCs w:val="24"/>
      <w:lang w:eastAsia="en-US"/>
    </w:rPr>
  </w:style>
  <w:style w:type="paragraph" w:customStyle="1" w:styleId="a9">
    <w:name w:val="용어(글머리)"/>
    <w:basedOn w:val="Normal"/>
    <w:uiPriority w:val="99"/>
    <w:qFormat/>
    <w:rsid w:val="000C17A7"/>
    <w:pPr>
      <w:numPr>
        <w:numId w:val="19"/>
      </w:numPr>
      <w:overflowPunct/>
      <w:autoSpaceDE/>
      <w:autoSpaceDN/>
      <w:adjustRightInd/>
      <w:spacing w:line="280" w:lineRule="exact"/>
      <w:textAlignment w:val="auto"/>
    </w:pPr>
    <w:rPr>
      <w:rFonts w:ascii="굴림" w:eastAsia="굴림" w:hAnsi="굴림"/>
      <w:szCs w:val="12"/>
    </w:rPr>
  </w:style>
  <w:style w:type="paragraph" w:customStyle="1" w:styleId="12">
    <w:name w:val="표본문 글머리 1"/>
    <w:basedOn w:val="Normal"/>
    <w:uiPriority w:val="99"/>
    <w:rsid w:val="000C17A7"/>
    <w:pPr>
      <w:widowControl w:val="0"/>
      <w:numPr>
        <w:numId w:val="20"/>
      </w:numPr>
      <w:tabs>
        <w:tab w:val="left" w:pos="240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1">
    <w:name w:val="서브흐름"/>
    <w:basedOn w:val="Normal"/>
    <w:uiPriority w:val="99"/>
    <w:rsid w:val="000C17A7"/>
    <w:pPr>
      <w:widowControl w:val="0"/>
      <w:numPr>
        <w:numId w:val="21"/>
      </w:numPr>
      <w:suppressAutoHyphens/>
      <w:wordWrap w:val="0"/>
      <w:spacing w:after="120" w:line="360" w:lineRule="atLeast"/>
      <w:ind w:right="238"/>
      <w:jc w:val="left"/>
    </w:pPr>
    <w:rPr>
      <w:rFonts w:ascii="Arial" w:eastAsia="굴림" w:hAnsi="Arial"/>
      <w:sz w:val="22"/>
    </w:rPr>
  </w:style>
  <w:style w:type="paragraph" w:customStyle="1" w:styleId="20">
    <w:name w:val="표본문 글머리 2"/>
    <w:basedOn w:val="Normal"/>
    <w:uiPriority w:val="99"/>
    <w:rsid w:val="000C17A7"/>
    <w:pPr>
      <w:numPr>
        <w:numId w:val="22"/>
      </w:numPr>
      <w:tabs>
        <w:tab w:val="left" w:pos="349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a">
    <w:name w:val="대안흐름"/>
    <w:basedOn w:val="Normal"/>
    <w:uiPriority w:val="99"/>
    <w:rsid w:val="000C17A7"/>
    <w:pPr>
      <w:widowControl w:val="0"/>
      <w:numPr>
        <w:numId w:val="23"/>
      </w:numPr>
      <w:suppressAutoHyphens/>
      <w:wordWrap w:val="0"/>
      <w:spacing w:after="120" w:line="360" w:lineRule="atLeast"/>
      <w:ind w:right="238"/>
      <w:jc w:val="left"/>
    </w:pPr>
    <w:rPr>
      <w:rFonts w:ascii="바탕체" w:eastAsia="굴림" w:hAnsi="Arial"/>
      <w:sz w:val="22"/>
      <w:lang w:bidi="he-IL"/>
    </w:rPr>
  </w:style>
  <w:style w:type="paragraph" w:customStyle="1" w:styleId="1b">
    <w:name w:val="유형1"/>
    <w:basedOn w:val="Normal"/>
    <w:uiPriority w:val="99"/>
    <w:rsid w:val="000C17A7"/>
    <w:pPr>
      <w:tabs>
        <w:tab w:val="num" w:pos="397"/>
      </w:tabs>
      <w:spacing w:before="120"/>
      <w:ind w:left="397" w:hanging="397"/>
      <w:jc w:val="left"/>
    </w:pPr>
    <w:rPr>
      <w:rFonts w:ascii="Times New Roman" w:eastAsia="굴림" w:hAnsi="Times New Roman"/>
    </w:rPr>
  </w:style>
  <w:style w:type="character" w:customStyle="1" w:styleId="TitleChar">
    <w:name w:val="Title Char"/>
    <w:basedOn w:val="DefaultParagraphFont"/>
    <w:link w:val="Title"/>
    <w:uiPriority w:val="99"/>
    <w:rsid w:val="000C17A7"/>
    <w:rPr>
      <w:rFonts w:ascii="Helvetica" w:eastAsia="맑은 고딕" w:hAnsi="Helvetica"/>
      <w:b/>
      <w:sz w:val="36"/>
      <w:szCs w:val="28"/>
      <w:lang w:val="en-GB"/>
    </w:rPr>
  </w:style>
  <w:style w:type="character" w:customStyle="1" w:styleId="DateChar">
    <w:name w:val="Date Char"/>
    <w:basedOn w:val="DefaultParagraphFont"/>
    <w:link w:val="Date"/>
    <w:uiPriority w:val="99"/>
    <w:rsid w:val="000C17A7"/>
    <w:rPr>
      <w:rFonts w:ascii="Book Antiqua" w:eastAsia="맑은 고딕" w:hAnsi="Book Antiq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C17A7"/>
    <w:rPr>
      <w:rFonts w:ascii="Arial" w:eastAsia="바탕" w:hAnsi="Arial"/>
      <w:i/>
      <w:iCs/>
      <w:color w:val="0000FF"/>
      <w:szCs w:val="24"/>
      <w:lang w:eastAsia="en-US"/>
    </w:rPr>
  </w:style>
  <w:style w:type="paragraph" w:customStyle="1" w:styleId="af9">
    <w:name w:val="개요"/>
    <w:basedOn w:val="Normal"/>
    <w:uiPriority w:val="99"/>
    <w:rsid w:val="000C17A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xl92">
    <w:name w:val="xl92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1">
    <w:name w:val="xl101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5">
    <w:name w:val="xl85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xl86">
    <w:name w:val="xl86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93">
    <w:name w:val="xl93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3">
    <w:name w:val="xl103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8">
    <w:name w:val="xl88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MS">
    <w:name w:val="MS바탕글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굴림" w:eastAsia="굴림" w:cs="굴림"/>
      <w:color w:val="000000"/>
    </w:rPr>
  </w:style>
  <w:style w:type="paragraph" w:customStyle="1" w:styleId="MsoListParagraph0">
    <w:name w:val="MsoListParagraph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ind w:left="800"/>
      <w:textAlignment w:val="auto"/>
    </w:pPr>
    <w:rPr>
      <w:rFonts w:ascii="굴림체" w:eastAsia="굴림체" w:hAnsi="Times New Roman" w:cs="굴림"/>
      <w:color w:val="000000"/>
    </w:rPr>
  </w:style>
  <w:style w:type="paragraph" w:customStyle="1" w:styleId="xl66">
    <w:name w:val="xl66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굴림" w:eastAsia="굴림" w:hAnsi="굴림" w:cs="굴림"/>
      <w:color w:val="000000"/>
    </w:rPr>
  </w:style>
  <w:style w:type="paragraph" w:customStyle="1" w:styleId="xl68">
    <w:name w:val="xl68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paragraph" w:customStyle="1" w:styleId="xl72">
    <w:name w:val="xl72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0C17A7"/>
    <w:rPr>
      <w:rFonts w:ascii="Book Antiqua" w:eastAsia="맑은 고딕" w:hAnsi="Book Antiqua"/>
    </w:rPr>
  </w:style>
  <w:style w:type="paragraph" w:customStyle="1" w:styleId="-2">
    <w:name w:val="뷸렛(-)"/>
    <w:basedOn w:val="NormalIndent"/>
    <w:uiPriority w:val="99"/>
    <w:rsid w:val="006F2494"/>
    <w:pPr>
      <w:widowControl w:val="0"/>
      <w:numPr>
        <w:numId w:val="24"/>
      </w:numPr>
      <w:wordWrap w:val="0"/>
      <w:autoSpaceDE w:val="0"/>
      <w:autoSpaceDN w:val="0"/>
      <w:adjustRightInd w:val="0"/>
      <w:spacing w:line="360" w:lineRule="auto"/>
      <w:ind w:firstLineChars="0" w:firstLine="0"/>
      <w:textAlignment w:val="auto"/>
    </w:pPr>
    <w:rPr>
      <w:rFonts w:ascii="굴림체" w:eastAsia="굴림체" w:cs="맑은 고딕"/>
      <w:kern w:val="2"/>
      <w:sz w:val="22"/>
      <w:szCs w:val="24"/>
    </w:rPr>
  </w:style>
  <w:style w:type="character" w:customStyle="1" w:styleId="Heading5Char">
    <w:name w:val="Heading 5 Char"/>
    <w:aliases w:val="H5 Char,(소제목) Char,L5 Char,제목5 Char,h5 Char,동그라미1 Char,수준5 Char,not defined Char,제목 5 Char2 Char,제목 5 Char1 Char1 Char,제목 5 Char Char Char1 Char,제목 5 Char2 Char1 Char Char1 Char,제목 5 Char Char Char Char Char Char1 Char,제목 5 Char Char"/>
    <w:basedOn w:val="DefaultParagraphFont"/>
    <w:link w:val="Heading5"/>
    <w:rsid w:val="006F2494"/>
    <w:rPr>
      <w:rFonts w:ascii="Arial" w:eastAsia="맑은 고딕" w:hAnsi="Arial"/>
      <w:b/>
    </w:rPr>
  </w:style>
  <w:style w:type="character" w:customStyle="1" w:styleId="Heading6Char">
    <w:name w:val="Heading 6 Char"/>
    <w:aliases w:val="H6 Char,(소제목 ▶) Char"/>
    <w:basedOn w:val="DefaultParagraphFont"/>
    <w:link w:val="Heading6"/>
    <w:rsid w:val="006F2494"/>
    <w:rPr>
      <w:rFonts w:eastAsia="맑은 고딕"/>
      <w:i/>
      <w:sz w:val="22"/>
    </w:rPr>
  </w:style>
  <w:style w:type="character" w:customStyle="1" w:styleId="Heading7Char">
    <w:name w:val="Heading 7 Char"/>
    <w:aliases w:val="(소제목 ○) Char"/>
    <w:basedOn w:val="DefaultParagraphFont"/>
    <w:link w:val="Heading7"/>
    <w:uiPriority w:val="99"/>
    <w:rsid w:val="006F2494"/>
    <w:rPr>
      <w:rFonts w:ascii="Arial" w:eastAsia="맑은 고딕" w:hAnsi="Arial"/>
    </w:rPr>
  </w:style>
  <w:style w:type="character" w:customStyle="1" w:styleId="Heading8Char">
    <w:name w:val="Heading 8 Char"/>
    <w:basedOn w:val="DefaultParagraphFont"/>
    <w:link w:val="Heading8"/>
    <w:uiPriority w:val="99"/>
    <w:rsid w:val="006F2494"/>
    <w:rPr>
      <w:rFonts w:ascii="Arial" w:eastAsia="맑은 고딕" w:hAnsi="Arial"/>
      <w:i/>
    </w:rPr>
  </w:style>
  <w:style w:type="character" w:customStyle="1" w:styleId="Heading9Char">
    <w:name w:val="Heading 9 Char"/>
    <w:aliases w:val="(미세제목 ●) Char"/>
    <w:basedOn w:val="DefaultParagraphFont"/>
    <w:link w:val="Heading9"/>
    <w:uiPriority w:val="99"/>
    <w:rsid w:val="006F2494"/>
    <w:rPr>
      <w:rFonts w:ascii="Arial" w:eastAsia="맑은 고딕" w:hAnsi="Arial"/>
      <w:b/>
      <w:i/>
      <w:sz w:val="18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F2494"/>
    <w:rPr>
      <w:rFonts w:ascii="Arial" w:eastAsia="돋움" w:hAnsi="Arial"/>
      <w:shd w:val="clear" w:color="auto" w:fill="000080"/>
    </w:rPr>
  </w:style>
  <w:style w:type="paragraph" w:styleId="Subtitle">
    <w:name w:val="Subtitle"/>
    <w:basedOn w:val="Normal"/>
    <w:next w:val="Normal"/>
    <w:link w:val="SubtitleChar"/>
    <w:uiPriority w:val="99"/>
    <w:qFormat/>
    <w:rsid w:val="006F2494"/>
    <w:pPr>
      <w:spacing w:after="60"/>
      <w:jc w:val="center"/>
      <w:outlineLvl w:val="1"/>
    </w:pPr>
    <w:rPr>
      <w:rFonts w:ascii="맑은 고딕" w:hAnsi="맑은 고딕" w:cs="맑은 고딕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F2494"/>
    <w:rPr>
      <w:rFonts w:ascii="맑은 고딕" w:eastAsia="맑은 고딕" w:hAnsi="맑은 고딕" w:cs="맑은 고딕"/>
      <w:szCs w:val="24"/>
    </w:rPr>
  </w:style>
  <w:style w:type="paragraph" w:customStyle="1" w:styleId="Paragraph2">
    <w:name w:val="Paragraph2"/>
    <w:basedOn w:val="Normal"/>
    <w:uiPriority w:val="99"/>
    <w:rsid w:val="006F2494"/>
    <w:pPr>
      <w:widowControl w:val="0"/>
      <w:overflowPunct/>
      <w:autoSpaceDE/>
      <w:autoSpaceDN/>
      <w:adjustRightInd/>
      <w:spacing w:before="80" w:line="240" w:lineRule="atLeast"/>
      <w:ind w:left="720"/>
      <w:textAlignment w:val="auto"/>
    </w:pPr>
    <w:rPr>
      <w:rFonts w:ascii="맑은 고딕" w:hAnsi="맑은 고딕" w:cs="맑은 고딕"/>
      <w:color w:val="000000"/>
      <w:lang w:val="en-AU" w:eastAsia="en-US"/>
    </w:rPr>
  </w:style>
  <w:style w:type="paragraph" w:customStyle="1" w:styleId="ifrs0">
    <w:name w:val="ifrs 본문"/>
    <w:basedOn w:val="Normal"/>
    <w:link w:val="ifrsChar"/>
    <w:qFormat/>
    <w:rsid w:val="006F2494"/>
    <w:pPr>
      <w:overflowPunct/>
      <w:autoSpaceDE/>
      <w:autoSpaceDN/>
      <w:adjustRightInd/>
      <w:spacing w:before="60" w:after="60"/>
      <w:ind w:left="540"/>
      <w:textAlignment w:val="auto"/>
    </w:pPr>
    <w:rPr>
      <w:rFonts w:ascii="돋움" w:eastAsia="돋움" w:hAnsi="돋움" w:cs="Arial"/>
      <w:noProof/>
      <w:color w:val="000000"/>
      <w:sz w:val="22"/>
      <w:lang w:val="fr-FR"/>
    </w:rPr>
  </w:style>
  <w:style w:type="character" w:customStyle="1" w:styleId="ifrsChar">
    <w:name w:val="ifrs 본문 Char"/>
    <w:basedOn w:val="DefaultParagraphFont"/>
    <w:link w:val="ifrs0"/>
    <w:rsid w:val="006F2494"/>
    <w:rPr>
      <w:rFonts w:ascii="돋움" w:eastAsia="돋움" w:hAnsi="돋움" w:cs="Arial"/>
      <w:noProof/>
      <w:color w:val="000000"/>
      <w:sz w:val="22"/>
      <w:lang w:val="fr-FR"/>
    </w:rPr>
  </w:style>
  <w:style w:type="paragraph" w:customStyle="1" w:styleId="ifrs">
    <w:name w:val="ifrs본문점"/>
    <w:basedOn w:val="Normal"/>
    <w:link w:val="ifrsChar0"/>
    <w:uiPriority w:val="99"/>
    <w:qFormat/>
    <w:rsid w:val="006F2494"/>
    <w:pPr>
      <w:widowControl w:val="0"/>
      <w:numPr>
        <w:ilvl w:val="1"/>
        <w:numId w:val="25"/>
      </w:numPr>
      <w:overflowPunct/>
      <w:autoSpaceDE/>
      <w:autoSpaceDN/>
      <w:adjustRightInd/>
      <w:textAlignment w:val="auto"/>
    </w:pPr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ifrsChar0">
    <w:name w:val="ifrs본문점 Char"/>
    <w:basedOn w:val="DefaultParagraphFont"/>
    <w:link w:val="ifrs"/>
    <w:uiPriority w:val="99"/>
    <w:rsid w:val="006F2494"/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Char">
    <w:name w:val="바탕글 Char"/>
    <w:basedOn w:val="DefaultParagraphFont"/>
    <w:link w:val="ac"/>
    <w:rsid w:val="006F2494"/>
    <w:rPr>
      <w:rFonts w:ascii="바탕체"/>
      <w:color w:val="000000"/>
      <w:lang w:val="en-US" w:eastAsia="ko-KR" w:bidi="ar-SA"/>
    </w:rPr>
  </w:style>
  <w:style w:type="paragraph" w:customStyle="1" w:styleId="110">
    <w:name w:val="1.1"/>
    <w:basedOn w:val="Normal"/>
    <w:uiPriority w:val="99"/>
    <w:rsid w:val="006F2494"/>
    <w:pPr>
      <w:tabs>
        <w:tab w:val="left" w:pos="1179"/>
      </w:tabs>
      <w:overflowPunct/>
      <w:autoSpaceDE/>
      <w:autoSpaceDN/>
      <w:snapToGrid w:val="0"/>
      <w:spacing w:line="312" w:lineRule="auto"/>
      <w:jc w:val="left"/>
      <w:textAlignment w:val="auto"/>
    </w:pPr>
    <w:rPr>
      <w:rFonts w:ascii="Optima" w:hAnsi="Optima" w:cs="Helvetica"/>
      <w:b/>
      <w:bCs/>
      <w:szCs w:val="24"/>
    </w:rPr>
  </w:style>
  <w:style w:type="paragraph" w:customStyle="1" w:styleId="afa">
    <w:name w:val="내용"/>
    <w:basedOn w:val="Normal"/>
    <w:uiPriority w:val="99"/>
    <w:rsid w:val="006F2494"/>
    <w:pPr>
      <w:overflowPunct/>
      <w:autoSpaceDE/>
      <w:autoSpaceDN/>
      <w:snapToGrid w:val="0"/>
      <w:jc w:val="left"/>
      <w:textAlignment w:val="auto"/>
    </w:pPr>
    <w:rPr>
      <w:rFonts w:ascii="Optima" w:hAnsi="Optima" w:cs="Helvetica"/>
      <w:sz w:val="22"/>
      <w:szCs w:val="22"/>
    </w:rPr>
  </w:style>
  <w:style w:type="character" w:customStyle="1" w:styleId="Char10">
    <w:name w:val="메모 텍스트 Char1"/>
    <w:basedOn w:val="DefaultParagraphFont"/>
    <w:rsid w:val="006F2494"/>
    <w:rPr>
      <w:rFonts w:eastAsia="굴림체"/>
    </w:rPr>
  </w:style>
  <w:style w:type="paragraph" w:customStyle="1" w:styleId="RFI">
    <w:name w:val="RFI_표 컨텐츠"/>
    <w:basedOn w:val="ListNumber2"/>
    <w:uiPriority w:val="99"/>
    <w:rsid w:val="006F2494"/>
    <w:pPr>
      <w:widowControl w:val="0"/>
      <w:autoSpaceDE w:val="0"/>
      <w:autoSpaceDN w:val="0"/>
      <w:adjustRightInd w:val="0"/>
      <w:snapToGrid w:val="0"/>
      <w:spacing w:line="320" w:lineRule="exact"/>
      <w:ind w:left="0" w:firstLine="0"/>
      <w:contextualSpacing w:val="0"/>
      <w:jc w:val="both"/>
      <w:textAlignment w:val="baseline"/>
    </w:pPr>
    <w:rPr>
      <w:rFonts w:ascii="굴림" w:eastAsia="굴림" w:hAnsi="굴림"/>
      <w:lang w:val="en-US"/>
    </w:rPr>
  </w:style>
  <w:style w:type="paragraph" w:styleId="ListNumber2">
    <w:name w:val="List Number 2"/>
    <w:basedOn w:val="Normal"/>
    <w:uiPriority w:val="99"/>
    <w:rsid w:val="006F2494"/>
    <w:pPr>
      <w:overflowPunct/>
      <w:autoSpaceDE/>
      <w:autoSpaceDN/>
      <w:adjustRightInd/>
      <w:ind w:left="425" w:hanging="425"/>
      <w:contextualSpacing/>
      <w:jc w:val="left"/>
      <w:textAlignment w:val="auto"/>
    </w:pPr>
    <w:rPr>
      <w:rFonts w:ascii="맑은 고딕" w:hAnsi="맑은 고딕" w:cs="맑은 고딕"/>
      <w:lang w:val="en-GB"/>
    </w:rPr>
  </w:style>
  <w:style w:type="paragraph" w:customStyle="1" w:styleId="F4208024066F49848D845188D6B06E27">
    <w:name w:val="F4208024066F49848D845188D6B06E27"/>
    <w:uiPriority w:val="99"/>
    <w:rsid w:val="006F2494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paragraph" w:customStyle="1" w:styleId="6">
    <w:name w:val="개요 6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Cs w:val="24"/>
    </w:rPr>
  </w:style>
  <w:style w:type="paragraph" w:customStyle="1" w:styleId="-0">
    <w:name w:val="총평 - 전제조건"/>
    <w:basedOn w:val="Normal"/>
    <w:uiPriority w:val="99"/>
    <w:rsid w:val="006F2494"/>
    <w:pPr>
      <w:widowControl w:val="0"/>
      <w:numPr>
        <w:ilvl w:val="1"/>
        <w:numId w:val="26"/>
      </w:numPr>
      <w:wordWrap w:val="0"/>
      <w:overflowPunct/>
      <w:adjustRightInd/>
      <w:textAlignment w:val="auto"/>
    </w:pPr>
    <w:rPr>
      <w:rFonts w:ascii="바탕체" w:eastAsia="바탕체" w:hAnsi="바탕체" w:cs="맑은 고딕"/>
      <w:kern w:val="2"/>
      <w:sz w:val="22"/>
      <w:szCs w:val="22"/>
    </w:rPr>
  </w:style>
  <w:style w:type="paragraph" w:customStyle="1" w:styleId="-1">
    <w:name w:val="상세검토 - 본문 1"/>
    <w:basedOn w:val="-0"/>
    <w:autoRedefine/>
    <w:uiPriority w:val="99"/>
    <w:rsid w:val="006F2494"/>
    <w:pPr>
      <w:numPr>
        <w:ilvl w:val="3"/>
      </w:numPr>
      <w:tabs>
        <w:tab w:val="clear" w:pos="2140"/>
        <w:tab w:val="num" w:pos="1200"/>
      </w:tabs>
      <w:ind w:left="1200" w:hanging="400"/>
    </w:pPr>
  </w:style>
  <w:style w:type="paragraph" w:customStyle="1" w:styleId="font6">
    <w:name w:val="font6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맑은 고딕" w:hAnsi="맑은 고딕" w:cs="굴림"/>
      <w:sz w:val="16"/>
      <w:szCs w:val="16"/>
    </w:rPr>
  </w:style>
  <w:style w:type="paragraph" w:customStyle="1" w:styleId="font7">
    <w:name w:val="font7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color w:val="000000"/>
      <w:sz w:val="18"/>
      <w:szCs w:val="18"/>
    </w:rPr>
  </w:style>
  <w:style w:type="paragraph" w:customStyle="1" w:styleId="font8">
    <w:name w:val="font8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돋움" w:eastAsia="돋움" w:hAnsi="돋움" w:cs="굴림"/>
      <w:color w:val="000000"/>
      <w:sz w:val="18"/>
      <w:szCs w:val="18"/>
    </w:rPr>
  </w:style>
  <w:style w:type="paragraph" w:customStyle="1" w:styleId="xl67">
    <w:name w:val="xl67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szCs w:val="24"/>
    </w:rPr>
  </w:style>
  <w:style w:type="paragraph" w:customStyle="1" w:styleId="xl69">
    <w:name w:val="xl6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0">
    <w:name w:val="xl70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1">
    <w:name w:val="xl71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3">
    <w:name w:val="xl73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4">
    <w:name w:val="xl74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5">
    <w:name w:val="xl75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6">
    <w:name w:val="xl76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7">
    <w:name w:val="xl77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8">
    <w:name w:val="xl78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9">
    <w:name w:val="xl7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0">
    <w:name w:val="xl80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1">
    <w:name w:val="xl81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2">
    <w:name w:val="xl82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3">
    <w:name w:val="xl83"/>
    <w:basedOn w:val="Normal"/>
    <w:uiPriority w:val="99"/>
    <w:rsid w:val="006F249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4">
    <w:name w:val="xl84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7">
    <w:name w:val="xl87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9">
    <w:name w:val="xl8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color w:val="00B050"/>
    </w:rPr>
  </w:style>
  <w:style w:type="paragraph" w:customStyle="1" w:styleId="xl90">
    <w:name w:val="xl90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1">
    <w:name w:val="xl91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4">
    <w:name w:val="xl94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5">
    <w:name w:val="xl95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6">
    <w:name w:val="xl96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7">
    <w:name w:val="xl97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8">
    <w:name w:val="xl98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9">
    <w:name w:val="xl99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0">
    <w:name w:val="xl100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2">
    <w:name w:val="xl102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4">
    <w:name w:val="xl104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</w:rPr>
  </w:style>
  <w:style w:type="paragraph" w:customStyle="1" w:styleId="xl105">
    <w:name w:val="xl105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6">
    <w:name w:val="xl106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7">
    <w:name w:val="xl107"/>
    <w:basedOn w:val="Normal"/>
    <w:uiPriority w:val="99"/>
    <w:rsid w:val="006F2494"/>
    <w:pPr>
      <w:pBdr>
        <w:top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8">
    <w:name w:val="xl108"/>
    <w:basedOn w:val="Normal"/>
    <w:uiPriority w:val="99"/>
    <w:rsid w:val="006F2494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09">
    <w:name w:val="xl109"/>
    <w:basedOn w:val="Normal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0">
    <w:name w:val="xl110"/>
    <w:basedOn w:val="Normal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1">
    <w:name w:val="xl111"/>
    <w:basedOn w:val="Normal"/>
    <w:uiPriority w:val="99"/>
    <w:rsid w:val="006F249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12">
    <w:name w:val="xl112"/>
    <w:basedOn w:val="Normal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3">
    <w:name w:val="xl113"/>
    <w:basedOn w:val="Normal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4">
    <w:name w:val="xl114"/>
    <w:basedOn w:val="Normal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5">
    <w:name w:val="xl115"/>
    <w:basedOn w:val="Normal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6">
    <w:name w:val="xl116"/>
    <w:basedOn w:val="Normal"/>
    <w:uiPriority w:val="99"/>
    <w:rsid w:val="006F2494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7">
    <w:name w:val="xl117"/>
    <w:basedOn w:val="Normal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8">
    <w:name w:val="xl118"/>
    <w:basedOn w:val="Normal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9">
    <w:name w:val="xl11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0">
    <w:name w:val="xl120"/>
    <w:basedOn w:val="Normal"/>
    <w:uiPriority w:val="99"/>
    <w:rsid w:val="006F2494"/>
    <w:pPr>
      <w:pBdr>
        <w:top w:val="single" w:sz="4" w:space="0" w:color="auto"/>
        <w:lef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1">
    <w:name w:val="xl121"/>
    <w:basedOn w:val="Normal"/>
    <w:uiPriority w:val="99"/>
    <w:rsid w:val="006F2494"/>
    <w:pPr>
      <w:pBdr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2">
    <w:name w:val="xl122"/>
    <w:basedOn w:val="Normal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3">
    <w:name w:val="xl123"/>
    <w:basedOn w:val="Normal"/>
    <w:uiPriority w:val="99"/>
    <w:rsid w:val="006F2494"/>
    <w:pPr>
      <w:pBdr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4">
    <w:name w:val="xl124"/>
    <w:basedOn w:val="Normal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5">
    <w:name w:val="xl125"/>
    <w:basedOn w:val="Normal"/>
    <w:uiPriority w:val="99"/>
    <w:rsid w:val="006F2494"/>
    <w:pPr>
      <w:pBdr>
        <w:top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6">
    <w:name w:val="xl126"/>
    <w:basedOn w:val="Normal"/>
    <w:uiPriority w:val="99"/>
    <w:rsid w:val="006F2494"/>
    <w:pPr>
      <w:pBdr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7">
    <w:name w:val="xl127"/>
    <w:basedOn w:val="Normal"/>
    <w:uiPriority w:val="99"/>
    <w:rsid w:val="006F2494"/>
    <w:pPr>
      <w:pBdr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8">
    <w:name w:val="xl128"/>
    <w:basedOn w:val="Normal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9">
    <w:name w:val="xl129"/>
    <w:basedOn w:val="Normal"/>
    <w:uiPriority w:val="99"/>
    <w:rsid w:val="006F2494"/>
    <w:pPr>
      <w:pBdr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30">
    <w:name w:val="xl130"/>
    <w:basedOn w:val="Normal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Default">
    <w:name w:val="Default"/>
    <w:uiPriority w:val="99"/>
    <w:rsid w:val="006F2494"/>
    <w:pPr>
      <w:widowControl w:val="0"/>
      <w:autoSpaceDE w:val="0"/>
      <w:autoSpaceDN w:val="0"/>
      <w:adjustRightInd w:val="0"/>
    </w:pPr>
    <w:rPr>
      <w:rFonts w:ascii="바탕" w:eastAsia="바탕" w:cs="바탕"/>
      <w:color w:val="000000"/>
      <w:sz w:val="24"/>
      <w:szCs w:val="24"/>
    </w:rPr>
  </w:style>
  <w:style w:type="paragraph" w:customStyle="1" w:styleId="WFIS-">
    <w:name w:val="WFIS-본문(점)"/>
    <w:basedOn w:val="Normal"/>
    <w:uiPriority w:val="99"/>
    <w:qFormat/>
    <w:rsid w:val="006F2494"/>
    <w:pPr>
      <w:widowControl w:val="0"/>
      <w:numPr>
        <w:numId w:val="27"/>
      </w:numPr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paragraph" w:customStyle="1" w:styleId="1">
    <w:name w:val="제목 1수준"/>
    <w:basedOn w:val="Normal"/>
    <w:uiPriority w:val="99"/>
    <w:rsid w:val="006F2494"/>
    <w:pPr>
      <w:widowControl w:val="0"/>
      <w:numPr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32"/>
    </w:rPr>
  </w:style>
  <w:style w:type="paragraph" w:customStyle="1" w:styleId="2">
    <w:name w:val="제목 2수준"/>
    <w:basedOn w:val="Normal"/>
    <w:uiPriority w:val="99"/>
    <w:rsid w:val="006F2494"/>
    <w:pPr>
      <w:widowControl w:val="0"/>
      <w:numPr>
        <w:ilvl w:val="1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8"/>
    </w:rPr>
  </w:style>
  <w:style w:type="paragraph" w:customStyle="1" w:styleId="3">
    <w:name w:val="제목 3수준"/>
    <w:basedOn w:val="Normal"/>
    <w:uiPriority w:val="99"/>
    <w:rsid w:val="006F2494"/>
    <w:pPr>
      <w:widowControl w:val="0"/>
      <w:numPr>
        <w:ilvl w:val="2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4"/>
    </w:rPr>
  </w:style>
  <w:style w:type="table" w:styleId="MediumList2-Accent1">
    <w:name w:val="Medium List 2 Accent 1"/>
    <w:basedOn w:val="TableNormal"/>
    <w:uiPriority w:val="66"/>
    <w:rsid w:val="008F1939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Classic2">
    <w:name w:val="Table Classic 2"/>
    <w:basedOn w:val="TableNormal"/>
    <w:rsid w:val="008F1939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8F1939"/>
    <w:pPr>
      <w:overflowPunct w:val="0"/>
      <w:autoSpaceDE w:val="0"/>
      <w:autoSpaceDN w:val="0"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3-Accent6">
    <w:name w:val="Medium Grid 3 Accent 6"/>
    <w:basedOn w:val="TableNormal"/>
    <w:uiPriority w:val="69"/>
    <w:rsid w:val="008F193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bleClassic1">
    <w:name w:val="Table Classic 1"/>
    <w:basedOn w:val="TableNormal"/>
    <w:rsid w:val="00075BCB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4">
    <w:name w:val="표준글머리"/>
    <w:basedOn w:val="Normal"/>
    <w:link w:val="Char2"/>
    <w:uiPriority w:val="99"/>
    <w:qFormat/>
    <w:rsid w:val="002E01C6"/>
    <w:pPr>
      <w:numPr>
        <w:numId w:val="30"/>
      </w:numPr>
      <w:overflowPunct/>
      <w:autoSpaceDE/>
      <w:autoSpaceDN/>
      <w:spacing w:line="280" w:lineRule="atLeast"/>
    </w:pPr>
    <w:rPr>
      <w:rFonts w:ascii="맑은 고딕" w:hAnsi="맑은 고딕" w:cs="맑은 고딕"/>
      <w:sz w:val="22"/>
      <w:szCs w:val="22"/>
    </w:rPr>
  </w:style>
  <w:style w:type="character" w:customStyle="1" w:styleId="Char2">
    <w:name w:val="표준글머리 Char"/>
    <w:basedOn w:val="DefaultParagraphFont"/>
    <w:link w:val="a4"/>
    <w:uiPriority w:val="99"/>
    <w:rsid w:val="002E01C6"/>
    <w:rPr>
      <w:rFonts w:ascii="맑은 고딕" w:eastAsia="맑은 고딕" w:hAnsi="맑은 고딕" w:cs="맑은 고딕"/>
      <w:sz w:val="22"/>
      <w:szCs w:val="22"/>
    </w:rPr>
  </w:style>
  <w:style w:type="paragraph" w:customStyle="1" w:styleId="afb">
    <w:name w:val="표헤더"/>
    <w:basedOn w:val="Normal"/>
    <w:link w:val="Char3"/>
    <w:qFormat/>
    <w:rsid w:val="002F40AC"/>
    <w:pPr>
      <w:overflowPunct/>
      <w:autoSpaceDE/>
      <w:autoSpaceDN/>
      <w:spacing w:line="280" w:lineRule="atLeast"/>
      <w:jc w:val="center"/>
    </w:pPr>
    <w:rPr>
      <w:rFonts w:ascii="맑은 고딕" w:hAnsi="맑은 고딕" w:cs="맑은 고딕"/>
      <w:b/>
      <w:bCs/>
      <w:sz w:val="22"/>
      <w:szCs w:val="22"/>
    </w:rPr>
  </w:style>
  <w:style w:type="paragraph" w:customStyle="1" w:styleId="afc">
    <w:name w:val="표내용"/>
    <w:basedOn w:val="Normal"/>
    <w:link w:val="Char4"/>
    <w:qFormat/>
    <w:rsid w:val="002F40AC"/>
    <w:pPr>
      <w:overflowPunct/>
      <w:autoSpaceDE/>
      <w:autoSpaceDN/>
      <w:spacing w:line="280" w:lineRule="atLeast"/>
    </w:pPr>
    <w:rPr>
      <w:rFonts w:ascii="맑은 고딕" w:hAnsi="맑은 고딕" w:cs="맑은 고딕"/>
      <w:szCs w:val="22"/>
    </w:rPr>
  </w:style>
  <w:style w:type="character" w:customStyle="1" w:styleId="Char3">
    <w:name w:val="표헤더 Char"/>
    <w:basedOn w:val="DefaultParagraphFont"/>
    <w:link w:val="afb"/>
    <w:rsid w:val="002F40AC"/>
    <w:rPr>
      <w:rFonts w:ascii="맑은 고딕" w:eastAsia="맑은 고딕" w:hAnsi="맑은 고딕" w:cs="맑은 고딕"/>
      <w:b/>
      <w:bCs/>
      <w:sz w:val="22"/>
      <w:szCs w:val="22"/>
    </w:rPr>
  </w:style>
  <w:style w:type="character" w:customStyle="1" w:styleId="Char4">
    <w:name w:val="표내용 Char"/>
    <w:basedOn w:val="DefaultParagraphFont"/>
    <w:link w:val="afc"/>
    <w:rsid w:val="002F40AC"/>
    <w:rPr>
      <w:rFonts w:ascii="맑은 고딕" w:eastAsia="맑은 고딕" w:hAnsi="맑은 고딕" w:cs="맑은 고딕"/>
      <w:szCs w:val="22"/>
    </w:rPr>
  </w:style>
  <w:style w:type="paragraph" w:customStyle="1" w:styleId="23">
    <w:name w:val="본문2"/>
    <w:basedOn w:val="Normal"/>
    <w:uiPriority w:val="99"/>
    <w:rsid w:val="00FE7B53"/>
    <w:pPr>
      <w:keepLines/>
      <w:spacing w:after="120"/>
      <w:ind w:left="450"/>
    </w:pPr>
    <w:rPr>
      <w:rFonts w:ascii="Arial" w:hAnsi="Arial"/>
    </w:rPr>
  </w:style>
  <w:style w:type="character" w:customStyle="1" w:styleId="2Char1">
    <w:name w:val="2 Char1"/>
    <w:aliases w:val="Level 2 Char1,H2 Char1,제목 2 Char1 Char Char2,제목 2 Char Char Char Char1,제목 2 Char1 Char Char Char1,Attribute Heading 2 Char1,1). Char1,LEVEL 2 Char1,l2 Char1,l 2 Char1,two Char1,heading2 Char1,_Überschrift Char1,DR SOP 2 Char1,가 Char1"/>
    <w:basedOn w:val="DefaultParagraphFont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H5Char1">
    <w:name w:val="H5 Char1"/>
    <w:aliases w:val="(소제목) Char1,L5 Char1,제목5 Char1,h5 Char1,동그라미1 Char1,수준5 Char1,not defined Char1,제목 5 Char2 Char2,제목 5 Char1 Char1 Char1,제목 5 Char Char Char1 Char1,제목 5 Char2 Char1 Char Char1 Char1,제목 5 Char Char Char Char Char Char1 Char1,L Char1"/>
    <w:basedOn w:val="DefaultParagraphFont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1Char10">
    <w:name w:val="제목 1 Char1"/>
    <w:aliases w:val="H1 Char1,level1 Char1,level1 + (영어) Times New Roman Char1,(한글) 굴림 Char1,왼쪽:  0 cm Char1,첫 줄:  0 cm Char1,줄 간격: ... ... Char1,Attribute Heading 1 Char1,가. Char1,Level 1 Char1,LEVEL1 Char1,_Kapitelüberschrift Char1,I Char1,H11 Char1,H12 Char1"/>
    <w:basedOn w:val="DefaultParagraphFont"/>
    <w:rsid w:val="00CB3AFC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1">
    <w:name w:val="제목 4 Char1"/>
    <w:aliases w:val="4 Char1,H4 Char1,l4 Char1,l 4 Char1,h4 Char1,level4 Char1,(가) Char1,H41 Char1,H42 Char1,H43 Char1,H411 Char1,H421 Char1,H44 Char1,H412 Char1,H422 Char1,H45 Char1,H413 Char1,H423 Char1,H46 Char1,H414 Char1,H424 Char1,H47 Char1,H415 Char1"/>
    <w:basedOn w:val="DefaultParagraphFont"/>
    <w:semiHidden/>
    <w:rsid w:val="00CB3AFC"/>
    <w:rPr>
      <w:rFonts w:ascii="Book Antiqua" w:eastAsia="맑은 고딕" w:hAnsi="Book Antiqua"/>
      <w:b/>
      <w:bCs/>
    </w:rPr>
  </w:style>
  <w:style w:type="character" w:customStyle="1" w:styleId="6Char1">
    <w:name w:val="제목 6 Char1"/>
    <w:aliases w:val="H6 Char1,(소제목 ▶) Char1"/>
    <w:basedOn w:val="DefaultParagraphFont"/>
    <w:semiHidden/>
    <w:rsid w:val="00CB3AFC"/>
    <w:rPr>
      <w:rFonts w:ascii="Book Antiqua" w:eastAsia="맑은 고딕" w:hAnsi="Book Antiqua"/>
      <w:b/>
      <w:bCs/>
    </w:rPr>
  </w:style>
  <w:style w:type="paragraph" w:customStyle="1" w:styleId="msonormal0">
    <w:name w:val="msonormal"/>
    <w:basedOn w:val="Normal"/>
    <w:uiPriority w:val="99"/>
    <w:rsid w:val="00CB3A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7Char1">
    <w:name w:val="제목 7 Char1"/>
    <w:aliases w:val="(소제목 ○) Char1"/>
    <w:basedOn w:val="DefaultParagraphFont"/>
    <w:semiHidden/>
    <w:rsid w:val="00CB3AFC"/>
    <w:rPr>
      <w:rFonts w:ascii="Book Antiqua" w:eastAsia="맑은 고딕" w:hAnsi="Book Antiqua"/>
    </w:rPr>
  </w:style>
  <w:style w:type="character" w:customStyle="1" w:styleId="9Char1">
    <w:name w:val="제목 9 Char1"/>
    <w:aliases w:val="(미세제목 ●) Char1"/>
    <w:basedOn w:val="DefaultParagraphFont"/>
    <w:semiHidden/>
    <w:rsid w:val="00CB3AFC"/>
    <w:rPr>
      <w:rFonts w:ascii="Book Antiqua" w:eastAsia="맑은 고딕" w:hAnsi="Book Antiqua"/>
    </w:rPr>
  </w:style>
  <w:style w:type="character" w:customStyle="1" w:styleId="Char11">
    <w:name w:val="머리글 Char1"/>
    <w:aliases w:val="header odd Char1,header odd1 Char1,header odd2 Char1,header odd3 Char1,header odd4 Char1,header odd5 Char1,header odd6 Char1,header Char1,header odd11 Char1,header odd21 Char1,header odd31 Char1,header odd41 Char1,header odd51 Char1,Draft Char"/>
    <w:basedOn w:val="DefaultParagraphFont"/>
    <w:semiHidden/>
    <w:rsid w:val="00CB3AFC"/>
    <w:rPr>
      <w:rFonts w:ascii="Book Antiqua" w:eastAsia="맑은 고딕" w:hAnsi="Book Antiqua"/>
    </w:rPr>
  </w:style>
  <w:style w:type="character" w:customStyle="1" w:styleId="1c">
    <w:name w:val="확인되지 않은 멘션1"/>
    <w:basedOn w:val="DefaultParagraphFont"/>
    <w:uiPriority w:val="99"/>
    <w:semiHidden/>
    <w:unhideWhenUsed/>
    <w:rsid w:val="00E8203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61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0778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154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593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001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7542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364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8729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030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4709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437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6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4725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1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35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5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5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63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image" Target="media/image13.png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5" Type="http://schemas.openxmlformats.org/officeDocument/2006/relationships/customXml" Target="../customXml/item5.xml"/><Relationship Id="rId61" Type="http://schemas.openxmlformats.org/officeDocument/2006/relationships/header" Target="header3.xml"/><Relationship Id="rId1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image" Target="media/image34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hyperlink" Target="file:///\\172.16.71.3\&#44256;&#46020;&#54868;&#49324;&#50629;\999.%20&#49444;&#52824;&#54028;&#51068;\02.%20&#44060;&#48156;&#54872;&#44221;%20&#44396;&#49457;%20&#54532;&#47196;&#44536;&#47016;\04.%20InnoRules%20&#53812;\" TargetMode="External"/><Relationship Id="rId59" Type="http://schemas.openxmlformats.org/officeDocument/2006/relationships/image" Target="media/image42.png"/><Relationship Id="rId20" Type="http://schemas.openxmlformats.org/officeDocument/2006/relationships/image" Target="media/image4.png"/><Relationship Id="rId41" Type="http://schemas.openxmlformats.org/officeDocument/2006/relationships/image" Target="media/image25.png"/><Relationship Id="rId54" Type="http://schemas.openxmlformats.org/officeDocument/2006/relationships/image" Target="media/image37.png"/><Relationship Id="rId62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10" Type="http://schemas.openxmlformats.org/officeDocument/2006/relationships/footnotes" Target="footnotes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04048\LOCALS~1\Temp\&#53596;&#54540;&#47551;%20&#51089;&#49457;%20&#54364;&#51456;%20&#50577;&#49885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D151F5EC7D5F5488C2D2DADDD25AABE" ma:contentTypeVersion="10" ma:contentTypeDescription="새 문서를 만듭니다." ma:contentTypeScope="" ma:versionID="741fe2797b5e1bc92712e331f6d424f5">
  <xsd:schema xmlns:xsd="http://www.w3.org/2001/XMLSchema" xmlns:xs="http://www.w3.org/2001/XMLSchema" xmlns:p="http://schemas.microsoft.com/office/2006/metadata/properties" xmlns:ns2="c3b764ad-fc4d-4b1e-8c57-56438e39c46a" targetNamespace="http://schemas.microsoft.com/office/2006/metadata/properties" ma:root="true" ma:fieldsID="85becf13c5de9149150e28529e87f40c" ns2:_="">
    <xsd:import namespace="c3b764ad-fc4d-4b1e-8c57-56438e39c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64ad-fc4d-4b1e-8c57-56438e39c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B8EDE8-169E-4CEE-8735-CD5B0280C8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7C4258-A60B-4A6E-A348-7156DBFB2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764ad-fc4d-4b1e-8c57-56438e39c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37D223-056E-49AE-AB35-3A69C33DF0C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6C70573-3B12-4860-B0DC-F3DC090C5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81CC868-F167-4A2D-9C40-A14DB35F5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템플릿 작성 표준 양식.dot</Template>
  <TotalTime>6</TotalTime>
  <Pages>36</Pages>
  <Words>1013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SOW</vt:lpstr>
      <vt:lpstr>SOW</vt:lpstr>
    </vt:vector>
  </TitlesOfParts>
  <Company>SKC&amp;C</Company>
  <LinksUpToDate>false</LinksUpToDate>
  <CharactersWithSpaces>6776</CharactersWithSpaces>
  <SharedDoc>false</SharedDoc>
  <HLinks>
    <vt:vector size="366" baseType="variant"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_Toc370291276</vt:lpwstr>
      </vt:variant>
      <vt:variant>
        <vt:i4>1310776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_Toc370291275</vt:lpwstr>
      </vt:variant>
      <vt:variant>
        <vt:i4>1310776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_Toc370291274</vt:lpwstr>
      </vt:variant>
      <vt:variant>
        <vt:i4>1310776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_Toc370291273</vt:lpwstr>
      </vt:variant>
      <vt:variant>
        <vt:i4>1310776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_Toc370291272</vt:lpwstr>
      </vt:variant>
      <vt:variant>
        <vt:i4>1310776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_Toc370291271</vt:lpwstr>
      </vt:variant>
      <vt:variant>
        <vt:i4>1310776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_Toc370291270</vt:lpwstr>
      </vt:variant>
      <vt:variant>
        <vt:i4>1376312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_Toc370291269</vt:lpwstr>
      </vt:variant>
      <vt:variant>
        <vt:i4>1376312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_Toc370291268</vt:lpwstr>
      </vt:variant>
      <vt:variant>
        <vt:i4>1376312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_Toc370291267</vt:lpwstr>
      </vt:variant>
      <vt:variant>
        <vt:i4>1376312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_Toc370291266</vt:lpwstr>
      </vt:variant>
      <vt:variant>
        <vt:i4>1376312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_Toc370291265</vt:lpwstr>
      </vt:variant>
      <vt:variant>
        <vt:i4>1376312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_Toc370291264</vt:lpwstr>
      </vt:variant>
      <vt:variant>
        <vt:i4>1376312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_Toc370291263</vt:lpwstr>
      </vt:variant>
      <vt:variant>
        <vt:i4>1376312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_Toc370291262</vt:lpwstr>
      </vt:variant>
      <vt:variant>
        <vt:i4>1376312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_Toc370291261</vt:lpwstr>
      </vt:variant>
      <vt:variant>
        <vt:i4>1376312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_Toc370291260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_Toc370291259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_Toc370291258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_Toc370291257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_Toc370291256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_Toc370291255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_Toc370291254</vt:lpwstr>
      </vt:variant>
      <vt:variant>
        <vt:i4>1441848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_Toc370291253</vt:lpwstr>
      </vt:variant>
      <vt:variant>
        <vt:i4>1441848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_Toc370291252</vt:lpwstr>
      </vt:variant>
      <vt:variant>
        <vt:i4>1441848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_Toc370291251</vt:lpwstr>
      </vt:variant>
      <vt:variant>
        <vt:i4>1441848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_Toc370291250</vt:lpwstr>
      </vt:variant>
      <vt:variant>
        <vt:i4>1507384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_Toc370291249</vt:lpwstr>
      </vt:variant>
      <vt:variant>
        <vt:i4>1507384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_Toc370291248</vt:lpwstr>
      </vt:variant>
      <vt:variant>
        <vt:i4>1507384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_Toc370291247</vt:lpwstr>
      </vt:variant>
      <vt:variant>
        <vt:i4>1507384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_Toc370291246</vt:lpwstr>
      </vt:variant>
      <vt:variant>
        <vt:i4>1507384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_Toc370291245</vt:lpwstr>
      </vt:variant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_Toc370291244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_Toc370291243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_Toc370291242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_Toc370291241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_Toc370291240</vt:lpwstr>
      </vt:variant>
      <vt:variant>
        <vt:i4>1048632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_Toc370291239</vt:lpwstr>
      </vt:variant>
      <vt:variant>
        <vt:i4>1048632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_Toc370291238</vt:lpwstr>
      </vt:variant>
      <vt:variant>
        <vt:i4>1048632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_Toc370291237</vt:lpwstr>
      </vt:variant>
      <vt:variant>
        <vt:i4>1048632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_Toc370291236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_Toc370291235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_Toc370291234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_Toc370291233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_Toc370291232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_Toc370291231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_Toc370291230</vt:lpwstr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_Toc370291229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_Toc370291228</vt:lpwstr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_Toc370291227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_Toc370291226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_Toc370291225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_Toc370291224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_Toc370291223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_Toc370291222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_Toc370291221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_Toc370291220</vt:lpwstr>
      </vt:variant>
      <vt:variant>
        <vt:i4>1179704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_Toc370291219</vt:lpwstr>
      </vt:variant>
      <vt:variant>
        <vt:i4>1179704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_Toc370291218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_Toc370291217</vt:lpwstr>
      </vt:variant>
      <vt:variant>
        <vt:i4>1179704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_Toc370291216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SOW</dc:title>
  <dc:subject/>
  <dc:creator>노보영</dc:creator>
  <cp:keywords/>
  <dc:description>ISM-BC AD/M_x000d_
{Team Name}_x000d_
9-3777 Kingsway_x000d_
Burnaby BC_x000d_
V5H 3Z7</dc:description>
  <cp:lastModifiedBy>kim doopo</cp:lastModifiedBy>
  <cp:revision>6</cp:revision>
  <cp:lastPrinted>2012-03-29T06:41:00Z</cp:lastPrinted>
  <dcterms:created xsi:type="dcterms:W3CDTF">2022-03-08T06:56:00Z</dcterms:created>
  <dcterms:modified xsi:type="dcterms:W3CDTF">2022-03-17T06:03:00Z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lpwstr>yyyy mm dd</vt:lpwstr>
  </property>
  <property fmtid="{D5CDD505-2E9C-101B-9397-08002B2CF9AE}" pid="3" name="Version">
    <vt:lpwstr>{1.x}</vt:lpwstr>
  </property>
  <property fmtid="{D5CDD505-2E9C-101B-9397-08002B2CF9AE}" pid="4" name="Document Number">
    <vt:lpwstr>{Doc Number}</vt:lpwstr>
  </property>
  <property fmtid="{D5CDD505-2E9C-101B-9397-08002B2CF9AE}" pid="5" name="Caveat Left">
    <vt:lpwstr>Company Restricted</vt:lpwstr>
  </property>
  <property fmtid="{D5CDD505-2E9C-101B-9397-08002B2CF9AE}" pid="6" name="Caveat Right">
    <vt:lpwstr>Uncontrolled copy if printed</vt:lpwstr>
  </property>
  <property fmtid="{D5CDD505-2E9C-101B-9397-08002B2CF9AE}" pid="7" name="Template Version">
    <vt:lpwstr>1.2</vt:lpwstr>
  </property>
  <property fmtid="{D5CDD505-2E9C-101B-9397-08002B2CF9AE}" pid="8" name="ContentType">
    <vt:lpwstr>프로젝트 작업 환경 문서</vt:lpwstr>
  </property>
  <property fmtid="{D5CDD505-2E9C-101B-9397-08002B2CF9AE}" pid="9" name="Subject">
    <vt:lpwstr/>
  </property>
  <property fmtid="{D5CDD505-2E9C-101B-9397-08002B2CF9AE}" pid="10" name="Keywords">
    <vt:lpwstr/>
  </property>
  <property fmtid="{D5CDD505-2E9C-101B-9397-08002B2CF9AE}" pid="11" name="_Author">
    <vt:lpwstr>노보영</vt:lpwstr>
  </property>
  <property fmtid="{D5CDD505-2E9C-101B-9397-08002B2CF9AE}" pid="12" name="_Category">
    <vt:lpwstr/>
  </property>
  <property fmtid="{D5CDD505-2E9C-101B-9397-08002B2CF9AE}" pid="13" name="Categories">
    <vt:lpwstr/>
  </property>
  <property fmtid="{D5CDD505-2E9C-101B-9397-08002B2CF9AE}" pid="14" name="Approval Level">
    <vt:lpwstr/>
  </property>
  <property fmtid="{D5CDD505-2E9C-101B-9397-08002B2CF9AE}" pid="15" name="_Comments">
    <vt:lpwstr>ISM-BC AD/M_x000d_
{Team Name}_x000d_
9-3777 Kingsway_x000d_
Burnaby BC_x000d_
V5H 3Z7</vt:lpwstr>
  </property>
  <property fmtid="{D5CDD505-2E9C-101B-9397-08002B2CF9AE}" pid="16" name="Assigned To">
    <vt:lpwstr/>
  </property>
  <property fmtid="{D5CDD505-2E9C-101B-9397-08002B2CF9AE}" pid="17" name="ContentTypeId">
    <vt:lpwstr>0x0101008D151F5EC7D5F5488C2D2DADDD25AABE</vt:lpwstr>
  </property>
</Properties>
</file>