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F2B" w:rsidRDefault="007A1A1B" w:rsidP="00174F2B">
      <w:pPr>
        <w:rPr>
          <w:noProof/>
        </w:rPr>
      </w:pPr>
      <w:r w:rsidRPr="00CE482A">
        <w:rPr>
          <w:noProof/>
        </w:rPr>
        <w:drawing>
          <wp:inline distT="0" distB="0" distL="0" distR="0" wp14:anchorId="1A0A4823" wp14:editId="177E1639">
            <wp:extent cx="1338580" cy="556895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2AF" w:rsidRPr="00C03F02" w:rsidRDefault="004A72AF" w:rsidP="00174F2B"/>
    <w:p w:rsidR="00174F2B" w:rsidRPr="00C03F02" w:rsidRDefault="00174F2B" w:rsidP="00174F2B"/>
    <w:p w:rsidR="00174F2B" w:rsidRPr="00C03F02" w:rsidRDefault="007A1A1B" w:rsidP="00174F2B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274253" wp14:editId="09BBBAC0">
                <wp:simplePos x="0" y="0"/>
                <wp:positionH relativeFrom="column">
                  <wp:posOffset>-916305</wp:posOffset>
                </wp:positionH>
                <wp:positionV relativeFrom="paragraph">
                  <wp:posOffset>213360</wp:posOffset>
                </wp:positionV>
                <wp:extent cx="7577455" cy="1920240"/>
                <wp:effectExtent l="0" t="0" r="0" b="0"/>
                <wp:wrapNone/>
                <wp:docPr id="10" name="직사각형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7455" cy="19202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5283" w:rsidRDefault="00FF5283" w:rsidP="0045300C">
                            <w:pPr>
                              <w:pStyle w:val="af3"/>
                              <w:spacing w:before="240" w:beforeAutospacing="0" w:after="0" w:afterAutospacing="0"/>
                              <w:jc w:val="center"/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</w:pP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운영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자</w:t>
                            </w: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매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뉴</w:t>
                            </w: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얼</w:t>
                            </w:r>
                          </w:p>
                          <w:p w:rsidR="00FF5283" w:rsidRPr="004A72AF" w:rsidRDefault="00FF5283" w:rsidP="004132BD">
                            <w:pPr>
                              <w:pStyle w:val="af3"/>
                              <w:spacing w:before="240" w:beforeAutospacing="0" w:after="0" w:afterAutospacing="0"/>
                              <w:ind w:rightChars="-56" w:right="-112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808080"/>
                                <w:sz w:val="40"/>
                                <w:szCs w:val="40"/>
                              </w:rPr>
                              <w:t>PICAS고도화 및 범정부 여권정보 연계시스템</w:t>
                            </w:r>
                            <w:r w:rsidRPr="004132BD"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808080"/>
                                <w:sz w:val="40"/>
                                <w:szCs w:val="40"/>
                              </w:rPr>
                              <w:t xml:space="preserve"> 구축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74253" id="직사각형 1" o:spid="_x0000_s1026" style="position:absolute;left:0;text-align:left;margin-left:-72.15pt;margin-top:16.8pt;width:596.65pt;height:15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" fillcolor="#f2f2f2" stroked="f" strokeweight="2pt">
                <v:textbox>
                  <w:txbxContent>
                    <w:p w:rsidR="00FF5283" w:rsidRDefault="00FF5283" w:rsidP="0045300C">
                      <w:pPr>
                        <w:pStyle w:val="af3"/>
                        <w:spacing w:before="240" w:beforeAutospacing="0" w:after="0" w:afterAutospacing="0"/>
                        <w:jc w:val="center"/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</w:pPr>
                      <w:r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운영</w:t>
                      </w:r>
                      <w:r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자</w:t>
                      </w:r>
                      <w:r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매</w:t>
                      </w:r>
                      <w:r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뉴</w:t>
                      </w:r>
                      <w:r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얼</w:t>
                      </w:r>
                    </w:p>
                    <w:p w:rsidR="00FF5283" w:rsidRPr="004A72AF" w:rsidRDefault="00FF5283" w:rsidP="004132BD">
                      <w:pPr>
                        <w:pStyle w:val="af3"/>
                        <w:spacing w:before="240" w:beforeAutospacing="0" w:after="0" w:afterAutospacing="0"/>
                        <w:ind w:rightChars="-56" w:right="-112"/>
                        <w:jc w:val="center"/>
                      </w:pPr>
                      <w:r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808080"/>
                          <w:sz w:val="40"/>
                          <w:szCs w:val="40"/>
                        </w:rPr>
                        <w:t>PICAS고도화 및 범정부 여권정보 연계시스템</w:t>
                      </w:r>
                      <w:r w:rsidRPr="004132BD"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808080"/>
                          <w:sz w:val="40"/>
                          <w:szCs w:val="40"/>
                        </w:rPr>
                        <w:t xml:space="preserve"> 구축</w:t>
                      </w:r>
                    </w:p>
                  </w:txbxContent>
                </v:textbox>
              </v:rect>
            </w:pict>
          </mc:Fallback>
        </mc:AlternateContent>
      </w:r>
    </w:p>
    <w:p w:rsidR="00174F2B" w:rsidRPr="00C03F02" w:rsidRDefault="00174F2B" w:rsidP="00174F2B"/>
    <w:p w:rsidR="00174F2B" w:rsidRPr="00C03F02" w:rsidRDefault="00174F2B" w:rsidP="00174F2B"/>
    <w:p w:rsidR="00174F2B" w:rsidRPr="00C03F02" w:rsidRDefault="00174F2B" w:rsidP="00174F2B"/>
    <w:p w:rsidR="00174F2B" w:rsidRPr="00C03F02" w:rsidRDefault="00174F2B" w:rsidP="00174F2B"/>
    <w:p w:rsidR="00174F2B" w:rsidRPr="00C03F02" w:rsidRDefault="00174F2B" w:rsidP="00174F2B"/>
    <w:p w:rsidR="00174F2B" w:rsidRPr="00C03F02" w:rsidRDefault="00174F2B" w:rsidP="00174F2B"/>
    <w:p w:rsidR="00174F2B" w:rsidRPr="00C03F02" w:rsidRDefault="00174F2B" w:rsidP="00174F2B"/>
    <w:p w:rsidR="00174F2B" w:rsidRPr="00C03F02" w:rsidRDefault="00174F2B" w:rsidP="00174F2B"/>
    <w:p w:rsidR="00174F2B" w:rsidRDefault="00174F2B" w:rsidP="00673208">
      <w:pPr>
        <w:spacing w:line="360" w:lineRule="auto"/>
      </w:pPr>
    </w:p>
    <w:p w:rsidR="00174F2B" w:rsidRDefault="00174F2B" w:rsidP="00673208">
      <w:pPr>
        <w:spacing w:line="360" w:lineRule="auto"/>
      </w:pPr>
    </w:p>
    <w:p w:rsidR="00174F2B" w:rsidRDefault="00174F2B" w:rsidP="00673208">
      <w:pPr>
        <w:spacing w:line="360" w:lineRule="auto"/>
      </w:pPr>
    </w:p>
    <w:p w:rsidR="00D97EE4" w:rsidRDefault="00D97EE4" w:rsidP="00D97EE4">
      <w:pPr>
        <w:spacing w:line="36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689"/>
      </w:tblGrid>
      <w:tr w:rsidR="001B6C20" w:rsidRPr="00B9336D" w:rsidTr="00AD6177">
        <w:trPr>
          <w:trHeight w:val="485"/>
          <w:jc w:val="center"/>
        </w:trPr>
        <w:tc>
          <w:tcPr>
            <w:tcW w:w="2689" w:type="dxa"/>
            <w:tcBorders>
              <w:left w:val="single" w:sz="24" w:space="0" w:color="C00000"/>
              <w:right w:val="single" w:sz="8" w:space="0" w:color="AEAAAA"/>
            </w:tcBorders>
            <w:shd w:val="clear" w:color="auto" w:fill="auto"/>
            <w:vAlign w:val="center"/>
          </w:tcPr>
          <w:p w:rsidR="001B6C20" w:rsidRPr="00B9336D" w:rsidRDefault="001B6C20" w:rsidP="001B6C20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맑은 고딕" w:hAnsi="맑은 고딕" w:cs="맑은 고딕"/>
                <w:b/>
                <w:color w:val="C00000"/>
                <w:sz w:val="22"/>
                <w:szCs w:val="22"/>
                <w:lang w:val="ko-KR"/>
              </w:rPr>
            </w:pPr>
            <w:r>
              <w:rPr>
                <w:rFonts w:ascii="맑은 고딕" w:hAnsi="맑은 고딕" w:cs="맑은 고딕" w:hint="eastAsia"/>
                <w:b/>
                <w:color w:val="C00000"/>
                <w:sz w:val="22"/>
                <w:szCs w:val="22"/>
                <w:lang w:val="ko-KR"/>
              </w:rPr>
              <w:t>업 무 명</w:t>
            </w:r>
          </w:p>
        </w:tc>
        <w:tc>
          <w:tcPr>
            <w:tcW w:w="2689" w:type="dxa"/>
            <w:tcBorders>
              <w:left w:val="single" w:sz="8" w:space="0" w:color="AEAAAA"/>
              <w:right w:val="single" w:sz="8" w:space="0" w:color="AEAAAA"/>
            </w:tcBorders>
            <w:shd w:val="clear" w:color="auto" w:fill="auto"/>
            <w:vAlign w:val="center"/>
          </w:tcPr>
          <w:p w:rsidR="001B6C20" w:rsidRPr="00B9336D" w:rsidRDefault="001B6C20" w:rsidP="001B6C20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맑은 고딕" w:hAnsi="맑은 고딕" w:cs="맑은 고딕"/>
                <w:color w:val="0D0D0D"/>
                <w:sz w:val="22"/>
                <w:szCs w:val="22"/>
                <w:lang w:val="ko-KR"/>
              </w:rPr>
            </w:pPr>
            <w:r>
              <w:rPr>
                <w:rFonts w:ascii="맑은 고딕" w:hAnsi="맑은 고딕" w:cs="맑은 고딕" w:hint="eastAsia"/>
                <w:noProof/>
                <w:color w:val="0D0D0D"/>
                <w:sz w:val="22"/>
                <w:szCs w:val="22"/>
                <w:lang w:val="ko-KR"/>
              </w:rPr>
              <w:t>시스템</w:t>
            </w:r>
            <w:r w:rsidRPr="00466CEA">
              <w:rPr>
                <w:rFonts w:ascii="맑은 고딕" w:hAnsi="맑은 고딕" w:cs="맑은 고딕" w:hint="eastAsia"/>
                <w:noProof/>
                <w:color w:val="0D0D0D"/>
                <w:sz w:val="22"/>
                <w:szCs w:val="22"/>
                <w:lang w:val="ko-KR"/>
              </w:rPr>
              <w:t>공통</w:t>
            </w:r>
          </w:p>
        </w:tc>
      </w:tr>
      <w:tr w:rsidR="001B6C20" w:rsidRPr="00B9336D" w:rsidTr="00AD6177">
        <w:trPr>
          <w:trHeight w:val="507"/>
          <w:jc w:val="center"/>
        </w:trPr>
        <w:tc>
          <w:tcPr>
            <w:tcW w:w="2689" w:type="dxa"/>
            <w:tcBorders>
              <w:left w:val="single" w:sz="24" w:space="0" w:color="C00000"/>
              <w:right w:val="single" w:sz="8" w:space="0" w:color="AEAAAA"/>
            </w:tcBorders>
            <w:shd w:val="clear" w:color="auto" w:fill="auto"/>
            <w:vAlign w:val="center"/>
          </w:tcPr>
          <w:p w:rsidR="001B6C20" w:rsidRPr="00B9336D" w:rsidRDefault="001B6C20" w:rsidP="001B6C20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맑은 고딕" w:hAnsi="맑은 고딕" w:cs="맑은 고딕"/>
                <w:b/>
                <w:color w:val="C00000"/>
                <w:sz w:val="22"/>
                <w:szCs w:val="22"/>
                <w:lang w:val="ko-KR"/>
              </w:rPr>
            </w:pPr>
            <w:r>
              <w:rPr>
                <w:rFonts w:ascii="맑은 고딕" w:hAnsi="맑은 고딕" w:cs="맑은 고딕" w:hint="eastAsia"/>
                <w:b/>
                <w:color w:val="C00000"/>
                <w:sz w:val="22"/>
                <w:szCs w:val="22"/>
                <w:lang w:val="ko-KR"/>
              </w:rPr>
              <w:t>작 성 일</w:t>
            </w:r>
          </w:p>
        </w:tc>
        <w:tc>
          <w:tcPr>
            <w:tcW w:w="2689" w:type="dxa"/>
            <w:tcBorders>
              <w:left w:val="single" w:sz="8" w:space="0" w:color="AEAAAA"/>
              <w:right w:val="single" w:sz="8" w:space="0" w:color="AEAAAA"/>
            </w:tcBorders>
            <w:shd w:val="clear" w:color="auto" w:fill="auto"/>
            <w:vAlign w:val="center"/>
          </w:tcPr>
          <w:p w:rsidR="001B6C20" w:rsidRPr="00B9336D" w:rsidRDefault="001B6C20" w:rsidP="001B6C20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auto"/>
              <w:rPr>
                <w:rFonts w:ascii="맑은 고딕" w:hAnsi="맑은 고딕" w:cs="맑은 고딕"/>
                <w:color w:val="0D0D0D"/>
                <w:sz w:val="22"/>
                <w:szCs w:val="22"/>
                <w:lang w:val="ko-KR"/>
              </w:rPr>
            </w:pPr>
            <w:r>
              <w:rPr>
                <w:rFonts w:ascii="맑은 고딕" w:hAnsi="맑은 고딕" w:cs="맑은 고딕" w:hint="eastAsia"/>
                <w:noProof/>
                <w:color w:val="0D0D0D"/>
                <w:sz w:val="22"/>
                <w:szCs w:val="22"/>
                <w:lang w:val="ko-KR"/>
              </w:rPr>
              <w:t>20</w:t>
            </w:r>
            <w:r>
              <w:rPr>
                <w:rFonts w:ascii="맑은 고딕" w:hAnsi="맑은 고딕" w:cs="맑은 고딕"/>
                <w:noProof/>
                <w:color w:val="0D0D0D"/>
                <w:sz w:val="22"/>
                <w:szCs w:val="22"/>
                <w:lang w:val="ko-KR"/>
              </w:rPr>
              <w:t>20</w:t>
            </w:r>
            <w:r>
              <w:rPr>
                <w:rFonts w:ascii="맑은 고딕" w:hAnsi="맑은 고딕" w:cs="맑은 고딕" w:hint="eastAsia"/>
                <w:noProof/>
                <w:color w:val="0D0D0D"/>
                <w:sz w:val="22"/>
                <w:szCs w:val="22"/>
                <w:lang w:val="ko-KR"/>
              </w:rPr>
              <w:t>.</w:t>
            </w:r>
            <w:r>
              <w:rPr>
                <w:rFonts w:ascii="맑은 고딕" w:hAnsi="맑은 고딕" w:cs="맑은 고딕"/>
                <w:noProof/>
                <w:color w:val="0D0D0D"/>
                <w:sz w:val="22"/>
                <w:szCs w:val="22"/>
                <w:lang w:val="ko-KR"/>
              </w:rPr>
              <w:t>01</w:t>
            </w:r>
            <w:r w:rsidRPr="00466CEA">
              <w:rPr>
                <w:rFonts w:ascii="맑은 고딕" w:hAnsi="맑은 고딕" w:cs="맑은 고딕" w:hint="eastAsia"/>
                <w:noProof/>
                <w:color w:val="0D0D0D"/>
                <w:sz w:val="22"/>
                <w:szCs w:val="22"/>
                <w:lang w:val="ko-KR"/>
              </w:rPr>
              <w:t>.</w:t>
            </w:r>
            <w:r>
              <w:rPr>
                <w:rFonts w:ascii="맑은 고딕" w:hAnsi="맑은 고딕" w:cs="맑은 고딕"/>
                <w:noProof/>
                <w:color w:val="0D0D0D"/>
                <w:sz w:val="22"/>
                <w:szCs w:val="22"/>
                <w:lang w:val="ko-KR"/>
              </w:rPr>
              <w:t>1</w:t>
            </w:r>
            <w:r w:rsidR="00414A9F">
              <w:rPr>
                <w:rFonts w:ascii="맑은 고딕" w:hAnsi="맑은 고딕" w:cs="맑은 고딕"/>
                <w:noProof/>
                <w:color w:val="0D0D0D"/>
                <w:sz w:val="22"/>
                <w:szCs w:val="22"/>
                <w:lang w:val="ko-KR"/>
              </w:rPr>
              <w:t>5</w:t>
            </w:r>
          </w:p>
        </w:tc>
      </w:tr>
      <w:tr w:rsidR="001B6C20" w:rsidRPr="00B9336D" w:rsidTr="00AD6177">
        <w:trPr>
          <w:trHeight w:val="507"/>
          <w:jc w:val="center"/>
        </w:trPr>
        <w:tc>
          <w:tcPr>
            <w:tcW w:w="2689" w:type="dxa"/>
            <w:tcBorders>
              <w:left w:val="single" w:sz="24" w:space="0" w:color="C00000"/>
              <w:right w:val="single" w:sz="8" w:space="0" w:color="AEAAAA"/>
            </w:tcBorders>
            <w:shd w:val="clear" w:color="auto" w:fill="auto"/>
            <w:vAlign w:val="center"/>
          </w:tcPr>
          <w:p w:rsidR="001B6C20" w:rsidRPr="00B9336D" w:rsidRDefault="001B6C20" w:rsidP="001B6C20">
            <w:pPr>
              <w:spacing w:line="360" w:lineRule="auto"/>
              <w:jc w:val="center"/>
              <w:rPr>
                <w:rFonts w:ascii="맑은 고딕" w:hAnsi="맑은 고딕"/>
                <w:b/>
                <w:noProof/>
                <w:sz w:val="22"/>
                <w:szCs w:val="22"/>
              </w:rPr>
            </w:pPr>
            <w:r w:rsidRPr="00B9336D">
              <w:rPr>
                <w:rFonts w:ascii="맑은 고딕" w:hAnsi="맑은 고딕" w:cs="맑은 고딕" w:hint="eastAsia"/>
                <w:b/>
                <w:color w:val="C00000"/>
                <w:sz w:val="22"/>
                <w:szCs w:val="22"/>
                <w:lang w:val="ko-KR"/>
              </w:rPr>
              <w:t>버    전</w:t>
            </w:r>
          </w:p>
        </w:tc>
        <w:tc>
          <w:tcPr>
            <w:tcW w:w="2689" w:type="dxa"/>
            <w:tcBorders>
              <w:left w:val="single" w:sz="8" w:space="0" w:color="AEAAAA"/>
              <w:right w:val="single" w:sz="8" w:space="0" w:color="AEAAAA"/>
            </w:tcBorders>
            <w:shd w:val="clear" w:color="auto" w:fill="auto"/>
            <w:vAlign w:val="center"/>
          </w:tcPr>
          <w:p w:rsidR="001B6C20" w:rsidRPr="007B7FAB" w:rsidRDefault="001B6C20" w:rsidP="001B6C20">
            <w:pPr>
              <w:spacing w:line="360" w:lineRule="auto"/>
              <w:jc w:val="center"/>
              <w:rPr>
                <w:rFonts w:ascii="맑은 고딕" w:hAnsi="맑은 고딕"/>
                <w:noProof/>
                <w:sz w:val="22"/>
                <w:szCs w:val="22"/>
              </w:rPr>
            </w:pPr>
            <w:r>
              <w:rPr>
                <w:rFonts w:ascii="맑은 고딕" w:hAnsi="맑은 고딕"/>
                <w:noProof/>
                <w:sz w:val="22"/>
                <w:szCs w:val="22"/>
              </w:rPr>
              <w:t>1.</w:t>
            </w:r>
            <w:r>
              <w:rPr>
                <w:rFonts w:ascii="맑은 고딕" w:hAnsi="맑은 고딕" w:hint="eastAsia"/>
                <w:noProof/>
                <w:sz w:val="22"/>
                <w:szCs w:val="22"/>
              </w:rPr>
              <w:t>0</w:t>
            </w:r>
          </w:p>
        </w:tc>
      </w:tr>
    </w:tbl>
    <w:p w:rsidR="00D97EE4" w:rsidRDefault="00D97EE4" w:rsidP="00D97EE4">
      <w:pPr>
        <w:spacing w:line="360" w:lineRule="auto"/>
      </w:pPr>
    </w:p>
    <w:p w:rsidR="004132BD" w:rsidRPr="00C03F02" w:rsidRDefault="004132BD" w:rsidP="00673208">
      <w:pPr>
        <w:spacing w:line="360" w:lineRule="auto"/>
      </w:pPr>
    </w:p>
    <w:p w:rsidR="00174F2B" w:rsidRPr="00C03F02" w:rsidRDefault="00174F2B" w:rsidP="00673208">
      <w:pPr>
        <w:spacing w:line="360" w:lineRule="auto"/>
      </w:pPr>
    </w:p>
    <w:p w:rsidR="00174F2B" w:rsidRPr="00C03F02" w:rsidRDefault="00174F2B" w:rsidP="00673208">
      <w:pPr>
        <w:spacing w:line="360" w:lineRule="auto"/>
      </w:pPr>
    </w:p>
    <w:p w:rsidR="00174F2B" w:rsidRPr="00C03F02" w:rsidRDefault="00174F2B" w:rsidP="00673208">
      <w:pPr>
        <w:spacing w:line="360" w:lineRule="auto"/>
      </w:pPr>
    </w:p>
    <w:p w:rsidR="00174F2B" w:rsidRPr="00C03F02" w:rsidRDefault="00174F2B" w:rsidP="00673208">
      <w:pPr>
        <w:spacing w:line="360" w:lineRule="auto"/>
      </w:pPr>
    </w:p>
    <w:p w:rsidR="00174F2B" w:rsidRDefault="00174F2B" w:rsidP="00174F2B"/>
    <w:p w:rsidR="00174F2B" w:rsidRPr="00C03F02" w:rsidRDefault="007A1A1B" w:rsidP="00174F2B">
      <w:pPr>
        <w:jc w:val="right"/>
      </w:pPr>
      <w:r w:rsidRPr="007A5149">
        <w:rPr>
          <w:noProof/>
        </w:rPr>
        <w:drawing>
          <wp:inline distT="0" distB="0" distL="0" distR="0" wp14:anchorId="03B06BD1" wp14:editId="01F80BFB">
            <wp:extent cx="2351405" cy="652780"/>
            <wp:effectExtent l="0" t="0" r="0" b="0"/>
            <wp:docPr id="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F2B" w:rsidRPr="003F166C" w:rsidRDefault="00174F2B" w:rsidP="004D2223">
      <w:pPr>
        <w:pStyle w:val="hstyle0"/>
        <w:ind w:right="600"/>
        <w:jc w:val="right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br w:type="page"/>
      </w:r>
    </w:p>
    <w:tbl>
      <w:tblPr>
        <w:tblpPr w:leftFromText="142" w:rightFromText="142" w:vertAnchor="text" w:horzAnchor="margin" w:tblpY="125"/>
        <w:tblW w:w="0" w:type="auto"/>
        <w:tblBorders>
          <w:top w:val="single" w:sz="18" w:space="0" w:color="1E497C"/>
          <w:bottom w:val="single" w:sz="18" w:space="0" w:color="1E497C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679"/>
        <w:gridCol w:w="4108"/>
        <w:gridCol w:w="1103"/>
        <w:gridCol w:w="1103"/>
      </w:tblGrid>
      <w:tr w:rsidR="00174F2B" w:rsidRPr="0039157A" w:rsidTr="00A54114">
        <w:trPr>
          <w:trHeight w:val="523"/>
        </w:trPr>
        <w:tc>
          <w:tcPr>
            <w:tcW w:w="9354" w:type="dxa"/>
            <w:gridSpan w:val="5"/>
            <w:tcBorders>
              <w:top w:val="single" w:sz="18" w:space="0" w:color="C00000"/>
              <w:bottom w:val="single" w:sz="4" w:space="0" w:color="808080"/>
            </w:tcBorders>
            <w:shd w:val="clear" w:color="auto" w:fill="A6A6A6"/>
            <w:vAlign w:val="center"/>
          </w:tcPr>
          <w:p w:rsidR="00174F2B" w:rsidRPr="002A5ADE" w:rsidRDefault="00174F2B" w:rsidP="007278F6">
            <w:pPr>
              <w:spacing w:line="240" w:lineRule="auto"/>
              <w:jc w:val="center"/>
              <w:rPr>
                <w:rFonts w:ascii="맑은 고딕" w:hAnsi="맑은 고딕"/>
                <w:b/>
                <w:color w:val="FFFFFF"/>
                <w:sz w:val="24"/>
                <w:szCs w:val="24"/>
              </w:rPr>
            </w:pPr>
            <w:r w:rsidRPr="002A5ADE">
              <w:rPr>
                <w:rFonts w:ascii="맑은 고딕" w:hAnsi="맑은 고딕" w:hint="eastAsia"/>
                <w:b/>
                <w:color w:val="FFFFFF"/>
                <w:sz w:val="24"/>
                <w:szCs w:val="24"/>
              </w:rPr>
              <w:lastRenderedPageBreak/>
              <w:t>문서 개정 이력표(Project Based)</w:t>
            </w:r>
          </w:p>
        </w:tc>
      </w:tr>
      <w:tr w:rsidR="00174F2B" w:rsidRPr="0039157A" w:rsidTr="00A54114">
        <w:trPr>
          <w:trHeight w:val="555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174F2B" w:rsidRPr="0039157A" w:rsidRDefault="00174F2B" w:rsidP="007278F6">
            <w:pPr>
              <w:jc w:val="center"/>
              <w:rPr>
                <w:b/>
              </w:rPr>
            </w:pPr>
            <w:r w:rsidRPr="0039157A">
              <w:rPr>
                <w:rFonts w:hint="eastAsia"/>
                <w:b/>
              </w:rPr>
              <w:t>문서명</w:t>
            </w:r>
          </w:p>
        </w:tc>
        <w:tc>
          <w:tcPr>
            <w:tcW w:w="799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174F2B" w:rsidRDefault="006B791E" w:rsidP="007278F6">
            <w:pPr>
              <w:jc w:val="left"/>
            </w:pPr>
            <w:r>
              <w:rPr>
                <w:rFonts w:hint="eastAsia"/>
              </w:rPr>
              <w:t>운영자매뉴얼</w:t>
            </w:r>
          </w:p>
        </w:tc>
      </w:tr>
      <w:tr w:rsidR="00174F2B" w:rsidRPr="0039157A" w:rsidTr="00A54114">
        <w:trPr>
          <w:trHeight w:val="367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174F2B" w:rsidRPr="0051590D" w:rsidRDefault="00174F2B" w:rsidP="007278F6">
            <w:pPr>
              <w:jc w:val="center"/>
              <w:rPr>
                <w:b/>
              </w:rPr>
            </w:pPr>
            <w:r w:rsidRPr="0051590D">
              <w:rPr>
                <w:rFonts w:hint="eastAsia"/>
                <w:b/>
              </w:rPr>
              <w:t>버전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174F2B" w:rsidRPr="0051590D" w:rsidRDefault="00174F2B" w:rsidP="007278F6">
            <w:pPr>
              <w:jc w:val="center"/>
              <w:rPr>
                <w:b/>
              </w:rPr>
            </w:pPr>
            <w:r w:rsidRPr="0051590D">
              <w:rPr>
                <w:rFonts w:hint="eastAsia"/>
                <w:b/>
              </w:rPr>
              <w:t>날짜</w:t>
            </w: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174F2B" w:rsidRPr="0051590D" w:rsidRDefault="00174F2B" w:rsidP="007278F6">
            <w:pPr>
              <w:jc w:val="center"/>
              <w:rPr>
                <w:b/>
              </w:rPr>
            </w:pPr>
            <w:r w:rsidRPr="0051590D">
              <w:rPr>
                <w:rFonts w:hint="eastAsia"/>
                <w:b/>
              </w:rPr>
              <w:t>내용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174F2B" w:rsidRPr="0051590D" w:rsidRDefault="00174F2B" w:rsidP="007278F6">
            <w:pPr>
              <w:jc w:val="center"/>
              <w:rPr>
                <w:b/>
              </w:rPr>
            </w:pPr>
            <w:r w:rsidRPr="0051590D">
              <w:rPr>
                <w:rFonts w:hint="eastAsia"/>
                <w:b/>
              </w:rPr>
              <w:t>작성자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  <w:vAlign w:val="center"/>
          </w:tcPr>
          <w:p w:rsidR="00174F2B" w:rsidRPr="0051590D" w:rsidRDefault="00174F2B" w:rsidP="007278F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승인자</w:t>
            </w: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/>
                <w:noProof/>
              </w:rPr>
              <w:t>0.1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 w:rsidRPr="00466CEA">
              <w:rPr>
                <w:rFonts w:ascii="맑은 고딕" w:hAnsi="맑은 고딕" w:cs="맑은 고딕" w:hint="eastAsia"/>
                <w:noProof/>
                <w:color w:val="0D0D0D"/>
                <w:lang w:val="ko-KR"/>
              </w:rPr>
              <w:t>201</w:t>
            </w:r>
            <w:r>
              <w:rPr>
                <w:rFonts w:ascii="맑은 고딕" w:hAnsi="맑은 고딕" w:cs="맑은 고딕" w:hint="eastAsia"/>
                <w:noProof/>
                <w:color w:val="0D0D0D"/>
                <w:lang w:val="ko-KR"/>
              </w:rPr>
              <w:t>9</w:t>
            </w:r>
            <w:r w:rsidRPr="00466CEA">
              <w:rPr>
                <w:rFonts w:ascii="맑은 고딕" w:hAnsi="맑은 고딕" w:cs="맑은 고딕" w:hint="eastAsia"/>
                <w:noProof/>
                <w:color w:val="0D0D0D"/>
                <w:lang w:val="ko-KR"/>
              </w:rPr>
              <w:t>.</w:t>
            </w:r>
            <w:r>
              <w:rPr>
                <w:rFonts w:ascii="맑은 고딕" w:hAnsi="맑은 고딕" w:cs="맑은 고딕"/>
                <w:noProof/>
                <w:color w:val="0D0D0D"/>
                <w:lang w:val="ko-KR"/>
              </w:rPr>
              <w:t>12.27</w:t>
            </w: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left"/>
              <w:rPr>
                <w:rFonts w:ascii="맑은 고딕" w:hAnsi="맑은 고딕"/>
                <w:szCs w:val="22"/>
              </w:rPr>
            </w:pPr>
            <w:r w:rsidRPr="00466CEA">
              <w:rPr>
                <w:rFonts w:ascii="맑은 고딕" w:hAnsi="맑은 고딕" w:hint="eastAsia"/>
                <w:noProof/>
              </w:rPr>
              <w:t>최초 제정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 w:hint="eastAsia"/>
                <w:noProof/>
              </w:rPr>
              <w:t>최용준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  <w:r>
              <w:rPr>
                <w:rFonts w:ascii="맑은 고딕" w:hAnsi="맑은 고딕" w:hint="eastAsia"/>
                <w:noProof/>
              </w:rPr>
              <w:t>한완수</w:t>
            </w: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/>
                <w:noProof/>
              </w:rPr>
              <w:t>0.8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 w:rsidRPr="00466CEA">
              <w:rPr>
                <w:rFonts w:ascii="맑은 고딕" w:hAnsi="맑은 고딕" w:cs="맑은 고딕" w:hint="eastAsia"/>
                <w:noProof/>
                <w:color w:val="0D0D0D"/>
                <w:lang w:val="ko-KR"/>
              </w:rPr>
              <w:t>20</w:t>
            </w:r>
            <w:r>
              <w:rPr>
                <w:rFonts w:ascii="맑은 고딕" w:hAnsi="맑은 고딕" w:cs="맑은 고딕"/>
                <w:noProof/>
                <w:color w:val="0D0D0D"/>
                <w:lang w:val="ko-KR"/>
              </w:rPr>
              <w:t>20</w:t>
            </w:r>
            <w:r w:rsidRPr="00466CEA">
              <w:rPr>
                <w:rFonts w:ascii="맑은 고딕" w:hAnsi="맑은 고딕" w:cs="맑은 고딕" w:hint="eastAsia"/>
                <w:noProof/>
                <w:color w:val="0D0D0D"/>
                <w:lang w:val="ko-KR"/>
              </w:rPr>
              <w:t>.</w:t>
            </w:r>
            <w:r>
              <w:rPr>
                <w:rFonts w:ascii="맑은 고딕" w:hAnsi="맑은 고딕" w:cs="맑은 고딕"/>
                <w:noProof/>
                <w:color w:val="0D0D0D"/>
                <w:lang w:val="ko-KR"/>
              </w:rPr>
              <w:t>01.06</w:t>
            </w: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left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 w:hint="eastAsia"/>
                <w:noProof/>
              </w:rPr>
              <w:t>문서 내용 작성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 w:hint="eastAsia"/>
                <w:noProof/>
              </w:rPr>
              <w:t>최용준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  <w:r>
              <w:rPr>
                <w:rFonts w:ascii="맑은 고딕" w:hAnsi="맑은 고딕" w:hint="eastAsia"/>
                <w:noProof/>
              </w:rPr>
              <w:t>한완수</w:t>
            </w: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/>
                <w:noProof/>
              </w:rPr>
              <w:t>0.9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 w:rsidRPr="00466CEA">
              <w:rPr>
                <w:rFonts w:ascii="맑은 고딕" w:hAnsi="맑은 고딕" w:cs="맑은 고딕" w:hint="eastAsia"/>
                <w:noProof/>
                <w:color w:val="0D0D0D"/>
                <w:lang w:val="ko-KR"/>
              </w:rPr>
              <w:t>20</w:t>
            </w:r>
            <w:r>
              <w:rPr>
                <w:rFonts w:ascii="맑은 고딕" w:hAnsi="맑은 고딕" w:cs="맑은 고딕"/>
                <w:noProof/>
                <w:color w:val="0D0D0D"/>
                <w:lang w:val="ko-KR"/>
              </w:rPr>
              <w:t>20</w:t>
            </w:r>
            <w:r w:rsidRPr="00466CEA">
              <w:rPr>
                <w:rFonts w:ascii="맑은 고딕" w:hAnsi="맑은 고딕" w:cs="맑은 고딕" w:hint="eastAsia"/>
                <w:noProof/>
                <w:color w:val="0D0D0D"/>
                <w:lang w:val="ko-KR"/>
              </w:rPr>
              <w:t>.</w:t>
            </w:r>
            <w:r>
              <w:rPr>
                <w:rFonts w:ascii="맑은 고딕" w:hAnsi="맑은 고딕" w:cs="맑은 고딕"/>
                <w:noProof/>
                <w:color w:val="0D0D0D"/>
                <w:lang w:val="ko-KR"/>
              </w:rPr>
              <w:t>01.13</w:t>
            </w: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left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 w:hint="eastAsia"/>
                <w:szCs w:val="22"/>
              </w:rPr>
              <w:t>하드웨어 설계 내용 추가 작성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 w:hint="eastAsia"/>
                <w:noProof/>
              </w:rPr>
              <w:t>최용준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  <w:r>
              <w:rPr>
                <w:rFonts w:ascii="맑은 고딕" w:hAnsi="맑은 고딕" w:hint="eastAsia"/>
                <w:noProof/>
              </w:rPr>
              <w:t>한완수</w:t>
            </w: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/>
                <w:noProof/>
              </w:rPr>
              <w:t>1.0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 w:rsidRPr="00466CEA">
              <w:rPr>
                <w:rFonts w:ascii="맑은 고딕" w:hAnsi="맑은 고딕" w:cs="맑은 고딕" w:hint="eastAsia"/>
                <w:noProof/>
                <w:color w:val="0D0D0D"/>
                <w:lang w:val="ko-KR"/>
              </w:rPr>
              <w:t>20</w:t>
            </w:r>
            <w:r>
              <w:rPr>
                <w:rFonts w:ascii="맑은 고딕" w:hAnsi="맑은 고딕" w:cs="맑은 고딕"/>
                <w:noProof/>
                <w:color w:val="0D0D0D"/>
                <w:lang w:val="ko-KR"/>
              </w:rPr>
              <w:t>20</w:t>
            </w:r>
            <w:r w:rsidRPr="00466CEA">
              <w:rPr>
                <w:rFonts w:ascii="맑은 고딕" w:hAnsi="맑은 고딕" w:cs="맑은 고딕" w:hint="eastAsia"/>
                <w:noProof/>
                <w:color w:val="0D0D0D"/>
                <w:lang w:val="ko-KR"/>
              </w:rPr>
              <w:t>.</w:t>
            </w:r>
            <w:r>
              <w:rPr>
                <w:rFonts w:ascii="맑은 고딕" w:hAnsi="맑은 고딕" w:cs="맑은 고딕"/>
                <w:noProof/>
                <w:color w:val="0D0D0D"/>
                <w:lang w:val="ko-KR"/>
              </w:rPr>
              <w:t>01.15</w:t>
            </w: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left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 w:hint="eastAsia"/>
                <w:noProof/>
              </w:rPr>
              <w:t>문서 수정 및 오류 검사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  <w:r>
              <w:rPr>
                <w:rFonts w:ascii="맑은 고딕" w:hAnsi="맑은 고딕" w:hint="eastAsia"/>
                <w:noProof/>
              </w:rPr>
              <w:t>최용준</w:t>
            </w: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  <w:r>
              <w:rPr>
                <w:rFonts w:ascii="맑은 고딕" w:hAnsi="맑은 고딕" w:hint="eastAsia"/>
                <w:noProof/>
              </w:rPr>
              <w:t>한완수</w:t>
            </w: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left"/>
              <w:rPr>
                <w:rFonts w:ascii="맑은 고딕" w:hAnsi="맑은 고딕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5713DB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E3250E" w:rsidRDefault="001B6C20" w:rsidP="001B6C20">
            <w:pPr>
              <w:jc w:val="left"/>
              <w:rPr>
                <w:rFonts w:ascii="맑은 고딕" w:hAnsi="맑은 고딕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7B00D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E3250E" w:rsidRDefault="001B6C20" w:rsidP="001B6C20">
            <w:pPr>
              <w:jc w:val="left"/>
              <w:rPr>
                <w:rFonts w:ascii="맑은 고딕" w:hAnsi="맑은 고딕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55186C" w:rsidRDefault="001B6C20" w:rsidP="001B6C20">
            <w:pPr>
              <w:jc w:val="center"/>
              <w:rPr>
                <w:rFonts w:ascii="맑은 고딕" w:hAnsi="맑은 고딕"/>
                <w:szCs w:val="22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54"/>
        </w:trPr>
        <w:tc>
          <w:tcPr>
            <w:tcW w:w="1361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  <w:tr w:rsidR="001B6C20" w:rsidRPr="0039157A" w:rsidTr="00A54114">
        <w:trPr>
          <w:trHeight w:val="561"/>
        </w:trPr>
        <w:tc>
          <w:tcPr>
            <w:tcW w:w="1361" w:type="dxa"/>
            <w:tcBorders>
              <w:top w:val="single" w:sz="4" w:space="0" w:color="808080"/>
              <w:bottom w:val="single" w:sz="18" w:space="0" w:color="C0000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18" w:space="0" w:color="C0000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spacing w:line="240" w:lineRule="auto"/>
              <w:jc w:val="center"/>
              <w:rPr>
                <w:rFonts w:ascii="맑은 고딕" w:hAnsi="맑은 고딕" w:cs="맑은 고딕"/>
                <w:color w:val="0D0D0D"/>
                <w:lang w:val="ko-KR"/>
              </w:rPr>
            </w:pPr>
          </w:p>
        </w:tc>
        <w:tc>
          <w:tcPr>
            <w:tcW w:w="4108" w:type="dxa"/>
            <w:tcBorders>
              <w:top w:val="single" w:sz="4" w:space="0" w:color="808080"/>
              <w:left w:val="single" w:sz="4" w:space="0" w:color="808080"/>
              <w:bottom w:val="single" w:sz="18" w:space="0" w:color="C00000"/>
              <w:right w:val="single" w:sz="4" w:space="0" w:color="808080"/>
            </w:tcBorders>
            <w:shd w:val="clear" w:color="auto" w:fill="auto"/>
            <w:vAlign w:val="center"/>
          </w:tcPr>
          <w:p w:rsidR="001B6C20" w:rsidRPr="007278F6" w:rsidRDefault="001B6C20" w:rsidP="001B6C20">
            <w:pPr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18" w:space="0" w:color="C00000"/>
              <w:right w:val="single" w:sz="4" w:space="0" w:color="808080"/>
            </w:tcBorders>
            <w:shd w:val="clear" w:color="auto" w:fill="auto"/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1103" w:type="dxa"/>
            <w:tcBorders>
              <w:top w:val="single" w:sz="4" w:space="0" w:color="808080"/>
              <w:left w:val="single" w:sz="4" w:space="0" w:color="808080"/>
              <w:bottom w:val="single" w:sz="18" w:space="0" w:color="C00000"/>
            </w:tcBorders>
            <w:vAlign w:val="center"/>
          </w:tcPr>
          <w:p w:rsidR="001B6C20" w:rsidRDefault="001B6C20" w:rsidP="001B6C20">
            <w:pPr>
              <w:jc w:val="center"/>
              <w:rPr>
                <w:rFonts w:ascii="맑은 고딕" w:hAnsi="맑은 고딕"/>
              </w:rPr>
            </w:pPr>
          </w:p>
        </w:tc>
      </w:tr>
    </w:tbl>
    <w:p w:rsidR="006B5B64" w:rsidRPr="003F166C" w:rsidRDefault="006B5B64" w:rsidP="006B5B64">
      <w:pPr>
        <w:pStyle w:val="hstyle0"/>
        <w:jc w:val="right"/>
        <w:rPr>
          <w:rFonts w:ascii="맑은 고딕" w:eastAsia="맑은 고딕" w:hAnsi="맑은 고딕"/>
        </w:rPr>
      </w:pPr>
    </w:p>
    <w:p w:rsidR="00C45BAB" w:rsidRPr="00840304" w:rsidRDefault="00840304" w:rsidP="00840304">
      <w:pPr>
        <w:jc w:val="center"/>
        <w:rPr>
          <w:rFonts w:ascii="맑은 고딕" w:hAnsi="맑은 고딕"/>
          <w:b/>
          <w:sz w:val="32"/>
          <w:szCs w:val="32"/>
        </w:rPr>
      </w:pPr>
      <w:r>
        <w:rPr>
          <w:rFonts w:ascii="맑은 고딕" w:hAnsi="맑은 고딕"/>
        </w:rPr>
        <w:br w:type="page"/>
      </w:r>
      <w:bookmarkStart w:id="0" w:name="_Toc46146067"/>
      <w:bookmarkStart w:id="1" w:name="_Toc46545797"/>
      <w:bookmarkStart w:id="2" w:name="_Toc46545877"/>
      <w:bookmarkStart w:id="3" w:name="_Toc46545915"/>
      <w:bookmarkStart w:id="4" w:name="_Toc46547516"/>
      <w:r w:rsidR="00C45BAB" w:rsidRPr="00840304">
        <w:rPr>
          <w:rFonts w:ascii="맑은 고딕" w:hAnsi="맑은 고딕"/>
          <w:b/>
          <w:sz w:val="32"/>
          <w:szCs w:val="32"/>
          <w:lang w:val="ko-KR"/>
        </w:rPr>
        <w:lastRenderedPageBreak/>
        <w:t>목</w:t>
      </w:r>
      <w:r w:rsidR="00C45BAB" w:rsidRPr="00840304">
        <w:rPr>
          <w:rFonts w:ascii="맑은 고딕" w:hAnsi="맑은 고딕" w:hint="eastAsia"/>
          <w:b/>
          <w:sz w:val="32"/>
          <w:szCs w:val="32"/>
          <w:lang w:val="ko-KR"/>
        </w:rPr>
        <w:t xml:space="preserve">  </w:t>
      </w:r>
      <w:r w:rsidR="00C45BAB" w:rsidRPr="00840304">
        <w:rPr>
          <w:rFonts w:ascii="맑은 고딕" w:hAnsi="맑은 고딕"/>
          <w:b/>
          <w:sz w:val="32"/>
          <w:szCs w:val="32"/>
          <w:lang w:val="ko-KR"/>
        </w:rPr>
        <w:t>차</w:t>
      </w:r>
    </w:p>
    <w:p w:rsidR="00160E0A" w:rsidRDefault="00396EF9">
      <w:pPr>
        <w:pStyle w:val="1"/>
        <w:rPr>
          <w:rFonts w:asciiTheme="minorHAnsi" w:hAnsiTheme="minorHAnsi" w:cstheme="minorBidi"/>
          <w:kern w:val="2"/>
          <w:sz w:val="20"/>
          <w:szCs w:val="22"/>
        </w:rPr>
      </w:pPr>
      <w:r w:rsidRPr="006D34E0">
        <w:rPr>
          <w:szCs w:val="24"/>
        </w:rPr>
        <w:fldChar w:fldCharType="begin"/>
      </w:r>
      <w:r w:rsidRPr="006D34E0">
        <w:rPr>
          <w:szCs w:val="24"/>
        </w:rPr>
        <w:instrText xml:space="preserve"> TOC \o "1-3" \h \z \u </w:instrText>
      </w:r>
      <w:r w:rsidRPr="006D34E0">
        <w:rPr>
          <w:szCs w:val="24"/>
        </w:rPr>
        <w:fldChar w:fldCharType="separate"/>
      </w:r>
      <w:hyperlink w:anchor="_Toc30414523" w:history="1">
        <w:r w:rsidR="00160E0A" w:rsidRPr="00E1322C">
          <w:rPr>
            <w:rStyle w:val="ab"/>
          </w:rPr>
          <w:t>1. 개요</w:t>
        </w:r>
        <w:r w:rsidR="00160E0A">
          <w:rPr>
            <w:webHidden/>
          </w:rPr>
          <w:tab/>
        </w:r>
        <w:r w:rsidR="00160E0A">
          <w:rPr>
            <w:webHidden/>
          </w:rPr>
          <w:fldChar w:fldCharType="begin"/>
        </w:r>
        <w:r w:rsidR="00160E0A">
          <w:rPr>
            <w:webHidden/>
          </w:rPr>
          <w:instrText xml:space="preserve"> PAGEREF _Toc30414523 \h </w:instrText>
        </w:r>
        <w:r w:rsidR="00160E0A">
          <w:rPr>
            <w:webHidden/>
          </w:rPr>
        </w:r>
        <w:r w:rsidR="00160E0A">
          <w:rPr>
            <w:webHidden/>
          </w:rPr>
          <w:fldChar w:fldCharType="separate"/>
        </w:r>
        <w:r w:rsidR="00160E0A">
          <w:rPr>
            <w:webHidden/>
          </w:rPr>
          <w:t>5</w:t>
        </w:r>
        <w:r w:rsidR="00160E0A">
          <w:rPr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24" w:history="1">
        <w:r w:rsidR="00160E0A" w:rsidRPr="00E1322C">
          <w:rPr>
            <w:rStyle w:val="ab"/>
            <w:noProof/>
          </w:rPr>
          <w:t>1.1 목적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_Toc30414524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5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25" w:history="1">
        <w:r w:rsidR="00160E0A" w:rsidRPr="00E1322C">
          <w:rPr>
            <w:rStyle w:val="ab"/>
            <w:noProof/>
          </w:rPr>
          <w:t>1.2 주요내용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_Toc30414525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5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1"/>
        <w:rPr>
          <w:rFonts w:asciiTheme="minorHAnsi" w:hAnsiTheme="minorHAnsi" w:cstheme="minorBidi"/>
          <w:kern w:val="2"/>
          <w:sz w:val="20"/>
          <w:szCs w:val="22"/>
        </w:rPr>
      </w:pPr>
      <w:hyperlink w:anchor="_Toc30414526" w:history="1">
        <w:r w:rsidR="00160E0A" w:rsidRPr="00E1322C">
          <w:rPr>
            <w:rStyle w:val="ab"/>
          </w:rPr>
          <w:t>2. 도입내역</w:t>
        </w:r>
        <w:r w:rsidR="00160E0A">
          <w:rPr>
            <w:webHidden/>
          </w:rPr>
          <w:tab/>
        </w:r>
        <w:r w:rsidR="00160E0A">
          <w:rPr>
            <w:webHidden/>
          </w:rPr>
          <w:fldChar w:fldCharType="begin"/>
        </w:r>
        <w:r w:rsidR="00160E0A">
          <w:rPr>
            <w:webHidden/>
          </w:rPr>
          <w:instrText xml:space="preserve"> PAGEREF _Toc30414526 \h </w:instrText>
        </w:r>
        <w:r w:rsidR="00160E0A">
          <w:rPr>
            <w:webHidden/>
          </w:rPr>
        </w:r>
        <w:r w:rsidR="00160E0A">
          <w:rPr>
            <w:webHidden/>
          </w:rPr>
          <w:fldChar w:fldCharType="separate"/>
        </w:r>
        <w:r w:rsidR="00160E0A">
          <w:rPr>
            <w:webHidden/>
          </w:rPr>
          <w:t>6</w:t>
        </w:r>
        <w:r w:rsidR="00160E0A">
          <w:rPr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27" w:history="1">
        <w:r w:rsidR="00160E0A" w:rsidRPr="00E1322C">
          <w:rPr>
            <w:rStyle w:val="ab"/>
            <w:noProof/>
          </w:rPr>
          <w:t>2.1 하드웨어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_Toc30414527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6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28" w:history="1">
        <w:r w:rsidR="00160E0A" w:rsidRPr="00E1322C">
          <w:rPr>
            <w:rStyle w:val="ab"/>
            <w:noProof/>
          </w:rPr>
          <w:t>2.2 소프트웨어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_Toc30414528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7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1"/>
        <w:rPr>
          <w:rFonts w:asciiTheme="minorHAnsi" w:hAnsiTheme="minorHAnsi" w:cstheme="minorBidi"/>
          <w:kern w:val="2"/>
          <w:sz w:val="20"/>
          <w:szCs w:val="22"/>
        </w:rPr>
      </w:pPr>
      <w:hyperlink w:anchor="_Toc30414529" w:history="1">
        <w:r w:rsidR="00160E0A" w:rsidRPr="00E1322C">
          <w:rPr>
            <w:rStyle w:val="ab"/>
          </w:rPr>
          <w:t>3. 인프라 구성</w:t>
        </w:r>
        <w:r w:rsidR="00160E0A">
          <w:rPr>
            <w:webHidden/>
          </w:rPr>
          <w:tab/>
        </w:r>
        <w:r w:rsidR="00160E0A">
          <w:rPr>
            <w:webHidden/>
          </w:rPr>
          <w:fldChar w:fldCharType="begin"/>
        </w:r>
        <w:r w:rsidR="00160E0A">
          <w:rPr>
            <w:webHidden/>
          </w:rPr>
          <w:instrText xml:space="preserve"> PAGEREF _Toc30414529 \h </w:instrText>
        </w:r>
        <w:r w:rsidR="00160E0A">
          <w:rPr>
            <w:webHidden/>
          </w:rPr>
        </w:r>
        <w:r w:rsidR="00160E0A">
          <w:rPr>
            <w:webHidden/>
          </w:rPr>
          <w:fldChar w:fldCharType="separate"/>
        </w:r>
        <w:r w:rsidR="00160E0A">
          <w:rPr>
            <w:webHidden/>
          </w:rPr>
          <w:t>8</w:t>
        </w:r>
        <w:r w:rsidR="00160E0A">
          <w:rPr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30" w:history="1">
        <w:r w:rsidR="00160E0A" w:rsidRPr="00E1322C">
          <w:rPr>
            <w:rStyle w:val="ab"/>
            <w:noProof/>
          </w:rPr>
          <w:t>3.1 구성도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_Toc30414530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31" w:history="1">
        <w:r w:rsidR="00160E0A" w:rsidRPr="00E1322C">
          <w:rPr>
            <w:rStyle w:val="ab"/>
            <w:noProof/>
          </w:rPr>
          <w:t>3.1.1 H/W구성도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_Toc30414531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32" w:history="1">
        <w:r w:rsidR="00160E0A" w:rsidRPr="00E1322C">
          <w:rPr>
            <w:rStyle w:val="ab"/>
            <w:noProof/>
          </w:rPr>
          <w:t>3.1.2 S/W구성도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_Toc30414532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9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33" w:history="1">
        <w:r w:rsidR="00160E0A" w:rsidRPr="00E1322C">
          <w:rPr>
            <w:rStyle w:val="ab"/>
            <w:noProof/>
          </w:rPr>
          <w:t>3.2 통합서버 구성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_Toc30414533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10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34" w:history="1">
        <w:r w:rsidR="00160E0A" w:rsidRPr="00E1322C">
          <w:rPr>
            <w:rStyle w:val="ab"/>
            <w:noProof/>
          </w:rPr>
          <w:t>3.2.1 통합서버 자원 할당 내역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_Toc30414534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10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35" w:history="1">
        <w:r w:rsidR="00160E0A" w:rsidRPr="00E1322C">
          <w:rPr>
            <w:rStyle w:val="ab"/>
            <w:noProof/>
          </w:rPr>
          <w:t>3.2.2 서버 Kernel Parameter 및 JDK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_Toc30414535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21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36" w:history="1">
        <w:r w:rsidR="00160E0A" w:rsidRPr="00E1322C">
          <w:rPr>
            <w:rStyle w:val="ab"/>
            <w:noProof/>
          </w:rPr>
          <w:t>3.2.3 서버 디스크 구성 현황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_Toc30414536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22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37" w:history="1">
        <w:r w:rsidR="00160E0A" w:rsidRPr="00E1322C">
          <w:rPr>
            <w:rStyle w:val="ab"/>
            <w:noProof/>
          </w:rPr>
          <w:t>3.2.4 서버 계정 현황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_Toc30414537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23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38" w:history="1">
        <w:r w:rsidR="00160E0A" w:rsidRPr="00E1322C">
          <w:rPr>
            <w:rStyle w:val="ab"/>
            <w:noProof/>
          </w:rPr>
          <w:t>3.2.5 서버 IP Address 현황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_Toc30414538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24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39" w:history="1">
        <w:r w:rsidR="00160E0A" w:rsidRPr="00E1322C">
          <w:rPr>
            <w:rStyle w:val="ab"/>
            <w:noProof/>
          </w:rPr>
          <w:t>3.3 소프트웨어 구성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_Toc30414539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25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40" w:history="1">
        <w:r w:rsidR="00160E0A" w:rsidRPr="00E1322C">
          <w:rPr>
            <w:rStyle w:val="ab"/>
            <w:noProof/>
          </w:rPr>
          <w:t>3.3.1 WebTier 구성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_Toc30414540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25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41" w:history="1">
        <w:r w:rsidR="00160E0A" w:rsidRPr="00E1322C">
          <w:rPr>
            <w:rStyle w:val="ab"/>
            <w:noProof/>
          </w:rPr>
          <w:t>3.3.2 WebLogic 구성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_Toc30414541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29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42" w:history="1">
        <w:r w:rsidR="00160E0A" w:rsidRPr="00E1322C">
          <w:rPr>
            <w:rStyle w:val="ab"/>
            <w:noProof/>
          </w:rPr>
          <w:t>3.3.3 Oracle 구성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_Toc30414542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33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43" w:history="1">
        <w:r w:rsidR="00160E0A" w:rsidRPr="00E1322C">
          <w:rPr>
            <w:rStyle w:val="ab"/>
            <w:noProof/>
          </w:rPr>
          <w:t>3.3.4 DB 암호화(D' Amo) 구성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_Toc30414543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38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44" w:history="1">
        <w:r w:rsidR="00160E0A" w:rsidRPr="00E1322C">
          <w:rPr>
            <w:rStyle w:val="ab"/>
            <w:noProof/>
          </w:rPr>
          <w:t>3.3.5 백업 Agent(Netbakcup) 구성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_Toc30414544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41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45" w:history="1">
        <w:r w:rsidR="00160E0A" w:rsidRPr="00E1322C">
          <w:rPr>
            <w:rStyle w:val="ab"/>
            <w:noProof/>
          </w:rPr>
          <w:t>3.3.6 서버보안(SecuveTOS) 구성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_Toc30414545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46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46" w:history="1">
        <w:r w:rsidR="00160E0A" w:rsidRPr="00E1322C">
          <w:rPr>
            <w:rStyle w:val="ab"/>
            <w:noProof/>
          </w:rPr>
          <w:t>3.3.7 연계 Agent(MegaWare) 구성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_Toc30414546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47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1"/>
        <w:rPr>
          <w:rFonts w:asciiTheme="minorHAnsi" w:hAnsiTheme="minorHAnsi" w:cstheme="minorBidi"/>
          <w:kern w:val="2"/>
          <w:sz w:val="20"/>
          <w:szCs w:val="22"/>
        </w:rPr>
      </w:pPr>
      <w:hyperlink w:anchor="_Toc30414547" w:history="1">
        <w:r w:rsidR="00160E0A" w:rsidRPr="00E1322C">
          <w:rPr>
            <w:rStyle w:val="ab"/>
          </w:rPr>
          <w:t>4. 운영절차</w:t>
        </w:r>
        <w:r w:rsidR="00160E0A">
          <w:rPr>
            <w:webHidden/>
          </w:rPr>
          <w:tab/>
        </w:r>
        <w:r w:rsidR="00160E0A">
          <w:rPr>
            <w:webHidden/>
          </w:rPr>
          <w:fldChar w:fldCharType="begin"/>
        </w:r>
        <w:r w:rsidR="00160E0A">
          <w:rPr>
            <w:webHidden/>
          </w:rPr>
          <w:instrText xml:space="preserve"> PAGEREF _Toc30414547 \h </w:instrText>
        </w:r>
        <w:r w:rsidR="00160E0A">
          <w:rPr>
            <w:webHidden/>
          </w:rPr>
        </w:r>
        <w:r w:rsidR="00160E0A">
          <w:rPr>
            <w:webHidden/>
          </w:rPr>
          <w:fldChar w:fldCharType="separate"/>
        </w:r>
        <w:r w:rsidR="00160E0A">
          <w:rPr>
            <w:webHidden/>
          </w:rPr>
          <w:t>52</w:t>
        </w:r>
        <w:r w:rsidR="00160E0A">
          <w:rPr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48" w:history="1">
        <w:r w:rsidR="00160E0A" w:rsidRPr="00E1322C">
          <w:rPr>
            <w:rStyle w:val="ab"/>
            <w:noProof/>
          </w:rPr>
          <w:t>4.1 WebTier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_Toc30414548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52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49" w:history="1">
        <w:r w:rsidR="00160E0A" w:rsidRPr="00E1322C">
          <w:rPr>
            <w:rStyle w:val="ab"/>
            <w:noProof/>
          </w:rPr>
          <w:t>4.1.1 기동 및 중지 절차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_Toc30414549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52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50" w:history="1">
        <w:r w:rsidR="00160E0A" w:rsidRPr="00E1322C">
          <w:rPr>
            <w:rStyle w:val="ab"/>
            <w:noProof/>
          </w:rPr>
          <w:t>4.1.2 운영방식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_Toc30414550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53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51" w:history="1">
        <w:r w:rsidR="00160E0A" w:rsidRPr="00E1322C">
          <w:rPr>
            <w:rStyle w:val="ab"/>
            <w:noProof/>
          </w:rPr>
          <w:t>4.2 WebLogic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_Toc30414551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54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52" w:history="1">
        <w:r w:rsidR="00160E0A" w:rsidRPr="00E1322C">
          <w:rPr>
            <w:rStyle w:val="ab"/>
            <w:noProof/>
          </w:rPr>
          <w:t>4.2.1 기동 및 중지 절차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_Toc30414552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54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53" w:history="1">
        <w:r w:rsidR="00160E0A" w:rsidRPr="00E1322C">
          <w:rPr>
            <w:rStyle w:val="ab"/>
            <w:noProof/>
          </w:rPr>
          <w:t>4.2.2 운영방식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_Toc30414553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57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54" w:history="1">
        <w:r w:rsidR="00160E0A" w:rsidRPr="00E1322C">
          <w:rPr>
            <w:rStyle w:val="ab"/>
            <w:noProof/>
          </w:rPr>
          <w:t>4.3 Oracle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_Toc30414554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62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55" w:history="1">
        <w:r w:rsidR="00160E0A" w:rsidRPr="00E1322C">
          <w:rPr>
            <w:rStyle w:val="ab"/>
            <w:noProof/>
          </w:rPr>
          <w:t>4.3.1 기동 및 중지 절차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_Toc30414555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62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56" w:history="1">
        <w:r w:rsidR="00160E0A" w:rsidRPr="00E1322C">
          <w:rPr>
            <w:rStyle w:val="ab"/>
            <w:noProof/>
          </w:rPr>
          <w:t>4.3.2 운영방식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_Toc30414556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73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57" w:history="1">
        <w:r w:rsidR="00160E0A" w:rsidRPr="00E1322C">
          <w:rPr>
            <w:rStyle w:val="ab"/>
            <w:noProof/>
          </w:rPr>
          <w:t>4.4 DB 암호화(D' Amo)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_Toc30414557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76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58" w:history="1">
        <w:r w:rsidR="00160E0A" w:rsidRPr="00E1322C">
          <w:rPr>
            <w:rStyle w:val="ab"/>
            <w:noProof/>
          </w:rPr>
          <w:t>4.4.1 기동 및 중지 절차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_Toc30414558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76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59" w:history="1">
        <w:r w:rsidR="00160E0A" w:rsidRPr="00E1322C">
          <w:rPr>
            <w:rStyle w:val="ab"/>
            <w:noProof/>
          </w:rPr>
          <w:t>4.4.2 운영방식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_Toc30414559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76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60" w:history="1">
        <w:r w:rsidR="00160E0A" w:rsidRPr="00E1322C">
          <w:rPr>
            <w:rStyle w:val="ab"/>
            <w:noProof/>
          </w:rPr>
          <w:t>4.5 백업 Agent(Netbakcup)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_Toc30414560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78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61" w:history="1">
        <w:r w:rsidR="00160E0A" w:rsidRPr="00E1322C">
          <w:rPr>
            <w:rStyle w:val="ab"/>
            <w:noProof/>
          </w:rPr>
          <w:t>4.5.1 기동 및 중지 절차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_Toc30414561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78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62" w:history="1">
        <w:r w:rsidR="00160E0A" w:rsidRPr="00E1322C">
          <w:rPr>
            <w:rStyle w:val="ab"/>
            <w:noProof/>
          </w:rPr>
          <w:t>4.5.2 운영방식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_Toc30414562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78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63" w:history="1">
        <w:r w:rsidR="00160E0A" w:rsidRPr="00E1322C">
          <w:rPr>
            <w:rStyle w:val="ab"/>
            <w:noProof/>
          </w:rPr>
          <w:t>4.6 서버보안(SecuveTOS)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_Toc30414563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81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64" w:history="1">
        <w:r w:rsidR="00160E0A" w:rsidRPr="00E1322C">
          <w:rPr>
            <w:rStyle w:val="ab"/>
            <w:noProof/>
          </w:rPr>
          <w:t>4.6.1 기동 및 중지 절차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_Toc30414564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81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65" w:history="1">
        <w:r w:rsidR="00160E0A" w:rsidRPr="00E1322C">
          <w:rPr>
            <w:rStyle w:val="ab"/>
            <w:noProof/>
          </w:rPr>
          <w:t>4.6.2 운영방식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_Toc30414565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81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66" w:history="1">
        <w:r w:rsidR="00160E0A" w:rsidRPr="00E1322C">
          <w:rPr>
            <w:rStyle w:val="ab"/>
            <w:noProof/>
          </w:rPr>
          <w:t>4.7 연계 Agent(MegaWare)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_Toc30414566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82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67" w:history="1">
        <w:r w:rsidR="00160E0A" w:rsidRPr="00E1322C">
          <w:rPr>
            <w:rStyle w:val="ab"/>
            <w:noProof/>
          </w:rPr>
          <w:t>4.7.1 기동 및 중지 절차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_Toc30414567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82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31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68" w:history="1">
        <w:r w:rsidR="00160E0A" w:rsidRPr="00E1322C">
          <w:rPr>
            <w:rStyle w:val="ab"/>
            <w:noProof/>
          </w:rPr>
          <w:t>4.7.2 운영방식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_Toc30414568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86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1"/>
        <w:rPr>
          <w:rFonts w:asciiTheme="minorHAnsi" w:hAnsiTheme="minorHAnsi" w:cstheme="minorBidi"/>
          <w:kern w:val="2"/>
          <w:sz w:val="20"/>
          <w:szCs w:val="22"/>
        </w:rPr>
      </w:pPr>
      <w:hyperlink w:anchor="_Toc30414569" w:history="1">
        <w:r w:rsidR="00160E0A" w:rsidRPr="00E1322C">
          <w:rPr>
            <w:rStyle w:val="ab"/>
          </w:rPr>
          <w:t>5. 장애대응</w:t>
        </w:r>
        <w:r w:rsidR="00160E0A">
          <w:rPr>
            <w:webHidden/>
          </w:rPr>
          <w:tab/>
        </w:r>
        <w:r w:rsidR="00160E0A">
          <w:rPr>
            <w:webHidden/>
          </w:rPr>
          <w:fldChar w:fldCharType="begin"/>
        </w:r>
        <w:r w:rsidR="00160E0A">
          <w:rPr>
            <w:webHidden/>
          </w:rPr>
          <w:instrText xml:space="preserve"> PAGEREF _Toc30414569 \h </w:instrText>
        </w:r>
        <w:r w:rsidR="00160E0A">
          <w:rPr>
            <w:webHidden/>
          </w:rPr>
        </w:r>
        <w:r w:rsidR="00160E0A">
          <w:rPr>
            <w:webHidden/>
          </w:rPr>
          <w:fldChar w:fldCharType="separate"/>
        </w:r>
        <w:r w:rsidR="00160E0A">
          <w:rPr>
            <w:webHidden/>
          </w:rPr>
          <w:t>87</w:t>
        </w:r>
        <w:r w:rsidR="00160E0A">
          <w:rPr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70" w:history="1">
        <w:r w:rsidR="00160E0A" w:rsidRPr="00E1322C">
          <w:rPr>
            <w:rStyle w:val="ab"/>
            <w:noProof/>
          </w:rPr>
          <w:t>5.1 대응절차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_Toc30414570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87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1"/>
        <w:rPr>
          <w:rFonts w:asciiTheme="minorHAnsi" w:hAnsiTheme="minorHAnsi" w:cstheme="minorBidi"/>
          <w:kern w:val="2"/>
          <w:sz w:val="20"/>
          <w:szCs w:val="22"/>
        </w:rPr>
      </w:pPr>
      <w:hyperlink w:anchor="_Toc30414571" w:history="1">
        <w:r w:rsidR="00160E0A" w:rsidRPr="00E1322C">
          <w:rPr>
            <w:rStyle w:val="ab"/>
          </w:rPr>
          <w:t>6. 제품별 매뉴얼</w:t>
        </w:r>
        <w:r w:rsidR="00160E0A">
          <w:rPr>
            <w:webHidden/>
          </w:rPr>
          <w:tab/>
        </w:r>
        <w:r w:rsidR="00160E0A">
          <w:rPr>
            <w:webHidden/>
          </w:rPr>
          <w:fldChar w:fldCharType="begin"/>
        </w:r>
        <w:r w:rsidR="00160E0A">
          <w:rPr>
            <w:webHidden/>
          </w:rPr>
          <w:instrText xml:space="preserve"> PAGEREF _Toc30414571 \h </w:instrText>
        </w:r>
        <w:r w:rsidR="00160E0A">
          <w:rPr>
            <w:webHidden/>
          </w:rPr>
        </w:r>
        <w:r w:rsidR="00160E0A">
          <w:rPr>
            <w:webHidden/>
          </w:rPr>
          <w:fldChar w:fldCharType="separate"/>
        </w:r>
        <w:r w:rsidR="00160E0A">
          <w:rPr>
            <w:webHidden/>
          </w:rPr>
          <w:t>88</w:t>
        </w:r>
        <w:r w:rsidR="00160E0A">
          <w:rPr>
            <w:webHidden/>
          </w:rPr>
          <w:fldChar w:fldCharType="end"/>
        </w:r>
      </w:hyperlink>
    </w:p>
    <w:p w:rsidR="00160E0A" w:rsidRDefault="00AA7FB8">
      <w:pPr>
        <w:pStyle w:val="1"/>
        <w:rPr>
          <w:rFonts w:asciiTheme="minorHAnsi" w:hAnsiTheme="minorHAnsi" w:cstheme="minorBidi"/>
          <w:kern w:val="2"/>
          <w:sz w:val="20"/>
          <w:szCs w:val="22"/>
        </w:rPr>
      </w:pPr>
      <w:hyperlink w:anchor="_Toc30414572" w:history="1">
        <w:r w:rsidR="00160E0A" w:rsidRPr="00E1322C">
          <w:rPr>
            <w:rStyle w:val="ab"/>
          </w:rPr>
          <w:t>7. 비상연락망</w:t>
        </w:r>
        <w:r w:rsidR="00160E0A">
          <w:rPr>
            <w:webHidden/>
          </w:rPr>
          <w:tab/>
        </w:r>
        <w:r w:rsidR="00160E0A">
          <w:rPr>
            <w:webHidden/>
          </w:rPr>
          <w:fldChar w:fldCharType="begin"/>
        </w:r>
        <w:r w:rsidR="00160E0A">
          <w:rPr>
            <w:webHidden/>
          </w:rPr>
          <w:instrText xml:space="preserve"> PAGEREF _Toc30414572 \h </w:instrText>
        </w:r>
        <w:r w:rsidR="00160E0A">
          <w:rPr>
            <w:webHidden/>
          </w:rPr>
        </w:r>
        <w:r w:rsidR="00160E0A">
          <w:rPr>
            <w:webHidden/>
          </w:rPr>
          <w:fldChar w:fldCharType="separate"/>
        </w:r>
        <w:r w:rsidR="00160E0A">
          <w:rPr>
            <w:webHidden/>
          </w:rPr>
          <w:t>89</w:t>
        </w:r>
        <w:r w:rsidR="00160E0A">
          <w:rPr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73" w:history="1">
        <w:r w:rsidR="00160E0A" w:rsidRPr="00E1322C">
          <w:rPr>
            <w:rStyle w:val="ab"/>
            <w:noProof/>
          </w:rPr>
          <w:t>7.1 사업자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_Toc30414573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89</w:t>
        </w:r>
        <w:r w:rsidR="00160E0A">
          <w:rPr>
            <w:noProof/>
            <w:webHidden/>
          </w:rPr>
          <w:fldChar w:fldCharType="end"/>
        </w:r>
      </w:hyperlink>
    </w:p>
    <w:p w:rsidR="00160E0A" w:rsidRDefault="00AA7FB8">
      <w:pPr>
        <w:pStyle w:val="2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30414574" w:history="1">
        <w:r w:rsidR="00160E0A" w:rsidRPr="00E1322C">
          <w:rPr>
            <w:rStyle w:val="ab"/>
            <w:noProof/>
          </w:rPr>
          <w:t>7.2 소프트웨어</w:t>
        </w:r>
        <w:r w:rsidR="00160E0A">
          <w:rPr>
            <w:noProof/>
            <w:webHidden/>
          </w:rPr>
          <w:tab/>
        </w:r>
        <w:r w:rsidR="00160E0A">
          <w:rPr>
            <w:noProof/>
            <w:webHidden/>
          </w:rPr>
          <w:fldChar w:fldCharType="begin"/>
        </w:r>
        <w:r w:rsidR="00160E0A">
          <w:rPr>
            <w:noProof/>
            <w:webHidden/>
          </w:rPr>
          <w:instrText xml:space="preserve"> PAGEREF _Toc30414574 \h </w:instrText>
        </w:r>
        <w:r w:rsidR="00160E0A">
          <w:rPr>
            <w:noProof/>
            <w:webHidden/>
          </w:rPr>
        </w:r>
        <w:r w:rsidR="00160E0A">
          <w:rPr>
            <w:noProof/>
            <w:webHidden/>
          </w:rPr>
          <w:fldChar w:fldCharType="separate"/>
        </w:r>
        <w:r w:rsidR="00160E0A">
          <w:rPr>
            <w:noProof/>
            <w:webHidden/>
          </w:rPr>
          <w:t>89</w:t>
        </w:r>
        <w:r w:rsidR="00160E0A">
          <w:rPr>
            <w:noProof/>
            <w:webHidden/>
          </w:rPr>
          <w:fldChar w:fldCharType="end"/>
        </w:r>
      </w:hyperlink>
    </w:p>
    <w:p w:rsidR="006D34E0" w:rsidRDefault="00396EF9" w:rsidP="00BA1AAE">
      <w:pPr>
        <w:spacing w:line="200" w:lineRule="atLeast"/>
        <w:rPr>
          <w:rFonts w:asciiTheme="minorEastAsia" w:eastAsiaTheme="minorEastAsia" w:hAnsiTheme="minorEastAsia" w:cs="맑은 고딕"/>
          <w:b/>
          <w:caps/>
          <w:sz w:val="24"/>
          <w:szCs w:val="24"/>
        </w:rPr>
      </w:pPr>
      <w:r w:rsidRPr="006D34E0">
        <w:rPr>
          <w:rFonts w:asciiTheme="minorEastAsia" w:eastAsiaTheme="minorEastAsia" w:hAnsiTheme="minorEastAsia" w:cs="맑은 고딕"/>
          <w:b/>
          <w:caps/>
          <w:sz w:val="24"/>
          <w:szCs w:val="24"/>
        </w:rPr>
        <w:fldChar w:fldCharType="end"/>
      </w:r>
      <w:bookmarkStart w:id="5" w:name="_Toc404009033"/>
      <w:bookmarkStart w:id="6" w:name="_Toc404009053"/>
      <w:bookmarkStart w:id="7" w:name="_Toc404009073"/>
      <w:bookmarkStart w:id="8" w:name="_Toc404621152"/>
      <w:bookmarkEnd w:id="0"/>
      <w:bookmarkEnd w:id="1"/>
      <w:bookmarkEnd w:id="2"/>
      <w:bookmarkEnd w:id="3"/>
      <w:bookmarkEnd w:id="4"/>
      <w:r w:rsidR="006D34E0">
        <w:rPr>
          <w:rFonts w:asciiTheme="minorEastAsia" w:eastAsiaTheme="minorEastAsia" w:hAnsiTheme="minorEastAsia" w:cs="맑은 고딕"/>
          <w:b/>
          <w:caps/>
          <w:sz w:val="24"/>
          <w:szCs w:val="24"/>
        </w:rPr>
        <w:br w:type="page"/>
      </w:r>
    </w:p>
    <w:p w:rsidR="002A4560" w:rsidRDefault="002A4560" w:rsidP="002A4560">
      <w:pPr>
        <w:pStyle w:val="10"/>
        <w:keepNext w:val="0"/>
      </w:pPr>
      <w:bookmarkStart w:id="9" w:name="_Toc30414523"/>
      <w:r>
        <w:rPr>
          <w:rFonts w:hint="eastAsia"/>
        </w:rPr>
        <w:lastRenderedPageBreak/>
        <w:t>개요</w:t>
      </w:r>
      <w:bookmarkEnd w:id="9"/>
    </w:p>
    <w:p w:rsidR="00CF1D1C" w:rsidRPr="00CF1D1C" w:rsidRDefault="00CF1D1C" w:rsidP="009C7DDD">
      <w:pPr>
        <w:pStyle w:val="2"/>
      </w:pPr>
      <w:bookmarkStart w:id="10" w:name="_Toc30414524"/>
      <w:r>
        <w:rPr>
          <w:rFonts w:hint="eastAsia"/>
        </w:rPr>
        <w:t>목적</w:t>
      </w:r>
      <w:bookmarkEnd w:id="10"/>
    </w:p>
    <w:p w:rsidR="002A4560" w:rsidRDefault="002A4560" w:rsidP="00F03D8B">
      <w:pPr>
        <w:pStyle w:val="-1"/>
        <w:numPr>
          <w:ilvl w:val="0"/>
          <w:numId w:val="0"/>
        </w:numPr>
        <w:rPr>
          <w:rFonts w:ascii="맑은 고딕" w:hAnsi="맑은 고딕"/>
        </w:rPr>
      </w:pPr>
      <w:r>
        <w:rPr>
          <w:rFonts w:ascii="맑은 고딕" w:hAnsi="맑은 고딕" w:hint="eastAsia"/>
        </w:rPr>
        <w:t>본</w:t>
      </w:r>
      <w:r w:rsidR="006240BB" w:rsidRPr="00CE5874">
        <w:rPr>
          <w:rFonts w:hAnsi="바탕체" w:hint="eastAsia"/>
          <w:noProof/>
        </w:rPr>
        <w:t xml:space="preserve"> </w:t>
      </w:r>
      <w:r w:rsidR="006240BB" w:rsidRPr="00CE5874">
        <w:rPr>
          <w:rFonts w:hAnsi="바탕체" w:hint="eastAsia"/>
          <w:noProof/>
        </w:rPr>
        <w:t>문서의</w:t>
      </w:r>
      <w:r w:rsidR="006240BB" w:rsidRPr="00CE5874">
        <w:rPr>
          <w:rFonts w:hAnsi="바탕체" w:hint="eastAsia"/>
          <w:noProof/>
        </w:rPr>
        <w:t xml:space="preserve"> </w:t>
      </w:r>
      <w:r w:rsidR="006240BB" w:rsidRPr="00CE5874">
        <w:rPr>
          <w:rFonts w:hAnsi="바탕체" w:hint="eastAsia"/>
          <w:noProof/>
        </w:rPr>
        <w:t>목적은</w:t>
      </w:r>
      <w:r w:rsidR="006240BB" w:rsidRPr="00CE5874">
        <w:rPr>
          <w:rFonts w:hAnsi="바탕체" w:hint="eastAsia"/>
          <w:noProof/>
        </w:rPr>
        <w:t xml:space="preserve"> </w:t>
      </w:r>
      <w:r w:rsidR="006240BB" w:rsidRPr="00CE5874">
        <w:rPr>
          <w:rFonts w:hAnsi="바탕체" w:hint="eastAsia"/>
          <w:noProof/>
        </w:rPr>
        <w:t>정보시스템</w:t>
      </w:r>
      <w:r w:rsidR="006240BB" w:rsidRPr="00CE5874">
        <w:rPr>
          <w:rFonts w:hAnsi="바탕체" w:hint="eastAsia"/>
          <w:noProof/>
        </w:rPr>
        <w:t xml:space="preserve"> </w:t>
      </w:r>
      <w:r w:rsidR="006240BB" w:rsidRPr="00CE5874">
        <w:rPr>
          <w:rFonts w:hAnsi="바탕체" w:hint="eastAsia"/>
          <w:noProof/>
        </w:rPr>
        <w:t>고도화</w:t>
      </w:r>
      <w:r w:rsidR="006240BB" w:rsidRPr="00CE5874">
        <w:rPr>
          <w:rFonts w:hAnsi="바탕체" w:hint="eastAsia"/>
          <w:noProof/>
        </w:rPr>
        <w:t xml:space="preserve"> </w:t>
      </w:r>
      <w:r w:rsidR="006240BB" w:rsidRPr="00CE5874">
        <w:rPr>
          <w:rFonts w:hAnsi="바탕체" w:hint="eastAsia"/>
          <w:noProof/>
        </w:rPr>
        <w:t>및</w:t>
      </w:r>
      <w:r w:rsidR="006240BB" w:rsidRPr="00CE5874">
        <w:rPr>
          <w:rFonts w:hAnsi="바탕체" w:hint="eastAsia"/>
          <w:noProof/>
        </w:rPr>
        <w:t xml:space="preserve"> </w:t>
      </w:r>
      <w:r w:rsidR="006240BB" w:rsidRPr="00CE5874">
        <w:rPr>
          <w:rFonts w:hAnsi="바탕체" w:hint="eastAsia"/>
          <w:noProof/>
        </w:rPr>
        <w:t>범정부</w:t>
      </w:r>
      <w:r w:rsidR="006240BB" w:rsidRPr="00CE5874">
        <w:rPr>
          <w:rFonts w:hAnsi="바탕체" w:hint="eastAsia"/>
          <w:noProof/>
        </w:rPr>
        <w:t xml:space="preserve"> </w:t>
      </w:r>
      <w:r w:rsidR="006240BB" w:rsidRPr="00CE5874">
        <w:rPr>
          <w:rFonts w:hAnsi="바탕체" w:hint="eastAsia"/>
          <w:noProof/>
        </w:rPr>
        <w:t>여권정보</w:t>
      </w:r>
      <w:r w:rsidR="006240BB" w:rsidRPr="00CE5874">
        <w:rPr>
          <w:rFonts w:hAnsi="바탕체" w:hint="eastAsia"/>
          <w:noProof/>
        </w:rPr>
        <w:t xml:space="preserve"> </w:t>
      </w:r>
      <w:r w:rsidR="006240BB" w:rsidRPr="00CE5874">
        <w:rPr>
          <w:rFonts w:hAnsi="바탕체" w:hint="eastAsia"/>
          <w:noProof/>
        </w:rPr>
        <w:t>연계시스템</w:t>
      </w:r>
      <w:r w:rsidR="006240BB">
        <w:rPr>
          <w:rFonts w:hAnsi="바탕체" w:hint="eastAsia"/>
          <w:noProof/>
        </w:rPr>
        <w:t>이</w:t>
      </w:r>
      <w:r w:rsidR="006240BB">
        <w:rPr>
          <w:rFonts w:hAnsi="바탕체" w:hint="eastAsia"/>
          <w:noProof/>
        </w:rPr>
        <w:t xml:space="preserve"> </w:t>
      </w:r>
      <w:r w:rsidR="006240BB">
        <w:rPr>
          <w:rFonts w:hAnsi="바탕체" w:hint="eastAsia"/>
          <w:noProof/>
        </w:rPr>
        <w:t>광</w:t>
      </w:r>
      <w:r w:rsidR="002C5BFB">
        <w:rPr>
          <w:rFonts w:ascii="맑은 고딕" w:hAnsi="맑은 고딕" w:hint="eastAsia"/>
        </w:rPr>
        <w:t>주</w:t>
      </w:r>
      <w:r w:rsidR="006240BB">
        <w:rPr>
          <w:rFonts w:ascii="맑은 고딕" w:hAnsi="맑은 고딕" w:hint="eastAsia"/>
        </w:rPr>
        <w:t>통합전산</w:t>
      </w:r>
      <w:r w:rsidR="002C5BFB">
        <w:rPr>
          <w:rFonts w:ascii="맑은 고딕" w:hAnsi="맑은 고딕" w:hint="eastAsia"/>
        </w:rPr>
        <w:t>센터</w:t>
      </w:r>
      <w:r>
        <w:rPr>
          <w:rFonts w:ascii="맑은 고딕" w:hAnsi="맑은 고딕" w:hint="eastAsia"/>
        </w:rPr>
        <w:t>에</w:t>
      </w:r>
      <w:r w:rsidR="006D34E0">
        <w:rPr>
          <w:rFonts w:ascii="맑은 고딕" w:hAnsi="맑은 고딕" w:hint="eastAsia"/>
        </w:rPr>
        <w:t xml:space="preserve"> 구축되며,</w:t>
      </w:r>
      <w:r w:rsidR="006D34E0">
        <w:rPr>
          <w:rFonts w:ascii="맑은 고딕" w:hAnsi="맑은 고딕"/>
        </w:rPr>
        <w:t xml:space="preserve"> </w:t>
      </w:r>
      <w:r w:rsidR="006D34E0">
        <w:rPr>
          <w:rFonts w:ascii="맑은 고딕" w:hAnsi="맑은 고딕" w:hint="eastAsia"/>
        </w:rPr>
        <w:t>시스템 내 인</w:t>
      </w:r>
      <w:r>
        <w:rPr>
          <w:rFonts w:ascii="맑은 고딕" w:hAnsi="맑은 고딕" w:hint="eastAsia"/>
        </w:rPr>
        <w:t>프라(하드웨어,</w:t>
      </w:r>
      <w:r>
        <w:rPr>
          <w:rFonts w:ascii="맑은 고딕" w:hAnsi="맑은 고딕"/>
        </w:rPr>
        <w:t xml:space="preserve"> </w:t>
      </w:r>
      <w:r w:rsidR="006D34E0">
        <w:rPr>
          <w:rFonts w:ascii="맑은 고딕" w:hAnsi="맑은 고딕" w:hint="eastAsia"/>
        </w:rPr>
        <w:t>상용</w:t>
      </w:r>
      <w:r>
        <w:rPr>
          <w:rFonts w:ascii="맑은 고딕" w:hAnsi="맑은 고딕" w:hint="eastAsia"/>
        </w:rPr>
        <w:t xml:space="preserve">소프트웨어)를 </w:t>
      </w:r>
      <w:r w:rsidR="00CF1D1C">
        <w:rPr>
          <w:rFonts w:ascii="맑은 고딕" w:hAnsi="맑은 고딕" w:hint="eastAsia"/>
        </w:rPr>
        <w:t>운영하기 위한 기술</w:t>
      </w:r>
      <w:r>
        <w:rPr>
          <w:rFonts w:ascii="맑은 고딕" w:hAnsi="맑은 고딕" w:hint="eastAsia"/>
        </w:rPr>
        <w:t>문서</w:t>
      </w:r>
      <w:r w:rsidR="00630A5E">
        <w:rPr>
          <w:rFonts w:ascii="맑은 고딕" w:hAnsi="맑은 고딕" w:hint="eastAsia"/>
        </w:rPr>
        <w:t>이</w:t>
      </w:r>
      <w:r>
        <w:rPr>
          <w:rFonts w:ascii="맑은 고딕" w:hAnsi="맑은 고딕" w:hint="eastAsia"/>
        </w:rPr>
        <w:t>다.</w:t>
      </w:r>
    </w:p>
    <w:p w:rsidR="00CF1D1C" w:rsidRPr="00CF1D1C" w:rsidRDefault="00CF1D1C" w:rsidP="009C7DDD">
      <w:pPr>
        <w:pStyle w:val="2"/>
      </w:pPr>
      <w:bookmarkStart w:id="11" w:name="_Toc30414525"/>
      <w:r>
        <w:rPr>
          <w:rFonts w:hint="eastAsia"/>
        </w:rPr>
        <w:t>주요내용</w:t>
      </w:r>
      <w:bookmarkEnd w:id="11"/>
    </w:p>
    <w:p w:rsidR="009C7DDD" w:rsidRDefault="006240BB" w:rsidP="009C7DDD">
      <w:pPr>
        <w:pStyle w:val="-1"/>
        <w:numPr>
          <w:ilvl w:val="0"/>
          <w:numId w:val="0"/>
        </w:numPr>
        <w:rPr>
          <w:rFonts w:ascii="맑은 고딕" w:hAnsi="맑은 고딕"/>
        </w:rPr>
      </w:pPr>
      <w:r w:rsidRPr="00CE5874">
        <w:rPr>
          <w:rFonts w:hAnsi="바탕체" w:hint="eastAsia"/>
          <w:noProof/>
        </w:rPr>
        <w:t>정보시스템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고도화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및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범정부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여권정보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연계시스템</w:t>
      </w:r>
      <w:r w:rsidR="00CF1D1C">
        <w:rPr>
          <w:rFonts w:ascii="맑은 고딕" w:hAnsi="맑은 고딕" w:hint="eastAsia"/>
        </w:rPr>
        <w:t xml:space="preserve">의 </w:t>
      </w:r>
      <w:r w:rsidR="006D34E0">
        <w:rPr>
          <w:rFonts w:ascii="맑은 고딕" w:hAnsi="맑은 고딕" w:hint="eastAsia"/>
        </w:rPr>
        <w:t xml:space="preserve">인프라의 </w:t>
      </w:r>
      <w:r w:rsidR="00CF1D1C">
        <w:rPr>
          <w:rFonts w:ascii="맑은 고딕" w:hAnsi="맑은 고딕" w:hint="eastAsia"/>
        </w:rPr>
        <w:t>구성내역,</w:t>
      </w:r>
      <w:r w:rsidR="00CF1D1C">
        <w:rPr>
          <w:rFonts w:ascii="맑은 고딕" w:hAnsi="맑은 고딕"/>
        </w:rPr>
        <w:t xml:space="preserve"> </w:t>
      </w:r>
      <w:r w:rsidR="009B664E">
        <w:rPr>
          <w:rFonts w:ascii="맑은 고딕" w:hAnsi="맑은 고딕" w:hint="eastAsia"/>
        </w:rPr>
        <w:t>소프트웨어</w:t>
      </w:r>
      <w:r w:rsidR="00CF1D1C">
        <w:rPr>
          <w:rFonts w:ascii="맑은 고딕" w:hAnsi="맑은 고딕" w:hint="eastAsia"/>
        </w:rPr>
        <w:t xml:space="preserve"> 기동 및 종료</w:t>
      </w:r>
      <w:r>
        <w:rPr>
          <w:rFonts w:ascii="맑은 고딕" w:hAnsi="맑은 고딕" w:hint="eastAsia"/>
        </w:rPr>
        <w:t xml:space="preserve"> </w:t>
      </w:r>
      <w:r w:rsidR="00CF1D1C">
        <w:rPr>
          <w:rFonts w:ascii="맑은 고딕" w:hAnsi="맑은 고딕" w:hint="eastAsia"/>
        </w:rPr>
        <w:t>절차</w:t>
      </w:r>
      <w:r w:rsidR="006D34E0">
        <w:rPr>
          <w:rFonts w:ascii="맑은 고딕" w:hAnsi="맑은 고딕" w:hint="eastAsia"/>
        </w:rPr>
        <w:t xml:space="preserve"> 등</w:t>
      </w:r>
      <w:r w:rsidR="00823EF9">
        <w:rPr>
          <w:rFonts w:ascii="맑은 고딕" w:hAnsi="맑은 고딕"/>
        </w:rPr>
        <w:t xml:space="preserve"> </w:t>
      </w:r>
      <w:r w:rsidR="00823EF9">
        <w:rPr>
          <w:rFonts w:ascii="맑은 고딕" w:hAnsi="맑은 고딕" w:hint="eastAsia"/>
        </w:rPr>
        <w:t>기본 운영지침을 반영한 문서</w:t>
      </w:r>
      <w:r>
        <w:rPr>
          <w:rFonts w:ascii="맑은 고딕" w:hAnsi="맑은 고딕" w:hint="eastAsia"/>
        </w:rPr>
        <w:t>이</w:t>
      </w:r>
      <w:r w:rsidR="00823EF9">
        <w:rPr>
          <w:rFonts w:ascii="맑은 고딕" w:hAnsi="맑은 고딕" w:hint="eastAsia"/>
        </w:rPr>
        <w:t>다.</w:t>
      </w:r>
      <w:bookmarkEnd w:id="5"/>
      <w:bookmarkEnd w:id="6"/>
      <w:bookmarkEnd w:id="7"/>
      <w:bookmarkEnd w:id="8"/>
    </w:p>
    <w:p w:rsidR="009C7DDD" w:rsidRDefault="009C7DDD">
      <w:pPr>
        <w:adjustRightInd/>
        <w:spacing w:line="240" w:lineRule="auto"/>
        <w:jc w:val="left"/>
        <w:textAlignment w:val="auto"/>
        <w:rPr>
          <w:rFonts w:ascii="맑은 고딕" w:hAnsi="맑은 고딕"/>
        </w:rPr>
      </w:pPr>
      <w:r>
        <w:rPr>
          <w:rFonts w:ascii="맑은 고딕" w:hAnsi="맑은 고딕"/>
        </w:rPr>
        <w:br w:type="page"/>
      </w:r>
    </w:p>
    <w:p w:rsidR="002A4560" w:rsidRDefault="00D90557" w:rsidP="002A4560">
      <w:pPr>
        <w:pStyle w:val="10"/>
        <w:keepNext w:val="0"/>
      </w:pPr>
      <w:bookmarkStart w:id="12" w:name="_Toc30414526"/>
      <w:r>
        <w:rPr>
          <w:rFonts w:hint="eastAsia"/>
        </w:rPr>
        <w:lastRenderedPageBreak/>
        <w:t>도입내역</w:t>
      </w:r>
      <w:bookmarkEnd w:id="12"/>
    </w:p>
    <w:p w:rsidR="002A4560" w:rsidRPr="00506AFF" w:rsidRDefault="00D90557" w:rsidP="009C7DDD">
      <w:pPr>
        <w:pStyle w:val="2"/>
      </w:pPr>
      <w:bookmarkStart w:id="13" w:name="_Toc30414527"/>
      <w:r>
        <w:rPr>
          <w:rFonts w:hint="eastAsia"/>
        </w:rPr>
        <w:t>하드웨어</w:t>
      </w:r>
      <w:bookmarkEnd w:id="13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987"/>
        <w:gridCol w:w="846"/>
        <w:gridCol w:w="1508"/>
        <w:gridCol w:w="2413"/>
        <w:gridCol w:w="865"/>
        <w:gridCol w:w="955"/>
      </w:tblGrid>
      <w:tr w:rsidR="009B664E" w:rsidRPr="00466CEA" w:rsidTr="009B664E">
        <w:tc>
          <w:tcPr>
            <w:tcW w:w="1411" w:type="dxa"/>
            <w:shd w:val="clear" w:color="auto" w:fill="BFBFBF"/>
            <w:vAlign w:val="center"/>
          </w:tcPr>
          <w:p w:rsidR="009B664E" w:rsidRPr="00466CEA" w:rsidRDefault="009B664E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 w:rsidRPr="00466CEA">
              <w:rPr>
                <w:rFonts w:ascii="맑은 고딕" w:hAnsi="맑은 고딕" w:hint="eastAsia"/>
                <w:b/>
                <w:noProof/>
              </w:rPr>
              <w:t>구분</w:t>
            </w:r>
          </w:p>
        </w:tc>
        <w:tc>
          <w:tcPr>
            <w:tcW w:w="992" w:type="dxa"/>
            <w:shd w:val="clear" w:color="auto" w:fill="BFBFBF"/>
            <w:vAlign w:val="center"/>
          </w:tcPr>
          <w:p w:rsidR="009B664E" w:rsidRPr="00466CEA" w:rsidRDefault="009B664E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품명</w:t>
            </w:r>
          </w:p>
        </w:tc>
        <w:tc>
          <w:tcPr>
            <w:tcW w:w="849" w:type="dxa"/>
            <w:shd w:val="clear" w:color="auto" w:fill="BFBFBF"/>
            <w:vAlign w:val="center"/>
          </w:tcPr>
          <w:p w:rsidR="009B664E" w:rsidRPr="00466CEA" w:rsidRDefault="009B664E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제조사</w:t>
            </w:r>
          </w:p>
        </w:tc>
        <w:tc>
          <w:tcPr>
            <w:tcW w:w="1551" w:type="dxa"/>
            <w:shd w:val="clear" w:color="auto" w:fill="BFBFBF"/>
            <w:vAlign w:val="center"/>
          </w:tcPr>
          <w:p w:rsidR="009B664E" w:rsidRPr="00466CEA" w:rsidRDefault="009B664E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모델명</w:t>
            </w:r>
          </w:p>
        </w:tc>
        <w:tc>
          <w:tcPr>
            <w:tcW w:w="2530" w:type="dxa"/>
            <w:shd w:val="clear" w:color="auto" w:fill="BFBFBF"/>
            <w:vAlign w:val="center"/>
          </w:tcPr>
          <w:p w:rsidR="009B664E" w:rsidRPr="00466CEA" w:rsidRDefault="009B664E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주요제원</w:t>
            </w:r>
          </w:p>
        </w:tc>
        <w:tc>
          <w:tcPr>
            <w:tcW w:w="888" w:type="dxa"/>
            <w:shd w:val="clear" w:color="auto" w:fill="BFBFBF"/>
            <w:vAlign w:val="center"/>
          </w:tcPr>
          <w:p w:rsidR="009B664E" w:rsidRPr="00466CEA" w:rsidRDefault="009B664E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수량</w:t>
            </w:r>
          </w:p>
        </w:tc>
        <w:tc>
          <w:tcPr>
            <w:tcW w:w="957" w:type="dxa"/>
            <w:shd w:val="clear" w:color="auto" w:fill="BFBFBF"/>
            <w:vAlign w:val="center"/>
          </w:tcPr>
          <w:p w:rsidR="009B664E" w:rsidRPr="00466CEA" w:rsidRDefault="009B664E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비고</w:t>
            </w:r>
          </w:p>
        </w:tc>
      </w:tr>
      <w:tr w:rsidR="009B664E" w:rsidRPr="00466CEA" w:rsidTr="009B664E">
        <w:tc>
          <w:tcPr>
            <w:tcW w:w="1411" w:type="dxa"/>
            <w:vMerge w:val="restart"/>
            <w:shd w:val="clear" w:color="auto" w:fill="D9D9D9"/>
            <w:vAlign w:val="center"/>
          </w:tcPr>
          <w:p w:rsidR="009B664E" w:rsidRPr="00466CEA" w:rsidRDefault="009B664E" w:rsidP="006263B6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통합서버 #1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64E" w:rsidRPr="00466CEA" w:rsidRDefault="009B664E" w:rsidP="006263B6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WEB #1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IBM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0B02FC">
              <w:rPr>
                <w:rFonts w:ascii="맑은 고딕" w:hAnsi="맑은 고딕"/>
                <w:b w:val="0"/>
                <w:szCs w:val="18"/>
              </w:rPr>
              <w:t>Power</w:t>
            </w:r>
            <w:r w:rsidRPr="000B02FC"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b w:val="0"/>
                <w:szCs w:val="18"/>
              </w:rPr>
              <w:t>E980</w:t>
            </w:r>
          </w:p>
        </w:tc>
        <w:tc>
          <w:tcPr>
            <w:tcW w:w="2530" w:type="dxa"/>
            <w:shd w:val="clear" w:color="auto" w:fill="auto"/>
            <w:vAlign w:val="center"/>
          </w:tcPr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Core수: 2 Core 이상</w:t>
            </w:r>
          </w:p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메모리: 16GB 이상</w:t>
            </w:r>
          </w:p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HDD: 300Gb*2EA 이상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1식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B664E" w:rsidRPr="00466CEA" w:rsidTr="009B664E">
        <w:tc>
          <w:tcPr>
            <w:tcW w:w="1411" w:type="dxa"/>
            <w:vMerge/>
            <w:shd w:val="clear" w:color="auto" w:fill="D9D9D9"/>
            <w:vAlign w:val="center"/>
          </w:tcPr>
          <w:p w:rsidR="009B664E" w:rsidRPr="00466CEA" w:rsidRDefault="009B664E" w:rsidP="006263B6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664E" w:rsidRPr="00466CEA" w:rsidRDefault="009B664E" w:rsidP="006263B6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WAS #1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IBM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0B02FC">
              <w:rPr>
                <w:rFonts w:ascii="맑은 고딕" w:hAnsi="맑은 고딕"/>
                <w:b w:val="0"/>
                <w:szCs w:val="18"/>
              </w:rPr>
              <w:t>Power</w:t>
            </w:r>
            <w:r w:rsidRPr="000B02FC"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b w:val="0"/>
                <w:szCs w:val="18"/>
              </w:rPr>
              <w:t>E980</w:t>
            </w:r>
          </w:p>
        </w:tc>
        <w:tc>
          <w:tcPr>
            <w:tcW w:w="2530" w:type="dxa"/>
            <w:shd w:val="clear" w:color="auto" w:fill="auto"/>
            <w:vAlign w:val="center"/>
          </w:tcPr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Core수: 4 Core 이상</w:t>
            </w:r>
          </w:p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메모리: 32GB 이상</w:t>
            </w:r>
          </w:p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HDD: 300Gb*2EA 이상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1식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B664E" w:rsidRPr="00466CEA" w:rsidTr="009B664E">
        <w:tc>
          <w:tcPr>
            <w:tcW w:w="1411" w:type="dxa"/>
            <w:vMerge/>
            <w:shd w:val="clear" w:color="auto" w:fill="D9D9D9"/>
            <w:vAlign w:val="center"/>
          </w:tcPr>
          <w:p w:rsidR="009B664E" w:rsidRPr="00466CEA" w:rsidRDefault="009B664E" w:rsidP="006263B6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664E" w:rsidRPr="00466CEA" w:rsidRDefault="009B664E" w:rsidP="006263B6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DB #1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IBM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0B02FC">
              <w:rPr>
                <w:rFonts w:ascii="맑은 고딕" w:hAnsi="맑은 고딕"/>
                <w:b w:val="0"/>
                <w:szCs w:val="18"/>
              </w:rPr>
              <w:t>Power</w:t>
            </w:r>
            <w:r w:rsidRPr="000B02FC"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b w:val="0"/>
                <w:szCs w:val="18"/>
              </w:rPr>
              <w:t>E980</w:t>
            </w:r>
          </w:p>
        </w:tc>
        <w:tc>
          <w:tcPr>
            <w:tcW w:w="2530" w:type="dxa"/>
            <w:shd w:val="clear" w:color="auto" w:fill="auto"/>
            <w:vAlign w:val="center"/>
          </w:tcPr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Core수: 6 Core 이상</w:t>
            </w:r>
          </w:p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메모리: 48GB 이상</w:t>
            </w:r>
          </w:p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HDD: 300Gb*2EA 이상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1식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B664E" w:rsidRPr="00466CEA" w:rsidTr="009B664E">
        <w:tc>
          <w:tcPr>
            <w:tcW w:w="1411" w:type="dxa"/>
            <w:vMerge w:val="restart"/>
            <w:shd w:val="clear" w:color="auto" w:fill="D9D9D9"/>
            <w:vAlign w:val="center"/>
          </w:tcPr>
          <w:p w:rsidR="009B664E" w:rsidRPr="00466CEA" w:rsidRDefault="009B664E" w:rsidP="006263B6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통합서버 #</w:t>
            </w:r>
            <w:r>
              <w:rPr>
                <w:rFonts w:ascii="맑은 고딕" w:hAnsi="맑은 고딕"/>
                <w:b/>
                <w:noProof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64E" w:rsidRPr="00466CEA" w:rsidRDefault="009B664E" w:rsidP="006263B6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WEB #2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IBM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0B02FC">
              <w:rPr>
                <w:rFonts w:ascii="맑은 고딕" w:hAnsi="맑은 고딕"/>
                <w:b w:val="0"/>
                <w:szCs w:val="18"/>
              </w:rPr>
              <w:t>Power</w:t>
            </w:r>
            <w:r w:rsidRPr="000B02FC"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b w:val="0"/>
                <w:szCs w:val="18"/>
              </w:rPr>
              <w:t>E980</w:t>
            </w:r>
          </w:p>
        </w:tc>
        <w:tc>
          <w:tcPr>
            <w:tcW w:w="2530" w:type="dxa"/>
            <w:shd w:val="clear" w:color="auto" w:fill="auto"/>
            <w:vAlign w:val="center"/>
          </w:tcPr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Core수: 2 Core 이상</w:t>
            </w:r>
          </w:p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메모리: 16GB 이상</w:t>
            </w:r>
          </w:p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HDD: 300Gb*2EA 이상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1식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B664E" w:rsidRPr="00466CEA" w:rsidTr="009B664E">
        <w:tc>
          <w:tcPr>
            <w:tcW w:w="1411" w:type="dxa"/>
            <w:vMerge/>
            <w:shd w:val="clear" w:color="auto" w:fill="D9D9D9"/>
            <w:vAlign w:val="center"/>
          </w:tcPr>
          <w:p w:rsidR="009B664E" w:rsidRPr="00466CEA" w:rsidRDefault="009B664E" w:rsidP="006263B6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664E" w:rsidRPr="00466CEA" w:rsidRDefault="009B664E" w:rsidP="006263B6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WAS #2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IBM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0B02FC">
              <w:rPr>
                <w:rFonts w:ascii="맑은 고딕" w:hAnsi="맑은 고딕"/>
                <w:b w:val="0"/>
                <w:szCs w:val="18"/>
              </w:rPr>
              <w:t>Power</w:t>
            </w:r>
            <w:r w:rsidRPr="000B02FC"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b w:val="0"/>
                <w:szCs w:val="18"/>
              </w:rPr>
              <w:t>E980</w:t>
            </w:r>
          </w:p>
        </w:tc>
        <w:tc>
          <w:tcPr>
            <w:tcW w:w="2530" w:type="dxa"/>
            <w:shd w:val="clear" w:color="auto" w:fill="auto"/>
            <w:vAlign w:val="center"/>
          </w:tcPr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Core수: 4 Core 이상</w:t>
            </w:r>
          </w:p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메모리: 32GB 이상</w:t>
            </w:r>
          </w:p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HDD: 300Gb*2EA 이상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1식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B664E" w:rsidRPr="00466CEA" w:rsidTr="009B664E">
        <w:tc>
          <w:tcPr>
            <w:tcW w:w="1411" w:type="dxa"/>
            <w:vMerge/>
            <w:shd w:val="clear" w:color="auto" w:fill="D9D9D9"/>
            <w:vAlign w:val="center"/>
          </w:tcPr>
          <w:p w:rsidR="009B664E" w:rsidRPr="00466CEA" w:rsidRDefault="009B664E" w:rsidP="006263B6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664E" w:rsidRPr="00466CEA" w:rsidRDefault="009B664E" w:rsidP="006263B6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DB #2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IBM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0B02FC">
              <w:rPr>
                <w:rFonts w:ascii="맑은 고딕" w:hAnsi="맑은 고딕"/>
                <w:b w:val="0"/>
                <w:szCs w:val="18"/>
              </w:rPr>
              <w:t>Power</w:t>
            </w:r>
            <w:r w:rsidRPr="000B02FC"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b w:val="0"/>
                <w:szCs w:val="18"/>
              </w:rPr>
              <w:t>E980</w:t>
            </w:r>
          </w:p>
        </w:tc>
        <w:tc>
          <w:tcPr>
            <w:tcW w:w="2530" w:type="dxa"/>
            <w:shd w:val="clear" w:color="auto" w:fill="auto"/>
            <w:vAlign w:val="center"/>
          </w:tcPr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Core수: 6 Core 이상</w:t>
            </w:r>
          </w:p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메모리: 48GB 이상</w:t>
            </w:r>
          </w:p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HDD: 300Gb*2EA 이상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1식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B664E" w:rsidRPr="00466CEA" w:rsidTr="009B664E">
        <w:tc>
          <w:tcPr>
            <w:tcW w:w="1411" w:type="dxa"/>
            <w:shd w:val="clear" w:color="auto" w:fill="D9D9D9"/>
            <w:vAlign w:val="center"/>
          </w:tcPr>
          <w:p w:rsidR="009B664E" w:rsidRPr="000B02FC" w:rsidRDefault="009B664E" w:rsidP="006263B6">
            <w:pPr>
              <w:jc w:val="center"/>
              <w:rPr>
                <w:rFonts w:ascii="맑은 고딕" w:hAnsi="맑은 고딕"/>
                <w:b/>
                <w:noProof/>
              </w:rPr>
            </w:pPr>
            <w:r w:rsidRPr="000B02FC">
              <w:rPr>
                <w:rFonts w:ascii="맑은 고딕" w:hAnsi="맑은 고딕" w:hint="eastAsia"/>
                <w:b/>
                <w:noProof/>
              </w:rPr>
              <w:t>저장장치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64E" w:rsidRPr="00466CEA" w:rsidRDefault="009B664E" w:rsidP="006263B6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02FC">
              <w:rPr>
                <w:rFonts w:ascii="맑은 고딕" w:hAnsi="맑은 고딕" w:hint="eastAsia"/>
                <w:b w:val="0"/>
                <w:szCs w:val="18"/>
              </w:rPr>
              <w:t>스토리지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EMC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9B664E">
              <w:rPr>
                <w:rFonts w:ascii="맑은 고딕" w:hAnsi="맑은 고딕"/>
                <w:b w:val="0"/>
                <w:szCs w:val="18"/>
              </w:rPr>
              <w:t>VMAX 450F</w:t>
            </w:r>
          </w:p>
        </w:tc>
        <w:tc>
          <w:tcPr>
            <w:tcW w:w="2530" w:type="dxa"/>
            <w:shd w:val="clear" w:color="auto" w:fill="auto"/>
            <w:vAlign w:val="center"/>
          </w:tcPr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Usable 10TB 이상</w:t>
            </w:r>
          </w:p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Raid 5</w:t>
            </w:r>
          </w:p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Spare 1EA 포함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1식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664E" w:rsidRDefault="009B664E" w:rsidP="009B664E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기존장비</w:t>
            </w:r>
          </w:p>
          <w:p w:rsidR="009B664E" w:rsidRPr="00466CEA" w:rsidRDefault="009B664E" w:rsidP="009B664E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활용</w:t>
            </w:r>
          </w:p>
        </w:tc>
      </w:tr>
      <w:tr w:rsidR="009B664E" w:rsidRPr="00466CEA" w:rsidTr="009B664E">
        <w:tc>
          <w:tcPr>
            <w:tcW w:w="1411" w:type="dxa"/>
            <w:shd w:val="clear" w:color="auto" w:fill="D9D9D9"/>
            <w:vAlign w:val="center"/>
          </w:tcPr>
          <w:p w:rsidR="009B664E" w:rsidRPr="00466CEA" w:rsidRDefault="009B664E" w:rsidP="006263B6">
            <w:pPr>
              <w:jc w:val="center"/>
              <w:rPr>
                <w:rFonts w:ascii="맑은 고딕" w:hAnsi="맑은 고딕"/>
                <w:b/>
                <w:noProof/>
              </w:rPr>
            </w:pPr>
            <w:r w:rsidRPr="000B02FC">
              <w:rPr>
                <w:rFonts w:ascii="맑은 고딕" w:hAnsi="맑은 고딕" w:hint="eastAsia"/>
                <w:b/>
                <w:noProof/>
              </w:rPr>
              <w:t>SAN 스위치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64E" w:rsidRPr="00466CEA" w:rsidRDefault="009B664E" w:rsidP="006263B6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02FC">
              <w:rPr>
                <w:rFonts w:ascii="맑은 고딕" w:hAnsi="맑은 고딕"/>
                <w:b w:val="0"/>
                <w:szCs w:val="18"/>
              </w:rPr>
              <w:t>SAN Switch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EMC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9B664E">
              <w:rPr>
                <w:rFonts w:ascii="맑은 고딕" w:hAnsi="맑은 고딕"/>
                <w:b w:val="0"/>
                <w:szCs w:val="18"/>
              </w:rPr>
              <w:t>ED-DCX8510-8B</w:t>
            </w:r>
          </w:p>
        </w:tc>
        <w:tc>
          <w:tcPr>
            <w:tcW w:w="2530" w:type="dxa"/>
            <w:shd w:val="clear" w:color="auto" w:fill="auto"/>
            <w:vAlign w:val="center"/>
          </w:tcPr>
          <w:p w:rsidR="009B664E" w:rsidRPr="003D47A9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16GBps 이상</w:t>
            </w:r>
          </w:p>
          <w:p w:rsidR="009B664E" w:rsidRPr="00466CEA" w:rsidRDefault="009B664E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3D47A9">
              <w:rPr>
                <w:rFonts w:ascii="맑은 고딕" w:hAnsi="맑은 고딕" w:hint="eastAsia"/>
                <w:b w:val="0"/>
                <w:szCs w:val="18"/>
              </w:rPr>
              <w:t>ㅇ 12Port 이상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9B664E" w:rsidRPr="00466CEA" w:rsidRDefault="009B664E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2식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9B664E" w:rsidRDefault="009B664E" w:rsidP="009B664E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기존장비</w:t>
            </w:r>
          </w:p>
          <w:p w:rsidR="009B664E" w:rsidRPr="00466CEA" w:rsidRDefault="009B664E" w:rsidP="009B664E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활용</w:t>
            </w:r>
          </w:p>
        </w:tc>
      </w:tr>
    </w:tbl>
    <w:p w:rsidR="009C7DDD" w:rsidRDefault="009C7DDD">
      <w:pPr>
        <w:adjustRightInd/>
        <w:spacing w:line="240" w:lineRule="auto"/>
        <w:jc w:val="left"/>
        <w:textAlignment w:val="auto"/>
        <w:rPr>
          <w:rFonts w:ascii="맑은 고딕" w:hAnsi="맑은 고딕"/>
          <w:b/>
          <w:sz w:val="24"/>
          <w:szCs w:val="24"/>
        </w:rPr>
      </w:pPr>
      <w:r>
        <w:br w:type="page"/>
      </w:r>
    </w:p>
    <w:p w:rsidR="006E3F94" w:rsidRPr="00630A5E" w:rsidRDefault="00D90557" w:rsidP="009C7DDD">
      <w:pPr>
        <w:pStyle w:val="2"/>
      </w:pPr>
      <w:bookmarkStart w:id="14" w:name="_Toc30414528"/>
      <w:r w:rsidRPr="00630A5E">
        <w:rPr>
          <w:rFonts w:hint="eastAsia"/>
        </w:rPr>
        <w:lastRenderedPageBreak/>
        <w:t>소프트웨어</w:t>
      </w:r>
      <w:bookmarkEnd w:id="14"/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281"/>
        <w:gridCol w:w="5875"/>
        <w:gridCol w:w="639"/>
      </w:tblGrid>
      <w:tr w:rsidR="009C7DDD" w:rsidRPr="00466CEA" w:rsidTr="0054071F">
        <w:trPr>
          <w:trHeight w:val="573"/>
          <w:jc w:val="center"/>
        </w:trPr>
        <w:tc>
          <w:tcPr>
            <w:tcW w:w="1423" w:type="dxa"/>
            <w:shd w:val="clear" w:color="auto" w:fill="BFBFBF"/>
            <w:vAlign w:val="center"/>
          </w:tcPr>
          <w:p w:rsidR="009C7DDD" w:rsidRPr="00466CEA" w:rsidRDefault="009C7DDD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 w:rsidRPr="00466CEA">
              <w:rPr>
                <w:rFonts w:ascii="맑은 고딕" w:hAnsi="맑은 고딕" w:hint="eastAsia"/>
                <w:b/>
                <w:noProof/>
              </w:rPr>
              <w:t>구분</w:t>
            </w:r>
          </w:p>
        </w:tc>
        <w:tc>
          <w:tcPr>
            <w:tcW w:w="1281" w:type="dxa"/>
            <w:shd w:val="clear" w:color="auto" w:fill="BFBFBF"/>
            <w:vAlign w:val="center"/>
          </w:tcPr>
          <w:p w:rsidR="009C7DDD" w:rsidRPr="00466CEA" w:rsidRDefault="009C7DDD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제품명</w:t>
            </w:r>
          </w:p>
        </w:tc>
        <w:tc>
          <w:tcPr>
            <w:tcW w:w="5875" w:type="dxa"/>
            <w:shd w:val="clear" w:color="auto" w:fill="BFBFBF"/>
            <w:vAlign w:val="center"/>
          </w:tcPr>
          <w:p w:rsidR="009C7DDD" w:rsidRPr="00466CEA" w:rsidRDefault="009C7DDD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사양</w:t>
            </w:r>
          </w:p>
        </w:tc>
        <w:tc>
          <w:tcPr>
            <w:tcW w:w="639" w:type="dxa"/>
            <w:shd w:val="clear" w:color="auto" w:fill="BFBFBF"/>
            <w:vAlign w:val="center"/>
          </w:tcPr>
          <w:p w:rsidR="009C7DDD" w:rsidRPr="00466CEA" w:rsidRDefault="009C7DDD" w:rsidP="0054071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수량</w:t>
            </w:r>
          </w:p>
        </w:tc>
      </w:tr>
      <w:tr w:rsidR="009C7DDD" w:rsidRPr="00466CEA" w:rsidTr="0054071F">
        <w:trPr>
          <w:trHeight w:val="505"/>
          <w:jc w:val="center"/>
        </w:trPr>
        <w:tc>
          <w:tcPr>
            <w:tcW w:w="1423" w:type="dxa"/>
            <w:vMerge w:val="restart"/>
            <w:shd w:val="clear" w:color="auto" w:fill="D9D9D9"/>
            <w:vAlign w:val="center"/>
          </w:tcPr>
          <w:p w:rsidR="009C7DDD" w:rsidRPr="00466CEA" w:rsidRDefault="009C7DDD" w:rsidP="0054071F">
            <w:pPr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웹</w:t>
            </w:r>
            <w:r>
              <w:rPr>
                <w:rFonts w:ascii="맑은 고딕" w:hAnsi="맑은 고딕"/>
                <w:b/>
                <w:noProof/>
              </w:rPr>
              <w:t xml:space="preserve"> </w:t>
            </w:r>
            <w:r>
              <w:rPr>
                <w:rFonts w:ascii="맑은 고딕" w:hAnsi="맑은 고딕" w:hint="eastAsia"/>
                <w:b/>
                <w:noProof/>
              </w:rPr>
              <w:t>솔루션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C7DDD" w:rsidRPr="00466CEA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CF5C68">
              <w:rPr>
                <w:rFonts w:ascii="맑은 고딕" w:hAnsi="맑은 고딕"/>
                <w:b w:val="0"/>
                <w:szCs w:val="18"/>
              </w:rPr>
              <w:t>WebTier</w:t>
            </w:r>
          </w:p>
        </w:tc>
        <w:tc>
          <w:tcPr>
            <w:tcW w:w="5875" w:type="dxa"/>
            <w:shd w:val="clear" w:color="auto" w:fill="auto"/>
            <w:vAlign w:val="center"/>
          </w:tcPr>
          <w:p w:rsidR="004B3BFD" w:rsidRPr="00BF1BB0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</w:t>
            </w:r>
            <w:r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 w:rsidRPr="00BF1BB0">
              <w:rPr>
                <w:rFonts w:ascii="맑은 고딕" w:hAnsi="맑은 고딕" w:hint="eastAsia"/>
                <w:b w:val="0"/>
                <w:szCs w:val="18"/>
              </w:rPr>
              <w:t>검증된 상용 WEB Server, HTTP 1.1</w:t>
            </w:r>
            <w:r>
              <w:rPr>
                <w:rFonts w:ascii="맑은 고딕" w:hAnsi="맑은 고딕"/>
                <w:b w:val="0"/>
                <w:szCs w:val="18"/>
              </w:rPr>
              <w:t xml:space="preserve"> </w:t>
            </w:r>
            <w:r w:rsidRPr="00BF1BB0">
              <w:rPr>
                <w:rFonts w:ascii="맑은 고딕" w:hAnsi="맑은 고딕" w:hint="eastAsia"/>
                <w:b w:val="0"/>
                <w:szCs w:val="18"/>
              </w:rPr>
              <w:t>호환</w:t>
            </w:r>
          </w:p>
          <w:p w:rsidR="004B3BFD" w:rsidRPr="00BF1BB0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</w:t>
            </w:r>
            <w:r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 w:rsidRPr="00BF1BB0">
              <w:rPr>
                <w:rFonts w:ascii="맑은 고딕" w:hAnsi="맑은 고딕" w:hint="eastAsia"/>
                <w:b w:val="0"/>
                <w:szCs w:val="18"/>
              </w:rPr>
              <w:t>다양한 Servlet 엔진 및 WAS와 연계 가능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</w:t>
            </w:r>
            <w:r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 w:rsidRPr="00BF1BB0">
              <w:rPr>
                <w:rFonts w:ascii="맑은 고딕" w:hAnsi="맑은 고딕" w:hint="eastAsia"/>
                <w:b w:val="0"/>
                <w:szCs w:val="18"/>
              </w:rPr>
              <w:t>Multi-Thread/Process 방식 지원</w:t>
            </w:r>
          </w:p>
          <w:p w:rsidR="004B3BFD" w:rsidRPr="00BF1BB0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</w:t>
            </w:r>
            <w:r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 w:rsidRPr="00360838">
              <w:rPr>
                <w:rFonts w:ascii="맑은 고딕" w:hAnsi="맑은 고딕" w:hint="eastAsia"/>
                <w:b w:val="0"/>
                <w:szCs w:val="18"/>
              </w:rPr>
              <w:t>GUI 기반의 관리자 화면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</w:t>
            </w:r>
            <w:r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 w:rsidRPr="00F4152E">
              <w:rPr>
                <w:rFonts w:ascii="맑은 고딕" w:hAnsi="맑은 고딕" w:hint="eastAsia"/>
                <w:b w:val="0"/>
                <w:szCs w:val="18"/>
              </w:rPr>
              <w:t>분산 어플리케이션 관리</w:t>
            </w:r>
          </w:p>
          <w:p w:rsidR="009C7DDD" w:rsidRPr="00466CEA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</w:t>
            </w:r>
            <w:r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 w:rsidRPr="00F4152E">
              <w:rPr>
                <w:rFonts w:ascii="맑은 고딕" w:hAnsi="맑은 고딕" w:hint="eastAsia"/>
                <w:b w:val="0"/>
                <w:szCs w:val="18"/>
              </w:rPr>
              <w:t>SSL/TLS, HTTPS, X.509 등 표준 보안 인터페이스 제공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DDD" w:rsidRPr="003949AF" w:rsidRDefault="009C7DDD" w:rsidP="0054071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3949AF">
              <w:rPr>
                <w:rFonts w:ascii="맑은 고딕" w:hAnsi="맑은 고딕" w:hint="eastAsia"/>
                <w:b w:val="0"/>
                <w:szCs w:val="18"/>
              </w:rPr>
              <w:t>2식</w:t>
            </w:r>
          </w:p>
        </w:tc>
      </w:tr>
      <w:tr w:rsidR="009C7DDD" w:rsidRPr="00466CEA" w:rsidTr="0054071F">
        <w:trPr>
          <w:trHeight w:val="528"/>
          <w:jc w:val="center"/>
        </w:trPr>
        <w:tc>
          <w:tcPr>
            <w:tcW w:w="1423" w:type="dxa"/>
            <w:vMerge/>
            <w:shd w:val="clear" w:color="auto" w:fill="D9D9D9"/>
            <w:vAlign w:val="center"/>
          </w:tcPr>
          <w:p w:rsidR="009C7DDD" w:rsidRPr="00466CEA" w:rsidRDefault="009C7DDD" w:rsidP="0054071F">
            <w:pPr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9C7DDD" w:rsidRPr="00466CEA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CF5C68">
              <w:rPr>
                <w:rFonts w:ascii="맑은 고딕" w:hAnsi="맑은 고딕"/>
                <w:b w:val="0"/>
                <w:szCs w:val="18"/>
              </w:rPr>
              <w:t>WebLogic</w:t>
            </w:r>
          </w:p>
        </w:tc>
        <w:tc>
          <w:tcPr>
            <w:tcW w:w="5875" w:type="dxa"/>
            <w:shd w:val="clear" w:color="auto" w:fill="auto"/>
            <w:vAlign w:val="center"/>
          </w:tcPr>
          <w:p w:rsidR="004B3BFD" w:rsidRPr="00BF1BB0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 하나의 장비에 여러 개의 웹로직 Instance를 추가사용가능</w:t>
            </w:r>
          </w:p>
          <w:p w:rsidR="004B3BFD" w:rsidRPr="00BF1BB0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 Java EE 7 지원</w:t>
            </w:r>
          </w:p>
          <w:p w:rsidR="004B3BFD" w:rsidRPr="00BF1BB0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 다양한 프리젠테이션 로직 지원</w:t>
            </w:r>
            <w:r w:rsidRPr="00F4152E">
              <w:rPr>
                <w:rFonts w:ascii="맑은 고딕" w:hAnsi="맑은 고딕"/>
                <w:b w:val="0"/>
                <w:szCs w:val="18"/>
              </w:rPr>
              <w:t>(JSP, Servlet, EJB)</w:t>
            </w:r>
          </w:p>
          <w:p w:rsidR="004B3BFD" w:rsidRPr="00BF1BB0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 Web Sevice 지원</w:t>
            </w:r>
            <w:r>
              <w:rPr>
                <w:rFonts w:ascii="맑은 고딕" w:hAnsi="맑은 고딕" w:hint="eastAsia"/>
                <w:b w:val="0"/>
                <w:szCs w:val="18"/>
              </w:rPr>
              <w:t xml:space="preserve"> </w:t>
            </w:r>
            <w:r w:rsidRPr="00BF1BB0">
              <w:rPr>
                <w:rFonts w:ascii="맑은 고딕" w:hAnsi="맑은 고딕" w:hint="eastAsia"/>
                <w:b w:val="0"/>
                <w:szCs w:val="18"/>
              </w:rPr>
              <w:t>(SOAP 지원, WSDL 지원)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 WorkManager 이용해서 부하조절 및 장애 Fail-Over 기능 제공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 w:rsidRPr="00F4152E">
              <w:rPr>
                <w:rFonts w:ascii="맑은 고딕" w:hAnsi="맑은 고딕" w:hint="eastAsia"/>
                <w:b w:val="0"/>
                <w:szCs w:val="18"/>
              </w:rPr>
              <w:t>Connection Pooling(Client, DB, AP 등)</w:t>
            </w:r>
            <w:r>
              <w:rPr>
                <w:rFonts w:ascii="맑은 고딕" w:hAnsi="맑은 고딕"/>
                <w:b w:val="0"/>
                <w:szCs w:val="18"/>
              </w:rPr>
              <w:t xml:space="preserve"> </w:t>
            </w:r>
            <w:r w:rsidRPr="00F4152E">
              <w:rPr>
                <w:rFonts w:ascii="맑은 고딕" w:hAnsi="맑은 고딕" w:hint="eastAsia"/>
                <w:b w:val="0"/>
                <w:szCs w:val="18"/>
              </w:rPr>
              <w:t>제공</w:t>
            </w:r>
          </w:p>
          <w:p w:rsidR="004B3BFD" w:rsidRPr="00F4152E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 w:rsidRPr="00F4152E">
              <w:rPr>
                <w:rFonts w:ascii="맑은 고딕" w:hAnsi="맑은 고딕" w:hint="eastAsia"/>
                <w:b w:val="0"/>
                <w:szCs w:val="18"/>
              </w:rPr>
              <w:t>주요 DBMS와 커넷션 라이브러리 제공</w:t>
            </w:r>
          </w:p>
          <w:p w:rsidR="009C7DDD" w:rsidRPr="00466CEA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BF1BB0">
              <w:rPr>
                <w:rFonts w:ascii="맑은 고딕" w:hAnsi="맑은 고딕" w:hint="eastAsia"/>
                <w:b w:val="0"/>
                <w:szCs w:val="18"/>
              </w:rPr>
              <w:t>• Cluster를 이용해 Session Clustering 기능 지원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DDD" w:rsidRPr="003949AF" w:rsidRDefault="009C7DDD" w:rsidP="0054071F">
            <w:pPr>
              <w:jc w:val="center"/>
            </w:pPr>
            <w:r w:rsidRPr="003949AF">
              <w:rPr>
                <w:rFonts w:ascii="맑은 고딕" w:hAnsi="맑은 고딕" w:hint="eastAsia"/>
                <w:szCs w:val="18"/>
              </w:rPr>
              <w:t>2식</w:t>
            </w:r>
          </w:p>
        </w:tc>
      </w:tr>
      <w:tr w:rsidR="009C7DDD" w:rsidRPr="00466CEA" w:rsidTr="0054071F">
        <w:trPr>
          <w:trHeight w:val="480"/>
          <w:jc w:val="center"/>
        </w:trPr>
        <w:tc>
          <w:tcPr>
            <w:tcW w:w="1423" w:type="dxa"/>
            <w:vMerge w:val="restart"/>
            <w:shd w:val="clear" w:color="auto" w:fill="D9D9D9"/>
            <w:vAlign w:val="center"/>
          </w:tcPr>
          <w:p w:rsidR="009C7DDD" w:rsidRPr="00466CEA" w:rsidRDefault="009C7DDD" w:rsidP="0054071F">
            <w:pPr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DBMS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C7DDD" w:rsidRPr="00466CEA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Oracle12c</w:t>
            </w:r>
          </w:p>
        </w:tc>
        <w:tc>
          <w:tcPr>
            <w:tcW w:w="5875" w:type="dxa"/>
            <w:shd w:val="clear" w:color="auto" w:fill="auto"/>
            <w:vAlign w:val="center"/>
          </w:tcPr>
          <w:p w:rsidR="004B3BFD" w:rsidRPr="00AC044E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>• 동적인 자원할당 과 자동화된 모니터링 및 관리 지원</w:t>
            </w:r>
          </w:p>
          <w:p w:rsidR="004B3BFD" w:rsidRPr="00AC044E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>• 동적환경 구성이 가능한 infrastructure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>• 중단 없는 지속적인 서비스 지원(RAC)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 w:rsidRPr="00022169">
              <w:rPr>
                <w:rFonts w:ascii="맑은 고딕" w:hAnsi="맑은 고딕" w:hint="eastAsia"/>
                <w:b w:val="0"/>
                <w:szCs w:val="18"/>
              </w:rPr>
              <w:t>온라인 백업 및 복구기능 지원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 w:rsidRPr="00CA5C2C">
              <w:rPr>
                <w:rFonts w:ascii="맑은 고딕" w:hAnsi="맑은 고딕" w:hint="eastAsia"/>
                <w:b w:val="0"/>
                <w:szCs w:val="18"/>
              </w:rPr>
              <w:t>분산데이터 기능(2 Phase Commit)</w:t>
            </w:r>
          </w:p>
          <w:p w:rsidR="009C7DDD" w:rsidRPr="00466CEA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 w:rsidRPr="00022169">
              <w:rPr>
                <w:rFonts w:ascii="맑은 고딕" w:hAnsi="맑은 고딕" w:hint="eastAsia"/>
                <w:b w:val="0"/>
                <w:szCs w:val="18"/>
              </w:rPr>
              <w:t>다수 동시사용자 처리 성능 보장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DDD" w:rsidRPr="003949AF" w:rsidRDefault="009C7DDD" w:rsidP="0054071F">
            <w:pPr>
              <w:jc w:val="center"/>
            </w:pPr>
            <w:r w:rsidRPr="003949AF">
              <w:rPr>
                <w:rFonts w:ascii="맑은 고딕" w:hAnsi="맑은 고딕" w:hint="eastAsia"/>
                <w:szCs w:val="18"/>
              </w:rPr>
              <w:t>2식</w:t>
            </w:r>
          </w:p>
        </w:tc>
      </w:tr>
      <w:tr w:rsidR="009C7DDD" w:rsidRPr="00466CEA" w:rsidTr="0054071F">
        <w:trPr>
          <w:trHeight w:val="528"/>
          <w:jc w:val="center"/>
        </w:trPr>
        <w:tc>
          <w:tcPr>
            <w:tcW w:w="1423" w:type="dxa"/>
            <w:vMerge/>
            <w:shd w:val="clear" w:color="auto" w:fill="D9D9D9"/>
            <w:vAlign w:val="center"/>
          </w:tcPr>
          <w:p w:rsidR="009C7DDD" w:rsidRPr="00466CEA" w:rsidRDefault="009C7DDD" w:rsidP="0054071F">
            <w:pPr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9C7DDD" w:rsidRPr="00466CEA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D</w:t>
            </w:r>
            <w:r>
              <w:rPr>
                <w:rFonts w:ascii="맑은 고딕" w:hAnsi="맑은 고딕"/>
                <w:b w:val="0"/>
                <w:szCs w:val="18"/>
              </w:rPr>
              <w:t>’Amo</w:t>
            </w:r>
          </w:p>
        </w:tc>
        <w:tc>
          <w:tcPr>
            <w:tcW w:w="5875" w:type="dxa"/>
            <w:shd w:val="clear" w:color="auto" w:fill="auto"/>
            <w:vAlign w:val="center"/>
          </w:tcPr>
          <w:p w:rsidR="009C7DDD" w:rsidRPr="00466CEA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>• 국내 DB 암호화 솔루션 시장 점유율 1위 공유디스크 기반 Active Cluster로 고가용성 및 안정성 보장 지원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DDD" w:rsidRPr="003949AF" w:rsidRDefault="009C7DDD" w:rsidP="0054071F">
            <w:pPr>
              <w:jc w:val="center"/>
            </w:pPr>
            <w:r w:rsidRPr="003949AF">
              <w:rPr>
                <w:rFonts w:ascii="맑은 고딕" w:hAnsi="맑은 고딕" w:hint="eastAsia"/>
                <w:szCs w:val="18"/>
              </w:rPr>
              <w:t>2식</w:t>
            </w:r>
          </w:p>
        </w:tc>
      </w:tr>
      <w:tr w:rsidR="009C7DDD" w:rsidRPr="00466CEA" w:rsidTr="0054071F">
        <w:trPr>
          <w:trHeight w:val="664"/>
          <w:jc w:val="center"/>
        </w:trPr>
        <w:tc>
          <w:tcPr>
            <w:tcW w:w="1423" w:type="dxa"/>
            <w:vMerge w:val="restart"/>
            <w:shd w:val="clear" w:color="auto" w:fill="D9D9D9"/>
            <w:vAlign w:val="center"/>
          </w:tcPr>
          <w:p w:rsidR="009C7DDD" w:rsidRPr="00466CEA" w:rsidRDefault="009C7DDD" w:rsidP="0054071F">
            <w:pPr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운영관리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C7DDD" w:rsidRPr="00466CEA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NetBackup</w:t>
            </w:r>
          </w:p>
        </w:tc>
        <w:tc>
          <w:tcPr>
            <w:tcW w:w="5875" w:type="dxa"/>
            <w:shd w:val="clear" w:color="auto" w:fill="auto"/>
            <w:vAlign w:val="center"/>
          </w:tcPr>
          <w:p w:rsidR="004B3BFD" w:rsidRPr="00AC044E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>• 최적화된 워크플로우로 간소화 된 웹기반 사용자 인터페이스 지원</w:t>
            </w:r>
          </w:p>
          <w:p w:rsidR="004B3BFD" w:rsidRPr="00AC044E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>• 운영</w:t>
            </w:r>
            <w:r>
              <w:rPr>
                <w:rFonts w:ascii="맑은 고딕" w:hAnsi="맑은 고딕" w:hint="eastAsia"/>
                <w:b w:val="0"/>
                <w:szCs w:val="18"/>
              </w:rPr>
              <w:t>,</w:t>
            </w:r>
            <w:r>
              <w:rPr>
                <w:rFonts w:ascii="맑은 고딕" w:hAnsi="맑은 고딕"/>
                <w:b w:val="0"/>
                <w:szCs w:val="18"/>
              </w:rPr>
              <w:t xml:space="preserve"> </w:t>
            </w:r>
            <w:r w:rsidRPr="00AC044E">
              <w:rPr>
                <w:rFonts w:ascii="맑은 고딕" w:hAnsi="맑은 고딕" w:hint="eastAsia"/>
                <w:b w:val="0"/>
                <w:szCs w:val="18"/>
              </w:rPr>
              <w:t>로그</w:t>
            </w:r>
            <w:r>
              <w:rPr>
                <w:rFonts w:ascii="맑은 고딕" w:hAnsi="맑은 고딕" w:hint="eastAsia"/>
                <w:b w:val="0"/>
                <w:szCs w:val="18"/>
              </w:rPr>
              <w:t xml:space="preserve">, </w:t>
            </w:r>
            <w:r w:rsidRPr="00AC044E">
              <w:rPr>
                <w:rFonts w:ascii="맑은 고딕" w:hAnsi="맑은 고딕" w:hint="eastAsia"/>
                <w:b w:val="0"/>
                <w:szCs w:val="18"/>
              </w:rPr>
              <w:t>거래 관리 기능 지원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>
              <w:rPr>
                <w:rFonts w:ascii="맑은 고딕" w:hAnsi="맑은 고딕" w:hint="eastAsia"/>
                <w:b w:val="0"/>
                <w:szCs w:val="18"/>
              </w:rPr>
              <w:t>글로</w:t>
            </w: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벌 표준 지원 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>(WS-Addressing, WS-Policy, WSDL,UDDI,WS-Security, WS-Transaction 등)</w:t>
            </w:r>
          </w:p>
          <w:p w:rsidR="004B3BFD" w:rsidRPr="00AC044E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 w:rsidRPr="006E5DB6">
              <w:rPr>
                <w:rFonts w:ascii="맑은 고딕" w:hAnsi="맑은 고딕" w:hint="eastAsia"/>
                <w:b w:val="0"/>
                <w:szCs w:val="18"/>
              </w:rPr>
              <w:t>SAN 환경, 네트워크 백업 및 온라인 백업 지원</w:t>
            </w:r>
          </w:p>
          <w:p w:rsidR="009C7DDD" w:rsidRPr="00466CEA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 w:rsidRPr="006E5DB6">
              <w:rPr>
                <w:rFonts w:ascii="맑은 고딕" w:hAnsi="맑은 고딕" w:hint="eastAsia"/>
                <w:b w:val="0"/>
                <w:szCs w:val="18"/>
              </w:rPr>
              <w:t>디스크와 테이프 백업, 복구 기능 지원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DDD" w:rsidRPr="003949AF" w:rsidRDefault="009C7DDD" w:rsidP="0054071F">
            <w:pPr>
              <w:jc w:val="center"/>
            </w:pPr>
            <w:r>
              <w:rPr>
                <w:rFonts w:ascii="맑은 고딕" w:hAnsi="맑은 고딕" w:hint="eastAsia"/>
                <w:szCs w:val="18"/>
              </w:rPr>
              <w:t>6</w:t>
            </w:r>
            <w:r w:rsidRPr="003949AF">
              <w:rPr>
                <w:rFonts w:ascii="맑은 고딕" w:hAnsi="맑은 고딕" w:hint="eastAsia"/>
                <w:szCs w:val="18"/>
              </w:rPr>
              <w:t>식</w:t>
            </w:r>
          </w:p>
        </w:tc>
      </w:tr>
      <w:tr w:rsidR="009C7DDD" w:rsidRPr="00466CEA" w:rsidTr="0054071F">
        <w:trPr>
          <w:trHeight w:val="567"/>
          <w:jc w:val="center"/>
        </w:trPr>
        <w:tc>
          <w:tcPr>
            <w:tcW w:w="1423" w:type="dxa"/>
            <w:vMerge/>
            <w:shd w:val="clear" w:color="auto" w:fill="D9D9D9"/>
            <w:vAlign w:val="center"/>
          </w:tcPr>
          <w:p w:rsidR="009C7DDD" w:rsidRDefault="009C7DDD" w:rsidP="0054071F">
            <w:pPr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9C7DDD" w:rsidRPr="00466CEA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서버보안</w:t>
            </w:r>
          </w:p>
        </w:tc>
        <w:tc>
          <w:tcPr>
            <w:tcW w:w="5875" w:type="dxa"/>
            <w:shd w:val="clear" w:color="auto" w:fill="auto"/>
            <w:vAlign w:val="center"/>
          </w:tcPr>
          <w:p w:rsidR="009C7DDD" w:rsidRPr="00466CEA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>
              <w:rPr>
                <w:rFonts w:ascii="맑은 고딕" w:hAnsi="맑은 고딕" w:hint="eastAsia"/>
                <w:b w:val="0"/>
                <w:szCs w:val="18"/>
              </w:rPr>
              <w:t>분리발주 대상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DDD" w:rsidRPr="003949AF" w:rsidRDefault="009C7DDD" w:rsidP="0054071F">
            <w:pPr>
              <w:jc w:val="center"/>
            </w:pPr>
            <w:r>
              <w:rPr>
                <w:rFonts w:ascii="맑은 고딕" w:hAnsi="맑은 고딕" w:hint="eastAsia"/>
                <w:szCs w:val="18"/>
              </w:rPr>
              <w:t>6</w:t>
            </w:r>
            <w:r w:rsidRPr="003949AF">
              <w:rPr>
                <w:rFonts w:ascii="맑은 고딕" w:hAnsi="맑은 고딕" w:hint="eastAsia"/>
                <w:szCs w:val="18"/>
              </w:rPr>
              <w:t>식</w:t>
            </w:r>
          </w:p>
        </w:tc>
      </w:tr>
      <w:tr w:rsidR="009C7DDD" w:rsidRPr="00466CEA" w:rsidTr="0054071F">
        <w:trPr>
          <w:trHeight w:val="573"/>
          <w:jc w:val="center"/>
        </w:trPr>
        <w:tc>
          <w:tcPr>
            <w:tcW w:w="1423" w:type="dxa"/>
            <w:shd w:val="clear" w:color="auto" w:fill="D9D9D9"/>
            <w:vAlign w:val="center"/>
          </w:tcPr>
          <w:p w:rsidR="009C7DDD" w:rsidRPr="000B02FC" w:rsidRDefault="009C7DDD" w:rsidP="0054071F">
            <w:pPr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연동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C7DDD" w:rsidRPr="00466CEA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MegaWare Smart Intergration</w:t>
            </w:r>
          </w:p>
        </w:tc>
        <w:tc>
          <w:tcPr>
            <w:tcW w:w="5875" w:type="dxa"/>
            <w:shd w:val="clear" w:color="auto" w:fill="auto"/>
            <w:vAlign w:val="center"/>
          </w:tcPr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>• 표준기반 통합을 위한 WebService, Rest, JSON 등 지원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 w:rsidRPr="006E5DB6">
              <w:rPr>
                <w:rFonts w:ascii="맑은 고딕" w:hAnsi="맑은 고딕" w:hint="eastAsia"/>
                <w:b w:val="0"/>
                <w:szCs w:val="18"/>
              </w:rPr>
              <w:t>별도의 SW(OS, WAS 등)에 무관하게 독립적으로 설치 및 운영</w:t>
            </w:r>
          </w:p>
          <w:p w:rsidR="004B3BFD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 w:rsidRPr="00926954">
              <w:rPr>
                <w:rFonts w:ascii="맑은 고딕" w:hAnsi="맑은 고딕" w:hint="eastAsia"/>
                <w:b w:val="0"/>
                <w:szCs w:val="18"/>
              </w:rPr>
              <w:t>XML 메시지 데이터 전송 지원</w:t>
            </w:r>
          </w:p>
          <w:p w:rsidR="009C7DDD" w:rsidRPr="00466CEA" w:rsidRDefault="004B3BFD" w:rsidP="004B3BFD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 w:rsidRPr="00926954">
              <w:rPr>
                <w:rFonts w:ascii="맑은 고딕" w:hAnsi="맑은 고딕" w:hint="eastAsia"/>
                <w:b w:val="0"/>
                <w:szCs w:val="18"/>
              </w:rPr>
              <w:t>시스템 간의 데이터 전송의 성능, 안정성, 독립성, 암복호화 기능을 위해 PKI 기반 암복호화 등의 분리된 별도의 기능 요소 제공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DDD" w:rsidRPr="003949AF" w:rsidRDefault="00BC5EE3" w:rsidP="0054071F">
            <w:pPr>
              <w:jc w:val="center"/>
            </w:pPr>
            <w:r>
              <w:rPr>
                <w:rFonts w:ascii="맑은 고딕" w:hAnsi="맑은 고딕" w:hint="eastAsia"/>
                <w:szCs w:val="18"/>
              </w:rPr>
              <w:t>1</w:t>
            </w:r>
            <w:r w:rsidR="009C7DDD" w:rsidRPr="003949AF">
              <w:rPr>
                <w:rFonts w:ascii="맑은 고딕" w:hAnsi="맑은 고딕" w:hint="eastAsia"/>
                <w:szCs w:val="18"/>
              </w:rPr>
              <w:t>식</w:t>
            </w:r>
          </w:p>
        </w:tc>
      </w:tr>
      <w:tr w:rsidR="009C7DDD" w:rsidRPr="00466CEA" w:rsidTr="0054071F">
        <w:trPr>
          <w:trHeight w:val="573"/>
          <w:jc w:val="center"/>
        </w:trPr>
        <w:tc>
          <w:tcPr>
            <w:tcW w:w="1423" w:type="dxa"/>
            <w:shd w:val="clear" w:color="auto" w:fill="D9D9D9"/>
            <w:vAlign w:val="center"/>
          </w:tcPr>
          <w:p w:rsidR="009C7DDD" w:rsidRDefault="009C7DDD" w:rsidP="0054071F">
            <w:pPr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영상처리 솔루션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9C7DDD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안면인식 솔루션</w:t>
            </w:r>
          </w:p>
        </w:tc>
        <w:tc>
          <w:tcPr>
            <w:tcW w:w="5875" w:type="dxa"/>
            <w:shd w:val="clear" w:color="auto" w:fill="auto"/>
            <w:vAlign w:val="center"/>
          </w:tcPr>
          <w:p w:rsidR="009C7DDD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AC044E">
              <w:rPr>
                <w:rFonts w:ascii="맑은 고딕" w:hAnsi="맑은 고딕" w:hint="eastAsia"/>
                <w:b w:val="0"/>
                <w:szCs w:val="18"/>
              </w:rPr>
              <w:t xml:space="preserve">• </w:t>
            </w:r>
            <w:r>
              <w:rPr>
                <w:rFonts w:ascii="맑은 고딕" w:hAnsi="맑은 고딕" w:hint="eastAsia"/>
                <w:b w:val="0"/>
                <w:szCs w:val="18"/>
              </w:rPr>
              <w:t xml:space="preserve">사업기간 중 </w:t>
            </w:r>
            <w:r>
              <w:rPr>
                <w:rFonts w:ascii="맑은 고딕" w:hAnsi="맑은 고딕"/>
                <w:b w:val="0"/>
                <w:szCs w:val="18"/>
              </w:rPr>
              <w:t xml:space="preserve">BMT </w:t>
            </w:r>
            <w:r>
              <w:rPr>
                <w:rFonts w:ascii="맑은 고딕" w:hAnsi="맑은 고딕" w:hint="eastAsia"/>
                <w:b w:val="0"/>
                <w:szCs w:val="18"/>
              </w:rPr>
              <w:t>수행 대상</w:t>
            </w:r>
          </w:p>
          <w:p w:rsidR="009C7DDD" w:rsidRPr="00AC044E" w:rsidRDefault="009C7DDD" w:rsidP="0054071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(기존 PICAS 서버에 설치 예정)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DDD" w:rsidRPr="003949AF" w:rsidRDefault="009C7DDD" w:rsidP="0054071F">
            <w:pPr>
              <w:jc w:val="center"/>
            </w:pPr>
            <w:r>
              <w:rPr>
                <w:rFonts w:ascii="맑은 고딕" w:hAnsi="맑은 고딕" w:hint="eastAsia"/>
                <w:szCs w:val="18"/>
              </w:rPr>
              <w:t>3</w:t>
            </w:r>
            <w:r w:rsidRPr="003949AF">
              <w:rPr>
                <w:rFonts w:ascii="맑은 고딕" w:hAnsi="맑은 고딕" w:hint="eastAsia"/>
                <w:szCs w:val="18"/>
              </w:rPr>
              <w:t>식</w:t>
            </w:r>
          </w:p>
        </w:tc>
      </w:tr>
    </w:tbl>
    <w:p w:rsidR="005A7D33" w:rsidRDefault="005A7D33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  <w:sz w:val="26"/>
          <w:szCs w:val="24"/>
        </w:rPr>
      </w:pPr>
      <w:r>
        <w:br w:type="page"/>
      </w:r>
    </w:p>
    <w:p w:rsidR="00A469A7" w:rsidRDefault="00A469A7" w:rsidP="00A469A7">
      <w:pPr>
        <w:pStyle w:val="10"/>
        <w:keepNext w:val="0"/>
      </w:pPr>
      <w:bookmarkStart w:id="15" w:name="_Toc30414529"/>
      <w:r>
        <w:rPr>
          <w:rFonts w:hint="eastAsia"/>
        </w:rPr>
        <w:lastRenderedPageBreak/>
        <w:t xml:space="preserve">인프라 </w:t>
      </w:r>
      <w:r w:rsidR="00C22B64">
        <w:rPr>
          <w:rFonts w:hint="eastAsia"/>
        </w:rPr>
        <w:t>구성</w:t>
      </w:r>
      <w:bookmarkEnd w:id="15"/>
    </w:p>
    <w:p w:rsidR="00A469A7" w:rsidRPr="00A469A7" w:rsidRDefault="00A469A7" w:rsidP="009C7DDD">
      <w:pPr>
        <w:pStyle w:val="2"/>
      </w:pPr>
      <w:bookmarkStart w:id="16" w:name="_Toc30414530"/>
      <w:r>
        <w:rPr>
          <w:rFonts w:hint="eastAsia"/>
        </w:rPr>
        <w:t>구성</w:t>
      </w:r>
      <w:r w:rsidR="009C7DDD">
        <w:rPr>
          <w:rFonts w:hint="eastAsia"/>
        </w:rPr>
        <w:t>도</w:t>
      </w:r>
      <w:bookmarkEnd w:id="16"/>
    </w:p>
    <w:p w:rsidR="00D90557" w:rsidRDefault="009C7DDD" w:rsidP="00072E12">
      <w:pPr>
        <w:pStyle w:val="30"/>
      </w:pPr>
      <w:bookmarkStart w:id="17" w:name="_Toc30414531"/>
      <w:bookmarkStart w:id="18" w:name="_Toc534271103"/>
      <w:bookmarkStart w:id="19" w:name="_Toc535911986"/>
      <w:r>
        <w:rPr>
          <w:rFonts w:hint="eastAsia"/>
        </w:rPr>
        <w:t>H/W</w:t>
      </w:r>
      <w:r w:rsidR="00D90557">
        <w:rPr>
          <w:rFonts w:hint="eastAsia"/>
        </w:rPr>
        <w:t>구성도</w:t>
      </w:r>
      <w:bookmarkEnd w:id="17"/>
    </w:p>
    <w:p w:rsidR="0054071F" w:rsidRDefault="0054071F" w:rsidP="0054071F">
      <w:pPr>
        <w:rPr>
          <w:rFonts w:ascii="맑은 고딕" w:hAnsi="맑은 고딕"/>
          <w:noProof/>
        </w:rPr>
      </w:pPr>
      <w:r w:rsidRPr="009C7DDD">
        <w:rPr>
          <w:rFonts w:ascii="함초롬바탕" w:eastAsia="굴림" w:hAnsi="굴림" w:cs="굴림"/>
          <w:noProof/>
          <w:color w:val="000000"/>
        </w:rPr>
        <w:drawing>
          <wp:anchor distT="0" distB="0" distL="114300" distR="114300" simplePos="0" relativeHeight="251639296" behindDoc="0" locked="0" layoutInCell="1" allowOverlap="1" wp14:anchorId="1A4FEC3A" wp14:editId="072629EA">
            <wp:simplePos x="0" y="0"/>
            <wp:positionH relativeFrom="column">
              <wp:posOffset>-14861</wp:posOffset>
            </wp:positionH>
            <wp:positionV relativeFrom="line">
              <wp:posOffset>781050</wp:posOffset>
            </wp:positionV>
            <wp:extent cx="5849620" cy="2816225"/>
            <wp:effectExtent l="0" t="0" r="0" b="3175"/>
            <wp:wrapTopAndBottom/>
            <wp:docPr id="2382" name="그림 2382" descr="EMB00002b2c4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76231456" descr="EMB00002b2c4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281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정</w:t>
      </w:r>
      <w:r w:rsidRPr="00CE5874">
        <w:rPr>
          <w:rFonts w:hAnsi="바탕체" w:hint="eastAsia"/>
          <w:noProof/>
        </w:rPr>
        <w:t>보시스템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고도화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및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범정부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여권정보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연계시스템</w:t>
      </w:r>
      <w:r>
        <w:rPr>
          <w:rFonts w:hAnsi="바탕체" w:hint="eastAsia"/>
          <w:noProof/>
        </w:rPr>
        <w:t>의</w:t>
      </w:r>
      <w:r>
        <w:rPr>
          <w:rFonts w:hAnsi="바탕체" w:hint="eastAsia"/>
          <w:noProof/>
        </w:rPr>
        <w:t xml:space="preserve"> </w:t>
      </w:r>
      <w:r>
        <w:rPr>
          <w:rFonts w:ascii="맑은 고딕" w:hAnsi="맑은 고딕" w:hint="eastAsia"/>
          <w:noProof/>
        </w:rPr>
        <w:t>하드웨어 구성도는</w:t>
      </w:r>
      <w:r w:rsidRPr="00091AE6">
        <w:rPr>
          <w:rFonts w:ascii="맑은 고딕" w:hAnsi="맑은 고딕" w:hint="eastAsia"/>
          <w:noProof/>
        </w:rPr>
        <w:t xml:space="preserve"> 다음과 같다.</w:t>
      </w:r>
    </w:p>
    <w:p w:rsidR="00D90557" w:rsidRPr="0054071F" w:rsidRDefault="0054071F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전체 구성도</w:t>
      </w:r>
    </w:p>
    <w:p w:rsidR="009C7DDD" w:rsidRDefault="009C7DDD" w:rsidP="009C7DDD">
      <w:pPr>
        <w:pStyle w:val="af6"/>
        <w:spacing w:after="240"/>
        <w:jc w:val="center"/>
        <w:rPr>
          <w:rFonts w:ascii="맑은 고딕" w:hAnsi="맑은 고딕"/>
          <w:noProof/>
        </w:rPr>
      </w:pPr>
      <w:r w:rsidRPr="00466CEA">
        <w:rPr>
          <w:rFonts w:ascii="맑은 고딕" w:hAnsi="맑은 고딕" w:hint="eastAsia"/>
          <w:noProof/>
        </w:rPr>
        <w:t xml:space="preserve">[그림 </w:t>
      </w:r>
      <w:r>
        <w:rPr>
          <w:rFonts w:ascii="맑은 고딕" w:hAnsi="맑은 고딕"/>
          <w:noProof/>
        </w:rPr>
        <w:t>3</w:t>
      </w:r>
      <w:r w:rsidRPr="00466CEA">
        <w:rPr>
          <w:rFonts w:ascii="맑은 고딕" w:hAnsi="맑은 고딕" w:hint="eastAsia"/>
          <w:noProof/>
        </w:rPr>
        <w:noBreakHyphen/>
      </w:r>
      <w:r>
        <w:rPr>
          <w:rFonts w:ascii="맑은 고딕" w:hAnsi="맑은 고딕"/>
          <w:noProof/>
        </w:rPr>
        <w:t>1-1</w:t>
      </w:r>
      <w:r w:rsidR="0054071F">
        <w:rPr>
          <w:rFonts w:ascii="맑은 고딕" w:hAnsi="맑은 고딕"/>
          <w:noProof/>
        </w:rPr>
        <w:t>-1</w:t>
      </w:r>
      <w:r w:rsidRPr="00466CEA">
        <w:rPr>
          <w:rFonts w:ascii="맑은 고딕" w:hAnsi="맑은 고딕" w:hint="eastAsia"/>
          <w:noProof/>
        </w:rPr>
        <w:t xml:space="preserve">] </w:t>
      </w:r>
      <w:r w:rsidR="0054071F">
        <w:rPr>
          <w:rFonts w:ascii="맑은 고딕" w:hAnsi="맑은 고딕" w:hint="eastAsia"/>
          <w:noProof/>
        </w:rPr>
        <w:t>전체</w:t>
      </w:r>
      <w:r>
        <w:rPr>
          <w:rFonts w:ascii="맑은 고딕" w:hAnsi="맑은 고딕" w:hint="eastAsia"/>
          <w:noProof/>
        </w:rPr>
        <w:t xml:space="preserve"> 구성도</w:t>
      </w:r>
    </w:p>
    <w:p w:rsidR="0054071F" w:rsidRDefault="0054071F" w:rsidP="00C63050">
      <w:pPr>
        <w:pStyle w:val="4"/>
      </w:pPr>
      <w:r w:rsidRPr="0054071F">
        <w:rPr>
          <w:rFonts w:ascii="함초롬바탕" w:eastAsia="굴림" w:hAnsi="굴림" w:cs="굴림"/>
          <w:noProof/>
          <w:color w:val="000000"/>
        </w:rPr>
        <w:drawing>
          <wp:anchor distT="0" distB="0" distL="114300" distR="114300" simplePos="0" relativeHeight="251643392" behindDoc="0" locked="0" layoutInCell="1" allowOverlap="1" wp14:anchorId="5E22BC5D" wp14:editId="75A12B20">
            <wp:simplePos x="0" y="0"/>
            <wp:positionH relativeFrom="column">
              <wp:posOffset>-2540</wp:posOffset>
            </wp:positionH>
            <wp:positionV relativeFrom="line">
              <wp:posOffset>424815</wp:posOffset>
            </wp:positionV>
            <wp:extent cx="5831205" cy="2814320"/>
            <wp:effectExtent l="0" t="0" r="0" b="5080"/>
            <wp:wrapTopAndBottom/>
            <wp:docPr id="24" name="그림 24" descr="EMB000044ec02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584330448" descr="EMB000044ec02c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281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상세 구성도</w:t>
      </w:r>
    </w:p>
    <w:p w:rsidR="0054071F" w:rsidRDefault="0054071F" w:rsidP="0054071F">
      <w:pPr>
        <w:pStyle w:val="af6"/>
        <w:spacing w:after="240"/>
        <w:jc w:val="center"/>
        <w:rPr>
          <w:rFonts w:ascii="맑은 고딕" w:hAnsi="맑은 고딕"/>
          <w:noProof/>
        </w:rPr>
      </w:pPr>
      <w:r w:rsidRPr="00466CEA">
        <w:rPr>
          <w:rFonts w:ascii="맑은 고딕" w:hAnsi="맑은 고딕" w:hint="eastAsia"/>
          <w:noProof/>
        </w:rPr>
        <w:t xml:space="preserve">[그림 </w:t>
      </w:r>
      <w:r>
        <w:rPr>
          <w:rFonts w:ascii="맑은 고딕" w:hAnsi="맑은 고딕"/>
          <w:noProof/>
        </w:rPr>
        <w:t>3</w:t>
      </w:r>
      <w:r w:rsidRPr="00466CEA">
        <w:rPr>
          <w:rFonts w:ascii="맑은 고딕" w:hAnsi="맑은 고딕" w:hint="eastAsia"/>
          <w:noProof/>
        </w:rPr>
        <w:noBreakHyphen/>
      </w:r>
      <w:r>
        <w:rPr>
          <w:rFonts w:ascii="맑은 고딕" w:hAnsi="맑은 고딕"/>
          <w:noProof/>
        </w:rPr>
        <w:t>1-1-2</w:t>
      </w:r>
      <w:r w:rsidRPr="00466CEA">
        <w:rPr>
          <w:rFonts w:ascii="맑은 고딕" w:hAnsi="맑은 고딕" w:hint="eastAsia"/>
          <w:noProof/>
        </w:rPr>
        <w:t xml:space="preserve">] </w:t>
      </w:r>
      <w:r>
        <w:rPr>
          <w:rFonts w:ascii="맑은 고딕" w:hAnsi="맑은 고딕" w:hint="eastAsia"/>
          <w:noProof/>
        </w:rPr>
        <w:t>상세 구성도</w:t>
      </w:r>
    </w:p>
    <w:p w:rsidR="009C7DDD" w:rsidRPr="00FB63B9" w:rsidRDefault="009C7DDD" w:rsidP="009C7DDD">
      <w:pPr>
        <w:pStyle w:val="30"/>
      </w:pPr>
      <w:bookmarkStart w:id="20" w:name="_Toc30414532"/>
      <w:r>
        <w:lastRenderedPageBreak/>
        <w:t>S</w:t>
      </w:r>
      <w:r>
        <w:rPr>
          <w:rFonts w:hint="eastAsia"/>
        </w:rPr>
        <w:t>/W구성도</w:t>
      </w:r>
      <w:bookmarkEnd w:id="20"/>
    </w:p>
    <w:p w:rsidR="009C7DDD" w:rsidRDefault="009C7DDD" w:rsidP="009C7DDD">
      <w:pPr>
        <w:rPr>
          <w:rFonts w:ascii="맑은 고딕" w:hAnsi="맑은 고딕"/>
          <w:noProof/>
        </w:rPr>
      </w:pPr>
      <w:r>
        <w:rPr>
          <w:rFonts w:hAnsi="바탕체" w:hint="eastAsia"/>
          <w:noProof/>
        </w:rPr>
        <w:t>정</w:t>
      </w:r>
      <w:r w:rsidRPr="00CE5874">
        <w:rPr>
          <w:rFonts w:hAnsi="바탕체" w:hint="eastAsia"/>
          <w:noProof/>
        </w:rPr>
        <w:t>보시스템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고도화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및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범정부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여권정보</w:t>
      </w:r>
      <w:r w:rsidRPr="00CE5874">
        <w:rPr>
          <w:rFonts w:hAnsi="바탕체" w:hint="eastAsia"/>
          <w:noProof/>
        </w:rPr>
        <w:t xml:space="preserve"> </w:t>
      </w:r>
      <w:r w:rsidRPr="00CE5874">
        <w:rPr>
          <w:rFonts w:hAnsi="바탕체" w:hint="eastAsia"/>
          <w:noProof/>
        </w:rPr>
        <w:t>연계시스템</w:t>
      </w:r>
      <w:r>
        <w:rPr>
          <w:rFonts w:hAnsi="바탕체" w:hint="eastAsia"/>
          <w:noProof/>
        </w:rPr>
        <w:t>의</w:t>
      </w:r>
      <w:r>
        <w:rPr>
          <w:rFonts w:hAnsi="바탕체" w:hint="eastAsia"/>
          <w:noProof/>
        </w:rPr>
        <w:t xml:space="preserve"> </w:t>
      </w:r>
      <w:r>
        <w:rPr>
          <w:rFonts w:hAnsi="바탕체" w:hint="eastAsia"/>
          <w:noProof/>
        </w:rPr>
        <w:t>소프트웨어</w:t>
      </w:r>
      <w:r>
        <w:rPr>
          <w:rFonts w:ascii="맑은 고딕" w:hAnsi="맑은 고딕" w:hint="eastAsia"/>
          <w:noProof/>
        </w:rPr>
        <w:t xml:space="preserve"> 구성도는</w:t>
      </w:r>
      <w:r w:rsidRPr="00091AE6">
        <w:rPr>
          <w:rFonts w:ascii="맑은 고딕" w:hAnsi="맑은 고딕" w:hint="eastAsia"/>
          <w:noProof/>
        </w:rPr>
        <w:t xml:space="preserve"> 다음과 같다.</w:t>
      </w:r>
    </w:p>
    <w:p w:rsidR="00370850" w:rsidRPr="0054071F" w:rsidRDefault="00370850" w:rsidP="00C63050">
      <w:pPr>
        <w:pStyle w:val="4"/>
        <w:rPr>
          <w:rFonts w:ascii="맑은 고딕" w:hAnsi="맑은 고딕"/>
          <w:noProof/>
        </w:rPr>
      </w:pPr>
      <w:r w:rsidRPr="009C7DDD">
        <w:rPr>
          <w:rFonts w:ascii="함초롬바탕" w:eastAsia="굴림" w:hAnsi="굴림" w:cs="굴림"/>
          <w:noProof/>
          <w:color w:val="000000"/>
        </w:rPr>
        <w:drawing>
          <wp:anchor distT="0" distB="0" distL="114300" distR="114300" simplePos="0" relativeHeight="251661824" behindDoc="0" locked="0" layoutInCell="1" allowOverlap="1" wp14:anchorId="430067AE" wp14:editId="01965E33">
            <wp:simplePos x="0" y="0"/>
            <wp:positionH relativeFrom="column">
              <wp:posOffset>-2540</wp:posOffset>
            </wp:positionH>
            <wp:positionV relativeFrom="line">
              <wp:posOffset>570230</wp:posOffset>
            </wp:positionV>
            <wp:extent cx="5837555" cy="3832225"/>
            <wp:effectExtent l="0" t="0" r="0" b="0"/>
            <wp:wrapTopAndBottom/>
            <wp:docPr id="2386" name="그림 2386" descr="EMB00002b2c4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17114600" descr="EMB00002b2c40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383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전체 구성도</w:t>
      </w:r>
    </w:p>
    <w:p w:rsidR="009C7DDD" w:rsidRDefault="009C7DDD" w:rsidP="009C7DDD">
      <w:pPr>
        <w:pStyle w:val="af6"/>
        <w:spacing w:after="240"/>
        <w:jc w:val="center"/>
        <w:rPr>
          <w:rFonts w:ascii="맑은 고딕" w:hAnsi="맑은 고딕"/>
          <w:noProof/>
        </w:rPr>
      </w:pPr>
      <w:r w:rsidRPr="00466CEA">
        <w:rPr>
          <w:rFonts w:ascii="맑은 고딕" w:hAnsi="맑은 고딕" w:hint="eastAsia"/>
          <w:noProof/>
        </w:rPr>
        <w:t xml:space="preserve">[그림 </w:t>
      </w:r>
      <w:r>
        <w:rPr>
          <w:rFonts w:ascii="맑은 고딕" w:hAnsi="맑은 고딕"/>
          <w:noProof/>
        </w:rPr>
        <w:t>3</w:t>
      </w:r>
      <w:r w:rsidRPr="00466CEA">
        <w:rPr>
          <w:rFonts w:ascii="맑은 고딕" w:hAnsi="맑은 고딕" w:hint="eastAsia"/>
          <w:noProof/>
        </w:rPr>
        <w:noBreakHyphen/>
      </w:r>
      <w:r>
        <w:rPr>
          <w:rFonts w:ascii="맑은 고딕" w:hAnsi="맑은 고딕"/>
          <w:noProof/>
        </w:rPr>
        <w:t>1-2</w:t>
      </w:r>
      <w:r w:rsidR="00370850">
        <w:rPr>
          <w:rFonts w:ascii="맑은 고딕" w:hAnsi="맑은 고딕"/>
          <w:noProof/>
        </w:rPr>
        <w:t>-1</w:t>
      </w:r>
      <w:r w:rsidRPr="00466CEA">
        <w:rPr>
          <w:rFonts w:ascii="맑은 고딕" w:hAnsi="맑은 고딕" w:hint="eastAsia"/>
          <w:noProof/>
        </w:rPr>
        <w:t xml:space="preserve">] </w:t>
      </w:r>
      <w:r>
        <w:rPr>
          <w:rFonts w:ascii="맑은 고딕" w:hAnsi="맑은 고딕" w:hint="eastAsia"/>
          <w:noProof/>
        </w:rPr>
        <w:t>소프트웨어 구성도</w:t>
      </w:r>
    </w:p>
    <w:p w:rsidR="00370850" w:rsidRPr="00370850" w:rsidRDefault="00370850" w:rsidP="00370850">
      <w:pPr>
        <w:pStyle w:val="aff1"/>
        <w:keepNext/>
        <w:widowControl w:val="0"/>
        <w:numPr>
          <w:ilvl w:val="3"/>
          <w:numId w:val="39"/>
        </w:numPr>
        <w:wordWrap w:val="0"/>
        <w:spacing w:before="240" w:after="240" w:line="240" w:lineRule="atLeast"/>
        <w:ind w:leftChars="0"/>
        <w:outlineLvl w:val="3"/>
        <w:rPr>
          <w:rFonts w:ascii="함초롬바탕" w:eastAsia="굴림" w:hAnsi="굴림" w:cs="굴림"/>
          <w:b/>
          <w:noProof/>
          <w:vanish/>
          <w:color w:val="000000"/>
        </w:rPr>
      </w:pPr>
      <w:r w:rsidRPr="00370850">
        <w:rPr>
          <w:rFonts w:ascii="함초롬바탕" w:eastAsia="굴림" w:hAnsi="굴림" w:cs="굴림"/>
          <w:noProof/>
          <w:color w:val="000000"/>
        </w:rPr>
        <w:drawing>
          <wp:anchor distT="0" distB="0" distL="114300" distR="114300" simplePos="0" relativeHeight="251671040" behindDoc="0" locked="0" layoutInCell="1" allowOverlap="1" wp14:anchorId="00A871CB" wp14:editId="5922331D">
            <wp:simplePos x="0" y="0"/>
            <wp:positionH relativeFrom="column">
              <wp:posOffset>-2540</wp:posOffset>
            </wp:positionH>
            <wp:positionV relativeFrom="line">
              <wp:posOffset>385445</wp:posOffset>
            </wp:positionV>
            <wp:extent cx="5837555" cy="2933700"/>
            <wp:effectExtent l="0" t="0" r="0" b="0"/>
            <wp:wrapTopAndBottom/>
            <wp:docPr id="2413" name="그림 2413" descr="EMB000044ec02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584330736" descr="EMB000044ec02c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850" w:rsidRDefault="00370850" w:rsidP="00C63050">
      <w:pPr>
        <w:pStyle w:val="4"/>
        <w:numPr>
          <w:ilvl w:val="3"/>
          <w:numId w:val="39"/>
        </w:numPr>
      </w:pPr>
      <w:r>
        <w:rPr>
          <w:rFonts w:hint="eastAsia"/>
        </w:rPr>
        <w:t>상세 구성도</w:t>
      </w:r>
    </w:p>
    <w:p w:rsidR="00370850" w:rsidRPr="00466CEA" w:rsidRDefault="00370850" w:rsidP="00370850">
      <w:pPr>
        <w:pStyle w:val="af6"/>
        <w:spacing w:after="240"/>
        <w:jc w:val="center"/>
        <w:rPr>
          <w:rFonts w:ascii="맑은 고딕" w:hAnsi="맑은 고딕"/>
          <w:noProof/>
        </w:rPr>
      </w:pPr>
      <w:r w:rsidRPr="00466CEA">
        <w:rPr>
          <w:rFonts w:ascii="맑은 고딕" w:hAnsi="맑은 고딕" w:hint="eastAsia"/>
          <w:noProof/>
        </w:rPr>
        <w:t xml:space="preserve">[그림 </w:t>
      </w:r>
      <w:r>
        <w:rPr>
          <w:rFonts w:ascii="맑은 고딕" w:hAnsi="맑은 고딕"/>
          <w:noProof/>
        </w:rPr>
        <w:t>3</w:t>
      </w:r>
      <w:r w:rsidRPr="00466CEA">
        <w:rPr>
          <w:rFonts w:ascii="맑은 고딕" w:hAnsi="맑은 고딕" w:hint="eastAsia"/>
          <w:noProof/>
        </w:rPr>
        <w:noBreakHyphen/>
      </w:r>
      <w:r>
        <w:rPr>
          <w:rFonts w:ascii="맑은 고딕" w:hAnsi="맑은 고딕"/>
          <w:noProof/>
        </w:rPr>
        <w:t>1-2-2</w:t>
      </w:r>
      <w:r w:rsidRPr="00466CEA">
        <w:rPr>
          <w:rFonts w:ascii="맑은 고딕" w:hAnsi="맑은 고딕" w:hint="eastAsia"/>
          <w:noProof/>
        </w:rPr>
        <w:t xml:space="preserve">] </w:t>
      </w:r>
      <w:r>
        <w:rPr>
          <w:rFonts w:ascii="맑은 고딕" w:hAnsi="맑은 고딕" w:hint="eastAsia"/>
          <w:noProof/>
        </w:rPr>
        <w:t>소프트웨어</w:t>
      </w:r>
      <w:r w:rsidR="006B68B9">
        <w:rPr>
          <w:rFonts w:ascii="맑은 고딕" w:hAnsi="맑은 고딕" w:hint="eastAsia"/>
          <w:noProof/>
        </w:rPr>
        <w:t xml:space="preserve"> 상세 </w:t>
      </w:r>
      <w:r>
        <w:rPr>
          <w:rFonts w:ascii="맑은 고딕" w:hAnsi="맑은 고딕" w:hint="eastAsia"/>
          <w:noProof/>
        </w:rPr>
        <w:t>구성도</w:t>
      </w:r>
    </w:p>
    <w:p w:rsidR="009C7DDD" w:rsidRPr="00A469A7" w:rsidRDefault="00414B5C" w:rsidP="009C7DDD">
      <w:pPr>
        <w:pStyle w:val="2"/>
      </w:pPr>
      <w:bookmarkStart w:id="21" w:name="_Toc30414533"/>
      <w:bookmarkEnd w:id="18"/>
      <w:bookmarkEnd w:id="19"/>
      <w:r>
        <w:rPr>
          <w:rFonts w:hint="eastAsia"/>
        </w:rPr>
        <w:lastRenderedPageBreak/>
        <w:t>통합서버 구성</w:t>
      </w:r>
      <w:bookmarkEnd w:id="21"/>
    </w:p>
    <w:p w:rsidR="008B181A" w:rsidRPr="00414B5C" w:rsidRDefault="00414B5C" w:rsidP="00414B5C">
      <w:pPr>
        <w:pStyle w:val="30"/>
        <w:rPr>
          <w:szCs w:val="20"/>
        </w:rPr>
      </w:pPr>
      <w:bookmarkStart w:id="22" w:name="_Toc30414534"/>
      <w:r w:rsidRPr="00414B5C">
        <w:rPr>
          <w:rFonts w:hint="eastAsia"/>
          <w:szCs w:val="20"/>
        </w:rPr>
        <w:t xml:space="preserve">통합서버 </w:t>
      </w:r>
      <w:r w:rsidR="00F61078">
        <w:rPr>
          <w:rFonts w:hint="eastAsia"/>
          <w:szCs w:val="20"/>
        </w:rPr>
        <w:t>자원</w:t>
      </w:r>
      <w:r w:rsidRPr="00414B5C"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 xml:space="preserve">할당 </w:t>
      </w:r>
      <w:r w:rsidRPr="00414B5C">
        <w:rPr>
          <w:rFonts w:hint="eastAsia"/>
          <w:szCs w:val="20"/>
        </w:rPr>
        <w:t>내역</w:t>
      </w:r>
      <w:bookmarkEnd w:id="22"/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1150"/>
        <w:gridCol w:w="7308"/>
      </w:tblGrid>
      <w:tr w:rsidR="0029125B" w:rsidRPr="00466CEA" w:rsidTr="00552E96">
        <w:trPr>
          <w:trHeight w:val="573"/>
          <w:jc w:val="center"/>
        </w:trPr>
        <w:tc>
          <w:tcPr>
            <w:tcW w:w="774" w:type="dxa"/>
            <w:shd w:val="clear" w:color="auto" w:fill="BFBFBF"/>
            <w:vAlign w:val="center"/>
          </w:tcPr>
          <w:p w:rsidR="006C24D9" w:rsidRPr="00466CEA" w:rsidRDefault="00461C38" w:rsidP="00C42A5D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서버</w:t>
            </w:r>
          </w:p>
        </w:tc>
        <w:tc>
          <w:tcPr>
            <w:tcW w:w="1150" w:type="dxa"/>
            <w:shd w:val="clear" w:color="auto" w:fill="BFBFBF"/>
            <w:vAlign w:val="center"/>
          </w:tcPr>
          <w:p w:rsidR="006C24D9" w:rsidRPr="00466CEA" w:rsidRDefault="006C24D9" w:rsidP="006C24D9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항목</w:t>
            </w:r>
          </w:p>
        </w:tc>
        <w:tc>
          <w:tcPr>
            <w:tcW w:w="7308" w:type="dxa"/>
            <w:shd w:val="clear" w:color="auto" w:fill="BFBFBF"/>
            <w:vAlign w:val="center"/>
          </w:tcPr>
          <w:p w:rsidR="006C24D9" w:rsidRPr="00466CEA" w:rsidRDefault="006C24D9" w:rsidP="006C24D9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상세내역</w:t>
            </w:r>
          </w:p>
        </w:tc>
      </w:tr>
      <w:tr w:rsidR="0029125B" w:rsidRPr="00466CEA" w:rsidTr="00552E96">
        <w:trPr>
          <w:trHeight w:val="2669"/>
          <w:jc w:val="center"/>
        </w:trPr>
        <w:tc>
          <w:tcPr>
            <w:tcW w:w="774" w:type="dxa"/>
            <w:vMerge w:val="restart"/>
            <w:shd w:val="clear" w:color="auto" w:fill="D9D9D9"/>
            <w:vAlign w:val="center"/>
          </w:tcPr>
          <w:p w:rsidR="00BA7451" w:rsidRDefault="00BA7451" w:rsidP="00575F79">
            <w:pPr>
              <w:jc w:val="center"/>
              <w:rPr>
                <w:rFonts w:ascii="맑은 고딕" w:hAnsi="맑은 고딕"/>
                <w:b/>
                <w:szCs w:val="18"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WEB</w:t>
            </w:r>
          </w:p>
          <w:p w:rsidR="00BA7451" w:rsidRPr="000B02FC" w:rsidRDefault="00BA7451" w:rsidP="00575F79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#1</w:t>
            </w:r>
            <w:r>
              <w:rPr>
                <w:rFonts w:ascii="맑은 고딕" w:hAnsi="맑은 고딕"/>
                <w:b/>
                <w:szCs w:val="18"/>
              </w:rPr>
              <w:t>, 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BA7451" w:rsidRPr="006C24D9" w:rsidRDefault="00BA7451" w:rsidP="006C24D9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OS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BA7451" w:rsidRDefault="00BA7451" w:rsidP="00035DC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0FD7FC" wp14:editId="4ADD8DC0">
                  <wp:extent cx="2294973" cy="787179"/>
                  <wp:effectExtent l="0" t="0" r="0" b="0"/>
                  <wp:docPr id="1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ebOS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154" cy="806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093E939" wp14:editId="35670DD1">
                  <wp:extent cx="2010766" cy="779228"/>
                  <wp:effectExtent l="0" t="0" r="8890" b="1905"/>
                  <wp:docPr id="18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ebOS2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535" cy="786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Default="00BA7451" w:rsidP="00CF4D6A">
            <w:pPr>
              <w:rPr>
                <w:rFonts w:asciiTheme="majorHAnsi" w:eastAsiaTheme="majorHAnsi" w:hAnsiTheme="majorHAnsi"/>
              </w:rPr>
            </w:pPr>
            <w:r w:rsidRPr="00A25A4A">
              <w:rPr>
                <w:rFonts w:asciiTheme="majorHAnsi" w:eastAsiaTheme="majorHAnsi" w:hAnsiTheme="majorHAnsi" w:hint="eastAsia"/>
                <w:b/>
              </w:rPr>
              <w:t>※</w:t>
            </w:r>
            <w:r>
              <w:rPr>
                <w:rFonts w:asciiTheme="majorHAnsi" w:eastAsiaTheme="majorHAnsi" w:hAnsiTheme="majorHAnsi" w:hint="eastAsia"/>
                <w:b/>
              </w:rPr>
              <w:t xml:space="preserve"> </w:t>
            </w:r>
            <w:r w:rsidRPr="00CF4D6A">
              <w:rPr>
                <w:rFonts w:asciiTheme="majorHAnsi" w:eastAsiaTheme="majorHAnsi" w:hAnsiTheme="majorHAnsi" w:hint="eastAsia"/>
                <w:b/>
              </w:rPr>
              <w:t>7</w:t>
            </w:r>
            <w:r w:rsidRPr="00CF4D6A">
              <w:rPr>
                <w:rFonts w:asciiTheme="majorHAnsi" w:eastAsiaTheme="majorHAnsi" w:hAnsiTheme="majorHAnsi"/>
                <w:b/>
              </w:rPr>
              <w:t>100</w:t>
            </w:r>
            <w:r w:rsidRPr="00CF4D6A">
              <w:rPr>
                <w:rFonts w:asciiTheme="majorHAnsi" w:eastAsiaTheme="majorHAnsi" w:hAnsiTheme="majorHAnsi"/>
              </w:rPr>
              <w:t xml:space="preserve"> : OS </w:t>
            </w:r>
            <w:r w:rsidRPr="00CF4D6A">
              <w:rPr>
                <w:rFonts w:asciiTheme="majorHAnsi" w:eastAsiaTheme="majorHAnsi" w:hAnsiTheme="majorHAnsi" w:hint="eastAsia"/>
              </w:rPr>
              <w:t>버전(</w:t>
            </w:r>
            <w:r w:rsidRPr="00CF4D6A">
              <w:rPr>
                <w:rFonts w:asciiTheme="majorHAnsi" w:eastAsiaTheme="majorHAnsi" w:hAnsiTheme="majorHAnsi"/>
              </w:rPr>
              <w:t>AIX 7.1)</w:t>
            </w:r>
            <w:r>
              <w:rPr>
                <w:rFonts w:asciiTheme="majorHAnsi" w:eastAsiaTheme="majorHAnsi" w:hAnsiTheme="majorHAnsi"/>
              </w:rPr>
              <w:t xml:space="preserve">,  </w:t>
            </w:r>
            <w:r w:rsidRPr="00CF4D6A">
              <w:rPr>
                <w:rFonts w:asciiTheme="majorHAnsi" w:eastAsiaTheme="majorHAnsi" w:hAnsiTheme="majorHAnsi"/>
                <w:b/>
              </w:rPr>
              <w:t>05</w:t>
            </w:r>
            <w:r w:rsidRPr="00CF4D6A">
              <w:rPr>
                <w:rFonts w:asciiTheme="majorHAnsi" w:eastAsiaTheme="majorHAnsi" w:hAnsiTheme="majorHAnsi"/>
              </w:rPr>
              <w:t xml:space="preserve"> : TL(Technical Level)</w:t>
            </w:r>
            <w:r>
              <w:rPr>
                <w:rFonts w:asciiTheme="majorHAnsi" w:eastAsiaTheme="majorHAnsi" w:hAnsiTheme="majorHAnsi"/>
              </w:rPr>
              <w:t xml:space="preserve">,  </w:t>
            </w:r>
            <w:r w:rsidRPr="00CF4D6A">
              <w:rPr>
                <w:rFonts w:asciiTheme="majorHAnsi" w:eastAsiaTheme="majorHAnsi" w:hAnsiTheme="majorHAnsi"/>
                <w:b/>
              </w:rPr>
              <w:t>04</w:t>
            </w:r>
            <w:r w:rsidRPr="00CF4D6A">
              <w:rPr>
                <w:rFonts w:asciiTheme="majorHAnsi" w:eastAsiaTheme="majorHAnsi" w:hAnsiTheme="majorHAnsi"/>
              </w:rPr>
              <w:t xml:space="preserve"> : SP(Service Pack)</w:t>
            </w:r>
          </w:p>
          <w:p w:rsidR="00BA7451" w:rsidRDefault="00BA7451" w:rsidP="00CF4D6A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1</w:t>
            </w:r>
            <w:r w:rsidRPr="00E42B44">
              <w:rPr>
                <w:rFonts w:asciiTheme="majorHAnsi" w:eastAsiaTheme="majorHAnsi" w:hAnsiTheme="majorHAnsi"/>
              </w:rPr>
              <w:t>)</w:t>
            </w:r>
            <w:r w:rsidRPr="00E42B44">
              <w:rPr>
                <w:rFonts w:asciiTheme="majorHAnsi" w:eastAsiaTheme="majorHAnsi" w:hAnsiTheme="majorHAnsi"/>
                <w:b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</w:rPr>
              <w:t>WEB0</w:t>
            </w:r>
            <w:r>
              <w:rPr>
                <w:rFonts w:asciiTheme="majorHAnsi" w:eastAsiaTheme="majorHAnsi" w:hAnsiTheme="majorHAnsi"/>
                <w:b/>
              </w:rPr>
              <w:t xml:space="preserve">1 </w:t>
            </w:r>
            <w:r w:rsidRPr="00E42B44">
              <w:rPr>
                <w:rFonts w:asciiTheme="majorHAnsi" w:eastAsiaTheme="majorHAnsi" w:hAnsiTheme="majorHAnsi"/>
              </w:rPr>
              <w:t>Serial Number</w:t>
            </w:r>
            <w:r>
              <w:rPr>
                <w:rFonts w:asciiTheme="majorHAnsi" w:eastAsiaTheme="majorHAnsi" w:hAnsiTheme="majorHAnsi"/>
              </w:rPr>
              <w:t xml:space="preserve"> :</w:t>
            </w:r>
            <w:r w:rsidRPr="00E42B44">
              <w:rPr>
                <w:rFonts w:asciiTheme="majorHAnsi" w:eastAsiaTheme="majorHAnsi" w:hAnsiTheme="majorHAnsi"/>
              </w:rPr>
              <w:t xml:space="preserve"> </w:t>
            </w:r>
            <w:r w:rsidRPr="00E42B44">
              <w:rPr>
                <w:rFonts w:asciiTheme="majorHAnsi" w:eastAsiaTheme="majorHAnsi" w:hAnsiTheme="majorHAnsi"/>
                <w:b/>
              </w:rPr>
              <w:t>02782F4E8</w:t>
            </w:r>
            <w:r w:rsidRPr="00E42B44">
              <w:rPr>
                <w:rFonts w:asciiTheme="majorHAnsi" w:eastAsiaTheme="majorHAnsi" w:hAnsiTheme="majorHAnsi"/>
              </w:rPr>
              <w:t xml:space="preserve"> (</w:t>
            </w:r>
            <w:r w:rsidRPr="00E42B44">
              <w:rPr>
                <w:rFonts w:asciiTheme="majorHAnsi" w:eastAsiaTheme="majorHAnsi" w:hAnsiTheme="majorHAnsi" w:hint="eastAsia"/>
              </w:rPr>
              <w:t xml:space="preserve">앞의 </w:t>
            </w:r>
            <w:r w:rsidRPr="00E42B44">
              <w:rPr>
                <w:rFonts w:asciiTheme="majorHAnsi" w:eastAsiaTheme="majorHAnsi" w:hAnsiTheme="majorHAnsi"/>
              </w:rPr>
              <w:t xml:space="preserve">“02” </w:t>
            </w:r>
            <w:r w:rsidRPr="00E42B44">
              <w:rPr>
                <w:rFonts w:asciiTheme="majorHAnsi" w:eastAsiaTheme="majorHAnsi" w:hAnsiTheme="majorHAnsi" w:hint="eastAsia"/>
              </w:rPr>
              <w:t>숫자를 뺀다)</w:t>
            </w:r>
          </w:p>
          <w:p w:rsidR="00BA7451" w:rsidRPr="00E42B44" w:rsidRDefault="00BA7451" w:rsidP="00575F79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2</w:t>
            </w:r>
            <w:r w:rsidRPr="00E42B44">
              <w:rPr>
                <w:rFonts w:asciiTheme="majorHAnsi" w:eastAsiaTheme="majorHAnsi" w:hAnsiTheme="majorHAnsi"/>
              </w:rPr>
              <w:t>)</w:t>
            </w:r>
            <w:r w:rsidRPr="00E42B44">
              <w:rPr>
                <w:rFonts w:asciiTheme="majorHAnsi" w:eastAsiaTheme="majorHAnsi" w:hAnsiTheme="majorHAnsi"/>
                <w:b/>
              </w:rPr>
              <w:t xml:space="preserve"> </w:t>
            </w:r>
            <w:r>
              <w:rPr>
                <w:rFonts w:asciiTheme="majorHAnsi" w:eastAsiaTheme="majorHAnsi" w:hAnsiTheme="majorHAnsi"/>
                <w:b/>
              </w:rPr>
              <w:t xml:space="preserve">WEB02 </w:t>
            </w:r>
            <w:r w:rsidRPr="00E42B44">
              <w:rPr>
                <w:rFonts w:asciiTheme="majorHAnsi" w:eastAsiaTheme="majorHAnsi" w:hAnsiTheme="majorHAnsi"/>
              </w:rPr>
              <w:t>Serial Number</w:t>
            </w:r>
            <w:r>
              <w:rPr>
                <w:rFonts w:asciiTheme="majorHAnsi" w:eastAsiaTheme="majorHAnsi" w:hAnsiTheme="majorHAnsi"/>
              </w:rPr>
              <w:t xml:space="preserve"> :</w:t>
            </w:r>
            <w:r w:rsidRPr="00E42B44">
              <w:rPr>
                <w:rFonts w:asciiTheme="majorHAnsi" w:eastAsiaTheme="majorHAnsi" w:hAnsiTheme="majorHAnsi"/>
              </w:rPr>
              <w:t xml:space="preserve"> </w:t>
            </w:r>
            <w:r w:rsidRPr="00575F79">
              <w:rPr>
                <w:rFonts w:asciiTheme="majorHAnsi" w:eastAsiaTheme="majorHAnsi" w:hAnsiTheme="majorHAnsi"/>
                <w:b/>
              </w:rPr>
              <w:t>02782F50</w:t>
            </w:r>
            <w:r w:rsidRPr="00E42B44">
              <w:rPr>
                <w:rFonts w:asciiTheme="majorHAnsi" w:eastAsiaTheme="majorHAnsi" w:hAnsiTheme="majorHAnsi"/>
                <w:b/>
              </w:rPr>
              <w:t>8</w:t>
            </w:r>
            <w:r w:rsidRPr="00E42B44">
              <w:rPr>
                <w:rFonts w:asciiTheme="majorHAnsi" w:eastAsiaTheme="majorHAnsi" w:hAnsiTheme="majorHAnsi"/>
              </w:rPr>
              <w:t xml:space="preserve"> (</w:t>
            </w:r>
            <w:r w:rsidRPr="00E42B44">
              <w:rPr>
                <w:rFonts w:asciiTheme="majorHAnsi" w:eastAsiaTheme="majorHAnsi" w:hAnsiTheme="majorHAnsi" w:hint="eastAsia"/>
              </w:rPr>
              <w:t xml:space="preserve">앞의 </w:t>
            </w:r>
            <w:r w:rsidRPr="00E42B44">
              <w:rPr>
                <w:rFonts w:asciiTheme="majorHAnsi" w:eastAsiaTheme="majorHAnsi" w:hAnsiTheme="majorHAnsi"/>
              </w:rPr>
              <w:t xml:space="preserve">“02” </w:t>
            </w:r>
            <w:r w:rsidRPr="00E42B44">
              <w:rPr>
                <w:rFonts w:asciiTheme="majorHAnsi" w:eastAsiaTheme="majorHAnsi" w:hAnsiTheme="majorHAnsi" w:hint="eastAsia"/>
              </w:rPr>
              <w:t>숫자를 뺀다)</w:t>
            </w:r>
          </w:p>
          <w:p w:rsidR="00BA7451" w:rsidRPr="003949AF" w:rsidRDefault="00BA7451" w:rsidP="00575F79">
            <w:r w:rsidRPr="00E42B44">
              <w:rPr>
                <w:rFonts w:asciiTheme="majorHAnsi" w:eastAsiaTheme="majorHAnsi" w:hAnsiTheme="majorHAnsi" w:hint="eastAsia"/>
              </w:rPr>
              <w:t xml:space="preserve">  =&gt; </w:t>
            </w:r>
            <w:r w:rsidRPr="00E42B44">
              <w:rPr>
                <w:rFonts w:asciiTheme="majorHAnsi" w:eastAsiaTheme="majorHAnsi" w:hAnsiTheme="majorHAnsi"/>
              </w:rPr>
              <w:t>Serial Number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확인 </w:t>
            </w:r>
            <w:r>
              <w:rPr>
                <w:rFonts w:asciiTheme="majorHAnsi" w:eastAsiaTheme="majorHAnsi" w:hAnsiTheme="majorHAnsi"/>
              </w:rPr>
              <w:t>: “</w:t>
            </w:r>
            <w:r w:rsidRPr="00E42B44">
              <w:rPr>
                <w:rFonts w:asciiTheme="majorHAnsi" w:eastAsiaTheme="majorHAnsi" w:hAnsiTheme="majorHAnsi"/>
              </w:rPr>
              <w:t>prtconf |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 w:rsidRPr="00E42B44">
              <w:rPr>
                <w:rFonts w:asciiTheme="majorHAnsi" w:eastAsiaTheme="majorHAnsi" w:hAnsiTheme="majorHAnsi"/>
              </w:rPr>
              <w:t>grep Machine</w:t>
            </w:r>
            <w:r>
              <w:rPr>
                <w:rFonts w:asciiTheme="majorHAnsi" w:eastAsiaTheme="majorHAnsi" w:hAnsiTheme="majorHAnsi"/>
              </w:rPr>
              <w:t>”</w:t>
            </w:r>
          </w:p>
        </w:tc>
      </w:tr>
      <w:tr w:rsidR="0029125B" w:rsidRPr="00466CEA" w:rsidTr="00552E96">
        <w:trPr>
          <w:trHeight w:val="5021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BA7451" w:rsidRDefault="00BA7451" w:rsidP="00035DC0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BA7451" w:rsidRDefault="00BA7451" w:rsidP="005F6A6B">
            <w:pPr>
              <w:jc w:val="center"/>
              <w:rPr>
                <w:rFonts w:asciiTheme="majorHAnsi" w:eastAsiaTheme="majorHAnsi" w:hAnsiTheme="majorHAnsi"/>
              </w:rPr>
            </w:pPr>
            <w:r w:rsidRPr="006C24D9">
              <w:rPr>
                <w:rFonts w:asciiTheme="majorHAnsi" w:eastAsiaTheme="majorHAnsi" w:hAnsiTheme="majorHAnsi" w:hint="eastAsia"/>
              </w:rPr>
              <w:t>CPU</w:t>
            </w:r>
          </w:p>
          <w:p w:rsidR="00BA7451" w:rsidRPr="001A0301" w:rsidRDefault="00BA7451" w:rsidP="001A0301">
            <w:pPr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BA7451" w:rsidRDefault="00BA7451" w:rsidP="00035DC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89EA29" wp14:editId="3EE8FB90">
                  <wp:extent cx="4344556" cy="1083920"/>
                  <wp:effectExtent l="0" t="0" r="0" b="2540"/>
                  <wp:docPr id="16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9" name="web_cpu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0571" cy="1142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Default="00BA7451" w:rsidP="00035DC0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</w:rPr>
              <w:t>※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6C24D9">
              <w:rPr>
                <w:rFonts w:asciiTheme="majorHAnsi" w:eastAsiaTheme="majorHAnsi" w:hAnsiTheme="majorHAnsi" w:hint="eastAsia"/>
              </w:rPr>
              <w:t>F</w:t>
            </w:r>
            <w:r>
              <w:rPr>
                <w:rFonts w:asciiTheme="majorHAnsi" w:eastAsiaTheme="majorHAnsi" w:hAnsiTheme="majorHAnsi"/>
              </w:rPr>
              <w:t xml:space="preserve">requency : </w:t>
            </w:r>
            <w:r>
              <w:rPr>
                <w:rFonts w:asciiTheme="majorHAnsi" w:eastAsiaTheme="majorHAnsi" w:hAnsiTheme="majorHAnsi" w:hint="eastAsia"/>
              </w:rPr>
              <w:t>클럭 수가 높을수록 빠름,  smt_threads : 스레드 개수</w:t>
            </w:r>
          </w:p>
          <w:p w:rsidR="00BA7451" w:rsidRDefault="00BA7451" w:rsidP="00035DC0">
            <w:pPr>
              <w:jc w:val="left"/>
              <w:textAlignment w:val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07A6E5" wp14:editId="3F9A6207">
                  <wp:extent cx="3028492" cy="496634"/>
                  <wp:effectExtent l="0" t="0" r="635" b="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eb_cpu1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389" cy="51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Pr="00035DC0" w:rsidRDefault="00BA7451" w:rsidP="00035DC0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035DC0">
              <w:rPr>
                <w:rFonts w:asciiTheme="majorHAnsi" w:eastAsiaTheme="majorHAnsi" w:hAnsiTheme="majorHAnsi" w:hint="eastAsia"/>
                <w:noProof/>
              </w:rPr>
              <w:t>CPU 물리적 개수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>: 2</w:t>
            </w:r>
            <w:r>
              <w:rPr>
                <w:rFonts w:asciiTheme="majorHAnsi" w:eastAsiaTheme="majorHAnsi" w:hAnsiTheme="majorHAnsi" w:hint="eastAsia"/>
                <w:noProof/>
              </w:rPr>
              <w:t>개</w:t>
            </w:r>
          </w:p>
          <w:p w:rsidR="00BA7451" w:rsidRDefault="00BA7451" w:rsidP="00035DC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AF8149" wp14:editId="07FF7FBA">
                  <wp:extent cx="4394230" cy="413467"/>
                  <wp:effectExtent l="0" t="0" r="6350" b="5715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eb_cpu2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0772" cy="448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Default="00BA7451" w:rsidP="00035DC0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035DC0">
              <w:rPr>
                <w:rFonts w:asciiTheme="majorHAnsi" w:eastAsiaTheme="majorHAnsi" w:hAnsiTheme="majorHAnsi" w:hint="eastAsia"/>
                <w:noProof/>
              </w:rPr>
              <w:t xml:space="preserve">CPU </w:t>
            </w:r>
            <w:r>
              <w:rPr>
                <w:rFonts w:asciiTheme="majorHAnsi" w:eastAsiaTheme="majorHAnsi" w:hAnsiTheme="majorHAnsi" w:hint="eastAsia"/>
                <w:noProof/>
              </w:rPr>
              <w:t>논리적</w:t>
            </w:r>
            <w:r w:rsidRPr="00035DC0">
              <w:rPr>
                <w:rFonts w:asciiTheme="majorHAnsi" w:eastAsiaTheme="majorHAnsi" w:hAnsiTheme="majorHAnsi" w:hint="eastAsia"/>
                <w:noProof/>
              </w:rPr>
              <w:t xml:space="preserve"> 개수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>: 16</w:t>
            </w:r>
            <w:r>
              <w:rPr>
                <w:rFonts w:asciiTheme="majorHAnsi" w:eastAsiaTheme="majorHAnsi" w:hAnsiTheme="majorHAnsi" w:hint="eastAsia"/>
                <w:noProof/>
              </w:rPr>
              <w:t>개</w:t>
            </w:r>
          </w:p>
        </w:tc>
      </w:tr>
      <w:tr w:rsidR="0029125B" w:rsidRPr="00466CEA" w:rsidTr="00552E96">
        <w:trPr>
          <w:trHeight w:val="2890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BA7451" w:rsidRDefault="00BA7451" w:rsidP="00035DC0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BA7451" w:rsidRDefault="00BA7451" w:rsidP="005F6A6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Memory</w:t>
            </w:r>
          </w:p>
          <w:p w:rsidR="00BA7451" w:rsidRDefault="00BA7451" w:rsidP="005F6A6B">
            <w:pPr>
              <w:jc w:val="center"/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BA7451" w:rsidRDefault="00BA7451" w:rsidP="00035DC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D3AA81" wp14:editId="26410FF3">
                  <wp:extent cx="4384127" cy="588396"/>
                  <wp:effectExtent l="0" t="0" r="0" b="2540"/>
                  <wp:docPr id="2374" name="그림 2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4" name="web_momery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6611" cy="594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Default="00BA7451" w:rsidP="00CE611F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Memory 용량 </w:t>
            </w:r>
            <w:r>
              <w:rPr>
                <w:rFonts w:asciiTheme="majorHAnsi" w:eastAsiaTheme="majorHAnsi" w:hAnsiTheme="majorHAnsi"/>
                <w:noProof/>
              </w:rPr>
              <w:t>: 16GB</w:t>
            </w:r>
          </w:p>
          <w:p w:rsidR="00BA7451" w:rsidRDefault="00BA7451" w:rsidP="00035DC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0DA523" wp14:editId="0B84EA9D">
                  <wp:extent cx="4364355" cy="672999"/>
                  <wp:effectExtent l="0" t="0" r="0" b="0"/>
                  <wp:docPr id="2394" name="그림 2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4" name="web_momery1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3196" cy="75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Default="00BA7451" w:rsidP="00035DC0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 xml:space="preserve">Virtual 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Memory 용량 </w:t>
            </w:r>
            <w:r>
              <w:rPr>
                <w:rFonts w:asciiTheme="majorHAnsi" w:eastAsiaTheme="majorHAnsi" w:hAnsiTheme="majorHAnsi"/>
                <w:noProof/>
              </w:rPr>
              <w:t>: 32GB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BA7451" w:rsidRDefault="00BA7451" w:rsidP="00035DC0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BA7451" w:rsidRDefault="00BA7451" w:rsidP="005F6A6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DISK</w:t>
            </w:r>
          </w:p>
          <w:p w:rsidR="00BA7451" w:rsidRDefault="00BA7451" w:rsidP="005F6A6B">
            <w:pPr>
              <w:jc w:val="center"/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BA7451" w:rsidRDefault="00BA7451" w:rsidP="00035DC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2933AC" wp14:editId="18B00E86">
                  <wp:extent cx="4413132" cy="1997050"/>
                  <wp:effectExtent l="0" t="0" r="6985" b="3810"/>
                  <wp:docPr id="2429" name="그림 2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9" name="web_disk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989" cy="203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Pr="00F32CFA" w:rsidRDefault="00BA7451" w:rsidP="00035DC0">
            <w:pPr>
              <w:rPr>
                <w:rFonts w:asciiTheme="majorHAnsi" w:eastAsiaTheme="majorHAnsi" w:hAnsiTheme="majorHAnsi"/>
                <w:noProof/>
                <w:sz w:val="18"/>
                <w:szCs w:val="18"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PVs</w:t>
            </w:r>
            <w:r w:rsidRPr="00F32CFA"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 : 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해당 LV의 copy개수로 2개이상이면 Mirror가 되어져있음(최대3개)</w:t>
            </w:r>
          </w:p>
          <w:p w:rsidR="00BA7451" w:rsidRPr="00F32CFA" w:rsidRDefault="00BA7451" w:rsidP="00035DC0">
            <w:pPr>
              <w:rPr>
                <w:rFonts w:asciiTheme="majorHAnsi" w:eastAsiaTheme="majorHAnsi" w:hAnsiTheme="majorHAnsi"/>
                <w:noProof/>
                <w:sz w:val="18"/>
                <w:szCs w:val="18"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 xml:space="preserve">PPs의 값이 LPs의 </w:t>
            </w:r>
            <w:r w:rsidRPr="00F32CFA">
              <w:rPr>
                <w:rFonts w:asciiTheme="majorHAnsi" w:eastAsiaTheme="majorHAnsi" w:hAnsiTheme="majorHAnsi"/>
                <w:noProof/>
                <w:sz w:val="18"/>
                <w:szCs w:val="18"/>
              </w:rPr>
              <w:t>2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 xml:space="preserve">배가 된 것이면 </w:t>
            </w:r>
            <w:r w:rsidRPr="00F32CFA">
              <w:rPr>
                <w:rFonts w:asciiTheme="majorHAnsi" w:eastAsiaTheme="majorHAnsi" w:hAnsiTheme="majorHAnsi"/>
                <w:noProof/>
                <w:sz w:val="18"/>
                <w:szCs w:val="18"/>
              </w:rPr>
              <w:t>Mirror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가 되어져 있는걸로 판단함</w:t>
            </w:r>
          </w:p>
          <w:p w:rsidR="00BA7451" w:rsidRDefault="00BA7451" w:rsidP="00035DC0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drawing>
                <wp:inline distT="0" distB="0" distL="0" distR="0" wp14:anchorId="3529F7A2" wp14:editId="260DCA3C">
                  <wp:extent cx="4341146" cy="416967"/>
                  <wp:effectExtent l="0" t="0" r="2540" b="2540"/>
                  <wp:docPr id="2431" name="그림 2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1" name="webdisk1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9899" cy="419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Pr="00F45665" w:rsidRDefault="00BA7451" w:rsidP="00035DC0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내장 혹은 외장 디스크인지 확인 </w:t>
            </w:r>
          </w:p>
          <w:p w:rsidR="00BA7451" w:rsidRDefault="00BA7451" w:rsidP="00035DC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14251A" wp14:editId="71E05752">
                  <wp:extent cx="4431540" cy="1119226"/>
                  <wp:effectExtent l="0" t="0" r="7620" b="5080"/>
                  <wp:docPr id="2419" name="그림 2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9" name="webdisk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1307" cy="1134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Pr="005C16DC" w:rsidRDefault="00BA7451" w:rsidP="007A26B2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내장 D</w:t>
            </w:r>
            <w:r>
              <w:rPr>
                <w:rFonts w:asciiTheme="majorHAnsi" w:eastAsiaTheme="majorHAnsi" w:hAnsiTheme="majorHAnsi"/>
                <w:noProof/>
              </w:rPr>
              <w:t>ISK hdisk0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>T</w:t>
            </w:r>
            <w:r w:rsidRPr="005F6A6B">
              <w:rPr>
                <w:rFonts w:asciiTheme="majorHAnsi" w:eastAsiaTheme="majorHAnsi" w:hAnsiTheme="majorHAnsi"/>
                <w:noProof/>
              </w:rPr>
              <w:t xml:space="preserve">OTAL PPs : 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 xml:space="preserve">285GB(약 </w:t>
            </w:r>
            <w:r w:rsidRPr="005F6A6B">
              <w:rPr>
                <w:rFonts w:asciiTheme="majorHAnsi" w:eastAsiaTheme="majorHAnsi" w:hAnsiTheme="majorHAnsi"/>
                <w:noProof/>
              </w:rPr>
              <w:t>300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>GB)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BA7451" w:rsidRDefault="00BA7451" w:rsidP="00035DC0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BA7451" w:rsidRDefault="00BA7451" w:rsidP="006E388D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Adapter</w:t>
            </w:r>
          </w:p>
          <w:p w:rsidR="00BA7451" w:rsidRDefault="00BA7451" w:rsidP="006E388D">
            <w:pPr>
              <w:jc w:val="center"/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BA7451" w:rsidRDefault="00BA7451" w:rsidP="00035DC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82CED0" wp14:editId="2344DC4E">
                  <wp:extent cx="4359275" cy="2018995"/>
                  <wp:effectExtent l="0" t="0" r="3175" b="635"/>
                  <wp:docPr id="2433" name="그림 2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3" name="webcard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5718" cy="2035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Default="00BA7451" w:rsidP="00035DC0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Ethernet 및 FC Card(HBA)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>
              <w:rPr>
                <w:rFonts w:asciiTheme="majorHAnsi" w:eastAsiaTheme="majorHAnsi" w:hAnsiTheme="majorHAnsi" w:hint="eastAsia"/>
                <w:noProof/>
              </w:rPr>
              <w:t>조회</w:t>
            </w:r>
          </w:p>
          <w:p w:rsidR="00BA7451" w:rsidRDefault="00BA7451" w:rsidP="00035DC0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 xml:space="preserve">- </w:t>
            </w:r>
            <w:r w:rsidRPr="00F7291D">
              <w:rPr>
                <w:rFonts w:asciiTheme="majorHAnsi" w:eastAsiaTheme="majorHAnsi" w:hAnsiTheme="majorHAnsi"/>
                <w:noProof/>
              </w:rPr>
              <w:t>EtherChannel / IEEE 802.3ad Link Aggregation</w:t>
            </w:r>
            <w:r>
              <w:rPr>
                <w:rFonts w:asciiTheme="majorHAnsi" w:eastAsiaTheme="majorHAnsi" w:hAnsiTheme="majorHAnsi"/>
                <w:noProof/>
              </w:rPr>
              <w:t xml:space="preserve"> : </w:t>
            </w:r>
            <w:r w:rsidRPr="00221E45">
              <w:rPr>
                <w:rFonts w:asciiTheme="majorHAnsi" w:eastAsiaTheme="majorHAnsi" w:hAnsiTheme="majorHAnsi"/>
                <w:noProof/>
                <w:color w:val="FF0000"/>
              </w:rPr>
              <w:t xml:space="preserve">(Bonding </w:t>
            </w:r>
            <w:r w:rsidRPr="00221E45">
              <w:rPr>
                <w:rFonts w:asciiTheme="majorHAnsi" w:eastAsiaTheme="majorHAnsi" w:hAnsiTheme="majorHAnsi" w:hint="eastAsia"/>
                <w:noProof/>
                <w:color w:val="FF0000"/>
              </w:rPr>
              <w:t>구성)</w:t>
            </w:r>
          </w:p>
          <w:p w:rsidR="00BA7451" w:rsidRDefault="00BA7451" w:rsidP="00035DC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C44E8A" wp14:editId="3D05D26F">
                  <wp:extent cx="4377944" cy="1316736"/>
                  <wp:effectExtent l="0" t="0" r="3810" b="0"/>
                  <wp:docPr id="2445" name="그림 2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5" name="web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6267" cy="137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Default="00BA7451" w:rsidP="00A92B67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 xml:space="preserve">Bonding </w:t>
            </w:r>
            <w:r>
              <w:rPr>
                <w:rFonts w:asciiTheme="majorHAnsi" w:eastAsiaTheme="majorHAnsi" w:hAnsiTheme="majorHAnsi" w:hint="eastAsia"/>
                <w:noProof/>
              </w:rPr>
              <w:t>구성</w:t>
            </w:r>
            <w:r>
              <w:rPr>
                <w:rFonts w:asciiTheme="majorHAnsi" w:eastAsiaTheme="majorHAnsi" w:hAnsiTheme="majorHAnsi"/>
                <w:noProof/>
              </w:rPr>
              <w:t xml:space="preserve"> Port 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확인 </w:t>
            </w:r>
            <w:r w:rsidRPr="00221E45">
              <w:rPr>
                <w:rFonts w:asciiTheme="majorHAnsi" w:eastAsiaTheme="majorHAnsi" w:hAnsiTheme="majorHAnsi" w:hint="eastAsia"/>
                <w:noProof/>
                <w:color w:val="FF0000"/>
              </w:rPr>
              <w:t>(AIX에서는E</w:t>
            </w:r>
            <w:r w:rsidRPr="00221E45">
              <w:rPr>
                <w:rFonts w:asciiTheme="majorHAnsi" w:eastAsiaTheme="majorHAnsi" w:hAnsiTheme="majorHAnsi"/>
                <w:noProof/>
                <w:color w:val="FF0000"/>
              </w:rPr>
              <w:t xml:space="preserve">therChannel </w:t>
            </w:r>
            <w:r w:rsidRPr="00221E45">
              <w:rPr>
                <w:rFonts w:asciiTheme="majorHAnsi" w:eastAsiaTheme="majorHAnsi" w:hAnsiTheme="majorHAnsi" w:hint="eastAsia"/>
                <w:noProof/>
                <w:color w:val="FF0000"/>
              </w:rPr>
              <w:t>이라고 불림)</w:t>
            </w:r>
          </w:p>
          <w:p w:rsidR="00BA7451" w:rsidRDefault="00BA7451" w:rsidP="003B093E">
            <w:pPr>
              <w:rPr>
                <w:rFonts w:asciiTheme="majorHAnsi" w:eastAsiaTheme="majorHAnsi" w:hAnsiTheme="majorHAnsi"/>
                <w:noProof/>
                <w:sz w:val="18"/>
                <w:szCs w:val="18"/>
              </w:rPr>
            </w:pPr>
            <w:r w:rsidRPr="003B093E"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- “smitty etherchannel” </w:t>
            </w:r>
            <w:r w:rsidRPr="003B093E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 xml:space="preserve">명령어로 </w:t>
            </w:r>
            <w:r w:rsidRPr="003B093E"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List All EtherChannels / Link Aggregations </w:t>
            </w:r>
            <w:r w:rsidRPr="003B093E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확인</w:t>
            </w:r>
          </w:p>
          <w:p w:rsidR="00BA7451" w:rsidRPr="003B093E" w:rsidRDefault="00BA7451" w:rsidP="003B093E">
            <w:pPr>
              <w:rPr>
                <w:noProof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-</w:t>
            </w:r>
            <w:r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 “</w:t>
            </w:r>
            <w:r w:rsidRPr="003B093E">
              <w:rPr>
                <w:rFonts w:asciiTheme="majorHAnsi" w:eastAsiaTheme="majorHAnsi" w:hAnsiTheme="majorHAnsi"/>
                <w:noProof/>
                <w:sz w:val="18"/>
                <w:szCs w:val="18"/>
              </w:rPr>
              <w:t>lsattr -El ent12</w:t>
            </w:r>
            <w:r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” </w:t>
            </w:r>
            <w:r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명령어로 확인</w:t>
            </w:r>
          </w:p>
          <w:p w:rsidR="00BA7451" w:rsidRDefault="00BA7451" w:rsidP="002246EF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lastRenderedPageBreak/>
              <w:drawing>
                <wp:inline distT="0" distB="0" distL="0" distR="0" wp14:anchorId="2366BF0C" wp14:editId="37BBF737">
                  <wp:extent cx="4407287" cy="629107"/>
                  <wp:effectExtent l="0" t="0" r="0" b="0"/>
                  <wp:docPr id="2437" name="그림 2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7" name="web_fccard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2917" cy="63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Default="00BA7451" w:rsidP="002246EF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FC Card(HBA)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>
              <w:rPr>
                <w:rFonts w:asciiTheme="majorHAnsi" w:eastAsiaTheme="majorHAnsi" w:hAnsiTheme="majorHAnsi" w:hint="eastAsia"/>
                <w:noProof/>
              </w:rPr>
              <w:t>확인</w:t>
            </w:r>
          </w:p>
          <w:p w:rsidR="00BA7451" w:rsidRDefault="00BA7451" w:rsidP="002246EF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- “</w:t>
            </w:r>
            <w:r w:rsidRPr="002246EF">
              <w:rPr>
                <w:rFonts w:asciiTheme="majorHAnsi" w:eastAsiaTheme="majorHAnsi" w:hAnsiTheme="majorHAnsi"/>
                <w:noProof/>
              </w:rPr>
              <w:t>fcstat -D fcs0 | grep Attention</w:t>
            </w:r>
            <w:r>
              <w:rPr>
                <w:rFonts w:asciiTheme="majorHAnsi" w:eastAsiaTheme="majorHAnsi" w:hAnsiTheme="majorHAnsi"/>
                <w:noProof/>
              </w:rPr>
              <w:t xml:space="preserve">” </w:t>
            </w:r>
            <w:r>
              <w:rPr>
                <w:rFonts w:asciiTheme="majorHAnsi" w:eastAsiaTheme="majorHAnsi" w:hAnsiTheme="majorHAnsi" w:hint="eastAsia"/>
                <w:noProof/>
              </w:rPr>
              <w:t>명령어로 Link Up 사용중인 포트 확인</w:t>
            </w:r>
          </w:p>
          <w:p w:rsidR="00BA7451" w:rsidRDefault="00BA7451" w:rsidP="002246EF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 w:hint="eastAsia"/>
                <w:noProof/>
              </w:rPr>
              <w:t xml:space="preserve">- </w:t>
            </w:r>
            <w:r>
              <w:rPr>
                <w:rFonts w:asciiTheme="majorHAnsi" w:eastAsiaTheme="majorHAnsi" w:hAnsiTheme="majorHAnsi"/>
                <w:noProof/>
              </w:rPr>
              <w:t>“</w:t>
            </w:r>
            <w:r w:rsidRPr="00F32CFA">
              <w:rPr>
                <w:rFonts w:asciiTheme="majorHAnsi" w:eastAsiaTheme="majorHAnsi" w:hAnsiTheme="majorHAnsi"/>
                <w:noProof/>
              </w:rPr>
              <w:t>Error opening device: /dev/fscsi0</w:t>
            </w:r>
            <w:r>
              <w:rPr>
                <w:rFonts w:asciiTheme="majorHAnsi" w:eastAsiaTheme="majorHAnsi" w:hAnsiTheme="majorHAnsi"/>
                <w:noProof/>
              </w:rPr>
              <w:t xml:space="preserve">” 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미사용 중이며, </w:t>
            </w:r>
            <w:r>
              <w:rPr>
                <w:rFonts w:asciiTheme="majorHAnsi" w:eastAsiaTheme="majorHAnsi" w:hAnsiTheme="majorHAnsi"/>
                <w:noProof/>
              </w:rPr>
              <w:t>WEB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은 </w:t>
            </w:r>
            <w:r>
              <w:rPr>
                <w:rFonts w:asciiTheme="majorHAnsi" w:eastAsiaTheme="majorHAnsi" w:hAnsiTheme="majorHAnsi"/>
                <w:noProof/>
              </w:rPr>
              <w:t>FC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사용안함</w:t>
            </w:r>
          </w:p>
          <w:p w:rsidR="00BA7451" w:rsidRDefault="00BA7451" w:rsidP="00532A3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07DA3D" wp14:editId="654C2728">
                  <wp:extent cx="4374828" cy="914400"/>
                  <wp:effectExtent l="0" t="0" r="6985" b="0"/>
                  <wp:docPr id="2439" name="그림 2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9" name="webcard2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482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Default="00BA7451" w:rsidP="00532A37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532A37">
              <w:rPr>
                <w:rFonts w:asciiTheme="majorHAnsi" w:eastAsiaTheme="majorHAnsi" w:hAnsiTheme="majorHAnsi" w:hint="eastAsia"/>
                <w:noProof/>
              </w:rPr>
              <w:t xml:space="preserve">FC Card와 연결된 </w:t>
            </w:r>
            <w:r w:rsidRPr="00532A37">
              <w:rPr>
                <w:rFonts w:asciiTheme="majorHAnsi" w:eastAsiaTheme="majorHAnsi" w:hAnsiTheme="majorHAnsi"/>
                <w:noProof/>
              </w:rPr>
              <w:t xml:space="preserve">Disk </w:t>
            </w:r>
            <w:r w:rsidRPr="00532A37">
              <w:rPr>
                <w:rFonts w:asciiTheme="majorHAnsi" w:eastAsiaTheme="majorHAnsi" w:hAnsiTheme="majorHAnsi" w:hint="eastAsia"/>
                <w:noProof/>
              </w:rPr>
              <w:t>확인</w:t>
            </w:r>
            <w:r>
              <w:rPr>
                <w:rFonts w:asciiTheme="majorHAnsi" w:eastAsiaTheme="majorHAnsi" w:hAnsiTheme="majorHAnsi" w:hint="eastAsia"/>
                <w:noProof/>
              </w:rPr>
              <w:t>(</w:t>
            </w:r>
            <w:r>
              <w:rPr>
                <w:rFonts w:asciiTheme="majorHAnsi" w:eastAsiaTheme="majorHAnsi" w:hAnsiTheme="majorHAnsi"/>
                <w:noProof/>
              </w:rPr>
              <w:t xml:space="preserve">lspath) </w:t>
            </w:r>
            <w:r>
              <w:rPr>
                <w:rFonts w:asciiTheme="majorHAnsi" w:eastAsiaTheme="majorHAnsi" w:hAnsiTheme="majorHAnsi" w:hint="eastAsia"/>
                <w:noProof/>
              </w:rPr>
              <w:t>및 FC Card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>
              <w:rPr>
                <w:rFonts w:asciiTheme="majorHAnsi" w:eastAsiaTheme="majorHAnsi" w:hAnsiTheme="majorHAnsi" w:hint="eastAsia"/>
                <w:noProof/>
              </w:rPr>
              <w:t>Mac 주소 확인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29125B" w:rsidRDefault="0029125B" w:rsidP="00AE2FCD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9125B" w:rsidRDefault="0029125B" w:rsidP="00AE2FCD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Slot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29125B" w:rsidRDefault="0029125B" w:rsidP="00AE2FC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8710EF" wp14:editId="19A16DC7">
                  <wp:extent cx="4425181" cy="790042"/>
                  <wp:effectExtent l="0" t="0" r="0" b="0"/>
                  <wp:docPr id="2435" name="그림 2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5" name="web1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5691" cy="806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jc w:val="center"/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WEB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#1</w:t>
            </w:r>
            <w:r>
              <w:rPr>
                <w:rFonts w:asciiTheme="majorHAnsi" w:eastAsiaTheme="majorHAnsi" w:hAnsiTheme="majorHAnsi"/>
                <w:noProof/>
              </w:rPr>
              <w:t xml:space="preserve"> PCI Slot</w:t>
            </w:r>
          </w:p>
          <w:p w:rsidR="0029125B" w:rsidRDefault="0029125B" w:rsidP="00AE2FC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FD33AC" wp14:editId="6CB43927">
                  <wp:extent cx="4442214" cy="797357"/>
                  <wp:effectExtent l="0" t="0" r="0" b="3175"/>
                  <wp:docPr id="2463" name="그림 2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3" name="web2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7159" cy="805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jc w:val="center"/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WEB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#</w:t>
            </w:r>
            <w:r>
              <w:rPr>
                <w:rFonts w:asciiTheme="majorHAnsi" w:eastAsiaTheme="majorHAnsi" w:hAnsiTheme="majorHAnsi"/>
                <w:noProof/>
              </w:rPr>
              <w:t>2 PCI Slot</w:t>
            </w:r>
          </w:p>
          <w:p w:rsidR="0029125B" w:rsidRPr="0029125B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29125B">
              <w:rPr>
                <w:rFonts w:asciiTheme="majorHAnsi" w:eastAsiaTheme="majorHAnsi" w:hAnsiTheme="majorHAnsi" w:hint="eastAsia"/>
                <w:noProof/>
              </w:rPr>
              <w:t>lsslot –c pci 명령어</w:t>
            </w:r>
            <w:r>
              <w:rPr>
                <w:rFonts w:asciiTheme="majorHAnsi" w:eastAsiaTheme="majorHAnsi" w:hAnsiTheme="majorHAnsi" w:hint="eastAsia"/>
                <w:noProof/>
              </w:rPr>
              <w:t>로</w:t>
            </w:r>
            <w:r w:rsidRPr="0029125B">
              <w:rPr>
                <w:rFonts w:asciiTheme="majorHAnsi" w:eastAsiaTheme="majorHAnsi" w:hAnsiTheme="majorHAnsi" w:hint="eastAsia"/>
                <w:noProof/>
              </w:rPr>
              <w:t xml:space="preserve"> 서버에 할당된 PCI 어댑터들의 물리적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29125B">
              <w:rPr>
                <w:rFonts w:asciiTheme="majorHAnsi" w:eastAsiaTheme="majorHAnsi" w:hAnsiTheme="majorHAnsi" w:hint="eastAsia"/>
                <w:noProof/>
              </w:rPr>
              <w:t xml:space="preserve">위치 </w:t>
            </w:r>
            <w:r>
              <w:rPr>
                <w:rFonts w:asciiTheme="majorHAnsi" w:eastAsiaTheme="majorHAnsi" w:hAnsiTheme="majorHAnsi" w:hint="eastAsia"/>
                <w:noProof/>
              </w:rPr>
              <w:t>표시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BA7451" w:rsidRDefault="00BA7451" w:rsidP="00AE2FCD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BA7451" w:rsidRDefault="00BA7451" w:rsidP="00AE2FCD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Net</w:t>
            </w:r>
            <w:r>
              <w:rPr>
                <w:rFonts w:asciiTheme="majorHAnsi" w:eastAsiaTheme="majorHAnsi" w:hAnsiTheme="majorHAnsi"/>
              </w:rPr>
              <w:t>work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BA7451" w:rsidRDefault="00BA7451" w:rsidP="00AE2FC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9018E0B" wp14:editId="2BB32605">
                  <wp:extent cx="4421512" cy="1791970"/>
                  <wp:effectExtent l="0" t="0" r="0" b="0"/>
                  <wp:docPr id="2558" name="그림 2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" name="web1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7247" cy="182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Pr="00953821" w:rsidRDefault="00BA7451" w:rsidP="00AE2FCD">
            <w:pPr>
              <w:jc w:val="center"/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WEB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#1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IP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A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ddress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및 Gate</w:t>
            </w:r>
            <w:r w:rsidRPr="00953821">
              <w:rPr>
                <w:rFonts w:asciiTheme="majorHAnsi" w:eastAsiaTheme="majorHAnsi" w:hAnsiTheme="majorHAnsi"/>
                <w:noProof/>
              </w:rPr>
              <w:t>Way</w:t>
            </w:r>
          </w:p>
          <w:p w:rsidR="00BA7451" w:rsidRDefault="00BA7451" w:rsidP="00AE2FCD">
            <w:pPr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12C6687C" wp14:editId="60A30847">
                  <wp:extent cx="4445578" cy="1814170"/>
                  <wp:effectExtent l="0" t="0" r="0" b="0"/>
                  <wp:docPr id="2559" name="그림 2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9" name="web2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386" cy="184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7451" w:rsidRDefault="00BA7451" w:rsidP="00AE2FCD">
            <w:pPr>
              <w:jc w:val="center"/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WEB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#</w:t>
            </w:r>
            <w:r>
              <w:rPr>
                <w:rFonts w:asciiTheme="majorHAnsi" w:eastAsiaTheme="majorHAnsi" w:hAnsiTheme="majorHAnsi"/>
                <w:noProof/>
              </w:rPr>
              <w:t xml:space="preserve">2 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IP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A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ddress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및 Gate</w:t>
            </w:r>
            <w:r w:rsidRPr="00953821">
              <w:rPr>
                <w:rFonts w:asciiTheme="majorHAnsi" w:eastAsiaTheme="majorHAnsi" w:hAnsiTheme="majorHAnsi"/>
                <w:noProof/>
              </w:rPr>
              <w:t>Way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 w:val="restart"/>
            <w:shd w:val="clear" w:color="auto" w:fill="D9D9D9"/>
            <w:vAlign w:val="center"/>
          </w:tcPr>
          <w:p w:rsidR="000A687A" w:rsidRDefault="000A687A" w:rsidP="00AE2FCD">
            <w:pPr>
              <w:jc w:val="center"/>
              <w:rPr>
                <w:rFonts w:ascii="맑은 고딕" w:hAnsi="맑은 고딕"/>
                <w:b/>
                <w:szCs w:val="18"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lastRenderedPageBreak/>
              <w:t>WAS</w:t>
            </w:r>
          </w:p>
          <w:p w:rsidR="000A687A" w:rsidRDefault="000A687A" w:rsidP="00AE2FCD">
            <w:pPr>
              <w:jc w:val="center"/>
              <w:rPr>
                <w:rFonts w:ascii="맑은 고딕" w:hAnsi="맑은 고딕"/>
                <w:b/>
                <w:szCs w:val="18"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#1</w:t>
            </w:r>
            <w:r>
              <w:rPr>
                <w:rFonts w:ascii="맑은 고딕" w:hAnsi="맑은 고딕"/>
                <w:b/>
                <w:szCs w:val="18"/>
              </w:rPr>
              <w:t>, 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A687A" w:rsidRDefault="000A687A" w:rsidP="00AE2FCD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OS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0A687A" w:rsidRDefault="000A687A" w:rsidP="00AE2FC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818493" wp14:editId="28C7F41D">
                  <wp:extent cx="2056765" cy="651053"/>
                  <wp:effectExtent l="0" t="0" r="635" b="0"/>
                  <wp:docPr id="2450" name="그림 2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0" name="wasOS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990" cy="659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9ECC7EA" wp14:editId="2BBE2B82">
                  <wp:extent cx="2092503" cy="651053"/>
                  <wp:effectExtent l="0" t="0" r="3175" b="0"/>
                  <wp:docPr id="2451" name="그림 2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1" name="wasOS2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988" cy="658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</w:rPr>
            </w:pPr>
            <w:r w:rsidRPr="00A25A4A">
              <w:rPr>
                <w:rFonts w:asciiTheme="majorHAnsi" w:eastAsiaTheme="majorHAnsi" w:hAnsiTheme="majorHAnsi" w:hint="eastAsia"/>
              </w:rPr>
              <w:t>※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CF4D6A">
              <w:rPr>
                <w:rFonts w:asciiTheme="majorHAnsi" w:eastAsiaTheme="majorHAnsi" w:hAnsiTheme="majorHAnsi" w:hint="eastAsia"/>
                <w:b/>
              </w:rPr>
              <w:t>7</w:t>
            </w:r>
            <w:r w:rsidRPr="00CF4D6A">
              <w:rPr>
                <w:rFonts w:asciiTheme="majorHAnsi" w:eastAsiaTheme="majorHAnsi" w:hAnsiTheme="majorHAnsi"/>
                <w:b/>
              </w:rPr>
              <w:t>100</w:t>
            </w:r>
            <w:r w:rsidRPr="00CF4D6A">
              <w:rPr>
                <w:rFonts w:asciiTheme="majorHAnsi" w:eastAsiaTheme="majorHAnsi" w:hAnsiTheme="majorHAnsi"/>
              </w:rPr>
              <w:t xml:space="preserve"> : OS </w:t>
            </w:r>
            <w:r w:rsidRPr="00CF4D6A">
              <w:rPr>
                <w:rFonts w:asciiTheme="majorHAnsi" w:eastAsiaTheme="majorHAnsi" w:hAnsiTheme="majorHAnsi" w:hint="eastAsia"/>
              </w:rPr>
              <w:t>버전(</w:t>
            </w:r>
            <w:r w:rsidRPr="00CF4D6A">
              <w:rPr>
                <w:rFonts w:asciiTheme="majorHAnsi" w:eastAsiaTheme="majorHAnsi" w:hAnsiTheme="majorHAnsi"/>
              </w:rPr>
              <w:t>AIX 7.1)</w:t>
            </w:r>
            <w:r>
              <w:rPr>
                <w:rFonts w:asciiTheme="majorHAnsi" w:eastAsiaTheme="majorHAnsi" w:hAnsiTheme="majorHAnsi"/>
              </w:rPr>
              <w:t xml:space="preserve">,  </w:t>
            </w:r>
            <w:r w:rsidRPr="00CF4D6A">
              <w:rPr>
                <w:rFonts w:asciiTheme="majorHAnsi" w:eastAsiaTheme="majorHAnsi" w:hAnsiTheme="majorHAnsi"/>
                <w:b/>
              </w:rPr>
              <w:t>05</w:t>
            </w:r>
            <w:r w:rsidRPr="00CF4D6A">
              <w:rPr>
                <w:rFonts w:asciiTheme="majorHAnsi" w:eastAsiaTheme="majorHAnsi" w:hAnsiTheme="majorHAnsi"/>
              </w:rPr>
              <w:t xml:space="preserve"> : TL(Technical Level)</w:t>
            </w:r>
            <w:r>
              <w:rPr>
                <w:rFonts w:asciiTheme="majorHAnsi" w:eastAsiaTheme="majorHAnsi" w:hAnsiTheme="majorHAnsi"/>
              </w:rPr>
              <w:t xml:space="preserve">,  </w:t>
            </w:r>
            <w:r w:rsidRPr="00CF4D6A">
              <w:rPr>
                <w:rFonts w:asciiTheme="majorHAnsi" w:eastAsiaTheme="majorHAnsi" w:hAnsiTheme="majorHAnsi"/>
                <w:b/>
              </w:rPr>
              <w:t>04</w:t>
            </w:r>
            <w:r w:rsidRPr="00CF4D6A">
              <w:rPr>
                <w:rFonts w:asciiTheme="majorHAnsi" w:eastAsiaTheme="majorHAnsi" w:hAnsiTheme="majorHAnsi"/>
              </w:rPr>
              <w:t xml:space="preserve"> : SP(Service Pack)</w:t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1</w:t>
            </w:r>
            <w:r w:rsidRPr="00E42B44">
              <w:rPr>
                <w:rFonts w:asciiTheme="majorHAnsi" w:eastAsiaTheme="majorHAnsi" w:hAnsiTheme="majorHAnsi"/>
              </w:rPr>
              <w:t>)</w:t>
            </w:r>
            <w:r w:rsidRPr="00E42B44">
              <w:rPr>
                <w:rFonts w:asciiTheme="majorHAnsi" w:eastAsiaTheme="majorHAnsi" w:hAnsiTheme="majorHAnsi"/>
                <w:b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</w:rPr>
              <w:t>W</w:t>
            </w:r>
            <w:r>
              <w:rPr>
                <w:rFonts w:asciiTheme="majorHAnsi" w:eastAsiaTheme="majorHAnsi" w:hAnsiTheme="majorHAnsi"/>
                <w:b/>
              </w:rPr>
              <w:t>AS</w:t>
            </w:r>
            <w:r>
              <w:rPr>
                <w:rFonts w:asciiTheme="majorHAnsi" w:eastAsiaTheme="majorHAnsi" w:hAnsiTheme="majorHAnsi" w:hint="eastAsia"/>
                <w:b/>
              </w:rPr>
              <w:t>0</w:t>
            </w:r>
            <w:r>
              <w:rPr>
                <w:rFonts w:asciiTheme="majorHAnsi" w:eastAsiaTheme="majorHAnsi" w:hAnsiTheme="majorHAnsi"/>
                <w:b/>
              </w:rPr>
              <w:t xml:space="preserve">1 </w:t>
            </w:r>
            <w:r w:rsidRPr="00E42B44">
              <w:rPr>
                <w:rFonts w:asciiTheme="majorHAnsi" w:eastAsiaTheme="majorHAnsi" w:hAnsiTheme="majorHAnsi"/>
              </w:rPr>
              <w:t>Serial Number</w:t>
            </w:r>
            <w:r>
              <w:rPr>
                <w:rFonts w:asciiTheme="majorHAnsi" w:eastAsiaTheme="majorHAnsi" w:hAnsiTheme="majorHAnsi"/>
              </w:rPr>
              <w:t xml:space="preserve"> :</w:t>
            </w:r>
            <w:r w:rsidRPr="00E42B44">
              <w:rPr>
                <w:rFonts w:asciiTheme="majorHAnsi" w:eastAsiaTheme="majorHAnsi" w:hAnsiTheme="majorHAnsi"/>
              </w:rPr>
              <w:t xml:space="preserve"> </w:t>
            </w:r>
            <w:r w:rsidRPr="00E42B44">
              <w:rPr>
                <w:rFonts w:asciiTheme="majorHAnsi" w:eastAsiaTheme="majorHAnsi" w:hAnsiTheme="majorHAnsi"/>
                <w:b/>
              </w:rPr>
              <w:t>02782F4E8</w:t>
            </w:r>
            <w:r w:rsidRPr="00E42B44">
              <w:rPr>
                <w:rFonts w:asciiTheme="majorHAnsi" w:eastAsiaTheme="majorHAnsi" w:hAnsiTheme="majorHAnsi"/>
              </w:rPr>
              <w:t xml:space="preserve"> (</w:t>
            </w:r>
            <w:r w:rsidRPr="00E42B44">
              <w:rPr>
                <w:rFonts w:asciiTheme="majorHAnsi" w:eastAsiaTheme="majorHAnsi" w:hAnsiTheme="majorHAnsi" w:hint="eastAsia"/>
              </w:rPr>
              <w:t xml:space="preserve">앞의 </w:t>
            </w:r>
            <w:r w:rsidRPr="00E42B44">
              <w:rPr>
                <w:rFonts w:asciiTheme="majorHAnsi" w:eastAsiaTheme="majorHAnsi" w:hAnsiTheme="majorHAnsi"/>
              </w:rPr>
              <w:t xml:space="preserve">“02” </w:t>
            </w:r>
            <w:r w:rsidRPr="00E42B44">
              <w:rPr>
                <w:rFonts w:asciiTheme="majorHAnsi" w:eastAsiaTheme="majorHAnsi" w:hAnsiTheme="majorHAnsi" w:hint="eastAsia"/>
              </w:rPr>
              <w:t>숫자를 뺀다)</w:t>
            </w:r>
          </w:p>
          <w:p w:rsidR="000A687A" w:rsidRPr="00E42B44" w:rsidRDefault="000A687A" w:rsidP="00AE2FCD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2</w:t>
            </w:r>
            <w:r w:rsidRPr="00E42B44">
              <w:rPr>
                <w:rFonts w:asciiTheme="majorHAnsi" w:eastAsiaTheme="majorHAnsi" w:hAnsiTheme="majorHAnsi"/>
              </w:rPr>
              <w:t>)</w:t>
            </w:r>
            <w:r w:rsidRPr="00E42B44">
              <w:rPr>
                <w:rFonts w:asciiTheme="majorHAnsi" w:eastAsiaTheme="majorHAnsi" w:hAnsiTheme="majorHAnsi"/>
                <w:b/>
              </w:rPr>
              <w:t xml:space="preserve"> </w:t>
            </w:r>
            <w:r>
              <w:rPr>
                <w:rFonts w:asciiTheme="majorHAnsi" w:eastAsiaTheme="majorHAnsi" w:hAnsiTheme="majorHAnsi"/>
                <w:b/>
              </w:rPr>
              <w:t xml:space="preserve">WAS02 </w:t>
            </w:r>
            <w:r w:rsidRPr="00E42B44">
              <w:rPr>
                <w:rFonts w:asciiTheme="majorHAnsi" w:eastAsiaTheme="majorHAnsi" w:hAnsiTheme="majorHAnsi"/>
              </w:rPr>
              <w:t>Serial Number</w:t>
            </w:r>
            <w:r>
              <w:rPr>
                <w:rFonts w:asciiTheme="majorHAnsi" w:eastAsiaTheme="majorHAnsi" w:hAnsiTheme="majorHAnsi"/>
              </w:rPr>
              <w:t xml:space="preserve"> :</w:t>
            </w:r>
            <w:r w:rsidRPr="00E42B44">
              <w:rPr>
                <w:rFonts w:asciiTheme="majorHAnsi" w:eastAsiaTheme="majorHAnsi" w:hAnsiTheme="majorHAnsi"/>
              </w:rPr>
              <w:t xml:space="preserve"> </w:t>
            </w:r>
            <w:r w:rsidRPr="00575F79">
              <w:rPr>
                <w:rFonts w:asciiTheme="majorHAnsi" w:eastAsiaTheme="majorHAnsi" w:hAnsiTheme="majorHAnsi"/>
                <w:b/>
              </w:rPr>
              <w:t>02782F50</w:t>
            </w:r>
            <w:r w:rsidRPr="00E42B44">
              <w:rPr>
                <w:rFonts w:asciiTheme="majorHAnsi" w:eastAsiaTheme="majorHAnsi" w:hAnsiTheme="majorHAnsi"/>
                <w:b/>
              </w:rPr>
              <w:t>8</w:t>
            </w:r>
            <w:r w:rsidRPr="00E42B44">
              <w:rPr>
                <w:rFonts w:asciiTheme="majorHAnsi" w:eastAsiaTheme="majorHAnsi" w:hAnsiTheme="majorHAnsi"/>
              </w:rPr>
              <w:t xml:space="preserve"> (</w:t>
            </w:r>
            <w:r w:rsidRPr="00E42B44">
              <w:rPr>
                <w:rFonts w:asciiTheme="majorHAnsi" w:eastAsiaTheme="majorHAnsi" w:hAnsiTheme="majorHAnsi" w:hint="eastAsia"/>
              </w:rPr>
              <w:t xml:space="preserve">앞의 </w:t>
            </w:r>
            <w:r w:rsidRPr="00E42B44">
              <w:rPr>
                <w:rFonts w:asciiTheme="majorHAnsi" w:eastAsiaTheme="majorHAnsi" w:hAnsiTheme="majorHAnsi"/>
              </w:rPr>
              <w:t xml:space="preserve">“02” </w:t>
            </w:r>
            <w:r w:rsidRPr="00E42B44">
              <w:rPr>
                <w:rFonts w:asciiTheme="majorHAnsi" w:eastAsiaTheme="majorHAnsi" w:hAnsiTheme="majorHAnsi" w:hint="eastAsia"/>
              </w:rPr>
              <w:t>숫자를 뺀다)</w:t>
            </w:r>
          </w:p>
          <w:p w:rsidR="000A687A" w:rsidRDefault="000A687A" w:rsidP="00AE2FCD">
            <w:pPr>
              <w:rPr>
                <w:noProof/>
              </w:rPr>
            </w:pPr>
            <w:r w:rsidRPr="00E42B44">
              <w:rPr>
                <w:rFonts w:asciiTheme="majorHAnsi" w:eastAsiaTheme="majorHAnsi" w:hAnsiTheme="majorHAnsi" w:hint="eastAsia"/>
              </w:rPr>
              <w:t xml:space="preserve">  =&gt; </w:t>
            </w:r>
            <w:r w:rsidRPr="00E42B44">
              <w:rPr>
                <w:rFonts w:asciiTheme="majorHAnsi" w:eastAsiaTheme="majorHAnsi" w:hAnsiTheme="majorHAnsi"/>
              </w:rPr>
              <w:t>Serial Number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확인 </w:t>
            </w:r>
            <w:r>
              <w:rPr>
                <w:rFonts w:asciiTheme="majorHAnsi" w:eastAsiaTheme="majorHAnsi" w:hAnsiTheme="majorHAnsi"/>
              </w:rPr>
              <w:t>: “</w:t>
            </w:r>
            <w:r w:rsidRPr="00E42B44">
              <w:rPr>
                <w:rFonts w:asciiTheme="majorHAnsi" w:eastAsiaTheme="majorHAnsi" w:hAnsiTheme="majorHAnsi"/>
              </w:rPr>
              <w:t>prtconf |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 w:rsidRPr="00E42B44">
              <w:rPr>
                <w:rFonts w:asciiTheme="majorHAnsi" w:eastAsiaTheme="majorHAnsi" w:hAnsiTheme="majorHAnsi"/>
              </w:rPr>
              <w:t>grep Machine</w:t>
            </w:r>
            <w:r>
              <w:rPr>
                <w:rFonts w:asciiTheme="majorHAnsi" w:eastAsiaTheme="majorHAnsi" w:hAnsiTheme="majorHAnsi"/>
              </w:rPr>
              <w:t>”</w:t>
            </w:r>
          </w:p>
        </w:tc>
      </w:tr>
      <w:tr w:rsidR="0029125B" w:rsidRPr="00466CEA" w:rsidTr="0029125B">
        <w:trPr>
          <w:trHeight w:val="4121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0A687A" w:rsidRDefault="000A687A" w:rsidP="00AE2FCD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687A" w:rsidRDefault="000A687A" w:rsidP="00AE2FCD">
            <w:pPr>
              <w:jc w:val="center"/>
              <w:rPr>
                <w:rFonts w:asciiTheme="majorHAnsi" w:eastAsiaTheme="majorHAnsi" w:hAnsiTheme="majorHAnsi"/>
              </w:rPr>
            </w:pPr>
            <w:r w:rsidRPr="006C24D9">
              <w:rPr>
                <w:rFonts w:asciiTheme="majorHAnsi" w:eastAsiaTheme="majorHAnsi" w:hAnsiTheme="majorHAnsi" w:hint="eastAsia"/>
              </w:rPr>
              <w:t>CPU</w:t>
            </w:r>
          </w:p>
          <w:p w:rsidR="000A687A" w:rsidRDefault="000A687A" w:rsidP="00AE2FCD">
            <w:pPr>
              <w:jc w:val="center"/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687A" w:rsidRDefault="000A687A" w:rsidP="0029125B">
            <w:pPr>
              <w:jc w:val="left"/>
            </w:pPr>
            <w:r>
              <w:rPr>
                <w:noProof/>
              </w:rPr>
              <w:drawing>
                <wp:inline distT="0" distB="0" distL="0" distR="0" wp14:anchorId="3997E95A" wp14:editId="13DFF458">
                  <wp:extent cx="4416486" cy="636423"/>
                  <wp:effectExtent l="0" t="0" r="3175" b="0"/>
                  <wp:docPr id="2452" name="그림 2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2" name="was_cpu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512" cy="643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</w:rPr>
              <w:t>※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6C24D9">
              <w:rPr>
                <w:rFonts w:asciiTheme="majorHAnsi" w:eastAsiaTheme="majorHAnsi" w:hAnsiTheme="majorHAnsi" w:hint="eastAsia"/>
              </w:rPr>
              <w:t>F</w:t>
            </w:r>
            <w:r>
              <w:rPr>
                <w:rFonts w:asciiTheme="majorHAnsi" w:eastAsiaTheme="majorHAnsi" w:hAnsiTheme="majorHAnsi"/>
              </w:rPr>
              <w:t xml:space="preserve">requency : </w:t>
            </w:r>
            <w:r>
              <w:rPr>
                <w:rFonts w:asciiTheme="majorHAnsi" w:eastAsiaTheme="majorHAnsi" w:hAnsiTheme="majorHAnsi" w:hint="eastAsia"/>
              </w:rPr>
              <w:t>클럭 수가 높을수록 빠름,  smt_threads : 스레드 개수</w:t>
            </w:r>
          </w:p>
          <w:p w:rsidR="000A687A" w:rsidRDefault="000A687A" w:rsidP="00AE2FCD">
            <w:pPr>
              <w:jc w:val="left"/>
              <w:textAlignment w:val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AD94DC" wp14:editId="4B347AF0">
                  <wp:extent cx="3016885" cy="599847"/>
                  <wp:effectExtent l="0" t="0" r="0" b="0"/>
                  <wp:docPr id="2453" name="그림 2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3" name="was_cpu1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774" cy="611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035DC0">
              <w:rPr>
                <w:rFonts w:asciiTheme="majorHAnsi" w:eastAsiaTheme="majorHAnsi" w:hAnsiTheme="majorHAnsi" w:hint="eastAsia"/>
                <w:noProof/>
              </w:rPr>
              <w:t>CPU 물리적 개수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>: 4</w:t>
            </w:r>
            <w:r>
              <w:rPr>
                <w:rFonts w:asciiTheme="majorHAnsi" w:eastAsiaTheme="majorHAnsi" w:hAnsiTheme="majorHAnsi" w:hint="eastAsia"/>
                <w:noProof/>
              </w:rPr>
              <w:t>개</w:t>
            </w:r>
          </w:p>
          <w:p w:rsidR="000A687A" w:rsidRDefault="000A687A" w:rsidP="00AE2FC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5D19D0" wp14:editId="09B40520">
                  <wp:extent cx="4412606" cy="395021"/>
                  <wp:effectExtent l="0" t="0" r="7620" b="5080"/>
                  <wp:docPr id="2454" name="그림 2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4" name="was_cpu2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0981" cy="45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035DC0">
              <w:rPr>
                <w:rFonts w:asciiTheme="majorHAnsi" w:eastAsiaTheme="majorHAnsi" w:hAnsiTheme="majorHAnsi" w:hint="eastAsia"/>
                <w:noProof/>
              </w:rPr>
              <w:t xml:space="preserve">CPU </w:t>
            </w:r>
            <w:r>
              <w:rPr>
                <w:rFonts w:asciiTheme="majorHAnsi" w:eastAsiaTheme="majorHAnsi" w:hAnsiTheme="majorHAnsi" w:hint="eastAsia"/>
                <w:noProof/>
              </w:rPr>
              <w:t>논리적</w:t>
            </w:r>
            <w:r w:rsidRPr="00035DC0">
              <w:rPr>
                <w:rFonts w:asciiTheme="majorHAnsi" w:eastAsiaTheme="majorHAnsi" w:hAnsiTheme="majorHAnsi" w:hint="eastAsia"/>
                <w:noProof/>
              </w:rPr>
              <w:t xml:space="preserve"> 개수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>: 32</w:t>
            </w:r>
            <w:r>
              <w:rPr>
                <w:rFonts w:asciiTheme="majorHAnsi" w:eastAsiaTheme="majorHAnsi" w:hAnsiTheme="majorHAnsi" w:hint="eastAsia"/>
                <w:noProof/>
              </w:rPr>
              <w:t>개</w:t>
            </w:r>
          </w:p>
        </w:tc>
      </w:tr>
      <w:tr w:rsidR="0029125B" w:rsidRPr="00466CEA" w:rsidTr="0029125B">
        <w:trPr>
          <w:trHeight w:val="1840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0A687A" w:rsidRDefault="000A687A" w:rsidP="00AE2FCD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0A687A" w:rsidRDefault="000A687A" w:rsidP="00AE2FCD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Memory</w:t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0A687A" w:rsidRDefault="000A687A" w:rsidP="00AE2FC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3557D1" wp14:editId="4B76D9CC">
                  <wp:extent cx="4306410" cy="387706"/>
                  <wp:effectExtent l="0" t="0" r="0" b="0"/>
                  <wp:docPr id="2459" name="그림 2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9" name="was_momery.jp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7581" cy="415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Memory 용량 </w:t>
            </w:r>
            <w:r>
              <w:rPr>
                <w:rFonts w:asciiTheme="majorHAnsi" w:eastAsiaTheme="majorHAnsi" w:hAnsiTheme="majorHAnsi"/>
                <w:noProof/>
              </w:rPr>
              <w:t>: 32GB</w:t>
            </w:r>
          </w:p>
          <w:p w:rsidR="000A687A" w:rsidRDefault="000A687A" w:rsidP="00AE2FC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8E3E07" wp14:editId="50EE60FE">
                  <wp:extent cx="4372088" cy="314553"/>
                  <wp:effectExtent l="0" t="0" r="0" b="9525"/>
                  <wp:docPr id="2517" name="그림 2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7" name="was_momery1.jp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549" cy="34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 xml:space="preserve">Virtual 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Memory 용량 </w:t>
            </w:r>
            <w:r>
              <w:rPr>
                <w:rFonts w:asciiTheme="majorHAnsi" w:eastAsiaTheme="majorHAnsi" w:hAnsiTheme="majorHAnsi"/>
                <w:noProof/>
              </w:rPr>
              <w:t>: 32GB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0A687A" w:rsidRDefault="000A687A" w:rsidP="00AE2FCD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0A687A" w:rsidRDefault="000A687A" w:rsidP="00AE2FCD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DISK</w:t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0A687A" w:rsidRDefault="000A687A" w:rsidP="00AE2FC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0BD0EE" wp14:editId="345B2070">
                  <wp:extent cx="4370143" cy="2867559"/>
                  <wp:effectExtent l="0" t="0" r="0" b="9525"/>
                  <wp:docPr id="2518" name="그림 2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8" name="wasdisk.jp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634" cy="2961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Pr="00F32CFA" w:rsidRDefault="000A687A" w:rsidP="00AE2FCD">
            <w:pPr>
              <w:rPr>
                <w:rFonts w:asciiTheme="majorHAnsi" w:eastAsiaTheme="majorHAnsi" w:hAnsiTheme="majorHAnsi"/>
                <w:noProof/>
                <w:sz w:val="18"/>
                <w:szCs w:val="18"/>
              </w:rPr>
            </w:pP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※ PVs</w:t>
            </w:r>
            <w:r w:rsidRPr="00F32CFA"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 : 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해당 LV의 copy개수로 2개이상이면 Mirror가 되어져있음(최대3개)</w:t>
            </w:r>
          </w:p>
          <w:p w:rsidR="000A687A" w:rsidRPr="00F32CFA" w:rsidRDefault="000A687A" w:rsidP="00AE2FCD">
            <w:pPr>
              <w:rPr>
                <w:rFonts w:asciiTheme="majorHAnsi" w:eastAsiaTheme="majorHAnsi" w:hAnsiTheme="majorHAnsi"/>
                <w:noProof/>
                <w:sz w:val="18"/>
                <w:szCs w:val="18"/>
              </w:rPr>
            </w:pP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 xml:space="preserve">※ PPs의 값이 LPs의 </w:t>
            </w:r>
            <w:r w:rsidRPr="00F32CFA">
              <w:rPr>
                <w:rFonts w:asciiTheme="majorHAnsi" w:eastAsiaTheme="majorHAnsi" w:hAnsiTheme="majorHAnsi"/>
                <w:noProof/>
                <w:sz w:val="18"/>
                <w:szCs w:val="18"/>
              </w:rPr>
              <w:t>2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 xml:space="preserve">배가 된 것이면 </w:t>
            </w:r>
            <w:r w:rsidRPr="00F32CFA">
              <w:rPr>
                <w:rFonts w:asciiTheme="majorHAnsi" w:eastAsiaTheme="majorHAnsi" w:hAnsiTheme="majorHAnsi"/>
                <w:noProof/>
                <w:sz w:val="18"/>
                <w:szCs w:val="18"/>
              </w:rPr>
              <w:t>Mirror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가 되어져 있는걸로 판단함</w:t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lastRenderedPageBreak/>
              <w:drawing>
                <wp:inline distT="0" distB="0" distL="0" distR="0" wp14:anchorId="26F84AB2" wp14:editId="1E56589F">
                  <wp:extent cx="4363833" cy="2487168"/>
                  <wp:effectExtent l="0" t="0" r="0" b="8890"/>
                  <wp:docPr id="2519" name="그림 2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9" name="wasdisk1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384" cy="249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Pr="00F45665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내장 혹은 외장 디스크인지 확인 </w:t>
            </w:r>
          </w:p>
          <w:p w:rsidR="000A687A" w:rsidRDefault="000A687A" w:rsidP="00AE2FC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9289F3" wp14:editId="1DC32657">
                  <wp:extent cx="4335703" cy="1580084"/>
                  <wp:effectExtent l="0" t="0" r="8255" b="1270"/>
                  <wp:docPr id="2520" name="그림 2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0" name="wasdisk2.jp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824" cy="1612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내장 D</w:t>
            </w:r>
            <w:r>
              <w:rPr>
                <w:rFonts w:asciiTheme="majorHAnsi" w:eastAsiaTheme="majorHAnsi" w:hAnsiTheme="majorHAnsi"/>
                <w:noProof/>
              </w:rPr>
              <w:t>ISK hdisk0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>T</w:t>
            </w:r>
            <w:r w:rsidRPr="005F6A6B">
              <w:rPr>
                <w:rFonts w:asciiTheme="majorHAnsi" w:eastAsiaTheme="majorHAnsi" w:hAnsiTheme="majorHAnsi"/>
                <w:noProof/>
              </w:rPr>
              <w:t xml:space="preserve">OTAL PPs : 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 xml:space="preserve">285GB(약 </w:t>
            </w:r>
            <w:r w:rsidRPr="005F6A6B">
              <w:rPr>
                <w:rFonts w:asciiTheme="majorHAnsi" w:eastAsiaTheme="majorHAnsi" w:hAnsiTheme="majorHAnsi"/>
                <w:noProof/>
              </w:rPr>
              <w:t>300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>GB)</w:t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drawing>
                <wp:inline distT="0" distB="0" distL="0" distR="0" wp14:anchorId="62A2A335" wp14:editId="145C0CA9">
                  <wp:extent cx="4381653" cy="1516762"/>
                  <wp:effectExtent l="0" t="0" r="0" b="7620"/>
                  <wp:docPr id="2521" name="그림 2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1" name="wasdisk3.jp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1295" cy="1530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외장 D</w:t>
            </w:r>
            <w:r>
              <w:rPr>
                <w:rFonts w:asciiTheme="majorHAnsi" w:eastAsiaTheme="majorHAnsi" w:hAnsiTheme="majorHAnsi"/>
                <w:noProof/>
              </w:rPr>
              <w:t>ISK</w:t>
            </w:r>
            <w:r>
              <w:rPr>
                <w:rFonts w:asciiTheme="majorHAnsi" w:eastAsiaTheme="majorHAnsi" w:hAnsiTheme="majorHAnsi" w:hint="eastAsia"/>
                <w:noProof/>
              </w:rPr>
              <w:t>별 용량확인이 안되어 볼륨그룹 용량으로 확인</w:t>
            </w:r>
          </w:p>
          <w:p w:rsidR="000A687A" w:rsidRDefault="000A687A" w:rsidP="00AE2FCD">
            <w:pPr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 xml:space="preserve">- 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>T</w:t>
            </w:r>
            <w:r w:rsidRPr="005F6A6B">
              <w:rPr>
                <w:rFonts w:asciiTheme="majorHAnsi" w:eastAsiaTheme="majorHAnsi" w:hAnsiTheme="majorHAnsi"/>
                <w:noProof/>
              </w:rPr>
              <w:t xml:space="preserve">OTAL PPs : </w:t>
            </w:r>
            <w:r>
              <w:rPr>
                <w:rFonts w:asciiTheme="majorHAnsi" w:eastAsiaTheme="majorHAnsi" w:hAnsiTheme="majorHAnsi"/>
                <w:noProof/>
              </w:rPr>
              <w:t>306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 xml:space="preserve">GB(약 </w:t>
            </w:r>
            <w:r w:rsidRPr="005F6A6B">
              <w:rPr>
                <w:rFonts w:asciiTheme="majorHAnsi" w:eastAsiaTheme="majorHAnsi" w:hAnsiTheme="majorHAnsi"/>
                <w:noProof/>
              </w:rPr>
              <w:t>300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>GB)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0A687A" w:rsidRDefault="000A687A" w:rsidP="00AE2FCD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0A687A" w:rsidRDefault="000A687A" w:rsidP="00AE2FCD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Adapter</w:t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0A687A" w:rsidRDefault="000A687A" w:rsidP="00AE2FC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5E7228" wp14:editId="044E3C4E">
                  <wp:extent cx="4298731" cy="1711756"/>
                  <wp:effectExtent l="0" t="0" r="6985" b="3175"/>
                  <wp:docPr id="2443" name="그림 2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3" name="wasfc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2087" cy="1740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Ethernet 및 FC Card(HBA)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>
              <w:rPr>
                <w:rFonts w:asciiTheme="majorHAnsi" w:eastAsiaTheme="majorHAnsi" w:hAnsiTheme="majorHAnsi" w:hint="eastAsia"/>
                <w:noProof/>
              </w:rPr>
              <w:t>조회</w:t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 xml:space="preserve">- </w:t>
            </w:r>
            <w:r w:rsidRPr="00F7291D">
              <w:rPr>
                <w:rFonts w:asciiTheme="majorHAnsi" w:eastAsiaTheme="majorHAnsi" w:hAnsiTheme="majorHAnsi"/>
                <w:noProof/>
              </w:rPr>
              <w:t>EtherChannel / IEEE 802.3ad Link Aggregation</w:t>
            </w:r>
            <w:r>
              <w:rPr>
                <w:rFonts w:asciiTheme="majorHAnsi" w:eastAsiaTheme="majorHAnsi" w:hAnsiTheme="majorHAnsi"/>
                <w:noProof/>
              </w:rPr>
              <w:t xml:space="preserve"> : </w:t>
            </w:r>
            <w:r w:rsidRPr="00221E45">
              <w:rPr>
                <w:rFonts w:asciiTheme="majorHAnsi" w:eastAsiaTheme="majorHAnsi" w:hAnsiTheme="majorHAnsi"/>
                <w:noProof/>
                <w:color w:val="FF0000"/>
              </w:rPr>
              <w:t xml:space="preserve">(Bonding </w:t>
            </w:r>
            <w:r w:rsidRPr="00221E45">
              <w:rPr>
                <w:rFonts w:asciiTheme="majorHAnsi" w:eastAsiaTheme="majorHAnsi" w:hAnsiTheme="majorHAnsi" w:hint="eastAsia"/>
                <w:noProof/>
                <w:color w:val="FF0000"/>
              </w:rPr>
              <w:t>구성)</w:t>
            </w:r>
          </w:p>
          <w:p w:rsidR="000A687A" w:rsidRDefault="000A687A" w:rsidP="00AE2FCD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6C32A9" wp14:editId="79E04B51">
                  <wp:extent cx="4393542" cy="2392070"/>
                  <wp:effectExtent l="0" t="0" r="7620" b="8255"/>
                  <wp:docPr id="2447" name="그림 2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7" name="was.jp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0980" cy="248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 xml:space="preserve">Bonding </w:t>
            </w:r>
            <w:r>
              <w:rPr>
                <w:rFonts w:asciiTheme="majorHAnsi" w:eastAsiaTheme="majorHAnsi" w:hAnsiTheme="majorHAnsi" w:hint="eastAsia"/>
                <w:noProof/>
              </w:rPr>
              <w:t>구성</w:t>
            </w:r>
            <w:r>
              <w:rPr>
                <w:rFonts w:asciiTheme="majorHAnsi" w:eastAsiaTheme="majorHAnsi" w:hAnsiTheme="majorHAnsi"/>
                <w:noProof/>
              </w:rPr>
              <w:t xml:space="preserve"> Port 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확인 </w:t>
            </w:r>
            <w:r w:rsidRPr="00221E45">
              <w:rPr>
                <w:rFonts w:asciiTheme="majorHAnsi" w:eastAsiaTheme="majorHAnsi" w:hAnsiTheme="majorHAnsi" w:hint="eastAsia"/>
                <w:noProof/>
                <w:color w:val="FF0000"/>
              </w:rPr>
              <w:t>(AIX에서는E</w:t>
            </w:r>
            <w:r w:rsidRPr="00221E45">
              <w:rPr>
                <w:rFonts w:asciiTheme="majorHAnsi" w:eastAsiaTheme="majorHAnsi" w:hAnsiTheme="majorHAnsi"/>
                <w:noProof/>
                <w:color w:val="FF0000"/>
              </w:rPr>
              <w:t xml:space="preserve">therChannel </w:t>
            </w:r>
            <w:r w:rsidRPr="00221E45">
              <w:rPr>
                <w:rFonts w:asciiTheme="majorHAnsi" w:eastAsiaTheme="majorHAnsi" w:hAnsiTheme="majorHAnsi" w:hint="eastAsia"/>
                <w:noProof/>
                <w:color w:val="FF0000"/>
              </w:rPr>
              <w:t>이라고 불림)</w:t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  <w:noProof/>
                <w:sz w:val="18"/>
                <w:szCs w:val="18"/>
              </w:rPr>
            </w:pPr>
            <w:r w:rsidRPr="003B093E"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- “smitty etherchannel” </w:t>
            </w:r>
            <w:r w:rsidRPr="003B093E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 xml:space="preserve">명령어로 </w:t>
            </w:r>
            <w:r w:rsidRPr="003B093E"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List All EtherChannels / Link Aggregations </w:t>
            </w:r>
            <w:r w:rsidRPr="003B093E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확인</w:t>
            </w:r>
          </w:p>
          <w:p w:rsidR="000A687A" w:rsidRPr="003B093E" w:rsidRDefault="000A687A" w:rsidP="00AE2FCD">
            <w:pPr>
              <w:rPr>
                <w:noProof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-</w:t>
            </w:r>
            <w:r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 “</w:t>
            </w:r>
            <w:r w:rsidRPr="003B093E">
              <w:rPr>
                <w:rFonts w:asciiTheme="majorHAnsi" w:eastAsiaTheme="majorHAnsi" w:hAnsiTheme="majorHAnsi"/>
                <w:noProof/>
                <w:sz w:val="18"/>
                <w:szCs w:val="18"/>
              </w:rPr>
              <w:t>lsattr -El ent12</w:t>
            </w:r>
            <w:r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” </w:t>
            </w:r>
            <w:r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명령어로 확인</w:t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drawing>
                <wp:inline distT="0" distB="0" distL="0" distR="0" wp14:anchorId="2CB65F08" wp14:editId="6B689271">
                  <wp:extent cx="4384736" cy="1104595"/>
                  <wp:effectExtent l="0" t="0" r="0" b="635"/>
                  <wp:docPr id="2449" name="그림 2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9" name="was11.jp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044" cy="1121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Pr="00FF18CC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 w:rsidRPr="00FF18CC">
              <w:rPr>
                <w:rFonts w:asciiTheme="majorHAnsi" w:eastAsiaTheme="majorHAnsi" w:hAnsiTheme="majorHAnsi" w:hint="eastAsia"/>
                <w:noProof/>
              </w:rPr>
              <w:t>※ FC Card(HBA)</w:t>
            </w:r>
            <w:r w:rsidRPr="00FF18CC">
              <w:rPr>
                <w:rFonts w:asciiTheme="majorHAnsi" w:eastAsiaTheme="majorHAnsi" w:hAnsiTheme="majorHAnsi"/>
                <w:noProof/>
              </w:rPr>
              <w:t xml:space="preserve"> </w:t>
            </w:r>
            <w:r w:rsidRPr="00FF18CC">
              <w:rPr>
                <w:rFonts w:asciiTheme="majorHAnsi" w:eastAsiaTheme="majorHAnsi" w:hAnsiTheme="majorHAnsi" w:hint="eastAsia"/>
                <w:noProof/>
              </w:rPr>
              <w:t>확인</w:t>
            </w:r>
          </w:p>
          <w:p w:rsidR="000A687A" w:rsidRPr="00FF18CC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 w:rsidRPr="00FF18CC">
              <w:rPr>
                <w:rFonts w:asciiTheme="majorHAnsi" w:eastAsiaTheme="majorHAnsi" w:hAnsiTheme="majorHAnsi"/>
                <w:noProof/>
              </w:rPr>
              <w:t xml:space="preserve">- “fcstat -D fcs0 | grep Attention” </w:t>
            </w:r>
            <w:r w:rsidRPr="00FF18CC">
              <w:rPr>
                <w:rFonts w:asciiTheme="majorHAnsi" w:eastAsiaTheme="majorHAnsi" w:hAnsiTheme="majorHAnsi" w:hint="eastAsia"/>
                <w:noProof/>
              </w:rPr>
              <w:t>명령어로 Link Up 사용중인 포트 확인</w:t>
            </w:r>
          </w:p>
          <w:p w:rsidR="000A687A" w:rsidRPr="00FF18CC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 w:rsidRPr="00FF18CC">
              <w:rPr>
                <w:rFonts w:asciiTheme="majorHAnsi" w:eastAsiaTheme="majorHAnsi" w:hAnsiTheme="majorHAnsi" w:hint="eastAsia"/>
                <w:noProof/>
              </w:rPr>
              <w:t xml:space="preserve">- FC </w:t>
            </w:r>
            <w:r w:rsidRPr="00FF18CC">
              <w:rPr>
                <w:rFonts w:asciiTheme="majorHAnsi" w:eastAsiaTheme="majorHAnsi" w:hAnsiTheme="majorHAnsi"/>
                <w:noProof/>
              </w:rPr>
              <w:t>Card</w:t>
            </w:r>
            <w:r w:rsidRPr="00FF18CC">
              <w:rPr>
                <w:rFonts w:asciiTheme="majorHAnsi" w:eastAsiaTheme="majorHAnsi" w:hAnsiTheme="majorHAnsi" w:hint="eastAsia"/>
                <w:noProof/>
              </w:rPr>
              <w:t xml:space="preserve">의 WWN확인 : 듀얼포트인 경우 Node Name과 Port Name이 </w:t>
            </w:r>
          </w:p>
          <w:p w:rsidR="000A687A" w:rsidRPr="00FF18CC" w:rsidRDefault="000A687A" w:rsidP="00AE2FCD">
            <w:pPr>
              <w:ind w:firstLineChars="100" w:firstLine="200"/>
              <w:rPr>
                <w:rFonts w:asciiTheme="majorHAnsi" w:eastAsiaTheme="majorHAnsi" w:hAnsiTheme="majorHAnsi"/>
                <w:noProof/>
              </w:rPr>
            </w:pPr>
            <w:r w:rsidRPr="00FF18CC">
              <w:rPr>
                <w:rFonts w:asciiTheme="majorHAnsi" w:eastAsiaTheme="majorHAnsi" w:hAnsiTheme="majorHAnsi" w:hint="eastAsia"/>
                <w:noProof/>
              </w:rPr>
              <w:t>다르며,</w:t>
            </w:r>
            <w:r w:rsidRPr="00FF18CC">
              <w:rPr>
                <w:rFonts w:asciiTheme="majorHAnsi" w:eastAsiaTheme="majorHAnsi" w:hAnsiTheme="majorHAnsi"/>
                <w:noProof/>
              </w:rPr>
              <w:t xml:space="preserve"> </w:t>
            </w:r>
            <w:r w:rsidRPr="00FF18CC">
              <w:rPr>
                <w:rFonts w:asciiTheme="majorHAnsi" w:eastAsiaTheme="majorHAnsi" w:hAnsiTheme="majorHAnsi" w:hint="eastAsia"/>
                <w:noProof/>
              </w:rPr>
              <w:t>싱글포트인 경우는 Node Name과 Port Name이 동일하다.</w:t>
            </w:r>
          </w:p>
          <w:p w:rsidR="000A687A" w:rsidRPr="00FF18CC" w:rsidRDefault="000A687A" w:rsidP="00AE2FCD">
            <w:pPr>
              <w:ind w:firstLineChars="100" w:firstLine="200"/>
              <w:rPr>
                <w:rFonts w:asciiTheme="majorHAnsi" w:eastAsiaTheme="majorHAnsi" w:hAnsiTheme="majorHAnsi"/>
                <w:noProof/>
              </w:rPr>
            </w:pPr>
            <w:r w:rsidRPr="00FF18CC">
              <w:rPr>
                <w:rFonts w:asciiTheme="majorHAnsi" w:eastAsiaTheme="majorHAnsi" w:hAnsiTheme="majorHAnsi" w:hint="eastAsia"/>
                <w:noProof/>
              </w:rPr>
              <w:t xml:space="preserve">일반적으로 </w:t>
            </w:r>
            <w:r w:rsidRPr="00FF18CC">
              <w:rPr>
                <w:rFonts w:asciiTheme="majorHAnsi" w:eastAsiaTheme="majorHAnsi" w:hAnsiTheme="majorHAnsi"/>
                <w:noProof/>
              </w:rPr>
              <w:t>WWN</w:t>
            </w:r>
            <w:r w:rsidRPr="00FF18CC">
              <w:rPr>
                <w:rFonts w:asciiTheme="majorHAnsi" w:eastAsiaTheme="majorHAnsi" w:hAnsiTheme="majorHAnsi" w:hint="eastAsia"/>
                <w:noProof/>
              </w:rPr>
              <w:t>을 Port Name으로 사용한다.</w:t>
            </w:r>
          </w:p>
          <w:p w:rsidR="000A687A" w:rsidRDefault="000A687A" w:rsidP="00AE2FC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C6DF68" wp14:editId="5975510D">
                  <wp:extent cx="1381979" cy="614477"/>
                  <wp:effectExtent l="0" t="0" r="0" b="0"/>
                  <wp:docPr id="2456" name="그림 2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6" name="was111.jp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347" cy="63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4B34960" wp14:editId="6D129FB2">
                  <wp:extent cx="2963400" cy="365989"/>
                  <wp:effectExtent l="0" t="0" r="0" b="0"/>
                  <wp:docPr id="2458" name="그림 2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" name="was1111.jp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272" cy="420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87A" w:rsidRDefault="000A687A" w:rsidP="00AE2FCD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532A37">
              <w:rPr>
                <w:rFonts w:asciiTheme="majorHAnsi" w:eastAsiaTheme="majorHAnsi" w:hAnsiTheme="majorHAnsi" w:hint="eastAsia"/>
                <w:noProof/>
              </w:rPr>
              <w:t xml:space="preserve">FC Card와 연결된 </w:t>
            </w:r>
            <w:r w:rsidRPr="00532A37">
              <w:rPr>
                <w:rFonts w:asciiTheme="majorHAnsi" w:eastAsiaTheme="majorHAnsi" w:hAnsiTheme="majorHAnsi"/>
                <w:noProof/>
              </w:rPr>
              <w:t xml:space="preserve">Disk </w:t>
            </w:r>
            <w:r w:rsidRPr="00532A37">
              <w:rPr>
                <w:rFonts w:asciiTheme="majorHAnsi" w:eastAsiaTheme="majorHAnsi" w:hAnsiTheme="majorHAnsi" w:hint="eastAsia"/>
                <w:noProof/>
              </w:rPr>
              <w:t>확인</w:t>
            </w:r>
            <w:r>
              <w:rPr>
                <w:rFonts w:asciiTheme="majorHAnsi" w:eastAsiaTheme="majorHAnsi" w:hAnsiTheme="majorHAnsi" w:hint="eastAsia"/>
                <w:noProof/>
              </w:rPr>
              <w:t>(</w:t>
            </w:r>
            <w:r>
              <w:rPr>
                <w:rFonts w:asciiTheme="majorHAnsi" w:eastAsiaTheme="majorHAnsi" w:hAnsiTheme="majorHAnsi"/>
                <w:noProof/>
              </w:rPr>
              <w:t xml:space="preserve">lspath) </w:t>
            </w:r>
            <w:r>
              <w:rPr>
                <w:rFonts w:asciiTheme="majorHAnsi" w:eastAsiaTheme="majorHAnsi" w:hAnsiTheme="majorHAnsi" w:hint="eastAsia"/>
                <w:noProof/>
              </w:rPr>
              <w:t>및 FC Card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>
              <w:rPr>
                <w:rFonts w:asciiTheme="majorHAnsi" w:eastAsiaTheme="majorHAnsi" w:hAnsiTheme="majorHAnsi" w:hint="eastAsia"/>
                <w:noProof/>
              </w:rPr>
              <w:t>Mac 주소 확인</w:t>
            </w:r>
          </w:p>
          <w:p w:rsidR="000A687A" w:rsidRDefault="000A687A" w:rsidP="00AE2FCD">
            <w:pPr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 xml:space="preserve">- 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연결된 </w:t>
            </w:r>
            <w:r>
              <w:rPr>
                <w:rFonts w:asciiTheme="majorHAnsi" w:eastAsiaTheme="majorHAnsi" w:hAnsiTheme="majorHAnsi"/>
                <w:noProof/>
              </w:rPr>
              <w:t xml:space="preserve">Disk : </w:t>
            </w:r>
            <w:r>
              <w:rPr>
                <w:rFonts w:asciiTheme="majorHAnsi" w:eastAsiaTheme="majorHAnsi" w:hAnsiTheme="majorHAnsi" w:hint="eastAsia"/>
                <w:noProof/>
              </w:rPr>
              <w:t>fscsi0(hdisk</w:t>
            </w:r>
            <w:r>
              <w:rPr>
                <w:rFonts w:asciiTheme="majorHAnsi" w:eastAsiaTheme="majorHAnsi" w:hAnsiTheme="majorHAnsi"/>
                <w:noProof/>
              </w:rPr>
              <w:t>2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~ hdisk18)</w:t>
            </w:r>
            <w:r>
              <w:rPr>
                <w:rFonts w:asciiTheme="majorHAnsi" w:eastAsiaTheme="majorHAnsi" w:hAnsiTheme="majorHAnsi"/>
                <w:noProof/>
              </w:rPr>
              <w:t xml:space="preserve">,  </w:t>
            </w:r>
            <w:r>
              <w:rPr>
                <w:rFonts w:asciiTheme="majorHAnsi" w:eastAsiaTheme="majorHAnsi" w:hAnsiTheme="majorHAnsi" w:hint="eastAsia"/>
                <w:noProof/>
              </w:rPr>
              <w:t>fscsi</w:t>
            </w:r>
            <w:r>
              <w:rPr>
                <w:rFonts w:asciiTheme="majorHAnsi" w:eastAsiaTheme="majorHAnsi" w:hAnsiTheme="majorHAnsi"/>
                <w:noProof/>
              </w:rPr>
              <w:t>2</w:t>
            </w:r>
            <w:r>
              <w:rPr>
                <w:rFonts w:asciiTheme="majorHAnsi" w:eastAsiaTheme="majorHAnsi" w:hAnsiTheme="majorHAnsi" w:hint="eastAsia"/>
                <w:noProof/>
              </w:rPr>
              <w:t>(hdisk</w:t>
            </w:r>
            <w:r>
              <w:rPr>
                <w:rFonts w:asciiTheme="majorHAnsi" w:eastAsiaTheme="majorHAnsi" w:hAnsiTheme="majorHAnsi"/>
                <w:noProof/>
              </w:rPr>
              <w:t>2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~ hdisk18)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29125B" w:rsidRDefault="0029125B" w:rsidP="0029125B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Slot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8555DD" wp14:editId="5C3BF632">
                  <wp:extent cx="4491380" cy="806182"/>
                  <wp:effectExtent l="0" t="0" r="4445" b="0"/>
                  <wp:docPr id="2525" name="그림 2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5" name="was1.jp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5862" cy="817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jc w:val="center"/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W</w:t>
            </w:r>
            <w:r>
              <w:rPr>
                <w:rFonts w:asciiTheme="majorHAnsi" w:eastAsiaTheme="majorHAnsi" w:hAnsiTheme="majorHAnsi" w:hint="eastAsia"/>
                <w:noProof/>
              </w:rPr>
              <w:t>AS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#1</w:t>
            </w:r>
            <w:r>
              <w:rPr>
                <w:rFonts w:asciiTheme="majorHAnsi" w:eastAsiaTheme="majorHAnsi" w:hAnsiTheme="majorHAnsi"/>
                <w:noProof/>
              </w:rPr>
              <w:t xml:space="preserve"> PCI Slot</w:t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60C033" wp14:editId="31BA0473">
                  <wp:extent cx="4496937" cy="811987"/>
                  <wp:effectExtent l="0" t="0" r="0" b="7620"/>
                  <wp:docPr id="2526" name="그림 2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" name="was2.jp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1481" cy="83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jc w:val="center"/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WAS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#</w:t>
            </w:r>
            <w:r>
              <w:rPr>
                <w:rFonts w:asciiTheme="majorHAnsi" w:eastAsiaTheme="majorHAnsi" w:hAnsiTheme="majorHAnsi"/>
                <w:noProof/>
              </w:rPr>
              <w:t>2 PCI Slot</w:t>
            </w:r>
          </w:p>
          <w:p w:rsidR="0029125B" w:rsidRDefault="0029125B" w:rsidP="0029125B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29125B">
              <w:rPr>
                <w:rFonts w:asciiTheme="majorHAnsi" w:eastAsiaTheme="majorHAnsi" w:hAnsiTheme="majorHAnsi" w:hint="eastAsia"/>
                <w:noProof/>
              </w:rPr>
              <w:t>lsslot –c pci 명령어</w:t>
            </w:r>
            <w:r>
              <w:rPr>
                <w:rFonts w:asciiTheme="majorHAnsi" w:eastAsiaTheme="majorHAnsi" w:hAnsiTheme="majorHAnsi" w:hint="eastAsia"/>
                <w:noProof/>
              </w:rPr>
              <w:t>로</w:t>
            </w:r>
            <w:r w:rsidRPr="0029125B">
              <w:rPr>
                <w:rFonts w:asciiTheme="majorHAnsi" w:eastAsiaTheme="majorHAnsi" w:hAnsiTheme="majorHAnsi" w:hint="eastAsia"/>
                <w:noProof/>
              </w:rPr>
              <w:t xml:space="preserve"> 서버에 할당된 PCI 어댑터들의 물리적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29125B">
              <w:rPr>
                <w:rFonts w:asciiTheme="majorHAnsi" w:eastAsiaTheme="majorHAnsi" w:hAnsiTheme="majorHAnsi" w:hint="eastAsia"/>
                <w:noProof/>
              </w:rPr>
              <w:t xml:space="preserve">위치 </w:t>
            </w:r>
            <w:r>
              <w:rPr>
                <w:rFonts w:asciiTheme="majorHAnsi" w:eastAsiaTheme="majorHAnsi" w:hAnsiTheme="majorHAnsi" w:hint="eastAsia"/>
                <w:noProof/>
              </w:rPr>
              <w:t>표시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29125B" w:rsidRDefault="0029125B" w:rsidP="0029125B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Net</w:t>
            </w:r>
            <w:r>
              <w:rPr>
                <w:rFonts w:asciiTheme="majorHAnsi" w:eastAsiaTheme="majorHAnsi" w:hAnsiTheme="majorHAnsi"/>
              </w:rPr>
              <w:t>work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4971CA" wp14:editId="449F2D32">
                  <wp:extent cx="4460687" cy="2896819"/>
                  <wp:effectExtent l="0" t="0" r="0" b="0"/>
                  <wp:docPr id="2465" name="그림 2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5" name="was1.jpg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1329" cy="2929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Pr="00953821" w:rsidRDefault="0029125B" w:rsidP="0029125B">
            <w:pPr>
              <w:jc w:val="center"/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W</w:t>
            </w:r>
            <w:r>
              <w:rPr>
                <w:rFonts w:asciiTheme="majorHAnsi" w:eastAsiaTheme="majorHAnsi" w:hAnsiTheme="majorHAnsi" w:hint="eastAsia"/>
                <w:noProof/>
              </w:rPr>
              <w:t>AS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#1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IP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A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ddress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및 Gate</w:t>
            </w:r>
            <w:r w:rsidRPr="00953821">
              <w:rPr>
                <w:rFonts w:asciiTheme="majorHAnsi" w:eastAsiaTheme="majorHAnsi" w:hAnsiTheme="majorHAnsi"/>
                <w:noProof/>
              </w:rPr>
              <w:t>Way</w:t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95B6B3" wp14:editId="6F8EBB34">
                  <wp:extent cx="4436745" cy="2670048"/>
                  <wp:effectExtent l="0" t="0" r="1905" b="0"/>
                  <wp:docPr id="2472" name="그림 2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2" name="was2.jp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796" cy="2716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jc w:val="center"/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WAS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#</w:t>
            </w:r>
            <w:r>
              <w:rPr>
                <w:rFonts w:asciiTheme="majorHAnsi" w:eastAsiaTheme="majorHAnsi" w:hAnsiTheme="majorHAnsi"/>
                <w:noProof/>
              </w:rPr>
              <w:t xml:space="preserve">2 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IP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A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ddress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및 Gate</w:t>
            </w:r>
            <w:r w:rsidRPr="00953821">
              <w:rPr>
                <w:rFonts w:asciiTheme="majorHAnsi" w:eastAsiaTheme="majorHAnsi" w:hAnsiTheme="majorHAnsi"/>
                <w:noProof/>
              </w:rPr>
              <w:t>Way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 w:val="restart"/>
            <w:shd w:val="clear" w:color="auto" w:fill="D9D9D9"/>
            <w:vAlign w:val="center"/>
          </w:tcPr>
          <w:p w:rsidR="0029125B" w:rsidRDefault="0029125B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lastRenderedPageBreak/>
              <w:t>DB</w:t>
            </w:r>
          </w:p>
          <w:p w:rsidR="0029125B" w:rsidRDefault="0029125B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#1</w:t>
            </w:r>
            <w:r>
              <w:rPr>
                <w:rFonts w:ascii="맑은 고딕" w:hAnsi="맑은 고딕"/>
                <w:b/>
                <w:szCs w:val="18"/>
              </w:rPr>
              <w:t>, 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OS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29125B" w:rsidRDefault="0029125B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  <w:noProof/>
              </w:rPr>
              <w:drawing>
                <wp:inline distT="0" distB="0" distL="0" distR="0" wp14:anchorId="51B0B359" wp14:editId="02DD481C">
                  <wp:extent cx="2150668" cy="725850"/>
                  <wp:effectExtent l="0" t="0" r="2540" b="0"/>
                  <wp:docPr id="2441" name="그림 2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1" name="db01.jpg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811" cy="726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drawing>
                <wp:inline distT="0" distB="0" distL="0" distR="0" wp14:anchorId="7E24076D" wp14:editId="473DD5B6">
                  <wp:extent cx="2166779" cy="731520"/>
                  <wp:effectExtent l="0" t="0" r="5080" b="0"/>
                  <wp:docPr id="2448" name="그림 2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8" name="db02.jpg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038" cy="735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</w:rPr>
            </w:pPr>
            <w:r w:rsidRPr="00A25A4A">
              <w:rPr>
                <w:rFonts w:asciiTheme="majorHAnsi" w:eastAsiaTheme="majorHAnsi" w:hAnsiTheme="majorHAnsi" w:hint="eastAsia"/>
              </w:rPr>
              <w:t>※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CF4D6A">
              <w:rPr>
                <w:rFonts w:asciiTheme="majorHAnsi" w:eastAsiaTheme="majorHAnsi" w:hAnsiTheme="majorHAnsi" w:hint="eastAsia"/>
                <w:b/>
              </w:rPr>
              <w:t>7</w:t>
            </w:r>
            <w:r w:rsidRPr="00CF4D6A">
              <w:rPr>
                <w:rFonts w:asciiTheme="majorHAnsi" w:eastAsiaTheme="majorHAnsi" w:hAnsiTheme="majorHAnsi"/>
                <w:b/>
              </w:rPr>
              <w:t>100</w:t>
            </w:r>
            <w:r w:rsidRPr="00CF4D6A">
              <w:rPr>
                <w:rFonts w:asciiTheme="majorHAnsi" w:eastAsiaTheme="majorHAnsi" w:hAnsiTheme="majorHAnsi"/>
              </w:rPr>
              <w:t xml:space="preserve"> : OS </w:t>
            </w:r>
            <w:r w:rsidRPr="00CF4D6A">
              <w:rPr>
                <w:rFonts w:asciiTheme="majorHAnsi" w:eastAsiaTheme="majorHAnsi" w:hAnsiTheme="majorHAnsi" w:hint="eastAsia"/>
              </w:rPr>
              <w:t>버전(</w:t>
            </w:r>
            <w:r w:rsidRPr="00CF4D6A">
              <w:rPr>
                <w:rFonts w:asciiTheme="majorHAnsi" w:eastAsiaTheme="majorHAnsi" w:hAnsiTheme="majorHAnsi"/>
              </w:rPr>
              <w:t>AIX 7.1)</w:t>
            </w:r>
            <w:r>
              <w:rPr>
                <w:rFonts w:asciiTheme="majorHAnsi" w:eastAsiaTheme="majorHAnsi" w:hAnsiTheme="majorHAnsi"/>
              </w:rPr>
              <w:t xml:space="preserve">,  </w:t>
            </w:r>
            <w:r w:rsidRPr="00CF4D6A">
              <w:rPr>
                <w:rFonts w:asciiTheme="majorHAnsi" w:eastAsiaTheme="majorHAnsi" w:hAnsiTheme="majorHAnsi"/>
                <w:b/>
              </w:rPr>
              <w:t>05</w:t>
            </w:r>
            <w:r w:rsidRPr="00CF4D6A">
              <w:rPr>
                <w:rFonts w:asciiTheme="majorHAnsi" w:eastAsiaTheme="majorHAnsi" w:hAnsiTheme="majorHAnsi"/>
              </w:rPr>
              <w:t xml:space="preserve"> : TL(Technical Level)</w:t>
            </w:r>
            <w:r>
              <w:rPr>
                <w:rFonts w:asciiTheme="majorHAnsi" w:eastAsiaTheme="majorHAnsi" w:hAnsiTheme="majorHAnsi"/>
              </w:rPr>
              <w:t xml:space="preserve">,  </w:t>
            </w:r>
            <w:r w:rsidRPr="00CF4D6A">
              <w:rPr>
                <w:rFonts w:asciiTheme="majorHAnsi" w:eastAsiaTheme="majorHAnsi" w:hAnsiTheme="majorHAnsi"/>
                <w:b/>
              </w:rPr>
              <w:t>04</w:t>
            </w:r>
            <w:r w:rsidRPr="00CF4D6A">
              <w:rPr>
                <w:rFonts w:asciiTheme="majorHAnsi" w:eastAsiaTheme="majorHAnsi" w:hAnsiTheme="majorHAnsi"/>
              </w:rPr>
              <w:t xml:space="preserve"> : SP(Service Pack)</w:t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1</w:t>
            </w:r>
            <w:r w:rsidRPr="00E42B44">
              <w:rPr>
                <w:rFonts w:asciiTheme="majorHAnsi" w:eastAsiaTheme="majorHAnsi" w:hAnsiTheme="majorHAnsi"/>
              </w:rPr>
              <w:t>)</w:t>
            </w:r>
            <w:r w:rsidRPr="00E42B44">
              <w:rPr>
                <w:rFonts w:asciiTheme="majorHAnsi" w:eastAsiaTheme="majorHAnsi" w:hAnsiTheme="majorHAnsi"/>
                <w:b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</w:rPr>
              <w:t>W</w:t>
            </w:r>
            <w:r>
              <w:rPr>
                <w:rFonts w:asciiTheme="majorHAnsi" w:eastAsiaTheme="majorHAnsi" w:hAnsiTheme="majorHAnsi"/>
                <w:b/>
              </w:rPr>
              <w:t>AS</w:t>
            </w:r>
            <w:r>
              <w:rPr>
                <w:rFonts w:asciiTheme="majorHAnsi" w:eastAsiaTheme="majorHAnsi" w:hAnsiTheme="majorHAnsi" w:hint="eastAsia"/>
                <w:b/>
              </w:rPr>
              <w:t>0</w:t>
            </w:r>
            <w:r>
              <w:rPr>
                <w:rFonts w:asciiTheme="majorHAnsi" w:eastAsiaTheme="majorHAnsi" w:hAnsiTheme="majorHAnsi"/>
                <w:b/>
              </w:rPr>
              <w:t xml:space="preserve">1 </w:t>
            </w:r>
            <w:r w:rsidRPr="00E42B44">
              <w:rPr>
                <w:rFonts w:asciiTheme="majorHAnsi" w:eastAsiaTheme="majorHAnsi" w:hAnsiTheme="majorHAnsi"/>
              </w:rPr>
              <w:t>Serial Number</w:t>
            </w:r>
            <w:r>
              <w:rPr>
                <w:rFonts w:asciiTheme="majorHAnsi" w:eastAsiaTheme="majorHAnsi" w:hAnsiTheme="majorHAnsi"/>
              </w:rPr>
              <w:t xml:space="preserve"> :</w:t>
            </w:r>
            <w:r w:rsidRPr="00E42B44">
              <w:rPr>
                <w:rFonts w:asciiTheme="majorHAnsi" w:eastAsiaTheme="majorHAnsi" w:hAnsiTheme="majorHAnsi"/>
              </w:rPr>
              <w:t xml:space="preserve"> </w:t>
            </w:r>
            <w:r w:rsidRPr="00E42B44">
              <w:rPr>
                <w:rFonts w:asciiTheme="majorHAnsi" w:eastAsiaTheme="majorHAnsi" w:hAnsiTheme="majorHAnsi"/>
                <w:b/>
              </w:rPr>
              <w:t>02782F4E8</w:t>
            </w:r>
            <w:r w:rsidRPr="00E42B44">
              <w:rPr>
                <w:rFonts w:asciiTheme="majorHAnsi" w:eastAsiaTheme="majorHAnsi" w:hAnsiTheme="majorHAnsi"/>
              </w:rPr>
              <w:t xml:space="preserve"> (</w:t>
            </w:r>
            <w:r w:rsidRPr="00E42B44">
              <w:rPr>
                <w:rFonts w:asciiTheme="majorHAnsi" w:eastAsiaTheme="majorHAnsi" w:hAnsiTheme="majorHAnsi" w:hint="eastAsia"/>
              </w:rPr>
              <w:t xml:space="preserve">앞의 </w:t>
            </w:r>
            <w:r w:rsidRPr="00E42B44">
              <w:rPr>
                <w:rFonts w:asciiTheme="majorHAnsi" w:eastAsiaTheme="majorHAnsi" w:hAnsiTheme="majorHAnsi"/>
              </w:rPr>
              <w:t xml:space="preserve">“02” </w:t>
            </w:r>
            <w:r w:rsidRPr="00E42B44">
              <w:rPr>
                <w:rFonts w:asciiTheme="majorHAnsi" w:eastAsiaTheme="majorHAnsi" w:hAnsiTheme="majorHAnsi" w:hint="eastAsia"/>
              </w:rPr>
              <w:t>숫자를 뺀다)</w:t>
            </w:r>
          </w:p>
          <w:p w:rsidR="0029125B" w:rsidRPr="00E42B44" w:rsidRDefault="0029125B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2</w:t>
            </w:r>
            <w:r w:rsidRPr="00E42B44">
              <w:rPr>
                <w:rFonts w:asciiTheme="majorHAnsi" w:eastAsiaTheme="majorHAnsi" w:hAnsiTheme="majorHAnsi"/>
              </w:rPr>
              <w:t>)</w:t>
            </w:r>
            <w:r w:rsidRPr="00E42B44">
              <w:rPr>
                <w:rFonts w:asciiTheme="majorHAnsi" w:eastAsiaTheme="majorHAnsi" w:hAnsiTheme="majorHAnsi"/>
                <w:b/>
              </w:rPr>
              <w:t xml:space="preserve"> </w:t>
            </w:r>
            <w:r>
              <w:rPr>
                <w:rFonts w:asciiTheme="majorHAnsi" w:eastAsiaTheme="majorHAnsi" w:hAnsiTheme="majorHAnsi"/>
                <w:b/>
              </w:rPr>
              <w:t xml:space="preserve">WAS02 </w:t>
            </w:r>
            <w:r w:rsidRPr="00E42B44">
              <w:rPr>
                <w:rFonts w:asciiTheme="majorHAnsi" w:eastAsiaTheme="majorHAnsi" w:hAnsiTheme="majorHAnsi"/>
              </w:rPr>
              <w:t>Serial Number</w:t>
            </w:r>
            <w:r>
              <w:rPr>
                <w:rFonts w:asciiTheme="majorHAnsi" w:eastAsiaTheme="majorHAnsi" w:hAnsiTheme="majorHAnsi"/>
              </w:rPr>
              <w:t xml:space="preserve"> :</w:t>
            </w:r>
            <w:r w:rsidRPr="00E42B44">
              <w:rPr>
                <w:rFonts w:asciiTheme="majorHAnsi" w:eastAsiaTheme="majorHAnsi" w:hAnsiTheme="majorHAnsi"/>
              </w:rPr>
              <w:t xml:space="preserve"> </w:t>
            </w:r>
            <w:r w:rsidRPr="00575F79">
              <w:rPr>
                <w:rFonts w:asciiTheme="majorHAnsi" w:eastAsiaTheme="majorHAnsi" w:hAnsiTheme="majorHAnsi"/>
                <w:b/>
              </w:rPr>
              <w:t>02782F50</w:t>
            </w:r>
            <w:r w:rsidRPr="00E42B44">
              <w:rPr>
                <w:rFonts w:asciiTheme="majorHAnsi" w:eastAsiaTheme="majorHAnsi" w:hAnsiTheme="majorHAnsi"/>
                <w:b/>
              </w:rPr>
              <w:t>8</w:t>
            </w:r>
            <w:r w:rsidRPr="00E42B44">
              <w:rPr>
                <w:rFonts w:asciiTheme="majorHAnsi" w:eastAsiaTheme="majorHAnsi" w:hAnsiTheme="majorHAnsi"/>
              </w:rPr>
              <w:t xml:space="preserve"> (</w:t>
            </w:r>
            <w:r w:rsidRPr="00E42B44">
              <w:rPr>
                <w:rFonts w:asciiTheme="majorHAnsi" w:eastAsiaTheme="majorHAnsi" w:hAnsiTheme="majorHAnsi" w:hint="eastAsia"/>
              </w:rPr>
              <w:t xml:space="preserve">앞의 </w:t>
            </w:r>
            <w:r w:rsidRPr="00E42B44">
              <w:rPr>
                <w:rFonts w:asciiTheme="majorHAnsi" w:eastAsiaTheme="majorHAnsi" w:hAnsiTheme="majorHAnsi"/>
              </w:rPr>
              <w:t xml:space="preserve">“02” </w:t>
            </w:r>
            <w:r w:rsidRPr="00E42B44">
              <w:rPr>
                <w:rFonts w:asciiTheme="majorHAnsi" w:eastAsiaTheme="majorHAnsi" w:hAnsiTheme="majorHAnsi" w:hint="eastAsia"/>
              </w:rPr>
              <w:t>숫자를 뺀다)</w:t>
            </w:r>
          </w:p>
          <w:p w:rsidR="0029125B" w:rsidRDefault="0029125B" w:rsidP="0029125B">
            <w:pPr>
              <w:rPr>
                <w:noProof/>
              </w:rPr>
            </w:pPr>
            <w:r w:rsidRPr="00E42B44">
              <w:rPr>
                <w:rFonts w:asciiTheme="majorHAnsi" w:eastAsiaTheme="majorHAnsi" w:hAnsiTheme="majorHAnsi" w:hint="eastAsia"/>
              </w:rPr>
              <w:t xml:space="preserve">  =&gt; </w:t>
            </w:r>
            <w:r w:rsidRPr="00E42B44">
              <w:rPr>
                <w:rFonts w:asciiTheme="majorHAnsi" w:eastAsiaTheme="majorHAnsi" w:hAnsiTheme="majorHAnsi"/>
              </w:rPr>
              <w:t>Serial Number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>
              <w:rPr>
                <w:rFonts w:asciiTheme="majorHAnsi" w:eastAsiaTheme="majorHAnsi" w:hAnsiTheme="majorHAnsi" w:hint="eastAsia"/>
              </w:rPr>
              <w:t xml:space="preserve">확인 </w:t>
            </w:r>
            <w:r>
              <w:rPr>
                <w:rFonts w:asciiTheme="majorHAnsi" w:eastAsiaTheme="majorHAnsi" w:hAnsiTheme="majorHAnsi"/>
              </w:rPr>
              <w:t>: “</w:t>
            </w:r>
            <w:r w:rsidRPr="00E42B44">
              <w:rPr>
                <w:rFonts w:asciiTheme="majorHAnsi" w:eastAsiaTheme="majorHAnsi" w:hAnsiTheme="majorHAnsi"/>
              </w:rPr>
              <w:t>prtconf |</w:t>
            </w:r>
            <w:r>
              <w:rPr>
                <w:rFonts w:asciiTheme="majorHAnsi" w:eastAsiaTheme="majorHAnsi" w:hAnsiTheme="majorHAnsi"/>
              </w:rPr>
              <w:t xml:space="preserve"> </w:t>
            </w:r>
            <w:r w:rsidRPr="00E42B44">
              <w:rPr>
                <w:rFonts w:asciiTheme="majorHAnsi" w:eastAsiaTheme="majorHAnsi" w:hAnsiTheme="majorHAnsi"/>
              </w:rPr>
              <w:t>grep Machine</w:t>
            </w:r>
            <w:r>
              <w:rPr>
                <w:rFonts w:asciiTheme="majorHAnsi" w:eastAsiaTheme="majorHAnsi" w:hAnsiTheme="majorHAnsi"/>
              </w:rPr>
              <w:t>”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29125B" w:rsidRDefault="0029125B" w:rsidP="0029125B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 w:rsidRPr="006C24D9">
              <w:rPr>
                <w:rFonts w:asciiTheme="majorHAnsi" w:eastAsiaTheme="majorHAnsi" w:hAnsiTheme="majorHAnsi" w:hint="eastAsia"/>
              </w:rPr>
              <w:t>CPU</w:t>
            </w:r>
          </w:p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29125B" w:rsidRDefault="0029125B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  <w:noProof/>
              </w:rPr>
              <w:drawing>
                <wp:inline distT="0" distB="0" distL="0" distR="0" wp14:anchorId="2A3C944A" wp14:editId="7111A74F">
                  <wp:extent cx="4244695" cy="629107"/>
                  <wp:effectExtent l="0" t="0" r="3810" b="0"/>
                  <wp:docPr id="2467" name="그림 2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7" name="dbcpu.jp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6652" cy="636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</w:rPr>
              <w:t>※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6C24D9">
              <w:rPr>
                <w:rFonts w:asciiTheme="majorHAnsi" w:eastAsiaTheme="majorHAnsi" w:hAnsiTheme="majorHAnsi" w:hint="eastAsia"/>
              </w:rPr>
              <w:t>F</w:t>
            </w:r>
            <w:r>
              <w:rPr>
                <w:rFonts w:asciiTheme="majorHAnsi" w:eastAsiaTheme="majorHAnsi" w:hAnsiTheme="majorHAnsi"/>
              </w:rPr>
              <w:t xml:space="preserve">requency : </w:t>
            </w:r>
            <w:r>
              <w:rPr>
                <w:rFonts w:asciiTheme="majorHAnsi" w:eastAsiaTheme="majorHAnsi" w:hAnsiTheme="majorHAnsi" w:hint="eastAsia"/>
              </w:rPr>
              <w:t>클럭 수가 높을수록 빠름,  smt_threads : 스레드 개수</w:t>
            </w:r>
          </w:p>
          <w:p w:rsidR="0029125B" w:rsidRDefault="0029125B" w:rsidP="0029125B">
            <w:pPr>
              <w:jc w:val="left"/>
              <w:textAlignment w:val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D4C6607" wp14:editId="06F2FCC7">
                  <wp:extent cx="2922191" cy="826617"/>
                  <wp:effectExtent l="0" t="0" r="0" b="0"/>
                  <wp:docPr id="2469" name="그림 2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9" name="dbcpu1.jp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498" cy="83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Pr="00035DC0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035DC0">
              <w:rPr>
                <w:rFonts w:asciiTheme="majorHAnsi" w:eastAsiaTheme="majorHAnsi" w:hAnsiTheme="majorHAnsi" w:hint="eastAsia"/>
                <w:noProof/>
              </w:rPr>
              <w:t>CPU 물리적 개수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>: 6</w:t>
            </w:r>
            <w:r>
              <w:rPr>
                <w:rFonts w:asciiTheme="majorHAnsi" w:eastAsiaTheme="majorHAnsi" w:hAnsiTheme="majorHAnsi" w:hint="eastAsia"/>
                <w:noProof/>
              </w:rPr>
              <w:t>개</w:t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D816CA" wp14:editId="26EF1B93">
                  <wp:extent cx="4410453" cy="431165"/>
                  <wp:effectExtent l="0" t="0" r="9525" b="6985"/>
                  <wp:docPr id="2470" name="그림 2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0" name="dbcpu2.jp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8806" cy="4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035DC0">
              <w:rPr>
                <w:rFonts w:asciiTheme="majorHAnsi" w:eastAsiaTheme="majorHAnsi" w:hAnsiTheme="majorHAnsi" w:hint="eastAsia"/>
                <w:noProof/>
              </w:rPr>
              <w:t xml:space="preserve">CPU </w:t>
            </w:r>
            <w:r>
              <w:rPr>
                <w:rFonts w:asciiTheme="majorHAnsi" w:eastAsiaTheme="majorHAnsi" w:hAnsiTheme="majorHAnsi" w:hint="eastAsia"/>
                <w:noProof/>
              </w:rPr>
              <w:t>논리적</w:t>
            </w:r>
            <w:r w:rsidRPr="00035DC0">
              <w:rPr>
                <w:rFonts w:asciiTheme="majorHAnsi" w:eastAsiaTheme="majorHAnsi" w:hAnsiTheme="majorHAnsi" w:hint="eastAsia"/>
                <w:noProof/>
              </w:rPr>
              <w:t xml:space="preserve"> 개수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>: 48</w:t>
            </w:r>
            <w:r>
              <w:rPr>
                <w:rFonts w:asciiTheme="majorHAnsi" w:eastAsiaTheme="majorHAnsi" w:hAnsiTheme="majorHAnsi" w:hint="eastAsia"/>
                <w:noProof/>
              </w:rPr>
              <w:t>개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29125B" w:rsidRDefault="0029125B" w:rsidP="0029125B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Memory</w:t>
            </w:r>
          </w:p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01A839" wp14:editId="609F7A08">
                  <wp:extent cx="3994387" cy="534009"/>
                  <wp:effectExtent l="0" t="0" r="0" b="0"/>
                  <wp:docPr id="2522" name="그림 2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2" name="dbmemory.jpg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2404" cy="536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Memory 용량 </w:t>
            </w:r>
            <w:r>
              <w:rPr>
                <w:rFonts w:asciiTheme="majorHAnsi" w:eastAsiaTheme="majorHAnsi" w:hAnsiTheme="majorHAnsi"/>
                <w:noProof/>
              </w:rPr>
              <w:t>: 48GB</w:t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197140" wp14:editId="281A971E">
                  <wp:extent cx="4414595" cy="431596"/>
                  <wp:effectExtent l="0" t="0" r="5080" b="6985"/>
                  <wp:docPr id="2523" name="그림 2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3" name="dbmemory1.jpg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0527" cy="454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 xml:space="preserve">Virtual 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Memory 용량 </w:t>
            </w:r>
            <w:r>
              <w:rPr>
                <w:rFonts w:asciiTheme="majorHAnsi" w:eastAsiaTheme="majorHAnsi" w:hAnsiTheme="majorHAnsi"/>
                <w:noProof/>
              </w:rPr>
              <w:t>: 32GB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29125B" w:rsidRDefault="0029125B" w:rsidP="0029125B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DISK</w:t>
            </w:r>
          </w:p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241ED6" wp14:editId="47BFAF6A">
                  <wp:extent cx="4405599" cy="5661965"/>
                  <wp:effectExtent l="0" t="0" r="0" b="0"/>
                  <wp:docPr id="2528" name="그림 2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8" name="dbdsk01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2149" cy="5760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rFonts w:hint="eastAsia"/>
                <w:noProof/>
              </w:rPr>
              <w:lastRenderedPageBreak/>
              <w:drawing>
                <wp:inline distT="0" distB="0" distL="0" distR="0" wp14:anchorId="1FB94DC7" wp14:editId="22E97DB9">
                  <wp:extent cx="4405379" cy="1997050"/>
                  <wp:effectExtent l="0" t="0" r="0" b="3810"/>
                  <wp:docPr id="2529" name="그림 2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dbdsk02.jpg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157" cy="2037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Pr="00F32CFA" w:rsidRDefault="0029125B" w:rsidP="0029125B">
            <w:pPr>
              <w:rPr>
                <w:rFonts w:asciiTheme="majorHAnsi" w:eastAsiaTheme="majorHAnsi" w:hAnsiTheme="majorHAnsi"/>
                <w:noProof/>
                <w:sz w:val="18"/>
                <w:szCs w:val="18"/>
              </w:rPr>
            </w:pP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※ PVs</w:t>
            </w:r>
            <w:r w:rsidRPr="00F32CFA"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 : 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해당 LV의 copy개수로 2개이상이면 Mirror가 되어져있음(최대3개)</w:t>
            </w:r>
          </w:p>
          <w:p w:rsidR="0029125B" w:rsidRPr="00F32CFA" w:rsidRDefault="0029125B" w:rsidP="0029125B">
            <w:pPr>
              <w:rPr>
                <w:rFonts w:asciiTheme="majorHAnsi" w:eastAsiaTheme="majorHAnsi" w:hAnsiTheme="majorHAnsi"/>
                <w:noProof/>
                <w:sz w:val="18"/>
                <w:szCs w:val="18"/>
              </w:rPr>
            </w:pP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 xml:space="preserve">※ PPs의 값이 LPs의 </w:t>
            </w:r>
            <w:r w:rsidRPr="00F32CFA">
              <w:rPr>
                <w:rFonts w:asciiTheme="majorHAnsi" w:eastAsiaTheme="majorHAnsi" w:hAnsiTheme="majorHAnsi"/>
                <w:noProof/>
                <w:sz w:val="18"/>
                <w:szCs w:val="18"/>
              </w:rPr>
              <w:t>2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 xml:space="preserve">배가 된 것이면 </w:t>
            </w:r>
            <w:r w:rsidRPr="00F32CFA">
              <w:rPr>
                <w:rFonts w:asciiTheme="majorHAnsi" w:eastAsiaTheme="majorHAnsi" w:hAnsiTheme="majorHAnsi"/>
                <w:noProof/>
                <w:sz w:val="18"/>
                <w:szCs w:val="18"/>
              </w:rPr>
              <w:t>Mirror</w:t>
            </w:r>
            <w:r w:rsidRPr="00F32CFA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가 되어져 있는걸로 판단함</w:t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drawing>
                <wp:inline distT="0" distB="0" distL="0" distR="0" wp14:anchorId="7288DF0C" wp14:editId="07E1BC16">
                  <wp:extent cx="4395470" cy="6298387"/>
                  <wp:effectExtent l="0" t="0" r="5080" b="7620"/>
                  <wp:docPr id="2530" name="그림 2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dbdsk03.jpg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0238" cy="6333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Pr="00F45665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내장 혹은 외장 디스크인지 확인 </w:t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9F93AAE" wp14:editId="694D293B">
                  <wp:extent cx="4399466" cy="848563"/>
                  <wp:effectExtent l="0" t="0" r="1270" b="8890"/>
                  <wp:docPr id="2531" name="그림 2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1" name="dbdsk04.jpg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3682" cy="86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내장 D</w:t>
            </w:r>
            <w:r>
              <w:rPr>
                <w:rFonts w:asciiTheme="majorHAnsi" w:eastAsiaTheme="majorHAnsi" w:hAnsiTheme="majorHAnsi"/>
                <w:noProof/>
              </w:rPr>
              <w:t>ISK hdisk0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>T</w:t>
            </w:r>
            <w:r w:rsidRPr="005F6A6B">
              <w:rPr>
                <w:rFonts w:asciiTheme="majorHAnsi" w:eastAsiaTheme="majorHAnsi" w:hAnsiTheme="majorHAnsi"/>
                <w:noProof/>
              </w:rPr>
              <w:t xml:space="preserve">OTAL PPs : 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 xml:space="preserve">285GB(약 </w:t>
            </w:r>
            <w:r w:rsidRPr="005F6A6B">
              <w:rPr>
                <w:rFonts w:asciiTheme="majorHAnsi" w:eastAsiaTheme="majorHAnsi" w:hAnsiTheme="majorHAnsi"/>
                <w:noProof/>
              </w:rPr>
              <w:t>300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>GB)</w:t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drawing>
                <wp:inline distT="0" distB="0" distL="0" distR="0" wp14:anchorId="5033BEBC" wp14:editId="6C290743">
                  <wp:extent cx="4414704" cy="1082650"/>
                  <wp:effectExtent l="0" t="0" r="5080" b="3810"/>
                  <wp:docPr id="2532" name="그림 2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2" name="dbdsk05.jpg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3648" cy="110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외장 D</w:t>
            </w:r>
            <w:r>
              <w:rPr>
                <w:rFonts w:asciiTheme="majorHAnsi" w:eastAsiaTheme="majorHAnsi" w:hAnsiTheme="majorHAnsi"/>
                <w:noProof/>
              </w:rPr>
              <w:t>ISK</w:t>
            </w:r>
            <w:r>
              <w:rPr>
                <w:rFonts w:asciiTheme="majorHAnsi" w:eastAsiaTheme="majorHAnsi" w:hAnsiTheme="majorHAnsi" w:hint="eastAsia"/>
                <w:noProof/>
              </w:rPr>
              <w:t>별 용량확인이 안되어 볼륨그룹 용량으로 확인</w:t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 xml:space="preserve">- 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>T</w:t>
            </w:r>
            <w:r w:rsidRPr="005F6A6B">
              <w:rPr>
                <w:rFonts w:asciiTheme="majorHAnsi" w:eastAsiaTheme="majorHAnsi" w:hAnsiTheme="majorHAnsi"/>
                <w:noProof/>
              </w:rPr>
              <w:t xml:space="preserve">OTAL PPs : </w:t>
            </w:r>
            <w:r>
              <w:rPr>
                <w:rFonts w:asciiTheme="majorHAnsi" w:eastAsiaTheme="majorHAnsi" w:hAnsiTheme="majorHAnsi"/>
                <w:noProof/>
              </w:rPr>
              <w:t>408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 xml:space="preserve">GB(약 </w:t>
            </w:r>
            <w:r>
              <w:rPr>
                <w:rFonts w:asciiTheme="majorHAnsi" w:eastAsiaTheme="majorHAnsi" w:hAnsiTheme="majorHAnsi"/>
                <w:noProof/>
              </w:rPr>
              <w:t>4</w:t>
            </w:r>
            <w:r w:rsidRPr="005F6A6B">
              <w:rPr>
                <w:rFonts w:asciiTheme="majorHAnsi" w:eastAsiaTheme="majorHAnsi" w:hAnsiTheme="majorHAnsi"/>
                <w:noProof/>
              </w:rPr>
              <w:t>00</w:t>
            </w:r>
            <w:r w:rsidRPr="005F6A6B">
              <w:rPr>
                <w:rFonts w:asciiTheme="majorHAnsi" w:eastAsiaTheme="majorHAnsi" w:hAnsiTheme="majorHAnsi" w:hint="eastAsia"/>
                <w:noProof/>
              </w:rPr>
              <w:t>GB)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29125B" w:rsidRDefault="0029125B" w:rsidP="0029125B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Adapter</w:t>
            </w:r>
          </w:p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 w:rsidRPr="001A0301">
              <w:rPr>
                <w:rFonts w:asciiTheme="majorHAnsi" w:eastAsiaTheme="majorHAnsi" w:hAnsiTheme="majorHAnsi"/>
                <w:sz w:val="16"/>
                <w:szCs w:val="16"/>
              </w:rPr>
              <w:t xml:space="preserve">(#1, 2 </w:t>
            </w:r>
            <w:r w:rsidRPr="001A0301">
              <w:rPr>
                <w:rFonts w:asciiTheme="majorHAnsi" w:eastAsiaTheme="majorHAnsi" w:hAnsiTheme="majorHAnsi" w:hint="eastAsia"/>
                <w:sz w:val="16"/>
                <w:szCs w:val="16"/>
              </w:rPr>
              <w:t>동일)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D0894CA" wp14:editId="4D410889">
                  <wp:extent cx="4415066" cy="1572768"/>
                  <wp:effectExtent l="0" t="0" r="5080" b="8890"/>
                  <wp:docPr id="2538" name="그림 2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8" name="dbfc.jpg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001" cy="159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Ethernet 및 FC Card(HBA)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>
              <w:rPr>
                <w:rFonts w:asciiTheme="majorHAnsi" w:eastAsiaTheme="majorHAnsi" w:hAnsiTheme="majorHAnsi" w:hint="eastAsia"/>
                <w:noProof/>
              </w:rPr>
              <w:t>조회</w:t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 xml:space="preserve">- </w:t>
            </w:r>
            <w:r w:rsidRPr="00F7291D">
              <w:rPr>
                <w:rFonts w:asciiTheme="majorHAnsi" w:eastAsiaTheme="majorHAnsi" w:hAnsiTheme="majorHAnsi"/>
                <w:noProof/>
              </w:rPr>
              <w:t>EtherChannel / IEEE 802.3ad Link Aggregation</w:t>
            </w:r>
            <w:r>
              <w:rPr>
                <w:rFonts w:asciiTheme="majorHAnsi" w:eastAsiaTheme="majorHAnsi" w:hAnsiTheme="majorHAnsi"/>
                <w:noProof/>
              </w:rPr>
              <w:t xml:space="preserve"> : </w:t>
            </w:r>
            <w:r w:rsidRPr="00221E45">
              <w:rPr>
                <w:rFonts w:asciiTheme="majorHAnsi" w:eastAsiaTheme="majorHAnsi" w:hAnsiTheme="majorHAnsi"/>
                <w:noProof/>
                <w:color w:val="FF0000"/>
              </w:rPr>
              <w:t xml:space="preserve">(Bonding </w:t>
            </w:r>
            <w:r w:rsidRPr="00221E45">
              <w:rPr>
                <w:rFonts w:asciiTheme="majorHAnsi" w:eastAsiaTheme="majorHAnsi" w:hAnsiTheme="majorHAnsi" w:hint="eastAsia"/>
                <w:noProof/>
                <w:color w:val="FF0000"/>
              </w:rPr>
              <w:t>구성)</w:t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F1530C" wp14:editId="0F0BE70D">
                  <wp:extent cx="4430425" cy="1572768"/>
                  <wp:effectExtent l="0" t="0" r="0" b="8890"/>
                  <wp:docPr id="2539" name="그림 2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9" name="dbfc1.jp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7008" cy="1610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>
              <w:rPr>
                <w:rFonts w:asciiTheme="majorHAnsi" w:eastAsiaTheme="majorHAnsi" w:hAnsiTheme="majorHAnsi"/>
                <w:noProof/>
              </w:rPr>
              <w:t xml:space="preserve">Bonding </w:t>
            </w:r>
            <w:r>
              <w:rPr>
                <w:rFonts w:asciiTheme="majorHAnsi" w:eastAsiaTheme="majorHAnsi" w:hAnsiTheme="majorHAnsi" w:hint="eastAsia"/>
                <w:noProof/>
              </w:rPr>
              <w:t>구성</w:t>
            </w:r>
            <w:r>
              <w:rPr>
                <w:rFonts w:asciiTheme="majorHAnsi" w:eastAsiaTheme="majorHAnsi" w:hAnsiTheme="majorHAnsi"/>
                <w:noProof/>
              </w:rPr>
              <w:t xml:space="preserve"> Port 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확인 </w:t>
            </w:r>
            <w:r w:rsidRPr="00221E45">
              <w:rPr>
                <w:rFonts w:asciiTheme="majorHAnsi" w:eastAsiaTheme="majorHAnsi" w:hAnsiTheme="majorHAnsi" w:hint="eastAsia"/>
                <w:noProof/>
                <w:color w:val="FF0000"/>
              </w:rPr>
              <w:t>(AIX에서는E</w:t>
            </w:r>
            <w:r w:rsidRPr="00221E45">
              <w:rPr>
                <w:rFonts w:asciiTheme="majorHAnsi" w:eastAsiaTheme="majorHAnsi" w:hAnsiTheme="majorHAnsi"/>
                <w:noProof/>
                <w:color w:val="FF0000"/>
              </w:rPr>
              <w:t xml:space="preserve">therChannel </w:t>
            </w:r>
            <w:r w:rsidRPr="00221E45">
              <w:rPr>
                <w:rFonts w:asciiTheme="majorHAnsi" w:eastAsiaTheme="majorHAnsi" w:hAnsiTheme="majorHAnsi" w:hint="eastAsia"/>
                <w:noProof/>
                <w:color w:val="FF0000"/>
              </w:rPr>
              <w:t>이라고 불림)</w:t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  <w:noProof/>
                <w:sz w:val="18"/>
                <w:szCs w:val="18"/>
              </w:rPr>
            </w:pPr>
            <w:r w:rsidRPr="003B093E"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- “smitty etherchannel” </w:t>
            </w:r>
            <w:r w:rsidRPr="003B093E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 xml:space="preserve">명령어로 </w:t>
            </w:r>
            <w:r w:rsidRPr="003B093E"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List All EtherChannels / Link Aggregations </w:t>
            </w:r>
            <w:r w:rsidRPr="003B093E"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확인</w:t>
            </w:r>
          </w:p>
          <w:p w:rsidR="0029125B" w:rsidRPr="003B093E" w:rsidRDefault="0029125B" w:rsidP="0029125B">
            <w:pPr>
              <w:rPr>
                <w:noProof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-</w:t>
            </w:r>
            <w:r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 “</w:t>
            </w:r>
            <w:r w:rsidRPr="003B093E">
              <w:rPr>
                <w:rFonts w:asciiTheme="majorHAnsi" w:eastAsiaTheme="majorHAnsi" w:hAnsiTheme="majorHAnsi"/>
                <w:noProof/>
                <w:sz w:val="18"/>
                <w:szCs w:val="18"/>
              </w:rPr>
              <w:t>lsattr -El ent12</w:t>
            </w:r>
            <w:r>
              <w:rPr>
                <w:rFonts w:asciiTheme="majorHAnsi" w:eastAsiaTheme="majorHAnsi" w:hAnsiTheme="majorHAnsi"/>
                <w:noProof/>
                <w:sz w:val="18"/>
                <w:szCs w:val="18"/>
              </w:rPr>
              <w:t xml:space="preserve">” </w:t>
            </w:r>
            <w:r>
              <w:rPr>
                <w:rFonts w:asciiTheme="majorHAnsi" w:eastAsiaTheme="majorHAnsi" w:hAnsiTheme="majorHAnsi" w:hint="eastAsia"/>
                <w:noProof/>
                <w:sz w:val="18"/>
                <w:szCs w:val="18"/>
              </w:rPr>
              <w:t>명령어로 확인</w:t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drawing>
                <wp:inline distT="0" distB="0" distL="0" distR="0" wp14:anchorId="56ABA295" wp14:editId="11890533">
                  <wp:extent cx="4401051" cy="885139"/>
                  <wp:effectExtent l="0" t="0" r="0" b="0"/>
                  <wp:docPr id="2540" name="그림 2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0" name="dbfc2.jpg"/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669" cy="920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Pr="00FF18CC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FF18CC">
              <w:rPr>
                <w:rFonts w:asciiTheme="majorHAnsi" w:eastAsiaTheme="majorHAnsi" w:hAnsiTheme="majorHAnsi" w:hint="eastAsia"/>
                <w:noProof/>
              </w:rPr>
              <w:t>※ FC Card(HBA)</w:t>
            </w:r>
            <w:r w:rsidRPr="00FF18CC">
              <w:rPr>
                <w:rFonts w:asciiTheme="majorHAnsi" w:eastAsiaTheme="majorHAnsi" w:hAnsiTheme="majorHAnsi"/>
                <w:noProof/>
              </w:rPr>
              <w:t xml:space="preserve"> </w:t>
            </w:r>
            <w:r w:rsidRPr="00FF18CC">
              <w:rPr>
                <w:rFonts w:asciiTheme="majorHAnsi" w:eastAsiaTheme="majorHAnsi" w:hAnsiTheme="majorHAnsi" w:hint="eastAsia"/>
                <w:noProof/>
              </w:rPr>
              <w:t>확인</w:t>
            </w:r>
          </w:p>
          <w:p w:rsidR="0029125B" w:rsidRPr="00FF18CC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FF18CC">
              <w:rPr>
                <w:rFonts w:asciiTheme="majorHAnsi" w:eastAsiaTheme="majorHAnsi" w:hAnsiTheme="majorHAnsi"/>
                <w:noProof/>
              </w:rPr>
              <w:t xml:space="preserve">- “fcstat -D fcs0 | grep Attention” </w:t>
            </w:r>
            <w:r w:rsidRPr="00FF18CC">
              <w:rPr>
                <w:rFonts w:asciiTheme="majorHAnsi" w:eastAsiaTheme="majorHAnsi" w:hAnsiTheme="majorHAnsi" w:hint="eastAsia"/>
                <w:noProof/>
              </w:rPr>
              <w:t>명령어로 Link Up 사용중인 포트 확인</w:t>
            </w:r>
          </w:p>
          <w:p w:rsidR="0029125B" w:rsidRPr="00FF18CC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FF18CC">
              <w:rPr>
                <w:rFonts w:asciiTheme="majorHAnsi" w:eastAsiaTheme="majorHAnsi" w:hAnsiTheme="majorHAnsi" w:hint="eastAsia"/>
                <w:noProof/>
              </w:rPr>
              <w:t xml:space="preserve">- FC </w:t>
            </w:r>
            <w:r w:rsidRPr="00FF18CC">
              <w:rPr>
                <w:rFonts w:asciiTheme="majorHAnsi" w:eastAsiaTheme="majorHAnsi" w:hAnsiTheme="majorHAnsi"/>
                <w:noProof/>
              </w:rPr>
              <w:t>Card</w:t>
            </w:r>
            <w:r w:rsidRPr="00FF18CC">
              <w:rPr>
                <w:rFonts w:asciiTheme="majorHAnsi" w:eastAsiaTheme="majorHAnsi" w:hAnsiTheme="majorHAnsi" w:hint="eastAsia"/>
                <w:noProof/>
              </w:rPr>
              <w:t xml:space="preserve">의 WWN확인 : 듀얼포트인 경우 Node Name과 Port Name이 </w:t>
            </w:r>
          </w:p>
          <w:p w:rsidR="0029125B" w:rsidRPr="00FF18CC" w:rsidRDefault="0029125B" w:rsidP="0029125B">
            <w:pPr>
              <w:ind w:firstLineChars="100" w:firstLine="200"/>
              <w:rPr>
                <w:rFonts w:asciiTheme="majorHAnsi" w:eastAsiaTheme="majorHAnsi" w:hAnsiTheme="majorHAnsi"/>
                <w:noProof/>
              </w:rPr>
            </w:pPr>
            <w:r w:rsidRPr="00FF18CC">
              <w:rPr>
                <w:rFonts w:asciiTheme="majorHAnsi" w:eastAsiaTheme="majorHAnsi" w:hAnsiTheme="majorHAnsi" w:hint="eastAsia"/>
                <w:noProof/>
              </w:rPr>
              <w:t>다르며,</w:t>
            </w:r>
            <w:r w:rsidRPr="00FF18CC">
              <w:rPr>
                <w:rFonts w:asciiTheme="majorHAnsi" w:eastAsiaTheme="majorHAnsi" w:hAnsiTheme="majorHAnsi"/>
                <w:noProof/>
              </w:rPr>
              <w:t xml:space="preserve"> </w:t>
            </w:r>
            <w:r w:rsidRPr="00FF18CC">
              <w:rPr>
                <w:rFonts w:asciiTheme="majorHAnsi" w:eastAsiaTheme="majorHAnsi" w:hAnsiTheme="majorHAnsi" w:hint="eastAsia"/>
                <w:noProof/>
              </w:rPr>
              <w:t>싱글포트인 경우는 Node Name과 Port Name이 동일하다.</w:t>
            </w:r>
          </w:p>
          <w:p w:rsidR="0029125B" w:rsidRDefault="0029125B" w:rsidP="0029125B">
            <w:pPr>
              <w:ind w:firstLineChars="100" w:firstLine="200"/>
              <w:rPr>
                <w:rFonts w:asciiTheme="majorHAnsi" w:eastAsiaTheme="majorHAnsi" w:hAnsiTheme="majorHAnsi"/>
                <w:noProof/>
              </w:rPr>
            </w:pPr>
            <w:r w:rsidRPr="00FF18CC">
              <w:rPr>
                <w:rFonts w:asciiTheme="majorHAnsi" w:eastAsiaTheme="majorHAnsi" w:hAnsiTheme="majorHAnsi" w:hint="eastAsia"/>
                <w:noProof/>
              </w:rPr>
              <w:t xml:space="preserve">일반적으로 </w:t>
            </w:r>
            <w:r w:rsidRPr="00FF18CC">
              <w:rPr>
                <w:rFonts w:asciiTheme="majorHAnsi" w:eastAsiaTheme="majorHAnsi" w:hAnsiTheme="majorHAnsi"/>
                <w:noProof/>
              </w:rPr>
              <w:t>WWN</w:t>
            </w:r>
            <w:r w:rsidRPr="00FF18CC">
              <w:rPr>
                <w:rFonts w:asciiTheme="majorHAnsi" w:eastAsiaTheme="majorHAnsi" w:hAnsiTheme="majorHAnsi" w:hint="eastAsia"/>
                <w:noProof/>
              </w:rPr>
              <w:t>을 Port Name으로 사용한다.</w:t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992B8D" wp14:editId="1F2898A4">
                  <wp:extent cx="1287475" cy="685372"/>
                  <wp:effectExtent l="0" t="0" r="8255" b="635"/>
                  <wp:docPr id="2548" name="그림 2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8" name="lspat.jpg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746" cy="696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3748BF0" wp14:editId="59297783">
                  <wp:extent cx="2995422" cy="241337"/>
                  <wp:effectExtent l="0" t="0" r="0" b="6350"/>
                  <wp:docPr id="2549" name="그림 2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9" name="lspat1.jpg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940" cy="251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29125B" w:rsidP="0029125B">
            <w:pPr>
              <w:rPr>
                <w:rFonts w:asciiTheme="majorHAnsi" w:eastAsiaTheme="majorHAnsi" w:hAnsiTheme="majorHAnsi"/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532A37">
              <w:rPr>
                <w:rFonts w:asciiTheme="majorHAnsi" w:eastAsiaTheme="majorHAnsi" w:hAnsiTheme="majorHAnsi" w:hint="eastAsia"/>
                <w:noProof/>
              </w:rPr>
              <w:t xml:space="preserve">FC Card와 연결된 </w:t>
            </w:r>
            <w:r w:rsidRPr="00532A37">
              <w:rPr>
                <w:rFonts w:asciiTheme="majorHAnsi" w:eastAsiaTheme="majorHAnsi" w:hAnsiTheme="majorHAnsi"/>
                <w:noProof/>
              </w:rPr>
              <w:t xml:space="preserve">Disk </w:t>
            </w:r>
            <w:r w:rsidRPr="00532A37">
              <w:rPr>
                <w:rFonts w:asciiTheme="majorHAnsi" w:eastAsiaTheme="majorHAnsi" w:hAnsiTheme="majorHAnsi" w:hint="eastAsia"/>
                <w:noProof/>
              </w:rPr>
              <w:t>확인</w:t>
            </w:r>
            <w:r>
              <w:rPr>
                <w:rFonts w:asciiTheme="majorHAnsi" w:eastAsiaTheme="majorHAnsi" w:hAnsiTheme="majorHAnsi" w:hint="eastAsia"/>
                <w:noProof/>
              </w:rPr>
              <w:t>(</w:t>
            </w:r>
            <w:r>
              <w:rPr>
                <w:rFonts w:asciiTheme="majorHAnsi" w:eastAsiaTheme="majorHAnsi" w:hAnsiTheme="majorHAnsi"/>
                <w:noProof/>
              </w:rPr>
              <w:t xml:space="preserve">lspath) </w:t>
            </w:r>
            <w:r>
              <w:rPr>
                <w:rFonts w:asciiTheme="majorHAnsi" w:eastAsiaTheme="majorHAnsi" w:hAnsiTheme="majorHAnsi" w:hint="eastAsia"/>
                <w:noProof/>
              </w:rPr>
              <w:t>및 FC Card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>
              <w:rPr>
                <w:rFonts w:asciiTheme="majorHAnsi" w:eastAsiaTheme="majorHAnsi" w:hAnsiTheme="majorHAnsi" w:hint="eastAsia"/>
                <w:noProof/>
              </w:rPr>
              <w:t>Mac 주소 확인</w:t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 xml:space="preserve">- 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연결된 </w:t>
            </w:r>
            <w:r>
              <w:rPr>
                <w:rFonts w:asciiTheme="majorHAnsi" w:eastAsiaTheme="majorHAnsi" w:hAnsiTheme="majorHAnsi"/>
                <w:noProof/>
              </w:rPr>
              <w:t xml:space="preserve">Disk : </w:t>
            </w:r>
            <w:r>
              <w:rPr>
                <w:rFonts w:asciiTheme="majorHAnsi" w:eastAsiaTheme="majorHAnsi" w:hAnsiTheme="majorHAnsi" w:hint="eastAsia"/>
                <w:noProof/>
              </w:rPr>
              <w:t>fscsi0(hdisk</w:t>
            </w:r>
            <w:r>
              <w:rPr>
                <w:rFonts w:asciiTheme="majorHAnsi" w:eastAsiaTheme="majorHAnsi" w:hAnsiTheme="majorHAnsi"/>
                <w:noProof/>
              </w:rPr>
              <w:t>2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~ hdisk</w:t>
            </w:r>
            <w:r>
              <w:rPr>
                <w:rFonts w:asciiTheme="majorHAnsi" w:eastAsiaTheme="majorHAnsi" w:hAnsiTheme="majorHAnsi"/>
                <w:noProof/>
              </w:rPr>
              <w:t>58</w:t>
            </w:r>
            <w:r>
              <w:rPr>
                <w:rFonts w:asciiTheme="majorHAnsi" w:eastAsiaTheme="majorHAnsi" w:hAnsiTheme="majorHAnsi" w:hint="eastAsia"/>
                <w:noProof/>
              </w:rPr>
              <w:t>)</w:t>
            </w:r>
            <w:r>
              <w:rPr>
                <w:rFonts w:asciiTheme="majorHAnsi" w:eastAsiaTheme="majorHAnsi" w:hAnsiTheme="majorHAnsi"/>
                <w:noProof/>
              </w:rPr>
              <w:t xml:space="preserve">,  </w:t>
            </w:r>
            <w:r>
              <w:rPr>
                <w:rFonts w:asciiTheme="majorHAnsi" w:eastAsiaTheme="majorHAnsi" w:hAnsiTheme="majorHAnsi" w:hint="eastAsia"/>
                <w:noProof/>
              </w:rPr>
              <w:t>fscsi</w:t>
            </w:r>
            <w:r>
              <w:rPr>
                <w:rFonts w:asciiTheme="majorHAnsi" w:eastAsiaTheme="majorHAnsi" w:hAnsiTheme="majorHAnsi"/>
                <w:noProof/>
              </w:rPr>
              <w:t>2</w:t>
            </w:r>
            <w:r>
              <w:rPr>
                <w:rFonts w:asciiTheme="majorHAnsi" w:eastAsiaTheme="majorHAnsi" w:hAnsiTheme="majorHAnsi" w:hint="eastAsia"/>
                <w:noProof/>
              </w:rPr>
              <w:t>(hdisk</w:t>
            </w:r>
            <w:r>
              <w:rPr>
                <w:rFonts w:asciiTheme="majorHAnsi" w:eastAsiaTheme="majorHAnsi" w:hAnsiTheme="majorHAnsi"/>
                <w:noProof/>
              </w:rPr>
              <w:t>2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~ hdisk58)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29125B" w:rsidRDefault="0029125B" w:rsidP="0029125B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Slot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29125B" w:rsidRDefault="00ED6EE4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DACA36" wp14:editId="328C497E">
                  <wp:extent cx="4473300" cy="863193"/>
                  <wp:effectExtent l="0" t="0" r="3810" b="0"/>
                  <wp:docPr id="2534" name="그림 2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4" name="db1.jpg"/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583" cy="87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ED6EE4" w:rsidP="0029125B">
            <w:pPr>
              <w:jc w:val="center"/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DB</w:t>
            </w:r>
            <w:r w:rsidR="0029125B" w:rsidRPr="00953821">
              <w:rPr>
                <w:rFonts w:asciiTheme="majorHAnsi" w:eastAsiaTheme="majorHAnsi" w:hAnsiTheme="majorHAnsi"/>
                <w:noProof/>
              </w:rPr>
              <w:t xml:space="preserve"> #1</w:t>
            </w:r>
            <w:r w:rsidR="0029125B">
              <w:rPr>
                <w:rFonts w:asciiTheme="majorHAnsi" w:eastAsiaTheme="majorHAnsi" w:hAnsiTheme="majorHAnsi"/>
                <w:noProof/>
              </w:rPr>
              <w:t xml:space="preserve"> PCI Slot</w:t>
            </w:r>
          </w:p>
          <w:p w:rsidR="0029125B" w:rsidRPr="00ED6EE4" w:rsidRDefault="00ED6EE4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EC3260" wp14:editId="62557147">
                  <wp:extent cx="4450496" cy="877824"/>
                  <wp:effectExtent l="0" t="0" r="7620" b="0"/>
                  <wp:docPr id="2535" name="그림 2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5" name="db2.jpg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366" cy="89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Default="00ED6EE4" w:rsidP="0029125B">
            <w:pPr>
              <w:jc w:val="center"/>
              <w:rPr>
                <w:noProof/>
              </w:rPr>
            </w:pPr>
            <w:r>
              <w:rPr>
                <w:rFonts w:asciiTheme="majorHAnsi" w:eastAsiaTheme="majorHAnsi" w:hAnsiTheme="majorHAnsi"/>
                <w:noProof/>
              </w:rPr>
              <w:t>DB</w:t>
            </w:r>
            <w:r w:rsidR="0029125B" w:rsidRPr="00953821">
              <w:rPr>
                <w:rFonts w:asciiTheme="majorHAnsi" w:eastAsiaTheme="majorHAnsi" w:hAnsiTheme="majorHAnsi"/>
                <w:noProof/>
              </w:rPr>
              <w:t xml:space="preserve"> #</w:t>
            </w:r>
            <w:r w:rsidR="0029125B">
              <w:rPr>
                <w:rFonts w:asciiTheme="majorHAnsi" w:eastAsiaTheme="majorHAnsi" w:hAnsiTheme="majorHAnsi"/>
                <w:noProof/>
              </w:rPr>
              <w:t>2 PCI Slot</w:t>
            </w:r>
          </w:p>
          <w:p w:rsidR="0029125B" w:rsidRDefault="0029125B" w:rsidP="0029125B">
            <w:pPr>
              <w:rPr>
                <w:noProof/>
              </w:rPr>
            </w:pPr>
            <w:r w:rsidRPr="00A25A4A">
              <w:rPr>
                <w:rFonts w:asciiTheme="majorHAnsi" w:eastAsiaTheme="majorHAnsi" w:hAnsiTheme="majorHAnsi" w:hint="eastAsia"/>
                <w:noProof/>
              </w:rPr>
              <w:t>※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29125B">
              <w:rPr>
                <w:rFonts w:asciiTheme="majorHAnsi" w:eastAsiaTheme="majorHAnsi" w:hAnsiTheme="majorHAnsi" w:hint="eastAsia"/>
                <w:noProof/>
              </w:rPr>
              <w:t>lsslot –c pci 명령어</w:t>
            </w:r>
            <w:r>
              <w:rPr>
                <w:rFonts w:asciiTheme="majorHAnsi" w:eastAsiaTheme="majorHAnsi" w:hAnsiTheme="majorHAnsi" w:hint="eastAsia"/>
                <w:noProof/>
              </w:rPr>
              <w:t>로</w:t>
            </w:r>
            <w:r w:rsidRPr="0029125B">
              <w:rPr>
                <w:rFonts w:asciiTheme="majorHAnsi" w:eastAsiaTheme="majorHAnsi" w:hAnsiTheme="majorHAnsi" w:hint="eastAsia"/>
                <w:noProof/>
              </w:rPr>
              <w:t xml:space="preserve"> 서버에 할당된 PCI 어댑터들의 물리적</w:t>
            </w:r>
            <w:r>
              <w:rPr>
                <w:rFonts w:asciiTheme="majorHAnsi" w:eastAsiaTheme="majorHAnsi" w:hAnsiTheme="majorHAnsi" w:hint="eastAsia"/>
                <w:noProof/>
              </w:rPr>
              <w:t xml:space="preserve"> </w:t>
            </w:r>
            <w:r w:rsidRPr="0029125B">
              <w:rPr>
                <w:rFonts w:asciiTheme="majorHAnsi" w:eastAsiaTheme="majorHAnsi" w:hAnsiTheme="majorHAnsi" w:hint="eastAsia"/>
                <w:noProof/>
              </w:rPr>
              <w:t xml:space="preserve">위치 </w:t>
            </w:r>
            <w:r>
              <w:rPr>
                <w:rFonts w:asciiTheme="majorHAnsi" w:eastAsiaTheme="majorHAnsi" w:hAnsiTheme="majorHAnsi" w:hint="eastAsia"/>
                <w:noProof/>
              </w:rPr>
              <w:t>표시</w:t>
            </w:r>
          </w:p>
        </w:tc>
      </w:tr>
      <w:tr w:rsidR="0029125B" w:rsidRPr="00466CEA" w:rsidTr="00552E96">
        <w:trPr>
          <w:trHeight w:val="432"/>
          <w:jc w:val="center"/>
        </w:trPr>
        <w:tc>
          <w:tcPr>
            <w:tcW w:w="774" w:type="dxa"/>
            <w:vMerge/>
            <w:shd w:val="clear" w:color="auto" w:fill="D9D9D9"/>
            <w:vAlign w:val="center"/>
          </w:tcPr>
          <w:p w:rsidR="0029125B" w:rsidRDefault="0029125B" w:rsidP="0029125B">
            <w:pPr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:rsidR="0029125B" w:rsidRDefault="0029125B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Net</w:t>
            </w:r>
            <w:r>
              <w:rPr>
                <w:rFonts w:asciiTheme="majorHAnsi" w:eastAsiaTheme="majorHAnsi" w:hAnsiTheme="majorHAnsi"/>
              </w:rPr>
              <w:t>work</w:t>
            </w:r>
          </w:p>
        </w:tc>
        <w:tc>
          <w:tcPr>
            <w:tcW w:w="7308" w:type="dxa"/>
            <w:shd w:val="clear" w:color="auto" w:fill="auto"/>
            <w:vAlign w:val="center"/>
          </w:tcPr>
          <w:p w:rsidR="0029125B" w:rsidRDefault="0029125B" w:rsidP="0029125B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E799EC" wp14:editId="0A08A025">
                  <wp:extent cx="4359859" cy="2438204"/>
                  <wp:effectExtent l="0" t="0" r="3175" b="635"/>
                  <wp:docPr id="2554" name="그림 2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4" name="network01.jpg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0372" cy="248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Pr="00953821" w:rsidRDefault="0029125B" w:rsidP="0029125B">
            <w:pPr>
              <w:jc w:val="center"/>
              <w:rPr>
                <w:rFonts w:asciiTheme="majorHAnsi" w:eastAsiaTheme="majorHAnsi" w:hAnsiTheme="majorHAnsi"/>
                <w:noProof/>
              </w:rPr>
            </w:pPr>
            <w:r w:rsidRPr="00953821">
              <w:rPr>
                <w:rFonts w:asciiTheme="majorHAnsi" w:eastAsiaTheme="majorHAnsi" w:hAnsiTheme="majorHAnsi"/>
                <w:noProof/>
              </w:rPr>
              <w:t>DB #1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IP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A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ddress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및 Gate</w:t>
            </w:r>
            <w:r w:rsidRPr="00953821">
              <w:rPr>
                <w:rFonts w:asciiTheme="majorHAnsi" w:eastAsiaTheme="majorHAnsi" w:hAnsiTheme="majorHAnsi"/>
                <w:noProof/>
              </w:rPr>
              <w:t>Way</w:t>
            </w:r>
          </w:p>
          <w:p w:rsidR="0029125B" w:rsidRDefault="0029125B" w:rsidP="0029125B">
            <w:pPr>
              <w:rPr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07F461C5" wp14:editId="4557811F">
                  <wp:extent cx="4412437" cy="2457907"/>
                  <wp:effectExtent l="0" t="0" r="7620" b="0"/>
                  <wp:docPr id="2555" name="그림 2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5" name="network02.jpg"/>
                          <pic:cNvPicPr/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314" cy="2487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25B" w:rsidRPr="00953821" w:rsidRDefault="0029125B" w:rsidP="0029125B">
            <w:pPr>
              <w:jc w:val="center"/>
              <w:rPr>
                <w:rFonts w:asciiTheme="majorHAnsi" w:eastAsiaTheme="majorHAnsi" w:hAnsiTheme="majorHAnsi"/>
                <w:noProof/>
              </w:rPr>
            </w:pPr>
            <w:r w:rsidRPr="00953821">
              <w:rPr>
                <w:rFonts w:asciiTheme="majorHAnsi" w:eastAsiaTheme="majorHAnsi" w:hAnsiTheme="majorHAnsi"/>
                <w:noProof/>
              </w:rPr>
              <w:t>DB #</w:t>
            </w:r>
            <w:r>
              <w:rPr>
                <w:rFonts w:asciiTheme="majorHAnsi" w:eastAsiaTheme="majorHAnsi" w:hAnsiTheme="majorHAnsi"/>
                <w:noProof/>
              </w:rPr>
              <w:t xml:space="preserve">2 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 IP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A</w:t>
            </w:r>
            <w:r w:rsidRPr="00953821">
              <w:rPr>
                <w:rFonts w:asciiTheme="majorHAnsi" w:eastAsiaTheme="majorHAnsi" w:hAnsiTheme="majorHAnsi"/>
                <w:noProof/>
              </w:rPr>
              <w:t xml:space="preserve">ddress </w:t>
            </w:r>
            <w:r w:rsidRPr="00953821">
              <w:rPr>
                <w:rFonts w:asciiTheme="majorHAnsi" w:eastAsiaTheme="majorHAnsi" w:hAnsiTheme="majorHAnsi" w:hint="eastAsia"/>
                <w:noProof/>
              </w:rPr>
              <w:t>및 Gate</w:t>
            </w:r>
            <w:r w:rsidRPr="00953821">
              <w:rPr>
                <w:rFonts w:asciiTheme="majorHAnsi" w:eastAsiaTheme="majorHAnsi" w:hAnsiTheme="majorHAnsi"/>
                <w:noProof/>
              </w:rPr>
              <w:t>Way</w:t>
            </w:r>
          </w:p>
        </w:tc>
      </w:tr>
    </w:tbl>
    <w:p w:rsidR="009C7DDD" w:rsidRPr="00A32B41" w:rsidRDefault="00A32B41" w:rsidP="00A32B41">
      <w:pPr>
        <w:pStyle w:val="30"/>
        <w:adjustRightInd/>
        <w:spacing w:line="240" w:lineRule="auto"/>
        <w:jc w:val="left"/>
        <w:textAlignment w:val="auto"/>
        <w:rPr>
          <w:rFonts w:cs="맑은 고딕"/>
        </w:rPr>
      </w:pPr>
      <w:bookmarkStart w:id="23" w:name="_Toc30414535"/>
      <w:r w:rsidRPr="00A32B41">
        <w:rPr>
          <w:rFonts w:hint="eastAsia"/>
          <w:szCs w:val="20"/>
        </w:rPr>
        <w:lastRenderedPageBreak/>
        <w:t>서버 Kernel Parameter 및 JDK</w:t>
      </w:r>
      <w:bookmarkEnd w:id="23"/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1021"/>
        <w:gridCol w:w="3260"/>
        <w:gridCol w:w="1418"/>
        <w:gridCol w:w="2772"/>
      </w:tblGrid>
      <w:tr w:rsidR="003150BA" w:rsidRPr="00466CEA" w:rsidTr="008A7EFA">
        <w:trPr>
          <w:trHeight w:val="573"/>
          <w:jc w:val="center"/>
        </w:trPr>
        <w:tc>
          <w:tcPr>
            <w:tcW w:w="761" w:type="dxa"/>
            <w:shd w:val="clear" w:color="auto" w:fill="BFBFBF"/>
            <w:vAlign w:val="center"/>
          </w:tcPr>
          <w:p w:rsidR="003150BA" w:rsidRPr="00466CEA" w:rsidRDefault="00461C38" w:rsidP="003150B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서버</w:t>
            </w:r>
          </w:p>
        </w:tc>
        <w:tc>
          <w:tcPr>
            <w:tcW w:w="1021" w:type="dxa"/>
            <w:shd w:val="clear" w:color="auto" w:fill="BFBFBF"/>
            <w:vAlign w:val="center"/>
          </w:tcPr>
          <w:p w:rsidR="003150BA" w:rsidRPr="00466CEA" w:rsidRDefault="003150BA" w:rsidP="003150B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OS</w:t>
            </w:r>
          </w:p>
        </w:tc>
        <w:tc>
          <w:tcPr>
            <w:tcW w:w="3260" w:type="dxa"/>
            <w:shd w:val="clear" w:color="auto" w:fill="BFBFBF"/>
            <w:vAlign w:val="center"/>
          </w:tcPr>
          <w:p w:rsidR="003150BA" w:rsidRPr="00466CEA" w:rsidRDefault="003150BA" w:rsidP="003150B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 w:rsidRPr="00AA7907">
              <w:rPr>
                <w:rFonts w:ascii="맑은 고딕" w:hAnsi="맑은 고딕" w:hint="eastAsia"/>
                <w:b/>
                <w:noProof/>
              </w:rPr>
              <w:t>Kernel Parameter 내역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3150BA" w:rsidRPr="00466CEA" w:rsidRDefault="003150BA" w:rsidP="003150B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J</w:t>
            </w:r>
            <w:r>
              <w:rPr>
                <w:rFonts w:ascii="맑은 고딕" w:hAnsi="맑은 고딕"/>
                <w:b/>
                <w:noProof/>
              </w:rPr>
              <w:t xml:space="preserve">DK </w:t>
            </w:r>
            <w:r>
              <w:rPr>
                <w:rFonts w:ascii="맑은 고딕" w:hAnsi="맑은 고딕" w:hint="eastAsia"/>
                <w:b/>
                <w:noProof/>
              </w:rPr>
              <w:t>내역</w:t>
            </w:r>
          </w:p>
        </w:tc>
        <w:tc>
          <w:tcPr>
            <w:tcW w:w="2772" w:type="dxa"/>
            <w:shd w:val="clear" w:color="auto" w:fill="BFBFBF"/>
            <w:vAlign w:val="center"/>
          </w:tcPr>
          <w:p w:rsidR="003150BA" w:rsidRPr="00466CEA" w:rsidRDefault="003150BA" w:rsidP="003150B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비고</w:t>
            </w:r>
          </w:p>
        </w:tc>
      </w:tr>
      <w:tr w:rsidR="003150BA" w:rsidRPr="00466CEA" w:rsidTr="008A7EFA">
        <w:trPr>
          <w:trHeight w:val="2669"/>
          <w:jc w:val="center"/>
        </w:trPr>
        <w:tc>
          <w:tcPr>
            <w:tcW w:w="761" w:type="dxa"/>
            <w:shd w:val="clear" w:color="auto" w:fill="D9D9D9"/>
            <w:vAlign w:val="center"/>
          </w:tcPr>
          <w:p w:rsidR="003150BA" w:rsidRDefault="003150BA" w:rsidP="003150BA">
            <w:pPr>
              <w:jc w:val="center"/>
              <w:rPr>
                <w:rFonts w:ascii="맑은 고딕" w:hAnsi="맑은 고딕"/>
                <w:b/>
                <w:szCs w:val="18"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WEB</w:t>
            </w:r>
          </w:p>
          <w:p w:rsidR="003150BA" w:rsidRPr="000B02FC" w:rsidRDefault="003150BA" w:rsidP="003150BA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#1</w:t>
            </w:r>
            <w:r>
              <w:rPr>
                <w:rFonts w:ascii="맑은 고딕" w:hAnsi="맑은 고딕"/>
                <w:b/>
                <w:szCs w:val="18"/>
              </w:rPr>
              <w:t>, 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3150BA" w:rsidRPr="008550EE" w:rsidRDefault="003150BA" w:rsidP="003150BA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AIX </w:t>
            </w:r>
            <w:r>
              <w:rPr>
                <w:rFonts w:asciiTheme="majorHAnsi" w:eastAsiaTheme="majorHAnsi" w:hAnsiTheme="majorHAnsi"/>
              </w:rPr>
              <w:t>7.1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tcp_recvspace = 262,114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tcp_sendspace = 262,114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udp_sendspace = 65,536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udp_recvspace = 655,360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maxuproc = 16</w:t>
            </w:r>
            <w:r>
              <w:rPr>
                <w:rFonts w:asciiTheme="majorHAnsi" w:eastAsiaTheme="majorHAnsi" w:hAnsiTheme="majorHAnsi"/>
              </w:rPr>
              <w:t>,</w:t>
            </w:r>
            <w:r w:rsidRPr="001C2BF5">
              <w:rPr>
                <w:rFonts w:asciiTheme="majorHAnsi" w:eastAsiaTheme="majorHAnsi" w:hAnsiTheme="majorHAnsi"/>
              </w:rPr>
              <w:t>384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tcp_ephemeral_high = 65,535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tcp_ephemeral_low = 32,768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udp_ephemeral_high = 65,535</w:t>
            </w:r>
          </w:p>
          <w:p w:rsidR="003150BA" w:rsidRPr="008550EE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udp_ephemeral_low = 32,768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7EFA" w:rsidRDefault="003150BA" w:rsidP="003150BA">
            <w:pPr>
              <w:rPr>
                <w:rFonts w:asciiTheme="majorHAnsi" w:eastAsiaTheme="majorHAnsi" w:hAnsiTheme="majorHAnsi"/>
              </w:rPr>
            </w:pPr>
            <w:r w:rsidRPr="008550EE">
              <w:rPr>
                <w:rFonts w:asciiTheme="majorHAnsi" w:eastAsiaTheme="majorHAnsi" w:hAnsiTheme="majorHAnsi"/>
              </w:rPr>
              <w:t>1.5.0</w:t>
            </w:r>
            <w:r w:rsidR="008A7EFA">
              <w:rPr>
                <w:rFonts w:asciiTheme="majorHAnsi" w:eastAsiaTheme="majorHAnsi" w:hAnsiTheme="majorHAnsi"/>
              </w:rPr>
              <w:t xml:space="preserve"> ~ 1.8.0</w:t>
            </w:r>
          </w:p>
          <w:p w:rsidR="003150BA" w:rsidRPr="008550EE" w:rsidRDefault="008A7EFA" w:rsidP="003150BA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(</w:t>
            </w:r>
            <w:r w:rsidR="003150BA" w:rsidRPr="008550EE">
              <w:rPr>
                <w:rFonts w:asciiTheme="majorHAnsi" w:eastAsiaTheme="majorHAnsi" w:hAnsiTheme="majorHAnsi"/>
              </w:rPr>
              <w:t>32&amp;64bit)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8A7EFA" w:rsidRPr="00A23D5C" w:rsidRDefault="006A283E" w:rsidP="003150BA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== </w:t>
            </w:r>
            <w:r w:rsidR="008A7EFA" w:rsidRPr="00A23D5C">
              <w:rPr>
                <w:rFonts w:asciiTheme="majorHAnsi" w:eastAsiaTheme="majorHAnsi" w:hAnsiTheme="majorHAnsi" w:hint="eastAsia"/>
                <w:sz w:val="16"/>
                <w:szCs w:val="16"/>
              </w:rPr>
              <w:t>확인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 ==</w:t>
            </w:r>
          </w:p>
          <w:p w:rsidR="003150BA" w:rsidRPr="00A23D5C" w:rsidRDefault="001151FF" w:rsidP="003150BA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lsattr -El sys0</w:t>
            </w:r>
          </w:p>
          <w:p w:rsidR="001151FF" w:rsidRPr="00A23D5C" w:rsidRDefault="00D72BB5" w:rsidP="001151FF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 xml:space="preserve">no </w:t>
            </w:r>
            <w:r w:rsidR="00A23D5C">
              <w:rPr>
                <w:rFonts w:asciiTheme="majorHAnsi" w:eastAsiaTheme="majorHAnsi" w:hAnsiTheme="majorHAnsi"/>
                <w:sz w:val="16"/>
                <w:szCs w:val="16"/>
              </w:rPr>
              <w:t>-</w:t>
            </w: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a</w:t>
            </w:r>
          </w:p>
          <w:p w:rsidR="00A23D5C" w:rsidRPr="00A23D5C" w:rsidRDefault="00A23D5C" w:rsidP="001151FF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1151FF" w:rsidRPr="00A23D5C" w:rsidRDefault="006A283E" w:rsidP="001151FF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== </w:t>
            </w:r>
            <w:r w:rsidR="001151FF" w:rsidRPr="00A23D5C">
              <w:rPr>
                <w:rFonts w:asciiTheme="majorHAnsi" w:eastAsiaTheme="majorHAnsi" w:hAnsiTheme="majorHAnsi" w:hint="eastAsia"/>
                <w:sz w:val="16"/>
                <w:szCs w:val="16"/>
              </w:rPr>
              <w:t>적용</w:t>
            </w:r>
            <w:r w:rsidR="00A23D5C">
              <w:rPr>
                <w:rFonts w:asciiTheme="majorHAnsi" w:eastAsiaTheme="majorHAnsi" w:hAnsiTheme="majorHAnsi" w:hint="eastAsia"/>
                <w:sz w:val="16"/>
                <w:szCs w:val="16"/>
              </w:rPr>
              <w:t>(예)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 ==</w:t>
            </w:r>
          </w:p>
          <w:p w:rsidR="001151FF" w:rsidRPr="00A23D5C" w:rsidRDefault="001151FF" w:rsidP="001151FF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no -p -o udp_sendspace=65536</w:t>
            </w:r>
          </w:p>
          <w:p w:rsidR="00A23D5C" w:rsidRPr="008550EE" w:rsidRDefault="00A23D5C" w:rsidP="001151FF">
            <w:pPr>
              <w:rPr>
                <w:rFonts w:asciiTheme="majorHAnsi" w:eastAsiaTheme="majorHAnsi" w:hAnsiTheme="majorHAnsi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chdev -l sys0 -a maxuproc=16384</w:t>
            </w:r>
          </w:p>
        </w:tc>
      </w:tr>
      <w:tr w:rsidR="001C2BF5" w:rsidRPr="00466CEA" w:rsidTr="008A7EFA">
        <w:trPr>
          <w:trHeight w:val="2669"/>
          <w:jc w:val="center"/>
        </w:trPr>
        <w:tc>
          <w:tcPr>
            <w:tcW w:w="761" w:type="dxa"/>
            <w:shd w:val="clear" w:color="auto" w:fill="D9D9D9"/>
            <w:vAlign w:val="center"/>
          </w:tcPr>
          <w:p w:rsidR="001C2BF5" w:rsidRDefault="001C2BF5" w:rsidP="001C2BF5">
            <w:pPr>
              <w:jc w:val="center"/>
              <w:rPr>
                <w:rFonts w:ascii="맑은 고딕" w:hAnsi="맑은 고딕"/>
                <w:b/>
                <w:szCs w:val="18"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WAS</w:t>
            </w:r>
          </w:p>
          <w:p w:rsidR="001C2BF5" w:rsidRDefault="001C2BF5" w:rsidP="001C2BF5">
            <w:pPr>
              <w:jc w:val="center"/>
              <w:rPr>
                <w:rFonts w:ascii="맑은 고딕" w:hAnsi="맑은 고딕"/>
                <w:b/>
                <w:szCs w:val="18"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#1</w:t>
            </w:r>
            <w:r>
              <w:rPr>
                <w:rFonts w:ascii="맑은 고딕" w:hAnsi="맑은 고딕"/>
                <w:b/>
                <w:szCs w:val="18"/>
              </w:rPr>
              <w:t>, 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1C2BF5" w:rsidRDefault="001C2BF5" w:rsidP="001C2BF5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AIX </w:t>
            </w:r>
            <w:r>
              <w:rPr>
                <w:rFonts w:asciiTheme="majorHAnsi" w:eastAsiaTheme="majorHAnsi" w:hAnsiTheme="majorHAnsi"/>
              </w:rPr>
              <w:t>7.1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tcp_recvspace = 262,114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tcp_sendspace = 262,114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udp_sendspace = 65,536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udp_recvspace = 655,360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maxuproc = 16</w:t>
            </w:r>
            <w:r>
              <w:rPr>
                <w:rFonts w:asciiTheme="majorHAnsi" w:eastAsiaTheme="majorHAnsi" w:hAnsiTheme="majorHAnsi"/>
              </w:rPr>
              <w:t>,</w:t>
            </w:r>
            <w:r w:rsidRPr="001C2BF5">
              <w:rPr>
                <w:rFonts w:asciiTheme="majorHAnsi" w:eastAsiaTheme="majorHAnsi" w:hAnsiTheme="majorHAnsi"/>
              </w:rPr>
              <w:t>384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tcp_ephemeral_high = 65,535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tcp_ephemeral_low = 32,768</w:t>
            </w:r>
          </w:p>
          <w:p w:rsidR="001C2BF5" w:rsidRPr="001C2BF5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udp_ephemeral_high = 65,535</w:t>
            </w:r>
          </w:p>
          <w:p w:rsidR="001C2BF5" w:rsidRPr="003150BA" w:rsidRDefault="001C2BF5" w:rsidP="001C2BF5">
            <w:pPr>
              <w:rPr>
                <w:rFonts w:asciiTheme="majorHAnsi" w:eastAsiaTheme="majorHAnsi" w:hAnsiTheme="majorHAnsi"/>
              </w:rPr>
            </w:pPr>
            <w:r w:rsidRPr="001C2BF5">
              <w:rPr>
                <w:rFonts w:asciiTheme="majorHAnsi" w:eastAsiaTheme="majorHAnsi" w:hAnsiTheme="majorHAnsi"/>
              </w:rPr>
              <w:t>udp_ephemeral_low = 32,768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7EFA" w:rsidRDefault="008A7EFA" w:rsidP="008A7EFA">
            <w:pPr>
              <w:rPr>
                <w:rFonts w:asciiTheme="majorHAnsi" w:eastAsiaTheme="majorHAnsi" w:hAnsiTheme="majorHAnsi"/>
              </w:rPr>
            </w:pPr>
            <w:r w:rsidRPr="008550EE">
              <w:rPr>
                <w:rFonts w:asciiTheme="majorHAnsi" w:eastAsiaTheme="majorHAnsi" w:hAnsiTheme="majorHAnsi"/>
              </w:rPr>
              <w:t>1.5.0</w:t>
            </w:r>
            <w:r>
              <w:rPr>
                <w:rFonts w:asciiTheme="majorHAnsi" w:eastAsiaTheme="majorHAnsi" w:hAnsiTheme="majorHAnsi"/>
              </w:rPr>
              <w:t xml:space="preserve"> ~ 1.8.0</w:t>
            </w:r>
          </w:p>
          <w:p w:rsidR="001C2BF5" w:rsidRPr="008550EE" w:rsidRDefault="008A7EFA" w:rsidP="008A7EFA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(</w:t>
            </w:r>
            <w:r w:rsidRPr="008550EE">
              <w:rPr>
                <w:rFonts w:asciiTheme="majorHAnsi" w:eastAsiaTheme="majorHAnsi" w:hAnsiTheme="majorHAnsi"/>
              </w:rPr>
              <w:t>32&amp;64bit)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A23D5C" w:rsidRPr="00A23D5C" w:rsidRDefault="006A283E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== </w:t>
            </w:r>
            <w:r w:rsidR="00A23D5C" w:rsidRPr="00A23D5C">
              <w:rPr>
                <w:rFonts w:asciiTheme="majorHAnsi" w:eastAsiaTheme="majorHAnsi" w:hAnsiTheme="majorHAnsi" w:hint="eastAsia"/>
                <w:sz w:val="16"/>
                <w:szCs w:val="16"/>
              </w:rPr>
              <w:t>확인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 ==</w:t>
            </w:r>
          </w:p>
          <w:p w:rsidR="00A23D5C" w:rsidRPr="00A23D5C" w:rsidRDefault="00A23D5C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lsattr -El sys0</w:t>
            </w:r>
          </w:p>
          <w:p w:rsidR="00A23D5C" w:rsidRPr="00A23D5C" w:rsidRDefault="00A23D5C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 xml:space="preserve">no 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>-</w:t>
            </w: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a</w:t>
            </w:r>
          </w:p>
          <w:p w:rsidR="00A23D5C" w:rsidRPr="00A23D5C" w:rsidRDefault="00A23D5C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A23D5C" w:rsidRPr="00A23D5C" w:rsidRDefault="006A283E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== </w:t>
            </w:r>
            <w:r w:rsidR="00A23D5C" w:rsidRPr="00A23D5C">
              <w:rPr>
                <w:rFonts w:asciiTheme="majorHAnsi" w:eastAsiaTheme="majorHAnsi" w:hAnsiTheme="majorHAnsi" w:hint="eastAsia"/>
                <w:sz w:val="16"/>
                <w:szCs w:val="16"/>
              </w:rPr>
              <w:t>적용</w:t>
            </w:r>
            <w:r w:rsidR="00A23D5C">
              <w:rPr>
                <w:rFonts w:asciiTheme="majorHAnsi" w:eastAsiaTheme="majorHAnsi" w:hAnsiTheme="majorHAnsi" w:hint="eastAsia"/>
                <w:sz w:val="16"/>
                <w:szCs w:val="16"/>
              </w:rPr>
              <w:t>(예)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 ==</w:t>
            </w:r>
          </w:p>
          <w:p w:rsidR="00A23D5C" w:rsidRPr="00A23D5C" w:rsidRDefault="00A23D5C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no -p -o udp_sendspace=65536</w:t>
            </w:r>
          </w:p>
          <w:p w:rsidR="001C2BF5" w:rsidRPr="008550EE" w:rsidRDefault="00A23D5C" w:rsidP="00A23D5C">
            <w:pPr>
              <w:rPr>
                <w:rFonts w:asciiTheme="majorHAnsi" w:eastAsiaTheme="majorHAnsi" w:hAnsiTheme="majorHAnsi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chdev -l sys0 -a maxuproc=16384</w:t>
            </w:r>
          </w:p>
        </w:tc>
      </w:tr>
      <w:tr w:rsidR="001C2BF5" w:rsidRPr="00466CEA" w:rsidTr="008A7EFA">
        <w:trPr>
          <w:trHeight w:val="2669"/>
          <w:jc w:val="center"/>
        </w:trPr>
        <w:tc>
          <w:tcPr>
            <w:tcW w:w="761" w:type="dxa"/>
            <w:shd w:val="clear" w:color="auto" w:fill="D9D9D9"/>
            <w:vAlign w:val="center"/>
          </w:tcPr>
          <w:p w:rsidR="001C2BF5" w:rsidRDefault="001C2BF5" w:rsidP="001C2BF5">
            <w:pPr>
              <w:jc w:val="center"/>
              <w:rPr>
                <w:rFonts w:ascii="맑은 고딕" w:hAnsi="맑은 고딕"/>
                <w:b/>
                <w:szCs w:val="18"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DB</w:t>
            </w:r>
          </w:p>
          <w:p w:rsidR="001C2BF5" w:rsidRDefault="001C2BF5" w:rsidP="001C2BF5">
            <w:pPr>
              <w:jc w:val="center"/>
              <w:rPr>
                <w:rFonts w:ascii="맑은 고딕" w:hAnsi="맑은 고딕"/>
                <w:b/>
                <w:szCs w:val="18"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#1</w:t>
            </w:r>
            <w:r>
              <w:rPr>
                <w:rFonts w:ascii="맑은 고딕" w:hAnsi="맑은 고딕"/>
                <w:b/>
                <w:szCs w:val="18"/>
              </w:rPr>
              <w:t>, 2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1C2BF5" w:rsidRDefault="001C2BF5" w:rsidP="001C2BF5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AIX </w:t>
            </w:r>
            <w:r>
              <w:rPr>
                <w:rFonts w:asciiTheme="majorHAnsi" w:eastAsiaTheme="majorHAnsi" w:hAnsiTheme="majorHAnsi"/>
              </w:rPr>
              <w:t>7.1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17D8" w:rsidRP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tcp_recvspace = 262,114</w:t>
            </w:r>
          </w:p>
          <w:p w:rsidR="000E17D8" w:rsidRP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tcp_sendspace = 262,114</w:t>
            </w:r>
          </w:p>
          <w:p w:rsidR="000E17D8" w:rsidRP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udp_sendspace = 65,536</w:t>
            </w:r>
          </w:p>
          <w:p w:rsidR="000E17D8" w:rsidRP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udp_recvspace = 655,360</w:t>
            </w:r>
          </w:p>
          <w:p w:rsidR="000E17D8" w:rsidRP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maxuproc = 16,384</w:t>
            </w:r>
          </w:p>
          <w:p w:rsidR="000E17D8" w:rsidRP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tcp_ephemeral_high = 65,500</w:t>
            </w:r>
          </w:p>
          <w:p w:rsidR="000E17D8" w:rsidRP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tcp_ephemeral_low = 9,000</w:t>
            </w:r>
          </w:p>
          <w:p w:rsidR="000E17D8" w:rsidRP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udp_ephemeral_high = 65,500</w:t>
            </w:r>
          </w:p>
          <w:p w:rsidR="000E17D8" w:rsidRP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udp_ephemeral_low = 9,000</w:t>
            </w:r>
          </w:p>
          <w:p w:rsidR="001C2BF5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sb_max = 4,194,304</w:t>
            </w:r>
          </w:p>
          <w:p w:rsid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rfc1323 = 1</w:t>
            </w:r>
          </w:p>
          <w:p w:rsidR="000E17D8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ipqmaxlen = 512</w:t>
            </w:r>
          </w:p>
          <w:p w:rsidR="000E17D8" w:rsidRPr="003150BA" w:rsidRDefault="000E17D8" w:rsidP="000E17D8">
            <w:pPr>
              <w:rPr>
                <w:rFonts w:asciiTheme="majorHAnsi" w:eastAsiaTheme="majorHAnsi" w:hAnsiTheme="majorHAnsi"/>
              </w:rPr>
            </w:pPr>
            <w:r w:rsidRPr="000E17D8">
              <w:rPr>
                <w:rFonts w:asciiTheme="majorHAnsi" w:eastAsiaTheme="majorHAnsi" w:hAnsiTheme="majorHAnsi"/>
              </w:rPr>
              <w:t>ncargs = 256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A7EFA" w:rsidRDefault="008A7EFA" w:rsidP="008A7EFA">
            <w:pPr>
              <w:rPr>
                <w:rFonts w:asciiTheme="majorHAnsi" w:eastAsiaTheme="majorHAnsi" w:hAnsiTheme="majorHAnsi"/>
              </w:rPr>
            </w:pPr>
            <w:r w:rsidRPr="008550EE">
              <w:rPr>
                <w:rFonts w:asciiTheme="majorHAnsi" w:eastAsiaTheme="majorHAnsi" w:hAnsiTheme="majorHAnsi"/>
              </w:rPr>
              <w:t>1.5.0</w:t>
            </w:r>
            <w:r>
              <w:rPr>
                <w:rFonts w:asciiTheme="majorHAnsi" w:eastAsiaTheme="majorHAnsi" w:hAnsiTheme="majorHAnsi"/>
              </w:rPr>
              <w:t xml:space="preserve"> ~ 1.8.0</w:t>
            </w:r>
          </w:p>
          <w:p w:rsidR="001C2BF5" w:rsidRPr="008550EE" w:rsidRDefault="008A7EFA" w:rsidP="008A7EFA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(</w:t>
            </w:r>
            <w:r w:rsidRPr="008550EE">
              <w:rPr>
                <w:rFonts w:asciiTheme="majorHAnsi" w:eastAsiaTheme="majorHAnsi" w:hAnsiTheme="majorHAnsi"/>
              </w:rPr>
              <w:t>32&amp;64bit)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A23D5C" w:rsidRPr="00A23D5C" w:rsidRDefault="006A283E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== </w:t>
            </w:r>
            <w:r w:rsidR="00A23D5C" w:rsidRPr="00A23D5C">
              <w:rPr>
                <w:rFonts w:asciiTheme="majorHAnsi" w:eastAsiaTheme="majorHAnsi" w:hAnsiTheme="majorHAnsi" w:hint="eastAsia"/>
                <w:sz w:val="16"/>
                <w:szCs w:val="16"/>
              </w:rPr>
              <w:t>확인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 ==</w:t>
            </w:r>
          </w:p>
          <w:p w:rsidR="00A23D5C" w:rsidRPr="00A23D5C" w:rsidRDefault="00A23D5C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lsattr -El sys0</w:t>
            </w:r>
          </w:p>
          <w:p w:rsidR="00A23D5C" w:rsidRPr="00A23D5C" w:rsidRDefault="00A23D5C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 xml:space="preserve">no 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>-</w:t>
            </w: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a</w:t>
            </w:r>
          </w:p>
          <w:p w:rsidR="00A23D5C" w:rsidRPr="00A23D5C" w:rsidRDefault="00A23D5C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A23D5C" w:rsidRPr="00A23D5C" w:rsidRDefault="006A283E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== </w:t>
            </w:r>
            <w:r w:rsidR="00A23D5C" w:rsidRPr="00A23D5C">
              <w:rPr>
                <w:rFonts w:asciiTheme="majorHAnsi" w:eastAsiaTheme="majorHAnsi" w:hAnsiTheme="majorHAnsi" w:hint="eastAsia"/>
                <w:sz w:val="16"/>
                <w:szCs w:val="16"/>
              </w:rPr>
              <w:t>적용</w:t>
            </w:r>
            <w:r w:rsidR="00A23D5C">
              <w:rPr>
                <w:rFonts w:asciiTheme="majorHAnsi" w:eastAsiaTheme="majorHAnsi" w:hAnsiTheme="majorHAnsi" w:hint="eastAsia"/>
                <w:sz w:val="16"/>
                <w:szCs w:val="16"/>
              </w:rPr>
              <w:t>(예)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 ==</w:t>
            </w:r>
          </w:p>
          <w:p w:rsidR="00A23D5C" w:rsidRPr="00A23D5C" w:rsidRDefault="00A23D5C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no -p -o udp_sendspace=65536</w:t>
            </w:r>
          </w:p>
          <w:p w:rsidR="00A23D5C" w:rsidRDefault="00A23D5C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23D5C">
              <w:rPr>
                <w:rFonts w:asciiTheme="majorHAnsi" w:eastAsiaTheme="majorHAnsi" w:hAnsiTheme="majorHAnsi"/>
                <w:sz w:val="16"/>
                <w:szCs w:val="16"/>
              </w:rPr>
              <w:t>chdev -l sys0 -a maxuproc=16384</w:t>
            </w:r>
          </w:p>
          <w:p w:rsidR="00A23D5C" w:rsidRDefault="00A23D5C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chdev 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>–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l 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>sys0 -a ncargs=256</w:t>
            </w:r>
          </w:p>
          <w:p w:rsidR="00421ADE" w:rsidRDefault="00421ADE" w:rsidP="00A23D5C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421ADE" w:rsidRPr="00A23D5C" w:rsidRDefault="00421ADE" w:rsidP="006A283E">
            <w:pPr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sz w:val="16"/>
                <w:szCs w:val="16"/>
              </w:rPr>
              <w:t xml:space="preserve"># </w:t>
            </w:r>
            <w:r w:rsidRPr="00421ADE">
              <w:rPr>
                <w:rFonts w:asciiTheme="majorHAnsi" w:eastAsiaTheme="majorHAnsi" w:hAnsiTheme="majorHAnsi"/>
                <w:sz w:val="16"/>
                <w:szCs w:val="16"/>
              </w:rPr>
              <w:t>smitty chgsys</w:t>
            </w:r>
            <w:r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6"/>
                <w:szCs w:val="16"/>
              </w:rPr>
              <w:t>명령어 적용</w:t>
            </w:r>
            <w:r w:rsidR="006A283E">
              <w:rPr>
                <w:rFonts w:asciiTheme="majorHAnsi" w:eastAsiaTheme="majorHAnsi" w:hAnsiTheme="majorHAnsi" w:hint="eastAsia"/>
                <w:sz w:val="16"/>
                <w:szCs w:val="16"/>
              </w:rPr>
              <w:t>가능</w:t>
            </w:r>
          </w:p>
        </w:tc>
      </w:tr>
    </w:tbl>
    <w:p w:rsidR="00414B5C" w:rsidRPr="005E2FA1" w:rsidRDefault="00421ADE" w:rsidP="00421ADE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  <w:color w:val="FF0000"/>
        </w:rPr>
      </w:pPr>
      <w:r w:rsidRPr="005E2FA1">
        <w:rPr>
          <w:rFonts w:asciiTheme="majorHAnsi" w:eastAsiaTheme="majorHAnsi" w:hAnsiTheme="majorHAnsi" w:hint="eastAsia"/>
          <w:b/>
          <w:noProof/>
          <w:color w:val="FF0000"/>
        </w:rPr>
        <w:t>※ 파라미터에 따라 시스템 재부팅이 필요</w:t>
      </w:r>
      <w:r w:rsidR="00630C50" w:rsidRPr="005E2FA1">
        <w:rPr>
          <w:rFonts w:asciiTheme="majorHAnsi" w:eastAsiaTheme="majorHAnsi" w:hAnsiTheme="majorHAnsi" w:hint="eastAsia"/>
          <w:b/>
          <w:noProof/>
          <w:color w:val="FF0000"/>
        </w:rPr>
        <w:t>함</w:t>
      </w:r>
    </w:p>
    <w:p w:rsidR="00C17734" w:rsidRDefault="00C17734" w:rsidP="009C7DDD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C17734" w:rsidRDefault="00C17734" w:rsidP="009C7DDD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C17734" w:rsidRPr="00414B5C" w:rsidRDefault="00C17734" w:rsidP="009C7DDD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C17734" w:rsidRDefault="00C17734" w:rsidP="00C17734">
      <w:pPr>
        <w:pStyle w:val="30"/>
        <w:adjustRightInd/>
        <w:spacing w:line="240" w:lineRule="auto"/>
        <w:jc w:val="left"/>
        <w:textAlignment w:val="auto"/>
        <w:rPr>
          <w:szCs w:val="20"/>
        </w:rPr>
      </w:pPr>
      <w:bookmarkStart w:id="24" w:name="_Toc30414536"/>
      <w:r w:rsidRPr="00A32B41">
        <w:rPr>
          <w:rFonts w:hint="eastAsia"/>
          <w:szCs w:val="20"/>
        </w:rPr>
        <w:lastRenderedPageBreak/>
        <w:t xml:space="preserve">서버 </w:t>
      </w:r>
      <w:r>
        <w:rPr>
          <w:rFonts w:hint="eastAsia"/>
          <w:szCs w:val="20"/>
        </w:rPr>
        <w:t>디스크 구성 현황</w:t>
      </w:r>
      <w:bookmarkEnd w:id="24"/>
    </w:p>
    <w:p w:rsidR="0079614C" w:rsidRPr="0054071F" w:rsidRDefault="0079614C" w:rsidP="00C63050">
      <w:pPr>
        <w:pStyle w:val="4"/>
        <w:rPr>
          <w:noProof/>
        </w:rPr>
      </w:pPr>
      <w:r>
        <w:rPr>
          <w:rFonts w:hint="eastAsia"/>
          <w:noProof/>
        </w:rPr>
        <w:t>WEB 서버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951"/>
        <w:gridCol w:w="1417"/>
        <w:gridCol w:w="1134"/>
        <w:gridCol w:w="2410"/>
        <w:gridCol w:w="2205"/>
      </w:tblGrid>
      <w:tr w:rsidR="00F77DC8" w:rsidRPr="00466CEA" w:rsidTr="0079614C">
        <w:trPr>
          <w:trHeight w:val="573"/>
          <w:jc w:val="center"/>
        </w:trPr>
        <w:tc>
          <w:tcPr>
            <w:tcW w:w="1115" w:type="dxa"/>
            <w:shd w:val="clear" w:color="auto" w:fill="BFBFBF"/>
            <w:vAlign w:val="center"/>
          </w:tcPr>
          <w:p w:rsidR="00F77DC8" w:rsidRPr="00466CEA" w:rsidRDefault="0079614C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Host명</w:t>
            </w:r>
          </w:p>
        </w:tc>
        <w:tc>
          <w:tcPr>
            <w:tcW w:w="951" w:type="dxa"/>
            <w:shd w:val="clear" w:color="auto" w:fill="BFBFBF"/>
            <w:vAlign w:val="center"/>
          </w:tcPr>
          <w:p w:rsidR="00F77DC8" w:rsidRPr="00466CEA" w:rsidRDefault="00F77DC8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VG명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F77DC8" w:rsidRPr="00466CEA" w:rsidRDefault="00F77DC8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LV명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F77DC8" w:rsidRPr="00466CEA" w:rsidRDefault="00F77DC8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SIZE(GB)</w:t>
            </w:r>
          </w:p>
        </w:tc>
        <w:tc>
          <w:tcPr>
            <w:tcW w:w="2410" w:type="dxa"/>
            <w:shd w:val="clear" w:color="auto" w:fill="BFBFBF"/>
            <w:vAlign w:val="center"/>
          </w:tcPr>
          <w:p w:rsidR="00F77DC8" w:rsidRPr="00466CEA" w:rsidRDefault="00F77DC8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Mount</w:t>
            </w:r>
          </w:p>
        </w:tc>
        <w:tc>
          <w:tcPr>
            <w:tcW w:w="2205" w:type="dxa"/>
            <w:shd w:val="clear" w:color="auto" w:fill="BFBFBF"/>
            <w:vAlign w:val="center"/>
          </w:tcPr>
          <w:p w:rsidR="00F77DC8" w:rsidRPr="00466CEA" w:rsidRDefault="00F77DC8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 w:rsidRPr="006C72A9">
              <w:rPr>
                <w:rFonts w:ascii="맑은 고딕" w:hAnsi="맑은 고딕" w:hint="eastAsia"/>
                <w:b/>
                <w:noProof/>
              </w:rPr>
              <w:t>용도</w:t>
            </w:r>
          </w:p>
        </w:tc>
      </w:tr>
      <w:tr w:rsidR="00CE2476" w:rsidRPr="00466CEA" w:rsidTr="0079614C">
        <w:trPr>
          <w:trHeight w:val="360"/>
          <w:jc w:val="center"/>
        </w:trPr>
        <w:tc>
          <w:tcPr>
            <w:tcW w:w="1115" w:type="dxa"/>
            <w:vMerge w:val="restart"/>
            <w:shd w:val="clear" w:color="auto" w:fill="D9D9D9"/>
            <w:vAlign w:val="center"/>
          </w:tcPr>
          <w:p w:rsidR="00CE2476" w:rsidRDefault="00CE2476" w:rsidP="0029125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plsweb0</w:t>
            </w:r>
            <w:r>
              <w:rPr>
                <w:rFonts w:ascii="맑은 고딕" w:hAnsi="맑은 고딕"/>
                <w:b/>
                <w:noProof/>
              </w:rPr>
              <w:t>1</w:t>
            </w:r>
          </w:p>
          <w:p w:rsidR="00CE2476" w:rsidRPr="000B02FC" w:rsidRDefault="00CE2476" w:rsidP="0029125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plsweb0</w:t>
            </w:r>
            <w:r>
              <w:rPr>
                <w:rFonts w:ascii="맑은 고딕" w:hAnsi="맑은 고딕"/>
                <w:b/>
                <w:noProof/>
              </w:rPr>
              <w:t>2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CE2476" w:rsidRPr="008550EE" w:rsidRDefault="00CE2476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rootvg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8550EE" w:rsidRDefault="00CE2476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8550EE" w:rsidRDefault="00CE2476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8550EE" w:rsidRDefault="00CE2476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OS Boot Image</w:t>
            </w:r>
          </w:p>
        </w:tc>
      </w:tr>
      <w:tr w:rsidR="00CE2476" w:rsidRPr="00466CEA" w:rsidTr="0079614C">
        <w:trPr>
          <w:trHeight w:val="221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32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Paging Space</w:t>
            </w:r>
          </w:p>
        </w:tc>
      </w:tr>
      <w:tr w:rsidR="00CE2476" w:rsidRPr="00466CEA" w:rsidTr="0079614C">
        <w:trPr>
          <w:trHeight w:val="284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jfs2log</w:t>
            </w:r>
          </w:p>
        </w:tc>
      </w:tr>
      <w:tr w:rsidR="00CE2476" w:rsidRPr="00466CEA" w:rsidTr="0079614C">
        <w:trPr>
          <w:trHeight w:val="284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F77DC8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F77DC8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F77DC8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CE2476" w:rsidRPr="00466CEA" w:rsidTr="0079614C">
        <w:trPr>
          <w:trHeight w:val="284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F77DC8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F77DC8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/usr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F77DC8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CE2476" w:rsidRPr="00466CEA" w:rsidTr="0079614C">
        <w:trPr>
          <w:trHeight w:val="284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F77DC8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F77DC8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9var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/var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F77DC8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CE2476" w:rsidRPr="00466CEA" w:rsidTr="0079614C">
        <w:trPr>
          <w:trHeight w:val="284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F77DC8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F77DC8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/tmp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F77DC8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CE2476" w:rsidRPr="00466CEA" w:rsidTr="0079614C">
        <w:trPr>
          <w:trHeight w:val="284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F77DC8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F77DC8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/home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F77DC8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CE2476" w:rsidRPr="00466CEA" w:rsidTr="0079614C">
        <w:trPr>
          <w:trHeight w:val="284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F77DC8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F77DC8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11admin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</w:t>
            </w:r>
            <w:r>
              <w:rPr>
                <w:rFonts w:asciiTheme="majorHAnsi" w:eastAsiaTheme="majorHAnsi" w:hAnsiTheme="majorHAnsi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/admin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F77DC8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CE2476" w:rsidRPr="00466CEA" w:rsidTr="0079614C">
        <w:trPr>
          <w:trHeight w:val="284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F77DC8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F77DC8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hd10opt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/opt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F77DC8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CE2476" w:rsidRPr="00466CEA" w:rsidTr="0079614C">
        <w:trPr>
          <w:trHeight w:val="284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F77DC8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F77DC8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livedump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/var/adm/ras/livedump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F77DC8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CE2476" w:rsidRPr="00466CEA" w:rsidTr="0079614C">
        <w:trPr>
          <w:trHeight w:val="284"/>
          <w:jc w:val="center"/>
        </w:trPr>
        <w:tc>
          <w:tcPr>
            <w:tcW w:w="1115" w:type="dxa"/>
            <w:vMerge/>
            <w:shd w:val="clear" w:color="auto" w:fill="D9D9D9"/>
            <w:vAlign w:val="center"/>
          </w:tcPr>
          <w:p w:rsidR="00CE2476" w:rsidRDefault="00CE2476" w:rsidP="00F77DC8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CE2476" w:rsidRDefault="00CE2476" w:rsidP="00F77DC8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lg_dumplv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32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E2476" w:rsidRPr="003150BA" w:rsidRDefault="00CE2476" w:rsidP="00F77DC8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:rsidR="00CE2476" w:rsidRPr="008550EE" w:rsidRDefault="00CE2476" w:rsidP="00F77DC8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Dump Device</w:t>
            </w:r>
          </w:p>
        </w:tc>
      </w:tr>
    </w:tbl>
    <w:p w:rsidR="0079614C" w:rsidRPr="0054071F" w:rsidRDefault="0079614C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WAS 서버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2"/>
        <w:gridCol w:w="938"/>
        <w:gridCol w:w="1411"/>
        <w:gridCol w:w="1037"/>
        <w:gridCol w:w="2302"/>
        <w:gridCol w:w="2432"/>
      </w:tblGrid>
      <w:tr w:rsidR="00CE2476" w:rsidRPr="00466CEA" w:rsidTr="002C3DFA">
        <w:trPr>
          <w:trHeight w:val="573"/>
          <w:jc w:val="center"/>
        </w:trPr>
        <w:tc>
          <w:tcPr>
            <w:tcW w:w="1112" w:type="dxa"/>
            <w:shd w:val="clear" w:color="auto" w:fill="BFBFBF"/>
            <w:vAlign w:val="center"/>
          </w:tcPr>
          <w:p w:rsidR="00CE2476" w:rsidRPr="00466CEA" w:rsidRDefault="00CE2476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Host명</w:t>
            </w:r>
          </w:p>
        </w:tc>
        <w:tc>
          <w:tcPr>
            <w:tcW w:w="938" w:type="dxa"/>
            <w:shd w:val="clear" w:color="auto" w:fill="BFBFBF"/>
            <w:vAlign w:val="center"/>
          </w:tcPr>
          <w:p w:rsidR="00CE2476" w:rsidRPr="00466CEA" w:rsidRDefault="00CE2476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VG명</w:t>
            </w:r>
          </w:p>
        </w:tc>
        <w:tc>
          <w:tcPr>
            <w:tcW w:w="1411" w:type="dxa"/>
            <w:shd w:val="clear" w:color="auto" w:fill="BFBFBF"/>
            <w:vAlign w:val="center"/>
          </w:tcPr>
          <w:p w:rsidR="00CE2476" w:rsidRPr="00466CEA" w:rsidRDefault="00CE2476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LV명</w:t>
            </w:r>
          </w:p>
        </w:tc>
        <w:tc>
          <w:tcPr>
            <w:tcW w:w="1037" w:type="dxa"/>
            <w:shd w:val="clear" w:color="auto" w:fill="BFBFBF"/>
            <w:vAlign w:val="center"/>
          </w:tcPr>
          <w:p w:rsidR="00CE2476" w:rsidRPr="00466CEA" w:rsidRDefault="00CE2476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SIZE(GB)</w:t>
            </w:r>
          </w:p>
        </w:tc>
        <w:tc>
          <w:tcPr>
            <w:tcW w:w="2302" w:type="dxa"/>
            <w:shd w:val="clear" w:color="auto" w:fill="BFBFBF"/>
            <w:vAlign w:val="center"/>
          </w:tcPr>
          <w:p w:rsidR="00CE2476" w:rsidRPr="00466CEA" w:rsidRDefault="00CE2476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Mount</w:t>
            </w:r>
          </w:p>
        </w:tc>
        <w:tc>
          <w:tcPr>
            <w:tcW w:w="2432" w:type="dxa"/>
            <w:shd w:val="clear" w:color="auto" w:fill="BFBFBF"/>
            <w:vAlign w:val="center"/>
          </w:tcPr>
          <w:p w:rsidR="00CE2476" w:rsidRPr="00466CEA" w:rsidRDefault="00CE2476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 w:rsidRPr="006C72A9">
              <w:rPr>
                <w:rFonts w:ascii="맑은 고딕" w:hAnsi="맑은 고딕" w:hint="eastAsia"/>
                <w:b/>
                <w:noProof/>
              </w:rPr>
              <w:t>용도</w:t>
            </w:r>
          </w:p>
        </w:tc>
      </w:tr>
      <w:tr w:rsidR="002C3DFA" w:rsidRPr="00466CEA" w:rsidTr="006B6E15">
        <w:trPr>
          <w:trHeight w:val="360"/>
          <w:jc w:val="center"/>
        </w:trPr>
        <w:tc>
          <w:tcPr>
            <w:tcW w:w="1113" w:type="dxa"/>
            <w:vMerge w:val="restart"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plswas0</w:t>
            </w:r>
            <w:r>
              <w:rPr>
                <w:rFonts w:ascii="맑은 고딕" w:hAnsi="맑은 고딕"/>
                <w:b/>
                <w:noProof/>
              </w:rPr>
              <w:t>1</w:t>
            </w:r>
          </w:p>
          <w:p w:rsidR="002C3DFA" w:rsidRPr="000B02FC" w:rsidRDefault="002C3DFA" w:rsidP="00CE2476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plsw</w:t>
            </w:r>
            <w:r>
              <w:rPr>
                <w:rFonts w:ascii="맑은 고딕" w:hAnsi="맑은 고딕"/>
                <w:b/>
                <w:noProof/>
              </w:rPr>
              <w:t>as</w:t>
            </w:r>
            <w:r>
              <w:rPr>
                <w:rFonts w:ascii="맑은 고딕" w:hAnsi="맑은 고딕" w:hint="eastAsia"/>
                <w:b/>
                <w:noProof/>
              </w:rPr>
              <w:t>0</w:t>
            </w:r>
            <w:r>
              <w:rPr>
                <w:rFonts w:ascii="맑은 고딕" w:hAnsi="맑은 고딕"/>
                <w:b/>
                <w:noProof/>
              </w:rPr>
              <w:t>2</w:t>
            </w:r>
          </w:p>
        </w:tc>
        <w:tc>
          <w:tcPr>
            <w:tcW w:w="944" w:type="dxa"/>
            <w:vMerge w:val="restart"/>
            <w:shd w:val="clear" w:color="auto" w:fill="auto"/>
            <w:vAlign w:val="center"/>
          </w:tcPr>
          <w:p w:rsidR="002C3DFA" w:rsidRPr="008550EE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rootvg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0.5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OS Boot Image</w:t>
            </w:r>
          </w:p>
        </w:tc>
      </w:tr>
      <w:tr w:rsidR="002C3DFA" w:rsidRPr="00466CEA" w:rsidTr="002C3DFA">
        <w:trPr>
          <w:trHeight w:val="221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6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32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Paging Space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8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jfs2log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hd4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/usr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9var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/var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3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/tmp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/home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11admin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</w:t>
            </w:r>
            <w:r>
              <w:rPr>
                <w:rFonts w:asciiTheme="majorHAnsi" w:eastAsiaTheme="majorHAnsi" w:hAnsiTheme="majorHAnsi"/>
              </w:rPr>
              <w:t>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/admin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hd10opt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/opt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livedump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/var/adm/ras/livedump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lg_dumplv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32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8550EE" w:rsidRDefault="002C3DFA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Dump Device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 w:val="restart"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appvg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F77DC8" w:rsidRDefault="002C3DFA" w:rsidP="0029125B">
            <w:pPr>
              <w:rPr>
                <w:rFonts w:asciiTheme="majorHAnsi" w:eastAsiaTheme="majorHAnsi" w:hAnsiTheme="majorHAnsi"/>
              </w:rPr>
            </w:pPr>
            <w:r w:rsidRPr="006B6E15">
              <w:rPr>
                <w:rFonts w:asciiTheme="majorHAnsi" w:eastAsiaTheme="majorHAnsi" w:hAnsiTheme="majorHAnsi"/>
              </w:rPr>
              <w:t>WebLogic_lv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100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6B6E15">
              <w:rPr>
                <w:rFonts w:asciiTheme="majorHAnsi" w:eastAsiaTheme="majorHAnsi" w:hAnsiTheme="majorHAnsi"/>
              </w:rPr>
              <w:t>/weblogic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F77DC8" w:rsidRDefault="002C3DFA" w:rsidP="006B6E15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웹 솔루션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F77DC8" w:rsidRDefault="002C3DFA" w:rsidP="0029125B">
            <w:pPr>
              <w:rPr>
                <w:rFonts w:asciiTheme="majorHAnsi" w:eastAsiaTheme="majorHAnsi" w:hAnsiTheme="majorHAnsi"/>
              </w:rPr>
            </w:pPr>
            <w:r w:rsidRPr="006B6E15">
              <w:rPr>
                <w:rFonts w:asciiTheme="majorHAnsi" w:eastAsiaTheme="majorHAnsi" w:hAnsiTheme="majorHAnsi"/>
              </w:rPr>
              <w:t>SSW_lv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100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6B6E15">
              <w:rPr>
                <w:rFonts w:asciiTheme="majorHAnsi" w:eastAsiaTheme="majorHAnsi" w:hAnsiTheme="majorHAnsi"/>
              </w:rPr>
              <w:t>/ssw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F77DC8" w:rsidRDefault="002C3DFA" w:rsidP="0029125B">
            <w:pPr>
              <w:rPr>
                <w:rFonts w:asciiTheme="majorHAnsi" w:eastAsiaTheme="majorHAnsi" w:hAnsiTheme="majorHAnsi"/>
              </w:rPr>
            </w:pPr>
            <w:r w:rsidRPr="006B6E15">
              <w:rPr>
                <w:rFonts w:asciiTheme="majorHAnsi" w:eastAsiaTheme="majorHAnsi" w:hAnsiTheme="majorHAnsi" w:hint="eastAsia"/>
              </w:rPr>
              <w:t>Application 설치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</w:tcPr>
          <w:p w:rsidR="002C3DFA" w:rsidRDefault="002C3DFA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F77DC8" w:rsidRDefault="002C3DFA" w:rsidP="0029125B">
            <w:pPr>
              <w:rPr>
                <w:rFonts w:asciiTheme="majorHAnsi" w:eastAsiaTheme="majorHAnsi" w:hAnsiTheme="majorHAnsi"/>
              </w:rPr>
            </w:pPr>
            <w:r w:rsidRPr="006B6E15">
              <w:rPr>
                <w:rFonts w:asciiTheme="majorHAnsi" w:eastAsiaTheme="majorHAnsi" w:hAnsiTheme="majorHAnsi"/>
              </w:rPr>
              <w:t>SSWLog_lv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Default="002C3DFA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100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3150BA" w:rsidRDefault="002C3DFA" w:rsidP="0029125B">
            <w:pPr>
              <w:rPr>
                <w:rFonts w:asciiTheme="majorHAnsi" w:eastAsiaTheme="majorHAnsi" w:hAnsiTheme="majorHAnsi"/>
              </w:rPr>
            </w:pPr>
            <w:r w:rsidRPr="006B6E15">
              <w:rPr>
                <w:rFonts w:asciiTheme="majorHAnsi" w:eastAsiaTheme="majorHAnsi" w:hAnsiTheme="majorHAnsi"/>
              </w:rPr>
              <w:t>/ssw</w:t>
            </w:r>
            <w:r>
              <w:rPr>
                <w:rFonts w:asciiTheme="majorHAnsi" w:eastAsiaTheme="majorHAnsi" w:hAnsiTheme="majorHAnsi"/>
              </w:rPr>
              <w:t>log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F77DC8" w:rsidRDefault="002C3DFA" w:rsidP="006B6E15">
            <w:pPr>
              <w:rPr>
                <w:rFonts w:asciiTheme="majorHAnsi" w:eastAsiaTheme="majorHAnsi" w:hAnsiTheme="majorHAnsi"/>
              </w:rPr>
            </w:pPr>
            <w:r w:rsidRPr="006B6E15">
              <w:rPr>
                <w:rFonts w:asciiTheme="majorHAnsi" w:eastAsiaTheme="majorHAnsi" w:hAnsiTheme="majorHAnsi" w:hint="eastAsia"/>
              </w:rPr>
              <w:t xml:space="preserve">Application </w:t>
            </w:r>
            <w:r>
              <w:rPr>
                <w:rFonts w:asciiTheme="majorHAnsi" w:eastAsiaTheme="majorHAnsi" w:hAnsiTheme="majorHAnsi" w:hint="eastAsia"/>
              </w:rPr>
              <w:t>로그</w:t>
            </w:r>
            <w:r w:rsidRPr="006B6E15">
              <w:rPr>
                <w:rFonts w:asciiTheme="majorHAnsi" w:eastAsiaTheme="majorHAnsi" w:hAnsiTheme="majorHAnsi" w:hint="eastAsia"/>
              </w:rPr>
              <w:t xml:space="preserve"> 영역</w:t>
            </w:r>
          </w:p>
        </w:tc>
      </w:tr>
      <w:tr w:rsidR="002C3DFA" w:rsidRPr="00466CEA" w:rsidTr="002C3DFA">
        <w:trPr>
          <w:trHeight w:val="284"/>
          <w:jc w:val="center"/>
        </w:trPr>
        <w:tc>
          <w:tcPr>
            <w:tcW w:w="1112" w:type="dxa"/>
            <w:vMerge/>
            <w:shd w:val="clear" w:color="auto" w:fill="D9D9D9"/>
            <w:vAlign w:val="center"/>
          </w:tcPr>
          <w:p w:rsidR="002C3DFA" w:rsidRDefault="002C3DFA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:rsidR="002C3DFA" w:rsidRPr="002C3DFA" w:rsidRDefault="002C3DFA" w:rsidP="0029125B">
            <w:pPr>
              <w:jc w:val="center"/>
              <w:rPr>
                <w:rFonts w:asciiTheme="majorHAnsi" w:eastAsiaTheme="majorHAnsi" w:hAnsiTheme="majorHAnsi"/>
                <w:b/>
                <w:color w:val="FF0000"/>
              </w:rPr>
            </w:pPr>
            <w:r w:rsidRPr="002C3DFA">
              <w:rPr>
                <w:rFonts w:asciiTheme="majorHAnsi" w:eastAsiaTheme="majorHAnsi" w:hAnsiTheme="majorHAnsi" w:hint="eastAsia"/>
                <w:b/>
                <w:color w:val="FF0000"/>
              </w:rPr>
              <w:t>GPFS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C3DFA" w:rsidRPr="002C3DFA" w:rsidRDefault="002C3DFA" w:rsidP="0029125B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2C3DFA">
              <w:rPr>
                <w:rFonts w:asciiTheme="majorHAnsi" w:eastAsiaTheme="majorHAnsi" w:hAnsiTheme="majorHAnsi"/>
                <w:b/>
                <w:color w:val="FF0000"/>
              </w:rPr>
              <w:t>WASdata_lv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2C3DFA" w:rsidRPr="002C3DFA" w:rsidRDefault="002C3DFA" w:rsidP="0029125B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2C3DFA">
              <w:rPr>
                <w:rFonts w:asciiTheme="majorHAnsi" w:eastAsiaTheme="majorHAnsi" w:hAnsiTheme="majorHAnsi" w:hint="eastAsia"/>
                <w:b/>
                <w:color w:val="FF0000"/>
              </w:rPr>
              <w:t>300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C3DFA" w:rsidRPr="002C3DFA" w:rsidRDefault="002C3DFA" w:rsidP="0029125B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2C3DFA">
              <w:rPr>
                <w:rFonts w:asciiTheme="majorHAnsi" w:eastAsiaTheme="majorHAnsi" w:hAnsiTheme="majorHAnsi"/>
                <w:b/>
                <w:color w:val="FF0000"/>
              </w:rPr>
              <w:t>/wasdata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2C3DFA" w:rsidRPr="002C3DFA" w:rsidRDefault="002C3DFA" w:rsidP="0029125B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2C3DFA">
              <w:rPr>
                <w:rFonts w:asciiTheme="majorHAnsi" w:eastAsiaTheme="majorHAnsi" w:hAnsiTheme="majorHAnsi" w:hint="eastAsia"/>
                <w:b/>
                <w:color w:val="FF0000"/>
              </w:rPr>
              <w:t>웹 솔루션 데이터 영역</w:t>
            </w:r>
          </w:p>
        </w:tc>
      </w:tr>
    </w:tbl>
    <w:p w:rsidR="00C17734" w:rsidRPr="00C17734" w:rsidRDefault="00C17734" w:rsidP="00C17734"/>
    <w:p w:rsidR="00414B5C" w:rsidRDefault="00414B5C" w:rsidP="009C7DDD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2C3DFA" w:rsidRPr="0054071F" w:rsidRDefault="002C3DFA" w:rsidP="00C63050">
      <w:pPr>
        <w:pStyle w:val="4"/>
        <w:rPr>
          <w:rFonts w:ascii="맑은 고딕" w:hAnsi="맑은 고딕"/>
          <w:noProof/>
        </w:rPr>
      </w:pPr>
      <w:r>
        <w:lastRenderedPageBreak/>
        <w:t>DB</w:t>
      </w:r>
      <w:r>
        <w:rPr>
          <w:rFonts w:hint="eastAsia"/>
        </w:rPr>
        <w:t xml:space="preserve"> 서버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932"/>
        <w:gridCol w:w="1496"/>
        <w:gridCol w:w="1037"/>
        <w:gridCol w:w="2302"/>
        <w:gridCol w:w="2367"/>
      </w:tblGrid>
      <w:tr w:rsidR="001865CF" w:rsidRPr="00466CEA" w:rsidTr="001865CF">
        <w:trPr>
          <w:trHeight w:val="573"/>
          <w:jc w:val="center"/>
        </w:trPr>
        <w:tc>
          <w:tcPr>
            <w:tcW w:w="1098" w:type="dxa"/>
            <w:shd w:val="clear" w:color="auto" w:fill="BFBFBF"/>
            <w:vAlign w:val="center"/>
          </w:tcPr>
          <w:p w:rsidR="002C3DFA" w:rsidRPr="00466CEA" w:rsidRDefault="002C3DFA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Host명</w:t>
            </w:r>
          </w:p>
        </w:tc>
        <w:tc>
          <w:tcPr>
            <w:tcW w:w="932" w:type="dxa"/>
            <w:shd w:val="clear" w:color="auto" w:fill="BFBFBF"/>
            <w:vAlign w:val="center"/>
          </w:tcPr>
          <w:p w:rsidR="002C3DFA" w:rsidRPr="00466CEA" w:rsidRDefault="002C3DFA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VG명</w:t>
            </w:r>
          </w:p>
        </w:tc>
        <w:tc>
          <w:tcPr>
            <w:tcW w:w="1496" w:type="dxa"/>
            <w:shd w:val="clear" w:color="auto" w:fill="BFBFBF"/>
            <w:vAlign w:val="center"/>
          </w:tcPr>
          <w:p w:rsidR="002C3DFA" w:rsidRPr="00466CEA" w:rsidRDefault="002C3DFA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LV명</w:t>
            </w:r>
          </w:p>
        </w:tc>
        <w:tc>
          <w:tcPr>
            <w:tcW w:w="1037" w:type="dxa"/>
            <w:shd w:val="clear" w:color="auto" w:fill="BFBFBF"/>
            <w:vAlign w:val="center"/>
          </w:tcPr>
          <w:p w:rsidR="002C3DFA" w:rsidRPr="00466CEA" w:rsidRDefault="002C3DFA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SIZE(GB)</w:t>
            </w:r>
          </w:p>
        </w:tc>
        <w:tc>
          <w:tcPr>
            <w:tcW w:w="2302" w:type="dxa"/>
            <w:shd w:val="clear" w:color="auto" w:fill="BFBFBF"/>
            <w:vAlign w:val="center"/>
          </w:tcPr>
          <w:p w:rsidR="002C3DFA" w:rsidRPr="00466CEA" w:rsidRDefault="002C3DFA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Mount</w:t>
            </w:r>
          </w:p>
        </w:tc>
        <w:tc>
          <w:tcPr>
            <w:tcW w:w="2367" w:type="dxa"/>
            <w:shd w:val="clear" w:color="auto" w:fill="BFBFBF"/>
            <w:vAlign w:val="center"/>
          </w:tcPr>
          <w:p w:rsidR="002C3DFA" w:rsidRPr="00466CEA" w:rsidRDefault="002C3DFA" w:rsidP="0029125B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 w:rsidRPr="006C72A9">
              <w:rPr>
                <w:rFonts w:ascii="맑은 고딕" w:hAnsi="맑은 고딕" w:hint="eastAsia"/>
                <w:b/>
                <w:noProof/>
              </w:rPr>
              <w:t>용도</w:t>
            </w:r>
          </w:p>
        </w:tc>
      </w:tr>
      <w:tr w:rsidR="001865CF" w:rsidRPr="00466CEA" w:rsidTr="001865CF">
        <w:trPr>
          <w:trHeight w:val="360"/>
          <w:jc w:val="center"/>
        </w:trPr>
        <w:tc>
          <w:tcPr>
            <w:tcW w:w="1098" w:type="dxa"/>
            <w:vMerge w:val="restart"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pls</w:t>
            </w:r>
            <w:r>
              <w:rPr>
                <w:rFonts w:ascii="맑은 고딕" w:hAnsi="맑은 고딕"/>
                <w:b/>
                <w:noProof/>
              </w:rPr>
              <w:t>db</w:t>
            </w:r>
            <w:r>
              <w:rPr>
                <w:rFonts w:ascii="맑은 고딕" w:hAnsi="맑은 고딕" w:hint="eastAsia"/>
                <w:b/>
                <w:noProof/>
              </w:rPr>
              <w:t>0</w:t>
            </w:r>
            <w:r>
              <w:rPr>
                <w:rFonts w:ascii="맑은 고딕" w:hAnsi="맑은 고딕"/>
                <w:b/>
                <w:noProof/>
              </w:rPr>
              <w:t>1</w:t>
            </w:r>
          </w:p>
          <w:p w:rsidR="001865CF" w:rsidRPr="000B02FC" w:rsidRDefault="001865CF" w:rsidP="002C3DFA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pls</w:t>
            </w:r>
            <w:r>
              <w:rPr>
                <w:rFonts w:ascii="맑은 고딕" w:hAnsi="맑은 고딕"/>
                <w:b/>
                <w:noProof/>
              </w:rPr>
              <w:t>db</w:t>
            </w:r>
            <w:r>
              <w:rPr>
                <w:rFonts w:ascii="맑은 고딕" w:hAnsi="맑은 고딕" w:hint="eastAsia"/>
                <w:b/>
                <w:noProof/>
              </w:rPr>
              <w:t>0</w:t>
            </w:r>
            <w:r>
              <w:rPr>
                <w:rFonts w:ascii="맑은 고딕" w:hAnsi="맑은 고딕"/>
                <w:b/>
                <w:noProof/>
              </w:rPr>
              <w:t>2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865CF" w:rsidRPr="008550EE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rootvg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OS Boot Image</w:t>
            </w:r>
          </w:p>
        </w:tc>
      </w:tr>
      <w:tr w:rsidR="001865CF" w:rsidRPr="00466CEA" w:rsidTr="001865CF">
        <w:trPr>
          <w:trHeight w:val="221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6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32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Paging Space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8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jfs2log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hd4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2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/usr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9var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/var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3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/tmp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1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20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/home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</w:t>
            </w:r>
            <w:r>
              <w:rPr>
                <w:rFonts w:asciiTheme="majorHAnsi" w:eastAsiaTheme="majorHAnsi" w:hAnsiTheme="majorHAnsi"/>
              </w:rPr>
              <w:t>11admin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</w:t>
            </w:r>
            <w:r>
              <w:rPr>
                <w:rFonts w:asciiTheme="majorHAnsi" w:eastAsiaTheme="majorHAnsi" w:hAnsiTheme="majorHAnsi"/>
              </w:rPr>
              <w:t>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/admin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hd10opt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/opt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87251E">
              <w:rPr>
                <w:rFonts w:asciiTheme="majorHAnsi" w:eastAsiaTheme="majorHAnsi" w:hAnsiTheme="majorHAnsi"/>
              </w:rPr>
              <w:t>livedump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0.5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/var/adm/ras/livedump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CE2476">
              <w:rPr>
                <w:rFonts w:asciiTheme="majorHAnsi" w:eastAsiaTheme="majorHAnsi" w:hAnsiTheme="majorHAnsi" w:hint="eastAsia"/>
              </w:rPr>
              <w:t>OS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lg_dumplv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32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8550EE" w:rsidRDefault="001865CF" w:rsidP="0029125B">
            <w:pPr>
              <w:rPr>
                <w:rFonts w:asciiTheme="majorHAnsi" w:eastAsiaTheme="majorHAnsi" w:hAnsiTheme="majorHAnsi"/>
              </w:rPr>
            </w:pPr>
            <w:r w:rsidRPr="00F77DC8">
              <w:rPr>
                <w:rFonts w:asciiTheme="majorHAnsi" w:eastAsiaTheme="majorHAnsi" w:hAnsiTheme="majorHAnsi"/>
              </w:rPr>
              <w:t>Dump Device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ora</w:t>
            </w:r>
            <w:r>
              <w:rPr>
                <w:rFonts w:asciiTheme="majorHAnsi" w:eastAsiaTheme="majorHAnsi" w:hAnsiTheme="majorHAnsi" w:hint="eastAsia"/>
              </w:rPr>
              <w:t>vg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F77DC8" w:rsidRDefault="001865CF" w:rsidP="0029125B">
            <w:pPr>
              <w:rPr>
                <w:rFonts w:asciiTheme="majorHAnsi" w:eastAsiaTheme="majorHAnsi" w:hAnsiTheme="majorHAnsi"/>
              </w:rPr>
            </w:pPr>
            <w:r w:rsidRPr="004F0A19">
              <w:rPr>
                <w:rFonts w:asciiTheme="majorHAnsi" w:eastAsiaTheme="majorHAnsi" w:hAnsiTheme="majorHAnsi"/>
              </w:rPr>
              <w:t>Oracle_lv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100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29125B">
            <w:pPr>
              <w:rPr>
                <w:rFonts w:asciiTheme="majorHAnsi" w:eastAsiaTheme="majorHAnsi" w:hAnsiTheme="majorHAnsi"/>
              </w:rPr>
            </w:pPr>
            <w:r w:rsidRPr="001865CF">
              <w:rPr>
                <w:rFonts w:asciiTheme="majorHAnsi" w:eastAsiaTheme="majorHAnsi" w:hAnsiTheme="majorHAnsi"/>
              </w:rPr>
              <w:t>/oracle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F77DC8" w:rsidRDefault="001865CF" w:rsidP="001865CF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Oracle 솔루션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29125B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Default="001865CF" w:rsidP="0029125B">
            <w:pPr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F77DC8" w:rsidRDefault="001865CF" w:rsidP="0029125B">
            <w:pPr>
              <w:rPr>
                <w:rFonts w:asciiTheme="majorHAnsi" w:eastAsiaTheme="majorHAnsi" w:hAnsiTheme="majorHAnsi"/>
              </w:rPr>
            </w:pPr>
            <w:r w:rsidRPr="001865CF">
              <w:rPr>
                <w:rFonts w:asciiTheme="majorHAnsi" w:eastAsiaTheme="majorHAnsi" w:hAnsiTheme="majorHAnsi"/>
              </w:rPr>
              <w:t>Oralog_lv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Default="001865CF" w:rsidP="0029125B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100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3150BA" w:rsidRDefault="001865CF" w:rsidP="001865CF">
            <w:pPr>
              <w:rPr>
                <w:rFonts w:asciiTheme="majorHAnsi" w:eastAsiaTheme="majorHAnsi" w:hAnsiTheme="majorHAnsi"/>
              </w:rPr>
            </w:pPr>
            <w:r w:rsidRPr="001865CF">
              <w:rPr>
                <w:rFonts w:asciiTheme="majorHAnsi" w:eastAsiaTheme="majorHAnsi" w:hAnsiTheme="majorHAnsi"/>
              </w:rPr>
              <w:t>/oralog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F77DC8" w:rsidRDefault="001865CF" w:rsidP="001865CF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Oracle </w:t>
            </w:r>
            <w:r>
              <w:rPr>
                <w:rFonts w:asciiTheme="majorHAnsi" w:eastAsiaTheme="majorHAnsi" w:hAnsiTheme="majorHAnsi" w:hint="eastAsia"/>
              </w:rPr>
              <w:t>로그</w:t>
            </w:r>
            <w:r w:rsidRPr="006B6E15">
              <w:rPr>
                <w:rFonts w:asciiTheme="majorHAnsi" w:eastAsiaTheme="majorHAnsi" w:hAnsiTheme="majorHAnsi" w:hint="eastAsia"/>
              </w:rPr>
              <w:t xml:space="preserve">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1865CF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1865CF" w:rsidRPr="001865CF" w:rsidRDefault="001865CF" w:rsidP="001865CF">
            <w:pPr>
              <w:jc w:val="center"/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 w:hint="eastAsia"/>
                <w:b/>
                <w:color w:val="FF0000"/>
              </w:rPr>
              <w:t>GPFS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Oradata01_lv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16</w:t>
            </w:r>
            <w:r w:rsidRPr="001865CF">
              <w:rPr>
                <w:rFonts w:asciiTheme="majorHAnsi" w:eastAsiaTheme="majorHAnsi" w:hAnsiTheme="majorHAnsi" w:hint="eastAsia"/>
                <w:b/>
                <w:color w:val="FF0000"/>
              </w:rPr>
              <w:t>00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/oradata01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>
              <w:rPr>
                <w:rFonts w:asciiTheme="majorHAnsi" w:eastAsiaTheme="majorHAnsi" w:hAnsiTheme="majorHAnsi" w:hint="eastAsia"/>
                <w:b/>
                <w:color w:val="FF0000"/>
              </w:rPr>
              <w:t>O</w:t>
            </w:r>
            <w:r>
              <w:rPr>
                <w:rFonts w:asciiTheme="majorHAnsi" w:eastAsiaTheme="majorHAnsi" w:hAnsiTheme="majorHAnsi"/>
                <w:b/>
                <w:color w:val="FF0000"/>
              </w:rPr>
              <w:t xml:space="preserve">racle </w:t>
            </w:r>
            <w:r>
              <w:rPr>
                <w:rFonts w:asciiTheme="majorHAnsi" w:eastAsiaTheme="majorHAnsi" w:hAnsiTheme="majorHAnsi" w:hint="eastAsia"/>
                <w:b/>
                <w:color w:val="FF0000"/>
              </w:rPr>
              <w:t>데이터 영</w:t>
            </w:r>
            <w:r w:rsidRPr="001865CF">
              <w:rPr>
                <w:rFonts w:asciiTheme="majorHAnsi" w:eastAsiaTheme="majorHAnsi" w:hAnsiTheme="majorHAnsi" w:hint="eastAsia"/>
                <w:b/>
                <w:color w:val="FF0000"/>
              </w:rPr>
              <w:t>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1865CF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Pr="001865CF" w:rsidRDefault="001865CF" w:rsidP="001865CF">
            <w:pPr>
              <w:jc w:val="center"/>
              <w:rPr>
                <w:rFonts w:asciiTheme="majorHAnsi" w:eastAsiaTheme="majorHAnsi" w:hAnsiTheme="majorHAnsi"/>
                <w:b/>
                <w:color w:val="FF000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Oradata02_lv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16</w:t>
            </w:r>
            <w:r w:rsidRPr="001865CF">
              <w:rPr>
                <w:rFonts w:asciiTheme="majorHAnsi" w:eastAsiaTheme="majorHAnsi" w:hAnsiTheme="majorHAnsi" w:hint="eastAsia"/>
                <w:b/>
                <w:color w:val="FF0000"/>
              </w:rPr>
              <w:t>00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/oradata0</w:t>
            </w:r>
            <w:r>
              <w:rPr>
                <w:rFonts w:asciiTheme="majorHAnsi" w:eastAsiaTheme="majorHAnsi" w:hAnsiTheme="majorHAnsi"/>
                <w:b/>
                <w:color w:val="FF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AA7387">
              <w:rPr>
                <w:rFonts w:asciiTheme="majorHAnsi" w:eastAsiaTheme="majorHAnsi" w:hAnsiTheme="majorHAnsi" w:hint="eastAsia"/>
                <w:b/>
                <w:color w:val="FF0000"/>
              </w:rPr>
              <w:t>O</w:t>
            </w:r>
            <w:r w:rsidRPr="00AA7387">
              <w:rPr>
                <w:rFonts w:asciiTheme="majorHAnsi" w:eastAsiaTheme="majorHAnsi" w:hAnsiTheme="majorHAnsi"/>
                <w:b/>
                <w:color w:val="FF0000"/>
              </w:rPr>
              <w:t xml:space="preserve">racle </w:t>
            </w:r>
            <w:r w:rsidRPr="00AA7387">
              <w:rPr>
                <w:rFonts w:asciiTheme="majorHAnsi" w:eastAsiaTheme="majorHAnsi" w:hAnsiTheme="majorHAnsi" w:hint="eastAsia"/>
                <w:b/>
                <w:color w:val="FF0000"/>
              </w:rPr>
              <w:t>데이터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1865CF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Pr="001865CF" w:rsidRDefault="001865CF" w:rsidP="001865CF">
            <w:pPr>
              <w:jc w:val="center"/>
              <w:rPr>
                <w:rFonts w:asciiTheme="majorHAnsi" w:eastAsiaTheme="majorHAnsi" w:hAnsiTheme="majorHAnsi"/>
                <w:b/>
                <w:color w:val="FF000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Oradata03_lv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16</w:t>
            </w:r>
            <w:r w:rsidRPr="001865CF">
              <w:rPr>
                <w:rFonts w:asciiTheme="majorHAnsi" w:eastAsiaTheme="majorHAnsi" w:hAnsiTheme="majorHAnsi" w:hint="eastAsia"/>
                <w:b/>
                <w:color w:val="FF0000"/>
              </w:rPr>
              <w:t>00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/oradata0</w:t>
            </w:r>
            <w:r>
              <w:rPr>
                <w:rFonts w:asciiTheme="majorHAnsi" w:eastAsiaTheme="majorHAnsi" w:hAnsiTheme="majorHAnsi"/>
                <w:b/>
                <w:color w:val="FF0000"/>
              </w:rPr>
              <w:t>3</w:t>
            </w:r>
          </w:p>
        </w:tc>
        <w:tc>
          <w:tcPr>
            <w:tcW w:w="2367" w:type="dxa"/>
            <w:shd w:val="clear" w:color="auto" w:fill="auto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AA7387">
              <w:rPr>
                <w:rFonts w:asciiTheme="majorHAnsi" w:eastAsiaTheme="majorHAnsi" w:hAnsiTheme="majorHAnsi" w:hint="eastAsia"/>
                <w:b/>
                <w:color w:val="FF0000"/>
              </w:rPr>
              <w:t>O</w:t>
            </w:r>
            <w:r w:rsidRPr="00AA7387">
              <w:rPr>
                <w:rFonts w:asciiTheme="majorHAnsi" w:eastAsiaTheme="majorHAnsi" w:hAnsiTheme="majorHAnsi"/>
                <w:b/>
                <w:color w:val="FF0000"/>
              </w:rPr>
              <w:t xml:space="preserve">racle </w:t>
            </w:r>
            <w:r w:rsidRPr="00AA7387">
              <w:rPr>
                <w:rFonts w:asciiTheme="majorHAnsi" w:eastAsiaTheme="majorHAnsi" w:hAnsiTheme="majorHAnsi" w:hint="eastAsia"/>
                <w:b/>
                <w:color w:val="FF0000"/>
              </w:rPr>
              <w:t>데이터 영역</w:t>
            </w:r>
          </w:p>
        </w:tc>
      </w:tr>
      <w:tr w:rsidR="001865CF" w:rsidRPr="00466CEA" w:rsidTr="001865CF">
        <w:trPr>
          <w:trHeight w:val="284"/>
          <w:jc w:val="center"/>
        </w:trPr>
        <w:tc>
          <w:tcPr>
            <w:tcW w:w="1098" w:type="dxa"/>
            <w:vMerge/>
            <w:shd w:val="clear" w:color="auto" w:fill="D9D9D9"/>
            <w:vAlign w:val="center"/>
          </w:tcPr>
          <w:p w:rsidR="001865CF" w:rsidRDefault="001865CF" w:rsidP="001865CF">
            <w:pPr>
              <w:jc w:val="center"/>
              <w:rPr>
                <w:rFonts w:ascii="맑은 고딕" w:hAnsi="맑은 고딕"/>
                <w:b/>
                <w:szCs w:val="18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1865CF" w:rsidRPr="001865CF" w:rsidRDefault="001865CF" w:rsidP="001865CF">
            <w:pPr>
              <w:jc w:val="center"/>
              <w:rPr>
                <w:rFonts w:asciiTheme="majorHAnsi" w:eastAsiaTheme="majorHAnsi" w:hAnsiTheme="majorHAnsi"/>
                <w:b/>
                <w:color w:val="FF0000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Orabackup_lv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>
              <w:rPr>
                <w:rFonts w:asciiTheme="majorHAnsi" w:eastAsiaTheme="majorHAnsi" w:hAnsiTheme="majorHAnsi" w:hint="eastAsia"/>
                <w:b/>
                <w:color w:val="FF0000"/>
              </w:rPr>
              <w:t>3200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1865CF">
              <w:rPr>
                <w:rFonts w:asciiTheme="majorHAnsi" w:eastAsiaTheme="majorHAnsi" w:hAnsiTheme="majorHAnsi"/>
                <w:b/>
                <w:color w:val="FF0000"/>
              </w:rPr>
              <w:t>/orabackup</w:t>
            </w:r>
          </w:p>
        </w:tc>
        <w:tc>
          <w:tcPr>
            <w:tcW w:w="2367" w:type="dxa"/>
            <w:shd w:val="clear" w:color="auto" w:fill="auto"/>
            <w:vAlign w:val="center"/>
          </w:tcPr>
          <w:p w:rsidR="001865CF" w:rsidRPr="001865CF" w:rsidRDefault="001865CF" w:rsidP="001865CF">
            <w:pPr>
              <w:rPr>
                <w:rFonts w:asciiTheme="majorHAnsi" w:eastAsiaTheme="majorHAnsi" w:hAnsiTheme="majorHAnsi"/>
                <w:b/>
                <w:color w:val="FF0000"/>
              </w:rPr>
            </w:pPr>
            <w:r w:rsidRPr="00AA7387">
              <w:rPr>
                <w:rFonts w:asciiTheme="majorHAnsi" w:eastAsiaTheme="majorHAnsi" w:hAnsiTheme="majorHAnsi" w:hint="eastAsia"/>
                <w:b/>
                <w:color w:val="FF0000"/>
              </w:rPr>
              <w:t>O</w:t>
            </w:r>
            <w:r w:rsidRPr="00AA7387">
              <w:rPr>
                <w:rFonts w:asciiTheme="majorHAnsi" w:eastAsiaTheme="majorHAnsi" w:hAnsiTheme="majorHAnsi"/>
                <w:b/>
                <w:color w:val="FF0000"/>
              </w:rPr>
              <w:t xml:space="preserve">racle </w:t>
            </w:r>
            <w:r>
              <w:rPr>
                <w:rFonts w:asciiTheme="majorHAnsi" w:eastAsiaTheme="majorHAnsi" w:hAnsiTheme="majorHAnsi" w:hint="eastAsia"/>
                <w:b/>
                <w:color w:val="FF0000"/>
              </w:rPr>
              <w:t xml:space="preserve">백업 </w:t>
            </w:r>
            <w:r w:rsidRPr="00AA7387">
              <w:rPr>
                <w:rFonts w:asciiTheme="majorHAnsi" w:eastAsiaTheme="majorHAnsi" w:hAnsiTheme="majorHAnsi" w:hint="eastAsia"/>
                <w:b/>
                <w:color w:val="FF0000"/>
              </w:rPr>
              <w:t>영역</w:t>
            </w:r>
          </w:p>
        </w:tc>
      </w:tr>
    </w:tbl>
    <w:p w:rsidR="002C3DFA" w:rsidRPr="00C17734" w:rsidRDefault="002C3DFA" w:rsidP="002C3DFA"/>
    <w:p w:rsidR="00461C38" w:rsidRDefault="00461C38" w:rsidP="00461C38">
      <w:pPr>
        <w:pStyle w:val="30"/>
        <w:adjustRightInd/>
        <w:spacing w:line="240" w:lineRule="auto"/>
        <w:jc w:val="left"/>
        <w:textAlignment w:val="auto"/>
        <w:rPr>
          <w:szCs w:val="20"/>
        </w:rPr>
      </w:pPr>
      <w:bookmarkStart w:id="25" w:name="_Toc30414537"/>
      <w:r w:rsidRPr="00A32B41">
        <w:rPr>
          <w:rFonts w:hint="eastAsia"/>
          <w:szCs w:val="20"/>
        </w:rPr>
        <w:t xml:space="preserve">서버 </w:t>
      </w:r>
      <w:r>
        <w:rPr>
          <w:rFonts w:hint="eastAsia"/>
          <w:szCs w:val="20"/>
        </w:rPr>
        <w:t>계정 현황</w:t>
      </w:r>
      <w:bookmarkEnd w:id="25"/>
    </w:p>
    <w:p w:rsidR="00461C38" w:rsidRPr="0054071F" w:rsidRDefault="00461C38" w:rsidP="00C63050">
      <w:pPr>
        <w:pStyle w:val="4"/>
        <w:rPr>
          <w:noProof/>
        </w:rPr>
      </w:pPr>
      <w:r>
        <w:rPr>
          <w:rFonts w:hint="eastAsia"/>
          <w:noProof/>
        </w:rPr>
        <w:t>WEB 서버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1024"/>
        <w:gridCol w:w="628"/>
        <w:gridCol w:w="1128"/>
        <w:gridCol w:w="1999"/>
        <w:gridCol w:w="1417"/>
        <w:gridCol w:w="1922"/>
      </w:tblGrid>
      <w:tr w:rsidR="00042ECA" w:rsidRPr="00466CEA" w:rsidTr="00B10885">
        <w:trPr>
          <w:trHeight w:val="268"/>
          <w:jc w:val="center"/>
        </w:trPr>
        <w:tc>
          <w:tcPr>
            <w:tcW w:w="1114" w:type="dxa"/>
            <w:shd w:val="clear" w:color="auto" w:fill="BFBFBF"/>
            <w:vAlign w:val="center"/>
          </w:tcPr>
          <w:p w:rsidR="00042ECA" w:rsidRPr="00466CEA" w:rsidRDefault="00042ECA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Host명</w:t>
            </w:r>
          </w:p>
        </w:tc>
        <w:tc>
          <w:tcPr>
            <w:tcW w:w="1024" w:type="dxa"/>
            <w:shd w:val="clear" w:color="auto" w:fill="BFBFBF"/>
            <w:vAlign w:val="center"/>
          </w:tcPr>
          <w:p w:rsidR="00042ECA" w:rsidRPr="00466CEA" w:rsidRDefault="00042ECA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계정명</w:t>
            </w:r>
          </w:p>
        </w:tc>
        <w:tc>
          <w:tcPr>
            <w:tcW w:w="628" w:type="dxa"/>
            <w:shd w:val="clear" w:color="auto" w:fill="BFBFBF"/>
            <w:vAlign w:val="center"/>
          </w:tcPr>
          <w:p w:rsidR="00042ECA" w:rsidRPr="00466CEA" w:rsidRDefault="00042ECA" w:rsidP="00042EC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UID</w:t>
            </w:r>
          </w:p>
        </w:tc>
        <w:tc>
          <w:tcPr>
            <w:tcW w:w="1128" w:type="dxa"/>
            <w:shd w:val="clear" w:color="auto" w:fill="BFBFBF"/>
            <w:vAlign w:val="center"/>
          </w:tcPr>
          <w:p w:rsidR="00042ECA" w:rsidRPr="00466CEA" w:rsidRDefault="00042ECA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GID</w:t>
            </w:r>
          </w:p>
        </w:tc>
        <w:tc>
          <w:tcPr>
            <w:tcW w:w="1999" w:type="dxa"/>
            <w:shd w:val="clear" w:color="auto" w:fill="BFBFBF"/>
            <w:vAlign w:val="center"/>
          </w:tcPr>
          <w:p w:rsidR="00042ECA" w:rsidRPr="00466CEA" w:rsidRDefault="00042ECA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Home Dir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042ECA" w:rsidRPr="00466CEA" w:rsidRDefault="00042ECA" w:rsidP="00042EC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Password</w:t>
            </w:r>
          </w:p>
        </w:tc>
        <w:tc>
          <w:tcPr>
            <w:tcW w:w="1922" w:type="dxa"/>
            <w:shd w:val="clear" w:color="auto" w:fill="BFBFBF"/>
            <w:vAlign w:val="center"/>
          </w:tcPr>
          <w:p w:rsidR="00042ECA" w:rsidRPr="00466CEA" w:rsidRDefault="00042ECA" w:rsidP="00042EC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E361BC" w:rsidRPr="00466CEA" w:rsidTr="002E4663">
        <w:trPr>
          <w:trHeight w:val="360"/>
          <w:jc w:val="center"/>
        </w:trPr>
        <w:tc>
          <w:tcPr>
            <w:tcW w:w="1114" w:type="dxa"/>
            <w:vMerge w:val="restart"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plsweb0</w:t>
            </w:r>
            <w:r w:rsidRPr="00042ECA"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  <w:t>1</w:t>
            </w:r>
          </w:p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plsweb0</w:t>
            </w:r>
            <w:r w:rsidRPr="00042ECA"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root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54C58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/>
                <w:sz w:val="18"/>
                <w:szCs w:val="18"/>
              </w:rPr>
              <w:t>Super User</w:t>
            </w:r>
          </w:p>
        </w:tc>
      </w:tr>
      <w:tr w:rsidR="00E361BC" w:rsidRPr="00466CEA" w:rsidTr="002E4663">
        <w:trPr>
          <w:trHeight w:val="221"/>
          <w:jc w:val="center"/>
        </w:trPr>
        <w:tc>
          <w:tcPr>
            <w:tcW w:w="1114" w:type="dxa"/>
            <w:vMerge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webtier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301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/>
                <w:sz w:val="18"/>
                <w:szCs w:val="18"/>
              </w:rPr>
              <w:t>app(</w:t>
            </w: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501</w:t>
            </w:r>
            <w:r w:rsidRPr="00042ECA">
              <w:rPr>
                <w:rFonts w:asciiTheme="majorHAnsi" w:eastAsia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/home/webtier</w:t>
            </w:r>
          </w:p>
        </w:tc>
        <w:tc>
          <w:tcPr>
            <w:tcW w:w="1417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54C58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 w:hint="eastAsia"/>
                <w:sz w:val="18"/>
                <w:szCs w:val="18"/>
              </w:rPr>
              <w:t>WebTier 계정</w:t>
            </w:r>
          </w:p>
        </w:tc>
      </w:tr>
      <w:tr w:rsidR="00E361BC" w:rsidRPr="00466CEA" w:rsidTr="002E4663">
        <w:trPr>
          <w:trHeight w:val="284"/>
          <w:jc w:val="center"/>
        </w:trPr>
        <w:tc>
          <w:tcPr>
            <w:tcW w:w="1114" w:type="dxa"/>
            <w:vMerge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admin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205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wheel(</w:t>
            </w:r>
            <w:r w:rsidRPr="00042ECA">
              <w:rPr>
                <w:rFonts w:asciiTheme="majorHAnsi" w:eastAsiaTheme="majorHAnsi" w:hAnsiTheme="majorHAnsi"/>
                <w:sz w:val="18"/>
                <w:szCs w:val="18"/>
              </w:rPr>
              <w:t>202)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/home/admin</w:t>
            </w:r>
          </w:p>
        </w:tc>
        <w:tc>
          <w:tcPr>
            <w:tcW w:w="1417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54C58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Chang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관리 계정</w:t>
            </w:r>
          </w:p>
        </w:tc>
      </w:tr>
    </w:tbl>
    <w:p w:rsidR="00461C38" w:rsidRPr="0054071F" w:rsidRDefault="00461C38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WAS 서버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059"/>
        <w:gridCol w:w="627"/>
        <w:gridCol w:w="1127"/>
        <w:gridCol w:w="1992"/>
        <w:gridCol w:w="1412"/>
        <w:gridCol w:w="1904"/>
      </w:tblGrid>
      <w:tr w:rsidR="00B10885" w:rsidRPr="00466CEA" w:rsidTr="00B10885">
        <w:trPr>
          <w:trHeight w:val="288"/>
          <w:jc w:val="center"/>
        </w:trPr>
        <w:tc>
          <w:tcPr>
            <w:tcW w:w="1111" w:type="dxa"/>
            <w:shd w:val="clear" w:color="auto" w:fill="BFBFBF"/>
            <w:vAlign w:val="center"/>
          </w:tcPr>
          <w:p w:rsidR="00B10885" w:rsidRPr="00466CEA" w:rsidRDefault="00B10885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Host명</w:t>
            </w:r>
          </w:p>
        </w:tc>
        <w:tc>
          <w:tcPr>
            <w:tcW w:w="1059" w:type="dxa"/>
            <w:shd w:val="clear" w:color="auto" w:fill="BFBFBF"/>
            <w:vAlign w:val="center"/>
          </w:tcPr>
          <w:p w:rsidR="00B10885" w:rsidRPr="00466CEA" w:rsidRDefault="00B10885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계정명</w:t>
            </w:r>
          </w:p>
        </w:tc>
        <w:tc>
          <w:tcPr>
            <w:tcW w:w="627" w:type="dxa"/>
            <w:shd w:val="clear" w:color="auto" w:fill="BFBFBF"/>
            <w:vAlign w:val="center"/>
          </w:tcPr>
          <w:p w:rsidR="00B10885" w:rsidRPr="00466CEA" w:rsidRDefault="00B10885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UID</w:t>
            </w:r>
          </w:p>
        </w:tc>
        <w:tc>
          <w:tcPr>
            <w:tcW w:w="1127" w:type="dxa"/>
            <w:shd w:val="clear" w:color="auto" w:fill="BFBFBF"/>
            <w:vAlign w:val="center"/>
          </w:tcPr>
          <w:p w:rsidR="00B10885" w:rsidRPr="00466CEA" w:rsidRDefault="00B10885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GID</w:t>
            </w:r>
          </w:p>
        </w:tc>
        <w:tc>
          <w:tcPr>
            <w:tcW w:w="1992" w:type="dxa"/>
            <w:shd w:val="clear" w:color="auto" w:fill="BFBFBF"/>
            <w:vAlign w:val="center"/>
          </w:tcPr>
          <w:p w:rsidR="00B10885" w:rsidRPr="00466CEA" w:rsidRDefault="00B10885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Home Dir</w:t>
            </w:r>
          </w:p>
        </w:tc>
        <w:tc>
          <w:tcPr>
            <w:tcW w:w="1412" w:type="dxa"/>
            <w:shd w:val="clear" w:color="auto" w:fill="BFBFBF"/>
            <w:vAlign w:val="center"/>
          </w:tcPr>
          <w:p w:rsidR="00B10885" w:rsidRPr="00466CEA" w:rsidRDefault="00B10885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Password</w:t>
            </w:r>
          </w:p>
        </w:tc>
        <w:tc>
          <w:tcPr>
            <w:tcW w:w="1904" w:type="dxa"/>
            <w:shd w:val="clear" w:color="auto" w:fill="BFBFBF"/>
            <w:vAlign w:val="center"/>
          </w:tcPr>
          <w:p w:rsidR="00B10885" w:rsidRPr="00466CEA" w:rsidRDefault="00B10885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E361BC" w:rsidRPr="00466CEA" w:rsidTr="002E4663">
        <w:trPr>
          <w:trHeight w:val="360"/>
          <w:jc w:val="center"/>
        </w:trPr>
        <w:tc>
          <w:tcPr>
            <w:tcW w:w="1111" w:type="dxa"/>
            <w:vMerge w:val="restart"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plsw</w:t>
            </w:r>
            <w:r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as</w:t>
            </w:r>
            <w:r w:rsidRPr="00042ECA"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0</w:t>
            </w:r>
            <w:r w:rsidRPr="00042ECA"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  <w:t>1</w:t>
            </w:r>
          </w:p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plsw</w:t>
            </w:r>
            <w:r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  <w:t>as</w:t>
            </w:r>
            <w:r w:rsidRPr="00042ECA"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0</w:t>
            </w:r>
            <w:r w:rsidRPr="00042ECA"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root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72FEC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/>
                <w:sz w:val="18"/>
                <w:szCs w:val="18"/>
              </w:rPr>
              <w:t>Super User</w:t>
            </w:r>
          </w:p>
        </w:tc>
      </w:tr>
      <w:tr w:rsidR="00E361BC" w:rsidRPr="00466CEA" w:rsidTr="002E4663">
        <w:trPr>
          <w:trHeight w:val="221"/>
          <w:jc w:val="center"/>
        </w:trPr>
        <w:tc>
          <w:tcPr>
            <w:tcW w:w="1111" w:type="dxa"/>
            <w:vMerge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/>
                <w:sz w:val="18"/>
                <w:szCs w:val="18"/>
              </w:rPr>
              <w:t>weblogic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301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/>
                <w:sz w:val="18"/>
                <w:szCs w:val="18"/>
              </w:rPr>
              <w:t>app(</w:t>
            </w: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501</w:t>
            </w:r>
            <w:r w:rsidRPr="00042ECA">
              <w:rPr>
                <w:rFonts w:asciiTheme="majorHAnsi" w:eastAsia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/home/web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logic</w:t>
            </w:r>
          </w:p>
        </w:tc>
        <w:tc>
          <w:tcPr>
            <w:tcW w:w="1412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72FEC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 w:hint="eastAsia"/>
                <w:sz w:val="18"/>
                <w:szCs w:val="18"/>
              </w:rPr>
              <w:t>Web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Logic</w:t>
            </w:r>
            <w:r w:rsidRPr="00B10885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계정</w:t>
            </w:r>
          </w:p>
        </w:tc>
      </w:tr>
      <w:tr w:rsidR="00E361BC" w:rsidRPr="00466CEA" w:rsidTr="002E4663">
        <w:trPr>
          <w:trHeight w:val="284"/>
          <w:jc w:val="center"/>
        </w:trPr>
        <w:tc>
          <w:tcPr>
            <w:tcW w:w="1111" w:type="dxa"/>
            <w:vMerge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/>
                <w:sz w:val="18"/>
                <w:szCs w:val="18"/>
              </w:rPr>
              <w:t>megaware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302</w:t>
            </w:r>
          </w:p>
        </w:tc>
        <w:tc>
          <w:tcPr>
            <w:tcW w:w="1127" w:type="dxa"/>
            <w:shd w:val="clear" w:color="auto" w:fill="auto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80570">
              <w:rPr>
                <w:rFonts w:asciiTheme="majorHAnsi" w:eastAsiaTheme="majorHAnsi" w:hAnsiTheme="majorHAnsi"/>
                <w:sz w:val="18"/>
                <w:szCs w:val="18"/>
              </w:rPr>
              <w:t>app(</w:t>
            </w:r>
            <w:r w:rsidRPr="00380570">
              <w:rPr>
                <w:rFonts w:asciiTheme="majorHAnsi" w:eastAsiaTheme="majorHAnsi" w:hAnsiTheme="majorHAnsi" w:hint="eastAsia"/>
                <w:sz w:val="18"/>
                <w:szCs w:val="18"/>
              </w:rPr>
              <w:t>501</w:t>
            </w:r>
            <w:r w:rsidRPr="00380570">
              <w:rPr>
                <w:rFonts w:asciiTheme="majorHAnsi" w:eastAsia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/home/megaware</w:t>
            </w:r>
          </w:p>
        </w:tc>
        <w:tc>
          <w:tcPr>
            <w:tcW w:w="1412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72FEC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연계솔루션 계정</w:t>
            </w:r>
          </w:p>
        </w:tc>
      </w:tr>
      <w:tr w:rsidR="00E361BC" w:rsidRPr="00466CEA" w:rsidTr="002E4663">
        <w:trPr>
          <w:trHeight w:val="284"/>
          <w:jc w:val="center"/>
        </w:trPr>
        <w:tc>
          <w:tcPr>
            <w:tcW w:w="1111" w:type="dxa"/>
            <w:vMerge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/>
                <w:sz w:val="18"/>
                <w:szCs w:val="18"/>
              </w:rPr>
              <w:t>indigo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303</w:t>
            </w:r>
          </w:p>
        </w:tc>
        <w:tc>
          <w:tcPr>
            <w:tcW w:w="1127" w:type="dxa"/>
            <w:shd w:val="clear" w:color="auto" w:fill="auto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80570">
              <w:rPr>
                <w:rFonts w:asciiTheme="majorHAnsi" w:eastAsiaTheme="majorHAnsi" w:hAnsiTheme="majorHAnsi"/>
                <w:sz w:val="18"/>
                <w:szCs w:val="18"/>
              </w:rPr>
              <w:t>app(</w:t>
            </w:r>
            <w:r w:rsidRPr="00380570">
              <w:rPr>
                <w:rFonts w:asciiTheme="majorHAnsi" w:eastAsiaTheme="majorHAnsi" w:hAnsiTheme="majorHAnsi" w:hint="eastAsia"/>
                <w:sz w:val="18"/>
                <w:szCs w:val="18"/>
              </w:rPr>
              <w:t>501</w:t>
            </w:r>
            <w:r w:rsidRPr="00380570">
              <w:rPr>
                <w:rFonts w:asciiTheme="majorHAnsi" w:eastAsia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/home/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indigo</w:t>
            </w:r>
          </w:p>
        </w:tc>
        <w:tc>
          <w:tcPr>
            <w:tcW w:w="1412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72FEC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행공센 계정</w:t>
            </w:r>
          </w:p>
        </w:tc>
      </w:tr>
      <w:tr w:rsidR="00E361BC" w:rsidRPr="00466CEA" w:rsidTr="002E4663">
        <w:trPr>
          <w:trHeight w:val="284"/>
          <w:jc w:val="center"/>
        </w:trPr>
        <w:tc>
          <w:tcPr>
            <w:tcW w:w="1111" w:type="dxa"/>
            <w:vMerge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/>
                <w:sz w:val="18"/>
                <w:szCs w:val="18"/>
              </w:rPr>
              <w:t>admin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205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wheel(</w:t>
            </w:r>
            <w:r w:rsidRPr="00042ECA">
              <w:rPr>
                <w:rFonts w:asciiTheme="majorHAnsi" w:eastAsiaTheme="majorHAnsi" w:hAnsiTheme="majorHAnsi"/>
                <w:sz w:val="18"/>
                <w:szCs w:val="18"/>
              </w:rPr>
              <w:t>202)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/home/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admin</w:t>
            </w:r>
          </w:p>
        </w:tc>
        <w:tc>
          <w:tcPr>
            <w:tcW w:w="1412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72FEC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Chang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관리 계정</w:t>
            </w:r>
          </w:p>
        </w:tc>
      </w:tr>
    </w:tbl>
    <w:p w:rsidR="002C3DFA" w:rsidRPr="00A32B41" w:rsidRDefault="002C3DFA" w:rsidP="002C3DFA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EC63C3" w:rsidRPr="0054071F" w:rsidRDefault="00EC63C3" w:rsidP="00C63050">
      <w:pPr>
        <w:pStyle w:val="4"/>
        <w:rPr>
          <w:rFonts w:ascii="맑은 고딕" w:hAnsi="맑은 고딕"/>
          <w:noProof/>
        </w:rPr>
      </w:pPr>
      <w:r>
        <w:lastRenderedPageBreak/>
        <w:t>DB</w:t>
      </w:r>
      <w:r>
        <w:rPr>
          <w:rFonts w:hint="eastAsia"/>
        </w:rPr>
        <w:t xml:space="preserve"> 서버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059"/>
        <w:gridCol w:w="627"/>
        <w:gridCol w:w="1127"/>
        <w:gridCol w:w="1992"/>
        <w:gridCol w:w="1412"/>
        <w:gridCol w:w="1904"/>
      </w:tblGrid>
      <w:tr w:rsidR="00EC63C3" w:rsidRPr="00466CEA" w:rsidTr="00EC63C3">
        <w:trPr>
          <w:trHeight w:val="288"/>
          <w:jc w:val="center"/>
        </w:trPr>
        <w:tc>
          <w:tcPr>
            <w:tcW w:w="1111" w:type="dxa"/>
            <w:shd w:val="clear" w:color="auto" w:fill="BFBFBF"/>
            <w:vAlign w:val="center"/>
          </w:tcPr>
          <w:p w:rsidR="00EC63C3" w:rsidRPr="00466CEA" w:rsidRDefault="00EC63C3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Host명</w:t>
            </w:r>
          </w:p>
        </w:tc>
        <w:tc>
          <w:tcPr>
            <w:tcW w:w="1059" w:type="dxa"/>
            <w:shd w:val="clear" w:color="auto" w:fill="BFBFBF"/>
            <w:vAlign w:val="center"/>
          </w:tcPr>
          <w:p w:rsidR="00EC63C3" w:rsidRPr="00466CEA" w:rsidRDefault="00EC63C3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계정명</w:t>
            </w:r>
          </w:p>
        </w:tc>
        <w:tc>
          <w:tcPr>
            <w:tcW w:w="627" w:type="dxa"/>
            <w:shd w:val="clear" w:color="auto" w:fill="BFBFBF"/>
            <w:vAlign w:val="center"/>
          </w:tcPr>
          <w:p w:rsidR="00EC63C3" w:rsidRPr="00466CEA" w:rsidRDefault="00EC63C3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UID</w:t>
            </w:r>
          </w:p>
        </w:tc>
        <w:tc>
          <w:tcPr>
            <w:tcW w:w="1127" w:type="dxa"/>
            <w:shd w:val="clear" w:color="auto" w:fill="BFBFBF"/>
            <w:vAlign w:val="center"/>
          </w:tcPr>
          <w:p w:rsidR="00EC63C3" w:rsidRPr="00466CEA" w:rsidRDefault="00EC63C3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GID</w:t>
            </w:r>
          </w:p>
        </w:tc>
        <w:tc>
          <w:tcPr>
            <w:tcW w:w="1992" w:type="dxa"/>
            <w:shd w:val="clear" w:color="auto" w:fill="BFBFBF"/>
            <w:vAlign w:val="center"/>
          </w:tcPr>
          <w:p w:rsidR="00EC63C3" w:rsidRPr="00466CEA" w:rsidRDefault="00EC63C3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Home Dir</w:t>
            </w:r>
          </w:p>
        </w:tc>
        <w:tc>
          <w:tcPr>
            <w:tcW w:w="1412" w:type="dxa"/>
            <w:shd w:val="clear" w:color="auto" w:fill="BFBFBF"/>
            <w:vAlign w:val="center"/>
          </w:tcPr>
          <w:p w:rsidR="00EC63C3" w:rsidRPr="00466CEA" w:rsidRDefault="00EC63C3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Password</w:t>
            </w:r>
          </w:p>
        </w:tc>
        <w:tc>
          <w:tcPr>
            <w:tcW w:w="1904" w:type="dxa"/>
            <w:shd w:val="clear" w:color="auto" w:fill="BFBFBF"/>
            <w:vAlign w:val="center"/>
          </w:tcPr>
          <w:p w:rsidR="00EC63C3" w:rsidRPr="00466CEA" w:rsidRDefault="00EC63C3" w:rsidP="00EC63C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E361BC" w:rsidRPr="00466CEA" w:rsidTr="002E4663">
        <w:trPr>
          <w:trHeight w:val="360"/>
          <w:jc w:val="center"/>
        </w:trPr>
        <w:tc>
          <w:tcPr>
            <w:tcW w:w="1111" w:type="dxa"/>
            <w:vMerge w:val="restart"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plsdb</w:t>
            </w:r>
            <w:r w:rsidRPr="00042ECA"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0</w:t>
            </w:r>
            <w:r w:rsidRPr="00042ECA"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  <w:t>1</w:t>
            </w:r>
          </w:p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plsdb</w:t>
            </w:r>
            <w:r w:rsidRPr="00042ECA">
              <w:rPr>
                <w:rFonts w:asciiTheme="majorHAnsi" w:eastAsiaTheme="majorHAnsi" w:hAnsiTheme="majorHAnsi" w:hint="eastAsia"/>
                <w:b/>
                <w:noProof/>
                <w:sz w:val="18"/>
                <w:szCs w:val="18"/>
              </w:rPr>
              <w:t>0</w:t>
            </w:r>
            <w:r w:rsidRPr="00042ECA">
              <w:rPr>
                <w:rFonts w:asciiTheme="majorHAnsi" w:eastAsiaTheme="majorHAnsi" w:hAnsiTheme="majorHAnsi"/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root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868B9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/>
                <w:sz w:val="18"/>
                <w:szCs w:val="18"/>
              </w:rPr>
              <w:t>Super User</w:t>
            </w:r>
          </w:p>
        </w:tc>
      </w:tr>
      <w:tr w:rsidR="00E361BC" w:rsidRPr="00466CEA" w:rsidTr="002E4663">
        <w:trPr>
          <w:trHeight w:val="221"/>
          <w:jc w:val="center"/>
        </w:trPr>
        <w:tc>
          <w:tcPr>
            <w:tcW w:w="1111" w:type="dxa"/>
            <w:vMerge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grid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301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dba</w:t>
            </w:r>
            <w:r w:rsidRPr="00042ECA">
              <w:rPr>
                <w:rFonts w:asciiTheme="majorHAnsi" w:eastAsiaTheme="majorHAnsi" w:hAnsiTheme="majorHAnsi"/>
                <w:sz w:val="18"/>
                <w:szCs w:val="18"/>
              </w:rPr>
              <w:t>(</w:t>
            </w: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50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2</w:t>
            </w:r>
            <w:r w:rsidRPr="00042ECA">
              <w:rPr>
                <w:rFonts w:asciiTheme="majorHAnsi" w:eastAsia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/home/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grid</w:t>
            </w:r>
          </w:p>
        </w:tc>
        <w:tc>
          <w:tcPr>
            <w:tcW w:w="1412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868B9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Oracle</w:t>
            </w:r>
            <w:r w:rsidRPr="00B10885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계정</w:t>
            </w:r>
          </w:p>
        </w:tc>
      </w:tr>
      <w:tr w:rsidR="00E361BC" w:rsidRPr="00466CEA" w:rsidTr="002E4663">
        <w:trPr>
          <w:trHeight w:val="284"/>
          <w:jc w:val="center"/>
        </w:trPr>
        <w:tc>
          <w:tcPr>
            <w:tcW w:w="1111" w:type="dxa"/>
            <w:vMerge/>
            <w:shd w:val="clear" w:color="auto" w:fill="D9D9D9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oracle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302</w:t>
            </w:r>
          </w:p>
        </w:tc>
        <w:tc>
          <w:tcPr>
            <w:tcW w:w="1127" w:type="dxa"/>
            <w:shd w:val="clear" w:color="auto" w:fill="auto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dba</w:t>
            </w:r>
            <w:r w:rsidRPr="00380570">
              <w:rPr>
                <w:rFonts w:asciiTheme="majorHAnsi" w:eastAsiaTheme="majorHAnsi" w:hAnsiTheme="majorHAnsi"/>
                <w:sz w:val="18"/>
                <w:szCs w:val="18"/>
              </w:rPr>
              <w:t>(</w:t>
            </w:r>
            <w:r w:rsidRPr="00380570">
              <w:rPr>
                <w:rFonts w:asciiTheme="majorHAnsi" w:eastAsiaTheme="majorHAnsi" w:hAnsiTheme="majorHAnsi" w:hint="eastAsia"/>
                <w:sz w:val="18"/>
                <w:szCs w:val="18"/>
              </w:rPr>
              <w:t>50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2</w:t>
            </w:r>
            <w:r w:rsidRPr="00380570">
              <w:rPr>
                <w:rFonts w:asciiTheme="majorHAnsi" w:eastAsiaTheme="majorHAnsi" w:hAnsiTheme="majorHAnsi"/>
                <w:sz w:val="18"/>
                <w:szCs w:val="18"/>
              </w:rPr>
              <w:t>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/home/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oracle</w:t>
            </w:r>
          </w:p>
        </w:tc>
        <w:tc>
          <w:tcPr>
            <w:tcW w:w="1412" w:type="dxa"/>
            <w:shd w:val="clear" w:color="auto" w:fill="auto"/>
          </w:tcPr>
          <w:p w:rsidR="00E361BC" w:rsidRPr="00042ECA" w:rsidRDefault="00E361BC" w:rsidP="00E361BC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868B9"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361BC" w:rsidRPr="00042ECA" w:rsidRDefault="00E361BC" w:rsidP="00E361BC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Oracle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계정</w:t>
            </w:r>
          </w:p>
        </w:tc>
      </w:tr>
      <w:tr w:rsidR="00EC63C3" w:rsidRPr="00466CEA" w:rsidTr="00EC63C3">
        <w:trPr>
          <w:trHeight w:val="284"/>
          <w:jc w:val="center"/>
        </w:trPr>
        <w:tc>
          <w:tcPr>
            <w:tcW w:w="1111" w:type="dxa"/>
            <w:vMerge/>
            <w:shd w:val="clear" w:color="auto" w:fill="D9D9D9"/>
            <w:vAlign w:val="center"/>
          </w:tcPr>
          <w:p w:rsidR="00EC63C3" w:rsidRPr="00042ECA" w:rsidRDefault="00EC63C3" w:rsidP="00EC63C3">
            <w:pPr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:rsidR="00EC63C3" w:rsidRPr="00042ECA" w:rsidRDefault="00EC63C3" w:rsidP="00EC63C3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/>
                <w:sz w:val="18"/>
                <w:szCs w:val="18"/>
              </w:rPr>
              <w:t>admin</w:t>
            </w:r>
          </w:p>
        </w:tc>
        <w:tc>
          <w:tcPr>
            <w:tcW w:w="627" w:type="dxa"/>
            <w:shd w:val="clear" w:color="auto" w:fill="auto"/>
            <w:vAlign w:val="center"/>
          </w:tcPr>
          <w:p w:rsidR="00EC63C3" w:rsidRPr="00042ECA" w:rsidRDefault="00EC63C3" w:rsidP="00EC63C3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205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EC63C3" w:rsidRPr="00042ECA" w:rsidRDefault="00EC63C3" w:rsidP="00EC63C3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42ECA">
              <w:rPr>
                <w:rFonts w:asciiTheme="majorHAnsi" w:eastAsiaTheme="majorHAnsi" w:hAnsiTheme="majorHAnsi" w:hint="eastAsia"/>
                <w:sz w:val="18"/>
                <w:szCs w:val="18"/>
              </w:rPr>
              <w:t>wheel(</w:t>
            </w:r>
            <w:r w:rsidRPr="00042ECA">
              <w:rPr>
                <w:rFonts w:asciiTheme="majorHAnsi" w:eastAsiaTheme="majorHAnsi" w:hAnsiTheme="majorHAnsi"/>
                <w:sz w:val="18"/>
                <w:szCs w:val="18"/>
              </w:rPr>
              <w:t>202)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C63C3" w:rsidRPr="00042ECA" w:rsidRDefault="00EC63C3" w:rsidP="00EC63C3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/home/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admin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EC63C3" w:rsidRPr="00042ECA" w:rsidRDefault="00E361BC" w:rsidP="00EC63C3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EC63C3" w:rsidRPr="00042ECA" w:rsidRDefault="00EC63C3" w:rsidP="00EC63C3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B10885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Chang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관리 계정</w:t>
            </w:r>
          </w:p>
        </w:tc>
      </w:tr>
    </w:tbl>
    <w:p w:rsidR="00EC63C3" w:rsidRPr="00E361BC" w:rsidRDefault="00E361BC" w:rsidP="00EC63C3">
      <w:pPr>
        <w:adjustRightInd/>
        <w:spacing w:line="240" w:lineRule="auto"/>
        <w:jc w:val="left"/>
        <w:textAlignment w:val="auto"/>
        <w:rPr>
          <w:rFonts w:asciiTheme="majorHAnsi" w:eastAsiaTheme="majorHAnsi" w:hAnsiTheme="majorHAnsi" w:cs="맑은 고딕"/>
          <w:b/>
          <w:color w:val="FF0000"/>
          <w:sz w:val="18"/>
          <w:szCs w:val="18"/>
        </w:rPr>
      </w:pPr>
      <w:r w:rsidRPr="00E361BC">
        <w:rPr>
          <w:rFonts w:asciiTheme="majorHAnsi" w:eastAsiaTheme="majorHAnsi" w:hAnsiTheme="majorHAnsi" w:cs="맑은 고딕" w:hint="eastAsia"/>
          <w:b/>
          <w:color w:val="FF0000"/>
          <w:sz w:val="18"/>
          <w:szCs w:val="18"/>
        </w:rPr>
        <w:t xml:space="preserve">※ </w:t>
      </w:r>
      <w:r>
        <w:rPr>
          <w:rFonts w:asciiTheme="majorHAnsi" w:eastAsiaTheme="majorHAnsi" w:hAnsiTheme="majorHAnsi" w:cs="맑은 고딕" w:hint="eastAsia"/>
          <w:b/>
          <w:color w:val="FF0000"/>
          <w:sz w:val="18"/>
          <w:szCs w:val="18"/>
        </w:rPr>
        <w:t xml:space="preserve">계정 패스워드는 </w:t>
      </w:r>
      <w:r w:rsidR="00DB349E">
        <w:rPr>
          <w:rFonts w:asciiTheme="majorHAnsi" w:eastAsiaTheme="majorHAnsi" w:hAnsiTheme="majorHAnsi" w:cs="맑은 고딕"/>
          <w:b/>
          <w:color w:val="FF0000"/>
          <w:sz w:val="18"/>
          <w:szCs w:val="18"/>
        </w:rPr>
        <w:t>“</w:t>
      </w:r>
      <w:r w:rsidR="00DB349E" w:rsidRPr="00E361BC">
        <w:rPr>
          <w:rFonts w:asciiTheme="majorHAnsi" w:eastAsiaTheme="majorHAnsi" w:hAnsiTheme="majorHAnsi" w:cs="맑은 고딕" w:hint="eastAsia"/>
          <w:b/>
          <w:color w:val="FF0000"/>
          <w:sz w:val="18"/>
          <w:szCs w:val="18"/>
        </w:rPr>
        <w:t>시스템</w:t>
      </w:r>
      <w:r w:rsidR="00DB349E">
        <w:rPr>
          <w:rFonts w:asciiTheme="majorHAnsi" w:eastAsiaTheme="majorHAnsi" w:hAnsiTheme="majorHAnsi" w:cs="맑은 고딕" w:hint="eastAsia"/>
          <w:b/>
          <w:color w:val="FF0000"/>
          <w:sz w:val="18"/>
          <w:szCs w:val="18"/>
        </w:rPr>
        <w:t xml:space="preserve"> </w:t>
      </w:r>
      <w:r w:rsidR="00DB349E" w:rsidRPr="00E361BC">
        <w:rPr>
          <w:rFonts w:asciiTheme="majorHAnsi" w:eastAsiaTheme="majorHAnsi" w:hAnsiTheme="majorHAnsi" w:cs="맑은 고딕" w:hint="eastAsia"/>
          <w:b/>
          <w:color w:val="FF0000"/>
          <w:sz w:val="18"/>
          <w:szCs w:val="18"/>
        </w:rPr>
        <w:t>상세구성.xlsx</w:t>
      </w:r>
      <w:r w:rsidR="00DB349E">
        <w:rPr>
          <w:rFonts w:asciiTheme="majorHAnsi" w:eastAsiaTheme="majorHAnsi" w:hAnsiTheme="majorHAnsi" w:cs="맑은 고딕"/>
          <w:b/>
          <w:color w:val="FF0000"/>
          <w:sz w:val="18"/>
          <w:szCs w:val="18"/>
        </w:rPr>
        <w:t xml:space="preserve">” </w:t>
      </w:r>
      <w:r w:rsidR="00DB349E">
        <w:rPr>
          <w:rFonts w:asciiTheme="majorHAnsi" w:eastAsiaTheme="majorHAnsi" w:hAnsiTheme="majorHAnsi" w:cs="맑은 고딕" w:hint="eastAsia"/>
          <w:b/>
          <w:color w:val="FF0000"/>
          <w:sz w:val="18"/>
          <w:szCs w:val="18"/>
        </w:rPr>
        <w:t>파일 참조</w:t>
      </w:r>
    </w:p>
    <w:p w:rsidR="006E4523" w:rsidRPr="00EC3617" w:rsidRDefault="006E4523" w:rsidP="00EC3617">
      <w:pPr>
        <w:pStyle w:val="30"/>
        <w:adjustRightInd/>
        <w:spacing w:line="240" w:lineRule="auto"/>
        <w:jc w:val="left"/>
        <w:textAlignment w:val="auto"/>
        <w:rPr>
          <w:szCs w:val="20"/>
        </w:rPr>
      </w:pPr>
      <w:bookmarkStart w:id="26" w:name="_Toc30414538"/>
      <w:r w:rsidRPr="00A32B41">
        <w:rPr>
          <w:rFonts w:hint="eastAsia"/>
          <w:szCs w:val="20"/>
        </w:rPr>
        <w:t xml:space="preserve">서버 </w:t>
      </w:r>
      <w:r>
        <w:rPr>
          <w:szCs w:val="20"/>
        </w:rPr>
        <w:t xml:space="preserve">IP </w:t>
      </w:r>
      <w:r>
        <w:rPr>
          <w:rFonts w:hint="eastAsia"/>
          <w:szCs w:val="20"/>
        </w:rPr>
        <w:t>Address 현황</w:t>
      </w:r>
      <w:bookmarkEnd w:id="26"/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1066"/>
        <w:gridCol w:w="1108"/>
        <w:gridCol w:w="724"/>
        <w:gridCol w:w="1923"/>
        <w:gridCol w:w="1926"/>
        <w:gridCol w:w="1305"/>
      </w:tblGrid>
      <w:tr w:rsidR="0064539D" w:rsidRPr="00466CEA" w:rsidTr="003911BF">
        <w:trPr>
          <w:trHeight w:val="573"/>
          <w:jc w:val="center"/>
        </w:trPr>
        <w:tc>
          <w:tcPr>
            <w:tcW w:w="1166" w:type="dxa"/>
            <w:shd w:val="clear" w:color="auto" w:fill="BFBFBF"/>
            <w:vAlign w:val="center"/>
          </w:tcPr>
          <w:p w:rsidR="0064539D" w:rsidRPr="00466CEA" w:rsidRDefault="0064539D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 w:rsidRPr="00466CEA">
              <w:rPr>
                <w:rFonts w:ascii="맑은 고딕" w:hAnsi="맑은 고딕" w:hint="eastAsia"/>
                <w:b/>
                <w:noProof/>
              </w:rPr>
              <w:t>구분</w:t>
            </w:r>
          </w:p>
        </w:tc>
        <w:tc>
          <w:tcPr>
            <w:tcW w:w="1066" w:type="dxa"/>
            <w:shd w:val="clear" w:color="auto" w:fill="BFBFBF"/>
            <w:vAlign w:val="center"/>
          </w:tcPr>
          <w:p w:rsidR="0064539D" w:rsidRPr="00466CEA" w:rsidRDefault="0064539D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서버명</w:t>
            </w:r>
          </w:p>
        </w:tc>
        <w:tc>
          <w:tcPr>
            <w:tcW w:w="1108" w:type="dxa"/>
            <w:shd w:val="clear" w:color="auto" w:fill="BFBFBF"/>
            <w:vAlign w:val="center"/>
          </w:tcPr>
          <w:p w:rsidR="0064539D" w:rsidRPr="00466CEA" w:rsidRDefault="0064539D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용도</w:t>
            </w:r>
          </w:p>
        </w:tc>
        <w:tc>
          <w:tcPr>
            <w:tcW w:w="724" w:type="dxa"/>
            <w:shd w:val="clear" w:color="auto" w:fill="BFBFBF"/>
            <w:vAlign w:val="center"/>
          </w:tcPr>
          <w:p w:rsidR="0064539D" w:rsidRPr="00466CEA" w:rsidRDefault="0064539D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Port</w:t>
            </w:r>
          </w:p>
        </w:tc>
        <w:tc>
          <w:tcPr>
            <w:tcW w:w="1923" w:type="dxa"/>
            <w:shd w:val="clear" w:color="auto" w:fill="BFBFBF"/>
            <w:vAlign w:val="center"/>
          </w:tcPr>
          <w:p w:rsidR="0064539D" w:rsidRPr="00466CEA" w:rsidRDefault="0064539D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/>
                <w:b/>
                <w:noProof/>
              </w:rPr>
              <w:t>IP Address</w:t>
            </w:r>
          </w:p>
        </w:tc>
        <w:tc>
          <w:tcPr>
            <w:tcW w:w="1926" w:type="dxa"/>
            <w:shd w:val="clear" w:color="auto" w:fill="BFBFBF"/>
            <w:vAlign w:val="center"/>
          </w:tcPr>
          <w:p w:rsidR="0064539D" w:rsidRPr="00466CEA" w:rsidRDefault="0064539D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V</w:t>
            </w:r>
            <w:r>
              <w:rPr>
                <w:rFonts w:ascii="맑은 고딕" w:hAnsi="맑은 고딕"/>
                <w:b/>
                <w:noProof/>
              </w:rPr>
              <w:t>IP Address</w:t>
            </w:r>
          </w:p>
        </w:tc>
        <w:tc>
          <w:tcPr>
            <w:tcW w:w="1305" w:type="dxa"/>
            <w:shd w:val="clear" w:color="auto" w:fill="BFBFBF"/>
            <w:vAlign w:val="center"/>
          </w:tcPr>
          <w:p w:rsidR="0064539D" w:rsidRPr="00466CEA" w:rsidRDefault="0064539D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비고</w:t>
            </w:r>
          </w:p>
        </w:tc>
      </w:tr>
      <w:tr w:rsidR="0064539D" w:rsidRPr="00466CEA" w:rsidTr="003911BF">
        <w:trPr>
          <w:trHeight w:val="389"/>
          <w:jc w:val="center"/>
        </w:trPr>
        <w:tc>
          <w:tcPr>
            <w:tcW w:w="1166" w:type="dxa"/>
            <w:vMerge w:val="restart"/>
            <w:shd w:val="clear" w:color="auto" w:fill="D9D9D9"/>
            <w:vAlign w:val="center"/>
          </w:tcPr>
          <w:p w:rsidR="0064539D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통합서버 </w:t>
            </w:r>
          </w:p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/>
                <w:b/>
                <w:noProof/>
              </w:rPr>
              <w:t>#1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 xml:space="preserve">WEB 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Server #1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서비스용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en12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(ent4)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(ent8)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172.21.12.31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10.183.204.124)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L4_VIP</w:t>
            </w: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 xml:space="preserve"> : 172.21.12.33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10.183.204.126)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50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관리용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en7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50.50.50.1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W</w:t>
            </w: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AS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Server #1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서비스용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en12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(ent0)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(ent2)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172.21.11.50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10.183.204.120)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L4_VIP</w:t>
            </w: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 xml:space="preserve"> : 172.21.11.57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10.183.204.129)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279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관리용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en7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50.50.50.2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11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GPFS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en13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(ent4)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(ent8)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80.80.80.1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DBMS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Server #1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서비스용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en12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(ent0)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(ent2)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172.21.11.52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10.183.204.122)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172.21.11.53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10.183.204.127)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RAC SCAN_VIP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172.21.11.56</w:t>
            </w: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left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관리용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en7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50.50.50.3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left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GPFS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en13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(ent4)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(ent8)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90.90.90.1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left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RAC(Private)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en14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(ent5)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(ent9)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100.100.100.1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 w:val="restart"/>
            <w:shd w:val="clear" w:color="auto" w:fill="D9D9D9"/>
            <w:vAlign w:val="center"/>
          </w:tcPr>
          <w:p w:rsidR="0064539D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통합서버 </w:t>
            </w:r>
          </w:p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/>
                <w:b/>
                <w:noProof/>
              </w:rPr>
              <w:t>#2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WEB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Server #2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서비스용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en12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(ent4)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(ent8)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172.21.12.32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10.183.204.125)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L4_VIP</w:t>
            </w: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 xml:space="preserve"> : 172.21.12.33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10.183.204.126)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left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관리용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en7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60.60.60.1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W</w:t>
            </w: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AS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Server #2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서비스용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en12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(ent0)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(ent2)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172.21.11.51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10.183.204.121)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L4_VIP</w:t>
            </w: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 xml:space="preserve"> : 172.21.11.57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10.183.204.129)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left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관리용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en7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60.60.60.2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left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GPFS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en13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(ent4)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(ent8)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80.80.80.2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DBMS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Server #2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서비스용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en12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(ent0)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(ent2)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172.21.11.54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10.183.204.123)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172.21.11.55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(NAT 10.183.204.128)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RAC SCAN_VIP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172.21.11.56</w:t>
            </w: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left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관리용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 w:hint="eastAsia"/>
                <w:b w:val="0"/>
                <w:sz w:val="16"/>
                <w:szCs w:val="16"/>
              </w:rPr>
              <w:t>en7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60.60.60.3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left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GPFS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en13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(ent4)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(ent8)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90.90.90.2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  <w:tr w:rsidR="0064539D" w:rsidRPr="00466CEA" w:rsidTr="003911BF">
        <w:trPr>
          <w:trHeight w:val="404"/>
          <w:jc w:val="center"/>
        </w:trPr>
        <w:tc>
          <w:tcPr>
            <w:tcW w:w="1166" w:type="dxa"/>
            <w:vMerge/>
            <w:shd w:val="clear" w:color="auto" w:fill="D9D9D9"/>
            <w:vAlign w:val="center"/>
          </w:tcPr>
          <w:p w:rsidR="0064539D" w:rsidRPr="00466CEA" w:rsidRDefault="0064539D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left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RAC(Private)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en14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(ent5)</w:t>
            </w:r>
          </w:p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(ent9)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  <w:r w:rsidRPr="00DF408E">
              <w:rPr>
                <w:rFonts w:asciiTheme="majorHAnsi" w:eastAsiaTheme="majorHAnsi" w:hAnsiTheme="majorHAnsi"/>
                <w:b w:val="0"/>
                <w:sz w:val="16"/>
                <w:szCs w:val="16"/>
              </w:rPr>
              <w:t>100.100.100.2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b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64539D" w:rsidRPr="00DF408E" w:rsidRDefault="0064539D" w:rsidP="0064539D">
            <w:pPr>
              <w:pStyle w:val="a5"/>
              <w:spacing w:line="220" w:lineRule="exac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</w:p>
        </w:tc>
      </w:tr>
    </w:tbl>
    <w:p w:rsidR="002A6B72" w:rsidRPr="00A469A7" w:rsidRDefault="002A6B72" w:rsidP="002A6B72">
      <w:pPr>
        <w:pStyle w:val="2"/>
      </w:pPr>
      <w:bookmarkStart w:id="27" w:name="_Toc30414539"/>
      <w:r>
        <w:rPr>
          <w:rFonts w:hint="eastAsia"/>
        </w:rPr>
        <w:lastRenderedPageBreak/>
        <w:t>소프트웨어 구성</w:t>
      </w:r>
      <w:bookmarkEnd w:id="27"/>
    </w:p>
    <w:p w:rsidR="002A6B72" w:rsidRDefault="005C4251" w:rsidP="002A6B72">
      <w:pPr>
        <w:pStyle w:val="30"/>
        <w:rPr>
          <w:szCs w:val="20"/>
        </w:rPr>
      </w:pPr>
      <w:bookmarkStart w:id="28" w:name="_Toc30414540"/>
      <w:r>
        <w:rPr>
          <w:rFonts w:hint="eastAsia"/>
          <w:szCs w:val="20"/>
        </w:rPr>
        <w:t>WebTier 구성</w:t>
      </w:r>
      <w:bookmarkEnd w:id="28"/>
    </w:p>
    <w:p w:rsidR="005C4251" w:rsidRPr="0054071F" w:rsidRDefault="00A14AC8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환경설정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14AC8" w:rsidRPr="00466CEA" w:rsidTr="00A14AC8">
        <w:trPr>
          <w:jc w:val="center"/>
        </w:trPr>
        <w:tc>
          <w:tcPr>
            <w:tcW w:w="9570" w:type="dxa"/>
            <w:shd w:val="clear" w:color="auto" w:fill="BFBFBF"/>
          </w:tcPr>
          <w:p w:rsidR="00A14AC8" w:rsidRPr="00466CEA" w:rsidRDefault="00A14AC8" w:rsidP="005C47B7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/home/webtier/.profile</w:t>
            </w:r>
          </w:p>
        </w:tc>
      </w:tr>
      <w:tr w:rsidR="00A14AC8" w:rsidRPr="00466CEA" w:rsidTr="00A14AC8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PATH=/usr/bin:/etc:/usr/sbin:/usr/ucb:$HOME/bin:/usr/bin/X11:/sbin:.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export PATH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if [ -s "$MAIL" ]           # This is at Shell startup.  In normal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then echo "$MAILMSG"        # operation, the Shell checks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fi                          # periodically.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export JAVA_HOME=/usr/java8_64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export PATH=$PATH:$JAVA_HOME/bin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export ORACLE_HOME=/usr/webtier/webtier12c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export DOMAIN_HOME=/usr/webtier/webtier12c/user_projects/domains/base_domain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alias domain='cd $DOMAIN_HOME'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alias oracle='cd $ORACLE_HOME'</w:t>
            </w:r>
          </w:p>
          <w:p w:rsidR="00A14AC8" w:rsidRPr="00A14AC8" w:rsidRDefault="00A14AC8" w:rsidP="00A14AC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alias webbin='cd /usr/webtier/script'</w:t>
            </w:r>
          </w:p>
          <w:p w:rsidR="00A14AC8" w:rsidRPr="00681E4E" w:rsidRDefault="00A14AC8" w:rsidP="00A14AC8">
            <w:pPr>
              <w:jc w:val="left"/>
              <w:rPr>
                <w:rFonts w:ascii="맑은 고딕" w:hAnsi="맑은 고딕"/>
              </w:rPr>
            </w:pPr>
            <w:r w:rsidRPr="00A14AC8">
              <w:rPr>
                <w:rFonts w:ascii="맑은 고딕" w:hAnsi="맑은 고딕"/>
                <w:sz w:val="16"/>
                <w:szCs w:val="16"/>
              </w:rPr>
              <w:t>alias wasconf='cd /usr/webtier/webtier12c/user_projects/domains/base_domain/config/fmwconfig/components/OHS/ohs1'</w:t>
            </w:r>
          </w:p>
        </w:tc>
      </w:tr>
    </w:tbl>
    <w:p w:rsidR="005C4251" w:rsidRPr="005C4251" w:rsidRDefault="005C4251" w:rsidP="005C4251"/>
    <w:p w:rsidR="002B17E6" w:rsidRPr="0054071F" w:rsidRDefault="002B17E6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설치경로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4"/>
        <w:gridCol w:w="5450"/>
      </w:tblGrid>
      <w:tr w:rsidR="002B17E6" w:rsidRPr="00466CEA" w:rsidTr="00A14AC8">
        <w:trPr>
          <w:jc w:val="center"/>
        </w:trPr>
        <w:tc>
          <w:tcPr>
            <w:tcW w:w="3936" w:type="dxa"/>
            <w:shd w:val="clear" w:color="auto" w:fill="BFBFBF"/>
          </w:tcPr>
          <w:p w:rsidR="002B17E6" w:rsidRPr="00466CEA" w:rsidRDefault="002B17E6" w:rsidP="00A14AC8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디렉토리 </w:t>
            </w:r>
          </w:p>
        </w:tc>
        <w:tc>
          <w:tcPr>
            <w:tcW w:w="5634" w:type="dxa"/>
            <w:shd w:val="clear" w:color="auto" w:fill="BFBFBF"/>
          </w:tcPr>
          <w:p w:rsidR="002B17E6" w:rsidRPr="00466CEA" w:rsidRDefault="002B17E6" w:rsidP="00A14AC8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2B17E6" w:rsidRPr="00466CEA" w:rsidTr="00A14AC8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2B17E6" w:rsidRPr="00C05B98" w:rsidRDefault="002B17E6" w:rsidP="00A14AC8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/usr/webtier/webtier12c/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B17E6" w:rsidRPr="00C05B98" w:rsidRDefault="002B17E6" w:rsidP="00A14AC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Webtier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 xml:space="preserve">의 </w:t>
            </w:r>
            <w:r w:rsidR="00A14AC8" w:rsidRPr="00C05B98">
              <w:rPr>
                <w:rFonts w:ascii="맑은 고딕" w:hAnsi="맑은 고딕" w:hint="eastAsia"/>
                <w:sz w:val="18"/>
                <w:szCs w:val="18"/>
              </w:rPr>
              <w:t>설치 홈 디렉토리</w:t>
            </w:r>
          </w:p>
        </w:tc>
      </w:tr>
      <w:tr w:rsidR="00A14AC8" w:rsidRPr="00466CEA" w:rsidTr="00FF45C2">
        <w:trPr>
          <w:trHeight w:val="234"/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A14AC8" w:rsidRPr="00C05B98" w:rsidRDefault="00A14AC8" w:rsidP="00A14AC8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$DOMAIN_HOME/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bin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A14AC8" w:rsidRPr="00C05B98" w:rsidRDefault="00A14AC8" w:rsidP="00A14AC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Webtier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의 운영 관련 쉘 스크립트, 변수에 따라 수정 가능</w:t>
            </w:r>
          </w:p>
        </w:tc>
      </w:tr>
      <w:tr w:rsidR="00A14AC8" w:rsidRPr="00466CEA" w:rsidTr="00FF45C2">
        <w:trPr>
          <w:trHeight w:val="295"/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A14AC8" w:rsidRPr="00C05B98" w:rsidRDefault="00A14AC8" w:rsidP="00A14AC8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$DOMAIN_HOME/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config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A14AC8" w:rsidRPr="00C05B98" w:rsidRDefault="00A14AC8" w:rsidP="00FF45C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W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ebtier의 설정 디렉토리</w:t>
            </w:r>
          </w:p>
        </w:tc>
      </w:tr>
      <w:tr w:rsidR="00A14AC8" w:rsidRPr="00466CEA" w:rsidTr="00A14AC8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A14AC8" w:rsidRPr="00C05B98" w:rsidRDefault="00A14AC8" w:rsidP="00A14AC8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$DOMAIN_HOME/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servers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A14AC8" w:rsidRPr="00C05B98" w:rsidRDefault="00A14AC8" w:rsidP="00FF45C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 xml:space="preserve">Component 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별 log</w:t>
            </w:r>
            <w:r w:rsidRPr="00C05B98"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디렉토리</w:t>
            </w:r>
          </w:p>
        </w:tc>
      </w:tr>
      <w:tr w:rsidR="00FF45C2" w:rsidRPr="00466CEA" w:rsidTr="00A14AC8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FF45C2" w:rsidRPr="00C05B98" w:rsidRDefault="00FF45C2" w:rsidP="00FF45C2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$ORACLE_HOME/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ohs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FF45C2" w:rsidRPr="00C05B98" w:rsidRDefault="00FF45C2" w:rsidP="00FF45C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O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hs</w:t>
            </w:r>
            <w:r w:rsidRPr="00C05B98"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바이너리 디렉토리</w:t>
            </w:r>
          </w:p>
        </w:tc>
      </w:tr>
      <w:tr w:rsidR="00FF45C2" w:rsidRPr="00466CEA" w:rsidTr="00A14AC8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FF45C2" w:rsidRPr="00C05B98" w:rsidRDefault="00FF45C2" w:rsidP="00FF45C2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$ORACLE_HOME/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OPatch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FF45C2" w:rsidRPr="00C05B98" w:rsidRDefault="00FF45C2" w:rsidP="00FF45C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 xml:space="preserve">OPacth 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툴이 있는 디렉토리</w:t>
            </w:r>
          </w:p>
        </w:tc>
      </w:tr>
      <w:tr w:rsidR="00FF45C2" w:rsidRPr="00466CEA" w:rsidTr="00A14AC8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FF45C2" w:rsidRPr="00C05B98" w:rsidRDefault="00FF45C2" w:rsidP="00FF45C2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$ORACLE_HOME/oracle_common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FF45C2" w:rsidRPr="00C05B98" w:rsidRDefault="00FF45C2" w:rsidP="00FF45C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 w:hint="eastAsia"/>
                <w:sz w:val="18"/>
                <w:szCs w:val="18"/>
              </w:rPr>
              <w:t>바이너리와 라이브러리가 들어있는 디렉토리</w:t>
            </w:r>
          </w:p>
        </w:tc>
      </w:tr>
      <w:tr w:rsidR="00FF45C2" w:rsidRPr="00466CEA" w:rsidTr="00A14AC8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FF45C2" w:rsidRPr="00C05B98" w:rsidRDefault="00FF45C2" w:rsidP="00FF45C2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/usr/webtier/script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FF45C2" w:rsidRPr="00C05B98" w:rsidRDefault="00FF45C2" w:rsidP="00FF45C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Webtier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의 기동 및 중지 스크립트 디렉토리</w:t>
            </w:r>
          </w:p>
        </w:tc>
      </w:tr>
    </w:tbl>
    <w:p w:rsidR="002B17E6" w:rsidRPr="005C4251" w:rsidRDefault="002B17E6" w:rsidP="002B17E6"/>
    <w:p w:rsidR="005C47B7" w:rsidRDefault="005C47B7">
      <w:pPr>
        <w:adjustRightInd/>
        <w:spacing w:line="240" w:lineRule="auto"/>
        <w:jc w:val="left"/>
        <w:textAlignment w:val="auto"/>
      </w:pPr>
      <w:r>
        <w:br w:type="page"/>
      </w:r>
    </w:p>
    <w:p w:rsidR="005C47B7" w:rsidRPr="0054071F" w:rsidRDefault="005C47B7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lastRenderedPageBreak/>
        <w:t>구성내역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5C47B7" w:rsidRPr="00466CEA" w:rsidTr="00722E9C">
        <w:trPr>
          <w:jc w:val="center"/>
        </w:trPr>
        <w:tc>
          <w:tcPr>
            <w:tcW w:w="9570" w:type="dxa"/>
            <w:shd w:val="clear" w:color="auto" w:fill="BFBFBF"/>
          </w:tcPr>
          <w:p w:rsidR="005C47B7" w:rsidRPr="00466CEA" w:rsidRDefault="005C47B7" w:rsidP="005C47B7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5C47B7">
              <w:rPr>
                <w:rFonts w:ascii="맑은 고딕" w:hAnsi="맑은 고딕"/>
                <w:b/>
                <w:noProof/>
              </w:rPr>
              <w:t>/usr/webtier/webtier12c/user_projects/domains/base_domain/config/fmwconfig/components/OHS/ohs1/mod_wl_ohs.conf</w:t>
            </w:r>
          </w:p>
        </w:tc>
      </w:tr>
      <w:tr w:rsidR="005C47B7" w:rsidRPr="00466CEA" w:rsidTr="00722E9C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NOTE : This is a template to configure mod_weblogic.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LoadModule weblogic_module   "${PRODUCT_HOME}/modules/mod_wl_ohs.so"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This empty block is needed to save mod_wl related configuration from EM to this file when changes are made at the Base Virtual Host Level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#&lt;IfModule weblogic_module&gt;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     WebLogicHost &lt;WEBLOGIC_HOST&gt;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     WebLogicPort &lt;WEBLOGIC_PORT&gt;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     MatchExpression *.jsp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#&lt;/IfModule&gt;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&lt;Location /weblogic&gt;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     SetHandler weblogic-handler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     PathTrim /weblogic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     ErrorPage  http:/WEBLOGIC_HOME:WEBLOGIC_PORT/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4901668B" wp14:editId="55C7C51A">
                      <wp:simplePos x="0" y="0"/>
                      <wp:positionH relativeFrom="column">
                        <wp:posOffset>3108325</wp:posOffset>
                      </wp:positionH>
                      <wp:positionV relativeFrom="paragraph">
                        <wp:posOffset>13970</wp:posOffset>
                      </wp:positionV>
                      <wp:extent cx="1270000" cy="489585"/>
                      <wp:effectExtent l="57150" t="0" r="25400" b="577215"/>
                      <wp:wrapNone/>
                      <wp:docPr id="2601" name="모서리가 둥근 사각형 설명선 2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0" cy="489585"/>
                              </a:xfrm>
                              <a:prstGeom prst="wedgeRoundRectCallout">
                                <a:avLst>
                                  <a:gd name="adj1" fmla="val -52084"/>
                                  <a:gd name="adj2" fmla="val 153852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Pr="00BD4E0D" w:rsidRDefault="00FF5283" w:rsidP="005C47B7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WebLogic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Cluster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정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및 포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트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01668B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모서리가 둥근 사각형 설명선 2601" o:spid="_x0000_s1027" type="#_x0000_t62" style="position:absolute;margin-left:244.75pt;margin-top:1.1pt;width:100pt;height:38.5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" adj="-450,44032" filled="f" strokecolor="black [3213]" strokeweight="1pt">
                      <v:textbox>
                        <w:txbxContent>
                          <w:p w:rsidR="00FF5283" w:rsidRPr="00BD4E0D" w:rsidRDefault="00FF5283" w:rsidP="005C47B7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WebLogic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Cluster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정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및 포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트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47B7">
              <w:rPr>
                <w:rFonts w:ascii="맑은 고딕" w:hAnsi="맑은 고딕"/>
                <w:sz w:val="16"/>
                <w:szCs w:val="16"/>
              </w:rPr>
              <w:t>#  &lt;/Location&gt;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6BE151C8" wp14:editId="3E0B4F9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217170</wp:posOffset>
                      </wp:positionV>
                      <wp:extent cx="2999105" cy="1111885"/>
                      <wp:effectExtent l="0" t="0" r="10795" b="12065"/>
                      <wp:wrapNone/>
                      <wp:docPr id="2600" name="직사각형 2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9105" cy="1111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B48F1" id="직사각형 2600" o:spid="_x0000_s1026" style="position:absolute;left:0;text-align:left;margin-left:-.05pt;margin-top:17.1pt;width:236.15pt;height:87.5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" filled="f" strokecolor="red" strokeweight="1pt"/>
                  </w:pict>
                </mc:Fallback>
              </mc:AlternateConten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&lt;IfModule weblogic_module&gt;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 xml:space="preserve">        SetHandler weblogic-handler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 xml:space="preserve">        WebLogicCluster 172.21.11.51:7003,172.21.11.50:7003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 xml:space="preserve">        MatchExpression *</w:t>
            </w:r>
          </w:p>
          <w:p w:rsidR="005C47B7" w:rsidRPr="00681E4E" w:rsidRDefault="005C47B7" w:rsidP="005C47B7">
            <w:pPr>
              <w:jc w:val="left"/>
              <w:rPr>
                <w:rFonts w:ascii="맑은 고딕" w:hAnsi="맑은 고딕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&lt;/IfModule&gt;</w:t>
            </w:r>
          </w:p>
        </w:tc>
      </w:tr>
    </w:tbl>
    <w:p w:rsidR="005C4251" w:rsidRPr="005C47B7" w:rsidRDefault="005C4251" w:rsidP="005C425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5C47B7" w:rsidRPr="00466CEA" w:rsidTr="00722E9C">
        <w:trPr>
          <w:jc w:val="center"/>
        </w:trPr>
        <w:tc>
          <w:tcPr>
            <w:tcW w:w="9570" w:type="dxa"/>
            <w:shd w:val="clear" w:color="auto" w:fill="BFBFBF"/>
          </w:tcPr>
          <w:p w:rsidR="005C47B7" w:rsidRPr="00466CEA" w:rsidRDefault="005C47B7" w:rsidP="00722E9C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5C47B7">
              <w:rPr>
                <w:rFonts w:ascii="맑은 고딕" w:hAnsi="맑은 고딕"/>
                <w:b/>
                <w:noProof/>
              </w:rPr>
              <w:t>/usr/webtier/webtier12c/user_projects/domains/base_domain/config/fmwconfig/components/OHS/ohs1/httpd.conf</w:t>
            </w:r>
            <w:r w:rsidR="003A2D7A">
              <w:rPr>
                <w:rFonts w:ascii="맑은 고딕" w:hAnsi="맑은 고딕"/>
                <w:b/>
                <w:noProof/>
              </w:rPr>
              <w:t xml:space="preserve"> (</w:t>
            </w:r>
            <w:r w:rsidR="003A2D7A">
              <w:rPr>
                <w:rFonts w:ascii="맑은 고딕" w:hAnsi="맑은 고딕" w:hint="eastAsia"/>
                <w:b/>
                <w:noProof/>
              </w:rPr>
              <w:t xml:space="preserve">설정내용은 </w:t>
            </w:r>
            <w:r w:rsidR="003A2D7A">
              <w:rPr>
                <w:rFonts w:ascii="맑은 고딕" w:hAnsi="맑은 고딕"/>
                <w:b/>
                <w:noProof/>
              </w:rPr>
              <w:t>Apache</w:t>
            </w:r>
            <w:r w:rsidR="003A2D7A">
              <w:rPr>
                <w:rFonts w:ascii="맑은 고딕" w:hAnsi="맑은 고딕" w:hint="eastAsia"/>
                <w:b/>
                <w:noProof/>
              </w:rPr>
              <w:t xml:space="preserve">의 </w:t>
            </w:r>
            <w:r w:rsidR="003A2D7A">
              <w:rPr>
                <w:rFonts w:ascii="맑은 고딕" w:hAnsi="맑은 고딕"/>
                <w:b/>
                <w:noProof/>
              </w:rPr>
              <w:t xml:space="preserve">httpd.conf </w:t>
            </w:r>
            <w:r w:rsidR="003A2D7A">
              <w:rPr>
                <w:rFonts w:ascii="맑은 고딕" w:hAnsi="맑은 고딕" w:hint="eastAsia"/>
                <w:b/>
                <w:noProof/>
              </w:rPr>
              <w:t>파일과 거의 동일함)</w:t>
            </w:r>
          </w:p>
        </w:tc>
      </w:tr>
      <w:tr w:rsidR="005C47B7" w:rsidRPr="00466CEA" w:rsidTr="00722E9C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ServerRoot "${ORACLE_INSTANCE}/config/fmwconfig/components/${COMPONENT_TYPE}/instances/${COMPONENT_NAME}"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DefaultRuntimeDir controls the location of shared memory, lock files, etc.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DefaultRuntimeDir "${ORACLE_INSTANCE}/servers/${COMPONENT_NAME}/logs"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Listen: Allows you to bind Apache to specific IP addresses and/or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ports, instead of the default. See also the &lt;VirtualHost&gt;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directive.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lastRenderedPageBreak/>
              <w:t>#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Change this to Listen on specific IP addresses as shown below to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prevent Apache from glomming onto all bound IP addresses.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Listen 12.34.56.78:80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The Listen directive below has a comment preceding it that is used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by tooling which updates the configuration.  Do not delete the comment.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#[Listen] OHS_LISTEN_PORT</w:t>
            </w:r>
          </w:p>
          <w:p w:rsidR="005C47B7" w:rsidRPr="005C47B7" w:rsidRDefault="003A2D7A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52F9C127" wp14:editId="5273D8D2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36830</wp:posOffset>
                      </wp:positionV>
                      <wp:extent cx="497205" cy="160655"/>
                      <wp:effectExtent l="0" t="0" r="17145" b="10795"/>
                      <wp:wrapNone/>
                      <wp:docPr id="2604" name="직사각형 26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" cy="160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69AFF" id="직사각형 2604" o:spid="_x0000_s1026" style="position:absolute;left:0;text-align:left;margin-left:-2.9pt;margin-top:2.9pt;width:39.15pt;height:12.6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" filled="f" strokecolor="red" strokeweight="1pt"/>
                  </w:pict>
                </mc:Fallback>
              </mc:AlternateContent>
            </w:r>
            <w:r w:rsidR="005C47B7"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151E075" wp14:editId="7D1CBF1E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175895</wp:posOffset>
                      </wp:positionV>
                      <wp:extent cx="1191260" cy="416560"/>
                      <wp:effectExtent l="342900" t="76200" r="27940" b="21590"/>
                      <wp:wrapNone/>
                      <wp:docPr id="2605" name="모서리가 둥근 사각형 설명선 2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741018" y="2735885"/>
                                <a:ext cx="1191260" cy="416560"/>
                              </a:xfrm>
                              <a:prstGeom prst="wedgeRoundRectCallout">
                                <a:avLst>
                                  <a:gd name="adj1" fmla="val -74792"/>
                                  <a:gd name="adj2" fmla="val -59409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Pr="00BD4E0D" w:rsidRDefault="00FF5283" w:rsidP="005C47B7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Webtier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포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트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1E075" id="모서리가 둥근 사각형 설명선 2605" o:spid="_x0000_s1028" type="#_x0000_t62" style="position:absolute;margin-left:66.2pt;margin-top:13.85pt;width:93.8pt;height:32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" adj="-5355,-2032" filled="f" strokecolor="black [3213]" strokeweight="1pt">
                      <v:textbox>
                        <w:txbxContent>
                          <w:p w:rsidR="00FF5283" w:rsidRPr="00BD4E0D" w:rsidRDefault="00FF5283" w:rsidP="005C47B7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Webtier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포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트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47B7" w:rsidRPr="005C47B7">
              <w:rPr>
                <w:rFonts w:ascii="맑은 고딕" w:hAnsi="맑은 고딕"/>
                <w:sz w:val="16"/>
                <w:szCs w:val="16"/>
              </w:rPr>
              <w:t>Listen 80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 Dynamic Shared Object (DSO) Support</w:t>
            </w:r>
          </w:p>
          <w:p w:rsidR="005C47B7" w:rsidRPr="005C47B7" w:rsidRDefault="005C47B7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5C47B7">
              <w:rPr>
                <w:rFonts w:ascii="맑은 고딕" w:hAnsi="맑은 고딕"/>
                <w:sz w:val="16"/>
                <w:szCs w:val="16"/>
              </w:rPr>
              <w:t>#</w:t>
            </w:r>
          </w:p>
          <w:p w:rsidR="003A2D7A" w:rsidRDefault="003A2D7A" w:rsidP="005C47B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</w:t>
            </w:r>
            <w:r w:rsidR="00CE7D11">
              <w:rPr>
                <w:rFonts w:ascii="맑은 고딕" w:hAnsi="맑은 고딕"/>
                <w:sz w:val="16"/>
                <w:szCs w:val="16"/>
              </w:rPr>
              <w:t xml:space="preserve">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&lt;IfModule mpm_worker_module&gt;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2DCE133" wp14:editId="7EB852BE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192405</wp:posOffset>
                      </wp:positionV>
                      <wp:extent cx="1179195" cy="424180"/>
                      <wp:effectExtent l="590550" t="0" r="20955" b="147320"/>
                      <wp:wrapNone/>
                      <wp:docPr id="2606" name="모서리가 둥근 사각형 설명선 26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9195" cy="424180"/>
                              </a:xfrm>
                              <a:prstGeom prst="wedgeRoundRectCallout">
                                <a:avLst>
                                  <a:gd name="adj1" fmla="val -95860"/>
                                  <a:gd name="adj2" fmla="val 74662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Pr="00BD4E0D" w:rsidRDefault="00FF5283" w:rsidP="003A2D7A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Webtier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모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듈설정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CE133" id="모서리가 둥근 사각형 설명선 2606" o:spid="_x0000_s1029" type="#_x0000_t62" style="position:absolute;margin-left:195.25pt;margin-top:15.15pt;width:92.85pt;height:33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" adj="-9906,26927" filled="f" strokecolor="black [3213]" strokeweight="1pt">
                      <v:textbox>
                        <w:txbxContent>
                          <w:p w:rsidR="00FF5283" w:rsidRPr="00BD4E0D" w:rsidRDefault="00FF5283" w:rsidP="003A2D7A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Webtier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모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듈설정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2D7A">
              <w:rPr>
                <w:rFonts w:ascii="맑은 고딕" w:hAnsi="맑은 고딕"/>
                <w:sz w:val="16"/>
                <w:szCs w:val="16"/>
              </w:rPr>
              <w:t xml:space="preserve">    StartServers              3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MinSpareThreads          75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MaxSpareThreads         250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ThreadsPerChild          25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MaxRequestWorkers       400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MaxConnectionsPerChild    0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Mutex fcntl:${ORACLE_INSTANCE}/servers/${COMPONENT_NAME}/logs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&lt;/IfModule&gt;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event MPM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StartServers: initial number of server processes to start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MinSpareThreads: minimum number of worker threads which are kept spare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MaxSpareThreads: maximum number of worker threads which are kept spare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ThreadsPerChild: constant number of worker threads in each server process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MaxRequestWorkers: maximum number of worker threads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MaxConnectionsPerChild: maximum number of connections a server process serves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                        before terminating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Specify "ServerLimit nnn" before MaxRequestWorkers if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  MaxRequestWorkers/ThreadsPerChild &gt; 16.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# Specify "ThreadLimit nnn" before MaxRequestWorkers if ThreadsPerChild &gt; 64.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&lt;IfModule mpm_event_module&gt;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StartServers               3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MinSpareThreads           75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MaxSpareThreads          250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ThreadsPerChild           25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lastRenderedPageBreak/>
              <w:t xml:space="preserve">    MaxRequestWorkers        400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MaxConnectionsPerChild     0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AsyncRequestWorkerFactor   2</w:t>
            </w:r>
          </w:p>
          <w:p w:rsidR="003A2D7A" w:rsidRP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 xml:space="preserve">    Mutex fcntl:${ORACLE_INSTANCE}/servers/${COMPONENT_NAME}/logs</w:t>
            </w:r>
          </w:p>
          <w:p w:rsidR="003A2D7A" w:rsidRDefault="003A2D7A" w:rsidP="003A2D7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3A2D7A">
              <w:rPr>
                <w:rFonts w:ascii="맑은 고딕" w:hAnsi="맑은 고딕"/>
                <w:sz w:val="16"/>
                <w:szCs w:val="16"/>
              </w:rPr>
              <w:t>&lt;/IfModule&gt;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 w:hint="eastAsia"/>
                <w:sz w:val="16"/>
                <w:szCs w:val="16"/>
              </w:rPr>
              <w:t>==============================</w:t>
            </w: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 xml:space="preserve">    </w:t>
            </w:r>
            <w:r w:rsidRPr="003A2D7A">
              <w:rPr>
                <w:rFonts w:asciiTheme="majorHAnsi" w:eastAsiaTheme="majorHAnsi" w:hAnsiTheme="majorHAnsi" w:hint="eastAsia"/>
                <w:sz w:val="16"/>
                <w:szCs w:val="16"/>
              </w:rPr>
              <w:t xml:space="preserve">생략 </w:t>
            </w: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="00CE7D11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3A2D7A">
              <w:rPr>
                <w:rFonts w:asciiTheme="majorHAnsi" w:eastAsiaTheme="majorHAnsi" w:hAnsiTheme="majorHAnsi" w:hint="eastAsia"/>
                <w:sz w:val="16"/>
                <w:szCs w:val="16"/>
              </w:rPr>
              <w:t>===============</w:t>
            </w: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===================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The default setting is the following: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RequestReadTimeout header=20-40,MinRate=500 body=20,MinRate=500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This means to wait for the headers for up to 20 seconds.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Then increase this time limit one second at a time as long as data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for the request header arrives at a rate of 500 bytes/sec or higher,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but not above 40 seconds.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Then wait for the request body the same way but with no upper time limit.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The following settings have been shown to be more effective.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 xml:space="preserve">  RequestReadTimeout header=5-40,MinRate=500 body=10,MinRate=500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Adjust the settings depending on expected traffic patterns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&lt;/IfModule&gt;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The following directives modify normal HTTP response behavior to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handle known problems with browser implementations.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BrowserMatch "Mozilla/2" nokeepalive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BrowserMatch "MSIE 4\.0b2;" nokeepalive downgrade-1.0 force-response-1.0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BrowserMatch "RealPlayer 4\.0" force-response-1.0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BrowserMatch "Java/1\.0" force-response-1.0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BrowserMatch "JDK/1\.0" force-response-1.0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Include the configuration files needed for mod_weblogic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04B2E7A" wp14:editId="5F429DB7">
                      <wp:simplePos x="0" y="0"/>
                      <wp:positionH relativeFrom="column">
                        <wp:posOffset>1733550</wp:posOffset>
                      </wp:positionH>
                      <wp:positionV relativeFrom="paragraph">
                        <wp:posOffset>26035</wp:posOffset>
                      </wp:positionV>
                      <wp:extent cx="1270000" cy="474980"/>
                      <wp:effectExtent l="495300" t="0" r="25400" b="20320"/>
                      <wp:wrapNone/>
                      <wp:docPr id="2607" name="모서리가 둥근 사각형 설명선 26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0" cy="474980"/>
                              </a:xfrm>
                              <a:prstGeom prst="wedgeRoundRectCallout">
                                <a:avLst>
                                  <a:gd name="adj1" fmla="val -84916"/>
                                  <a:gd name="adj2" fmla="val 4761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Pr="00BD4E0D" w:rsidRDefault="00FF5283" w:rsidP="003A2D7A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Webtier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연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동파일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B2E7A" id="모서리가 둥근 사각형 설명선 2607" o:spid="_x0000_s1030" type="#_x0000_t62" style="position:absolute;margin-left:136.5pt;margin-top:2.05pt;width:100pt;height:37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" adj="-7542,11828" filled="f" strokecolor="black [3213]" strokeweight="1pt">
                      <v:textbox>
                        <w:txbxContent>
                          <w:p w:rsidR="00FF5283" w:rsidRPr="00BD4E0D" w:rsidRDefault="00FF5283" w:rsidP="003A2D7A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Webtier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연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동파일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include "mod_wl_ohs.conf"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Include the SSL definitions and Virtual Host container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include "ssl.conf"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# Include the admin virtual host (Proxy Virtual Host) related configuration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include "admin.conf"</w:t>
            </w:r>
          </w:p>
          <w:p w:rsidR="003A2D7A" w:rsidRPr="003A2D7A" w:rsidRDefault="003A2D7A" w:rsidP="003A2D7A">
            <w:pPr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3A2D7A" w:rsidRPr="00681E4E" w:rsidRDefault="003A2D7A" w:rsidP="003A2D7A">
            <w:pPr>
              <w:jc w:val="left"/>
              <w:rPr>
                <w:rFonts w:ascii="맑은 고딕" w:hAnsi="맑은 고딕"/>
              </w:rPr>
            </w:pPr>
            <w:r w:rsidRPr="003A2D7A">
              <w:rPr>
                <w:rFonts w:asciiTheme="majorHAnsi" w:eastAsiaTheme="majorHAnsi" w:hAnsiTheme="majorHAnsi"/>
                <w:sz w:val="16"/>
                <w:szCs w:val="16"/>
              </w:rPr>
              <w:t>IncludeOptional "moduleconf/*.conf"</w:t>
            </w:r>
          </w:p>
        </w:tc>
      </w:tr>
    </w:tbl>
    <w:p w:rsidR="005C47B7" w:rsidRDefault="005C47B7" w:rsidP="005C4251"/>
    <w:p w:rsidR="003E7AA9" w:rsidRPr="0054071F" w:rsidRDefault="003E7AA9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19A95372" wp14:editId="0FF2F5BD">
            <wp:simplePos x="0" y="0"/>
            <wp:positionH relativeFrom="column">
              <wp:align>left</wp:align>
            </wp:positionH>
            <wp:positionV relativeFrom="line">
              <wp:posOffset>246380</wp:posOffset>
            </wp:positionV>
            <wp:extent cx="5127625" cy="3345180"/>
            <wp:effectExtent l="0" t="0" r="0" b="7620"/>
            <wp:wrapTopAndBottom/>
            <wp:docPr id="2608" name="그림 2608" descr="EMB000006cc01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89312496" descr="EMB000006cc012c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334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이중화 구성도</w:t>
      </w:r>
    </w:p>
    <w:p w:rsidR="00C63050" w:rsidRDefault="00C63050" w:rsidP="00C63050">
      <w:pPr>
        <w:pStyle w:val="af6"/>
        <w:jc w:val="center"/>
        <w:rPr>
          <w:rFonts w:ascii="맑은 고딕" w:hAnsi="맑은 고딕"/>
          <w:noProof/>
        </w:rPr>
      </w:pPr>
      <w:r w:rsidRPr="00466CEA">
        <w:rPr>
          <w:rFonts w:ascii="맑은 고딕" w:hAnsi="맑은 고딕" w:hint="eastAsia"/>
          <w:noProof/>
        </w:rPr>
        <w:t xml:space="preserve">[그림 </w:t>
      </w:r>
      <w:r>
        <w:rPr>
          <w:rFonts w:ascii="맑은 고딕" w:hAnsi="맑은 고딕"/>
          <w:noProof/>
        </w:rPr>
        <w:t>3</w:t>
      </w:r>
      <w:r w:rsidRPr="00466CEA">
        <w:rPr>
          <w:rFonts w:ascii="맑은 고딕" w:hAnsi="맑은 고딕" w:hint="eastAsia"/>
          <w:noProof/>
        </w:rPr>
        <w:noBreakHyphen/>
      </w:r>
      <w:r>
        <w:rPr>
          <w:rFonts w:ascii="맑은 고딕" w:hAnsi="맑은 고딕"/>
          <w:noProof/>
        </w:rPr>
        <w:t>3-1-4</w:t>
      </w:r>
      <w:r w:rsidRPr="00466CEA">
        <w:rPr>
          <w:rFonts w:ascii="맑은 고딕" w:hAnsi="맑은 고딕" w:hint="eastAsia"/>
          <w:noProof/>
        </w:rPr>
        <w:t xml:space="preserve">] </w:t>
      </w:r>
      <w:r>
        <w:rPr>
          <w:rFonts w:ascii="맑은 고딕" w:hAnsi="맑은 고딕"/>
          <w:noProof/>
        </w:rPr>
        <w:t xml:space="preserve">WEB(WebTier) </w:t>
      </w:r>
      <w:r>
        <w:rPr>
          <w:rFonts w:ascii="맑은 고딕" w:hAnsi="맑은 고딕" w:hint="eastAsia"/>
          <w:noProof/>
        </w:rPr>
        <w:t>이중화</w:t>
      </w:r>
      <w:r>
        <w:rPr>
          <w:rFonts w:ascii="맑은 고딕" w:hAnsi="맑은 고딕"/>
          <w:noProof/>
        </w:rPr>
        <w:t xml:space="preserve"> </w:t>
      </w:r>
      <w:r>
        <w:rPr>
          <w:rFonts w:ascii="맑은 고딕" w:hAnsi="맑은 고딕" w:hint="eastAsia"/>
          <w:noProof/>
        </w:rPr>
        <w:t>구성도</w:t>
      </w:r>
    </w:p>
    <w:p w:rsidR="005C47B7" w:rsidRPr="003E7AA9" w:rsidRDefault="00C63050" w:rsidP="005C4251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 xml:space="preserve">- </w:t>
      </w:r>
      <w:r w:rsidR="003E7AA9" w:rsidRPr="003E7AA9">
        <w:rPr>
          <w:rFonts w:asciiTheme="majorHAnsi" w:eastAsiaTheme="majorHAnsi" w:hAnsiTheme="majorHAnsi" w:hint="eastAsia"/>
        </w:rPr>
        <w:t>Webtier 서버는 L4의 SLB(Server Load Balancing) 기능을 이용하여 이중화 구성한다.</w:t>
      </w:r>
    </w:p>
    <w:p w:rsidR="005C47B7" w:rsidRDefault="005C47B7" w:rsidP="00C63050">
      <w:pPr>
        <w:spacing w:line="240" w:lineRule="exact"/>
      </w:pPr>
    </w:p>
    <w:p w:rsidR="003E7AA9" w:rsidRDefault="003E7AA9" w:rsidP="003E7AA9">
      <w:pPr>
        <w:pStyle w:val="30"/>
        <w:rPr>
          <w:szCs w:val="20"/>
        </w:rPr>
      </w:pPr>
      <w:bookmarkStart w:id="29" w:name="_Toc30414541"/>
      <w:r>
        <w:rPr>
          <w:rFonts w:hint="eastAsia"/>
          <w:szCs w:val="20"/>
        </w:rPr>
        <w:t>WebLogic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구성</w:t>
      </w:r>
      <w:bookmarkEnd w:id="29"/>
    </w:p>
    <w:p w:rsidR="003E7AA9" w:rsidRPr="0054071F" w:rsidRDefault="003E7AA9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환경설정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3E7AA9" w:rsidRPr="00466CEA" w:rsidTr="00722E9C">
        <w:trPr>
          <w:jc w:val="center"/>
        </w:trPr>
        <w:tc>
          <w:tcPr>
            <w:tcW w:w="9570" w:type="dxa"/>
            <w:shd w:val="clear" w:color="auto" w:fill="BFBFBF"/>
          </w:tcPr>
          <w:p w:rsidR="003E7AA9" w:rsidRPr="00466CEA" w:rsidRDefault="003E7AA9" w:rsidP="00E00527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/home/web</w:t>
            </w:r>
            <w:r w:rsidR="00E00527">
              <w:rPr>
                <w:rFonts w:ascii="맑은 고딕" w:hAnsi="맑은 고딕"/>
                <w:b/>
                <w:noProof/>
              </w:rPr>
              <w:t>logic</w:t>
            </w:r>
            <w:r>
              <w:rPr>
                <w:rFonts w:ascii="맑은 고딕" w:hAnsi="맑은 고딕" w:hint="eastAsia"/>
                <w:b/>
                <w:noProof/>
              </w:rPr>
              <w:t>/.profile</w:t>
            </w:r>
          </w:p>
        </w:tc>
      </w:tr>
      <w:tr w:rsidR="003E7AA9" w:rsidRPr="00466CEA" w:rsidTr="00722E9C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PATH=/usr/bin:/etc:/usr/sbin:/usr/ucb:$HOME/bin:/usr/bin/X11:/sbin:.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export PATH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if [ -s "$MAIL" ]           # This is at Shell startup.  In normal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then echo "$MAILMSG"        # operation, the Shell checks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fi                          # periodically.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export JAVA_HOME=/usr/java8_64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export PATH=$PATH:$JAVA_HOME/bin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export DOMAIN_HOME=/weblogic/weblogic12c/user_projects/domains/base_domain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export ORACLE_HOME=/weblogic/weblogic12c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export LANG=ko_KR.UTF-8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alias domain='cd /weblogic/weblogic12c/user_projects/domains/base_domain'</w:t>
            </w:r>
          </w:p>
          <w:p w:rsidR="00E00527" w:rsidRPr="00E00527" w:rsidRDefault="00E00527" w:rsidP="00E00527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alias oracle='cd $ORACLE_HOME'</w:t>
            </w:r>
          </w:p>
          <w:p w:rsidR="003E7AA9" w:rsidRPr="00681E4E" w:rsidRDefault="00E00527" w:rsidP="00E00527">
            <w:pPr>
              <w:jc w:val="left"/>
              <w:rPr>
                <w:rFonts w:ascii="맑은 고딕" w:hAnsi="맑은 고딕"/>
              </w:rPr>
            </w:pPr>
            <w:r w:rsidRPr="00E00527">
              <w:rPr>
                <w:rFonts w:ascii="맑은 고딕" w:hAnsi="맑은 고딕"/>
                <w:sz w:val="16"/>
                <w:szCs w:val="16"/>
              </w:rPr>
              <w:t>alias wasbin='cd /weblogic/script'</w:t>
            </w:r>
          </w:p>
        </w:tc>
      </w:tr>
    </w:tbl>
    <w:p w:rsidR="003E7AA9" w:rsidRPr="0054071F" w:rsidRDefault="003E7AA9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lastRenderedPageBreak/>
        <w:t>설치경로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2"/>
        <w:gridCol w:w="5452"/>
      </w:tblGrid>
      <w:tr w:rsidR="003E7AA9" w:rsidRPr="00466CEA" w:rsidTr="00722E9C">
        <w:trPr>
          <w:jc w:val="center"/>
        </w:trPr>
        <w:tc>
          <w:tcPr>
            <w:tcW w:w="3936" w:type="dxa"/>
            <w:shd w:val="clear" w:color="auto" w:fill="BFBFBF"/>
          </w:tcPr>
          <w:p w:rsidR="003E7AA9" w:rsidRPr="00466CEA" w:rsidRDefault="003E7AA9" w:rsidP="00722E9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디렉토리 </w:t>
            </w:r>
          </w:p>
        </w:tc>
        <w:tc>
          <w:tcPr>
            <w:tcW w:w="5634" w:type="dxa"/>
            <w:shd w:val="clear" w:color="auto" w:fill="BFBFBF"/>
          </w:tcPr>
          <w:p w:rsidR="003E7AA9" w:rsidRPr="00466CEA" w:rsidRDefault="003E7AA9" w:rsidP="00722E9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3E7AA9" w:rsidRPr="00466CEA" w:rsidTr="00722E9C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3E7AA9" w:rsidRPr="00C05B98" w:rsidRDefault="00C05B98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/weblogic/weblogic12c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3E7AA9" w:rsidRPr="00C05B98" w:rsidRDefault="003E7AA9" w:rsidP="00C05B9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Web</w:t>
            </w:r>
            <w:r w:rsidR="00C05B98">
              <w:rPr>
                <w:rFonts w:ascii="맑은 고딕" w:hAnsi="맑은 고딕"/>
                <w:sz w:val="18"/>
                <w:szCs w:val="18"/>
              </w:rPr>
              <w:t>logic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의 설치 홈 디렉토리</w:t>
            </w:r>
          </w:p>
        </w:tc>
      </w:tr>
      <w:tr w:rsidR="003E7AA9" w:rsidRPr="00466CEA" w:rsidTr="00722E9C">
        <w:trPr>
          <w:trHeight w:val="234"/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3E7AA9" w:rsidRPr="00C05B98" w:rsidRDefault="003E7AA9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$DOMAIN_HOME/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bin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3E7AA9" w:rsidRPr="00C05B98" w:rsidRDefault="00C05B98" w:rsidP="00722E9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Weblogic</w:t>
            </w:r>
            <w:r w:rsidR="003E7AA9" w:rsidRPr="00C05B98">
              <w:rPr>
                <w:rFonts w:ascii="맑은 고딕" w:hAnsi="맑은 고딕" w:hint="eastAsia"/>
                <w:sz w:val="18"/>
                <w:szCs w:val="18"/>
              </w:rPr>
              <w:t>의 운영 관련 쉘 스크립트, 변수에 따라 수정 가능</w:t>
            </w:r>
          </w:p>
        </w:tc>
      </w:tr>
      <w:tr w:rsidR="003E7AA9" w:rsidRPr="00466CEA" w:rsidTr="00722E9C">
        <w:trPr>
          <w:trHeight w:val="295"/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3E7AA9" w:rsidRPr="00C05B98" w:rsidRDefault="003E7AA9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$DOMAIN_HOME/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config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3E7AA9" w:rsidRPr="00C05B98" w:rsidRDefault="003E7AA9" w:rsidP="00C05B9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W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eb</w:t>
            </w:r>
            <w:r w:rsidR="00C05B98">
              <w:rPr>
                <w:rFonts w:ascii="맑은 고딕" w:hAnsi="맑은 고딕"/>
                <w:sz w:val="18"/>
                <w:szCs w:val="18"/>
              </w:rPr>
              <w:t>logic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의 설정 디렉토리</w:t>
            </w:r>
          </w:p>
        </w:tc>
      </w:tr>
      <w:tr w:rsidR="003E7AA9" w:rsidRPr="00466CEA" w:rsidTr="00722E9C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3E7AA9" w:rsidRPr="00C05B98" w:rsidRDefault="003E7AA9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$DOMAIN_HOME/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servers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3E7AA9" w:rsidRPr="00C05B98" w:rsidRDefault="003E7AA9" w:rsidP="00722E9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 xml:space="preserve">Component 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별 log</w:t>
            </w:r>
            <w:r w:rsidRPr="00C05B98"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디렉토리</w:t>
            </w:r>
            <w:r w:rsidR="00A72C19">
              <w:rPr>
                <w:rFonts w:ascii="맑은 고딕" w:hAnsi="맑은 고딕" w:hint="eastAsia"/>
                <w:sz w:val="18"/>
                <w:szCs w:val="18"/>
              </w:rPr>
              <w:t>(Default Log</w:t>
            </w:r>
            <w:r w:rsidR="00A72C19"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="00A72C19">
              <w:rPr>
                <w:rFonts w:ascii="맑은 고딕" w:hAnsi="맑은 고딕" w:hint="eastAsia"/>
                <w:sz w:val="18"/>
                <w:szCs w:val="18"/>
              </w:rPr>
              <w:t>적재)</w:t>
            </w:r>
          </w:p>
        </w:tc>
      </w:tr>
      <w:tr w:rsidR="003E7AA9" w:rsidRPr="00466CEA" w:rsidTr="00722E9C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3E7AA9" w:rsidRPr="00C05B98" w:rsidRDefault="003E7AA9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$ORACLE_HOME/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OPatch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3E7AA9" w:rsidRPr="00C05B98" w:rsidRDefault="003E7AA9" w:rsidP="00722E9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 xml:space="preserve">OPacth 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툴이 있는 디렉토리</w:t>
            </w:r>
          </w:p>
        </w:tc>
      </w:tr>
      <w:tr w:rsidR="003E7AA9" w:rsidRPr="00466CEA" w:rsidTr="00722E9C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3E7AA9" w:rsidRPr="00C05B98" w:rsidRDefault="003E7AA9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$ORACLE_HOME/oracle_common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3E7AA9" w:rsidRPr="00C05B98" w:rsidRDefault="003E7AA9" w:rsidP="00722E9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 w:hint="eastAsia"/>
                <w:sz w:val="18"/>
                <w:szCs w:val="18"/>
              </w:rPr>
              <w:t>바이너리와 라이브러리가 들어있는 디렉토리</w:t>
            </w:r>
          </w:p>
        </w:tc>
      </w:tr>
      <w:tr w:rsidR="003E7AA9" w:rsidRPr="00466CEA" w:rsidTr="00722E9C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3E7AA9" w:rsidRPr="00C05B98" w:rsidRDefault="003E7AA9" w:rsidP="00A72C19">
            <w:pPr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/web</w:t>
            </w:r>
            <w:r w:rsidR="00A72C19">
              <w:rPr>
                <w:rFonts w:ascii="맑은 고딕" w:hAnsi="맑은 고딕" w:hint="eastAsia"/>
                <w:sz w:val="18"/>
                <w:szCs w:val="18"/>
              </w:rPr>
              <w:t>logic</w:t>
            </w:r>
            <w:r w:rsidRPr="00C05B98">
              <w:rPr>
                <w:rFonts w:ascii="맑은 고딕" w:hAnsi="맑은 고딕"/>
                <w:sz w:val="18"/>
                <w:szCs w:val="18"/>
              </w:rPr>
              <w:t>/script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3E7AA9" w:rsidRPr="00C05B98" w:rsidRDefault="003E7AA9" w:rsidP="00A72C1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Web</w:t>
            </w:r>
            <w:r w:rsidR="00EF0D67">
              <w:rPr>
                <w:rFonts w:ascii="맑은 고딕" w:hAnsi="맑은 고딕"/>
                <w:sz w:val="18"/>
                <w:szCs w:val="18"/>
              </w:rPr>
              <w:t>logic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>의 기동 및 중지 스크립트 디렉토리</w:t>
            </w:r>
          </w:p>
        </w:tc>
      </w:tr>
      <w:tr w:rsidR="00A72C19" w:rsidRPr="00466CEA" w:rsidTr="00722E9C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A72C19" w:rsidRPr="00C05B98" w:rsidRDefault="00A72C19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A72C19">
              <w:rPr>
                <w:rFonts w:ascii="맑은 고딕" w:hAnsi="맑은 고딕"/>
                <w:sz w:val="18"/>
                <w:szCs w:val="18"/>
              </w:rPr>
              <w:t>/sswlog/weblogic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A72C19" w:rsidRPr="00C05B98" w:rsidRDefault="00A72C19" w:rsidP="00A72C1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05B98">
              <w:rPr>
                <w:rFonts w:ascii="맑은 고딕" w:hAnsi="맑은 고딕"/>
                <w:sz w:val="18"/>
                <w:szCs w:val="18"/>
              </w:rPr>
              <w:t>Web</w:t>
            </w:r>
            <w:r>
              <w:rPr>
                <w:rFonts w:ascii="맑은 고딕" w:hAnsi="맑은 고딕"/>
                <w:sz w:val="18"/>
                <w:szCs w:val="18"/>
              </w:rPr>
              <w:t>logic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 xml:space="preserve">의 </w:t>
            </w:r>
            <w:r>
              <w:rPr>
                <w:rFonts w:ascii="맑은 고딕" w:hAnsi="맑은 고딕" w:hint="eastAsia"/>
                <w:sz w:val="18"/>
                <w:szCs w:val="18"/>
              </w:rPr>
              <w:t>log 디렉토리</w:t>
            </w:r>
          </w:p>
        </w:tc>
      </w:tr>
    </w:tbl>
    <w:p w:rsidR="005C47B7" w:rsidRDefault="005C47B7" w:rsidP="005C4251"/>
    <w:p w:rsidR="00A72C19" w:rsidRPr="0054071F" w:rsidRDefault="00A72C19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구성내역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72C19" w:rsidRPr="00466CEA" w:rsidTr="00722E9C">
        <w:trPr>
          <w:jc w:val="center"/>
        </w:trPr>
        <w:tc>
          <w:tcPr>
            <w:tcW w:w="9570" w:type="dxa"/>
            <w:shd w:val="clear" w:color="auto" w:fill="BFBFBF"/>
          </w:tcPr>
          <w:p w:rsidR="00A72C19" w:rsidRPr="00466CEA" w:rsidRDefault="00A72C19" w:rsidP="00722E9C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A72C19">
              <w:rPr>
                <w:rFonts w:ascii="맑은 고딕" w:hAnsi="맑은 고딕"/>
                <w:b/>
                <w:noProof/>
              </w:rPr>
              <w:t>/weblogic/weblogic12c/user_projects/domains/base_domain/config/config.xml</w:t>
            </w:r>
          </w:p>
        </w:tc>
      </w:tr>
      <w:tr w:rsidR="00A72C19" w:rsidRPr="00466CEA" w:rsidTr="00722E9C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>&lt;?xml version='1.0' encoding='UTF-8'?&gt;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>&lt;domain xmlns="http://xmlns.oracle.com/weblogic/domain" xmlns:sec="http://xmlns.oracle.com/weblogic/security" xmlns:xsi="http://www.w3.org/2001/XMLSchema-instance" xmlns:wls="http://xmlns.oracle.com/weblogic/security/wls" xsi:schemaLocation="http://xmlns.oracle.com/weblogic/security/wls http://xmlns.oracle.com/weblogic/security/wls/1.0/wls.xsd http://xmlns.oracle.com/weblogic/domain http://xmlns.oracle.com/weblogic/1.0/domain.xsd http://xmlns.oracle.com/weblogic/security/xacml http://xmlns.oracle.com/weblogic/security/xacml/1.0/xacml.xsd http://xmlns.oracle.com/weblogic/security/providers/passwordvalidator http://xmlns.oracle.com/weblogic/security/providers/passwordvalidator/1.0/passwordvalidator.xsd http://xmlns.oracle.com/weblogic/security http://xmlns.oracle.com/weblogic/1.0/security.xsd"&gt;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&lt;name&gt;base_domain&lt;/name&gt;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&lt;domain-version&gt;12.2.1.3.0&lt;/domain-version&gt;</w:t>
            </w:r>
          </w:p>
          <w:p w:rsidR="00CE7D11" w:rsidRDefault="00CE7D11" w:rsidP="00CE7D11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&lt;default-realm&gt;myrealm&lt;/default-realm&gt;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&lt;credential-encrypted&gt;{AES}pdMFmJEXhxLEOGCquUyNoonHtMcIgX7ywXCwZzyg/lbSUDOVxUaLynKikaJ3QiVG5DSf3cYSCr1zeOi99qsVDazSzxuGGoXCAPJ9Jy63ztApGo9wdLxZ08wZCG2yCNMX&lt;/credential-encrypted&gt;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&lt;node-manager-username&gt;weblogic&lt;/node-manager-username&gt;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&lt;node-manager-password-encrypted&gt;{AES}7n8sIUI56AAExwMqKNceIo9I/z3KHA6Grcd6tdijJ2g=&lt;/node-manager-password-encrypted&gt;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&lt;/security-configuration&gt;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&lt;server&gt;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&lt;name&gt;AdminServer&lt;/name&gt;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&lt;ssl&gt;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&lt;name&gt;AdminServer&lt;/name&gt;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&lt;listen-port&gt;7002&lt;/listen-port&gt;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lastRenderedPageBreak/>
              <w:t xml:space="preserve">    &lt;/ssl&gt;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&lt;listen-address&gt;&lt;/listen-address&gt;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&lt;/server&gt;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6CA0569" wp14:editId="3F3E7E5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31115</wp:posOffset>
                      </wp:positionV>
                      <wp:extent cx="2999105" cy="5464175"/>
                      <wp:effectExtent l="0" t="0" r="10795" b="22225"/>
                      <wp:wrapNone/>
                      <wp:docPr id="2611" name="직사각형 2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9105" cy="5464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E8065" id="직사각형 2611" o:spid="_x0000_s1026" style="position:absolute;left:0;text-align:left;margin-left:-.05pt;margin-top:2.45pt;width:236.15pt;height:430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" filled="f" strokecolor="red" strokeweight="1pt"/>
                  </w:pict>
                </mc:Fallback>
              </mc:AlternateContent>
            </w: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&lt;server&gt;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&lt;name&gt;M11&lt;/name&gt;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&lt;listen-port&gt;7003&lt;/listen-port&gt;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5B827AF1" wp14:editId="37B3627E">
                      <wp:simplePos x="0" y="0"/>
                      <wp:positionH relativeFrom="column">
                        <wp:posOffset>3430270</wp:posOffset>
                      </wp:positionH>
                      <wp:positionV relativeFrom="paragraph">
                        <wp:posOffset>142875</wp:posOffset>
                      </wp:positionV>
                      <wp:extent cx="2054860" cy="635635"/>
                      <wp:effectExtent l="304800" t="0" r="21590" b="640715"/>
                      <wp:wrapNone/>
                      <wp:docPr id="2612" name="모서리가 둥근 사각형 설명선 2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4860" cy="635635"/>
                              </a:xfrm>
                              <a:prstGeom prst="wedgeRoundRectCallout">
                                <a:avLst>
                                  <a:gd name="adj1" fmla="val -62452"/>
                                  <a:gd name="adj2" fmla="val 143393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Default="00FF5283" w:rsidP="00A72C1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WebLogic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Cluster 및 포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트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정</w:t>
                                  </w:r>
                                </w:p>
                                <w:p w:rsidR="00FF5283" w:rsidRPr="00BD4E0D" w:rsidRDefault="00FF5283" w:rsidP="00A72C1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Web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AdminConsole에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서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해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당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내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용을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적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용 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및 구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성함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27AF1" id="모서리가 둥근 사각형 설명선 2612" o:spid="_x0000_s1031" type="#_x0000_t62" style="position:absolute;margin-left:270.1pt;margin-top:11.25pt;width:161.8pt;height:50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" adj="-2690,41773" filled="f" strokecolor="black [3213]" strokeweight="1pt">
                      <v:textbox>
                        <w:txbxContent>
                          <w:p w:rsidR="00FF5283" w:rsidRDefault="00FF5283" w:rsidP="00A72C19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WebLogic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Cluster 및 포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트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정</w:t>
                            </w:r>
                          </w:p>
                          <w:p w:rsidR="00FF5283" w:rsidRPr="00BD4E0D" w:rsidRDefault="00FF5283" w:rsidP="00A72C19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Web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AdminConsole에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해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당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내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용을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적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용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및 구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성함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&lt;cluster&gt;cluster-1&lt;/cluster&gt;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&lt;listen-address&gt;172.21.11.50&lt;/listen-address&gt;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&lt;jta-migratable-target&gt;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&lt;name&gt;M11&lt;/name&gt;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&lt;user-preferred-server&gt;M11&lt;/user-preferred-server&gt;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&lt;cluster&gt;cluster-1&lt;/cluster&gt;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&lt;migration-policy&gt;manual&lt;/migration-policy&gt;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&lt;/jta-migratable-target&gt;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&lt;/server&gt;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&lt;server&gt;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&lt;name&gt;M12&lt;/name&gt;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&lt;listen-port&gt;7003&lt;/listen-port&gt;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&lt;cluster&gt;cluster-1&lt;/cluster&gt;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&lt;listen-address&gt;172.21.11.51&lt;/listen-address&gt;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&lt;jta-migratable-target&gt;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&lt;name&gt;M12&lt;/name&gt;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&lt;user-preferred-server&gt;M12&lt;/user-preferred-server&gt;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&lt;cluster&gt;cluster-1&lt;/cluster&gt;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&lt;migration-policy&gt;manual&lt;/migration-policy&gt;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&lt;/jta-migratable-target&gt;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&lt;/server&gt;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&lt;cluster&gt;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&lt;name&gt;cluster-1&lt;/name&gt;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&lt;cluster-messaging-mode&gt;unicast&lt;/cluster-messaging-mode&gt;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&lt;dynamic-servers&gt;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  &lt;maximum-dynamic-server-count&gt;0&lt;/maximum-dynamic-server-count&gt;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  &lt;/dynamic-servers&gt;</w:t>
            </w:r>
          </w:p>
          <w:p w:rsidR="00A72C19" w:rsidRPr="00A72C19" w:rsidRDefault="00A72C19" w:rsidP="00A72C19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A72C19">
              <w:rPr>
                <w:rFonts w:ascii="맑은 고딕" w:hAnsi="맑은 고딕"/>
                <w:sz w:val="16"/>
                <w:szCs w:val="16"/>
              </w:rPr>
              <w:t xml:space="preserve">  &lt;/cluster&gt;</w:t>
            </w:r>
          </w:p>
          <w:p w:rsidR="00CE7D11" w:rsidRDefault="00CE7D11" w:rsidP="00CE7D11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  <w:p w:rsidR="00C63050" w:rsidRPr="00A72C19" w:rsidRDefault="00C63050" w:rsidP="00C63050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C63050">
              <w:rPr>
                <w:rFonts w:ascii="맑은 고딕" w:hAnsi="맑은 고딕"/>
                <w:noProof/>
                <w:sz w:val="16"/>
                <w:szCs w:val="16"/>
              </w:rPr>
              <w:drawing>
                <wp:inline distT="0" distB="0" distL="0" distR="0" wp14:anchorId="77D647AC" wp14:editId="728891C2">
                  <wp:extent cx="5902960" cy="1051898"/>
                  <wp:effectExtent l="0" t="0" r="2540" b="0"/>
                  <wp:docPr id="102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그림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0544" cy="106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3050" w:rsidRDefault="00C63050" w:rsidP="00C63050">
      <w:pPr>
        <w:pStyle w:val="4"/>
      </w:pPr>
      <w:r>
        <w:rPr>
          <w:noProof/>
        </w:rPr>
        <w:lastRenderedPageBreak/>
        <w:drawing>
          <wp:anchor distT="0" distB="0" distL="114300" distR="114300" simplePos="0" relativeHeight="251674112" behindDoc="0" locked="0" layoutInCell="1" allowOverlap="1" wp14:anchorId="7C4CBE7A" wp14:editId="27344A07">
            <wp:simplePos x="0" y="0"/>
            <wp:positionH relativeFrom="column">
              <wp:posOffset>36576</wp:posOffset>
            </wp:positionH>
            <wp:positionV relativeFrom="line">
              <wp:posOffset>275945</wp:posOffset>
            </wp:positionV>
            <wp:extent cx="5127625" cy="3759200"/>
            <wp:effectExtent l="0" t="0" r="0" b="0"/>
            <wp:wrapTopAndBottom/>
            <wp:docPr id="2614" name="그림 2614" descr="EMB000006cc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89338920" descr="EMB000006cc013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37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이중화 구성도</w:t>
      </w:r>
    </w:p>
    <w:p w:rsidR="00C63050" w:rsidRDefault="00C63050" w:rsidP="00C63050">
      <w:pPr>
        <w:pStyle w:val="af6"/>
        <w:spacing w:after="240"/>
        <w:jc w:val="center"/>
        <w:rPr>
          <w:rFonts w:ascii="맑은 고딕" w:hAnsi="맑은 고딕"/>
          <w:noProof/>
        </w:rPr>
      </w:pPr>
      <w:r w:rsidRPr="00466CEA">
        <w:rPr>
          <w:rFonts w:ascii="맑은 고딕" w:hAnsi="맑은 고딕" w:hint="eastAsia"/>
          <w:noProof/>
        </w:rPr>
        <w:t xml:space="preserve">[그림 </w:t>
      </w:r>
      <w:r>
        <w:rPr>
          <w:rFonts w:ascii="맑은 고딕" w:hAnsi="맑은 고딕"/>
          <w:noProof/>
        </w:rPr>
        <w:t>3</w:t>
      </w:r>
      <w:r w:rsidRPr="00466CEA">
        <w:rPr>
          <w:rFonts w:ascii="맑은 고딕" w:hAnsi="맑은 고딕" w:hint="eastAsia"/>
          <w:noProof/>
        </w:rPr>
        <w:noBreakHyphen/>
      </w:r>
      <w:r>
        <w:rPr>
          <w:rFonts w:ascii="맑은 고딕" w:hAnsi="맑은 고딕"/>
          <w:noProof/>
        </w:rPr>
        <w:t>3-2-4</w:t>
      </w:r>
      <w:r w:rsidRPr="00466CEA">
        <w:rPr>
          <w:rFonts w:ascii="맑은 고딕" w:hAnsi="맑은 고딕" w:hint="eastAsia"/>
          <w:noProof/>
        </w:rPr>
        <w:t xml:space="preserve">] </w:t>
      </w:r>
      <w:r>
        <w:rPr>
          <w:rFonts w:ascii="맑은 고딕" w:hAnsi="맑은 고딕"/>
          <w:noProof/>
        </w:rPr>
        <w:t>WAS(Web</w:t>
      </w:r>
      <w:r>
        <w:rPr>
          <w:rFonts w:ascii="맑은 고딕" w:hAnsi="맑은 고딕" w:hint="eastAsia"/>
          <w:noProof/>
        </w:rPr>
        <w:t>Logic</w:t>
      </w:r>
      <w:r>
        <w:rPr>
          <w:rFonts w:ascii="맑은 고딕" w:hAnsi="맑은 고딕"/>
          <w:noProof/>
        </w:rPr>
        <w:t xml:space="preserve">) </w:t>
      </w:r>
      <w:r>
        <w:rPr>
          <w:rFonts w:ascii="맑은 고딕" w:hAnsi="맑은 고딕" w:hint="eastAsia"/>
          <w:noProof/>
        </w:rPr>
        <w:t>이중화</w:t>
      </w:r>
      <w:r>
        <w:rPr>
          <w:rFonts w:ascii="맑은 고딕" w:hAnsi="맑은 고딕"/>
          <w:noProof/>
        </w:rPr>
        <w:t xml:space="preserve"> </w:t>
      </w:r>
      <w:r>
        <w:rPr>
          <w:rFonts w:ascii="맑은 고딕" w:hAnsi="맑은 고딕" w:hint="eastAsia"/>
          <w:noProof/>
        </w:rPr>
        <w:t>구성도</w:t>
      </w:r>
    </w:p>
    <w:p w:rsidR="00C63050" w:rsidRPr="00C63050" w:rsidRDefault="00C63050" w:rsidP="00C63050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 xml:space="preserve">- </w:t>
      </w:r>
      <w:r w:rsidRPr="00C63050">
        <w:rPr>
          <w:rFonts w:asciiTheme="majorHAnsi" w:eastAsiaTheme="majorHAnsi" w:hAnsiTheme="majorHAnsi" w:hint="eastAsia"/>
        </w:rPr>
        <w:t>WEB 서버와 WAS 서버 간의 Load Balancing은 WAS 솔루션인 WebLogic의 클러스터링 기능을 이용하여 구성한다.</w:t>
      </w:r>
    </w:p>
    <w:p w:rsidR="00C63050" w:rsidRPr="00C63050" w:rsidRDefault="00C63050" w:rsidP="00C63050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 xml:space="preserve">- </w:t>
      </w:r>
      <w:r w:rsidRPr="00C63050">
        <w:rPr>
          <w:rFonts w:asciiTheme="majorHAnsi" w:eastAsiaTheme="majorHAnsi" w:hAnsiTheme="majorHAnsi" w:hint="eastAsia"/>
        </w:rPr>
        <w:t>WAS서버의 공유 데이터 영역은 GPFS방식으로 양쪽 서버가 동시에 접근이 가능하도록 구성하며, Cluster의 Heart beat(GPFS 체크) 라인은 UTP NIC을 이용하여 L2 스위치 2개에 이중화로 연결하여 구성한다.</w:t>
      </w:r>
    </w:p>
    <w:p w:rsidR="00C63050" w:rsidRDefault="00C63050" w:rsidP="00C63050">
      <w:r>
        <w:rPr>
          <w:noProof/>
        </w:rPr>
        <w:drawing>
          <wp:inline distT="0" distB="0" distL="0" distR="0" wp14:anchorId="1C08C430" wp14:editId="175B3085">
            <wp:extent cx="5215737" cy="3167380"/>
            <wp:effectExtent l="0" t="0" r="4445" b="0"/>
            <wp:docPr id="2615" name="그림 2615" descr="EMB000001384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41342752" descr="EMB00000138474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625" cy="316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050" w:rsidRDefault="00C63050" w:rsidP="00C63050">
      <w:pPr>
        <w:pStyle w:val="af6"/>
        <w:spacing w:after="240"/>
        <w:jc w:val="center"/>
        <w:rPr>
          <w:rFonts w:ascii="맑은 고딕" w:hAnsi="맑은 고딕"/>
          <w:noProof/>
        </w:rPr>
      </w:pPr>
      <w:r w:rsidRPr="00466CEA">
        <w:rPr>
          <w:rFonts w:ascii="맑은 고딕" w:hAnsi="맑은 고딕" w:hint="eastAsia"/>
          <w:noProof/>
        </w:rPr>
        <w:t xml:space="preserve">[그림 </w:t>
      </w:r>
      <w:r>
        <w:rPr>
          <w:rFonts w:ascii="맑은 고딕" w:hAnsi="맑은 고딕"/>
          <w:noProof/>
        </w:rPr>
        <w:t>3</w:t>
      </w:r>
      <w:r w:rsidRPr="00466CEA">
        <w:rPr>
          <w:rFonts w:ascii="맑은 고딕" w:hAnsi="맑은 고딕" w:hint="eastAsia"/>
          <w:noProof/>
        </w:rPr>
        <w:noBreakHyphen/>
      </w:r>
      <w:r>
        <w:rPr>
          <w:rFonts w:ascii="맑은 고딕" w:hAnsi="맑은 고딕"/>
          <w:noProof/>
        </w:rPr>
        <w:t>3-2-4</w:t>
      </w:r>
      <w:r w:rsidRPr="00466CEA">
        <w:rPr>
          <w:rFonts w:ascii="맑은 고딕" w:hAnsi="맑은 고딕" w:hint="eastAsia"/>
          <w:noProof/>
        </w:rPr>
        <w:t xml:space="preserve">] </w:t>
      </w:r>
      <w:r>
        <w:rPr>
          <w:rFonts w:ascii="맑은 고딕" w:hAnsi="맑은 고딕"/>
          <w:noProof/>
        </w:rPr>
        <w:t xml:space="preserve">Port </w:t>
      </w:r>
      <w:r>
        <w:rPr>
          <w:rFonts w:ascii="맑은 고딕" w:hAnsi="맑은 고딕" w:hint="eastAsia"/>
          <w:noProof/>
        </w:rPr>
        <w:t>구성도</w:t>
      </w:r>
    </w:p>
    <w:p w:rsidR="00C63050" w:rsidRDefault="00C63050" w:rsidP="00C63050">
      <w:pPr>
        <w:pStyle w:val="30"/>
        <w:rPr>
          <w:szCs w:val="20"/>
        </w:rPr>
      </w:pPr>
      <w:bookmarkStart w:id="30" w:name="_Toc30414542"/>
      <w:r>
        <w:rPr>
          <w:rFonts w:hint="eastAsia"/>
          <w:szCs w:val="20"/>
        </w:rPr>
        <w:lastRenderedPageBreak/>
        <w:t>Oracle 구성</w:t>
      </w:r>
      <w:bookmarkEnd w:id="30"/>
    </w:p>
    <w:p w:rsidR="00C63050" w:rsidRPr="0054071F" w:rsidRDefault="00C63050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환경설정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C63050" w:rsidRPr="00466CEA" w:rsidTr="00722E9C">
        <w:trPr>
          <w:jc w:val="center"/>
        </w:trPr>
        <w:tc>
          <w:tcPr>
            <w:tcW w:w="9570" w:type="dxa"/>
            <w:shd w:val="clear" w:color="auto" w:fill="BFBFBF"/>
          </w:tcPr>
          <w:p w:rsidR="00C63050" w:rsidRPr="00466CEA" w:rsidRDefault="00C63050" w:rsidP="009F46DC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/home/</w:t>
            </w:r>
            <w:r w:rsidR="009F46DC">
              <w:rPr>
                <w:rFonts w:ascii="맑은 고딕" w:hAnsi="맑은 고딕"/>
                <w:b/>
                <w:noProof/>
              </w:rPr>
              <w:t>oracle</w:t>
            </w:r>
            <w:r>
              <w:rPr>
                <w:rFonts w:ascii="맑은 고딕" w:hAnsi="맑은 고딕" w:hint="eastAsia"/>
                <w:b/>
                <w:noProof/>
              </w:rPr>
              <w:t>/.profile</w:t>
            </w:r>
            <w:r w:rsidR="009F46DC">
              <w:rPr>
                <w:rFonts w:ascii="맑은 고딕" w:hAnsi="맑은 고딕"/>
                <w:b/>
                <w:noProof/>
              </w:rPr>
              <w:t xml:space="preserve"> (Oracle </w:t>
            </w:r>
            <w:r w:rsidR="009F46DC">
              <w:rPr>
                <w:rFonts w:ascii="맑은 고딕" w:hAnsi="맑은 고딕" w:hint="eastAsia"/>
                <w:b/>
                <w:noProof/>
              </w:rPr>
              <w:t>계정)</w:t>
            </w:r>
          </w:p>
        </w:tc>
      </w:tr>
      <w:tr w:rsidR="00C63050" w:rsidRPr="00466CEA" w:rsidTr="00722E9C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PATH=/usr/bin:/etc:/usr/sbin:/usr/ucb:$HOME/bin:/usr/bin/X11:/sbin:.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PATH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if [ -s "$MAIL" ]           # This is at Shell startup.  In normal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then echo "$MAILMSG"        # operation, the Shell checks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fi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# periodically.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umask 022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ORACLE_BASE=/oracle/app/oracle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ORACLE_HOME=/oracle/app/oracle/product/12.2.0/db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GI_HOME=/oracle/app/12.2.0/grid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ORACLE_SID=GPIIPRD1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LD_LIBRARY_PATH=$ORACLE_HOME/lib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PATH=$PATH:/usr/local/bin:/usr/sbin:/usr/bin:/usr/openwin/bin:/usr/ucb:$ORACLE_HOME/bin:$GI_HOME/bin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TEMP=/tmp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TMPDIR=/tmp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LANG=C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DISPLAY=192.168.10.7:0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## D'Amo ###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DA_INST_HOME=/oracle/app/damo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C63050" w:rsidRPr="00681E4E" w:rsidRDefault="009F46DC" w:rsidP="009F46DC">
            <w:pPr>
              <w:jc w:val="left"/>
              <w:rPr>
                <w:rFonts w:ascii="맑은 고딕" w:hAnsi="맑은 고딕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alias ss='sqlplus "/ as sysdba"'</w:t>
            </w:r>
          </w:p>
        </w:tc>
      </w:tr>
    </w:tbl>
    <w:p w:rsidR="009F46DC" w:rsidRPr="009F46DC" w:rsidRDefault="009F46DC" w:rsidP="009F46D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9F46DC" w:rsidRPr="00466CEA" w:rsidTr="00722E9C">
        <w:trPr>
          <w:jc w:val="center"/>
        </w:trPr>
        <w:tc>
          <w:tcPr>
            <w:tcW w:w="9570" w:type="dxa"/>
            <w:shd w:val="clear" w:color="auto" w:fill="BFBFBF"/>
          </w:tcPr>
          <w:p w:rsidR="009F46DC" w:rsidRPr="00466CEA" w:rsidRDefault="009F46DC" w:rsidP="009F46DC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/home/grid/.profile</w:t>
            </w:r>
            <w:r>
              <w:rPr>
                <w:rFonts w:ascii="맑은 고딕" w:hAnsi="맑은 고딕"/>
                <w:b/>
                <w:noProof/>
              </w:rPr>
              <w:t xml:space="preserve"> (grid </w:t>
            </w:r>
            <w:r>
              <w:rPr>
                <w:rFonts w:ascii="맑은 고딕" w:hAnsi="맑은 고딕" w:hint="eastAsia"/>
                <w:b/>
                <w:noProof/>
              </w:rPr>
              <w:t>계정)</w:t>
            </w:r>
          </w:p>
        </w:tc>
      </w:tr>
      <w:tr w:rsidR="009F46DC" w:rsidRPr="00466CEA" w:rsidTr="00722E9C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#PATH=/usr/bin:/etc:/usr/sbin:/usr/ucb:$HOME/bin:/usr/bin/X11:/sbin:.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#export PATH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#if [ -s "$MAIL" ]           # This is at Shell startup.  In normal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#then echo "$MAILMSG"        # operation, the Shell checks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#fi                          # periodically.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lastRenderedPageBreak/>
              <w:t>umask 022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ORACLE_BASE=/oracle/app/grid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ORACLE_HOME=/oracle/app/12.2.0/grid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ORACLE_SID=+ASM1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LD_LIBRARY_PATH=$ORACLE_HOME/lib:/usr/lib:/oracle/app/12.2.0/grid/OPatch/jre/lib:/oracle/app/12.2.0/grid/jdk/jre/lib/i386:/oracle/app/12.2.0/grid/jdk/jre/lib/amd64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PATH=$PATH:/usr/local/bin:/usr/sbin:/usr/bin:/usr/openwin/bin:/usr/ucb:$ORACLE_HOME/bin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TEMP=/tmp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TMPDIR=/tmp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DISPLAY=50.50.50.240:0.0</w:t>
            </w:r>
          </w:p>
          <w:p w:rsidR="009F46DC" w:rsidRPr="009F46DC" w:rsidRDefault="009F46DC" w:rsidP="009F46DC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9F46DC" w:rsidRPr="00681E4E" w:rsidRDefault="009F46DC" w:rsidP="009F46DC">
            <w:pPr>
              <w:jc w:val="left"/>
              <w:rPr>
                <w:rFonts w:ascii="맑은 고딕" w:hAnsi="맑은 고딕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export LANG=C</w:t>
            </w:r>
          </w:p>
        </w:tc>
      </w:tr>
    </w:tbl>
    <w:p w:rsidR="009F46DC" w:rsidRPr="005C4251" w:rsidRDefault="009F46DC" w:rsidP="009F46DC"/>
    <w:p w:rsidR="00C63050" w:rsidRPr="0054071F" w:rsidRDefault="00C63050" w:rsidP="00C63050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설치경로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7"/>
        <w:gridCol w:w="5437"/>
      </w:tblGrid>
      <w:tr w:rsidR="00C63050" w:rsidRPr="00466CEA" w:rsidTr="00722E9C">
        <w:trPr>
          <w:jc w:val="center"/>
        </w:trPr>
        <w:tc>
          <w:tcPr>
            <w:tcW w:w="3936" w:type="dxa"/>
            <w:shd w:val="clear" w:color="auto" w:fill="BFBFBF"/>
          </w:tcPr>
          <w:p w:rsidR="00C63050" w:rsidRPr="00466CEA" w:rsidRDefault="00C63050" w:rsidP="00722E9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디렉토리 </w:t>
            </w:r>
          </w:p>
        </w:tc>
        <w:tc>
          <w:tcPr>
            <w:tcW w:w="5634" w:type="dxa"/>
            <w:shd w:val="clear" w:color="auto" w:fill="BFBFBF"/>
          </w:tcPr>
          <w:p w:rsidR="00C63050" w:rsidRPr="00466CEA" w:rsidRDefault="00C63050" w:rsidP="00722E9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C63050" w:rsidRPr="00466CEA" w:rsidTr="00722E9C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C63050" w:rsidRPr="00C05B98" w:rsidRDefault="004F596B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4F596B">
              <w:rPr>
                <w:rFonts w:ascii="맑은 고딕" w:hAnsi="맑은 고딕"/>
                <w:sz w:val="18"/>
                <w:szCs w:val="18"/>
              </w:rPr>
              <w:t>/oracle/app/grid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C63050" w:rsidRPr="00C05B98" w:rsidRDefault="004F596B" w:rsidP="00722E9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O</w:t>
            </w:r>
            <w:r w:rsidRPr="004F596B">
              <w:rPr>
                <w:rFonts w:ascii="맑은 고딕" w:hAnsi="맑은 고딕"/>
                <w:sz w:val="18"/>
                <w:szCs w:val="18"/>
              </w:rPr>
              <w:t>racle product base</w:t>
            </w:r>
            <w:r>
              <w:rPr>
                <w:rFonts w:ascii="맑은 고딕" w:hAnsi="맑은 고딕"/>
                <w:sz w:val="18"/>
                <w:szCs w:val="18"/>
              </w:rPr>
              <w:t xml:space="preserve">(grid </w:t>
            </w:r>
            <w:r>
              <w:rPr>
                <w:rFonts w:ascii="맑은 고딕" w:hAnsi="맑은 고딕" w:hint="eastAsia"/>
                <w:sz w:val="18"/>
                <w:szCs w:val="18"/>
              </w:rPr>
              <w:t>계정)</w:t>
            </w:r>
          </w:p>
        </w:tc>
      </w:tr>
      <w:tr w:rsidR="00C63050" w:rsidRPr="00466CEA" w:rsidTr="00722E9C">
        <w:trPr>
          <w:trHeight w:val="234"/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C63050" w:rsidRPr="00C05B98" w:rsidRDefault="004F596B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4F596B">
              <w:rPr>
                <w:rFonts w:ascii="맑은 고딕" w:hAnsi="맑은 고딕"/>
                <w:sz w:val="18"/>
                <w:szCs w:val="18"/>
              </w:rPr>
              <w:t>/oracle/app/12.2.0/grid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C63050" w:rsidRPr="00C05B98" w:rsidRDefault="004F596B" w:rsidP="00722E9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O</w:t>
            </w:r>
            <w:r w:rsidRPr="004F596B">
              <w:rPr>
                <w:rFonts w:ascii="맑은 고딕" w:hAnsi="맑은 고딕"/>
                <w:sz w:val="18"/>
                <w:szCs w:val="18"/>
              </w:rPr>
              <w:t>racle RAC home</w:t>
            </w:r>
          </w:p>
        </w:tc>
      </w:tr>
      <w:tr w:rsidR="00C63050" w:rsidRPr="00466CEA" w:rsidTr="00722E9C">
        <w:trPr>
          <w:trHeight w:val="295"/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C63050" w:rsidRPr="00C05B98" w:rsidRDefault="004F596B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4F596B">
              <w:rPr>
                <w:rFonts w:ascii="맑은 고딕" w:hAnsi="맑은 고딕"/>
                <w:sz w:val="18"/>
                <w:szCs w:val="18"/>
              </w:rPr>
              <w:t>/oracle/app/oracle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C63050" w:rsidRPr="00C05B98" w:rsidRDefault="004F596B" w:rsidP="00722E9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O</w:t>
            </w:r>
            <w:r w:rsidRPr="004F596B">
              <w:rPr>
                <w:rFonts w:ascii="맑은 고딕" w:hAnsi="맑은 고딕"/>
                <w:sz w:val="18"/>
                <w:szCs w:val="18"/>
              </w:rPr>
              <w:t>racle product base</w:t>
            </w:r>
            <w:r>
              <w:rPr>
                <w:rFonts w:ascii="맑은 고딕" w:hAnsi="맑은 고딕"/>
                <w:sz w:val="18"/>
                <w:szCs w:val="18"/>
              </w:rPr>
              <w:t>(</w:t>
            </w:r>
            <w:r>
              <w:rPr>
                <w:rFonts w:ascii="맑은 고딕" w:hAnsi="맑은 고딕" w:hint="eastAsia"/>
                <w:sz w:val="18"/>
                <w:szCs w:val="18"/>
              </w:rPr>
              <w:t>Oracle 계정)</w:t>
            </w:r>
          </w:p>
        </w:tc>
      </w:tr>
      <w:tr w:rsidR="00C63050" w:rsidRPr="00466CEA" w:rsidTr="00722E9C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C63050" w:rsidRPr="00C05B98" w:rsidRDefault="004F596B" w:rsidP="00722E9C">
            <w:pPr>
              <w:rPr>
                <w:rFonts w:ascii="맑은 고딕" w:hAnsi="맑은 고딕"/>
                <w:sz w:val="18"/>
                <w:szCs w:val="18"/>
              </w:rPr>
            </w:pPr>
            <w:r w:rsidRPr="004F596B">
              <w:rPr>
                <w:rFonts w:ascii="맑은 고딕" w:hAnsi="맑은 고딕"/>
                <w:sz w:val="18"/>
                <w:szCs w:val="18"/>
              </w:rPr>
              <w:t>/oracle/app/oracle/product/12.2.0/db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C63050" w:rsidRPr="00C05B98" w:rsidRDefault="004F596B" w:rsidP="00722E9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O</w:t>
            </w:r>
            <w:r w:rsidRPr="004F596B">
              <w:rPr>
                <w:rFonts w:ascii="맑은 고딕" w:hAnsi="맑은 고딕"/>
                <w:sz w:val="18"/>
                <w:szCs w:val="18"/>
              </w:rPr>
              <w:t>racle Database home</w:t>
            </w:r>
          </w:p>
        </w:tc>
      </w:tr>
    </w:tbl>
    <w:p w:rsidR="005028D2" w:rsidRDefault="005028D2" w:rsidP="005028D2"/>
    <w:p w:rsidR="005028D2" w:rsidRPr="0054071F" w:rsidRDefault="005028D2" w:rsidP="005028D2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구성내역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5028D2" w:rsidRPr="00466CEA" w:rsidTr="001E1B2F">
        <w:trPr>
          <w:jc w:val="center"/>
        </w:trPr>
        <w:tc>
          <w:tcPr>
            <w:tcW w:w="9570" w:type="dxa"/>
            <w:shd w:val="clear" w:color="auto" w:fill="BFBFBF"/>
          </w:tcPr>
          <w:p w:rsidR="005028D2" w:rsidRPr="00466CEA" w:rsidRDefault="005028D2" w:rsidP="00AF0DCF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A72C19">
              <w:rPr>
                <w:rFonts w:ascii="맑은 고딕" w:hAnsi="맑은 고딕"/>
                <w:b/>
                <w:noProof/>
              </w:rPr>
              <w:t>/</w:t>
            </w:r>
            <w:r w:rsidR="00AF0DCF">
              <w:rPr>
                <w:rFonts w:ascii="맑은 고딕" w:hAnsi="맑은 고딕" w:hint="eastAsia"/>
                <w:b/>
                <w:noProof/>
              </w:rPr>
              <w:t>etc/hosts</w:t>
            </w:r>
          </w:p>
        </w:tc>
      </w:tr>
      <w:tr w:rsidR="005028D2" w:rsidRPr="00466CEA" w:rsidTr="001E1B2F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AF0DCF" w:rsidRDefault="00AF0DCF" w:rsidP="005028D2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b/>
                <w:noProof/>
                <w:szCs w:val="18"/>
              </w:rPr>
              <w:drawing>
                <wp:inline distT="0" distB="0" distL="0" distR="0" wp14:anchorId="206111F2" wp14:editId="46FA2A29">
                  <wp:extent cx="5530985" cy="2886502"/>
                  <wp:effectExtent l="0" t="0" r="0" b="9525"/>
                  <wp:docPr id="1030" name="그림 1030" descr="DB_Hos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B_Hos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4253" cy="2893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DCF" w:rsidRPr="00AF0DCF" w:rsidRDefault="00AF0DCF" w:rsidP="00AF0DCF">
            <w:pPr>
              <w:jc w:val="center"/>
              <w:rPr>
                <w:rFonts w:ascii="맑은 고딕" w:hAnsi="맑은 고딕"/>
                <w:b/>
                <w:color w:val="FF0000"/>
              </w:rPr>
            </w:pPr>
            <w:r w:rsidRPr="00AF0DCF">
              <w:rPr>
                <w:rFonts w:ascii="맑은 고딕" w:hAnsi="맑은 고딕"/>
                <w:b/>
                <w:color w:val="FF0000"/>
              </w:rPr>
              <w:t>&lt;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DB #</w:t>
            </w:r>
            <w:r w:rsidRPr="00AF0DCF">
              <w:rPr>
                <w:rFonts w:ascii="맑은 고딕" w:hAnsi="맑은 고딕"/>
                <w:b/>
                <w:color w:val="FF0000"/>
              </w:rPr>
              <w:t xml:space="preserve">1 host 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파일&gt;</w:t>
            </w:r>
          </w:p>
          <w:p w:rsidR="005028D2" w:rsidRDefault="00AF0DCF" w:rsidP="005028D2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b/>
                <w:noProof/>
                <w:szCs w:val="18"/>
              </w:rPr>
              <w:lastRenderedPageBreak/>
              <w:drawing>
                <wp:inline distT="0" distB="0" distL="0" distR="0" wp14:anchorId="0630380C" wp14:editId="02E2CCF9">
                  <wp:extent cx="5492641" cy="2634018"/>
                  <wp:effectExtent l="0" t="0" r="0" b="0"/>
                  <wp:docPr id="1031" name="그림 1031" descr="DB_Host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B_Hosts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206" cy="2658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8D2" w:rsidRPr="00A72C19" w:rsidRDefault="00AF0DCF" w:rsidP="00AF0DCF">
            <w:pPr>
              <w:jc w:val="center"/>
              <w:rPr>
                <w:rFonts w:ascii="맑은 고딕" w:hAnsi="맑은 고딕"/>
                <w:sz w:val="16"/>
                <w:szCs w:val="16"/>
              </w:rPr>
            </w:pPr>
            <w:r w:rsidRPr="00AF0DCF">
              <w:rPr>
                <w:rFonts w:ascii="맑은 고딕" w:hAnsi="맑은 고딕"/>
                <w:b/>
                <w:color w:val="FF0000"/>
              </w:rPr>
              <w:t>&lt;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DB #</w:t>
            </w:r>
            <w:r w:rsidRPr="00AF0DCF">
              <w:rPr>
                <w:rFonts w:ascii="맑은 고딕" w:hAnsi="맑은 고딕"/>
                <w:b/>
                <w:color w:val="FF0000"/>
              </w:rPr>
              <w:t xml:space="preserve">2 host 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파일&gt;</w:t>
            </w:r>
          </w:p>
        </w:tc>
      </w:tr>
    </w:tbl>
    <w:p w:rsidR="00AF0DCF" w:rsidRPr="00AF0DCF" w:rsidRDefault="00AF0DCF" w:rsidP="00AF0DC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F0DCF" w:rsidRPr="00466CEA" w:rsidTr="001E1B2F">
        <w:trPr>
          <w:jc w:val="center"/>
        </w:trPr>
        <w:tc>
          <w:tcPr>
            <w:tcW w:w="9570" w:type="dxa"/>
            <w:shd w:val="clear" w:color="auto" w:fill="BFBFBF"/>
          </w:tcPr>
          <w:p w:rsidR="00AF0DCF" w:rsidRDefault="001A10F8" w:rsidP="001E1B2F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grid 계정 </w:t>
            </w:r>
            <w:r>
              <w:rPr>
                <w:rFonts w:ascii="맑은 고딕" w:hAnsi="맑은 고딕"/>
                <w:b/>
                <w:noProof/>
              </w:rPr>
              <w:t xml:space="preserve">: </w:t>
            </w:r>
            <w:r w:rsidR="00AF0DCF" w:rsidRPr="00AF0DCF">
              <w:rPr>
                <w:rFonts w:ascii="맑은 고딕" w:hAnsi="맑은 고딕"/>
                <w:b/>
                <w:noProof/>
              </w:rPr>
              <w:t>/oracle/app/12.2.0/grid/network/admin</w:t>
            </w:r>
            <w:r w:rsidR="00AF0DCF">
              <w:rPr>
                <w:rFonts w:ascii="맑은 고딕" w:hAnsi="맑은 고딕"/>
                <w:b/>
                <w:noProof/>
              </w:rPr>
              <w:t>/</w:t>
            </w:r>
            <w:r w:rsidR="00AF0DCF" w:rsidRPr="00AF0DCF">
              <w:rPr>
                <w:rFonts w:ascii="맑은 고딕" w:hAnsi="맑은 고딕"/>
                <w:b/>
                <w:noProof/>
              </w:rPr>
              <w:t>listener.ora</w:t>
            </w:r>
          </w:p>
          <w:p w:rsidR="00AE4062" w:rsidRDefault="001A10F8" w:rsidP="00AE4062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grid 계정 </w:t>
            </w:r>
            <w:r>
              <w:rPr>
                <w:rFonts w:ascii="맑은 고딕" w:hAnsi="맑은 고딕"/>
                <w:b/>
                <w:noProof/>
              </w:rPr>
              <w:t xml:space="preserve">: </w:t>
            </w:r>
            <w:r w:rsidR="00AE4062" w:rsidRPr="00AF0DCF">
              <w:rPr>
                <w:rFonts w:ascii="맑은 고딕" w:hAnsi="맑은 고딕"/>
                <w:b/>
                <w:noProof/>
              </w:rPr>
              <w:t>/oracle/app/12.2.0/grid/network/admin</w:t>
            </w:r>
            <w:r w:rsidR="00AE4062">
              <w:rPr>
                <w:rFonts w:ascii="맑은 고딕" w:hAnsi="맑은 고딕"/>
                <w:b/>
                <w:noProof/>
              </w:rPr>
              <w:t>/sqlnet</w:t>
            </w:r>
            <w:r w:rsidR="00AE4062" w:rsidRPr="00AF0DCF">
              <w:rPr>
                <w:rFonts w:ascii="맑은 고딕" w:hAnsi="맑은 고딕"/>
                <w:b/>
                <w:noProof/>
              </w:rPr>
              <w:t>.ora</w:t>
            </w:r>
          </w:p>
          <w:p w:rsidR="00AE4062" w:rsidRPr="00466CEA" w:rsidRDefault="001A10F8" w:rsidP="001E1B2F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grid 계정 </w:t>
            </w:r>
            <w:r>
              <w:rPr>
                <w:rFonts w:ascii="맑은 고딕" w:hAnsi="맑은 고딕"/>
                <w:b/>
                <w:noProof/>
              </w:rPr>
              <w:t xml:space="preserve">: </w:t>
            </w:r>
            <w:r w:rsidR="00AE4062" w:rsidRPr="00AF0DCF">
              <w:rPr>
                <w:rFonts w:ascii="맑은 고딕" w:hAnsi="맑은 고딕"/>
                <w:b/>
                <w:noProof/>
              </w:rPr>
              <w:t>/oracle/app/12.2.0/grid/network/admin</w:t>
            </w:r>
            <w:r w:rsidR="00AE4062">
              <w:rPr>
                <w:rFonts w:ascii="맑은 고딕" w:hAnsi="맑은 고딕"/>
                <w:b/>
                <w:noProof/>
              </w:rPr>
              <w:t>/</w:t>
            </w:r>
            <w:r w:rsidR="00AE4062" w:rsidRPr="00AE4062">
              <w:rPr>
                <w:rFonts w:ascii="맑은 고딕" w:hAnsi="맑은 고딕"/>
                <w:b/>
                <w:noProof/>
              </w:rPr>
              <w:t>endpoints_listener.ora</w:t>
            </w:r>
          </w:p>
        </w:tc>
      </w:tr>
      <w:tr w:rsidR="00AF0DCF" w:rsidRPr="00466CEA" w:rsidTr="001E1B2F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AF0DCF" w:rsidRDefault="00AE4062" w:rsidP="00AF0DCF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/>
                <w:noProof/>
                <w:sz w:val="16"/>
                <w:szCs w:val="16"/>
              </w:rPr>
              <w:drawing>
                <wp:inline distT="0" distB="0" distL="0" distR="0" wp14:anchorId="51DE312A" wp14:editId="541107C1">
                  <wp:extent cx="5718175" cy="4858603"/>
                  <wp:effectExtent l="0" t="0" r="0" b="0"/>
                  <wp:docPr id="1035" name="그림 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grid.jpg"/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798" cy="4871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062" w:rsidRPr="00AF0DCF" w:rsidRDefault="00AE4062" w:rsidP="00AE4062">
            <w:pPr>
              <w:jc w:val="center"/>
              <w:rPr>
                <w:rFonts w:ascii="맑은 고딕" w:hAnsi="맑은 고딕"/>
                <w:b/>
                <w:color w:val="FF0000"/>
              </w:rPr>
            </w:pPr>
            <w:r w:rsidRPr="00AF0DCF">
              <w:rPr>
                <w:rFonts w:ascii="맑은 고딕" w:hAnsi="맑은 고딕"/>
                <w:b/>
                <w:color w:val="FF0000"/>
              </w:rPr>
              <w:t>&lt;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DB #</w:t>
            </w:r>
            <w:r w:rsidRPr="00AF0DCF">
              <w:rPr>
                <w:rFonts w:ascii="맑은 고딕" w:hAnsi="맑은 고딕"/>
                <w:b/>
                <w:color w:val="FF0000"/>
              </w:rPr>
              <w:t xml:space="preserve">1 </w:t>
            </w:r>
            <w:r>
              <w:rPr>
                <w:rFonts w:ascii="맑은 고딕" w:hAnsi="맑은 고딕" w:hint="eastAsia"/>
                <w:b/>
                <w:color w:val="FF0000"/>
              </w:rPr>
              <w:t>Listener.ora</w:t>
            </w:r>
            <w:r>
              <w:rPr>
                <w:rFonts w:ascii="맑은 고딕" w:hAnsi="맑은 고딕"/>
                <w:b/>
                <w:color w:val="FF0000"/>
              </w:rPr>
              <w:t xml:space="preserve"> </w:t>
            </w:r>
            <w:r>
              <w:rPr>
                <w:rFonts w:ascii="맑은 고딕" w:hAnsi="맑은 고딕" w:hint="eastAsia"/>
                <w:b/>
                <w:color w:val="FF0000"/>
              </w:rPr>
              <w:t>및 sqlnet.ora, endpoints_listener.</w:t>
            </w:r>
            <w:r>
              <w:rPr>
                <w:rFonts w:ascii="맑은 고딕" w:hAnsi="맑은 고딕"/>
                <w:b/>
                <w:color w:val="FF0000"/>
              </w:rPr>
              <w:t>ora</w:t>
            </w:r>
            <w:r w:rsidRPr="00AF0DCF">
              <w:rPr>
                <w:rFonts w:ascii="맑은 고딕" w:hAnsi="맑은 고딕"/>
                <w:b/>
                <w:color w:val="FF0000"/>
              </w:rPr>
              <w:t xml:space="preserve"> 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파일&gt;</w:t>
            </w:r>
          </w:p>
          <w:p w:rsidR="00AF0DCF" w:rsidRDefault="00AE4062" w:rsidP="00AF0DCF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/>
                <w:noProof/>
                <w:sz w:val="16"/>
                <w:szCs w:val="16"/>
              </w:rPr>
              <w:lastRenderedPageBreak/>
              <w:drawing>
                <wp:inline distT="0" distB="0" distL="0" distR="0" wp14:anchorId="2C634C62" wp14:editId="78761A33">
                  <wp:extent cx="5785509" cy="3425588"/>
                  <wp:effectExtent l="0" t="0" r="5715" b="3810"/>
                  <wp:docPr id="1036" name="그림 1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grid2.jpg"/>
                          <pic:cNvPicPr/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138" cy="3479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0DCF" w:rsidRPr="00681E4E" w:rsidRDefault="00AE4062" w:rsidP="001A10F8">
            <w:pPr>
              <w:jc w:val="center"/>
              <w:rPr>
                <w:rFonts w:ascii="맑은 고딕" w:hAnsi="맑은 고딕"/>
              </w:rPr>
            </w:pPr>
            <w:r w:rsidRPr="00AF0DCF">
              <w:rPr>
                <w:rFonts w:ascii="맑은 고딕" w:hAnsi="맑은 고딕"/>
                <w:b/>
                <w:color w:val="FF0000"/>
              </w:rPr>
              <w:t>&lt;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DB #</w:t>
            </w:r>
            <w:r>
              <w:rPr>
                <w:rFonts w:ascii="맑은 고딕" w:hAnsi="맑은 고딕"/>
                <w:b/>
                <w:color w:val="FF0000"/>
              </w:rPr>
              <w:t>2</w:t>
            </w:r>
            <w:r w:rsidRPr="00AF0DCF">
              <w:rPr>
                <w:rFonts w:ascii="맑은 고딕" w:hAnsi="맑은 고딕"/>
                <w:b/>
                <w:color w:val="FF0000"/>
              </w:rPr>
              <w:t xml:space="preserve"> </w:t>
            </w:r>
            <w:r>
              <w:rPr>
                <w:rFonts w:ascii="맑은 고딕" w:hAnsi="맑은 고딕" w:hint="eastAsia"/>
                <w:b/>
                <w:color w:val="FF0000"/>
              </w:rPr>
              <w:t>Listener.ora</w:t>
            </w:r>
            <w:r>
              <w:rPr>
                <w:rFonts w:ascii="맑은 고딕" w:hAnsi="맑은 고딕"/>
                <w:b/>
                <w:color w:val="FF0000"/>
              </w:rPr>
              <w:t xml:space="preserve"> </w:t>
            </w:r>
            <w:r>
              <w:rPr>
                <w:rFonts w:ascii="맑은 고딕" w:hAnsi="맑은 고딕" w:hint="eastAsia"/>
                <w:b/>
                <w:color w:val="FF0000"/>
              </w:rPr>
              <w:t>및 sqlnet.ora, endpoints_listener.</w:t>
            </w:r>
            <w:r>
              <w:rPr>
                <w:rFonts w:ascii="맑은 고딕" w:hAnsi="맑은 고딕"/>
                <w:b/>
                <w:color w:val="FF0000"/>
              </w:rPr>
              <w:t>ora</w:t>
            </w:r>
            <w:r w:rsidRPr="00AF0DCF">
              <w:rPr>
                <w:rFonts w:ascii="맑은 고딕" w:hAnsi="맑은 고딕"/>
                <w:b/>
                <w:color w:val="FF0000"/>
              </w:rPr>
              <w:t xml:space="preserve"> 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파일&gt;</w:t>
            </w:r>
          </w:p>
        </w:tc>
      </w:tr>
    </w:tbl>
    <w:p w:rsidR="001A10F8" w:rsidRPr="00AF0DCF" w:rsidRDefault="001A10F8" w:rsidP="001A10F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1A10F8" w:rsidRPr="00466CEA" w:rsidTr="001E1B2F">
        <w:trPr>
          <w:jc w:val="center"/>
        </w:trPr>
        <w:tc>
          <w:tcPr>
            <w:tcW w:w="9570" w:type="dxa"/>
            <w:shd w:val="clear" w:color="auto" w:fill="BFBFBF"/>
          </w:tcPr>
          <w:p w:rsidR="001A10F8" w:rsidRDefault="001A10F8" w:rsidP="001E1B2F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/>
                <w:b/>
                <w:noProof/>
              </w:rPr>
              <w:t>oracle</w:t>
            </w:r>
            <w:r>
              <w:rPr>
                <w:rFonts w:ascii="맑은 고딕" w:hAnsi="맑은 고딕" w:hint="eastAsia"/>
                <w:b/>
                <w:noProof/>
              </w:rPr>
              <w:t xml:space="preserve"> 계정 </w:t>
            </w:r>
            <w:r>
              <w:rPr>
                <w:rFonts w:ascii="맑은 고딕" w:hAnsi="맑은 고딕"/>
                <w:b/>
                <w:noProof/>
              </w:rPr>
              <w:t xml:space="preserve">: </w:t>
            </w:r>
            <w:r w:rsidRPr="001A10F8">
              <w:rPr>
                <w:rFonts w:ascii="맑은 고딕" w:hAnsi="맑은 고딕"/>
                <w:b/>
                <w:noProof/>
              </w:rPr>
              <w:t>/oracle/app/oracle/product/12.2.0/db/network/admin</w:t>
            </w:r>
            <w:r>
              <w:rPr>
                <w:rFonts w:ascii="맑은 고딕" w:hAnsi="맑은 고딕"/>
                <w:b/>
                <w:noProof/>
              </w:rPr>
              <w:t>/</w:t>
            </w:r>
            <w:r w:rsidRPr="001A10F8">
              <w:rPr>
                <w:rFonts w:ascii="맑은 고딕" w:hAnsi="맑은 고딕"/>
                <w:b/>
                <w:noProof/>
              </w:rPr>
              <w:t>tnsnames.ora</w:t>
            </w:r>
          </w:p>
          <w:p w:rsidR="001A10F8" w:rsidRPr="00466CEA" w:rsidRDefault="001A10F8" w:rsidP="001A10F8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/>
                <w:b/>
                <w:noProof/>
              </w:rPr>
              <w:t>oracle</w:t>
            </w:r>
            <w:r>
              <w:rPr>
                <w:rFonts w:ascii="맑은 고딕" w:hAnsi="맑은 고딕" w:hint="eastAsia"/>
                <w:b/>
                <w:noProof/>
              </w:rPr>
              <w:t xml:space="preserve"> 계정 </w:t>
            </w:r>
            <w:r>
              <w:rPr>
                <w:rFonts w:ascii="맑은 고딕" w:hAnsi="맑은 고딕"/>
                <w:b/>
                <w:noProof/>
              </w:rPr>
              <w:t xml:space="preserve">: </w:t>
            </w:r>
            <w:r w:rsidRPr="001A10F8">
              <w:rPr>
                <w:rFonts w:ascii="맑은 고딕" w:hAnsi="맑은 고딕"/>
                <w:b/>
                <w:noProof/>
              </w:rPr>
              <w:t>/oracle/app/oracle/product/12.2.0/db/network/admin</w:t>
            </w:r>
            <w:r>
              <w:rPr>
                <w:rFonts w:ascii="맑은 고딕" w:hAnsi="맑은 고딕"/>
                <w:b/>
                <w:noProof/>
              </w:rPr>
              <w:t>/sqlnet</w:t>
            </w:r>
            <w:r w:rsidRPr="00AF0DCF">
              <w:rPr>
                <w:rFonts w:ascii="맑은 고딕" w:hAnsi="맑은 고딕"/>
                <w:b/>
                <w:noProof/>
              </w:rPr>
              <w:t>.ora</w:t>
            </w:r>
          </w:p>
        </w:tc>
      </w:tr>
      <w:tr w:rsidR="001A10F8" w:rsidRPr="00466CEA" w:rsidTr="001E1B2F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1A10F8" w:rsidRDefault="001A10F8" w:rsidP="001E1B2F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/>
                <w:noProof/>
                <w:sz w:val="16"/>
                <w:szCs w:val="16"/>
              </w:rPr>
              <w:drawing>
                <wp:inline distT="0" distB="0" distL="0" distR="0" wp14:anchorId="65D8051F" wp14:editId="2B495400">
                  <wp:extent cx="5708689" cy="2115403"/>
                  <wp:effectExtent l="0" t="0" r="6350" b="0"/>
                  <wp:docPr id="1027" name="그림 1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oracle.jpg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9211" cy="214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10F8" w:rsidRPr="00AF0DCF" w:rsidRDefault="001A10F8" w:rsidP="001E1B2F">
            <w:pPr>
              <w:jc w:val="center"/>
              <w:rPr>
                <w:rFonts w:ascii="맑은 고딕" w:hAnsi="맑은 고딕"/>
                <w:b/>
                <w:color w:val="FF0000"/>
              </w:rPr>
            </w:pPr>
            <w:r w:rsidRPr="00AF0DCF">
              <w:rPr>
                <w:rFonts w:ascii="맑은 고딕" w:hAnsi="맑은 고딕"/>
                <w:b/>
                <w:color w:val="FF0000"/>
              </w:rPr>
              <w:t>&lt;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DB #</w:t>
            </w:r>
            <w:r w:rsidRPr="00AF0DCF">
              <w:rPr>
                <w:rFonts w:ascii="맑은 고딕" w:hAnsi="맑은 고딕"/>
                <w:b/>
                <w:color w:val="FF0000"/>
              </w:rPr>
              <w:t xml:space="preserve">1 </w:t>
            </w:r>
            <w:r>
              <w:rPr>
                <w:rFonts w:ascii="맑은 고딕" w:hAnsi="맑은 고딕" w:hint="eastAsia"/>
                <w:b/>
                <w:color w:val="FF0000"/>
              </w:rPr>
              <w:t>Listener.ora</w:t>
            </w:r>
            <w:r>
              <w:rPr>
                <w:rFonts w:ascii="맑은 고딕" w:hAnsi="맑은 고딕"/>
                <w:b/>
                <w:color w:val="FF0000"/>
              </w:rPr>
              <w:t xml:space="preserve"> </w:t>
            </w:r>
            <w:r>
              <w:rPr>
                <w:rFonts w:ascii="맑은 고딕" w:hAnsi="맑은 고딕" w:hint="eastAsia"/>
                <w:b/>
                <w:color w:val="FF0000"/>
              </w:rPr>
              <w:t>및 sqlnet.ora</w:t>
            </w:r>
            <w:r w:rsidRPr="00AF0DCF">
              <w:rPr>
                <w:rFonts w:ascii="맑은 고딕" w:hAnsi="맑은 고딕"/>
                <w:b/>
                <w:color w:val="FF0000"/>
              </w:rPr>
              <w:t xml:space="preserve"> 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파일&gt;</w:t>
            </w:r>
          </w:p>
          <w:p w:rsidR="001A10F8" w:rsidRDefault="001A10F8" w:rsidP="001E1B2F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/>
                <w:noProof/>
                <w:sz w:val="16"/>
                <w:szCs w:val="16"/>
              </w:rPr>
              <w:drawing>
                <wp:inline distT="0" distB="0" distL="0" distR="0" wp14:anchorId="37284065" wp14:editId="1E3B259B">
                  <wp:extent cx="5708650" cy="2002930"/>
                  <wp:effectExtent l="0" t="0" r="6350" b="0"/>
                  <wp:docPr id="1028" name="그림 1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oracle2.jp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8077" cy="202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10F8" w:rsidRPr="00681E4E" w:rsidRDefault="001A10F8" w:rsidP="001E1B2F">
            <w:pPr>
              <w:jc w:val="center"/>
              <w:rPr>
                <w:rFonts w:ascii="맑은 고딕" w:hAnsi="맑은 고딕"/>
              </w:rPr>
            </w:pPr>
            <w:r w:rsidRPr="00AF0DCF">
              <w:rPr>
                <w:rFonts w:ascii="맑은 고딕" w:hAnsi="맑은 고딕"/>
                <w:b/>
                <w:color w:val="FF0000"/>
              </w:rPr>
              <w:t>&lt;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DB #</w:t>
            </w:r>
            <w:r>
              <w:rPr>
                <w:rFonts w:ascii="맑은 고딕" w:hAnsi="맑은 고딕"/>
                <w:b/>
                <w:color w:val="FF0000"/>
              </w:rPr>
              <w:t>2</w:t>
            </w:r>
            <w:r w:rsidRPr="00AF0DCF">
              <w:rPr>
                <w:rFonts w:ascii="맑은 고딕" w:hAnsi="맑은 고딕"/>
                <w:b/>
                <w:color w:val="FF0000"/>
              </w:rPr>
              <w:t xml:space="preserve"> </w:t>
            </w:r>
            <w:r>
              <w:rPr>
                <w:rFonts w:ascii="맑은 고딕" w:hAnsi="맑은 고딕" w:hint="eastAsia"/>
                <w:b/>
                <w:color w:val="FF0000"/>
              </w:rPr>
              <w:t>Listener.ora</w:t>
            </w:r>
            <w:r>
              <w:rPr>
                <w:rFonts w:ascii="맑은 고딕" w:hAnsi="맑은 고딕"/>
                <w:b/>
                <w:color w:val="FF0000"/>
              </w:rPr>
              <w:t xml:space="preserve"> </w:t>
            </w:r>
            <w:r>
              <w:rPr>
                <w:rFonts w:ascii="맑은 고딕" w:hAnsi="맑은 고딕" w:hint="eastAsia"/>
                <w:b/>
                <w:color w:val="FF0000"/>
              </w:rPr>
              <w:t>및 sqlnet.ora</w:t>
            </w:r>
            <w:r w:rsidRPr="00AF0DCF">
              <w:rPr>
                <w:rFonts w:ascii="맑은 고딕" w:hAnsi="맑은 고딕"/>
                <w:b/>
                <w:color w:val="FF0000"/>
              </w:rPr>
              <w:t xml:space="preserve"> 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파일&gt;</w:t>
            </w:r>
          </w:p>
        </w:tc>
      </w:tr>
    </w:tbl>
    <w:p w:rsidR="005028D2" w:rsidRDefault="005028D2" w:rsidP="005028D2">
      <w:pPr>
        <w:pStyle w:val="4"/>
      </w:pPr>
      <w:r>
        <w:rPr>
          <w:rFonts w:hint="eastAsia"/>
        </w:rPr>
        <w:lastRenderedPageBreak/>
        <w:t>이중화 구성도</w:t>
      </w:r>
    </w:p>
    <w:p w:rsidR="003D21C8" w:rsidRDefault="003D21C8" w:rsidP="003D21C8">
      <w:pPr>
        <w:pStyle w:val="af6"/>
        <w:spacing w:after="240"/>
        <w:jc w:val="center"/>
        <w:rPr>
          <w:rFonts w:ascii="맑은 고딕" w:hAnsi="맑은 고딕"/>
          <w:noProof/>
        </w:rPr>
      </w:pPr>
      <w:r w:rsidRPr="003D21C8">
        <w:rPr>
          <w:rFonts w:ascii="함초롬바탕" w:eastAsia="굴림" w:hAnsi="굴림" w:cs="굴림"/>
          <w:noProof/>
          <w:color w:val="000000"/>
        </w:rPr>
        <w:drawing>
          <wp:anchor distT="0" distB="0" distL="114300" distR="114300" simplePos="0" relativeHeight="251662848" behindDoc="0" locked="0" layoutInCell="1" allowOverlap="1" wp14:anchorId="5E1E66A6" wp14:editId="4F54E91D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5400040" cy="3870325"/>
            <wp:effectExtent l="0" t="0" r="0" b="0"/>
            <wp:wrapTopAndBottom/>
            <wp:docPr id="1024" name="그림 1024" descr="EMB000023dc3a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29042432" descr="EMB000023dc3ad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7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8D2" w:rsidRPr="00466CEA">
        <w:rPr>
          <w:rFonts w:ascii="맑은 고딕" w:hAnsi="맑은 고딕" w:hint="eastAsia"/>
          <w:noProof/>
        </w:rPr>
        <w:t xml:space="preserve">[그림 </w:t>
      </w:r>
      <w:r w:rsidR="005028D2">
        <w:rPr>
          <w:rFonts w:ascii="맑은 고딕" w:hAnsi="맑은 고딕"/>
          <w:noProof/>
        </w:rPr>
        <w:t>3</w:t>
      </w:r>
      <w:r w:rsidR="005028D2" w:rsidRPr="00466CEA">
        <w:rPr>
          <w:rFonts w:ascii="맑은 고딕" w:hAnsi="맑은 고딕" w:hint="eastAsia"/>
          <w:noProof/>
        </w:rPr>
        <w:noBreakHyphen/>
      </w:r>
      <w:r w:rsidR="005028D2">
        <w:rPr>
          <w:rFonts w:ascii="맑은 고딕" w:hAnsi="맑은 고딕"/>
          <w:noProof/>
        </w:rPr>
        <w:t>3-</w:t>
      </w:r>
      <w:r>
        <w:rPr>
          <w:rFonts w:ascii="맑은 고딕" w:hAnsi="맑은 고딕"/>
          <w:noProof/>
        </w:rPr>
        <w:t>3</w:t>
      </w:r>
      <w:r w:rsidR="005028D2">
        <w:rPr>
          <w:rFonts w:ascii="맑은 고딕" w:hAnsi="맑은 고딕"/>
          <w:noProof/>
        </w:rPr>
        <w:t>-4</w:t>
      </w:r>
      <w:r w:rsidR="005028D2" w:rsidRPr="00466CEA">
        <w:rPr>
          <w:rFonts w:ascii="맑은 고딕" w:hAnsi="맑은 고딕" w:hint="eastAsia"/>
          <w:noProof/>
        </w:rPr>
        <w:t xml:space="preserve">] </w:t>
      </w:r>
      <w:r w:rsidR="00F06E53">
        <w:rPr>
          <w:rFonts w:ascii="맑은 고딕" w:hAnsi="맑은 고딕" w:hint="eastAsia"/>
          <w:noProof/>
        </w:rPr>
        <w:t>DBMS</w:t>
      </w:r>
      <w:r w:rsidR="005028D2">
        <w:rPr>
          <w:rFonts w:ascii="맑은 고딕" w:hAnsi="맑은 고딕"/>
          <w:noProof/>
        </w:rPr>
        <w:t>(</w:t>
      </w:r>
      <w:r w:rsidR="00F06E53">
        <w:rPr>
          <w:rFonts w:ascii="맑은 고딕" w:hAnsi="맑은 고딕" w:hint="eastAsia"/>
          <w:noProof/>
        </w:rPr>
        <w:t>O</w:t>
      </w:r>
      <w:r w:rsidR="00F06E53">
        <w:rPr>
          <w:rFonts w:ascii="맑은 고딕" w:hAnsi="맑은 고딕"/>
          <w:noProof/>
        </w:rPr>
        <w:t xml:space="preserve">RACLE </w:t>
      </w:r>
      <w:r w:rsidR="00F06E53">
        <w:rPr>
          <w:rFonts w:ascii="맑은 고딕" w:hAnsi="맑은 고딕" w:hint="eastAsia"/>
          <w:noProof/>
        </w:rPr>
        <w:t>RAC</w:t>
      </w:r>
      <w:r w:rsidR="00F06E53">
        <w:rPr>
          <w:rFonts w:ascii="맑은 고딕" w:hAnsi="맑은 고딕"/>
          <w:noProof/>
        </w:rPr>
        <w:t xml:space="preserve">) </w:t>
      </w:r>
      <w:r w:rsidR="00F06E53">
        <w:rPr>
          <w:rFonts w:ascii="맑은 고딕" w:hAnsi="맑은 고딕" w:hint="eastAsia"/>
          <w:noProof/>
        </w:rPr>
        <w:t>이중화 구</w:t>
      </w:r>
      <w:r w:rsidR="005028D2">
        <w:rPr>
          <w:rFonts w:ascii="맑은 고딕" w:hAnsi="맑은 고딕" w:hint="eastAsia"/>
          <w:noProof/>
        </w:rPr>
        <w:t>성도</w:t>
      </w:r>
    </w:p>
    <w:p w:rsidR="005028D2" w:rsidRPr="00C63050" w:rsidRDefault="005028D2" w:rsidP="005028D2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 xml:space="preserve">- </w:t>
      </w:r>
      <w:r w:rsidR="003D21C8">
        <w:rPr>
          <w:rFonts w:asciiTheme="majorHAnsi" w:eastAsiaTheme="majorHAnsi" w:hAnsiTheme="majorHAnsi" w:hint="eastAsia"/>
        </w:rPr>
        <w:t>Cluster</w:t>
      </w:r>
      <w:r w:rsidR="003D21C8" w:rsidRPr="003821D6">
        <w:rPr>
          <w:rFonts w:ascii="맑은 고딕" w:hAnsi="맑은 고딕" w:hint="eastAsia"/>
        </w:rPr>
        <w:t>의 Heart beat(GPFS 체크) 라인과 Oracle RAC Interconnect 라인은 UTP NIC를 이용하여 L2 스위치 2개에 이중화로 연결하여 구성한다.</w:t>
      </w:r>
    </w:p>
    <w:p w:rsidR="003D21C8" w:rsidRPr="003821D6" w:rsidRDefault="005028D2" w:rsidP="003D21C8">
      <w:pPr>
        <w:ind w:left="200" w:hangingChars="100" w:hanging="200"/>
        <w:rPr>
          <w:rFonts w:ascii="맑은 고딕" w:hAnsi="맑은 고딕"/>
        </w:rPr>
      </w:pPr>
      <w:r>
        <w:rPr>
          <w:rFonts w:asciiTheme="majorHAnsi" w:eastAsiaTheme="majorHAnsi" w:hAnsiTheme="majorHAnsi"/>
        </w:rPr>
        <w:t xml:space="preserve">- </w:t>
      </w:r>
      <w:r w:rsidR="003D21C8">
        <w:rPr>
          <w:rFonts w:asciiTheme="majorHAnsi" w:eastAsiaTheme="majorHAnsi" w:hAnsiTheme="majorHAnsi" w:hint="eastAsia"/>
        </w:rPr>
        <w:t>DB</w:t>
      </w:r>
      <w:r w:rsidR="003D21C8" w:rsidRPr="00EB4FCE">
        <w:rPr>
          <w:rFonts w:ascii="맑은 고딕" w:hAnsi="맑은 고딕" w:hint="eastAsia"/>
        </w:rPr>
        <w:t xml:space="preserve">데이터와 Archive Log 영역은 2대가 동시에 접근 할 수 </w:t>
      </w:r>
      <w:r w:rsidR="003D21C8">
        <w:rPr>
          <w:rFonts w:ascii="맑은 고딕" w:hAnsi="맑은 고딕" w:hint="eastAsia"/>
        </w:rPr>
        <w:t>있도</w:t>
      </w:r>
      <w:r w:rsidR="003D21C8" w:rsidRPr="00EB4FCE">
        <w:rPr>
          <w:rFonts w:ascii="맑은 고딕" w:hAnsi="맑은 고딕" w:hint="eastAsia"/>
        </w:rPr>
        <w:t>록</w:t>
      </w:r>
      <w:r w:rsidR="003D21C8">
        <w:rPr>
          <w:rFonts w:ascii="맑은 고딕" w:hAnsi="맑은 고딕" w:hint="eastAsia"/>
        </w:rPr>
        <w:t xml:space="preserve"> GPFS영역으로</w:t>
      </w:r>
      <w:r w:rsidR="003D21C8" w:rsidRPr="00EB4FCE">
        <w:rPr>
          <w:rFonts w:ascii="맑은 고딕" w:hAnsi="맑은 고딕" w:hint="eastAsia"/>
        </w:rPr>
        <w:t xml:space="preserve"> 구성하여 서버 장애 시 Fail-Over 없이 </w:t>
      </w:r>
      <w:r w:rsidR="003D21C8">
        <w:rPr>
          <w:rFonts w:ascii="맑은 고딕" w:hAnsi="맑은 고딕" w:hint="eastAsia"/>
        </w:rPr>
        <w:t>서비스 되도록</w:t>
      </w:r>
      <w:r w:rsidR="003D21C8" w:rsidRPr="00EB4FCE">
        <w:rPr>
          <w:rFonts w:ascii="맑은 고딕" w:hAnsi="맑은 고딕" w:hint="eastAsia"/>
        </w:rPr>
        <w:t xml:space="preserve"> 구성한다.</w:t>
      </w:r>
    </w:p>
    <w:p w:rsidR="005028D2" w:rsidRDefault="005028D2" w:rsidP="00C63050"/>
    <w:p w:rsidR="00981EAE" w:rsidRDefault="003B282A" w:rsidP="003B282A">
      <w:pPr>
        <w:pStyle w:val="4"/>
      </w:pPr>
      <w:r w:rsidRPr="003B282A">
        <w:rPr>
          <w:rFonts w:hint="eastAsia"/>
        </w:rPr>
        <w:t>Oracle Tables 구성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1713"/>
        <w:gridCol w:w="3825"/>
        <w:gridCol w:w="2539"/>
      </w:tblGrid>
      <w:tr w:rsidR="00981EAE" w:rsidRPr="00466CEA" w:rsidTr="003911BF">
        <w:trPr>
          <w:jc w:val="center"/>
        </w:trPr>
        <w:tc>
          <w:tcPr>
            <w:tcW w:w="3102" w:type="dxa"/>
            <w:gridSpan w:val="2"/>
            <w:shd w:val="clear" w:color="auto" w:fill="BFBFBF"/>
            <w:vAlign w:val="center"/>
          </w:tcPr>
          <w:p w:rsidR="00981EAE" w:rsidRPr="00466CEA" w:rsidRDefault="00981EAE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구분</w:t>
            </w:r>
          </w:p>
        </w:tc>
        <w:tc>
          <w:tcPr>
            <w:tcW w:w="3710" w:type="dxa"/>
            <w:shd w:val="clear" w:color="auto" w:fill="BFBFBF"/>
            <w:vAlign w:val="center"/>
          </w:tcPr>
          <w:p w:rsidR="00981EAE" w:rsidRPr="00466CEA" w:rsidRDefault="00981EAE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내용</w:t>
            </w:r>
          </w:p>
        </w:tc>
        <w:tc>
          <w:tcPr>
            <w:tcW w:w="2758" w:type="dxa"/>
            <w:shd w:val="clear" w:color="auto" w:fill="BFBFBF"/>
            <w:vAlign w:val="center"/>
          </w:tcPr>
          <w:p w:rsidR="00981EAE" w:rsidRPr="00466CEA" w:rsidRDefault="00981EAE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비고</w:t>
            </w: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981EAE" w:rsidRPr="00D167C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D167CC">
              <w:rPr>
                <w:rFonts w:eastAsia="맑은 고딕" w:hAnsi="맑은 고딕" w:hint="eastAsia"/>
                <w:b/>
                <w:sz w:val="20"/>
                <w:szCs w:val="20"/>
              </w:rPr>
              <w:t>Oracle Version</w:t>
            </w: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Oracle 12c R2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43703C">
              <w:rPr>
                <w:rFonts w:ascii="맑은 고딕" w:hAnsi="맑은 고딕" w:hint="eastAsia"/>
                <w:b w:val="0"/>
                <w:szCs w:val="18"/>
              </w:rPr>
              <w:t>(RAC)이중화 구성</w:t>
            </w: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jc w:val="center"/>
              <w:rPr>
                <w:rFonts w:ascii="맑은 고딕" w:hAnsi="맑은 고딕"/>
              </w:rPr>
            </w:pPr>
            <w:r w:rsidRPr="0043703C">
              <w:rPr>
                <w:rFonts w:ascii="맑은 고딕" w:hAnsi="맑은 고딕"/>
                <w:b/>
                <w:noProof/>
              </w:rPr>
              <w:t>Oracle_home directory</w:t>
            </w: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/oracle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1274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Default="00981EAE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메모리할당</w:t>
            </w:r>
          </w:p>
          <w:p w:rsidR="00981EAE" w:rsidRPr="00D167CC" w:rsidRDefault="00981EAE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(GB)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  <w:r w:rsidRPr="0043703C">
              <w:rPr>
                <w:rFonts w:ascii="맑은 고딕" w:hAnsi="맑은 고딕" w:hint="eastAsia"/>
                <w:b/>
              </w:rPr>
              <w:t>System Memory</w:t>
            </w: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1EAE" w:rsidRPr="0043703C" w:rsidRDefault="00981EAE" w:rsidP="003911BF">
            <w:pPr>
              <w:pStyle w:val="xl79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10GB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color w:val="FF000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Default="00981EAE" w:rsidP="003911BF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jc w:val="center"/>
              <w:rPr>
                <w:rFonts w:ascii="맑은 고딕" w:hAnsi="맑은 고딕"/>
                <w:b/>
              </w:rPr>
            </w:pPr>
            <w:r w:rsidRPr="005047D3">
              <w:rPr>
                <w:rFonts w:ascii="맑은 고딕" w:hAnsi="맑은 고딕" w:hint="eastAsia"/>
                <w:b/>
              </w:rPr>
              <w:t>Shared Memory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9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10GB</w:t>
            </w:r>
          </w:p>
        </w:tc>
        <w:tc>
          <w:tcPr>
            <w:tcW w:w="27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color w:val="FF000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5047D3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5047D3">
              <w:rPr>
                <w:rFonts w:eastAsia="맑은 고딕" w:hAnsi="맑은 고딕"/>
                <w:b/>
                <w:sz w:val="20"/>
                <w:szCs w:val="20"/>
              </w:rPr>
              <w:t>NLS_Character Set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UTF8</w:t>
            </w:r>
          </w:p>
        </w:tc>
        <w:tc>
          <w:tcPr>
            <w:tcW w:w="27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5047D3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5047D3">
              <w:rPr>
                <w:rFonts w:eastAsia="맑은 고딕" w:hAnsi="맑은 고딕"/>
                <w:b/>
                <w:sz w:val="20"/>
                <w:szCs w:val="20"/>
              </w:rPr>
              <w:t>NLS_Nchar_Character Set</w:t>
            </w:r>
            <w:r w:rsidRPr="005047D3">
              <w:rPr>
                <w:rFonts w:eastAsia="맑은 고딕" w:hAnsi="맑은 고딕"/>
                <w:b/>
                <w:sz w:val="20"/>
                <w:szCs w:val="20"/>
              </w:rPr>
              <w:tab/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AL16UTF16</w:t>
            </w:r>
          </w:p>
        </w:tc>
        <w:tc>
          <w:tcPr>
            <w:tcW w:w="27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5047D3">
              <w:rPr>
                <w:rFonts w:eastAsia="맑은 고딕" w:hAnsi="맑은 고딕"/>
                <w:b/>
                <w:sz w:val="20"/>
                <w:szCs w:val="20"/>
              </w:rPr>
              <w:t>Oracle Service Name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GPIIPRD</w:t>
            </w:r>
          </w:p>
        </w:tc>
        <w:tc>
          <w:tcPr>
            <w:tcW w:w="27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5047D3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5047D3">
              <w:rPr>
                <w:rFonts w:eastAsia="맑은 고딕" w:hAnsi="맑은 고딕"/>
                <w:b/>
                <w:sz w:val="20"/>
                <w:szCs w:val="20"/>
              </w:rPr>
              <w:t>Oracle SID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GPIIPRD1, GPIIPRD2</w:t>
            </w:r>
          </w:p>
        </w:tc>
        <w:tc>
          <w:tcPr>
            <w:tcW w:w="27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43703C">
              <w:rPr>
                <w:rFonts w:ascii="맑은 고딕" w:hAnsi="맑은 고딕" w:hint="eastAsia"/>
                <w:b w:val="0"/>
                <w:szCs w:val="18"/>
              </w:rPr>
              <w:t>DB 서버 #1 : GPIIPRD1</w:t>
            </w:r>
          </w:p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43703C">
              <w:rPr>
                <w:rFonts w:ascii="맑은 고딕" w:hAnsi="맑은 고딕"/>
                <w:b w:val="0"/>
                <w:szCs w:val="18"/>
              </w:rPr>
              <w:t>D</w:t>
            </w:r>
            <w:r w:rsidRPr="0043703C">
              <w:rPr>
                <w:rFonts w:ascii="맑은 고딕" w:hAnsi="맑은 고딕" w:hint="eastAsia"/>
                <w:b w:val="0"/>
                <w:szCs w:val="18"/>
              </w:rPr>
              <w:t>B 서버 #2 : GPIIPRD2</w:t>
            </w:r>
          </w:p>
        </w:tc>
      </w:tr>
      <w:tr w:rsidR="00981EAE" w:rsidRPr="00466CEA" w:rsidTr="003911BF">
        <w:trPr>
          <w:jc w:val="center"/>
        </w:trPr>
        <w:tc>
          <w:tcPr>
            <w:tcW w:w="1274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43703C">
              <w:rPr>
                <w:rFonts w:eastAsia="맑은 고딕" w:hAnsi="맑은 고딕" w:hint="eastAsia"/>
                <w:b/>
                <w:sz w:val="20"/>
                <w:szCs w:val="20"/>
              </w:rPr>
              <w:lastRenderedPageBreak/>
              <w:t>Sys</w:t>
            </w:r>
          </w:p>
        </w:tc>
        <w:tc>
          <w:tcPr>
            <w:tcW w:w="182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>
              <w:rPr>
                <w:rFonts w:eastAsia="맑은 고딕" w:hAnsi="맑은 고딕"/>
                <w:b/>
                <w:sz w:val="20"/>
                <w:szCs w:val="20"/>
              </w:rPr>
              <w:t>C</w:t>
            </w:r>
            <w:r w:rsidRPr="005047D3">
              <w:rPr>
                <w:rFonts w:eastAsia="맑은 고딕" w:hAnsi="맑은 고딕"/>
                <w:b/>
                <w:sz w:val="20"/>
                <w:szCs w:val="20"/>
              </w:rPr>
              <w:t>ontrol File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/oradata01/GPIIPRD/ctrlGPIIPRD01.ctl</w:t>
            </w:r>
          </w:p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>
              <w:rPr>
                <w:rFonts w:eastAsia="맑은 고딕" w:hAnsi="맑은 고딕"/>
                <w:sz w:val="18"/>
                <w:szCs w:val="18"/>
              </w:rPr>
              <w:t>/oradata02/GPIIPRD/ctrlGPIIPRD02</w:t>
            </w:r>
            <w:r w:rsidRPr="0043703C">
              <w:rPr>
                <w:rFonts w:eastAsia="맑은 고딕" w:hAnsi="맑은 고딕"/>
                <w:sz w:val="18"/>
                <w:szCs w:val="18"/>
              </w:rPr>
              <w:t>.ctl</w:t>
            </w:r>
          </w:p>
        </w:tc>
        <w:tc>
          <w:tcPr>
            <w:tcW w:w="275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43703C">
              <w:rPr>
                <w:rFonts w:ascii="맑은 고딕" w:hAnsi="맑은 고딕" w:hint="eastAsia"/>
                <w:b w:val="0"/>
                <w:szCs w:val="18"/>
              </w:rPr>
              <w:t>System 영역</w:t>
            </w:r>
          </w:p>
        </w:tc>
      </w:tr>
      <w:tr w:rsidR="00981EAE" w:rsidRPr="00466CEA" w:rsidTr="003911BF">
        <w:trPr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43703C">
              <w:rPr>
                <w:rFonts w:eastAsia="맑은 고딕" w:hAnsi="맑은 고딕" w:hint="eastAsia"/>
                <w:b/>
                <w:sz w:val="20"/>
                <w:szCs w:val="20"/>
              </w:rPr>
              <w:t>Redo Log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(500MB * 12 = 6GB)</w:t>
            </w:r>
          </w:p>
          <w:p w:rsidR="00981EAE" w:rsidRPr="007436A4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7436A4">
              <w:rPr>
                <w:rFonts w:eastAsia="맑은 고딕" w:hAnsi="맑은 고딕"/>
                <w:sz w:val="18"/>
                <w:szCs w:val="18"/>
              </w:rPr>
              <w:t>/oradata01/GPIIPRD/redoGPIIPRD101a.log</w:t>
            </w:r>
          </w:p>
          <w:p w:rsidR="00981EAE" w:rsidRPr="007436A4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7436A4">
              <w:rPr>
                <w:rFonts w:eastAsia="맑은 고딕" w:hAnsi="맑은 고딕"/>
                <w:sz w:val="18"/>
                <w:szCs w:val="18"/>
              </w:rPr>
              <w:t>/oradata02/GPIIPRD/redoGPIIPRD101b.log</w:t>
            </w:r>
          </w:p>
          <w:p w:rsidR="00981EAE" w:rsidRPr="007436A4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7436A4">
              <w:rPr>
                <w:rFonts w:eastAsia="맑은 고딕" w:hAnsi="맑은 고딕"/>
                <w:sz w:val="18"/>
                <w:szCs w:val="18"/>
              </w:rPr>
              <w:t>/oradata02/GPIIPRD/redoGPIIPRD102a.log</w:t>
            </w:r>
          </w:p>
          <w:p w:rsidR="00981EAE" w:rsidRPr="007436A4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7436A4">
              <w:rPr>
                <w:rFonts w:eastAsia="맑은 고딕" w:hAnsi="맑은 고딕"/>
                <w:sz w:val="18"/>
                <w:szCs w:val="18"/>
              </w:rPr>
              <w:t>/oradata03/GPIIPRD/redoGPIIPRD102b.log</w:t>
            </w:r>
          </w:p>
          <w:p w:rsidR="00981EAE" w:rsidRPr="007436A4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7436A4">
              <w:rPr>
                <w:rFonts w:eastAsia="맑은 고딕" w:hAnsi="맑은 고딕"/>
                <w:sz w:val="18"/>
                <w:szCs w:val="18"/>
              </w:rPr>
              <w:t>/oradata03/GPIIPRD/redoGPIIPRD103a.log</w:t>
            </w:r>
          </w:p>
          <w:p w:rsidR="00981EAE" w:rsidRPr="007436A4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7436A4">
              <w:rPr>
                <w:rFonts w:eastAsia="맑은 고딕" w:hAnsi="맑은 고딕"/>
                <w:sz w:val="18"/>
                <w:szCs w:val="18"/>
              </w:rPr>
              <w:t>/oradata01/GPIIPRD/redoGPIIPRD103b.log</w:t>
            </w:r>
          </w:p>
          <w:p w:rsidR="00981EAE" w:rsidRPr="007436A4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</w:p>
          <w:p w:rsidR="00981EAE" w:rsidRPr="00676CF6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676CF6">
              <w:rPr>
                <w:rFonts w:eastAsia="맑은 고딕" w:hAnsi="맑은 고딕"/>
                <w:sz w:val="18"/>
                <w:szCs w:val="18"/>
              </w:rPr>
              <w:t>/oradata01/GPIIPRD/redoGPIIPRD201a.log</w:t>
            </w:r>
          </w:p>
          <w:p w:rsidR="00981EAE" w:rsidRPr="00676CF6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676CF6">
              <w:rPr>
                <w:rFonts w:eastAsia="맑은 고딕" w:hAnsi="맑은 고딕"/>
                <w:sz w:val="18"/>
                <w:szCs w:val="18"/>
              </w:rPr>
              <w:t>/oradata02/GPIIPRD/redoGPIIPRD201b.log</w:t>
            </w:r>
          </w:p>
          <w:p w:rsidR="00981EAE" w:rsidRPr="00676CF6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676CF6">
              <w:rPr>
                <w:rFonts w:eastAsia="맑은 고딕" w:hAnsi="맑은 고딕"/>
                <w:sz w:val="18"/>
                <w:szCs w:val="18"/>
              </w:rPr>
              <w:t>/oradata03/GPIIPRD/redoGPIIPRD202a.log</w:t>
            </w:r>
          </w:p>
          <w:p w:rsidR="00981EAE" w:rsidRPr="00676CF6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676CF6">
              <w:rPr>
                <w:rFonts w:eastAsia="맑은 고딕" w:hAnsi="맑은 고딕"/>
                <w:sz w:val="18"/>
                <w:szCs w:val="18"/>
              </w:rPr>
              <w:t>/oradata01/GPIIPRD/redoGPIIPRD202b.log</w:t>
            </w:r>
          </w:p>
          <w:p w:rsidR="00981EAE" w:rsidRPr="00676CF6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676CF6">
              <w:rPr>
                <w:rFonts w:eastAsia="맑은 고딕" w:hAnsi="맑은 고딕"/>
                <w:sz w:val="18"/>
                <w:szCs w:val="18"/>
              </w:rPr>
              <w:t>/oradata03/GPIIPRD/redoGPIIPRD203a.log</w:t>
            </w:r>
          </w:p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676CF6">
              <w:rPr>
                <w:rFonts w:eastAsia="맑은 고딕" w:hAnsi="맑은 고딕"/>
                <w:sz w:val="18"/>
                <w:szCs w:val="18"/>
              </w:rPr>
              <w:t>/oradata01/GPIIPRD/redoGPIIPRD203b.log</w:t>
            </w:r>
          </w:p>
        </w:tc>
        <w:tc>
          <w:tcPr>
            <w:tcW w:w="27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43703C">
              <w:rPr>
                <w:rFonts w:eastAsia="맑은 고딕" w:hAnsi="맑은 고딕" w:hint="eastAsia"/>
                <w:b/>
                <w:sz w:val="20"/>
                <w:szCs w:val="20"/>
              </w:rPr>
              <w:t>UNDO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1E195A">
              <w:rPr>
                <w:rFonts w:eastAsia="맑은 고딕" w:hAnsi="맑은 고딕"/>
                <w:sz w:val="18"/>
                <w:szCs w:val="18"/>
              </w:rPr>
              <w:t>/oradata01/GPIIPRD/SYSTEM/undotbs01.dbf</w:t>
            </w:r>
          </w:p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1E195A">
              <w:rPr>
                <w:rFonts w:eastAsia="맑은 고딕" w:hAnsi="맑은 고딕"/>
                <w:sz w:val="18"/>
                <w:szCs w:val="18"/>
              </w:rPr>
              <w:t>/oradata01/GPIIPRD/SYSTEM/undotbs02.dbf</w:t>
            </w:r>
          </w:p>
        </w:tc>
        <w:tc>
          <w:tcPr>
            <w:tcW w:w="27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43703C">
              <w:rPr>
                <w:rFonts w:eastAsia="맑은 고딕" w:hAnsi="맑은 고딕" w:hint="eastAsia"/>
                <w:b/>
                <w:sz w:val="20"/>
                <w:szCs w:val="20"/>
              </w:rPr>
              <w:t>SYSTEM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/oradata01/GPIIPRD/SYSTEM/system01.dbf</w:t>
            </w:r>
          </w:p>
        </w:tc>
        <w:tc>
          <w:tcPr>
            <w:tcW w:w="27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43703C">
              <w:rPr>
                <w:rFonts w:eastAsia="맑은 고딕" w:hAnsi="맑은 고딕" w:hint="eastAsia"/>
                <w:b/>
                <w:sz w:val="20"/>
                <w:szCs w:val="20"/>
              </w:rPr>
              <w:t>SYSaux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/oradata01/GPIIPRD/SYSTEM/sysaux01.dbf</w:t>
            </w:r>
          </w:p>
        </w:tc>
        <w:tc>
          <w:tcPr>
            <w:tcW w:w="27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43703C">
              <w:rPr>
                <w:rFonts w:eastAsia="맑은 고딕" w:hAnsi="맑은 고딕" w:hint="eastAsia"/>
                <w:b/>
                <w:sz w:val="20"/>
                <w:szCs w:val="20"/>
              </w:rPr>
              <w:t>USER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1E195A">
              <w:rPr>
                <w:rFonts w:eastAsia="맑은 고딕" w:hAnsi="맑은 고딕"/>
                <w:sz w:val="18"/>
                <w:szCs w:val="18"/>
              </w:rPr>
              <w:t>/oradata01/GPIIPRD/SYSTEM/users01.dbf</w:t>
            </w:r>
          </w:p>
        </w:tc>
        <w:tc>
          <w:tcPr>
            <w:tcW w:w="27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43703C">
              <w:rPr>
                <w:rFonts w:eastAsia="맑은 고딕" w:hAnsi="맑은 고딕" w:hint="eastAsia"/>
                <w:b/>
                <w:sz w:val="20"/>
                <w:szCs w:val="20"/>
              </w:rPr>
              <w:t>TEMP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1E195A">
              <w:rPr>
                <w:rFonts w:eastAsia="맑은 고딕" w:hAnsi="맑은 고딕"/>
                <w:sz w:val="18"/>
                <w:szCs w:val="18"/>
              </w:rPr>
              <w:t>/oradata01/GPIIPRD/SYSTEM/temp01.dbf</w:t>
            </w:r>
          </w:p>
        </w:tc>
        <w:tc>
          <w:tcPr>
            <w:tcW w:w="27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trHeight w:val="836"/>
          <w:jc w:val="center"/>
        </w:trPr>
        <w:tc>
          <w:tcPr>
            <w:tcW w:w="1274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43703C">
              <w:rPr>
                <w:rFonts w:eastAsia="맑은 고딕" w:hAnsi="맑은 고딕" w:hint="eastAsia"/>
                <w:b/>
                <w:sz w:val="20"/>
                <w:szCs w:val="20"/>
              </w:rPr>
              <w:t>data</w:t>
            </w:r>
          </w:p>
        </w:tc>
        <w:tc>
          <w:tcPr>
            <w:tcW w:w="182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5047D3">
              <w:rPr>
                <w:rFonts w:eastAsia="맑은 고딕" w:hAnsi="맑은 고딕" w:hint="eastAsia"/>
                <w:b/>
                <w:sz w:val="20"/>
                <w:szCs w:val="20"/>
              </w:rPr>
              <w:t>(Index 파일)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</w:p>
        </w:tc>
        <w:tc>
          <w:tcPr>
            <w:tcW w:w="275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43703C">
              <w:rPr>
                <w:rFonts w:ascii="맑은 고딕" w:hAnsi="맑은 고딕" w:hint="eastAsia"/>
                <w:b w:val="0"/>
                <w:szCs w:val="18"/>
              </w:rPr>
              <w:t>Data 영역</w:t>
            </w:r>
          </w:p>
        </w:tc>
      </w:tr>
      <w:tr w:rsidR="00981EAE" w:rsidRPr="00466CEA" w:rsidTr="003911BF">
        <w:trPr>
          <w:trHeight w:val="689"/>
          <w:jc w:val="center"/>
        </w:trPr>
        <w:tc>
          <w:tcPr>
            <w:tcW w:w="1274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5047D3">
              <w:rPr>
                <w:rFonts w:eastAsia="맑은 고딕" w:hAnsi="맑은 고딕" w:hint="eastAsia"/>
                <w:b/>
                <w:sz w:val="20"/>
                <w:szCs w:val="20"/>
              </w:rPr>
              <w:t>(Data 파일)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</w:p>
        </w:tc>
        <w:tc>
          <w:tcPr>
            <w:tcW w:w="27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5047D3">
              <w:rPr>
                <w:rFonts w:eastAsia="맑은 고딕" w:hAnsi="맑은 고딕"/>
                <w:b/>
                <w:sz w:val="20"/>
                <w:szCs w:val="20"/>
              </w:rPr>
              <w:t>Service Port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50000</w:t>
            </w:r>
          </w:p>
        </w:tc>
        <w:tc>
          <w:tcPr>
            <w:tcW w:w="27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5047D3">
              <w:rPr>
                <w:rFonts w:eastAsia="맑은 고딕" w:hAnsi="맑은 고딕" w:hint="eastAsia"/>
                <w:b/>
                <w:sz w:val="20"/>
                <w:szCs w:val="20"/>
              </w:rPr>
              <w:t>archive Mode 및 경로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 w:hint="eastAsia"/>
                <w:sz w:val="18"/>
                <w:szCs w:val="18"/>
              </w:rPr>
              <w:t>적용</w:t>
            </w:r>
          </w:p>
        </w:tc>
        <w:tc>
          <w:tcPr>
            <w:tcW w:w="27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/>
                <w:sz w:val="18"/>
                <w:szCs w:val="18"/>
              </w:rPr>
              <w:t>/orabackup/arch</w:t>
            </w:r>
          </w:p>
        </w:tc>
        <w:tc>
          <w:tcPr>
            <w:tcW w:w="27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  <w:r w:rsidRPr="005047D3">
              <w:rPr>
                <w:rFonts w:eastAsia="맑은 고딕" w:hAnsi="맑은 고딕" w:hint="eastAsia"/>
                <w:b/>
                <w:sz w:val="20"/>
                <w:szCs w:val="20"/>
              </w:rPr>
              <w:t>기타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 w:hint="eastAsia"/>
                <w:sz w:val="18"/>
                <w:szCs w:val="18"/>
              </w:rPr>
              <w:t>Oracle ASM 사용여부</w:t>
            </w:r>
          </w:p>
        </w:tc>
        <w:tc>
          <w:tcPr>
            <w:tcW w:w="27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43703C">
              <w:rPr>
                <w:rFonts w:ascii="맑은 고딕" w:hAnsi="맑은 고딕" w:hint="eastAsia"/>
                <w:b w:val="0"/>
                <w:szCs w:val="18"/>
              </w:rPr>
              <w:t>No</w:t>
            </w:r>
            <w:r>
              <w:rPr>
                <w:rFonts w:ascii="맑은 고딕" w:hAnsi="맑은 고딕"/>
                <w:b w:val="0"/>
                <w:szCs w:val="18"/>
              </w:rPr>
              <w:t xml:space="preserve"> </w:t>
            </w:r>
            <w:r w:rsidRPr="0043703C">
              <w:rPr>
                <w:rFonts w:ascii="맑은 고딕" w:hAnsi="맑은 고딕" w:hint="eastAsia"/>
                <w:b w:val="0"/>
                <w:szCs w:val="18"/>
              </w:rPr>
              <w:t>(파일 시스템 사용 - GPFS)</w:t>
            </w:r>
          </w:p>
        </w:tc>
      </w:tr>
      <w:tr w:rsidR="00981EAE" w:rsidRPr="00466CEA" w:rsidTr="003911BF">
        <w:trPr>
          <w:jc w:val="center"/>
        </w:trPr>
        <w:tc>
          <w:tcPr>
            <w:tcW w:w="3102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AE" w:rsidRPr="0043703C" w:rsidRDefault="00981EAE" w:rsidP="003911BF">
            <w:pPr>
              <w:pStyle w:val="xl78"/>
              <w:jc w:val="center"/>
              <w:rPr>
                <w:rFonts w:eastAsia="맑은 고딕" w:hAnsi="맑은 고딕"/>
                <w:sz w:val="18"/>
                <w:szCs w:val="18"/>
              </w:rPr>
            </w:pPr>
            <w:r w:rsidRPr="0043703C">
              <w:rPr>
                <w:rFonts w:eastAsia="맑은 고딕" w:hAnsi="맑은 고딕" w:hint="eastAsia"/>
                <w:sz w:val="18"/>
                <w:szCs w:val="18"/>
              </w:rPr>
              <w:t>Oracle OMF 사용여부</w:t>
            </w:r>
          </w:p>
        </w:tc>
        <w:tc>
          <w:tcPr>
            <w:tcW w:w="27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81EAE" w:rsidRPr="0043703C" w:rsidRDefault="00981EAE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43703C">
              <w:rPr>
                <w:rFonts w:ascii="맑은 고딕" w:hAnsi="맑은 고딕" w:hint="eastAsia"/>
                <w:b w:val="0"/>
                <w:szCs w:val="18"/>
              </w:rPr>
              <w:t>No (DB naming rule에 따라 데이터 파일 생성/관리)</w:t>
            </w:r>
          </w:p>
        </w:tc>
      </w:tr>
    </w:tbl>
    <w:p w:rsidR="00981EAE" w:rsidRDefault="00981EAE" w:rsidP="00C63050"/>
    <w:p w:rsidR="00CD4CA1" w:rsidRDefault="00CD4CA1" w:rsidP="00CD4CA1">
      <w:pPr>
        <w:pStyle w:val="30"/>
        <w:rPr>
          <w:szCs w:val="20"/>
        </w:rPr>
      </w:pPr>
      <w:bookmarkStart w:id="31" w:name="_Toc30414543"/>
      <w:bookmarkStart w:id="32" w:name="_GoBack"/>
      <w:bookmarkEnd w:id="32"/>
      <w:r w:rsidRPr="00CD4CA1">
        <w:rPr>
          <w:rFonts w:hint="eastAsia"/>
          <w:szCs w:val="20"/>
        </w:rPr>
        <w:t>DB 암호화(D' Amo)</w:t>
      </w:r>
      <w:r>
        <w:rPr>
          <w:rFonts w:hint="eastAsia"/>
          <w:szCs w:val="20"/>
        </w:rPr>
        <w:t xml:space="preserve"> 구성</w:t>
      </w:r>
      <w:bookmarkEnd w:id="31"/>
    </w:p>
    <w:p w:rsidR="00CD4CA1" w:rsidRPr="0054071F" w:rsidRDefault="00CD4CA1" w:rsidP="00CD4CA1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환경설정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CD4CA1" w:rsidRPr="00466CEA" w:rsidTr="001E1B2F">
        <w:trPr>
          <w:jc w:val="center"/>
        </w:trPr>
        <w:tc>
          <w:tcPr>
            <w:tcW w:w="9570" w:type="dxa"/>
            <w:shd w:val="clear" w:color="auto" w:fill="BFBFBF"/>
          </w:tcPr>
          <w:p w:rsidR="00CD4CA1" w:rsidRPr="00466CEA" w:rsidRDefault="00CD4CA1" w:rsidP="001E1B2F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/home/</w:t>
            </w:r>
            <w:r>
              <w:rPr>
                <w:rFonts w:ascii="맑은 고딕" w:hAnsi="맑은 고딕"/>
                <w:b/>
                <w:noProof/>
              </w:rPr>
              <w:t>oracle</w:t>
            </w:r>
            <w:r>
              <w:rPr>
                <w:rFonts w:ascii="맑은 고딕" w:hAnsi="맑은 고딕" w:hint="eastAsia"/>
                <w:b/>
                <w:noProof/>
              </w:rPr>
              <w:t>/.profile</w:t>
            </w:r>
            <w:r>
              <w:rPr>
                <w:rFonts w:ascii="맑은 고딕" w:hAnsi="맑은 고딕"/>
                <w:b/>
                <w:noProof/>
              </w:rPr>
              <w:t xml:space="preserve"> (Oracle </w:t>
            </w:r>
            <w:r>
              <w:rPr>
                <w:rFonts w:ascii="맑은 고딕" w:hAnsi="맑은 고딕" w:hint="eastAsia"/>
                <w:b/>
                <w:noProof/>
              </w:rPr>
              <w:t>계정)</w:t>
            </w:r>
          </w:p>
        </w:tc>
      </w:tr>
      <w:tr w:rsidR="00CD4CA1" w:rsidRPr="00466CEA" w:rsidTr="001E1B2F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ED20EA" w:rsidRPr="00ED20EA" w:rsidRDefault="00ED20EA" w:rsidP="00ED20E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D20EA">
              <w:rPr>
                <w:rFonts w:ascii="맑은 고딕" w:hAnsi="맑은 고딕"/>
                <w:sz w:val="16"/>
                <w:szCs w:val="16"/>
              </w:rPr>
              <w:t>PATH=/usr/bin:/etc:/usr/sbin:/usr/ucb:$HOME/bin:/usr/bin/X11:/sbin:.</w:t>
            </w:r>
          </w:p>
          <w:p w:rsidR="00ED20EA" w:rsidRPr="00ED20EA" w:rsidRDefault="00ED20EA" w:rsidP="00ED20E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D20EA">
              <w:rPr>
                <w:rFonts w:ascii="맑은 고딕" w:hAnsi="맑은 고딕"/>
                <w:sz w:val="16"/>
                <w:szCs w:val="16"/>
              </w:rPr>
              <w:lastRenderedPageBreak/>
              <w:t>export PATH</w:t>
            </w:r>
          </w:p>
          <w:p w:rsidR="00ED20EA" w:rsidRPr="00ED20EA" w:rsidRDefault="00ED20EA" w:rsidP="00ED20E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D20EA">
              <w:rPr>
                <w:rFonts w:ascii="맑은 고딕" w:hAnsi="맑은 고딕"/>
                <w:sz w:val="16"/>
                <w:szCs w:val="16"/>
              </w:rPr>
              <w:t>if [ -s "$MAIL" ]           # This is at Shell startup.  In normal</w:t>
            </w:r>
          </w:p>
          <w:p w:rsidR="00ED20EA" w:rsidRDefault="00ED20EA" w:rsidP="00ED20E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D20EA">
              <w:rPr>
                <w:rFonts w:ascii="맑은 고딕" w:hAnsi="맑은 고딕"/>
                <w:sz w:val="16"/>
                <w:szCs w:val="16"/>
              </w:rPr>
              <w:t>then echo "$MAILMSG"        # operation, the Shell checks</w:t>
            </w:r>
          </w:p>
          <w:p w:rsidR="00CE7D11" w:rsidRDefault="00CE7D11" w:rsidP="00CE7D11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  <w:p w:rsidR="00CD4CA1" w:rsidRPr="009F46DC" w:rsidRDefault="00CD4CA1" w:rsidP="001E1B2F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## D'Amo ###</w:t>
            </w:r>
          </w:p>
          <w:p w:rsidR="00CD4CA1" w:rsidRPr="009F46DC" w:rsidRDefault="00CD4CA1" w:rsidP="001E1B2F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077FCC37" wp14:editId="4CCA02D1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137160</wp:posOffset>
                      </wp:positionV>
                      <wp:extent cx="1191260" cy="470535"/>
                      <wp:effectExtent l="361950" t="0" r="27940" b="24765"/>
                      <wp:wrapNone/>
                      <wp:docPr id="1025" name="모서리가 둥근 사각형 설명선 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95934" y="8475260"/>
                                <a:ext cx="1191260" cy="470535"/>
                              </a:xfrm>
                              <a:prstGeom prst="wedgeRoundRectCallout">
                                <a:avLst>
                                  <a:gd name="adj1" fmla="val -75938"/>
                                  <a:gd name="adj2" fmla="val -44907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Pr="00BD4E0D" w:rsidRDefault="00FF5283" w:rsidP="00CD4CA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’Amo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는 Oracle 계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정으로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설치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FCC37" id="모서리가 둥근 사각형 설명선 1025" o:spid="_x0000_s1032" type="#_x0000_t62" style="position:absolute;margin-left:188.8pt;margin-top:10.8pt;width:93.8pt;height:37.0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" adj="-5603,1100" filled="f" strokecolor="black [3213]" strokeweight="1pt">
                      <v:textbox>
                        <w:txbxContent>
                          <w:p w:rsidR="00FF5283" w:rsidRPr="00BD4E0D" w:rsidRDefault="00FF5283" w:rsidP="00CD4CA1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’Amo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는 Oracle 계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정으로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설치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46DC">
              <w:rPr>
                <w:rFonts w:ascii="맑은 고딕" w:hAnsi="맑은 고딕"/>
                <w:sz w:val="16"/>
                <w:szCs w:val="16"/>
              </w:rPr>
              <w:t>export DA_INST_HOME=/oracle/app/damo</w:t>
            </w:r>
          </w:p>
          <w:p w:rsidR="00CD4CA1" w:rsidRPr="009F46DC" w:rsidRDefault="00CD4CA1" w:rsidP="001E1B2F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CD4CA1" w:rsidRPr="00681E4E" w:rsidRDefault="00CD4CA1" w:rsidP="001E1B2F">
            <w:pPr>
              <w:jc w:val="left"/>
              <w:rPr>
                <w:rFonts w:ascii="맑은 고딕" w:hAnsi="맑은 고딕"/>
              </w:rPr>
            </w:pPr>
            <w:r w:rsidRPr="009F46DC">
              <w:rPr>
                <w:rFonts w:ascii="맑은 고딕" w:hAnsi="맑은 고딕"/>
                <w:sz w:val="16"/>
                <w:szCs w:val="16"/>
              </w:rPr>
              <w:t>alias ss='sqlplus "/ as sysdba"'</w:t>
            </w:r>
          </w:p>
        </w:tc>
      </w:tr>
    </w:tbl>
    <w:p w:rsidR="001E1B2F" w:rsidRPr="0054071F" w:rsidRDefault="001E1B2F" w:rsidP="001E1B2F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lastRenderedPageBreak/>
        <w:t>설치경로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5"/>
        <w:gridCol w:w="1975"/>
        <w:gridCol w:w="5144"/>
      </w:tblGrid>
      <w:tr w:rsidR="0006514D" w:rsidRPr="00466CEA" w:rsidTr="00ED20EA">
        <w:trPr>
          <w:jc w:val="center"/>
        </w:trPr>
        <w:tc>
          <w:tcPr>
            <w:tcW w:w="2235" w:type="dxa"/>
            <w:shd w:val="clear" w:color="auto" w:fill="BFBFBF"/>
          </w:tcPr>
          <w:p w:rsidR="0006514D" w:rsidRPr="00466CEA" w:rsidRDefault="0006514D" w:rsidP="001E1B2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디렉토리</w:t>
            </w:r>
          </w:p>
        </w:tc>
        <w:tc>
          <w:tcPr>
            <w:tcW w:w="1984" w:type="dxa"/>
            <w:shd w:val="clear" w:color="auto" w:fill="BFBFBF"/>
          </w:tcPr>
          <w:p w:rsidR="0006514D" w:rsidRPr="00466CEA" w:rsidRDefault="0006514D" w:rsidP="0006514D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파일</w:t>
            </w:r>
          </w:p>
        </w:tc>
        <w:tc>
          <w:tcPr>
            <w:tcW w:w="5351" w:type="dxa"/>
            <w:shd w:val="clear" w:color="auto" w:fill="BFBFBF"/>
          </w:tcPr>
          <w:p w:rsidR="0006514D" w:rsidRPr="00466CEA" w:rsidRDefault="0006514D" w:rsidP="001E1B2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06514D" w:rsidRPr="00466CEA" w:rsidTr="00ED20EA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06514D" w:rsidRPr="00C05B98" w:rsidRDefault="0006514D" w:rsidP="001E1B2F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/oracle/app/damo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06514D" w:rsidRPr="00C05B98" w:rsidRDefault="0006514D" w:rsidP="00866E8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</w:t>
            </w:r>
            <w:r>
              <w:rPr>
                <w:rFonts w:ascii="맑은 고딕" w:hAnsi="맑은 고딕"/>
                <w:sz w:val="18"/>
                <w:szCs w:val="18"/>
              </w:rPr>
              <w:t>’Amo</w:t>
            </w:r>
            <w:r w:rsidRPr="00C05B98">
              <w:rPr>
                <w:rFonts w:ascii="맑은 고딕" w:hAnsi="맑은 고딕" w:hint="eastAsia"/>
                <w:sz w:val="18"/>
                <w:szCs w:val="18"/>
              </w:rPr>
              <w:t xml:space="preserve"> 설치 홈 디렉토리</w:t>
            </w:r>
          </w:p>
        </w:tc>
      </w:tr>
      <w:tr w:rsidR="0006514D" w:rsidRPr="00466CEA" w:rsidTr="00ED20EA">
        <w:trPr>
          <w:trHeight w:val="234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06514D" w:rsidRPr="00C05B98" w:rsidRDefault="0006514D" w:rsidP="001E1B2F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/oracle/app/damo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  <w:r w:rsidRPr="0006514D">
              <w:rPr>
                <w:rFonts w:ascii="맑은 고딕" w:hAnsi="맑은 고딕"/>
                <w:sz w:val="18"/>
                <w:szCs w:val="18"/>
              </w:rPr>
              <w:t>damo_lic.key</w:t>
            </w:r>
          </w:p>
        </w:tc>
        <w:tc>
          <w:tcPr>
            <w:tcW w:w="5351" w:type="dxa"/>
            <w:vMerge w:val="restart"/>
            <w:shd w:val="clear" w:color="auto" w:fill="auto"/>
            <w:vAlign w:val="center"/>
          </w:tcPr>
          <w:p w:rsidR="0006514D" w:rsidRPr="00C05B98" w:rsidRDefault="0006514D" w:rsidP="0006514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6514D">
              <w:rPr>
                <w:rFonts w:ascii="맑은 고딕" w:hAnsi="맑은 고딕" w:hint="eastAsia"/>
                <w:sz w:val="18"/>
                <w:szCs w:val="18"/>
              </w:rPr>
              <w:t>서버 라이센스 인증서 파일</w:t>
            </w:r>
          </w:p>
        </w:tc>
      </w:tr>
      <w:tr w:rsidR="0006514D" w:rsidRPr="00466CEA" w:rsidTr="00ED20EA">
        <w:trPr>
          <w:trHeight w:val="295"/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/oracle/app/damo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  <w:r w:rsidRPr="0006514D">
              <w:rPr>
                <w:rFonts w:ascii="맑은 고딕" w:hAnsi="맑은 고딕"/>
                <w:sz w:val="18"/>
                <w:szCs w:val="18"/>
              </w:rPr>
              <w:t>damo_lic.cer</w:t>
            </w:r>
          </w:p>
        </w:tc>
        <w:tc>
          <w:tcPr>
            <w:tcW w:w="5351" w:type="dxa"/>
            <w:vMerge/>
            <w:shd w:val="clear" w:color="auto" w:fill="auto"/>
            <w:vAlign w:val="center"/>
          </w:tcPr>
          <w:p w:rsidR="0006514D" w:rsidRPr="00C05B98" w:rsidRDefault="0006514D" w:rsidP="0006514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</w:p>
        </w:tc>
      </w:tr>
      <w:tr w:rsidR="0006514D" w:rsidRPr="00466CEA" w:rsidTr="00ED20EA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/oracle/app/damo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  <w:r w:rsidRPr="0006514D">
              <w:rPr>
                <w:rFonts w:ascii="맑은 고딕" w:hAnsi="맑은 고딕"/>
                <w:sz w:val="18"/>
                <w:szCs w:val="18"/>
              </w:rPr>
              <w:t>acl_cli</w:t>
            </w:r>
          </w:p>
        </w:tc>
        <w:tc>
          <w:tcPr>
            <w:tcW w:w="5351" w:type="dxa"/>
            <w:vMerge w:val="restart"/>
            <w:shd w:val="clear" w:color="auto" w:fill="auto"/>
            <w:vAlign w:val="center"/>
          </w:tcPr>
          <w:p w:rsidR="0006514D" w:rsidRPr="00C05B98" w:rsidRDefault="0006514D" w:rsidP="00866E8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</w:t>
            </w:r>
            <w:r>
              <w:rPr>
                <w:rFonts w:ascii="맑은 고딕" w:hAnsi="맑은 고딕"/>
                <w:sz w:val="18"/>
                <w:szCs w:val="18"/>
              </w:rPr>
              <w:t xml:space="preserve">’Amo </w:t>
            </w:r>
            <w:r>
              <w:rPr>
                <w:rFonts w:ascii="맑은 고딕" w:hAnsi="맑은 고딕" w:hint="eastAsia"/>
                <w:sz w:val="18"/>
                <w:szCs w:val="18"/>
              </w:rPr>
              <w:t>관리 Tool 및 설정파일</w:t>
            </w:r>
          </w:p>
        </w:tc>
      </w:tr>
      <w:tr w:rsidR="0006514D" w:rsidRPr="00466CEA" w:rsidTr="00ED20EA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06514D" w:rsidRPr="001E1B2F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/oracle/app/damo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  <w:r w:rsidRPr="0006514D">
              <w:rPr>
                <w:rFonts w:ascii="맑은 고딕" w:hAnsi="맑은 고딕"/>
                <w:sz w:val="18"/>
                <w:szCs w:val="18"/>
              </w:rPr>
              <w:t>scpdb_agent.ini</w:t>
            </w:r>
          </w:p>
        </w:tc>
        <w:tc>
          <w:tcPr>
            <w:tcW w:w="5351" w:type="dxa"/>
            <w:vMerge/>
            <w:shd w:val="clear" w:color="auto" w:fill="auto"/>
            <w:vAlign w:val="center"/>
          </w:tcPr>
          <w:p w:rsidR="0006514D" w:rsidRPr="001E1B2F" w:rsidRDefault="0006514D" w:rsidP="0006514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</w:p>
        </w:tc>
      </w:tr>
      <w:tr w:rsidR="0006514D" w:rsidRPr="00466CEA" w:rsidTr="00ED20EA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/oracle/app/damo</w:t>
            </w:r>
            <w:r>
              <w:rPr>
                <w:rFonts w:ascii="맑은 고딕" w:hAnsi="맑은 고딕"/>
                <w:sz w:val="18"/>
                <w:szCs w:val="18"/>
              </w:rPr>
              <w:t>/key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06514D" w:rsidRPr="00C05B98" w:rsidRDefault="0006514D" w:rsidP="0006514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 w:hint="eastAsia"/>
                <w:sz w:val="18"/>
                <w:szCs w:val="18"/>
              </w:rPr>
              <w:t>보안 인증서, 키 파일</w:t>
            </w:r>
          </w:p>
        </w:tc>
      </w:tr>
      <w:tr w:rsidR="0006514D" w:rsidRPr="00466CEA" w:rsidTr="00ED20EA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/oracle/app/damo</w:t>
            </w:r>
            <w:r>
              <w:rPr>
                <w:rFonts w:ascii="맑은 고딕" w:hAnsi="맑은 고딕"/>
                <w:sz w:val="18"/>
                <w:szCs w:val="18"/>
              </w:rPr>
              <w:t>/lib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06514D" w:rsidRPr="00C05B98" w:rsidRDefault="0006514D" w:rsidP="0006514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6514D">
              <w:rPr>
                <w:rFonts w:ascii="맑은 고딕" w:hAnsi="맑은 고딕" w:hint="eastAsia"/>
                <w:sz w:val="18"/>
                <w:szCs w:val="18"/>
              </w:rPr>
              <w:t>암복호화 라이브러리와 인증 파일</w:t>
            </w:r>
          </w:p>
        </w:tc>
      </w:tr>
      <w:tr w:rsidR="0006514D" w:rsidRPr="00466CEA" w:rsidTr="00ED20EA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/oracle/app/damo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log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6514D" w:rsidRPr="00C05B98" w:rsidRDefault="0006514D" w:rsidP="0006514D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5351" w:type="dxa"/>
            <w:shd w:val="clear" w:color="auto" w:fill="auto"/>
            <w:vAlign w:val="center"/>
          </w:tcPr>
          <w:p w:rsidR="0006514D" w:rsidRPr="00C05B98" w:rsidRDefault="0006514D" w:rsidP="0006514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6514D">
              <w:rPr>
                <w:rFonts w:ascii="맑은 고딕" w:hAnsi="맑은 고딕" w:hint="eastAsia"/>
                <w:sz w:val="18"/>
                <w:szCs w:val="18"/>
              </w:rPr>
              <w:t>log 파일 저장공간</w:t>
            </w:r>
          </w:p>
        </w:tc>
      </w:tr>
      <w:tr w:rsidR="00ED20EA" w:rsidRPr="00466CEA" w:rsidTr="00ED20EA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ED20EA" w:rsidRPr="001E1B2F" w:rsidRDefault="00ED20EA" w:rsidP="00ED20EA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/oracle/app/damo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log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20EA" w:rsidRPr="00C05B98" w:rsidRDefault="00ED20EA" w:rsidP="00ED20EA">
            <w:pPr>
              <w:rPr>
                <w:rFonts w:ascii="맑은 고딕" w:hAnsi="맑은 고딕"/>
                <w:sz w:val="18"/>
                <w:szCs w:val="18"/>
              </w:rPr>
            </w:pPr>
            <w:r w:rsidRPr="00ED20EA">
              <w:rPr>
                <w:rFonts w:ascii="맑은 고딕" w:hAnsi="맑은 고딕"/>
                <w:sz w:val="18"/>
                <w:szCs w:val="18"/>
              </w:rPr>
              <w:t>damo_scp_error.log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ED20EA" w:rsidRPr="0006514D" w:rsidRDefault="00ED20EA" w:rsidP="00ED20E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ED20EA">
              <w:rPr>
                <w:rFonts w:ascii="맑은 고딕" w:hAnsi="맑은 고딕" w:hint="eastAsia"/>
                <w:sz w:val="18"/>
                <w:szCs w:val="18"/>
              </w:rPr>
              <w:t>암복호화 실패 로그</w:t>
            </w:r>
          </w:p>
        </w:tc>
      </w:tr>
    </w:tbl>
    <w:p w:rsidR="001E1B2F" w:rsidRDefault="001E1B2F" w:rsidP="001E1B2F"/>
    <w:p w:rsidR="00F9401C" w:rsidRPr="0054071F" w:rsidRDefault="00F9401C" w:rsidP="00F9401C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구성내역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F9401C" w:rsidRPr="00466CEA" w:rsidTr="00270C0A">
        <w:trPr>
          <w:jc w:val="center"/>
        </w:trPr>
        <w:tc>
          <w:tcPr>
            <w:tcW w:w="9570" w:type="dxa"/>
            <w:shd w:val="clear" w:color="auto" w:fill="BFBFBF"/>
          </w:tcPr>
          <w:p w:rsidR="00F9401C" w:rsidRPr="00466CEA" w:rsidRDefault="00866E88" w:rsidP="00866E88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866E88">
              <w:rPr>
                <w:rFonts w:ascii="맑은 고딕" w:hAnsi="맑은 고딕"/>
                <w:b/>
                <w:noProof/>
              </w:rPr>
              <w:t>/oracle/app/damo</w:t>
            </w:r>
            <w:r>
              <w:rPr>
                <w:rFonts w:ascii="맑은 고딕" w:hAnsi="맑은 고딕" w:hint="eastAsia"/>
                <w:b/>
                <w:noProof/>
              </w:rPr>
              <w:t>/</w:t>
            </w:r>
            <w:r w:rsidRPr="00866E88">
              <w:rPr>
                <w:rFonts w:ascii="맑은 고딕" w:hAnsi="맑은 고딕"/>
                <w:b/>
                <w:noProof/>
              </w:rPr>
              <w:t>scpdb_agent.ini</w:t>
            </w:r>
          </w:p>
        </w:tc>
      </w:tr>
      <w:tr w:rsidR="00F9401C" w:rsidRPr="00466CEA" w:rsidTr="00270C0A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F9401C" w:rsidRDefault="00866E88" w:rsidP="00270C0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/>
                <w:noProof/>
                <w:sz w:val="16"/>
                <w:szCs w:val="16"/>
              </w:rPr>
              <w:lastRenderedPageBreak/>
              <w:drawing>
                <wp:inline distT="0" distB="0" distL="0" distR="0" wp14:anchorId="7CDAE589" wp14:editId="74A4C243">
                  <wp:extent cx="8248650" cy="8374124"/>
                  <wp:effectExtent l="0" t="0" r="0" b="8255"/>
                  <wp:docPr id="1033" name="그림 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D'Amo.jpg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9578" cy="8507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01C" w:rsidRPr="00A72C19" w:rsidRDefault="00866E88" w:rsidP="00866E88">
            <w:pPr>
              <w:jc w:val="center"/>
              <w:rPr>
                <w:rFonts w:ascii="맑은 고딕" w:hAnsi="맑은 고딕"/>
                <w:sz w:val="16"/>
                <w:szCs w:val="16"/>
              </w:rPr>
            </w:pPr>
            <w:r w:rsidRPr="00AF0DCF">
              <w:rPr>
                <w:rFonts w:ascii="맑은 고딕" w:hAnsi="맑은 고딕"/>
                <w:b/>
                <w:color w:val="FF0000"/>
              </w:rPr>
              <w:t>&lt;</w:t>
            </w:r>
            <w:r>
              <w:rPr>
                <w:rFonts w:ascii="맑은 고딕" w:hAnsi="맑은 고딕"/>
                <w:b/>
                <w:color w:val="FF0000"/>
              </w:rPr>
              <w:t xml:space="preserve">D’Amo </w:t>
            </w:r>
            <w:r>
              <w:rPr>
                <w:rFonts w:ascii="맑은 고딕" w:hAnsi="맑은 고딕" w:hint="eastAsia"/>
                <w:b/>
                <w:color w:val="FF0000"/>
              </w:rPr>
              <w:t>Key 환경설정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&gt;</w:t>
            </w:r>
          </w:p>
        </w:tc>
      </w:tr>
    </w:tbl>
    <w:p w:rsidR="001A37A2" w:rsidRPr="0054071F" w:rsidRDefault="001A37A2" w:rsidP="001A37A2">
      <w:pPr>
        <w:pStyle w:val="4"/>
        <w:rPr>
          <w:rFonts w:ascii="맑은 고딕" w:hAnsi="맑은 고딕"/>
          <w:noProof/>
        </w:rPr>
      </w:pPr>
      <w:r>
        <w:rPr>
          <w:rFonts w:ascii="맑은 고딕" w:hAnsi="맑은 고딕" w:hint="eastAsia"/>
          <w:noProof/>
        </w:rPr>
        <w:lastRenderedPageBreak/>
        <w:t>암복호화 테스트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1A37A2" w:rsidRPr="00466CEA" w:rsidTr="00270C0A">
        <w:trPr>
          <w:jc w:val="center"/>
        </w:trPr>
        <w:tc>
          <w:tcPr>
            <w:tcW w:w="9570" w:type="dxa"/>
            <w:shd w:val="clear" w:color="auto" w:fill="BFBFBF"/>
          </w:tcPr>
          <w:p w:rsidR="001A37A2" w:rsidRPr="001A37A2" w:rsidRDefault="001A37A2" w:rsidP="001A37A2">
            <w:pPr>
              <w:pStyle w:val="-1"/>
              <w:numPr>
                <w:ilvl w:val="0"/>
                <w:numId w:val="0"/>
              </w:numPr>
              <w:ind w:left="362" w:hanging="362"/>
              <w:jc w:val="left"/>
              <w:rPr>
                <w:rFonts w:ascii="맑은 고딕" w:hAnsi="맑은 고딕"/>
                <w:b/>
                <w:noProof/>
              </w:rPr>
            </w:pPr>
            <w:r w:rsidRPr="001A37A2">
              <w:rPr>
                <w:rFonts w:ascii="맑은 고딕" w:hAnsi="맑은 고딕"/>
                <w:b/>
                <w:noProof/>
              </w:rPr>
              <w:t>== Hex String ==</w:t>
            </w:r>
          </w:p>
          <w:p w:rsidR="001A37A2" w:rsidRPr="001A37A2" w:rsidRDefault="001A37A2" w:rsidP="001A37A2">
            <w:pPr>
              <w:pStyle w:val="-1"/>
              <w:numPr>
                <w:ilvl w:val="0"/>
                <w:numId w:val="0"/>
              </w:numPr>
              <w:ind w:left="362" w:hanging="362"/>
              <w:jc w:val="left"/>
              <w:rPr>
                <w:rFonts w:ascii="맑은 고딕" w:hAnsi="맑은 고딕"/>
                <w:b/>
                <w:noProof/>
              </w:rPr>
            </w:pPr>
            <w:r w:rsidRPr="001A37A2">
              <w:rPr>
                <w:rFonts w:ascii="맑은 고딕" w:hAnsi="맑은 고딕" w:hint="eastAsia"/>
                <w:b/>
                <w:noProof/>
              </w:rPr>
              <w:t>암호화 함수: SELECT ENC_STR( 'NPIB_API', '123') FROM DUAL;</w:t>
            </w:r>
          </w:p>
          <w:p w:rsidR="001A37A2" w:rsidRPr="001A37A2" w:rsidRDefault="001A37A2" w:rsidP="001A37A2">
            <w:pPr>
              <w:pStyle w:val="-1"/>
              <w:numPr>
                <w:ilvl w:val="0"/>
                <w:numId w:val="0"/>
              </w:numPr>
              <w:ind w:left="362" w:hanging="362"/>
              <w:jc w:val="left"/>
              <w:rPr>
                <w:rFonts w:ascii="맑은 고딕" w:hAnsi="맑은 고딕"/>
                <w:b/>
                <w:noProof/>
              </w:rPr>
            </w:pPr>
            <w:r w:rsidRPr="001A37A2">
              <w:rPr>
                <w:rFonts w:ascii="맑은 고딕" w:hAnsi="맑은 고딕" w:hint="eastAsia"/>
                <w:b/>
                <w:noProof/>
              </w:rPr>
              <w:t>복호화 함수: SELECT DEC_STR( 'NPIB_API', '761277AE</w:t>
            </w:r>
            <w:r>
              <w:rPr>
                <w:rFonts w:ascii="맑은 고딕" w:hAnsi="맑은 고딕" w:hint="eastAsia"/>
                <w:b/>
                <w:noProof/>
              </w:rPr>
              <w:t>74631506F8ED11DFF3558A49') FRO</w:t>
            </w:r>
            <w:r>
              <w:rPr>
                <w:rFonts w:ascii="맑은 고딕" w:hAnsi="맑은 고딕"/>
                <w:b/>
                <w:noProof/>
              </w:rPr>
              <w:t>M</w:t>
            </w:r>
            <w:r>
              <w:rPr>
                <w:rFonts w:ascii="맑은 고딕" w:hAnsi="맑은 고딕" w:hint="eastAsia"/>
                <w:b/>
                <w:noProof/>
              </w:rPr>
              <w:t xml:space="preserve"> </w:t>
            </w:r>
            <w:r w:rsidRPr="001A37A2">
              <w:rPr>
                <w:rFonts w:ascii="맑은 고딕" w:hAnsi="맑은 고딕" w:hint="eastAsia"/>
                <w:b/>
                <w:noProof/>
              </w:rPr>
              <w:t>DUAL;</w:t>
            </w:r>
          </w:p>
          <w:p w:rsidR="001A37A2" w:rsidRPr="001A37A2" w:rsidRDefault="001A37A2" w:rsidP="001A37A2">
            <w:pPr>
              <w:pStyle w:val="-1"/>
              <w:numPr>
                <w:ilvl w:val="0"/>
                <w:numId w:val="0"/>
              </w:numPr>
              <w:ind w:left="362" w:hanging="362"/>
              <w:jc w:val="left"/>
              <w:rPr>
                <w:rFonts w:ascii="맑은 고딕" w:hAnsi="맑은 고딕"/>
                <w:b/>
                <w:noProof/>
              </w:rPr>
            </w:pPr>
            <w:r w:rsidRPr="001A37A2">
              <w:rPr>
                <w:rFonts w:ascii="맑은 고딕" w:hAnsi="맑은 고딕" w:hint="eastAsia"/>
                <w:b/>
                <w:noProof/>
              </w:rPr>
              <w:t xml:space="preserve">※ Hex String 방식은 운영서버에서 사용하는 암호화 방식. </w:t>
            </w:r>
          </w:p>
          <w:p w:rsidR="001A37A2" w:rsidRPr="00466CEA" w:rsidRDefault="001A37A2" w:rsidP="001A37A2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1A37A2">
              <w:rPr>
                <w:rFonts w:ascii="맑은 고딕" w:hAnsi="맑은 고딕" w:hint="eastAsia"/>
                <w:b/>
                <w:noProof/>
              </w:rPr>
              <w:t>※ Base64 및 SHA512, SHA256(Secure Hash Algorithm) 방식도 지원 가능함.</w:t>
            </w:r>
          </w:p>
        </w:tc>
      </w:tr>
      <w:tr w:rsidR="001A37A2" w:rsidRPr="00466CEA" w:rsidTr="00270C0A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1A37A2" w:rsidRDefault="001A37A2" w:rsidP="001A37A2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  <w:p w:rsidR="005B3D4F" w:rsidRPr="005B3D4F" w:rsidRDefault="005B3D4F" w:rsidP="001A37A2">
            <w:pPr>
              <w:pStyle w:val="a5"/>
              <w:jc w:val="left"/>
              <w:rPr>
                <w:rFonts w:ascii="맑은 고딕" w:hAnsi="맑은 고딕"/>
                <w:szCs w:val="18"/>
              </w:rPr>
            </w:pPr>
            <w:r w:rsidRPr="005B3D4F">
              <w:rPr>
                <w:rFonts w:ascii="맑은 고딕" w:hAnsi="맑은 고딕" w:hint="eastAsia"/>
                <w:szCs w:val="18"/>
              </w:rPr>
              <w:t>Hex String 방식</w:t>
            </w:r>
          </w:p>
          <w:p w:rsidR="001A37A2" w:rsidRDefault="001A37A2" w:rsidP="001A37A2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drawing>
                <wp:inline distT="0" distB="0" distL="0" distR="0" wp14:anchorId="6FBD6A2A" wp14:editId="509EC7C4">
                  <wp:extent cx="5936615" cy="2224405"/>
                  <wp:effectExtent l="0" t="0" r="6985" b="4445"/>
                  <wp:docPr id="1045" name="그림 1045" descr="DAMO_02_테스트(ST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MO_02_테스트(STR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222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7A2" w:rsidRDefault="001A37A2" w:rsidP="001A37A2">
            <w:pPr>
              <w:pStyle w:val="a5"/>
              <w:jc w:val="left"/>
              <w:rPr>
                <w:rFonts w:ascii="맑은 고딕" w:hAnsi="맑은 고딕"/>
              </w:rPr>
            </w:pPr>
          </w:p>
          <w:p w:rsidR="001A37A2" w:rsidRDefault="001A37A2" w:rsidP="001A37A2">
            <w:pPr>
              <w:pStyle w:val="a5"/>
              <w:jc w:val="left"/>
              <w:rPr>
                <w:rFonts w:ascii="맑은 고딕" w:hAnsi="맑은 고딕"/>
              </w:rPr>
            </w:pPr>
          </w:p>
          <w:p w:rsidR="001A37A2" w:rsidRPr="001A37A2" w:rsidRDefault="001A37A2" w:rsidP="001A37A2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1A37A2">
              <w:rPr>
                <w:rFonts w:ascii="맑은 고딕" w:hAnsi="맑은 고딕" w:hint="eastAsia"/>
                <w:szCs w:val="18"/>
              </w:rPr>
              <w:t>Base64</w:t>
            </w:r>
            <w:r w:rsidRPr="001A37A2">
              <w:rPr>
                <w:rFonts w:ascii="맑은 고딕" w:hAnsi="맑은 고딕"/>
                <w:szCs w:val="18"/>
              </w:rPr>
              <w:t xml:space="preserve"> </w:t>
            </w:r>
            <w:r w:rsidRPr="001A37A2">
              <w:rPr>
                <w:rFonts w:ascii="맑은 고딕" w:hAnsi="맑은 고딕" w:hint="eastAsia"/>
                <w:szCs w:val="18"/>
              </w:rPr>
              <w:t>방식</w:t>
            </w:r>
          </w:p>
          <w:p w:rsidR="001A37A2" w:rsidRPr="001A37A2" w:rsidRDefault="001A37A2" w:rsidP="001A37A2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1A37A2">
              <w:rPr>
                <w:rFonts w:ascii="맑은 고딕" w:hAnsi="맑은 고딕"/>
                <w:b w:val="0"/>
                <w:szCs w:val="18"/>
              </w:rPr>
              <w:drawing>
                <wp:inline distT="0" distB="0" distL="0" distR="0" wp14:anchorId="76628371" wp14:editId="3C596CB4">
                  <wp:extent cx="5936615" cy="1562735"/>
                  <wp:effectExtent l="0" t="0" r="6985" b="0"/>
                  <wp:docPr id="1044" name="그림 1044" descr="DAMO_02_테스트(B6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MO_02_테스트(B6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7A2" w:rsidRDefault="001A37A2" w:rsidP="001A37A2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  <w:p w:rsidR="001A37A2" w:rsidRPr="001A37A2" w:rsidRDefault="001A37A2" w:rsidP="001A37A2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  <w:p w:rsidR="001A37A2" w:rsidRPr="001A37A2" w:rsidRDefault="001A37A2" w:rsidP="001A37A2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1A37A2">
              <w:rPr>
                <w:rFonts w:ascii="맑은 고딕" w:hAnsi="맑은 고딕"/>
                <w:szCs w:val="18"/>
              </w:rPr>
              <w:t xml:space="preserve">SHA512 </w:t>
            </w:r>
            <w:r w:rsidRPr="001A37A2">
              <w:rPr>
                <w:rFonts w:ascii="맑은 고딕" w:hAnsi="맑은 고딕" w:hint="eastAsia"/>
                <w:szCs w:val="18"/>
              </w:rPr>
              <w:t xml:space="preserve">및 </w:t>
            </w:r>
            <w:r w:rsidRPr="001A37A2">
              <w:rPr>
                <w:rFonts w:ascii="맑은 고딕" w:hAnsi="맑은 고딕"/>
                <w:szCs w:val="18"/>
              </w:rPr>
              <w:t xml:space="preserve">SHA256 </w:t>
            </w:r>
            <w:r w:rsidRPr="001A37A2">
              <w:rPr>
                <w:rFonts w:ascii="맑은 고딕" w:hAnsi="맑은 고딕" w:hint="eastAsia"/>
                <w:szCs w:val="18"/>
              </w:rPr>
              <w:t xml:space="preserve">알고리즘 </w:t>
            </w:r>
            <w:r w:rsidRPr="001A37A2">
              <w:rPr>
                <w:rFonts w:ascii="맑은 고딕" w:hAnsi="맑은 고딕"/>
                <w:szCs w:val="18"/>
              </w:rPr>
              <w:t>( 73 : SHA512,  71 : SHA256)</w:t>
            </w:r>
          </w:p>
          <w:p w:rsidR="001A37A2" w:rsidRPr="001A37A2" w:rsidRDefault="001A37A2" w:rsidP="001A37A2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1A37A2">
              <w:rPr>
                <w:rFonts w:ascii="맑은 고딕" w:hAnsi="맑은 고딕"/>
                <w:b w:val="0"/>
                <w:szCs w:val="18"/>
              </w:rPr>
              <w:drawing>
                <wp:inline distT="0" distB="0" distL="0" distR="0" wp14:anchorId="4DAC0989" wp14:editId="5BF6A5EF">
                  <wp:extent cx="5936615" cy="1863090"/>
                  <wp:effectExtent l="0" t="0" r="6985" b="3810"/>
                  <wp:docPr id="1043" name="그림 1043" descr="DAMO_02_테스트(HASH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MO_02_테스트(HASH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6615" cy="186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37A2" w:rsidRPr="001A37A2" w:rsidRDefault="001A37A2" w:rsidP="001A37A2">
            <w:pPr>
              <w:jc w:val="left"/>
              <w:rPr>
                <w:rFonts w:ascii="맑은 고딕" w:hAnsi="맑은 고딕"/>
                <w:b/>
                <w:sz w:val="16"/>
                <w:szCs w:val="16"/>
              </w:rPr>
            </w:pPr>
            <w:r w:rsidRPr="001A37A2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</w:t>
            </w:r>
            <w:r w:rsidRPr="001A37A2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SHA </w:t>
            </w:r>
            <w:r w:rsidRPr="001A37A2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함수는 해쉬값을 구하는 알고리즘이며,</w:t>
            </w:r>
            <w:r w:rsidRPr="001A37A2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</w:t>
            </w:r>
            <w:r w:rsidRPr="001A37A2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암/복호화 알고리즘이 아님)</w:t>
            </w:r>
          </w:p>
        </w:tc>
      </w:tr>
    </w:tbl>
    <w:p w:rsidR="001A37A2" w:rsidRPr="001A37A2" w:rsidRDefault="001A37A2" w:rsidP="001A37A2"/>
    <w:p w:rsidR="00866E88" w:rsidRDefault="00866E88" w:rsidP="00866E88">
      <w:pPr>
        <w:pStyle w:val="30"/>
        <w:rPr>
          <w:szCs w:val="20"/>
        </w:rPr>
      </w:pPr>
      <w:bookmarkStart w:id="33" w:name="_Toc30414544"/>
      <w:r w:rsidRPr="00866E88">
        <w:rPr>
          <w:rFonts w:hint="eastAsia"/>
          <w:szCs w:val="20"/>
        </w:rPr>
        <w:t>백업 Agent(Netbakcup)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구성</w:t>
      </w:r>
      <w:bookmarkEnd w:id="33"/>
    </w:p>
    <w:p w:rsidR="00866E88" w:rsidRPr="0054071F" w:rsidRDefault="00866E88" w:rsidP="00866E88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환경설정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66E88" w:rsidRPr="00466CEA" w:rsidTr="00270C0A">
        <w:trPr>
          <w:jc w:val="center"/>
        </w:trPr>
        <w:tc>
          <w:tcPr>
            <w:tcW w:w="9570" w:type="dxa"/>
            <w:shd w:val="clear" w:color="auto" w:fill="BFBFBF"/>
          </w:tcPr>
          <w:p w:rsidR="00866E88" w:rsidRPr="00466CEA" w:rsidRDefault="00866E88" w:rsidP="00866E88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/etc/hosts</w:t>
            </w:r>
          </w:p>
        </w:tc>
      </w:tr>
      <w:tr w:rsidR="00866E88" w:rsidRPr="00466CEA" w:rsidTr="00270C0A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866E88" w:rsidRPr="00ED20EA" w:rsidRDefault="00866E88" w:rsidP="00270C0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ED20EA">
              <w:rPr>
                <w:rFonts w:ascii="맑은 고딕" w:hAnsi="맑은 고딕"/>
                <w:sz w:val="16"/>
                <w:szCs w:val="16"/>
              </w:rPr>
              <w:t>PATH=/usr/bin:/etc:/usr/sbin:/usr/ucb:$HOME/bin:/usr/bin/X11:/sbin:.</w:t>
            </w:r>
          </w:p>
          <w:p w:rsidR="00CE7D11" w:rsidRDefault="00CE7D11" w:rsidP="00CE7D11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  <w:p w:rsidR="00866E88" w:rsidRPr="00866E88" w:rsidRDefault="00866E88" w:rsidP="00866E8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866E88">
              <w:rPr>
                <w:rFonts w:ascii="맑은 고딕" w:hAnsi="맑은 고딕"/>
                <w:sz w:val="16"/>
                <w:szCs w:val="16"/>
              </w:rPr>
              <w:t>############################################</w:t>
            </w:r>
          </w:p>
          <w:p w:rsidR="00866E88" w:rsidRPr="00866E88" w:rsidRDefault="00866E88" w:rsidP="00866E88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2048A183" wp14:editId="1D68D058">
                      <wp:simplePos x="0" y="0"/>
                      <wp:positionH relativeFrom="column">
                        <wp:posOffset>1469390</wp:posOffset>
                      </wp:positionH>
                      <wp:positionV relativeFrom="paragraph">
                        <wp:posOffset>100965</wp:posOffset>
                      </wp:positionV>
                      <wp:extent cx="1371600" cy="279400"/>
                      <wp:effectExtent l="361950" t="19050" r="19050" b="25400"/>
                      <wp:wrapNone/>
                      <wp:docPr id="1034" name="모서리가 둥근 사각형 설명선 10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67887" y="2511188"/>
                                <a:ext cx="1371600" cy="279400"/>
                              </a:xfrm>
                              <a:prstGeom prst="wedgeRoundRectCallout">
                                <a:avLst>
                                  <a:gd name="adj1" fmla="val -73601"/>
                                  <a:gd name="adj2" fmla="val -38083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Pr="00BD4E0D" w:rsidRDefault="00FF5283" w:rsidP="00866E88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Master Server IP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8A183" id="모서리가 둥근 사각형 설명선 1034" o:spid="_x0000_s1033" type="#_x0000_t62" style="position:absolute;margin-left:115.7pt;margin-top:7.95pt;width:108pt;height:2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" adj="-5098,2574" filled="f" strokecolor="black [3213]" strokeweight="1pt">
                      <v:textbox>
                        <w:txbxContent>
                          <w:p w:rsidR="00FF5283" w:rsidRPr="00BD4E0D" w:rsidRDefault="00FF5283" w:rsidP="00866E88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Master Server IP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6E88">
              <w:rPr>
                <w:rFonts w:ascii="맑은 고딕" w:hAnsi="맑은 고딕"/>
                <w:sz w:val="16"/>
                <w:szCs w:val="16"/>
              </w:rPr>
              <w:t>## Netbackup Master</w:t>
            </w:r>
          </w:p>
          <w:p w:rsidR="00866E88" w:rsidRPr="00681E4E" w:rsidRDefault="00866E88" w:rsidP="00866E88">
            <w:pPr>
              <w:jc w:val="left"/>
              <w:rPr>
                <w:rFonts w:ascii="맑은 고딕" w:hAnsi="맑은 고딕"/>
              </w:rPr>
            </w:pPr>
            <w:r w:rsidRPr="00866E88">
              <w:rPr>
                <w:rFonts w:ascii="맑은 고딕" w:hAnsi="맑은 고딕"/>
                <w:sz w:val="16"/>
                <w:szCs w:val="16"/>
              </w:rPr>
              <w:t>172.21.11.19    mabak01</w:t>
            </w:r>
          </w:p>
        </w:tc>
      </w:tr>
    </w:tbl>
    <w:p w:rsidR="00866E88" w:rsidRPr="0054071F" w:rsidRDefault="00866E88" w:rsidP="00866E88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설치경로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7"/>
        <w:gridCol w:w="5447"/>
      </w:tblGrid>
      <w:tr w:rsidR="00F220DA" w:rsidRPr="00466CEA" w:rsidTr="00270C0A">
        <w:trPr>
          <w:jc w:val="center"/>
        </w:trPr>
        <w:tc>
          <w:tcPr>
            <w:tcW w:w="3936" w:type="dxa"/>
            <w:shd w:val="clear" w:color="auto" w:fill="BFBFBF"/>
          </w:tcPr>
          <w:p w:rsidR="00F220DA" w:rsidRPr="00466CEA" w:rsidRDefault="00F220DA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디렉토리 </w:t>
            </w:r>
          </w:p>
        </w:tc>
        <w:tc>
          <w:tcPr>
            <w:tcW w:w="5634" w:type="dxa"/>
            <w:shd w:val="clear" w:color="auto" w:fill="BFBFBF"/>
          </w:tcPr>
          <w:p w:rsidR="00F220DA" w:rsidRPr="00466CEA" w:rsidRDefault="00F220DA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F220DA" w:rsidRPr="00466CEA" w:rsidTr="00270C0A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F220DA" w:rsidRPr="00C05B98" w:rsidRDefault="00F220DA" w:rsidP="00270C0A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usr/openv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F220DA" w:rsidRPr="00C05B98" w:rsidRDefault="00F220DA" w:rsidP="00F220D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N</w:t>
            </w:r>
            <w:r>
              <w:rPr>
                <w:rFonts w:ascii="맑은 고딕" w:hAnsi="맑은 고딕"/>
                <w:sz w:val="18"/>
                <w:szCs w:val="18"/>
              </w:rPr>
              <w:t xml:space="preserve">etBackup </w:t>
            </w:r>
            <w:r w:rsidRPr="00F220DA">
              <w:rPr>
                <w:rFonts w:ascii="맑은 고딕" w:hAnsi="맑은 고딕" w:hint="eastAsia"/>
                <w:sz w:val="18"/>
                <w:szCs w:val="18"/>
              </w:rPr>
              <w:t>환경,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데</w:t>
            </w:r>
            <w:r w:rsidRPr="00F220DA">
              <w:rPr>
                <w:rFonts w:ascii="맑은 고딕" w:hAnsi="맑은 고딕" w:hint="eastAsia"/>
                <w:sz w:val="18"/>
                <w:szCs w:val="18"/>
              </w:rPr>
              <w:t>몬,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F220DA">
              <w:rPr>
                <w:rFonts w:ascii="맑은 고딕" w:hAnsi="맑은 고딕" w:hint="eastAsia"/>
                <w:sz w:val="18"/>
                <w:szCs w:val="18"/>
              </w:rPr>
              <w:t xml:space="preserve">실행 가능한 </w:t>
            </w:r>
            <w:r>
              <w:rPr>
                <w:rFonts w:ascii="맑은 고딕" w:hAnsi="맑은 고딕" w:hint="eastAsia"/>
                <w:sz w:val="18"/>
                <w:szCs w:val="18"/>
              </w:rPr>
              <w:t>홈 디렉토리</w:t>
            </w:r>
          </w:p>
        </w:tc>
      </w:tr>
      <w:tr w:rsidR="00F220DA" w:rsidRPr="00466CEA" w:rsidTr="00270C0A">
        <w:trPr>
          <w:trHeight w:val="234"/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F220DA" w:rsidRPr="00C05B98" w:rsidRDefault="00F220DA" w:rsidP="00270C0A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usr/openv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l</w:t>
            </w:r>
            <w:r>
              <w:rPr>
                <w:rFonts w:ascii="맑은 고딕" w:hAnsi="맑은 고딕"/>
                <w:sz w:val="18"/>
                <w:szCs w:val="18"/>
              </w:rPr>
              <w:t>ib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F220DA" w:rsidRPr="00C05B98" w:rsidRDefault="00F220DA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라이브러리 디렉토리</w:t>
            </w:r>
          </w:p>
        </w:tc>
      </w:tr>
      <w:tr w:rsidR="00F220DA" w:rsidRPr="00466CEA" w:rsidTr="00270C0A">
        <w:trPr>
          <w:trHeight w:val="295"/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F220DA" w:rsidRPr="00C05B98" w:rsidRDefault="00F220DA" w:rsidP="00270C0A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usr/openv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F220DA">
              <w:rPr>
                <w:rFonts w:ascii="맑은 고딕" w:hAnsi="맑은 고딕"/>
                <w:sz w:val="18"/>
                <w:szCs w:val="18"/>
              </w:rPr>
              <w:t>netbackup</w:t>
            </w:r>
            <w:r w:rsidR="00140D27">
              <w:rPr>
                <w:rFonts w:ascii="맑은 고딕" w:hAnsi="맑은 고딕"/>
                <w:sz w:val="18"/>
                <w:szCs w:val="18"/>
              </w:rPr>
              <w:t>/bin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F220DA" w:rsidRPr="00C05B98" w:rsidRDefault="00F220DA" w:rsidP="00F220D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F220DA">
              <w:rPr>
                <w:rFonts w:ascii="맑은 고딕" w:hAnsi="맑은 고딕" w:hint="eastAsia"/>
                <w:sz w:val="18"/>
                <w:szCs w:val="18"/>
              </w:rPr>
              <w:t>Net</w:t>
            </w:r>
            <w:r>
              <w:rPr>
                <w:rFonts w:ascii="맑은 고딕" w:hAnsi="맑은 고딕" w:hint="eastAsia"/>
                <w:sz w:val="18"/>
                <w:szCs w:val="18"/>
              </w:rPr>
              <w:t>B</w:t>
            </w:r>
            <w:r w:rsidRPr="00F220DA">
              <w:rPr>
                <w:rFonts w:ascii="맑은 고딕" w:hAnsi="맑은 고딕" w:hint="eastAsia"/>
                <w:sz w:val="18"/>
                <w:szCs w:val="18"/>
              </w:rPr>
              <w:t>ackup 스크립트 실행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디렉토리</w:t>
            </w:r>
          </w:p>
        </w:tc>
      </w:tr>
      <w:tr w:rsidR="00F220DA" w:rsidRPr="00466CEA" w:rsidTr="00270C0A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F220DA" w:rsidRPr="00C05B98" w:rsidRDefault="00F220DA" w:rsidP="00270C0A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usr/openv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F220DA">
              <w:rPr>
                <w:rFonts w:ascii="맑은 고딕" w:hAnsi="맑은 고딕"/>
                <w:sz w:val="18"/>
                <w:szCs w:val="18"/>
              </w:rPr>
              <w:t>netbackup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logs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F220DA" w:rsidRPr="00C05B98" w:rsidRDefault="00F220DA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NetBackup </w:t>
            </w:r>
            <w:r w:rsidRPr="00F220DA">
              <w:rPr>
                <w:rFonts w:ascii="맑은 고딕" w:hAnsi="맑은 고딕" w:hint="eastAsia"/>
                <w:sz w:val="18"/>
                <w:szCs w:val="18"/>
              </w:rPr>
              <w:t>관련 로그 디렉토리 생성</w:t>
            </w:r>
          </w:p>
        </w:tc>
      </w:tr>
      <w:tr w:rsidR="00224E43" w:rsidRPr="00466CEA" w:rsidTr="00270C0A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224E43" w:rsidRPr="001E1B2F" w:rsidRDefault="00224E43" w:rsidP="00224E43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usr/openv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F220DA">
              <w:rPr>
                <w:rFonts w:ascii="맑은 고딕" w:hAnsi="맑은 고딕"/>
                <w:sz w:val="18"/>
                <w:szCs w:val="18"/>
              </w:rPr>
              <w:t>netbackup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oracle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24E43" w:rsidRDefault="00224E4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Oracle Hot_Backup 리스트 파일</w:t>
            </w:r>
          </w:p>
        </w:tc>
      </w:tr>
      <w:tr w:rsidR="00224E43" w:rsidRPr="00466CEA" w:rsidTr="00270C0A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224E43" w:rsidRPr="001E1B2F" w:rsidRDefault="00224E43" w:rsidP="00224E43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usr/openv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F220DA">
              <w:rPr>
                <w:rFonts w:ascii="맑은 고딕" w:hAnsi="맑은 고딕"/>
                <w:sz w:val="18"/>
                <w:szCs w:val="18"/>
              </w:rPr>
              <w:t>netbackup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oracle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log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24E43" w:rsidRDefault="00224E43" w:rsidP="00224E4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Oracle Hot_Backup 로그</w:t>
            </w:r>
          </w:p>
        </w:tc>
      </w:tr>
      <w:tr w:rsidR="00224E43" w:rsidRPr="00466CEA" w:rsidTr="00270C0A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224E43" w:rsidRPr="001E1B2F" w:rsidRDefault="00224E43" w:rsidP="00224E43">
            <w:pPr>
              <w:rPr>
                <w:rFonts w:ascii="맑은 고딕" w:hAnsi="맑은 고딕"/>
                <w:sz w:val="18"/>
                <w:szCs w:val="18"/>
              </w:rPr>
            </w:pPr>
            <w:r w:rsidRPr="001E1B2F"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usr/openv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F220DA">
              <w:rPr>
                <w:rFonts w:ascii="맑은 고딕" w:hAnsi="맑은 고딕"/>
                <w:sz w:val="18"/>
                <w:szCs w:val="18"/>
              </w:rPr>
              <w:t>netbackup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>
              <w:rPr>
                <w:rFonts w:ascii="맑은 고딕" w:hAnsi="맑은 고딕" w:hint="eastAsia"/>
                <w:sz w:val="18"/>
                <w:szCs w:val="18"/>
              </w:rPr>
              <w:t>oracle</w:t>
            </w:r>
            <w:r>
              <w:rPr>
                <w:rFonts w:ascii="맑은 고딕" w:hAnsi="맑은 고딕"/>
                <w:sz w:val="18"/>
                <w:szCs w:val="18"/>
              </w:rPr>
              <w:t>/tmp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224E43" w:rsidRDefault="00224E43" w:rsidP="00224E4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Oracle Hot_Backup Output 파일</w:t>
            </w:r>
          </w:p>
        </w:tc>
      </w:tr>
    </w:tbl>
    <w:p w:rsidR="00F220DA" w:rsidRDefault="00F220DA" w:rsidP="00866E88"/>
    <w:p w:rsidR="00866E88" w:rsidRPr="0054071F" w:rsidRDefault="00866E88" w:rsidP="00866E88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구성내역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66E88" w:rsidRPr="00466CEA" w:rsidTr="00270C0A">
        <w:trPr>
          <w:jc w:val="center"/>
        </w:trPr>
        <w:tc>
          <w:tcPr>
            <w:tcW w:w="9570" w:type="dxa"/>
            <w:shd w:val="clear" w:color="auto" w:fill="BFBFBF"/>
          </w:tcPr>
          <w:p w:rsidR="00866E88" w:rsidRPr="00466CEA" w:rsidRDefault="00D67AB1" w:rsidP="00270C0A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D67AB1">
              <w:rPr>
                <w:rFonts w:asciiTheme="minorEastAsia" w:eastAsiaTheme="minorEastAsia" w:hAnsiTheme="minorEastAsia"/>
                <w:noProof/>
                <w:color w:val="5B9BD5" w:themeColor="accen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90D8AD2" wp14:editId="779385BC">
                      <wp:simplePos x="0" y="0"/>
                      <wp:positionH relativeFrom="column">
                        <wp:posOffset>3548740</wp:posOffset>
                      </wp:positionH>
                      <wp:positionV relativeFrom="paragraph">
                        <wp:posOffset>33285</wp:posOffset>
                      </wp:positionV>
                      <wp:extent cx="204717" cy="184245"/>
                      <wp:effectExtent l="0" t="0" r="24130" b="25400"/>
                      <wp:wrapNone/>
                      <wp:docPr id="1040" name="직사각형 10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7" cy="184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3F178" id="직사각형 1040" o:spid="_x0000_s1026" style="position:absolute;left:0;text-align:left;margin-left:279.45pt;margin-top:2.6pt;width:16.1pt;height:14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" filled="f" strokecolor="#0070c0" strokeweight="1pt"/>
                  </w:pict>
                </mc:Fallback>
              </mc:AlternateContent>
            </w: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17E6944" wp14:editId="19994C2B">
                      <wp:simplePos x="0" y="0"/>
                      <wp:positionH relativeFrom="column">
                        <wp:posOffset>2484215</wp:posOffset>
                      </wp:positionH>
                      <wp:positionV relativeFrom="paragraph">
                        <wp:posOffset>33285</wp:posOffset>
                      </wp:positionV>
                      <wp:extent cx="1030245" cy="184245"/>
                      <wp:effectExtent l="0" t="0" r="17780" b="25400"/>
                      <wp:wrapNone/>
                      <wp:docPr id="1039" name="직사각형 10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0245" cy="184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3AE90" id="직사각형 1039" o:spid="_x0000_s1026" style="position:absolute;left:0;text-align:left;margin-left:195.6pt;margin-top:2.6pt;width:81.1pt;height:14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" filled="f" strokecolor="red" strokeweight="1pt"/>
                  </w:pict>
                </mc:Fallback>
              </mc:AlternateContent>
            </w:r>
            <w:r w:rsidR="00224E43" w:rsidRPr="00224E43">
              <w:rPr>
                <w:rFonts w:ascii="맑은 고딕" w:hAnsi="맑은 고딕"/>
                <w:b/>
                <w:noProof/>
              </w:rPr>
              <w:t>/usr/openv/netbackup/bin</w:t>
            </w:r>
            <w:r w:rsidR="00866E88">
              <w:rPr>
                <w:rFonts w:ascii="맑은 고딕" w:hAnsi="맑은 고딕" w:hint="eastAsia"/>
                <w:b/>
                <w:noProof/>
              </w:rPr>
              <w:t>/</w:t>
            </w:r>
            <w:r w:rsidR="00224E43" w:rsidRPr="00224E43">
              <w:rPr>
                <w:rFonts w:ascii="맑은 고딕" w:hAnsi="맑은 고딕"/>
                <w:b/>
                <w:noProof/>
              </w:rPr>
              <w:t>bpend_notify.plsdb01_ORACLE.full</w:t>
            </w:r>
          </w:p>
        </w:tc>
      </w:tr>
      <w:tr w:rsidR="00866E88" w:rsidRPr="00466CEA" w:rsidTr="00270C0A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224E43" w:rsidRPr="00224E43" w:rsidRDefault="00D67AB1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90BC7D8" wp14:editId="43FE621D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77470</wp:posOffset>
                      </wp:positionV>
                      <wp:extent cx="2524760" cy="1139190"/>
                      <wp:effectExtent l="323850" t="76200" r="27940" b="22860"/>
                      <wp:wrapNone/>
                      <wp:docPr id="1038" name="모서리가 둥근 사각형 설명선 10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78573" y="6373504"/>
                                <a:ext cx="2524760" cy="1139190"/>
                              </a:xfrm>
                              <a:prstGeom prst="wedgeRoundRectCallout">
                                <a:avLst>
                                  <a:gd name="adj1" fmla="val -61253"/>
                                  <a:gd name="adj2" fmla="val -53743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Pr="00BD4E0D" w:rsidRDefault="00FF5283" w:rsidP="00224E4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D67AB1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bpend_notify.plsdb01_ORACLE.full</w:t>
                                  </w:r>
                                  <w:r w:rsidRPr="00D67AB1">
                                    <w:rPr>
                                      <w:rFonts w:asciiTheme="minorEastAsia" w:eastAsiaTheme="minorEastAsia" w:hAnsiTheme="minorEastAsia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67AB1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파일명 중 "</w:t>
                                  </w:r>
                                  <w:r w:rsidRPr="00D67AB1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plsdb01_ORACLE</w:t>
                                  </w:r>
                                  <w:r w:rsidRPr="00D67AB1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 은 Master 서버의 정책명 이고 "</w:t>
                                  </w:r>
                                  <w:r w:rsidRPr="00D67AB1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0070C0"/>
                                      <w:sz w:val="18"/>
                                      <w:szCs w:val="18"/>
                                    </w:rPr>
                                    <w:t>full</w:t>
                                  </w:r>
                                  <w:r w:rsidRPr="00D67AB1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 은 스케쥴명 으로 Master 서버의 스크립트가 실행되는 방식임(이름 및 정책이 변경되면 스크립트가 실행이 안됨)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BC7D8" id="모서리가 둥근 사각형 설명선 1038" o:spid="_x0000_s1034" type="#_x0000_t62" style="position:absolute;margin-left:266.15pt;margin-top:6.1pt;width:198.8pt;height:89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" adj="-2431,-808" filled="f" strokecolor="black [3213]" strokeweight="1pt">
                      <v:textbox>
                        <w:txbxContent>
                          <w:p w:rsidR="00FF5283" w:rsidRPr="00BD4E0D" w:rsidRDefault="00FF5283" w:rsidP="00224E43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67AB1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bpend_notify.plsdb01_ORACLE.full</w:t>
                            </w:r>
                            <w:r w:rsidRPr="00D67AB1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67AB1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파일명 중 "</w:t>
                            </w:r>
                            <w:r w:rsidRPr="00D67AB1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plsdb01_ORACLE</w:t>
                            </w:r>
                            <w:r w:rsidRPr="00D67AB1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" 은 Master 서버의 정책명 이고 "</w:t>
                            </w:r>
                            <w:r w:rsidRPr="00D67AB1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0070C0"/>
                                <w:sz w:val="18"/>
                                <w:szCs w:val="18"/>
                              </w:rPr>
                              <w:t>full</w:t>
                            </w:r>
                            <w:r w:rsidRPr="00D67AB1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" 은 스케쥴명 으로 Master 서버의 스크립트가 실행되는 방식임(이름 및 정책이 변경되면 스크립트가 실행이 안됨)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4E43" w:rsidRPr="00224E43">
              <w:rPr>
                <w:rFonts w:asciiTheme="majorHAnsi" w:eastAsiaTheme="majorHAnsi" w:hAnsiTheme="majorHAnsi"/>
                <w:sz w:val="16"/>
                <w:szCs w:val="16"/>
              </w:rPr>
              <w:t>#!/bin/ksh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                  DB(Oracle) Online Backup Shell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                       With Veritas NetBackup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                     Shell Environment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ORA_USER=oracle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ORACLE_HOME=/oracle/app/oracle/product/12.2.0/db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ARCH_DIR=/orabackup/arch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SCR_DIR=/usr/openv/netbackup/oracle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TMP_DIR=$SCR_DIR/tmp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LOG_DIR=$SCR_DIR/log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LOG=$SCR_DIR/log/`uname -n`_`date +%m%d`.log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TABLESPACES=$SCR_DIR/TABLESPACES.LIST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FILE_LIST=$SCR_DIR/FILES.LIST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TMP_FILE=$SCR_DIR/tmp/tmp_file.txt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lastRenderedPageBreak/>
              <w:t>rm $LOG_DIR/*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rm $FILE_LIST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                           Tablespace Getting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su - $ORA_USER -c "sqlplus '/as sysdba'&lt;&lt;EOF &gt;&gt;$LOG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 spool $TMP_DIR/tbs.tmp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 select distinct(tablespace_name) from dba_data_files;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 spool off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exit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EOF"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cat $TMP_DIR/tbs.tmp| grep -v TABLESPACE | grep -v "\-\-\-"|grep -v selected|grep -v TEMP |grep -v SQL | sed '/^ *$/d' &gt; $TMP_DIR/tbs_l.tmp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cat $TMP_DIR/tbs_l.tmp | awk '{print $1}' &gt; $SCR_DIR/TABLESPACES.LIST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                Oracle begin backup Function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Oracle begin backup started"                    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cat $TABLESPACES |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while read TBSPACE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do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su - $ORA_USER -c "sqlplus '/as sysdba'&lt;&lt;EOF &gt;&gt;$LOG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 alter tablespace $TBSPACE begin backup;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 exit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EOF"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done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Oracle begin backup Complete"                    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                             File  List Getting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cat $TABLESPACES |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while read TBSPACE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do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su - $ORA_USER -c "sqlplus '/as sysdba'&lt;&lt;EOF &gt;&gt;$LOG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 spool $TMP_DIR/datafile.tmp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 select file_name from dba_data_files where tablespace_name='$TBSPACE';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 spool off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exit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EOF"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cat $TMP_DIR/datafile.tmp | grep -v FILE | grep -v "\-\-\-"|grep -v selected |grep -v SQL|sed '/^ *$/d' &gt; $TMP_DIR/df_l.tmp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cat $TMP_DIR/df_l.tmp | awk '{print $1}' &gt;&gt; $FILE_LIST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done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Backup File List is Show!!!"                    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$FILE_LIST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Backup Now Starting!!!!"                    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/usr/openv/netbackup/bin/bpbackup -p ssgsmart-oracle-hot -s DATA -w -f $FILE_LIST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/usr/openv/netbackup/bin/bpbackup -p plsdb01_ORACLE -s data -w -f $FILE_LIST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Backup Started!! and Wait until backup Complete! "                    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                 Oracle End backup Function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############################################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              backup end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date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Oracle End backup started"                    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cat $TABLESPACES |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while read TBSPACE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do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su - $ORA_USER -c "sqlplus '/as sysdba'&lt;&lt;EOF &gt;&gt;$LOG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 alter tablespace $TBSPACE end backup;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 exit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EOF"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done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Oracle end backup Complete"                    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Now is Archive and Controlfile backup Starting "    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su - $ORA_USER -c "sqlplus '/as sysdba'&lt;&lt;EOF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alter system switch logfile;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alter database backup controlfile to trace;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lastRenderedPageBreak/>
              <w:t xml:space="preserve">  alter database backup controlfile to '/orabackup/arch/controlfile.bak' reuse;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exit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EOF"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/usr/openv/netbackup/bin/bpbackup -p plsdb01_ORACLE -s arch -w /orabackup/arch/*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ALL Backup Complete!!!!"    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"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 Return Error Code. Confirm Backup Success.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#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if [ $? = 0 ]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then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echo "End"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echo " Result : Backup Success.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else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echo " Error  : Backup Fail. Return Code = $?  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 xml:space="preserve">  exit 1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fi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"==========================================="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     End Time : `date` "  &gt;&gt; $LOG</w:t>
            </w:r>
          </w:p>
          <w:p w:rsidR="00224E43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echo "===========================================" &gt;&gt; $LOG</w:t>
            </w:r>
          </w:p>
          <w:p w:rsidR="00866E88" w:rsidRPr="00224E43" w:rsidRDefault="00224E43" w:rsidP="00224E43">
            <w:pPr>
              <w:spacing w:line="240" w:lineRule="exact"/>
              <w:jc w:val="left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224E43">
              <w:rPr>
                <w:rFonts w:asciiTheme="majorHAnsi" w:eastAsiaTheme="majorHAnsi" w:hAnsiTheme="majorHAnsi"/>
                <w:sz w:val="16"/>
                <w:szCs w:val="16"/>
              </w:rPr>
              <w:t>exit 0</w:t>
            </w:r>
          </w:p>
          <w:p w:rsidR="00866E88" w:rsidRPr="00A72C19" w:rsidRDefault="00866E88" w:rsidP="00224E43">
            <w:pPr>
              <w:jc w:val="center"/>
              <w:rPr>
                <w:rFonts w:ascii="맑은 고딕" w:hAnsi="맑은 고딕"/>
                <w:sz w:val="16"/>
                <w:szCs w:val="16"/>
              </w:rPr>
            </w:pPr>
            <w:r w:rsidRPr="00AF0DCF">
              <w:rPr>
                <w:rFonts w:ascii="맑은 고딕" w:hAnsi="맑은 고딕"/>
                <w:b/>
                <w:color w:val="FF0000"/>
              </w:rPr>
              <w:t>&lt;</w:t>
            </w:r>
            <w:r w:rsidR="00224E43">
              <w:rPr>
                <w:rFonts w:ascii="맑은 고딕" w:hAnsi="맑은 고딕"/>
                <w:b/>
                <w:color w:val="FF0000"/>
              </w:rPr>
              <w:t xml:space="preserve">Oracle Hot_Backup </w:t>
            </w:r>
            <w:r w:rsidR="00224E43">
              <w:rPr>
                <w:rFonts w:ascii="맑은 고딕" w:hAnsi="맑은 고딕" w:hint="eastAsia"/>
                <w:b/>
                <w:color w:val="FF0000"/>
              </w:rPr>
              <w:t>스크립트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&gt;</w:t>
            </w:r>
          </w:p>
        </w:tc>
      </w:tr>
    </w:tbl>
    <w:p w:rsidR="00F9401C" w:rsidRPr="00AF0DCF" w:rsidRDefault="00F9401C" w:rsidP="00F9401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70408" w:rsidRPr="00466CEA" w:rsidTr="00270C0A">
        <w:trPr>
          <w:jc w:val="center"/>
        </w:trPr>
        <w:tc>
          <w:tcPr>
            <w:tcW w:w="9570" w:type="dxa"/>
            <w:shd w:val="clear" w:color="auto" w:fill="BFBFBF"/>
          </w:tcPr>
          <w:p w:rsidR="00F70408" w:rsidRPr="00466CEA" w:rsidRDefault="00F70408" w:rsidP="00270C0A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Net</w:t>
            </w:r>
            <w:r>
              <w:rPr>
                <w:rFonts w:ascii="맑은 고딕" w:hAnsi="맑은 고딕"/>
                <w:b/>
                <w:noProof/>
              </w:rPr>
              <w:t>Backup Master Server</w:t>
            </w:r>
          </w:p>
        </w:tc>
      </w:tr>
      <w:tr w:rsidR="00F70408" w:rsidRPr="00466CEA" w:rsidTr="00270C0A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F70408" w:rsidRPr="00A72C19" w:rsidRDefault="00F70408" w:rsidP="00F70408">
            <w:pPr>
              <w:widowControl w:val="0"/>
              <w:wordWrap w:val="0"/>
              <w:autoSpaceDE w:val="0"/>
              <w:autoSpaceDN w:val="0"/>
              <w:adjustRightInd/>
              <w:spacing w:line="384" w:lineRule="auto"/>
              <w:jc w:val="center"/>
              <w:rPr>
                <w:rFonts w:ascii="맑은 고딕" w:hAnsi="맑은 고딕"/>
                <w:sz w:val="16"/>
                <w:szCs w:val="16"/>
              </w:rPr>
            </w:pPr>
            <w:r w:rsidRPr="00F70408">
              <w:rPr>
                <w:rFonts w:ascii="함초롬바탕" w:eastAsia="굴림" w:hAnsi="굴림" w:cs="굴림"/>
                <w:noProof/>
                <w:color w:val="000000"/>
              </w:rPr>
              <w:drawing>
                <wp:anchor distT="0" distB="0" distL="114300" distR="114300" simplePos="0" relativeHeight="251644416" behindDoc="0" locked="0" layoutInCell="1" allowOverlap="1" wp14:anchorId="1106D8AA" wp14:editId="4EB2BB56">
                  <wp:simplePos x="0" y="0"/>
                  <wp:positionH relativeFrom="column">
                    <wp:posOffset>2540</wp:posOffset>
                  </wp:positionH>
                  <wp:positionV relativeFrom="line">
                    <wp:posOffset>-4080510</wp:posOffset>
                  </wp:positionV>
                  <wp:extent cx="5942965" cy="4073525"/>
                  <wp:effectExtent l="0" t="0" r="635" b="3175"/>
                  <wp:wrapTopAndBottom/>
                  <wp:docPr id="1041" name="그림 1041" descr="EMB000018fc1f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40673176" descr="EMB000018fc1f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2965" cy="407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F0DCF">
              <w:rPr>
                <w:rFonts w:ascii="맑은 고딕" w:hAnsi="맑은 고딕"/>
                <w:b/>
                <w:color w:val="FF0000"/>
              </w:rPr>
              <w:t>&lt;</w:t>
            </w:r>
            <w:r>
              <w:rPr>
                <w:rFonts w:ascii="맑은 고딕" w:hAnsi="맑은 고딕" w:hint="eastAsia"/>
                <w:b/>
                <w:color w:val="FF0000"/>
              </w:rPr>
              <w:t>백업정책 및 백업모니터</w:t>
            </w:r>
            <w:r w:rsidRPr="00AF0DCF">
              <w:rPr>
                <w:rFonts w:ascii="맑은 고딕" w:hAnsi="맑은 고딕" w:hint="eastAsia"/>
                <w:b/>
                <w:color w:val="FF0000"/>
              </w:rPr>
              <w:t>&gt;</w:t>
            </w:r>
          </w:p>
        </w:tc>
      </w:tr>
    </w:tbl>
    <w:p w:rsidR="00F70408" w:rsidRPr="00F70408" w:rsidRDefault="00F70408" w:rsidP="00F70408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lastRenderedPageBreak/>
        <w:t>백업방안</w:t>
      </w:r>
    </w:p>
    <w:p w:rsidR="00F70408" w:rsidRPr="00C60BBA" w:rsidRDefault="00F70408" w:rsidP="00F70408">
      <w:pPr>
        <w:rPr>
          <w:rFonts w:ascii="맑은 고딕" w:hAnsi="맑은 고딕"/>
        </w:rPr>
      </w:pPr>
      <w:r w:rsidRPr="00E65EBE">
        <w:rPr>
          <w:rFonts w:ascii="맑은 고딕" w:hAnsi="맑은 고딕" w:hint="eastAsia"/>
        </w:rPr>
        <w:t>①</w:t>
      </w:r>
      <w:r w:rsidRPr="00C60BBA">
        <w:rPr>
          <w:rFonts w:ascii="맑은 고딕" w:hAnsi="맑은 고딕" w:hint="eastAsia"/>
        </w:rPr>
        <w:t xml:space="preserve"> </w:t>
      </w:r>
      <w:r w:rsidRPr="00D5516D">
        <w:rPr>
          <w:rFonts w:ascii="맑은 고딕" w:hAnsi="맑은 고딕" w:hint="eastAsia"/>
        </w:rPr>
        <w:t xml:space="preserve">VTL 장비를 활용한 </w:t>
      </w:r>
      <w:r>
        <w:rPr>
          <w:rFonts w:ascii="맑은 고딕" w:hAnsi="맑은 고딕"/>
        </w:rPr>
        <w:t>1</w:t>
      </w:r>
      <w:r w:rsidRPr="00D5516D">
        <w:rPr>
          <w:rFonts w:ascii="맑은 고딕" w:hAnsi="맑은 고딕" w:hint="eastAsia"/>
        </w:rPr>
        <w:t>차 백업</w:t>
      </w:r>
    </w:p>
    <w:p w:rsidR="00F70408" w:rsidRPr="00C60BBA" w:rsidRDefault="00F70408" w:rsidP="00F70408">
      <w:pPr>
        <w:rPr>
          <w:rFonts w:ascii="맑은 고딕" w:hAnsi="맑은 고딕"/>
        </w:rPr>
      </w:pPr>
      <w:r w:rsidRPr="00C60BBA">
        <w:rPr>
          <w:rFonts w:ascii="맑은 고딕" w:hAnsi="맑은 고딕" w:hint="eastAsia"/>
        </w:rPr>
        <w:t xml:space="preserve">② </w:t>
      </w:r>
      <w:r w:rsidRPr="00D5516D">
        <w:rPr>
          <w:rFonts w:ascii="맑은 고딕" w:hAnsi="맑은 고딕" w:hint="eastAsia"/>
        </w:rPr>
        <w:t xml:space="preserve">PTL 백업장치를 활용한 </w:t>
      </w:r>
      <w:r w:rsidRPr="00C60BBA">
        <w:rPr>
          <w:rFonts w:ascii="맑은 고딕" w:hAnsi="맑은 고딕" w:hint="eastAsia"/>
        </w:rPr>
        <w:t xml:space="preserve">2차 백업 </w:t>
      </w:r>
      <w:r w:rsidRPr="00D5516D">
        <w:rPr>
          <w:rFonts w:ascii="맑은 고딕" w:hAnsi="맑은 고딕" w:hint="eastAsia"/>
        </w:rPr>
        <w:t>(협의 필요)</w:t>
      </w:r>
    </w:p>
    <w:p w:rsidR="00F70408" w:rsidRPr="00C60BBA" w:rsidRDefault="00F70408" w:rsidP="00F70408">
      <w:pPr>
        <w:rPr>
          <w:rFonts w:ascii="맑은 고딕" w:hAnsi="맑은 고딕"/>
        </w:rPr>
      </w:pPr>
      <w:r w:rsidRPr="00E65EBE">
        <w:rPr>
          <w:rFonts w:ascii="맑은 고딕" w:hAnsi="맑은 고딕" w:hint="eastAsia"/>
        </w:rPr>
        <w:t>※</w:t>
      </w:r>
      <w:r w:rsidRPr="00C60BBA">
        <w:rPr>
          <w:rFonts w:ascii="맑은 고딕" w:hAnsi="맑은 고딕" w:hint="eastAsia"/>
        </w:rPr>
        <w:t xml:space="preserve"> DBMS서버를 제외한 </w:t>
      </w:r>
      <w:r>
        <w:rPr>
          <w:rFonts w:ascii="맑은 고딕" w:hAnsi="맑은 고딕" w:hint="eastAsia"/>
        </w:rPr>
        <w:t>WEB, WAS</w:t>
      </w:r>
      <w:r w:rsidRPr="00C60BBA">
        <w:rPr>
          <w:rFonts w:ascii="맑은 고딕" w:hAnsi="맑은 고딕" w:hint="eastAsia"/>
        </w:rPr>
        <w:t xml:space="preserve"> 서버들은 VTL 장비를 활용한 </w:t>
      </w:r>
      <w:r>
        <w:rPr>
          <w:rFonts w:ascii="맑은 고딕" w:hAnsi="맑은 고딕" w:hint="eastAsia"/>
        </w:rPr>
        <w:t xml:space="preserve">데이타 </w:t>
      </w:r>
      <w:r w:rsidRPr="00C60BBA">
        <w:rPr>
          <w:rFonts w:ascii="맑은 고딕" w:hAnsi="맑은 고딕" w:hint="eastAsia"/>
        </w:rPr>
        <w:t xml:space="preserve">1차 백업, PTL 백업장치를 </w:t>
      </w:r>
    </w:p>
    <w:p w:rsidR="00F70408" w:rsidRDefault="00F70408" w:rsidP="00F70408">
      <w:pPr>
        <w:rPr>
          <w:rFonts w:ascii="맑은 고딕" w:hAnsi="맑은 고딕"/>
        </w:rPr>
      </w:pPr>
      <w:r w:rsidRPr="00C60BBA">
        <w:rPr>
          <w:rFonts w:ascii="맑은 고딕" w:hAnsi="맑은 고딕" w:hint="eastAsia"/>
        </w:rPr>
        <w:t xml:space="preserve">활용한 2차 </w:t>
      </w:r>
      <w:r>
        <w:rPr>
          <w:rFonts w:ascii="맑은 고딕" w:hAnsi="맑은 고딕" w:hint="eastAsia"/>
        </w:rPr>
        <w:t>백업은 운영자와 협의하여 진행 필요</w:t>
      </w:r>
    </w:p>
    <w:p w:rsidR="00F70408" w:rsidRDefault="00F70408" w:rsidP="00F70408">
      <w:pPr>
        <w:rPr>
          <w:rFonts w:ascii="맑은 고딕" w:hAnsi="맑은 고딕"/>
        </w:rPr>
      </w:pPr>
      <w:r w:rsidRPr="00E65EBE">
        <w:rPr>
          <w:rFonts w:ascii="맑은 고딕" w:hAnsi="맑은 고딕" w:hint="eastAsia"/>
        </w:rPr>
        <w:t>※</w:t>
      </w:r>
      <w:r w:rsidRPr="00C60BBA">
        <w:rPr>
          <w:rFonts w:ascii="맑은 고딕" w:hAnsi="맑은 고딕" w:hint="eastAsia"/>
        </w:rPr>
        <w:t xml:space="preserve"> DBMS서버</w:t>
      </w:r>
      <w:r>
        <w:rPr>
          <w:rFonts w:ascii="맑은 고딕" w:hAnsi="맑은 고딕"/>
        </w:rPr>
        <w:t>는</w:t>
      </w:r>
      <w:r>
        <w:rPr>
          <w:rFonts w:ascii="맑은 고딕" w:hAnsi="맑은 고딕" w:hint="eastAsia"/>
        </w:rPr>
        <w:t xml:space="preserve"> </w:t>
      </w:r>
      <w:r>
        <w:rPr>
          <w:rFonts w:ascii="맑은 고딕" w:hAnsi="맑은 고딕"/>
        </w:rPr>
        <w:t>SAN</w:t>
      </w:r>
      <w:r>
        <w:rPr>
          <w:rFonts w:ascii="맑은 고딕" w:hAnsi="맑은 고딕" w:hint="eastAsia"/>
        </w:rPr>
        <w:t xml:space="preserve">을 통한 Oracle Online 백업을 </w:t>
      </w:r>
      <w:r w:rsidRPr="00C60BBA">
        <w:rPr>
          <w:rFonts w:ascii="맑은 고딕" w:hAnsi="맑은 고딕" w:hint="eastAsia"/>
        </w:rPr>
        <w:t>VTL 장비</w:t>
      </w:r>
      <w:r>
        <w:rPr>
          <w:rFonts w:ascii="맑은 고딕" w:hAnsi="맑은 고딕" w:hint="eastAsia"/>
        </w:rPr>
        <w:t>에</w:t>
      </w:r>
      <w:r w:rsidRPr="00C60BBA">
        <w:rPr>
          <w:rFonts w:ascii="맑은 고딕" w:hAnsi="맑은 고딕" w:hint="eastAsia"/>
        </w:rPr>
        <w:t xml:space="preserve"> 백업</w:t>
      </w:r>
    </w:p>
    <w:p w:rsidR="00F70408" w:rsidRPr="00F70408" w:rsidRDefault="00F70408" w:rsidP="00F70408">
      <w:pPr>
        <w:pStyle w:val="a5"/>
        <w:jc w:val="left"/>
        <w:rPr>
          <w:rFonts w:ascii="맑은 고딕" w:hAnsi="맑은 고딕"/>
          <w:color w:val="FF0000"/>
          <w:sz w:val="20"/>
        </w:rPr>
      </w:pPr>
      <w:r w:rsidRPr="00F70408">
        <w:rPr>
          <w:rFonts w:ascii="맑은 고딕" w:hAnsi="맑은 고딕" w:hint="eastAsia"/>
          <w:color w:val="FF0000"/>
          <w:sz w:val="20"/>
        </w:rPr>
        <w:t>※ Oracle Hot Backup(Online Backup)은 plsdb01서버에서 진행하며,</w:t>
      </w:r>
      <w:r w:rsidRPr="00F70408">
        <w:rPr>
          <w:rFonts w:ascii="맑은 고딕" w:hAnsi="맑은 고딕"/>
          <w:color w:val="FF0000"/>
          <w:sz w:val="20"/>
        </w:rPr>
        <w:t xml:space="preserve"> </w:t>
      </w:r>
      <w:r>
        <w:rPr>
          <w:rFonts w:ascii="맑은 고딕" w:hAnsi="맑은 고딕" w:hint="eastAsia"/>
          <w:color w:val="FF0000"/>
          <w:sz w:val="20"/>
        </w:rPr>
        <w:t>plsdb02</w:t>
      </w:r>
      <w:r w:rsidRPr="00F70408">
        <w:rPr>
          <w:rFonts w:ascii="맑은 고딕" w:hAnsi="맑은 고딕" w:hint="eastAsia"/>
          <w:color w:val="FF0000"/>
          <w:sz w:val="20"/>
        </w:rPr>
        <w:t xml:space="preserve">에서는 </w:t>
      </w:r>
      <w:r w:rsidRPr="00F70408">
        <w:rPr>
          <w:rFonts w:ascii="맑은 고딕" w:hAnsi="맑은 고딕"/>
          <w:color w:val="FF0000"/>
          <w:sz w:val="20"/>
        </w:rPr>
        <w:t xml:space="preserve">Archive </w:t>
      </w:r>
      <w:r w:rsidRPr="00F70408">
        <w:rPr>
          <w:rFonts w:ascii="맑은 고딕" w:hAnsi="맑은 고딕" w:hint="eastAsia"/>
          <w:color w:val="FF0000"/>
          <w:sz w:val="20"/>
        </w:rPr>
        <w:t>백업</w:t>
      </w:r>
    </w:p>
    <w:p w:rsidR="00F70408" w:rsidRPr="00F70408" w:rsidRDefault="00F70408" w:rsidP="00F70408">
      <w:pPr>
        <w:ind w:firstLineChars="100" w:firstLine="200"/>
        <w:rPr>
          <w:rFonts w:ascii="맑은 고딕" w:hAnsi="맑은 고딕"/>
          <w:b/>
        </w:rPr>
      </w:pPr>
      <w:r w:rsidRPr="00F70408">
        <w:rPr>
          <w:rFonts w:ascii="맑은 고딕" w:hAnsi="맑은 고딕" w:hint="eastAsia"/>
          <w:b/>
          <w:color w:val="FF0000"/>
        </w:rPr>
        <w:t xml:space="preserve">(plsdb01에서도 </w:t>
      </w:r>
      <w:r w:rsidRPr="00F70408">
        <w:rPr>
          <w:rFonts w:ascii="맑은 고딕" w:hAnsi="맑은 고딕"/>
          <w:b/>
          <w:color w:val="FF0000"/>
        </w:rPr>
        <w:t>Archive</w:t>
      </w:r>
      <w:r w:rsidRPr="00F70408">
        <w:rPr>
          <w:rFonts w:ascii="맑은 고딕" w:hAnsi="맑은 고딕" w:hint="eastAsia"/>
          <w:b/>
          <w:color w:val="FF0000"/>
        </w:rPr>
        <w:t>를 Hot Backup으로 백업하므로,</w:t>
      </w:r>
      <w:r w:rsidRPr="00F70408">
        <w:rPr>
          <w:rFonts w:ascii="맑은 고딕" w:hAnsi="맑은 고딕"/>
          <w:b/>
          <w:color w:val="FF0000"/>
        </w:rPr>
        <w:t xml:space="preserve"> </w:t>
      </w:r>
      <w:r w:rsidRPr="00F70408">
        <w:rPr>
          <w:rFonts w:ascii="맑은 고딕" w:hAnsi="맑은 고딕" w:hint="eastAsia"/>
          <w:b/>
          <w:color w:val="FF0000"/>
        </w:rPr>
        <w:t>이중으로 백업 진행)</w:t>
      </w:r>
    </w:p>
    <w:p w:rsidR="00F70408" w:rsidRDefault="00F70408" w:rsidP="00F70408">
      <w:pPr>
        <w:pStyle w:val="4"/>
      </w:pPr>
      <w:r>
        <w:rPr>
          <w:rFonts w:hint="eastAsia"/>
        </w:rPr>
        <w:t xml:space="preserve">백업대상 및 주기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1744"/>
        <w:gridCol w:w="2518"/>
        <w:gridCol w:w="1216"/>
        <w:gridCol w:w="1016"/>
        <w:gridCol w:w="1561"/>
      </w:tblGrid>
      <w:tr w:rsidR="00860CF0" w:rsidRPr="00466CEA" w:rsidTr="00860CF0">
        <w:tc>
          <w:tcPr>
            <w:tcW w:w="1123" w:type="dxa"/>
            <w:shd w:val="clear" w:color="auto" w:fill="BFBFBF"/>
          </w:tcPr>
          <w:p w:rsidR="00F70408" w:rsidRPr="00466CEA" w:rsidRDefault="00F70408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Client</w:t>
            </w:r>
          </w:p>
        </w:tc>
        <w:tc>
          <w:tcPr>
            <w:tcW w:w="1744" w:type="dxa"/>
            <w:shd w:val="clear" w:color="auto" w:fill="BFBFBF"/>
          </w:tcPr>
          <w:p w:rsidR="00F70408" w:rsidRPr="00466CEA" w:rsidRDefault="00F70408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정책명</w:t>
            </w:r>
          </w:p>
        </w:tc>
        <w:tc>
          <w:tcPr>
            <w:tcW w:w="2518" w:type="dxa"/>
            <w:shd w:val="clear" w:color="auto" w:fill="BFBFBF"/>
          </w:tcPr>
          <w:p w:rsidR="00F70408" w:rsidRPr="00466CEA" w:rsidRDefault="00F70408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백업스케쥴</w:t>
            </w:r>
          </w:p>
        </w:tc>
        <w:tc>
          <w:tcPr>
            <w:tcW w:w="1216" w:type="dxa"/>
            <w:shd w:val="clear" w:color="auto" w:fill="BFBFBF"/>
          </w:tcPr>
          <w:p w:rsidR="00F70408" w:rsidRPr="00466CEA" w:rsidRDefault="00F70408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백업수행일</w:t>
            </w:r>
          </w:p>
        </w:tc>
        <w:tc>
          <w:tcPr>
            <w:tcW w:w="1016" w:type="dxa"/>
            <w:shd w:val="clear" w:color="auto" w:fill="BFBFBF"/>
          </w:tcPr>
          <w:p w:rsidR="00F70408" w:rsidRPr="00466CEA" w:rsidRDefault="00F70408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보관주기</w:t>
            </w:r>
          </w:p>
        </w:tc>
        <w:tc>
          <w:tcPr>
            <w:tcW w:w="1561" w:type="dxa"/>
            <w:shd w:val="clear" w:color="auto" w:fill="BFBFBF"/>
          </w:tcPr>
          <w:p w:rsidR="00F70408" w:rsidRPr="00466CEA" w:rsidRDefault="00F70408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대상</w:t>
            </w:r>
          </w:p>
        </w:tc>
      </w:tr>
      <w:tr w:rsidR="00860CF0" w:rsidRPr="00466CEA" w:rsidTr="00860CF0">
        <w:trPr>
          <w:trHeight w:val="230"/>
        </w:trPr>
        <w:tc>
          <w:tcPr>
            <w:tcW w:w="1123" w:type="dxa"/>
            <w:vMerge w:val="restart"/>
            <w:shd w:val="clear" w:color="auto" w:fill="auto"/>
            <w:vAlign w:val="center"/>
          </w:tcPr>
          <w:p w:rsidR="00860CF0" w:rsidRDefault="00F70408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통합 </w:t>
            </w:r>
          </w:p>
          <w:p w:rsidR="00F70408" w:rsidRPr="00C934C9" w:rsidRDefault="00F70408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/>
                <w:noProof/>
                <w:sz w:val="18"/>
                <w:szCs w:val="18"/>
              </w:rPr>
              <w:t>WEB #1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F70408" w:rsidRPr="00860CF0" w:rsidRDefault="00F70408" w:rsidP="00270C0A">
            <w:pPr>
              <w:jc w:val="center"/>
              <w:rPr>
                <w:rFonts w:ascii="맑은 고딕" w:hAnsi="맑은 고딕"/>
                <w:b/>
                <w:noProof/>
                <w:sz w:val="18"/>
                <w:szCs w:val="18"/>
              </w:rPr>
            </w:pP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plsweb0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1_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FS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F70408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incr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>
              <w:rPr>
                <w:rFonts w:ascii="맑은 고딕" w:hAnsi="맑은 고딕" w:hint="eastAsia"/>
                <w:b w:val="0"/>
                <w:szCs w:val="18"/>
              </w:rPr>
              <w:t>I</w:t>
            </w:r>
            <w:r w:rsidR="00F70408" w:rsidRPr="00C934C9">
              <w:rPr>
                <w:rFonts w:ascii="맑은 고딕" w:hAnsi="맑은 고딕"/>
                <w:b w:val="0"/>
                <w:szCs w:val="18"/>
              </w:rPr>
              <w:t>ncremental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F70408" w:rsidRPr="00C934C9" w:rsidRDefault="00F70408" w:rsidP="00270C0A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일~금요일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0408" w:rsidRPr="00C934C9" w:rsidRDefault="00F70408" w:rsidP="00270C0A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C934C9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F70408" w:rsidRPr="000B7DA6" w:rsidRDefault="00F70408" w:rsidP="00270C0A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/usr/webtier</w:t>
            </w:r>
          </w:p>
        </w:tc>
      </w:tr>
      <w:tr w:rsidR="00860CF0" w:rsidRPr="00466CEA" w:rsidTr="00860CF0">
        <w:trPr>
          <w:trHeight w:val="130"/>
        </w:trPr>
        <w:tc>
          <w:tcPr>
            <w:tcW w:w="1123" w:type="dxa"/>
            <w:vMerge/>
            <w:shd w:val="clear" w:color="auto" w:fill="auto"/>
            <w:vAlign w:val="center"/>
          </w:tcPr>
          <w:p w:rsidR="00F70408" w:rsidRPr="00C934C9" w:rsidRDefault="00F70408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</w:tcPr>
          <w:p w:rsidR="00F70408" w:rsidRPr="00C934C9" w:rsidRDefault="00F70408" w:rsidP="00270C0A">
            <w:pPr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:rsidR="00F70408" w:rsidRPr="00C934C9" w:rsidRDefault="00860CF0" w:rsidP="00270C0A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full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 w:rsidR="00F70408" w:rsidRPr="00C934C9">
              <w:rPr>
                <w:rFonts w:ascii="맑은 고딕" w:hAnsi="맑은 고딕" w:hint="eastAsia"/>
                <w:b w:val="0"/>
                <w:szCs w:val="18"/>
              </w:rPr>
              <w:t>Full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F70408" w:rsidRPr="00C934C9" w:rsidRDefault="00F70408" w:rsidP="00270C0A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토요일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F70408" w:rsidRPr="00C934C9" w:rsidRDefault="00F70408" w:rsidP="00270C0A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F70408" w:rsidRPr="000B7DA6" w:rsidRDefault="00F70408" w:rsidP="00270C0A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60CF0" w:rsidRPr="00466CEA" w:rsidTr="00860CF0">
        <w:trPr>
          <w:trHeight w:val="170"/>
        </w:trPr>
        <w:tc>
          <w:tcPr>
            <w:tcW w:w="1123" w:type="dxa"/>
            <w:vMerge w:val="restart"/>
            <w:shd w:val="clear" w:color="auto" w:fill="auto"/>
            <w:vAlign w:val="center"/>
          </w:tcPr>
          <w:p w:rsidR="00860CF0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통합 </w:t>
            </w:r>
          </w:p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/>
                <w:noProof/>
                <w:sz w:val="18"/>
                <w:szCs w:val="18"/>
              </w:rPr>
              <w:t>WEB #2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plsweb0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2_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FS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incr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>
              <w:rPr>
                <w:rFonts w:ascii="맑은 고딕" w:hAnsi="맑은 고딕" w:hint="eastAsia"/>
                <w:b w:val="0"/>
                <w:szCs w:val="18"/>
              </w:rPr>
              <w:t>I</w:t>
            </w:r>
            <w:r w:rsidRPr="00C934C9">
              <w:rPr>
                <w:rFonts w:ascii="맑은 고딕" w:hAnsi="맑은 고딕"/>
                <w:b w:val="0"/>
                <w:szCs w:val="18"/>
              </w:rPr>
              <w:t>ncremental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일~금요일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/usr/webtier</w:t>
            </w:r>
          </w:p>
        </w:tc>
      </w:tr>
      <w:tr w:rsidR="00860CF0" w:rsidRPr="00466CEA" w:rsidTr="00860CF0">
        <w:trPr>
          <w:trHeight w:val="190"/>
        </w:trPr>
        <w:tc>
          <w:tcPr>
            <w:tcW w:w="1123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full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 w:rsidRPr="00C934C9">
              <w:rPr>
                <w:rFonts w:ascii="맑은 고딕" w:hAnsi="맑은 고딕" w:hint="eastAsia"/>
                <w:b w:val="0"/>
                <w:szCs w:val="18"/>
              </w:rPr>
              <w:t>Full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토요일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60CF0" w:rsidRPr="00466CEA" w:rsidTr="00860CF0">
        <w:trPr>
          <w:trHeight w:val="230"/>
        </w:trPr>
        <w:tc>
          <w:tcPr>
            <w:tcW w:w="1123" w:type="dxa"/>
            <w:vMerge w:val="restart"/>
            <w:shd w:val="clear" w:color="auto" w:fill="auto"/>
            <w:vAlign w:val="center"/>
          </w:tcPr>
          <w:p w:rsidR="00860CF0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통합 </w:t>
            </w:r>
          </w:p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/>
                <w:noProof/>
                <w:sz w:val="18"/>
                <w:szCs w:val="18"/>
              </w:rPr>
              <w:t>WAS #1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plswas0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1_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FS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incr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>
              <w:rPr>
                <w:rFonts w:ascii="맑은 고딕" w:hAnsi="맑은 고딕" w:hint="eastAsia"/>
                <w:b w:val="0"/>
                <w:szCs w:val="18"/>
              </w:rPr>
              <w:t>I</w:t>
            </w:r>
            <w:r w:rsidRPr="00C934C9">
              <w:rPr>
                <w:rFonts w:ascii="맑은 고딕" w:hAnsi="맑은 고딕"/>
                <w:b w:val="0"/>
                <w:szCs w:val="18"/>
              </w:rPr>
              <w:t>ncremental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일~금요일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860CF0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/we</w:t>
            </w:r>
            <w:r>
              <w:rPr>
                <w:rFonts w:ascii="맑은 고딕" w:hAnsi="맑은 고딕"/>
                <w:b w:val="0"/>
                <w:szCs w:val="18"/>
              </w:rPr>
              <w:t>blogic</w:t>
            </w:r>
          </w:p>
          <w:p w:rsidR="00860CF0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/ssw</w:t>
            </w:r>
          </w:p>
          <w:p w:rsidR="00860CF0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/sswlog</w:t>
            </w:r>
          </w:p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/wasdata</w:t>
            </w:r>
          </w:p>
        </w:tc>
      </w:tr>
      <w:tr w:rsidR="00860CF0" w:rsidRPr="00466CEA" w:rsidTr="00860CF0">
        <w:trPr>
          <w:trHeight w:val="130"/>
        </w:trPr>
        <w:tc>
          <w:tcPr>
            <w:tcW w:w="1123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full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 w:rsidRPr="00C934C9">
              <w:rPr>
                <w:rFonts w:ascii="맑은 고딕" w:hAnsi="맑은 고딕" w:hint="eastAsia"/>
                <w:b w:val="0"/>
                <w:szCs w:val="18"/>
              </w:rPr>
              <w:t>Full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토요일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60CF0" w:rsidRPr="00466CEA" w:rsidTr="00860CF0">
        <w:trPr>
          <w:trHeight w:val="170"/>
        </w:trPr>
        <w:tc>
          <w:tcPr>
            <w:tcW w:w="1123" w:type="dxa"/>
            <w:vMerge w:val="restart"/>
            <w:shd w:val="clear" w:color="auto" w:fill="auto"/>
            <w:vAlign w:val="center"/>
          </w:tcPr>
          <w:p w:rsidR="00860CF0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통합 </w:t>
            </w:r>
          </w:p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/>
                <w:noProof/>
                <w:sz w:val="18"/>
                <w:szCs w:val="18"/>
              </w:rPr>
              <w:t>WAS #2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plswas0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2_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FS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incr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>
              <w:rPr>
                <w:rFonts w:ascii="맑은 고딕" w:hAnsi="맑은 고딕" w:hint="eastAsia"/>
                <w:b w:val="0"/>
                <w:szCs w:val="18"/>
              </w:rPr>
              <w:t>I</w:t>
            </w:r>
            <w:r w:rsidRPr="00C934C9">
              <w:rPr>
                <w:rFonts w:ascii="맑은 고딕" w:hAnsi="맑은 고딕"/>
                <w:b w:val="0"/>
                <w:szCs w:val="18"/>
              </w:rPr>
              <w:t>ncremental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일~금요일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860CF0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/we</w:t>
            </w:r>
            <w:r>
              <w:rPr>
                <w:rFonts w:ascii="맑은 고딕" w:hAnsi="맑은 고딕"/>
                <w:b w:val="0"/>
                <w:szCs w:val="18"/>
              </w:rPr>
              <w:t>blogic</w:t>
            </w:r>
          </w:p>
          <w:p w:rsidR="00860CF0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/ssw</w:t>
            </w:r>
          </w:p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/sswlog</w:t>
            </w:r>
          </w:p>
        </w:tc>
      </w:tr>
      <w:tr w:rsidR="00860CF0" w:rsidRPr="00466CEA" w:rsidTr="00860CF0">
        <w:trPr>
          <w:trHeight w:val="190"/>
        </w:trPr>
        <w:tc>
          <w:tcPr>
            <w:tcW w:w="1123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full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 w:rsidRPr="00C934C9">
              <w:rPr>
                <w:rFonts w:ascii="맑은 고딕" w:hAnsi="맑은 고딕" w:hint="eastAsia"/>
                <w:b w:val="0"/>
                <w:szCs w:val="18"/>
              </w:rPr>
              <w:t>Full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토요일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60CF0" w:rsidRPr="00466CEA" w:rsidTr="00860CF0">
        <w:trPr>
          <w:trHeight w:val="210"/>
        </w:trPr>
        <w:tc>
          <w:tcPr>
            <w:tcW w:w="1123" w:type="dxa"/>
            <w:vMerge w:val="restart"/>
            <w:shd w:val="clear" w:color="auto" w:fill="auto"/>
            <w:vAlign w:val="center"/>
          </w:tcPr>
          <w:p w:rsidR="00860CF0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통합 </w:t>
            </w:r>
          </w:p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 w:hint="eastAsia"/>
                <w:noProof/>
                <w:sz w:val="18"/>
                <w:szCs w:val="18"/>
              </w:rPr>
              <w:t>DB</w:t>
            </w:r>
            <w:r w:rsidRPr="00C934C9">
              <w:rPr>
                <w:rFonts w:ascii="맑은 고딕" w:hAnsi="맑은 고딕"/>
                <w:noProof/>
                <w:sz w:val="18"/>
                <w:szCs w:val="18"/>
              </w:rPr>
              <w:t xml:space="preserve"> #1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pls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db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0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1_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FS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incr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>
              <w:rPr>
                <w:rFonts w:ascii="맑은 고딕" w:hAnsi="맑은 고딕" w:hint="eastAsia"/>
                <w:b w:val="0"/>
                <w:szCs w:val="18"/>
              </w:rPr>
              <w:t>I</w:t>
            </w:r>
            <w:r w:rsidRPr="00C934C9">
              <w:rPr>
                <w:rFonts w:ascii="맑은 고딕" w:hAnsi="맑은 고딕"/>
                <w:b w:val="0"/>
                <w:szCs w:val="18"/>
              </w:rPr>
              <w:t>ncremental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일~금요일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860CF0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/oracle</w:t>
            </w:r>
          </w:p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/oralog</w:t>
            </w:r>
          </w:p>
        </w:tc>
      </w:tr>
      <w:tr w:rsidR="00860CF0" w:rsidRPr="00466CEA" w:rsidTr="00860CF0">
        <w:trPr>
          <w:trHeight w:val="150"/>
        </w:trPr>
        <w:tc>
          <w:tcPr>
            <w:tcW w:w="1123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full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 w:rsidRPr="00C934C9">
              <w:rPr>
                <w:rFonts w:ascii="맑은 고딕" w:hAnsi="맑은 고딕" w:hint="eastAsia"/>
                <w:b w:val="0"/>
                <w:szCs w:val="18"/>
              </w:rPr>
              <w:t>Full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토요일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60CF0" w:rsidRPr="00466CEA" w:rsidTr="00860CF0">
        <w:trPr>
          <w:trHeight w:val="150"/>
        </w:trPr>
        <w:tc>
          <w:tcPr>
            <w:tcW w:w="1123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pls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db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0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1_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ORACLE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 xml:space="preserve">arch </w:t>
            </w:r>
            <w:r>
              <w:rPr>
                <w:rFonts w:ascii="맑은 고딕" w:hAnsi="맑은 고딕"/>
                <w:b w:val="0"/>
                <w:szCs w:val="18"/>
              </w:rPr>
              <w:t>(</w:t>
            </w:r>
            <w:r w:rsidRPr="00C934C9">
              <w:rPr>
                <w:rFonts w:ascii="맑은 고딕" w:hAnsi="맑은 고딕" w:hint="eastAsia"/>
                <w:b w:val="0"/>
                <w:szCs w:val="18"/>
              </w:rPr>
              <w:t>Arch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-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860CF0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Oracle Online</w:t>
            </w:r>
          </w:p>
          <w:p w:rsidR="00860CF0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Backup</w:t>
            </w:r>
          </w:p>
          <w:p w:rsidR="00860CF0" w:rsidRPr="00F70408" w:rsidRDefault="00860CF0" w:rsidP="00860CF0">
            <w:pPr>
              <w:pStyle w:val="a5"/>
              <w:jc w:val="left"/>
              <w:rPr>
                <w:rFonts w:ascii="맑은 고딕" w:hAnsi="맑은 고딕"/>
                <w:szCs w:val="18"/>
              </w:rPr>
            </w:pPr>
            <w:r w:rsidRPr="00F70408">
              <w:rPr>
                <w:rFonts w:ascii="맑은 고딕" w:hAnsi="맑은 고딕"/>
                <w:color w:val="FF0000"/>
                <w:szCs w:val="18"/>
              </w:rPr>
              <w:t>(</w:t>
            </w:r>
            <w:r w:rsidRPr="00F70408">
              <w:rPr>
                <w:rFonts w:ascii="맑은 고딕" w:hAnsi="맑은 고딕" w:hint="eastAsia"/>
                <w:color w:val="FF0000"/>
                <w:szCs w:val="18"/>
              </w:rPr>
              <w:t>Archive 포함)</w:t>
            </w:r>
          </w:p>
        </w:tc>
      </w:tr>
      <w:tr w:rsidR="00860CF0" w:rsidRPr="00466CEA" w:rsidTr="00860CF0">
        <w:trPr>
          <w:trHeight w:val="150"/>
        </w:trPr>
        <w:tc>
          <w:tcPr>
            <w:tcW w:w="1123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 xml:space="preserve">data </w:t>
            </w:r>
            <w:r>
              <w:rPr>
                <w:rFonts w:ascii="맑은 고딕" w:hAnsi="맑은 고딕"/>
                <w:b w:val="0"/>
                <w:szCs w:val="18"/>
              </w:rPr>
              <w:t>(</w:t>
            </w:r>
            <w:r w:rsidRPr="00C934C9">
              <w:rPr>
                <w:rFonts w:ascii="맑은 고딕" w:hAnsi="맑은 고딕" w:hint="eastAsia"/>
                <w:b w:val="0"/>
                <w:szCs w:val="18"/>
              </w:rPr>
              <w:t>Data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-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60CF0" w:rsidRPr="00466CEA" w:rsidTr="00860CF0">
        <w:trPr>
          <w:trHeight w:val="150"/>
        </w:trPr>
        <w:tc>
          <w:tcPr>
            <w:tcW w:w="1123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full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 w:rsidRPr="00C934C9">
              <w:rPr>
                <w:rFonts w:ascii="맑은 고딕" w:hAnsi="맑은 고딕" w:hint="eastAsia"/>
                <w:b w:val="0"/>
                <w:szCs w:val="18"/>
              </w:rPr>
              <w:t>Full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매일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60CF0" w:rsidRPr="00466CEA" w:rsidTr="00860CF0">
        <w:trPr>
          <w:trHeight w:val="210"/>
        </w:trPr>
        <w:tc>
          <w:tcPr>
            <w:tcW w:w="1123" w:type="dxa"/>
            <w:vMerge w:val="restart"/>
            <w:shd w:val="clear" w:color="auto" w:fill="auto"/>
            <w:vAlign w:val="center"/>
          </w:tcPr>
          <w:p w:rsidR="00860CF0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통합 </w:t>
            </w:r>
          </w:p>
          <w:p w:rsidR="00860CF0" w:rsidRPr="00C934C9" w:rsidRDefault="00860CF0" w:rsidP="00860CF0">
            <w:pPr>
              <w:spacing w:line="240" w:lineRule="exact"/>
              <w:jc w:val="center"/>
              <w:rPr>
                <w:rFonts w:ascii="맑은 고딕" w:hAnsi="맑은 고딕"/>
                <w:noProof/>
                <w:sz w:val="18"/>
                <w:szCs w:val="18"/>
              </w:rPr>
            </w:pPr>
            <w:r w:rsidRPr="00C934C9">
              <w:rPr>
                <w:rFonts w:ascii="맑은 고딕" w:hAnsi="맑은 고딕"/>
                <w:noProof/>
                <w:sz w:val="18"/>
                <w:szCs w:val="18"/>
              </w:rPr>
              <w:t>DB #2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pls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db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0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2_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FS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incr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>
              <w:rPr>
                <w:rFonts w:ascii="맑은 고딕" w:hAnsi="맑은 고딕" w:hint="eastAsia"/>
                <w:b w:val="0"/>
                <w:szCs w:val="18"/>
              </w:rPr>
              <w:t>I</w:t>
            </w:r>
            <w:r w:rsidRPr="00C934C9">
              <w:rPr>
                <w:rFonts w:ascii="맑은 고딕" w:hAnsi="맑은 고딕"/>
                <w:b w:val="0"/>
                <w:szCs w:val="18"/>
              </w:rPr>
              <w:t>ncremental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일~금요일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860CF0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/oracle</w:t>
            </w:r>
          </w:p>
          <w:p w:rsidR="00860CF0" w:rsidRPr="000B7DA6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/oralog</w:t>
            </w:r>
          </w:p>
        </w:tc>
      </w:tr>
      <w:tr w:rsidR="00860CF0" w:rsidRPr="00466CEA" w:rsidTr="00860CF0">
        <w:trPr>
          <w:trHeight w:val="150"/>
        </w:trPr>
        <w:tc>
          <w:tcPr>
            <w:tcW w:w="1123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full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 w:rsidRPr="00C934C9">
              <w:rPr>
                <w:rFonts w:ascii="맑은 고딕" w:hAnsi="맑은 고딕" w:hint="eastAsia"/>
                <w:b w:val="0"/>
                <w:szCs w:val="18"/>
              </w:rPr>
              <w:t>Full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토요일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860CF0" w:rsidRPr="001114AE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 w:val="20"/>
              </w:rPr>
            </w:pPr>
          </w:p>
        </w:tc>
      </w:tr>
      <w:tr w:rsidR="00860CF0" w:rsidRPr="00466CEA" w:rsidTr="00860CF0">
        <w:trPr>
          <w:trHeight w:val="150"/>
        </w:trPr>
        <w:tc>
          <w:tcPr>
            <w:tcW w:w="1123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860CF0" w:rsidRPr="00860CF0" w:rsidRDefault="00860CF0" w:rsidP="00860CF0">
            <w:pPr>
              <w:jc w:val="center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pls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db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0</w:t>
            </w:r>
            <w:r w:rsidRPr="00860CF0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2_</w:t>
            </w:r>
            <w:r w:rsidRPr="00860CF0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ARCHIVE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incr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>
              <w:rPr>
                <w:rFonts w:ascii="맑은 고딕" w:hAnsi="맑은 고딕" w:hint="eastAsia"/>
                <w:b w:val="0"/>
                <w:szCs w:val="18"/>
              </w:rPr>
              <w:t>I</w:t>
            </w:r>
            <w:r w:rsidRPr="00C934C9">
              <w:rPr>
                <w:rFonts w:ascii="맑은 고딕" w:hAnsi="맑은 고딕"/>
                <w:b w:val="0"/>
                <w:szCs w:val="18"/>
              </w:rPr>
              <w:t>ncremental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일~금요일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860CF0" w:rsidRPr="001114AE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 w:val="20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/ora</w:t>
            </w:r>
            <w:r>
              <w:rPr>
                <w:rFonts w:ascii="맑은 고딕" w:hAnsi="맑은 고딕"/>
                <w:b w:val="0"/>
                <w:szCs w:val="18"/>
              </w:rPr>
              <w:t>backup/arch</w:t>
            </w:r>
          </w:p>
        </w:tc>
      </w:tr>
      <w:tr w:rsidR="00860CF0" w:rsidRPr="00466CEA" w:rsidTr="00860CF0">
        <w:trPr>
          <w:trHeight w:val="150"/>
        </w:trPr>
        <w:tc>
          <w:tcPr>
            <w:tcW w:w="1123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</w:tcPr>
          <w:p w:rsidR="00860CF0" w:rsidRPr="00C934C9" w:rsidRDefault="00860CF0" w:rsidP="00860CF0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</w:tc>
        <w:tc>
          <w:tcPr>
            <w:tcW w:w="2518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 w:rsidRPr="00860CF0">
              <w:rPr>
                <w:rFonts w:ascii="맑은 고딕" w:hAnsi="맑은 고딕"/>
                <w:color w:val="0070C0"/>
                <w:szCs w:val="18"/>
              </w:rPr>
              <w:t>full</w:t>
            </w:r>
            <w:r>
              <w:rPr>
                <w:rFonts w:ascii="맑은 고딕" w:hAnsi="맑은 고딕"/>
                <w:b w:val="0"/>
                <w:szCs w:val="18"/>
              </w:rPr>
              <w:t xml:space="preserve"> (</w:t>
            </w:r>
            <w:r w:rsidRPr="00C934C9">
              <w:rPr>
                <w:rFonts w:ascii="맑은 고딕" w:hAnsi="맑은 고딕" w:hint="eastAsia"/>
                <w:b w:val="0"/>
                <w:szCs w:val="18"/>
              </w:rPr>
              <w:t>Full Backup</w:t>
            </w:r>
            <w:r>
              <w:rPr>
                <w:rFonts w:ascii="맑은 고딕" w:hAnsi="맑은 고딕"/>
                <w:b w:val="0"/>
                <w:szCs w:val="18"/>
              </w:rPr>
              <w:t>)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C934C9">
              <w:rPr>
                <w:rFonts w:ascii="맑은 고딕" w:hAnsi="맑은 고딕" w:hint="eastAsia"/>
                <w:b w:val="0"/>
                <w:szCs w:val="18"/>
              </w:rPr>
              <w:t>토요일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860CF0" w:rsidRPr="00C934C9" w:rsidRDefault="00860CF0" w:rsidP="00860CF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0B7DA6">
              <w:rPr>
                <w:rFonts w:ascii="맑은 고딕" w:hAnsi="맑은 고딕" w:hint="eastAsia"/>
                <w:b w:val="0"/>
                <w:szCs w:val="18"/>
              </w:rPr>
              <w:t>1</w:t>
            </w:r>
            <w:r w:rsidRPr="000B7DA6">
              <w:rPr>
                <w:rFonts w:ascii="맑은 고딕" w:hAnsi="맑은 고딕"/>
                <w:b w:val="0"/>
                <w:szCs w:val="18"/>
              </w:rPr>
              <w:t xml:space="preserve"> month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860CF0" w:rsidRPr="001114AE" w:rsidRDefault="00860CF0" w:rsidP="00860CF0">
            <w:pPr>
              <w:pStyle w:val="a5"/>
              <w:jc w:val="left"/>
              <w:rPr>
                <w:rFonts w:ascii="맑은 고딕" w:hAnsi="맑은 고딕"/>
                <w:b w:val="0"/>
                <w:sz w:val="20"/>
              </w:rPr>
            </w:pPr>
          </w:p>
        </w:tc>
      </w:tr>
    </w:tbl>
    <w:p w:rsidR="00F70408" w:rsidRDefault="00F70408" w:rsidP="00F70408">
      <w:pPr>
        <w:pStyle w:val="4"/>
      </w:pPr>
      <w:r>
        <w:rPr>
          <w:rFonts w:hint="eastAsia"/>
        </w:rPr>
        <w:t>복구방안 및 절차</w:t>
      </w:r>
    </w:p>
    <w:p w:rsidR="00F70408" w:rsidRPr="00F70408" w:rsidRDefault="00F70408" w:rsidP="00F70408">
      <w:pPr>
        <w:rPr>
          <w:rFonts w:asciiTheme="majorHAnsi" w:eastAsiaTheme="majorHAnsi" w:hAnsiTheme="majorHAnsi"/>
        </w:rPr>
      </w:pPr>
      <w:r w:rsidRPr="00F70408">
        <w:rPr>
          <w:rFonts w:asciiTheme="majorHAnsi" w:eastAsiaTheme="majorHAnsi" w:hAnsiTheme="majorHAnsi" w:hint="eastAsia"/>
        </w:rPr>
        <w:t>① WEB, WAS 서버 데이타는 VTL에 백업한 Full 백업본, Incremental 백업본을 활용하여 복구한다.</w:t>
      </w:r>
    </w:p>
    <w:p w:rsidR="00F70408" w:rsidRPr="00F70408" w:rsidRDefault="00F70408" w:rsidP="00F70408">
      <w:pPr>
        <w:rPr>
          <w:rFonts w:asciiTheme="majorHAnsi" w:eastAsiaTheme="majorHAnsi" w:hAnsiTheme="majorHAnsi"/>
        </w:rPr>
      </w:pPr>
      <w:r w:rsidRPr="00F70408">
        <w:rPr>
          <w:rFonts w:asciiTheme="majorHAnsi" w:eastAsiaTheme="majorHAnsi" w:hAnsiTheme="majorHAnsi" w:hint="eastAsia"/>
        </w:rPr>
        <w:t>② DB 서버 데이타(Oracle Tables)는 VTL의 Full 백업본장비을 활용하여 복구, 오래된 데이타는 PTL 백업장치에 저장되어있는 백업본을 활용하여 복구</w:t>
      </w:r>
      <w:r w:rsidRPr="00F70408">
        <w:rPr>
          <w:rFonts w:asciiTheme="majorHAnsi" w:eastAsiaTheme="majorHAnsi" w:hAnsiTheme="majorHAnsi"/>
        </w:rPr>
        <w:t xml:space="preserve"> </w:t>
      </w:r>
      <w:r w:rsidRPr="00F70408">
        <w:rPr>
          <w:rFonts w:asciiTheme="majorHAnsi" w:eastAsiaTheme="majorHAnsi" w:hAnsiTheme="majorHAnsi" w:hint="eastAsia"/>
        </w:rPr>
        <w:t>(PTL 복구는 백업을 받는다는 전제하에 진행)</w:t>
      </w:r>
    </w:p>
    <w:p w:rsidR="00C63050" w:rsidRPr="00F70408" w:rsidRDefault="00C63050" w:rsidP="00C63050"/>
    <w:p w:rsidR="00C63050" w:rsidRDefault="00C63050" w:rsidP="00C63050"/>
    <w:p w:rsidR="00C63050" w:rsidRDefault="00C63050" w:rsidP="00C63050"/>
    <w:p w:rsidR="00C63050" w:rsidRDefault="00C63050" w:rsidP="00C63050"/>
    <w:p w:rsidR="00C63050" w:rsidRDefault="00C63050" w:rsidP="00C63050"/>
    <w:p w:rsidR="005F2289" w:rsidRPr="00ED2495" w:rsidRDefault="005F2289" w:rsidP="00ED2495">
      <w:pPr>
        <w:pStyle w:val="30"/>
        <w:rPr>
          <w:szCs w:val="20"/>
        </w:rPr>
      </w:pPr>
      <w:bookmarkStart w:id="34" w:name="_Toc30414545"/>
      <w:r w:rsidRPr="005F2289">
        <w:rPr>
          <w:rFonts w:hint="eastAsia"/>
          <w:szCs w:val="20"/>
        </w:rPr>
        <w:lastRenderedPageBreak/>
        <w:t>서버보안(SecuveTOS)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구성</w:t>
      </w:r>
      <w:bookmarkEnd w:id="34"/>
    </w:p>
    <w:p w:rsidR="005F2289" w:rsidRPr="0054071F" w:rsidRDefault="005F2289" w:rsidP="005F2289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설치경로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5F2289" w:rsidRPr="00466CEA" w:rsidTr="00270C0A">
        <w:trPr>
          <w:jc w:val="center"/>
        </w:trPr>
        <w:tc>
          <w:tcPr>
            <w:tcW w:w="3936" w:type="dxa"/>
            <w:shd w:val="clear" w:color="auto" w:fill="BFBFBF"/>
          </w:tcPr>
          <w:p w:rsidR="005F2289" w:rsidRPr="00466CEA" w:rsidRDefault="005F2289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디렉토리 </w:t>
            </w:r>
          </w:p>
        </w:tc>
        <w:tc>
          <w:tcPr>
            <w:tcW w:w="5634" w:type="dxa"/>
            <w:shd w:val="clear" w:color="auto" w:fill="BFBFBF"/>
          </w:tcPr>
          <w:p w:rsidR="005F2289" w:rsidRPr="00466CEA" w:rsidRDefault="005F2289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5F2289" w:rsidRPr="00466CEA" w:rsidTr="00270C0A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5F2289" w:rsidRPr="00C05B98" w:rsidRDefault="00ED2495" w:rsidP="00270C0A">
            <w:pPr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/opt/secuve/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5F2289" w:rsidRPr="00C05B98" w:rsidRDefault="00ED2495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TOS </w:t>
            </w:r>
            <w:r w:rsidR="005F2289">
              <w:rPr>
                <w:rFonts w:ascii="맑은 고딕" w:hAnsi="맑은 고딕" w:hint="eastAsia"/>
                <w:sz w:val="18"/>
                <w:szCs w:val="18"/>
              </w:rPr>
              <w:t>홈 디렉토리</w:t>
            </w:r>
          </w:p>
        </w:tc>
      </w:tr>
      <w:tr w:rsidR="005F2289" w:rsidRPr="00466CEA" w:rsidTr="00270C0A">
        <w:trPr>
          <w:trHeight w:val="234"/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5F2289" w:rsidRPr="00C05B98" w:rsidRDefault="00ED2495" w:rsidP="00270C0A">
            <w:pPr>
              <w:rPr>
                <w:rFonts w:ascii="맑은 고딕" w:hAnsi="맑은 고딕"/>
                <w:sz w:val="18"/>
                <w:szCs w:val="18"/>
              </w:rPr>
            </w:pPr>
            <w:r w:rsidRPr="00ED2495">
              <w:rPr>
                <w:rFonts w:ascii="맑은 고딕" w:hAnsi="맑은 고딕"/>
                <w:sz w:val="18"/>
                <w:szCs w:val="18"/>
              </w:rPr>
              <w:t>/opt/secuve/TOSSuite/</w:t>
            </w:r>
            <w:r>
              <w:rPr>
                <w:rFonts w:ascii="맑은 고딕" w:hAnsi="맑은 고딕"/>
                <w:sz w:val="18"/>
                <w:szCs w:val="18"/>
              </w:rPr>
              <w:t>bin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5F2289" w:rsidRPr="00C05B98" w:rsidRDefault="00ED2495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ED2495">
              <w:rPr>
                <w:rFonts w:ascii="맑은 고딕" w:hAnsi="맑은 고딕" w:hint="eastAsia"/>
                <w:sz w:val="18"/>
                <w:szCs w:val="18"/>
              </w:rPr>
              <w:t>TOS 기동 / 정지 관련 디렉토리</w:t>
            </w:r>
          </w:p>
        </w:tc>
      </w:tr>
      <w:tr w:rsidR="005F2289" w:rsidRPr="00466CEA" w:rsidTr="00270C0A">
        <w:trPr>
          <w:trHeight w:val="295"/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5F2289" w:rsidRPr="00C05B98" w:rsidRDefault="00ED2495" w:rsidP="00ED2495">
            <w:pPr>
              <w:rPr>
                <w:rFonts w:ascii="맑은 고딕" w:hAnsi="맑은 고딕"/>
                <w:sz w:val="18"/>
                <w:szCs w:val="18"/>
              </w:rPr>
            </w:pPr>
            <w:r w:rsidRPr="00ED2495">
              <w:rPr>
                <w:rFonts w:ascii="맑은 고딕" w:hAnsi="맑은 고딕"/>
                <w:sz w:val="18"/>
                <w:szCs w:val="18"/>
              </w:rPr>
              <w:t>/opt/secuve/TOSSuite/Script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5F2289" w:rsidRPr="00C05B98" w:rsidRDefault="00D5533C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TOS 프로세스 체크 디렉토리</w:t>
            </w:r>
          </w:p>
        </w:tc>
      </w:tr>
      <w:tr w:rsidR="005F2289" w:rsidRPr="00466CEA" w:rsidTr="00270C0A">
        <w:trPr>
          <w:jc w:val="center"/>
        </w:trPr>
        <w:tc>
          <w:tcPr>
            <w:tcW w:w="3936" w:type="dxa"/>
            <w:shd w:val="clear" w:color="auto" w:fill="auto"/>
            <w:vAlign w:val="center"/>
          </w:tcPr>
          <w:p w:rsidR="005F2289" w:rsidRPr="00C05B98" w:rsidRDefault="00ED2495" w:rsidP="00270C0A">
            <w:pPr>
              <w:rPr>
                <w:rFonts w:ascii="맑은 고딕" w:hAnsi="맑은 고딕"/>
                <w:sz w:val="18"/>
                <w:szCs w:val="18"/>
              </w:rPr>
            </w:pPr>
            <w:r w:rsidRPr="00ED2495">
              <w:rPr>
                <w:rFonts w:ascii="맑은 고딕" w:hAnsi="맑은 고딕"/>
                <w:sz w:val="18"/>
                <w:szCs w:val="18"/>
              </w:rPr>
              <w:t>/opt/secuve/TOSSuite/Config</w:t>
            </w:r>
          </w:p>
        </w:tc>
        <w:tc>
          <w:tcPr>
            <w:tcW w:w="5634" w:type="dxa"/>
            <w:shd w:val="clear" w:color="auto" w:fill="auto"/>
            <w:vAlign w:val="center"/>
          </w:tcPr>
          <w:p w:rsidR="005F2289" w:rsidRPr="00C05B98" w:rsidRDefault="00ED2495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ED2495">
              <w:rPr>
                <w:rFonts w:ascii="맑은 고딕" w:hAnsi="맑은 고딕" w:hint="eastAsia"/>
                <w:sz w:val="18"/>
                <w:szCs w:val="18"/>
              </w:rPr>
              <w:t>TOS 설정 파일 및 정책 관련 디렉토리</w:t>
            </w:r>
          </w:p>
        </w:tc>
      </w:tr>
    </w:tbl>
    <w:p w:rsidR="005F2289" w:rsidRDefault="005F2289" w:rsidP="005F2289"/>
    <w:p w:rsidR="00ED2495" w:rsidRPr="0054071F" w:rsidRDefault="00ED2495" w:rsidP="00ED2495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구성내역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ED2495" w:rsidRPr="00466CEA" w:rsidTr="00270C0A">
        <w:trPr>
          <w:jc w:val="center"/>
        </w:trPr>
        <w:tc>
          <w:tcPr>
            <w:tcW w:w="9570" w:type="dxa"/>
            <w:shd w:val="clear" w:color="auto" w:fill="BFBFBF"/>
          </w:tcPr>
          <w:p w:rsidR="00ED2495" w:rsidRDefault="00D5533C" w:rsidP="00270C0A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D5533C">
              <w:rPr>
                <w:rFonts w:ascii="맑은 고딕" w:hAnsi="맑은 고딕"/>
                <w:b/>
                <w:noProof/>
              </w:rPr>
              <w:t>/opt/secuve/TOSSuite/Config</w:t>
            </w:r>
            <w:r>
              <w:rPr>
                <w:rFonts w:ascii="맑은 고딕" w:hAnsi="맑은 고딕"/>
                <w:b/>
                <w:noProof/>
              </w:rPr>
              <w:t>/</w:t>
            </w:r>
            <w:r w:rsidRPr="00D5533C">
              <w:rPr>
                <w:rFonts w:ascii="맑은 고딕" w:hAnsi="맑은 고딕"/>
                <w:b/>
                <w:noProof/>
              </w:rPr>
              <w:t>Firewall.net</w:t>
            </w:r>
          </w:p>
          <w:p w:rsidR="00D5533C" w:rsidRDefault="00D5533C" w:rsidP="00D5533C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D5533C">
              <w:rPr>
                <w:rFonts w:ascii="맑은 고딕" w:hAnsi="맑은 고딕"/>
                <w:b/>
                <w:noProof/>
              </w:rPr>
              <w:t>/opt/secuve/TOSSuite/Config</w:t>
            </w:r>
            <w:r>
              <w:rPr>
                <w:rFonts w:ascii="맑은 고딕" w:hAnsi="맑은 고딕"/>
                <w:b/>
                <w:noProof/>
              </w:rPr>
              <w:t>/</w:t>
            </w:r>
            <w:r w:rsidRPr="00D5533C">
              <w:rPr>
                <w:rFonts w:ascii="맑은 고딕" w:hAnsi="맑은 고딕"/>
                <w:b/>
                <w:noProof/>
              </w:rPr>
              <w:t>Watch.agt</w:t>
            </w:r>
          </w:p>
          <w:p w:rsidR="00D5533C" w:rsidRDefault="00D5533C" w:rsidP="00D5533C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D5533C">
              <w:rPr>
                <w:rFonts w:ascii="맑은 고딕" w:hAnsi="맑은 고딕"/>
                <w:b/>
                <w:noProof/>
              </w:rPr>
              <w:t>/opt/secuve/TOSSuite/Config</w:t>
            </w:r>
            <w:r>
              <w:rPr>
                <w:rFonts w:ascii="맑은 고딕" w:hAnsi="맑은 고딕"/>
                <w:b/>
                <w:noProof/>
              </w:rPr>
              <w:t>/</w:t>
            </w:r>
            <w:r w:rsidRPr="00D5533C">
              <w:rPr>
                <w:rFonts w:ascii="맑은 고딕" w:hAnsi="맑은 고딕"/>
                <w:b/>
                <w:noProof/>
              </w:rPr>
              <w:t>AgentEnv.agt</w:t>
            </w:r>
          </w:p>
          <w:p w:rsidR="00D5533C" w:rsidRPr="00466CEA" w:rsidRDefault="00D5533C" w:rsidP="00270C0A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D5533C">
              <w:rPr>
                <w:rFonts w:ascii="맑은 고딕" w:hAnsi="맑은 고딕"/>
                <w:b/>
                <w:noProof/>
              </w:rPr>
              <w:t>/opt/secuve/TOSSuite/Config</w:t>
            </w:r>
            <w:r>
              <w:rPr>
                <w:rFonts w:ascii="맑은 고딕" w:hAnsi="맑은 고딕"/>
                <w:b/>
                <w:noProof/>
              </w:rPr>
              <w:t>/</w:t>
            </w:r>
            <w:r w:rsidRPr="00D5533C">
              <w:rPr>
                <w:rFonts w:ascii="맑은 고딕" w:hAnsi="맑은 고딕"/>
                <w:b/>
                <w:noProof/>
              </w:rPr>
              <w:t>AlertPoint.agt</w:t>
            </w:r>
          </w:p>
        </w:tc>
      </w:tr>
      <w:tr w:rsidR="00ED2495" w:rsidRPr="00466CEA" w:rsidTr="00270C0A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[root@plsdb01:/opt/secuve/TOSSuite/Config]# cat Firewall.net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netfwadd prenum=0 rulenum=1 protocol=tcp direct=in ports=all runmode=normal logmode=none loglevel=info policy=allow desc="Default Allow Policy" acctype=user accname= procname=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netfwadd prenum=1 rulenum=2 protocol=tcp direct=out ports=all runmode=normal logmode=none loglevel=info policy=allow desc="Default Allow Policy" acctype=user accname= procname=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netfwadd prenum=2 rulenum=3 protocol=udp direct=in ports=all runmode=normal logmode=none loglevel=info policy=allow desc="Default Allow Policy" acctype=user accname= procname=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netfwadd prenum=3 rulenum=4 protocol=udp direct=out ports=53005 runmode=normal logmode=none loglevel=info policy=allow desc="ScvEA Realtime Log Send" acctype=user accname= procname=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netfwadd prenum=4 rulenum=5 protocol=udp direct=out ports=7191 runmode=normal logmode=none loglevel=info policy=allow desc="AlertPoint Log Send" acctype=user accname= procname=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netfwadd prenum=5 rulenum=6 protocol=udp direct=out ports=all runmode=normal logmode=none loglevel=info policy=allow desc="Default Allow Policy" acctype=user accname= procname=</w:t>
            </w:r>
          </w:p>
          <w:p w:rsid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[root@plsdb01:/opt/secuve/TOSSuite/Config]# cat Watch.agt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watchadd filename=ScvRP filepath="/opt/secuve/TOSSuite//bin/ScvRP" port=53007 mode=respawn,warning respawncmd="/opt/secuve/TOSSuite//bin/ScvRP"</w:t>
            </w:r>
          </w:p>
          <w:p w:rsid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[root@plsdb01:/opt/secuve/TOSSuite/Config]# cat AgentEnv.agt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9C9BA51" wp14:editId="0AFD9ABB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161290</wp:posOffset>
                      </wp:positionV>
                      <wp:extent cx="2797175" cy="627380"/>
                      <wp:effectExtent l="0" t="0" r="22225" b="20320"/>
                      <wp:wrapNone/>
                      <wp:docPr id="1049" name="직사각형 10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7175" cy="627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0871A" id="직사각형 1049" o:spid="_x0000_s1026" style="position:absolute;left:0;text-align:left;margin-left:-3pt;margin-top:12.7pt;width:220.25pt;height:49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" filled="f" strokecolor="red" strokeweight="1pt"/>
                  </w:pict>
                </mc:Fallback>
              </mc:AlternateContent>
            </w: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guidset name="plsdb01" pname="TOS" pver="5.0.17.7" ip=172.21.11.52 activated=on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agentset port=53000 maxclnt=20 nat=off timeout=30 ipv6dev= chkreip=off chkrpcmd=off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E25C197" wp14:editId="49808689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149860</wp:posOffset>
                      </wp:positionV>
                      <wp:extent cx="2453005" cy="654685"/>
                      <wp:effectExtent l="514350" t="152400" r="23495" b="12065"/>
                      <wp:wrapNone/>
                      <wp:docPr id="1048" name="모서리가 둥근 사각형 설명선 1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005" cy="654685"/>
                              </a:xfrm>
                              <a:prstGeom prst="wedgeRoundRectCallout">
                                <a:avLst>
                                  <a:gd name="adj1" fmla="val -69137"/>
                                  <a:gd name="adj2" fmla="val -66063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Pr="00BD4E0D" w:rsidRDefault="00FF5283" w:rsidP="00D5533C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해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당파일들은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치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시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정한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내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용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을 표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시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한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것이며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, Port는 Default로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정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, 관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리서버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는 광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주통합전산센터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에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서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관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5C197" id="모서리가 둥근 사각형 설명선 1048" o:spid="_x0000_s1035" type="#_x0000_t62" style="position:absolute;margin-left:275.85pt;margin-top:11.8pt;width:193.15pt;height:51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" adj="-4134,-3470" filled="f" strokecolor="black [3213]" strokeweight="1pt">
                      <v:textbox>
                        <w:txbxContent>
                          <w:p w:rsidR="00FF5283" w:rsidRPr="00BD4E0D" w:rsidRDefault="00FF5283" w:rsidP="00D5533C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해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당파일들은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치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시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정한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내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을 표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것이며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, Port는 Default로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정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, 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리서버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는 광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주통합전산센터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에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easet ip=10.183.35.211 port=53004 logport=53005 subiplist=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caset ip=10.183.35.211 port=53006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rpset port=53007 auth=off ip=10.183.35.211 eaport=53004 subiplist=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arsset ip= port=0 timeout=0 orgcode=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logset ip=10.183.35.211 eaport=53004 subiplist=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smsset ip= port=0 timeout=0 orgcode=</w:t>
            </w:r>
          </w:p>
          <w:p w:rsid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[root@plsdb01:/opt/secuve/TOSSuite/Config]# cat AlertPoint.agt</w:t>
            </w:r>
          </w:p>
          <w:p w:rsidR="00D5533C" w:rsidRPr="00D5533C" w:rsidRDefault="00D5533C" w:rsidP="00D5533C">
            <w:pPr>
              <w:spacing w:line="240" w:lineRule="exact"/>
              <w:jc w:val="left"/>
              <w:rPr>
                <w:rFonts w:ascii="맑은 고딕" w:hAnsi="맑은 고딕"/>
                <w:noProof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altpntadd ip=10.183.35.211 port=7191 desc="ScvEA AlertPoint Address"</w:t>
            </w:r>
          </w:p>
          <w:p w:rsidR="00ED2495" w:rsidRPr="00A72C19" w:rsidRDefault="00D5533C" w:rsidP="00D5533C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D5533C">
              <w:rPr>
                <w:rFonts w:ascii="맑은 고딕" w:hAnsi="맑은 고딕"/>
                <w:noProof/>
                <w:sz w:val="16"/>
                <w:szCs w:val="16"/>
              </w:rPr>
              <w:t>altpntconadd ip=10.183.35.211 conname="_default_"</w:t>
            </w:r>
          </w:p>
        </w:tc>
      </w:tr>
    </w:tbl>
    <w:p w:rsidR="00102153" w:rsidRPr="0054071F" w:rsidRDefault="00102153" w:rsidP="00102153">
      <w:pPr>
        <w:pStyle w:val="4"/>
        <w:rPr>
          <w:rFonts w:ascii="맑은 고딕" w:hAnsi="맑은 고딕"/>
          <w:noProof/>
        </w:rPr>
      </w:pPr>
      <w:r>
        <w:rPr>
          <w:rFonts w:ascii="맑은 고딕" w:hAnsi="맑은 고딕" w:hint="eastAsia"/>
          <w:noProof/>
        </w:rPr>
        <w:lastRenderedPageBreak/>
        <w:t>서버보안 상태체크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102153" w:rsidRPr="00466CEA" w:rsidTr="00102153">
        <w:trPr>
          <w:jc w:val="center"/>
        </w:trPr>
        <w:tc>
          <w:tcPr>
            <w:tcW w:w="9570" w:type="dxa"/>
            <w:shd w:val="clear" w:color="auto" w:fill="BFBFBF"/>
            <w:vAlign w:val="center"/>
          </w:tcPr>
          <w:p w:rsidR="00102153" w:rsidRPr="00466CEA" w:rsidRDefault="00102153" w:rsidP="00102153">
            <w:pPr>
              <w:pStyle w:val="-1"/>
              <w:numPr>
                <w:ilvl w:val="0"/>
                <w:numId w:val="0"/>
              </w:numPr>
              <w:ind w:left="362" w:hanging="362"/>
              <w:jc w:val="left"/>
              <w:rPr>
                <w:rFonts w:ascii="맑은 고딕" w:hAnsi="맑은 고딕"/>
                <w:b/>
                <w:noProof/>
              </w:rPr>
            </w:pPr>
            <w:r w:rsidRPr="00102153">
              <w:rPr>
                <w:rFonts w:ascii="맑은 고딕" w:hAnsi="맑은 고딕"/>
                <w:b/>
                <w:noProof/>
              </w:rPr>
              <w:t>/opt/secuve/TOSSuite/bin</w:t>
            </w:r>
            <w:r>
              <w:rPr>
                <w:rFonts w:ascii="맑은 고딕" w:hAnsi="맑은 고딕"/>
                <w:b/>
                <w:noProof/>
              </w:rPr>
              <w:t>/</w:t>
            </w:r>
            <w:r w:rsidRPr="00102153">
              <w:rPr>
                <w:rFonts w:ascii="맑은 고딕" w:hAnsi="맑은 고딕"/>
                <w:b/>
                <w:noProof/>
              </w:rPr>
              <w:t>fmodule</w:t>
            </w:r>
          </w:p>
        </w:tc>
      </w:tr>
      <w:tr w:rsidR="00102153" w:rsidRPr="00466CEA" w:rsidTr="00270C0A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102153" w:rsidRPr="00102153" w:rsidRDefault="00102153" w:rsidP="00102153">
            <w:pPr>
              <w:pStyle w:val="a5"/>
              <w:jc w:val="left"/>
              <w:rPr>
                <w:rFonts w:ascii="맑은 고딕" w:hAnsi="맑은 고딕"/>
                <w:b w:val="0"/>
                <w:sz w:val="16"/>
                <w:szCs w:val="16"/>
              </w:rPr>
            </w:pPr>
            <w:r w:rsidRPr="00102153">
              <w:rPr>
                <w:rFonts w:ascii="맑은 고딕" w:hAnsi="맑은 고딕"/>
                <w:b w:val="0"/>
                <w:sz w:val="16"/>
                <w:szCs w:val="16"/>
              </w:rPr>
              <w:t>[root@plsdb01:/opt/secuve/TOSSuite/bin]# fmodule on</w:t>
            </w:r>
          </w:p>
          <w:p w:rsidR="00102153" w:rsidRPr="00102153" w:rsidRDefault="00102153" w:rsidP="00102153">
            <w:pPr>
              <w:pStyle w:val="a5"/>
              <w:jc w:val="left"/>
              <w:rPr>
                <w:rFonts w:ascii="맑은 고딕" w:hAnsi="맑은 고딕"/>
                <w:b w:val="0"/>
                <w:sz w:val="16"/>
                <w:szCs w:val="16"/>
              </w:rPr>
            </w:pPr>
            <w:r w:rsidRPr="00102153">
              <w:rPr>
                <w:rFonts w:ascii="맑은 고딕" w:hAnsi="맑은 고딕"/>
                <w:b w:val="0"/>
                <w:sz w:val="16"/>
                <w:szCs w:val="16"/>
              </w:rPr>
              <w:t>Secuve TOS 5.0 Agent 5.0.17.7 AIX 7.1</w:t>
            </w:r>
          </w:p>
          <w:p w:rsidR="00102153" w:rsidRPr="00102153" w:rsidRDefault="00102153" w:rsidP="00102153">
            <w:pPr>
              <w:pStyle w:val="a5"/>
              <w:jc w:val="left"/>
              <w:rPr>
                <w:rFonts w:ascii="맑은 고딕" w:hAnsi="맑은 고딕"/>
                <w:b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2B616F3" wp14:editId="7E9B58AB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143510</wp:posOffset>
                      </wp:positionV>
                      <wp:extent cx="1077595" cy="587375"/>
                      <wp:effectExtent l="0" t="0" r="27305" b="22225"/>
                      <wp:wrapNone/>
                      <wp:docPr id="1055" name="직사각형 1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7595" cy="587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42D6F" id="직사각형 1055" o:spid="_x0000_s1026" style="position:absolute;left:0;text-align:left;margin-left:-3pt;margin-top:11.3pt;width:84.85pt;height:46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" filled="f" strokecolor="red" strokeweight="1pt"/>
                  </w:pict>
                </mc:Fallback>
              </mc:AlternateContent>
            </w:r>
            <w:r>
              <w:rPr>
                <w:rFonts w:asciiTheme="minorEastAsia" w:eastAsiaTheme="minorEastAsia" w:hAnsiTheme="minorEastAsia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8A583A5" wp14:editId="70B81D97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95885</wp:posOffset>
                      </wp:positionV>
                      <wp:extent cx="1753235" cy="635635"/>
                      <wp:effectExtent l="476250" t="0" r="18415" b="12065"/>
                      <wp:wrapNone/>
                      <wp:docPr id="1054" name="모서리가 둥근 사각형 설명선 1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15654" y="1794681"/>
                                <a:ext cx="1753235" cy="635635"/>
                              </a:xfrm>
                              <a:prstGeom prst="wedgeRoundRectCallout">
                                <a:avLst>
                                  <a:gd name="adj1" fmla="val -74603"/>
                                  <a:gd name="adj2" fmla="val 8125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Pr="00BD4E0D" w:rsidRDefault="00FF5283" w:rsidP="0010215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서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버보안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모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듈이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이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미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Load 되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어있는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상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태임을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나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타냄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583A5" id="모서리가 둥근 사각형 설명선 1054" o:spid="_x0000_s1036" type="#_x0000_t62" style="position:absolute;margin-left:119.5pt;margin-top:7.55pt;width:138.05pt;height:50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" adj="-5314,12555" filled="f" strokecolor="black [3213]" strokeweight="1pt">
                      <v:textbox>
                        <w:txbxContent>
                          <w:p w:rsidR="00FF5283" w:rsidRPr="00BD4E0D" w:rsidRDefault="00FF5283" w:rsidP="00102153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서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버보안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모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듈이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이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미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Load 되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어있는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상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태임을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나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타냄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02153" w:rsidRPr="00102153" w:rsidRDefault="00102153" w:rsidP="00102153">
            <w:pPr>
              <w:pStyle w:val="a5"/>
              <w:jc w:val="left"/>
              <w:rPr>
                <w:rFonts w:ascii="맑은 고딕" w:hAnsi="맑은 고딕"/>
                <w:b w:val="0"/>
                <w:sz w:val="16"/>
                <w:szCs w:val="16"/>
              </w:rPr>
            </w:pPr>
            <w:r w:rsidRPr="00102153">
              <w:rPr>
                <w:rFonts w:ascii="맑은 고딕" w:hAnsi="맑은 고딕"/>
                <w:b w:val="0"/>
                <w:sz w:val="16"/>
                <w:szCs w:val="16"/>
              </w:rPr>
              <w:t>Hook Module ON.</w:t>
            </w:r>
          </w:p>
          <w:p w:rsidR="00102153" w:rsidRPr="00102153" w:rsidRDefault="00102153" w:rsidP="00102153">
            <w:pPr>
              <w:pStyle w:val="a5"/>
              <w:jc w:val="left"/>
              <w:rPr>
                <w:rFonts w:ascii="맑은 고딕" w:hAnsi="맑은 고딕"/>
                <w:b w:val="0"/>
                <w:sz w:val="16"/>
                <w:szCs w:val="16"/>
              </w:rPr>
            </w:pPr>
            <w:r w:rsidRPr="00102153">
              <w:rPr>
                <w:rFonts w:ascii="맑은 고딕" w:hAnsi="맑은 고딕"/>
                <w:b w:val="0"/>
                <w:sz w:val="16"/>
                <w:szCs w:val="16"/>
              </w:rPr>
              <w:t>Module load fail.</w:t>
            </w:r>
            <w:r>
              <w:rPr>
                <w:rFonts w:asciiTheme="minorEastAsia" w:eastAsiaTheme="minorEastAsia" w:hAnsiTheme="minorEastAsia"/>
                <w:szCs w:val="18"/>
              </w:rPr>
              <w:t xml:space="preserve"> </w:t>
            </w:r>
          </w:p>
          <w:p w:rsidR="00102153" w:rsidRPr="00102153" w:rsidRDefault="00102153" w:rsidP="00102153">
            <w:pPr>
              <w:pStyle w:val="a5"/>
              <w:jc w:val="left"/>
              <w:rPr>
                <w:rFonts w:ascii="맑은 고딕" w:hAnsi="맑은 고딕"/>
                <w:b w:val="0"/>
                <w:sz w:val="16"/>
                <w:szCs w:val="16"/>
              </w:rPr>
            </w:pPr>
            <w:r w:rsidRPr="00102153">
              <w:rPr>
                <w:rFonts w:ascii="맑은 고딕" w:hAnsi="맑은 고딕"/>
                <w:b w:val="0"/>
                <w:sz w:val="16"/>
                <w:szCs w:val="16"/>
              </w:rPr>
              <w:t>Agent Already loaded.</w:t>
            </w:r>
          </w:p>
          <w:p w:rsidR="00102153" w:rsidRPr="00102153" w:rsidRDefault="00102153" w:rsidP="00270C0A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102153" w:rsidRPr="00102153" w:rsidRDefault="00102153" w:rsidP="00102153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102153">
              <w:rPr>
                <w:rFonts w:ascii="맑은 고딕" w:hAnsi="맑은 고딕"/>
                <w:sz w:val="16"/>
                <w:szCs w:val="16"/>
              </w:rPr>
              <w:t>[root@plsdb01:/opt/secuve/TOSSuite/bin]# ./fmodule -v</w:t>
            </w:r>
          </w:p>
          <w:p w:rsidR="00102153" w:rsidRPr="001A37A2" w:rsidRDefault="00102153" w:rsidP="00102153">
            <w:pPr>
              <w:jc w:val="left"/>
              <w:rPr>
                <w:rFonts w:ascii="맑은 고딕" w:hAnsi="맑은 고딕"/>
                <w:b/>
                <w:sz w:val="16"/>
                <w:szCs w:val="16"/>
              </w:rPr>
            </w:pPr>
            <w:r w:rsidRPr="00102153">
              <w:rPr>
                <w:rFonts w:ascii="맑은 고딕" w:hAnsi="맑은 고딕"/>
                <w:sz w:val="16"/>
                <w:szCs w:val="16"/>
              </w:rPr>
              <w:t>Secuve TOS 5.0 Agent 5.0.17.7 AIX 7.1</w:t>
            </w:r>
          </w:p>
        </w:tc>
      </w:tr>
    </w:tbl>
    <w:p w:rsidR="00102153" w:rsidRPr="001A37A2" w:rsidRDefault="00102153" w:rsidP="00102153"/>
    <w:p w:rsidR="006C7C95" w:rsidRDefault="006C7C95" w:rsidP="006C7C95">
      <w:pPr>
        <w:pStyle w:val="30"/>
        <w:rPr>
          <w:szCs w:val="20"/>
        </w:rPr>
      </w:pPr>
      <w:bookmarkStart w:id="35" w:name="_Toc30414546"/>
      <w:r w:rsidRPr="006C7C95">
        <w:rPr>
          <w:rFonts w:hint="eastAsia"/>
          <w:szCs w:val="20"/>
        </w:rPr>
        <w:t>연계 Agent(MegaWare)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구성</w:t>
      </w:r>
      <w:bookmarkEnd w:id="35"/>
    </w:p>
    <w:p w:rsidR="006C7C95" w:rsidRPr="0054071F" w:rsidRDefault="006C7C95" w:rsidP="006C7C95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환경설정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C7C95" w:rsidRPr="00466CEA" w:rsidTr="00270C0A">
        <w:trPr>
          <w:jc w:val="center"/>
        </w:trPr>
        <w:tc>
          <w:tcPr>
            <w:tcW w:w="9570" w:type="dxa"/>
            <w:shd w:val="clear" w:color="auto" w:fill="BFBFBF"/>
          </w:tcPr>
          <w:p w:rsidR="006C7C95" w:rsidRPr="00466CEA" w:rsidRDefault="006C7C95" w:rsidP="006C7C95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/home/</w:t>
            </w:r>
            <w:r>
              <w:rPr>
                <w:rFonts w:ascii="맑은 고딕" w:hAnsi="맑은 고딕"/>
                <w:b/>
                <w:noProof/>
              </w:rPr>
              <w:t>megaware</w:t>
            </w:r>
            <w:r>
              <w:rPr>
                <w:rFonts w:ascii="맑은 고딕" w:hAnsi="맑은 고딕" w:hint="eastAsia"/>
                <w:b/>
                <w:noProof/>
              </w:rPr>
              <w:t>/.profile</w:t>
            </w:r>
            <w:r>
              <w:rPr>
                <w:rFonts w:ascii="맑은 고딕" w:hAnsi="맑은 고딕"/>
                <w:b/>
                <w:noProof/>
              </w:rPr>
              <w:t xml:space="preserve"> (Agent </w:t>
            </w:r>
            <w:r>
              <w:rPr>
                <w:rFonts w:ascii="맑은 고딕" w:hAnsi="맑은 고딕" w:hint="eastAsia"/>
                <w:b/>
                <w:noProof/>
              </w:rPr>
              <w:t>설치 서버</w:t>
            </w:r>
            <w:r>
              <w:rPr>
                <w:rFonts w:ascii="맑은 고딕" w:hAnsi="맑은 고딕"/>
                <w:b/>
                <w:noProof/>
              </w:rPr>
              <w:t>)</w:t>
            </w:r>
          </w:p>
        </w:tc>
      </w:tr>
      <w:tr w:rsidR="006C7C95" w:rsidRPr="00466CEA" w:rsidTr="006C7C95">
        <w:trPr>
          <w:trHeight w:val="3716"/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PATH=/usr/bin:/etc:/usr/sbin:/usr/ucb:$HOME/bin:/usr/bin/X11:/sbin:.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export PATH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export JAVA_HOME=/usr/java8_64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export PATH=$JAVA_HOME/bin:$PATH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export CLASS_PATH=$CLASS_PATH:$JAVA_HOME/usr/java8_64/jre/lib/ext:$JAVA_HOME/jre/lib/tools.jar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ll='ls -al'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lt='ls -lrt'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log='cd /sswlog/megaware'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ma='cd /ssw/megaware/runtime/megaware.home'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mc='cd /ssw/megaware/runtime/megaware.home/megaware/WEB-INF/config'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6C7C95" w:rsidRPr="00CE7D11" w:rsidRDefault="00CE7D11" w:rsidP="00CE7D11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</w:tc>
      </w:tr>
    </w:tbl>
    <w:p w:rsidR="006C7C95" w:rsidRDefault="006C7C95" w:rsidP="006C7C9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C7C95" w:rsidRPr="00466CEA" w:rsidTr="00270C0A">
        <w:trPr>
          <w:jc w:val="center"/>
        </w:trPr>
        <w:tc>
          <w:tcPr>
            <w:tcW w:w="9570" w:type="dxa"/>
            <w:shd w:val="clear" w:color="auto" w:fill="BFBFBF"/>
          </w:tcPr>
          <w:p w:rsidR="006C7C95" w:rsidRPr="00466CEA" w:rsidRDefault="006C7C95" w:rsidP="00270C0A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/home/</w:t>
            </w:r>
            <w:r>
              <w:rPr>
                <w:rFonts w:ascii="맑은 고딕" w:hAnsi="맑은 고딕"/>
                <w:b/>
                <w:noProof/>
              </w:rPr>
              <w:t>megaware</w:t>
            </w:r>
            <w:r>
              <w:rPr>
                <w:rFonts w:ascii="맑은 고딕" w:hAnsi="맑은 고딕" w:hint="eastAsia"/>
                <w:b/>
                <w:noProof/>
              </w:rPr>
              <w:t>/.profile</w:t>
            </w:r>
            <w:r>
              <w:rPr>
                <w:rFonts w:ascii="맑은 고딕" w:hAnsi="맑은 고딕"/>
                <w:b/>
                <w:noProof/>
              </w:rPr>
              <w:t xml:space="preserve"> (Agent </w:t>
            </w:r>
            <w:r>
              <w:rPr>
                <w:rFonts w:ascii="맑은 고딕" w:hAnsi="맑은 고딕" w:hint="eastAsia"/>
                <w:b/>
                <w:noProof/>
              </w:rPr>
              <w:t>및 HUB 설치 서버)</w:t>
            </w:r>
          </w:p>
        </w:tc>
      </w:tr>
      <w:tr w:rsidR="006C7C95" w:rsidRPr="00466CEA" w:rsidTr="00270C0A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PATH=/usr/bin:/etc:/usr/sbin:/usr/ucb:$HOME/bin:/usr/bin/X11:/sbin:.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export PATH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export JAVA_HOME=/usr/java7_64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export PATH=$JAVA_HOME/bin:$PATH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export CLASS_PATH=$CLASS_PATH:$JAVA_HOME/jre/lib/ext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ll='ls -al'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lt='ls -lrt'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ma='cd /ssw/megaware/runtime/megaware.home'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mc='cd /ssw/megaware/runtime/megaware.home/megaware/WEB-INF/config'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mma='cd /ssw/megaware/mon/megaware.home'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6C7C95">
              <w:rPr>
                <w:rFonts w:ascii="맑은 고딕" w:hAnsi="맑은 고딕"/>
                <w:sz w:val="16"/>
                <w:szCs w:val="16"/>
              </w:rPr>
              <w:t>alias mmc='cd /ssw/megaware/mon/megaware.home/megaware/WEB-INF/config'</w:t>
            </w:r>
          </w:p>
          <w:p w:rsidR="006C7C95" w:rsidRPr="006C7C95" w:rsidRDefault="006C7C95" w:rsidP="006C7C95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6C7C95" w:rsidRPr="00CE7D11" w:rsidRDefault="00CE7D11" w:rsidP="006C7C95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</w:tc>
      </w:tr>
    </w:tbl>
    <w:p w:rsidR="006C7C95" w:rsidRPr="0054071F" w:rsidRDefault="006C7C95" w:rsidP="006C7C95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lastRenderedPageBreak/>
        <w:t>설치경로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6C7C95" w:rsidRPr="00466CEA" w:rsidTr="00CE3073">
        <w:trPr>
          <w:jc w:val="center"/>
        </w:trPr>
        <w:tc>
          <w:tcPr>
            <w:tcW w:w="5495" w:type="dxa"/>
            <w:shd w:val="clear" w:color="auto" w:fill="BFBFBF"/>
          </w:tcPr>
          <w:p w:rsidR="006C7C95" w:rsidRPr="00466CEA" w:rsidRDefault="00CE3073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Agent </w:t>
            </w:r>
            <w:r w:rsidR="006C7C95">
              <w:rPr>
                <w:rFonts w:ascii="맑은 고딕" w:hAnsi="맑은 고딕" w:hint="eastAsia"/>
                <w:b/>
                <w:noProof/>
              </w:rPr>
              <w:t>디렉토리</w:t>
            </w:r>
          </w:p>
        </w:tc>
        <w:tc>
          <w:tcPr>
            <w:tcW w:w="4075" w:type="dxa"/>
            <w:shd w:val="clear" w:color="auto" w:fill="BFBFBF"/>
          </w:tcPr>
          <w:p w:rsidR="006C7C95" w:rsidRPr="00466CEA" w:rsidRDefault="006C7C95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6C7C95" w:rsidRPr="00466CEA" w:rsidTr="00CE3073">
        <w:trPr>
          <w:jc w:val="center"/>
        </w:trPr>
        <w:tc>
          <w:tcPr>
            <w:tcW w:w="5495" w:type="dxa"/>
            <w:shd w:val="clear" w:color="auto" w:fill="auto"/>
            <w:vAlign w:val="center"/>
          </w:tcPr>
          <w:p w:rsidR="006C7C95" w:rsidRPr="00C05B98" w:rsidRDefault="00CE3073" w:rsidP="00270C0A">
            <w:pPr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/>
                <w:sz w:val="18"/>
                <w:szCs w:val="18"/>
              </w:rPr>
              <w:t>/ssw/megaware/runtime/megaware.home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6C7C95" w:rsidRPr="00C05B98" w:rsidRDefault="00CE3073" w:rsidP="00CE307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메가웨어 </w:t>
            </w:r>
            <w:r w:rsidR="006C7C95">
              <w:rPr>
                <w:rFonts w:ascii="맑은 고딕" w:hAnsi="맑은 고딕" w:hint="eastAsia"/>
                <w:sz w:val="18"/>
                <w:szCs w:val="18"/>
              </w:rPr>
              <w:t>홈 디렉토리</w:t>
            </w:r>
          </w:p>
        </w:tc>
      </w:tr>
      <w:tr w:rsidR="006C7C95" w:rsidRPr="00466CEA" w:rsidTr="00CE3073">
        <w:trPr>
          <w:trHeight w:val="234"/>
          <w:jc w:val="center"/>
        </w:trPr>
        <w:tc>
          <w:tcPr>
            <w:tcW w:w="5495" w:type="dxa"/>
            <w:shd w:val="clear" w:color="auto" w:fill="auto"/>
            <w:vAlign w:val="center"/>
          </w:tcPr>
          <w:p w:rsidR="006C7C95" w:rsidRPr="00C05B98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/>
                <w:sz w:val="18"/>
                <w:szCs w:val="18"/>
              </w:rPr>
              <w:t>/ssw/megaware/runtime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/config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6C7C95" w:rsidRPr="00C05B98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기본 설정 폴더</w:t>
            </w:r>
          </w:p>
        </w:tc>
      </w:tr>
      <w:tr w:rsidR="00CE3073" w:rsidRPr="00466CEA" w:rsidTr="00CE3073">
        <w:trPr>
          <w:trHeight w:val="295"/>
          <w:jc w:val="center"/>
        </w:trPr>
        <w:tc>
          <w:tcPr>
            <w:tcW w:w="5495" w:type="dxa"/>
            <w:shd w:val="clear" w:color="auto" w:fill="auto"/>
          </w:tcPr>
          <w:p w:rsidR="00CE3073" w:rsidRPr="00C05B98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/ssw/megaware/runtime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/h2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Pr="00C05B98" w:rsidRDefault="00CE3073" w:rsidP="00CE307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디자인 레파지토리 폴더</w:t>
            </w:r>
          </w:p>
        </w:tc>
      </w:tr>
      <w:tr w:rsidR="00CE3073" w:rsidRPr="00466CEA" w:rsidTr="00CE3073">
        <w:trPr>
          <w:jc w:val="center"/>
        </w:trPr>
        <w:tc>
          <w:tcPr>
            <w:tcW w:w="5495" w:type="dxa"/>
            <w:shd w:val="clear" w:color="auto" w:fill="auto"/>
          </w:tcPr>
          <w:p w:rsidR="00CE3073" w:rsidRPr="00C05B98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/ssw/megaware/runtime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/lib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Pr="00C05B98" w:rsidRDefault="00CE3073" w:rsidP="00CE307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라이브러리 폴더</w:t>
            </w:r>
          </w:p>
        </w:tc>
      </w:tr>
      <w:tr w:rsidR="00CE3073" w:rsidRPr="00466CEA" w:rsidTr="00CE3073">
        <w:trPr>
          <w:jc w:val="center"/>
        </w:trPr>
        <w:tc>
          <w:tcPr>
            <w:tcW w:w="5495" w:type="dxa"/>
            <w:shd w:val="clear" w:color="auto" w:fill="auto"/>
          </w:tcPr>
          <w:p w:rsidR="00CE3073" w:rsidRPr="001E1B2F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/ssw/megaware/runtime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/license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Default="00CE3073" w:rsidP="00CE307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라이선스 폴더</w:t>
            </w:r>
          </w:p>
        </w:tc>
      </w:tr>
      <w:tr w:rsidR="00CE3073" w:rsidRPr="00466CEA" w:rsidTr="00CE3073">
        <w:trPr>
          <w:jc w:val="center"/>
        </w:trPr>
        <w:tc>
          <w:tcPr>
            <w:tcW w:w="5495" w:type="dxa"/>
            <w:shd w:val="clear" w:color="auto" w:fill="auto"/>
          </w:tcPr>
          <w:p w:rsidR="00CE3073" w:rsidRPr="001E1B2F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/ssw/megaware/runtime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/megaware/login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Default="00CE3073" w:rsidP="00CE307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Web Login 폴더</w:t>
            </w:r>
          </w:p>
        </w:tc>
      </w:tr>
      <w:tr w:rsidR="006C7C95" w:rsidRPr="00466CEA" w:rsidTr="00CE3073">
        <w:trPr>
          <w:jc w:val="center"/>
        </w:trPr>
        <w:tc>
          <w:tcPr>
            <w:tcW w:w="5495" w:type="dxa"/>
            <w:shd w:val="clear" w:color="auto" w:fill="auto"/>
            <w:vAlign w:val="center"/>
          </w:tcPr>
          <w:p w:rsidR="006C7C95" w:rsidRPr="001E1B2F" w:rsidRDefault="00CE3073" w:rsidP="00270C0A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/ssw/megaware/runtime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/megaware/console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6C7C95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Web 서비스 폴더</w:t>
            </w:r>
          </w:p>
        </w:tc>
      </w:tr>
      <w:tr w:rsidR="00CE3073" w:rsidRPr="00466CEA" w:rsidTr="00CE3073">
        <w:trPr>
          <w:jc w:val="center"/>
        </w:trPr>
        <w:tc>
          <w:tcPr>
            <w:tcW w:w="5495" w:type="dxa"/>
            <w:shd w:val="clear" w:color="auto" w:fill="auto"/>
            <w:vAlign w:val="center"/>
          </w:tcPr>
          <w:p w:rsidR="00CE3073" w:rsidRPr="00CE3073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/ssw/megaware/runtime</w:t>
            </w:r>
            <w:r>
              <w:rPr>
                <w:rFonts w:ascii="맑은 고딕" w:hAnsi="맑은 고딕"/>
                <w:sz w:val="18"/>
                <w:szCs w:val="18"/>
              </w:rPr>
              <w:t>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/megaware/WEB-INF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설정 및 라이브러리 폴더</w:t>
            </w:r>
          </w:p>
        </w:tc>
      </w:tr>
      <w:tr w:rsidR="00CE3073" w:rsidRPr="00466CEA" w:rsidTr="00CE3073">
        <w:trPr>
          <w:jc w:val="center"/>
        </w:trPr>
        <w:tc>
          <w:tcPr>
            <w:tcW w:w="5495" w:type="dxa"/>
            <w:shd w:val="clear" w:color="auto" w:fill="auto"/>
            <w:vAlign w:val="center"/>
          </w:tcPr>
          <w:p w:rsidR="00CE3073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/>
                <w:sz w:val="18"/>
                <w:szCs w:val="18"/>
              </w:rPr>
              <w:t>/sswlog/megaware/runtime/logs</w:t>
            </w:r>
          </w:p>
          <w:p w:rsidR="00CE3073" w:rsidRPr="00CE3073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/>
                <w:sz w:val="18"/>
                <w:szCs w:val="18"/>
              </w:rPr>
              <w:t>/log/megaware/runtime/logs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Default="00CE3073" w:rsidP="00CE307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로그 폴더</w:t>
            </w:r>
          </w:p>
        </w:tc>
      </w:tr>
    </w:tbl>
    <w:p w:rsidR="006C7C95" w:rsidRDefault="006C7C95" w:rsidP="006C7C9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CE3073" w:rsidRPr="00466CEA" w:rsidTr="00270C0A">
        <w:trPr>
          <w:jc w:val="center"/>
        </w:trPr>
        <w:tc>
          <w:tcPr>
            <w:tcW w:w="5495" w:type="dxa"/>
            <w:shd w:val="clear" w:color="auto" w:fill="BFBFBF"/>
          </w:tcPr>
          <w:p w:rsidR="00CE3073" w:rsidRPr="00466CEA" w:rsidRDefault="00CE3073" w:rsidP="00CE307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HUB 디렉토리</w:t>
            </w:r>
          </w:p>
        </w:tc>
        <w:tc>
          <w:tcPr>
            <w:tcW w:w="4075" w:type="dxa"/>
            <w:shd w:val="clear" w:color="auto" w:fill="BFBFBF"/>
          </w:tcPr>
          <w:p w:rsidR="00CE3073" w:rsidRPr="00466CEA" w:rsidRDefault="00CE3073" w:rsidP="00270C0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CE3073" w:rsidRPr="00466CEA" w:rsidTr="00270C0A">
        <w:trPr>
          <w:jc w:val="center"/>
        </w:trPr>
        <w:tc>
          <w:tcPr>
            <w:tcW w:w="5495" w:type="dxa"/>
            <w:shd w:val="clear" w:color="auto" w:fill="auto"/>
            <w:vAlign w:val="center"/>
          </w:tcPr>
          <w:p w:rsidR="00CE3073" w:rsidRPr="00C05B98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/ssw/megaware/mon</w:t>
            </w:r>
            <w:r w:rsidRPr="00CE3073">
              <w:rPr>
                <w:rFonts w:ascii="맑은 고딕" w:hAnsi="맑은 고딕"/>
                <w:sz w:val="18"/>
                <w:szCs w:val="18"/>
              </w:rPr>
              <w:t>/megaware.home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Pr="00C05B98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메가웨어 홈 디렉토리</w:t>
            </w:r>
          </w:p>
        </w:tc>
      </w:tr>
      <w:tr w:rsidR="00CE3073" w:rsidRPr="00466CEA" w:rsidTr="00270C0A">
        <w:trPr>
          <w:trHeight w:val="234"/>
          <w:jc w:val="center"/>
        </w:trPr>
        <w:tc>
          <w:tcPr>
            <w:tcW w:w="5495" w:type="dxa"/>
            <w:shd w:val="clear" w:color="auto" w:fill="auto"/>
            <w:vAlign w:val="center"/>
          </w:tcPr>
          <w:p w:rsidR="00CE3073" w:rsidRPr="00C05B98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/>
                <w:sz w:val="18"/>
                <w:szCs w:val="18"/>
              </w:rPr>
              <w:t>/ssw/megaware/</w:t>
            </w:r>
            <w:r>
              <w:rPr>
                <w:rFonts w:ascii="맑은 고딕" w:hAnsi="맑은 고딕"/>
                <w:sz w:val="18"/>
                <w:szCs w:val="18"/>
              </w:rPr>
              <w:t>mon/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/config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Pr="00C05B98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기본 설정 폴더</w:t>
            </w:r>
          </w:p>
        </w:tc>
      </w:tr>
      <w:tr w:rsidR="00CE3073" w:rsidRPr="00466CEA" w:rsidTr="00270C0A">
        <w:trPr>
          <w:trHeight w:val="295"/>
          <w:jc w:val="center"/>
        </w:trPr>
        <w:tc>
          <w:tcPr>
            <w:tcW w:w="5495" w:type="dxa"/>
            <w:shd w:val="clear" w:color="auto" w:fill="auto"/>
          </w:tcPr>
          <w:p w:rsidR="00CE3073" w:rsidRPr="00C05B98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/ssw/megaware/</w:t>
            </w:r>
            <w:r>
              <w:rPr>
                <w:rFonts w:ascii="맑은 고딕" w:hAnsi="맑은 고딕"/>
                <w:sz w:val="18"/>
                <w:szCs w:val="18"/>
              </w:rPr>
              <w:t>mon/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/h2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Pr="00C05B98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디자인 레파지토리 폴더</w:t>
            </w:r>
          </w:p>
        </w:tc>
      </w:tr>
      <w:tr w:rsidR="00CE3073" w:rsidRPr="00466CEA" w:rsidTr="00270C0A">
        <w:trPr>
          <w:jc w:val="center"/>
        </w:trPr>
        <w:tc>
          <w:tcPr>
            <w:tcW w:w="5495" w:type="dxa"/>
            <w:shd w:val="clear" w:color="auto" w:fill="auto"/>
          </w:tcPr>
          <w:p w:rsidR="00CE3073" w:rsidRPr="00C05B98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/ssw/megaware/</w:t>
            </w:r>
            <w:r>
              <w:rPr>
                <w:rFonts w:ascii="맑은 고딕" w:hAnsi="맑은 고딕"/>
                <w:sz w:val="18"/>
                <w:szCs w:val="18"/>
              </w:rPr>
              <w:t>mon/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/lib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Pr="00C05B98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라이브러리 폴더</w:t>
            </w:r>
          </w:p>
        </w:tc>
      </w:tr>
      <w:tr w:rsidR="00CE3073" w:rsidRPr="00466CEA" w:rsidTr="00270C0A">
        <w:trPr>
          <w:jc w:val="center"/>
        </w:trPr>
        <w:tc>
          <w:tcPr>
            <w:tcW w:w="5495" w:type="dxa"/>
            <w:shd w:val="clear" w:color="auto" w:fill="auto"/>
          </w:tcPr>
          <w:p w:rsidR="00CE3073" w:rsidRPr="001E1B2F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</w:t>
            </w:r>
            <w:r>
              <w:rPr>
                <w:rFonts w:ascii="맑은 고딕" w:hAnsi="맑은 고딕"/>
                <w:sz w:val="18"/>
                <w:szCs w:val="18"/>
              </w:rPr>
              <w:t>/mon/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/license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라이선스 폴더</w:t>
            </w:r>
          </w:p>
        </w:tc>
      </w:tr>
      <w:tr w:rsidR="00CE3073" w:rsidRPr="00466CEA" w:rsidTr="00270C0A">
        <w:trPr>
          <w:jc w:val="center"/>
        </w:trPr>
        <w:tc>
          <w:tcPr>
            <w:tcW w:w="5495" w:type="dxa"/>
            <w:shd w:val="clear" w:color="auto" w:fill="auto"/>
          </w:tcPr>
          <w:p w:rsidR="00CE3073" w:rsidRPr="001E1B2F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</w:t>
            </w:r>
            <w:r>
              <w:rPr>
                <w:rFonts w:ascii="맑은 고딕" w:hAnsi="맑은 고딕"/>
                <w:sz w:val="18"/>
                <w:szCs w:val="18"/>
              </w:rPr>
              <w:t>/mon/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/megaware/login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Web Login 폴더</w:t>
            </w:r>
          </w:p>
        </w:tc>
      </w:tr>
      <w:tr w:rsidR="00CE3073" w:rsidRPr="00466CEA" w:rsidTr="00270C0A">
        <w:trPr>
          <w:jc w:val="center"/>
        </w:trPr>
        <w:tc>
          <w:tcPr>
            <w:tcW w:w="5495" w:type="dxa"/>
            <w:shd w:val="clear" w:color="auto" w:fill="auto"/>
            <w:vAlign w:val="center"/>
          </w:tcPr>
          <w:p w:rsidR="00CE3073" w:rsidRPr="001E1B2F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/ssw/megaware/mon/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/megaware/console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Web 서비스 폴더</w:t>
            </w:r>
          </w:p>
        </w:tc>
      </w:tr>
      <w:tr w:rsidR="00CE3073" w:rsidRPr="00466CEA" w:rsidTr="00270C0A">
        <w:trPr>
          <w:jc w:val="center"/>
        </w:trPr>
        <w:tc>
          <w:tcPr>
            <w:tcW w:w="5495" w:type="dxa"/>
            <w:shd w:val="clear" w:color="auto" w:fill="auto"/>
            <w:vAlign w:val="center"/>
          </w:tcPr>
          <w:p w:rsidR="00CE3073" w:rsidRPr="00CE3073" w:rsidRDefault="00CE3073" w:rsidP="00CE3073">
            <w:pPr>
              <w:rPr>
                <w:rFonts w:ascii="맑은 고딕" w:hAnsi="맑은 고딕"/>
                <w:sz w:val="18"/>
                <w:szCs w:val="18"/>
              </w:rPr>
            </w:pPr>
            <w:r w:rsidRPr="00C60012">
              <w:rPr>
                <w:rFonts w:ascii="맑은 고딕" w:hAnsi="맑은 고딕"/>
                <w:sz w:val="18"/>
                <w:szCs w:val="18"/>
              </w:rPr>
              <w:t>/ssw/megaware/</w:t>
            </w:r>
            <w:r>
              <w:rPr>
                <w:rFonts w:ascii="맑은 고딕" w:hAnsi="맑은 고딕"/>
                <w:sz w:val="18"/>
                <w:szCs w:val="18"/>
              </w:rPr>
              <w:t>mon/</w:t>
            </w:r>
            <w:r w:rsidRPr="00CE3073">
              <w:rPr>
                <w:rFonts w:ascii="맑은 고딕" w:hAnsi="맑은 고딕"/>
                <w:sz w:val="18"/>
                <w:szCs w:val="18"/>
              </w:rPr>
              <w:t>megaware.home</w:t>
            </w:r>
            <w:r>
              <w:rPr>
                <w:rFonts w:ascii="맑은 고딕" w:hAnsi="맑은 고딕"/>
                <w:sz w:val="18"/>
                <w:szCs w:val="18"/>
              </w:rPr>
              <w:t>/megaware/WEB-INF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설정 및 라이브러리 폴더</w:t>
            </w:r>
          </w:p>
        </w:tc>
      </w:tr>
      <w:tr w:rsidR="00CE3073" w:rsidRPr="00466CEA" w:rsidTr="00270C0A">
        <w:trPr>
          <w:jc w:val="center"/>
        </w:trPr>
        <w:tc>
          <w:tcPr>
            <w:tcW w:w="5495" w:type="dxa"/>
            <w:shd w:val="clear" w:color="auto" w:fill="auto"/>
            <w:vAlign w:val="center"/>
          </w:tcPr>
          <w:p w:rsidR="00CE3073" w:rsidRPr="00CE3073" w:rsidRDefault="00CE3073" w:rsidP="00270C0A">
            <w:pPr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/>
                <w:sz w:val="18"/>
                <w:szCs w:val="18"/>
              </w:rPr>
              <w:t>/log/megaware/mon/logs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CE3073" w:rsidRDefault="00CE3073" w:rsidP="00270C0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CE3073">
              <w:rPr>
                <w:rFonts w:ascii="맑은 고딕" w:hAnsi="맑은 고딕" w:hint="eastAsia"/>
                <w:sz w:val="18"/>
                <w:szCs w:val="18"/>
              </w:rPr>
              <w:t>메가웨어 로그 폴더</w:t>
            </w:r>
          </w:p>
        </w:tc>
      </w:tr>
    </w:tbl>
    <w:p w:rsidR="00CE3073" w:rsidRDefault="00CE3073" w:rsidP="006C7C95"/>
    <w:p w:rsidR="006C7C95" w:rsidRPr="0054071F" w:rsidRDefault="006C7C95" w:rsidP="006C7C95">
      <w:pPr>
        <w:pStyle w:val="4"/>
        <w:rPr>
          <w:rFonts w:ascii="맑은 고딕" w:hAnsi="맑은 고딕"/>
          <w:noProof/>
        </w:rPr>
      </w:pPr>
      <w:r>
        <w:rPr>
          <w:rFonts w:hint="eastAsia"/>
        </w:rPr>
        <w:t>구성내역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C7C95" w:rsidRPr="00466CEA" w:rsidTr="00270C0A">
        <w:trPr>
          <w:jc w:val="center"/>
        </w:trPr>
        <w:tc>
          <w:tcPr>
            <w:tcW w:w="9570" w:type="dxa"/>
            <w:shd w:val="clear" w:color="auto" w:fill="BFBFBF"/>
          </w:tcPr>
          <w:p w:rsidR="002C016A" w:rsidRDefault="002C016A" w:rsidP="00270C0A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/>
                <w:b/>
                <w:noProof/>
              </w:rPr>
              <w:t>/</w:t>
            </w:r>
            <w:r w:rsidRPr="002C016A">
              <w:rPr>
                <w:rFonts w:ascii="맑은 고딕" w:hAnsi="맑은 고딕"/>
                <w:b/>
                <w:noProof/>
              </w:rPr>
              <w:t>ssw/megaware/runtime/megaware.home/config/MegaEngine.xml</w:t>
            </w:r>
          </w:p>
          <w:p w:rsidR="002C016A" w:rsidRDefault="002C016A" w:rsidP="00270C0A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2C016A">
              <w:rPr>
                <w:rFonts w:ascii="맑은 고딕" w:hAnsi="맑은 고딕"/>
                <w:b/>
                <w:noProof/>
              </w:rPr>
              <w:t>/ssw/megaware/runtime/megaware.home/megaware/WEB-INF/config/Common.xml</w:t>
            </w:r>
          </w:p>
          <w:p w:rsidR="002C016A" w:rsidRPr="002C016A" w:rsidRDefault="002C016A" w:rsidP="00270C0A">
            <w:pPr>
              <w:pStyle w:val="-1"/>
              <w:numPr>
                <w:ilvl w:val="0"/>
                <w:numId w:val="0"/>
              </w:numPr>
              <w:jc w:val="left"/>
              <w:rPr>
                <w:rFonts w:ascii="맑은 고딕" w:hAnsi="맑은 고딕"/>
                <w:b/>
                <w:noProof/>
              </w:rPr>
            </w:pPr>
            <w:r w:rsidRPr="002C016A">
              <w:rPr>
                <w:rFonts w:ascii="맑은 고딕" w:hAnsi="맑은 고딕"/>
                <w:b/>
                <w:noProof/>
              </w:rPr>
              <w:t>/ssw/megaware/runtime/megaware.home/megaware/WEB-INF/config/Framework.xml</w:t>
            </w:r>
          </w:p>
        </w:tc>
      </w:tr>
      <w:tr w:rsidR="006C7C95" w:rsidRPr="00466CEA" w:rsidTr="00270C0A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>&lt;?xml version="1.0" encoding="UTF-8"?&gt;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>&lt;megaengine&gt;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&lt;connector&gt;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name="port" value="57720"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name="maxIdleTime" value="30000"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name="requestHeaderSize" value="8192"/&gt;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name="minThreads" value="20"/&gt;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name="maxThreads" value="256"/&gt;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&lt;/connector&gt;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&lt;jmx&gt;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name="useJmx" value="true"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name="JmxPort" value="57130"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name="JmxHostName" value="172.21.11.50"/&gt;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lastRenderedPageBreak/>
              <w:t xml:space="preserve">        &lt;/jmx&gt;</w:t>
            </w:r>
          </w:p>
          <w:p w:rsidR="00CE7D11" w:rsidRDefault="00CE7D11" w:rsidP="00CE7D11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>&lt;driver&gt;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name="name" value="RemotePropagateDriver"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name="class" value="com.megatus.megaengine.common.driver.event2.EventPropagateDriver"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name="use" value="true"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name="address" value="tcp://172.21.12.136:57110"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name="datalenOffset" value="0"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name="datalenLength" value="6" /&gt;</w:t>
            </w:r>
          </w:p>
          <w:p w:rsidR="00CE7D11" w:rsidRDefault="00CE7D11" w:rsidP="00CE7D11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>&lt;framework&gt;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name="name" value="AGT_GPI1"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name="host" value="http://172.21.11.50"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2542316" wp14:editId="50D2FF4C">
                      <wp:simplePos x="0" y="0"/>
                      <wp:positionH relativeFrom="column">
                        <wp:posOffset>3516630</wp:posOffset>
                      </wp:positionH>
                      <wp:positionV relativeFrom="paragraph">
                        <wp:posOffset>69850</wp:posOffset>
                      </wp:positionV>
                      <wp:extent cx="2453005" cy="525145"/>
                      <wp:effectExtent l="476250" t="57150" r="23495" b="27305"/>
                      <wp:wrapNone/>
                      <wp:docPr id="1061" name="모서리가 둥근 사각형 설명선 10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005" cy="525145"/>
                              </a:xfrm>
                              <a:prstGeom prst="wedgeRoundRectCallout">
                                <a:avLst>
                                  <a:gd name="adj1" fmla="val -67468"/>
                                  <a:gd name="adj2" fmla="val -56682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5283" w:rsidRPr="00BD4E0D" w:rsidRDefault="00FF5283" w:rsidP="002C016A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해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당파일들은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치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시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정한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내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용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을 표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시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한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것이며</w:t>
                                  </w:r>
                                  <w:r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, Port는 Default로 설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42316" id="모서리가 둥근 사각형 설명선 1061" o:spid="_x0000_s1037" type="#_x0000_t62" style="position:absolute;margin-left:276.9pt;margin-top:5.5pt;width:193.15pt;height:41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" adj="-3773,-1443" filled="f" strokecolor="black [3213]" strokeweight="1pt">
                      <v:textbox>
                        <w:txbxContent>
                          <w:p w:rsidR="00FF5283" w:rsidRPr="00BD4E0D" w:rsidRDefault="00FF5283" w:rsidP="002C016A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해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당파일들은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치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시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정한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내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을 표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것이며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, Port는 Default로 설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name="port" value="57720"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name="nodeType" value="master"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&lt;!-- yes : Message not load  --&gt;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&lt;property name="isNotLoadMessage" value="no" /&gt;</w:t>
            </w:r>
          </w:p>
          <w:p w:rsidR="00CE7D11" w:rsidRDefault="00CE7D11" w:rsidP="00CE7D11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>&lt;property name="isDebug" value="yes"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name="heartbeatTimeMillis" value="3000"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name="listenPort" value="57120"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name="receiveBufferSize" value="5120"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name="sendChunkBlockSize" value="4096"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name="connectionControlTimeMilles" value="10000" /&gt;</w:t>
            </w:r>
          </w:p>
          <w:p w:rsidR="002C016A" w:rsidRP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name="startMegawareShall" value="/ssw/megaware/runtime/megaware.home/reStartME.sh" /&gt;</w:t>
            </w:r>
          </w:p>
          <w:p w:rsidR="002C016A" w:rsidRDefault="002C016A" w:rsidP="002C016A">
            <w:pPr>
              <w:spacing w:line="240" w:lineRule="exact"/>
              <w:jc w:val="left"/>
              <w:rPr>
                <w:rFonts w:ascii="맑은 고딕" w:hAnsi="맑은 고딕"/>
                <w:sz w:val="16"/>
                <w:szCs w:val="16"/>
              </w:rPr>
            </w:pPr>
            <w:r w:rsidRPr="002C016A">
              <w:rPr>
                <w:rFonts w:ascii="맑은 고딕" w:hAnsi="맑은 고딕"/>
                <w:sz w:val="16"/>
                <w:szCs w:val="16"/>
              </w:rPr>
              <w:t xml:space="preserve">                        &lt;property name="startImmShall" value="/ssw/megaware/runtime/megaware.home/startIMM.sh" /&gt;</w:t>
            </w:r>
          </w:p>
          <w:p w:rsidR="002C016A" w:rsidRPr="00A72C19" w:rsidRDefault="00CE7D11" w:rsidP="00CE7D11">
            <w:pPr>
              <w:jc w:val="left"/>
              <w:rPr>
                <w:rFonts w:ascii="맑은 고딕" w:hAnsi="맑은 고딕"/>
                <w:sz w:val="16"/>
                <w:szCs w:val="16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==============================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===================</w:t>
            </w:r>
          </w:p>
        </w:tc>
      </w:tr>
    </w:tbl>
    <w:p w:rsidR="00397E38" w:rsidRPr="00AF0DCF" w:rsidRDefault="00397E38" w:rsidP="006C7C95"/>
    <w:p w:rsidR="006C7C95" w:rsidRDefault="0050285C" w:rsidP="006C7C95">
      <w:pPr>
        <w:pStyle w:val="4"/>
      </w:pPr>
      <w:r w:rsidRPr="0050285C">
        <w:rPr>
          <w:rFonts w:ascii="함초롬바탕" w:eastAsia="굴림" w:hAnsi="굴림" w:cs="굴림"/>
          <w:noProof/>
          <w:color w:val="000000"/>
        </w:rPr>
        <w:drawing>
          <wp:anchor distT="0" distB="0" distL="114300" distR="114300" simplePos="0" relativeHeight="251654656" behindDoc="0" locked="0" layoutInCell="1" allowOverlap="1" wp14:anchorId="4998ED90" wp14:editId="0ADE76D2">
            <wp:simplePos x="0" y="0"/>
            <wp:positionH relativeFrom="column">
              <wp:posOffset>0</wp:posOffset>
            </wp:positionH>
            <wp:positionV relativeFrom="line">
              <wp:posOffset>535305</wp:posOffset>
            </wp:positionV>
            <wp:extent cx="5809615" cy="3186430"/>
            <wp:effectExtent l="0" t="0" r="635" b="0"/>
            <wp:wrapTopAndBottom/>
            <wp:docPr id="1032" name="그림 1032" descr="EMB000021cc4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5719056" descr="EMB000021cc460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318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E38">
        <w:rPr>
          <w:rFonts w:hint="eastAsia"/>
        </w:rPr>
        <w:t>구성방식</w:t>
      </w:r>
    </w:p>
    <w:p w:rsidR="0050285C" w:rsidRPr="00466CEA" w:rsidRDefault="0050285C" w:rsidP="0050285C">
      <w:pPr>
        <w:pStyle w:val="af6"/>
        <w:spacing w:after="240"/>
        <w:jc w:val="center"/>
        <w:rPr>
          <w:rFonts w:ascii="맑은 고딕" w:hAnsi="맑은 고딕"/>
          <w:noProof/>
        </w:rPr>
      </w:pPr>
      <w:r>
        <w:rPr>
          <w:rFonts w:ascii="함초롬바탕" w:eastAsia="굴림" w:hAnsi="굴림" w:cs="굴림"/>
          <w:color w:val="000000"/>
        </w:rPr>
        <w:tab/>
        <w:t>[</w:t>
      </w:r>
      <w:r w:rsidRPr="00466CEA">
        <w:rPr>
          <w:rFonts w:ascii="맑은 고딕" w:hAnsi="맑은 고딕" w:hint="eastAsia"/>
          <w:noProof/>
        </w:rPr>
        <w:t xml:space="preserve">그림 </w:t>
      </w:r>
      <w:r>
        <w:rPr>
          <w:rFonts w:ascii="맑은 고딕" w:hAnsi="맑은 고딕"/>
          <w:noProof/>
        </w:rPr>
        <w:t>3</w:t>
      </w:r>
      <w:r w:rsidRPr="00466CEA">
        <w:rPr>
          <w:rFonts w:ascii="맑은 고딕" w:hAnsi="맑은 고딕" w:hint="eastAsia"/>
          <w:noProof/>
        </w:rPr>
        <w:noBreakHyphen/>
      </w:r>
      <w:r>
        <w:rPr>
          <w:rFonts w:ascii="맑은 고딕" w:hAnsi="맑은 고딕"/>
          <w:noProof/>
        </w:rPr>
        <w:t>3-7-4-1]</w:t>
      </w:r>
      <w:r w:rsidR="004B3185">
        <w:rPr>
          <w:rFonts w:ascii="맑은 고딕" w:hAnsi="맑은 고딕"/>
          <w:noProof/>
        </w:rPr>
        <w:t xml:space="preserve"> </w:t>
      </w:r>
      <w:r>
        <w:rPr>
          <w:rFonts w:ascii="맑은 고딕" w:hAnsi="맑은 고딕" w:hint="eastAsia"/>
          <w:noProof/>
        </w:rPr>
        <w:t>연계 구성도</w:t>
      </w:r>
    </w:p>
    <w:p w:rsidR="0050285C" w:rsidRPr="0050285C" w:rsidRDefault="00270C0A" w:rsidP="0050285C">
      <w:pPr>
        <w:widowControl w:val="0"/>
        <w:wordWrap w:val="0"/>
        <w:autoSpaceDE w:val="0"/>
        <w:autoSpaceDN w:val="0"/>
        <w:adjustRightInd/>
        <w:spacing w:line="384" w:lineRule="auto"/>
        <w:jc w:val="center"/>
        <w:rPr>
          <w:rFonts w:ascii="함초롬바탕" w:eastAsia="굴림" w:hAnsi="굴림" w:cs="굴림"/>
          <w:color w:val="000000"/>
        </w:rPr>
      </w:pPr>
      <w:r>
        <w:rPr>
          <w:rFonts w:asciiTheme="minorEastAsia" w:eastAsiaTheme="minorEastAsia" w:hAnsiTheme="minorEastAsia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3811109" wp14:editId="59774954">
                <wp:simplePos x="0" y="0"/>
                <wp:positionH relativeFrom="column">
                  <wp:posOffset>4292543</wp:posOffset>
                </wp:positionH>
                <wp:positionV relativeFrom="paragraph">
                  <wp:posOffset>671982</wp:posOffset>
                </wp:positionV>
                <wp:extent cx="1364615" cy="457200"/>
                <wp:effectExtent l="342900" t="57150" r="26035" b="19050"/>
                <wp:wrapNone/>
                <wp:docPr id="1029" name="모서리가 둥근 사각형 설명선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615" cy="457200"/>
                        </a:xfrm>
                        <a:prstGeom prst="wedgeRoundRectCallout">
                          <a:avLst>
                            <a:gd name="adj1" fmla="val -72036"/>
                            <a:gd name="adj2" fmla="val -5668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283" w:rsidRPr="00A51175" w:rsidRDefault="00FF5283" w:rsidP="00270C0A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A51175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Brocade ADX-1000</w:t>
                            </w:r>
                          </w:p>
                          <w:p w:rsidR="00FF5283" w:rsidRPr="00A51175" w:rsidRDefault="00FF5283" w:rsidP="00270C0A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A51175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r w:rsidRPr="00A5117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네</w:t>
                            </w:r>
                            <w:r w:rsidRPr="00A51175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트워크</w:t>
                            </w:r>
                            <w:r w:rsidRPr="00A5117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기</w:t>
                            </w:r>
                            <w:r w:rsidRPr="00A51175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반</w:t>
                            </w:r>
                            <w:r w:rsidRPr="00A5117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스</w:t>
                            </w:r>
                            <w:r w:rsidRPr="00A51175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위치</w:t>
                            </w:r>
                            <w:r w:rsidRPr="00A5117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11109" id="모서리가 둥근 사각형 설명선 1029" o:spid="_x0000_s1038" type="#_x0000_t62" style="position:absolute;left:0;text-align:left;margin-left:338pt;margin-top:52.9pt;width:107.45pt;height:3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" adj="-4760,-1443" filled="f" strokecolor="black [3213]" strokeweight="1pt">
                <v:textbox>
                  <w:txbxContent>
                    <w:p w:rsidR="00FF5283" w:rsidRPr="00A51175" w:rsidRDefault="00FF5283" w:rsidP="00270C0A">
                      <w:pPr>
                        <w:spacing w:line="240" w:lineRule="exact"/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A51175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</w:rPr>
                        <w:t>Brocade ADX-1000</w:t>
                      </w:r>
                    </w:p>
                    <w:p w:rsidR="00FF5283" w:rsidRPr="00A51175" w:rsidRDefault="00FF5283" w:rsidP="00270C0A">
                      <w:pPr>
                        <w:spacing w:line="240" w:lineRule="exact"/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  <w:sz w:val="16"/>
                          <w:szCs w:val="16"/>
                        </w:rPr>
                      </w:pPr>
                      <w:r w:rsidRPr="00A51175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</w:rPr>
                        <w:t>(</w:t>
                      </w:r>
                      <w:r w:rsidRPr="00A51175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6"/>
                          <w:szCs w:val="16"/>
                        </w:rPr>
                        <w:t>네</w:t>
                      </w:r>
                      <w:r w:rsidRPr="00A51175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</w:rPr>
                        <w:t>트워크</w:t>
                      </w:r>
                      <w:r w:rsidRPr="00A51175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 기</w:t>
                      </w:r>
                      <w:r w:rsidRPr="00A51175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</w:rPr>
                        <w:t>반</w:t>
                      </w:r>
                      <w:r w:rsidRPr="00A51175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6"/>
                          <w:szCs w:val="16"/>
                        </w:rPr>
                        <w:t xml:space="preserve"> 스</w:t>
                      </w:r>
                      <w:r w:rsidRPr="00A51175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</w:rPr>
                        <w:t>위치</w:t>
                      </w:r>
                      <w:r w:rsidRPr="00A51175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0285C" w:rsidRPr="0050285C">
        <w:rPr>
          <w:rFonts w:ascii="함초롬바탕" w:eastAsia="굴림" w:hAnsi="굴림" w:cs="굴림"/>
          <w:noProof/>
          <w:color w:val="000000"/>
        </w:rPr>
        <w:drawing>
          <wp:anchor distT="0" distB="0" distL="114300" distR="114300" simplePos="0" relativeHeight="251657728" behindDoc="0" locked="0" layoutInCell="1" allowOverlap="1" wp14:anchorId="50450B28" wp14:editId="03C9F01A">
            <wp:simplePos x="0" y="0"/>
            <wp:positionH relativeFrom="column">
              <wp:posOffset>0</wp:posOffset>
            </wp:positionH>
            <wp:positionV relativeFrom="line">
              <wp:posOffset>43815</wp:posOffset>
            </wp:positionV>
            <wp:extent cx="5729605" cy="3670935"/>
            <wp:effectExtent l="0" t="0" r="4445" b="5715"/>
            <wp:wrapTopAndBottom/>
            <wp:docPr id="1037" name="그림 1037" descr="EMB000021cc4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5722080" descr="EMB000021cc4608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67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85C">
        <w:rPr>
          <w:rFonts w:ascii="맑은 고딕" w:hAnsi="맑은 고딕" w:hint="eastAsia"/>
          <w:b/>
          <w:noProof/>
        </w:rPr>
        <w:t>[</w:t>
      </w:r>
      <w:r w:rsidR="0050285C" w:rsidRPr="00DE4827">
        <w:rPr>
          <w:rFonts w:ascii="맑은 고딕" w:hAnsi="맑은 고딕" w:hint="eastAsia"/>
          <w:b/>
          <w:noProof/>
        </w:rPr>
        <w:t xml:space="preserve">그림 </w:t>
      </w:r>
      <w:r w:rsidR="0050285C" w:rsidRPr="0050285C">
        <w:rPr>
          <w:rFonts w:ascii="맑은 고딕" w:hAnsi="맑은 고딕"/>
          <w:b/>
          <w:noProof/>
        </w:rPr>
        <w:t>3</w:t>
      </w:r>
      <w:r w:rsidR="0050285C">
        <w:rPr>
          <w:rFonts w:ascii="맑은 고딕" w:hAnsi="맑은 고딕"/>
          <w:b/>
          <w:noProof/>
        </w:rPr>
        <w:t>-</w:t>
      </w:r>
      <w:r w:rsidR="0050285C" w:rsidRPr="0050285C">
        <w:rPr>
          <w:rFonts w:ascii="맑은 고딕" w:hAnsi="맑은 고딕"/>
          <w:b/>
          <w:noProof/>
        </w:rPr>
        <w:t>3-7-4-</w:t>
      </w:r>
      <w:r w:rsidR="0050285C">
        <w:rPr>
          <w:rFonts w:ascii="맑은 고딕" w:hAnsi="맑은 고딕"/>
          <w:b/>
          <w:noProof/>
        </w:rPr>
        <w:t>2</w:t>
      </w:r>
      <w:r w:rsidR="0050285C" w:rsidRPr="00DE4827">
        <w:rPr>
          <w:rFonts w:ascii="맑은 고딕" w:hAnsi="맑은 고딕" w:hint="eastAsia"/>
          <w:b/>
          <w:noProof/>
        </w:rPr>
        <w:t xml:space="preserve">] </w:t>
      </w:r>
      <w:r w:rsidR="0050285C">
        <w:rPr>
          <w:rFonts w:ascii="맑은 고딕" w:hAnsi="맑은 고딕" w:hint="eastAsia"/>
          <w:b/>
          <w:noProof/>
        </w:rPr>
        <w:t>범정부 연계</w:t>
      </w:r>
      <w:r w:rsidR="0050285C" w:rsidRPr="00DE4827">
        <w:rPr>
          <w:rFonts w:ascii="맑은 고딕" w:hAnsi="맑은 고딕" w:hint="eastAsia"/>
          <w:b/>
          <w:noProof/>
        </w:rPr>
        <w:t xml:space="preserve"> 구성</w:t>
      </w:r>
      <w:r w:rsidR="0050285C">
        <w:rPr>
          <w:rFonts w:ascii="맑은 고딕" w:hAnsi="맑은 고딕" w:hint="eastAsia"/>
          <w:b/>
          <w:noProof/>
        </w:rPr>
        <w:t>도</w:t>
      </w:r>
      <w:r w:rsidR="0050285C" w:rsidRPr="0050285C">
        <w:rPr>
          <w:rFonts w:ascii="함초롬바탕" w:eastAsia="굴림" w:hAnsi="굴림" w:cs="굴림"/>
          <w:noProof/>
          <w:color w:val="000000"/>
        </w:rPr>
        <w:t xml:space="preserve"> </w:t>
      </w:r>
    </w:p>
    <w:p w:rsidR="0050285C" w:rsidRPr="003E7AA9" w:rsidRDefault="00A51175" w:rsidP="0050285C">
      <w:pPr>
        <w:rPr>
          <w:rFonts w:asciiTheme="majorHAnsi" w:eastAsiaTheme="majorHAnsi" w:hAnsiTheme="majorHAnsi"/>
        </w:rPr>
      </w:pPr>
      <w:r>
        <w:rPr>
          <w:rFonts w:asciiTheme="minorEastAsia" w:eastAsiaTheme="minorEastAsia" w:hAnsiTheme="min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50CBE81" wp14:editId="04F54963">
                <wp:simplePos x="0" y="0"/>
                <wp:positionH relativeFrom="column">
                  <wp:posOffset>1385267</wp:posOffset>
                </wp:positionH>
                <wp:positionV relativeFrom="paragraph">
                  <wp:posOffset>2290303</wp:posOffset>
                </wp:positionV>
                <wp:extent cx="1194018" cy="457200"/>
                <wp:effectExtent l="0" t="495300" r="25400" b="19050"/>
                <wp:wrapNone/>
                <wp:docPr id="1046" name="모서리가 둥근 사각형 설명선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4018" cy="457200"/>
                        </a:xfrm>
                        <a:prstGeom prst="wedgeRoundRectCallout">
                          <a:avLst>
                            <a:gd name="adj1" fmla="val 44478"/>
                            <a:gd name="adj2" fmla="val -149219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5283" w:rsidRPr="00A51175" w:rsidRDefault="00FF5283" w:rsidP="00A51175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A51175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F5-BIG-LTM-5000S</w:t>
                            </w:r>
                          </w:p>
                          <w:p w:rsidR="00FF5283" w:rsidRPr="00A51175" w:rsidRDefault="00FF5283" w:rsidP="00A51175">
                            <w:pPr>
                              <w:spacing w:line="24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A51175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(서버 기반 스위치)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CBE81" id="모서리가 둥근 사각형 설명선 1046" o:spid="_x0000_s1039" type="#_x0000_t62" style="position:absolute;left:0;text-align:left;margin-left:109.1pt;margin-top:180.35pt;width:94pt;height:3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" adj="20407,-21431" filled="f" strokecolor="black [3213]" strokeweight="1pt">
                <v:textbox>
                  <w:txbxContent>
                    <w:p w:rsidR="00FF5283" w:rsidRPr="00A51175" w:rsidRDefault="00FF5283" w:rsidP="00A51175">
                      <w:pPr>
                        <w:spacing w:line="240" w:lineRule="exact"/>
                        <w:jc w:val="center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A51175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6"/>
                          <w:szCs w:val="16"/>
                        </w:rPr>
                        <w:t>F5-BIG-LTM-5000S</w:t>
                      </w:r>
                    </w:p>
                    <w:p w:rsidR="00FF5283" w:rsidRPr="00A51175" w:rsidRDefault="00FF5283" w:rsidP="00A51175">
                      <w:pPr>
                        <w:spacing w:line="240" w:lineRule="exact"/>
                        <w:jc w:val="center"/>
                        <w:rPr>
                          <w:rFonts w:asciiTheme="minorEastAsia" w:eastAsiaTheme="minorEastAsia" w:hAnsiTheme="minorEastAsia"/>
                          <w:color w:val="FF0000"/>
                          <w:sz w:val="16"/>
                          <w:szCs w:val="16"/>
                        </w:rPr>
                      </w:pPr>
                      <w:r w:rsidRPr="00A51175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6"/>
                          <w:szCs w:val="16"/>
                        </w:rPr>
                        <w:t>(서버 기반 스위치)</w:t>
                      </w:r>
                    </w:p>
                  </w:txbxContent>
                </v:textbox>
              </v:shape>
            </w:pict>
          </mc:Fallback>
        </mc:AlternateContent>
      </w:r>
      <w:r w:rsidR="0050285C" w:rsidRPr="0050285C">
        <w:rPr>
          <w:rFonts w:ascii="함초롬바탕" w:eastAsia="굴림" w:hAnsi="굴림" w:cs="굴림"/>
          <w:noProof/>
          <w:color w:val="000000"/>
        </w:rPr>
        <w:drawing>
          <wp:anchor distT="0" distB="0" distL="114300" distR="114300" simplePos="0" relativeHeight="251650560" behindDoc="0" locked="0" layoutInCell="1" allowOverlap="1" wp14:anchorId="510D0B71" wp14:editId="7C7CDBE4">
            <wp:simplePos x="0" y="0"/>
            <wp:positionH relativeFrom="column">
              <wp:posOffset>20320</wp:posOffset>
            </wp:positionH>
            <wp:positionV relativeFrom="line">
              <wp:posOffset>297815</wp:posOffset>
            </wp:positionV>
            <wp:extent cx="5708650" cy="3312160"/>
            <wp:effectExtent l="0" t="0" r="6350" b="2540"/>
            <wp:wrapTopAndBottom/>
            <wp:docPr id="1042" name="그림 1042" descr="EMB000021cc4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5722512" descr="EMB000021cc461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31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85C">
        <w:rPr>
          <w:rFonts w:asciiTheme="majorHAnsi" w:eastAsiaTheme="majorHAnsi" w:hAnsiTheme="majorHAnsi"/>
        </w:rPr>
        <w:t xml:space="preserve">- </w:t>
      </w:r>
      <w:r w:rsidR="0050285C" w:rsidRPr="0050285C">
        <w:rPr>
          <w:rFonts w:asciiTheme="majorHAnsi" w:eastAsiaTheme="majorHAnsi" w:hAnsiTheme="majorHAnsi" w:hint="eastAsia"/>
        </w:rPr>
        <w:t>범정부 WAS 서버에 연계 솔루션(MegaWare)을 설치하고 L4와 연결하여 SLB를 구성(Active-Active)</w:t>
      </w:r>
    </w:p>
    <w:p w:rsidR="0050285C" w:rsidRPr="0050285C" w:rsidRDefault="0050285C" w:rsidP="0050285C">
      <w:pPr>
        <w:widowControl w:val="0"/>
        <w:wordWrap w:val="0"/>
        <w:autoSpaceDE w:val="0"/>
        <w:autoSpaceDN w:val="0"/>
        <w:adjustRightInd/>
        <w:spacing w:line="384" w:lineRule="auto"/>
        <w:jc w:val="center"/>
        <w:rPr>
          <w:rFonts w:ascii="함초롬바탕" w:eastAsia="굴림" w:hAnsi="굴림" w:cs="굴림"/>
          <w:color w:val="000000"/>
        </w:rPr>
      </w:pPr>
      <w:r>
        <w:rPr>
          <w:rFonts w:ascii="맑은 고딕" w:hAnsi="맑은 고딕" w:hint="eastAsia"/>
          <w:b/>
          <w:noProof/>
        </w:rPr>
        <w:t>[</w:t>
      </w:r>
      <w:r w:rsidRPr="00DE4827">
        <w:rPr>
          <w:rFonts w:ascii="맑은 고딕" w:hAnsi="맑은 고딕" w:hint="eastAsia"/>
          <w:b/>
          <w:noProof/>
        </w:rPr>
        <w:t xml:space="preserve">그림 </w:t>
      </w:r>
      <w:r>
        <w:rPr>
          <w:rFonts w:ascii="맑은 고딕" w:hAnsi="맑은 고딕"/>
          <w:b/>
          <w:noProof/>
        </w:rPr>
        <w:t>3</w:t>
      </w:r>
      <w:r w:rsidRPr="00DE4827">
        <w:rPr>
          <w:rFonts w:ascii="맑은 고딕" w:hAnsi="맑은 고딕" w:hint="eastAsia"/>
          <w:b/>
          <w:noProof/>
        </w:rPr>
        <w:noBreakHyphen/>
      </w:r>
      <w:r>
        <w:rPr>
          <w:rFonts w:ascii="맑은 고딕" w:hAnsi="맑은 고딕"/>
          <w:b/>
          <w:noProof/>
        </w:rPr>
        <w:t>3</w:t>
      </w:r>
      <w:r w:rsidRPr="00DE4827">
        <w:rPr>
          <w:rFonts w:ascii="맑은 고딕" w:hAnsi="맑은 고딕"/>
          <w:b/>
          <w:noProof/>
        </w:rPr>
        <w:t>-</w:t>
      </w:r>
      <w:r>
        <w:rPr>
          <w:rFonts w:ascii="맑은 고딕" w:hAnsi="맑은 고딕"/>
          <w:b/>
          <w:noProof/>
        </w:rPr>
        <w:t>7-4-3</w:t>
      </w:r>
      <w:r w:rsidRPr="00DE4827">
        <w:rPr>
          <w:rFonts w:ascii="맑은 고딕" w:hAnsi="맑은 고딕" w:hint="eastAsia"/>
          <w:b/>
          <w:noProof/>
        </w:rPr>
        <w:t xml:space="preserve">] </w:t>
      </w:r>
      <w:r>
        <w:rPr>
          <w:rFonts w:ascii="맑은 고딕" w:hAnsi="맑은 고딕"/>
          <w:b/>
          <w:noProof/>
        </w:rPr>
        <w:t>PICAS</w:t>
      </w:r>
      <w:r>
        <w:rPr>
          <w:rFonts w:ascii="맑은 고딕" w:hAnsi="맑은 고딕" w:hint="eastAsia"/>
          <w:b/>
          <w:noProof/>
        </w:rPr>
        <w:t xml:space="preserve"> 연계</w:t>
      </w:r>
      <w:r w:rsidRPr="00DE4827">
        <w:rPr>
          <w:rFonts w:ascii="맑은 고딕" w:hAnsi="맑은 고딕" w:hint="eastAsia"/>
          <w:b/>
          <w:noProof/>
        </w:rPr>
        <w:t xml:space="preserve"> 구성</w:t>
      </w:r>
      <w:r>
        <w:rPr>
          <w:rFonts w:ascii="맑은 고딕" w:hAnsi="맑은 고딕" w:hint="eastAsia"/>
          <w:b/>
          <w:noProof/>
        </w:rPr>
        <w:t>도</w:t>
      </w:r>
    </w:p>
    <w:p w:rsidR="0050285C" w:rsidRPr="0050285C" w:rsidRDefault="0050285C" w:rsidP="0050285C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 xml:space="preserve">- </w:t>
      </w:r>
      <w:r w:rsidRPr="0050285C">
        <w:rPr>
          <w:rFonts w:asciiTheme="majorHAnsi" w:eastAsiaTheme="majorHAnsi" w:hAnsiTheme="majorHAnsi" w:hint="eastAsia"/>
        </w:rPr>
        <w:t>PICAS EAI 서버에는 기존에 설치 되어져 있던 연계 솔루션(모코엠시스(MI Agent))은 VCS(Veritas Cluster Server)를 구성하여 Active-Standby로 동작</w:t>
      </w:r>
    </w:p>
    <w:p w:rsidR="0050285C" w:rsidRPr="0050285C" w:rsidRDefault="0050285C" w:rsidP="0050285C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 xml:space="preserve">- </w:t>
      </w:r>
      <w:r w:rsidRPr="0050285C">
        <w:rPr>
          <w:rFonts w:asciiTheme="majorHAnsi" w:eastAsiaTheme="majorHAnsi" w:hAnsiTheme="majorHAnsi" w:hint="eastAsia"/>
        </w:rPr>
        <w:t xml:space="preserve">PICAS EAI 서버에 추가 설치하는 연계 솔루션(MegaWare)을 L4와 연결하여 SLB구성(Active-Active) </w:t>
      </w:r>
    </w:p>
    <w:p w:rsidR="00CE7D11" w:rsidRPr="0050285C" w:rsidRDefault="0050285C" w:rsidP="0050285C">
      <w:pPr>
        <w:rPr>
          <w:rFonts w:asciiTheme="majorHAnsi" w:eastAsiaTheme="majorHAnsi" w:hAnsiTheme="majorHAnsi"/>
        </w:rPr>
      </w:pPr>
      <w:r w:rsidRPr="0050285C">
        <w:rPr>
          <w:rFonts w:asciiTheme="majorHAnsi" w:eastAsiaTheme="majorHAnsi" w:hAnsiTheme="majorHAnsi" w:hint="eastAsia"/>
        </w:rPr>
        <w:t>하려 했으나 테스트 결과 EAI #1 서버의 Gateway는 L4를 바라보고 EAI #2 서버의 Gateway는 L3 Switch를 바라보고 있어서 구성이 어려워 기존 방식처럼 Active-Standby 로 구성</w:t>
      </w:r>
    </w:p>
    <w:p w:rsidR="006C7A4F" w:rsidRPr="0054071F" w:rsidRDefault="006C7A4F" w:rsidP="006C7A4F">
      <w:pPr>
        <w:pStyle w:val="4"/>
        <w:rPr>
          <w:rFonts w:ascii="맑은 고딕" w:hAnsi="맑은 고딕"/>
          <w:noProof/>
        </w:rPr>
      </w:pPr>
      <w:r>
        <w:rPr>
          <w:rFonts w:ascii="맑은 고딕" w:hAnsi="맑은 고딕" w:hint="eastAsia"/>
          <w:noProof/>
        </w:rPr>
        <w:lastRenderedPageBreak/>
        <w:t>접속 모니터링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C7A4F" w:rsidRPr="00466CEA" w:rsidTr="003911BF">
        <w:trPr>
          <w:jc w:val="center"/>
        </w:trPr>
        <w:tc>
          <w:tcPr>
            <w:tcW w:w="9570" w:type="dxa"/>
            <w:shd w:val="clear" w:color="auto" w:fill="BFBFBF"/>
          </w:tcPr>
          <w:p w:rsidR="006C7A4F" w:rsidRPr="00466CEA" w:rsidRDefault="00C95F88" w:rsidP="00C95F88">
            <w:pPr>
              <w:pStyle w:val="-1"/>
              <w:numPr>
                <w:ilvl w:val="0"/>
                <w:numId w:val="0"/>
              </w:numPr>
              <w:ind w:left="362" w:hanging="362"/>
              <w:jc w:val="left"/>
              <w:rPr>
                <w:rFonts w:ascii="맑은 고딕" w:hAnsi="맑은 고딕"/>
                <w:b/>
                <w:noProof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D0CC4F8" wp14:editId="4DED43C5">
                      <wp:simplePos x="0" y="0"/>
                      <wp:positionH relativeFrom="column">
                        <wp:posOffset>1262739</wp:posOffset>
                      </wp:positionH>
                      <wp:positionV relativeFrom="paragraph">
                        <wp:posOffset>25324</wp:posOffset>
                      </wp:positionV>
                      <wp:extent cx="1187355" cy="184245"/>
                      <wp:effectExtent l="0" t="0" r="13335" b="25400"/>
                      <wp:wrapNone/>
                      <wp:docPr id="1053" name="직사각형 1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355" cy="184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7FDAF" id="직사각형 1053" o:spid="_x0000_s1026" style="position:absolute;left:0;text-align:left;margin-left:99.45pt;margin-top:2pt;width:93.5pt;height:14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" filled="f" strokecolor="red" strokeweight="1pt"/>
                  </w:pict>
                </mc:Fallback>
              </mc:AlternateContent>
            </w:r>
            <w:r>
              <w:rPr>
                <w:rFonts w:ascii="맑은 고딕" w:hAnsi="맑은 고딕"/>
                <w:b/>
                <w:noProof/>
              </w:rPr>
              <w:t xml:space="preserve">L4 Switch </w:t>
            </w:r>
            <w:r>
              <w:rPr>
                <w:rFonts w:ascii="맑은 고딕" w:hAnsi="맑은 고딕" w:hint="eastAsia"/>
                <w:b/>
                <w:noProof/>
              </w:rPr>
              <w:t xml:space="preserve">VIP 접속 </w:t>
            </w:r>
            <w:r>
              <w:rPr>
                <w:rFonts w:ascii="맑은 고딕" w:hAnsi="맑은 고딕"/>
                <w:b/>
                <w:noProof/>
              </w:rPr>
              <w:t xml:space="preserve">: </w:t>
            </w:r>
            <w:r w:rsidRPr="00C95F88">
              <w:rPr>
                <w:rFonts w:ascii="맑은 고딕" w:hAnsi="맑은 고딕"/>
                <w:b/>
                <w:noProof/>
              </w:rPr>
              <w:t>http://172.21.11.57:57720/console/Console</w:t>
            </w:r>
          </w:p>
        </w:tc>
      </w:tr>
      <w:tr w:rsidR="006C7A4F" w:rsidRPr="00466CEA" w:rsidTr="003911BF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C7A4F" w:rsidRPr="005B3D4F" w:rsidRDefault="00574E58" w:rsidP="003911BF">
            <w:pPr>
              <w:pStyle w:val="a5"/>
              <w:jc w:val="left"/>
              <w:rPr>
                <w:rFonts w:ascii="맑은 고딕" w:hAnsi="맑은 고딕"/>
                <w:szCs w:val="18"/>
              </w:rPr>
            </w:pPr>
            <w:r>
              <w:rPr>
                <w:rFonts w:ascii="맑은 고딕" w:hAnsi="맑은 고딕" w:hint="eastAsia"/>
                <w:szCs w:val="18"/>
              </w:rPr>
              <w:t xml:space="preserve">- </w:t>
            </w:r>
            <w:r w:rsidR="00C95F88">
              <w:rPr>
                <w:rFonts w:ascii="맑은 고딕" w:hAnsi="맑은 고딕" w:hint="eastAsia"/>
                <w:szCs w:val="18"/>
              </w:rPr>
              <w:t xml:space="preserve">범정부 </w:t>
            </w:r>
            <w:r w:rsidR="00C95F88">
              <w:rPr>
                <w:rFonts w:ascii="맑은 고딕" w:hAnsi="맑은 고딕"/>
                <w:szCs w:val="18"/>
              </w:rPr>
              <w:t xml:space="preserve">WAS #1 </w:t>
            </w:r>
            <w:r w:rsidR="00C95F88">
              <w:rPr>
                <w:rFonts w:ascii="맑은 고딕" w:hAnsi="맑은 고딕" w:hint="eastAsia"/>
                <w:szCs w:val="18"/>
              </w:rPr>
              <w:t>접속</w:t>
            </w:r>
          </w:p>
          <w:p w:rsidR="006C7A4F" w:rsidRDefault="00C95F88" w:rsidP="003911B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Theme="minorEastAsia" w:eastAsiaTheme="minorEastAsia" w:hAnsiTheme="minorEastAsia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24DC911" wp14:editId="1D27454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110490</wp:posOffset>
                      </wp:positionV>
                      <wp:extent cx="1186815" cy="115570"/>
                      <wp:effectExtent l="0" t="0" r="13335" b="17780"/>
                      <wp:wrapNone/>
                      <wp:docPr id="1058" name="직사각형 1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6815" cy="115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7E03B" id="직사각형 1058" o:spid="_x0000_s1026" style="position:absolute;left:0;text-align:left;margin-left:25.45pt;margin-top:8.7pt;width:93.45pt;height:9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" filled="f" strokecolor="red" strokeweight="1pt"/>
                  </w:pict>
                </mc:Fallback>
              </mc:AlternateContent>
            </w:r>
            <w:r>
              <w:rPr>
                <w:rFonts w:ascii="맑은 고딕" w:hAnsi="맑은 고딕"/>
                <w:b w:val="0"/>
                <w:szCs w:val="18"/>
              </w:rPr>
              <w:drawing>
                <wp:inline distT="0" distB="0" distL="0" distR="0" wp14:anchorId="06988B4F" wp14:editId="25250E1F">
                  <wp:extent cx="5026602" cy="3780430"/>
                  <wp:effectExtent l="0" t="0" r="3175" b="0"/>
                  <wp:docPr id="1056" name="그림 1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mega_1.jpg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6102" cy="3810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7A4F" w:rsidRDefault="006C7A4F" w:rsidP="003911BF">
            <w:pPr>
              <w:pStyle w:val="a5"/>
              <w:jc w:val="left"/>
              <w:rPr>
                <w:rFonts w:ascii="맑은 고딕" w:hAnsi="맑은 고딕"/>
              </w:rPr>
            </w:pPr>
          </w:p>
          <w:p w:rsidR="00C95F88" w:rsidRPr="005B3D4F" w:rsidRDefault="00574E58" w:rsidP="00C95F88">
            <w:pPr>
              <w:pStyle w:val="a5"/>
              <w:jc w:val="left"/>
              <w:rPr>
                <w:rFonts w:ascii="맑은 고딕" w:hAnsi="맑은 고딕"/>
                <w:szCs w:val="18"/>
              </w:rPr>
            </w:pPr>
            <w:r>
              <w:rPr>
                <w:rFonts w:ascii="맑은 고딕" w:hAnsi="맑은 고딕" w:hint="eastAsia"/>
                <w:szCs w:val="18"/>
              </w:rPr>
              <w:t xml:space="preserve">- </w:t>
            </w:r>
            <w:r w:rsidR="00C95F88">
              <w:rPr>
                <w:rFonts w:ascii="맑은 고딕" w:hAnsi="맑은 고딕" w:hint="eastAsia"/>
                <w:szCs w:val="18"/>
              </w:rPr>
              <w:t xml:space="preserve">범정부 </w:t>
            </w:r>
            <w:r w:rsidR="00C95F88">
              <w:rPr>
                <w:rFonts w:ascii="맑은 고딕" w:hAnsi="맑은 고딕"/>
                <w:szCs w:val="18"/>
              </w:rPr>
              <w:t xml:space="preserve">WAS #2 </w:t>
            </w:r>
            <w:r w:rsidR="00C95F88">
              <w:rPr>
                <w:rFonts w:ascii="맑은 고딕" w:hAnsi="맑은 고딕" w:hint="eastAsia"/>
                <w:szCs w:val="18"/>
              </w:rPr>
              <w:t>접속</w:t>
            </w:r>
          </w:p>
          <w:p w:rsidR="006C7A4F" w:rsidRDefault="00C95F88" w:rsidP="00C95F88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Theme="minorEastAsia" w:eastAsiaTheme="minorEastAsia" w:hAnsiTheme="minorEastAsia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99B8C7D" wp14:editId="7F6946FC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97790</wp:posOffset>
                      </wp:positionV>
                      <wp:extent cx="1186815" cy="114935"/>
                      <wp:effectExtent l="0" t="0" r="13335" b="18415"/>
                      <wp:wrapNone/>
                      <wp:docPr id="1059" name="직사각형 10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6815" cy="114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A8B40" id="직사각형 1059" o:spid="_x0000_s1026" style="position:absolute;left:0;text-align:left;margin-left:21.9pt;margin-top:7.7pt;width:93.45pt;height:9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" filled="f" strokecolor="red" strokeweight="1pt"/>
                  </w:pict>
                </mc:Fallback>
              </mc:AlternateContent>
            </w:r>
            <w:r>
              <w:rPr>
                <w:rFonts w:ascii="맑은 고딕" w:hAnsi="맑은 고딕"/>
                <w:b w:val="0"/>
                <w:szCs w:val="18"/>
              </w:rPr>
              <w:drawing>
                <wp:inline distT="0" distB="0" distL="0" distR="0" wp14:anchorId="04D53EDE" wp14:editId="03D96DF2">
                  <wp:extent cx="5026025" cy="3778922"/>
                  <wp:effectExtent l="0" t="0" r="3175" b="0"/>
                  <wp:docPr id="1057" name="그림 1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" name="mega_2.jpg"/>
                          <pic:cNvPicPr/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1139" cy="3805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4E58" w:rsidRPr="00574E58" w:rsidRDefault="00574E58" w:rsidP="00574E58">
            <w:pPr>
              <w:pStyle w:val="a5"/>
              <w:jc w:val="left"/>
              <w:rPr>
                <w:rFonts w:ascii="맑은 고딕" w:hAnsi="맑은 고딕"/>
                <w:color w:val="FF0000"/>
                <w:szCs w:val="18"/>
              </w:rPr>
            </w:pPr>
            <w:r w:rsidRPr="00574E58">
              <w:rPr>
                <w:rFonts w:ascii="맑은 고딕" w:hAnsi="맑은 고딕" w:hint="eastAsia"/>
                <w:color w:val="FF0000"/>
                <w:szCs w:val="18"/>
              </w:rPr>
              <w:t>최초 접속한 서버로 지속적으로 세션이 연결되며, 해당 서버의 프로세스가 다운 시 다른 서버로 세션이 연결됨</w:t>
            </w:r>
          </w:p>
          <w:p w:rsidR="00574E58" w:rsidRPr="00574E58" w:rsidRDefault="00574E58" w:rsidP="00C95F88">
            <w:pPr>
              <w:pStyle w:val="a5"/>
              <w:jc w:val="left"/>
              <w:rPr>
                <w:rFonts w:ascii="맑은 고딕" w:hAnsi="맑은 고딕"/>
                <w:szCs w:val="18"/>
              </w:rPr>
            </w:pPr>
            <w:r w:rsidRPr="00574E58">
              <w:rPr>
                <w:rFonts w:ascii="맑은 고딕" w:hAnsi="맑은 고딕" w:hint="eastAsia"/>
                <w:color w:val="FF0000"/>
                <w:szCs w:val="18"/>
              </w:rPr>
              <w:t>(단, 기존 세션의 연결은 끊김)</w:t>
            </w:r>
          </w:p>
        </w:tc>
      </w:tr>
    </w:tbl>
    <w:p w:rsidR="009F13B1" w:rsidRDefault="009F13B1" w:rsidP="009F13B1">
      <w:pPr>
        <w:pStyle w:val="10"/>
        <w:keepNext w:val="0"/>
      </w:pPr>
      <w:bookmarkStart w:id="36" w:name="_Toc30414547"/>
      <w:r>
        <w:rPr>
          <w:rFonts w:hint="eastAsia"/>
        </w:rPr>
        <w:lastRenderedPageBreak/>
        <w:t>운영절차</w:t>
      </w:r>
      <w:bookmarkEnd w:id="36"/>
    </w:p>
    <w:p w:rsidR="009F13B1" w:rsidRPr="00A469A7" w:rsidRDefault="009F13B1" w:rsidP="009F13B1">
      <w:pPr>
        <w:pStyle w:val="2"/>
      </w:pPr>
      <w:bookmarkStart w:id="37" w:name="_Toc30414548"/>
      <w:r w:rsidRPr="009F13B1">
        <w:rPr>
          <w:rFonts w:hint="eastAsia"/>
        </w:rPr>
        <w:t>WebTi</w:t>
      </w:r>
      <w:r>
        <w:rPr>
          <w:rFonts w:hint="eastAsia"/>
        </w:rPr>
        <w:t>er</w:t>
      </w:r>
      <w:bookmarkEnd w:id="37"/>
    </w:p>
    <w:p w:rsidR="009F13B1" w:rsidRDefault="009F13B1" w:rsidP="009F13B1">
      <w:pPr>
        <w:pStyle w:val="30"/>
      </w:pPr>
      <w:bookmarkStart w:id="38" w:name="_Toc30414549"/>
      <w:r>
        <w:rPr>
          <w:rFonts w:hint="eastAsia"/>
        </w:rPr>
        <w:t xml:space="preserve">기동 및 </w:t>
      </w:r>
      <w:r w:rsidR="00694163">
        <w:rPr>
          <w:rFonts w:hint="eastAsia"/>
        </w:rPr>
        <w:t>중지</w:t>
      </w:r>
      <w:r>
        <w:rPr>
          <w:rFonts w:hint="eastAsia"/>
        </w:rPr>
        <w:t xml:space="preserve"> 절차</w:t>
      </w:r>
      <w:bookmarkEnd w:id="3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418"/>
        <w:gridCol w:w="2977"/>
        <w:gridCol w:w="4500"/>
      </w:tblGrid>
      <w:tr w:rsidR="00F1200D" w:rsidRPr="00466CEA" w:rsidTr="00F1200D">
        <w:trPr>
          <w:jc w:val="center"/>
        </w:trPr>
        <w:tc>
          <w:tcPr>
            <w:tcW w:w="675" w:type="dxa"/>
            <w:shd w:val="clear" w:color="auto" w:fill="BFBFBF"/>
          </w:tcPr>
          <w:p w:rsidR="00E94985" w:rsidRPr="00466CEA" w:rsidRDefault="00E94985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순서</w:t>
            </w:r>
          </w:p>
        </w:tc>
        <w:tc>
          <w:tcPr>
            <w:tcW w:w="1418" w:type="dxa"/>
            <w:shd w:val="clear" w:color="auto" w:fill="BFBFBF"/>
          </w:tcPr>
          <w:p w:rsidR="00E94985" w:rsidRPr="00466CEA" w:rsidRDefault="00E94985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항목</w:t>
            </w:r>
          </w:p>
        </w:tc>
        <w:tc>
          <w:tcPr>
            <w:tcW w:w="2977" w:type="dxa"/>
            <w:shd w:val="clear" w:color="auto" w:fill="BFBFBF"/>
          </w:tcPr>
          <w:p w:rsidR="00E94985" w:rsidRPr="00466CEA" w:rsidRDefault="00E94985" w:rsidP="003911B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명령어</w:t>
            </w:r>
          </w:p>
        </w:tc>
        <w:tc>
          <w:tcPr>
            <w:tcW w:w="4500" w:type="dxa"/>
            <w:shd w:val="clear" w:color="auto" w:fill="BFBFBF"/>
          </w:tcPr>
          <w:p w:rsidR="00E94985" w:rsidRPr="00466CEA" w:rsidRDefault="00362508" w:rsidP="00E94985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3911BF" w:rsidRPr="00466CEA" w:rsidTr="00F1200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11BF" w:rsidRPr="00C05B98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>- webtier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911BF" w:rsidRPr="00C05B98" w:rsidRDefault="004922F6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 w:rsidR="003911BF">
              <w:rPr>
                <w:rFonts w:ascii="맑은 고딕" w:hAnsi="맑은 고딕" w:hint="eastAsia"/>
                <w:sz w:val="18"/>
                <w:szCs w:val="18"/>
              </w:rPr>
              <w:t>ebtier 계정으로 로그인</w:t>
            </w:r>
          </w:p>
        </w:tc>
      </w:tr>
      <w:tr w:rsidR="003911BF" w:rsidRPr="00466CEA" w:rsidTr="00F1200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11BF" w:rsidRPr="00C05B98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362508">
              <w:rPr>
                <w:rFonts w:ascii="맑은 고딕" w:hAnsi="맑은 고딕"/>
                <w:sz w:val="18"/>
                <w:szCs w:val="18"/>
              </w:rPr>
              <w:t>cd /usr/webtier/script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911BF" w:rsidRPr="00C05B98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기동 스크립트 디렉토리로 이동</w:t>
            </w:r>
          </w:p>
        </w:tc>
      </w:tr>
      <w:tr w:rsidR="003911BF" w:rsidRPr="00466CEA" w:rsidTr="00F1200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11BF" w:rsidRPr="00C05B98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># ./startNodemanager.sh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911BF" w:rsidRPr="00C05B98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8E05ED">
              <w:rPr>
                <w:rFonts w:ascii="맑은 고딕" w:hAnsi="맑은 고딕"/>
                <w:sz w:val="18"/>
                <w:szCs w:val="18"/>
              </w:rPr>
              <w:t>Component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관리 프로세스 기동</w:t>
            </w:r>
          </w:p>
        </w:tc>
      </w:tr>
      <w:tr w:rsidR="003911BF" w:rsidRPr="00466CEA" w:rsidTr="00F1200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11BF" w:rsidRPr="00C05B98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># ./startOHS1.sh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911BF" w:rsidRPr="00C05B98" w:rsidRDefault="004922F6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 w:rsidR="003911BF">
              <w:rPr>
                <w:rFonts w:ascii="맑은 고딕" w:hAnsi="맑은 고딕" w:hint="eastAsia"/>
                <w:sz w:val="18"/>
                <w:szCs w:val="18"/>
              </w:rPr>
              <w:t>ebtier 프로세스 기동</w:t>
            </w:r>
          </w:p>
        </w:tc>
      </w:tr>
      <w:tr w:rsidR="006A378B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6A378B" w:rsidRDefault="006A378B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475B7F3B" wp14:editId="1C2CDB9E">
                  <wp:extent cx="4667416" cy="2593175"/>
                  <wp:effectExtent l="0" t="0" r="0" b="0"/>
                  <wp:docPr id="2541" name="그림 2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1" name="webtie1.jpg"/>
                          <pic:cNvPicPr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3636" cy="2613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1BF" w:rsidRPr="00466CEA" w:rsidTr="00F1200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911BF" w:rsidRPr="001E1B2F" w:rsidRDefault="004922F6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11BF" w:rsidRPr="0006514D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>- webtier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911BF" w:rsidRPr="0006514D" w:rsidRDefault="004922F6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 w:rsidR="003911BF">
              <w:rPr>
                <w:rFonts w:ascii="맑은 고딕" w:hAnsi="맑은 고딕" w:hint="eastAsia"/>
                <w:sz w:val="18"/>
                <w:szCs w:val="18"/>
              </w:rPr>
              <w:t>ebtier 계정으로 로그인</w:t>
            </w:r>
          </w:p>
        </w:tc>
      </w:tr>
      <w:tr w:rsidR="003911BF" w:rsidRPr="00466CEA" w:rsidTr="00F1200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911BF" w:rsidRDefault="004922F6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911BF" w:rsidRPr="00C05B98" w:rsidRDefault="003911BF" w:rsidP="003911BF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11BF" w:rsidRPr="0006514D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362508">
              <w:rPr>
                <w:rFonts w:ascii="맑은 고딕" w:hAnsi="맑은 고딕"/>
                <w:sz w:val="18"/>
                <w:szCs w:val="18"/>
              </w:rPr>
              <w:t>cd /usr/webtier/script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911BF" w:rsidRPr="0006514D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중지 스크립트 디렉토리로 이동</w:t>
            </w:r>
          </w:p>
        </w:tc>
      </w:tr>
      <w:tr w:rsidR="003911BF" w:rsidRPr="00466CEA" w:rsidTr="00F1200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911BF" w:rsidRDefault="004922F6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911BF" w:rsidRPr="00C05B98" w:rsidRDefault="003911BF" w:rsidP="003911BF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11BF" w:rsidRPr="0006514D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># ./stopOHS1.sh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911BF" w:rsidRPr="0006514D" w:rsidRDefault="004922F6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 w:rsidR="003911BF">
              <w:rPr>
                <w:rFonts w:ascii="맑은 고딕" w:hAnsi="맑은 고딕" w:hint="eastAsia"/>
                <w:sz w:val="18"/>
                <w:szCs w:val="18"/>
              </w:rPr>
              <w:t>ebtier 프로세스 중지</w:t>
            </w:r>
          </w:p>
        </w:tc>
      </w:tr>
      <w:tr w:rsidR="003911BF" w:rsidRPr="00466CEA" w:rsidTr="00F1200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911BF" w:rsidRDefault="004922F6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911BF" w:rsidRPr="00C05B98" w:rsidRDefault="003911BF" w:rsidP="003911BF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11BF" w:rsidRPr="0006514D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># ./stopNodemanager.sh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911BF" w:rsidRPr="0006514D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8E05ED">
              <w:rPr>
                <w:rFonts w:ascii="맑은 고딕" w:hAnsi="맑은 고딕"/>
                <w:sz w:val="18"/>
                <w:szCs w:val="18"/>
              </w:rPr>
              <w:t>Component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관리 프로세스 중지</w:t>
            </w:r>
          </w:p>
        </w:tc>
      </w:tr>
      <w:tr w:rsidR="006A378B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6A378B" w:rsidRPr="008E05ED" w:rsidRDefault="006A378B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7FF2066D" wp14:editId="02ED6F20">
                  <wp:extent cx="4746929" cy="2556663"/>
                  <wp:effectExtent l="0" t="0" r="0" b="0"/>
                  <wp:docPr id="2543" name="그림 2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3" name="webtier.jpg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9598" cy="2563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1BF" w:rsidRPr="00466CEA" w:rsidTr="00F1200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911BF" w:rsidRDefault="004922F6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확인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11BF" w:rsidRPr="00362508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ps </w:t>
            </w:r>
            <w:r>
              <w:rPr>
                <w:rFonts w:ascii="맑은 고딕" w:hAnsi="맑은 고딕"/>
                <w:sz w:val="18"/>
                <w:szCs w:val="18"/>
              </w:rPr>
              <w:t>-ef | grep ohs1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911BF" w:rsidRPr="0006514D" w:rsidRDefault="004922F6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 w:rsidR="003911BF">
              <w:rPr>
                <w:rFonts w:ascii="맑은 고딕" w:hAnsi="맑은 고딕" w:hint="eastAsia"/>
                <w:sz w:val="18"/>
                <w:szCs w:val="18"/>
              </w:rPr>
              <w:t>ebtier 기동 및 중지 상태 확인</w:t>
            </w:r>
          </w:p>
        </w:tc>
      </w:tr>
      <w:tr w:rsidR="003911BF" w:rsidRPr="00466CEA" w:rsidTr="00F1200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911BF" w:rsidRDefault="004922F6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3911BF" w:rsidRPr="00C05B98" w:rsidRDefault="003911BF" w:rsidP="003911B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11BF" w:rsidRPr="00362508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ps </w:t>
            </w:r>
            <w:r>
              <w:rPr>
                <w:rFonts w:ascii="맑은 고딕" w:hAnsi="맑은 고딕"/>
                <w:sz w:val="18"/>
                <w:szCs w:val="18"/>
              </w:rPr>
              <w:t>-ef | grep Node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3911BF" w:rsidRPr="0006514D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>Nodemanager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기동 및 중지 상태 확인</w:t>
            </w:r>
          </w:p>
        </w:tc>
      </w:tr>
      <w:tr w:rsidR="003911BF" w:rsidRPr="00466CEA" w:rsidTr="003911BF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3911BF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== 기동 시 프로세스 </w:t>
            </w:r>
            <w:r w:rsidR="0026615F">
              <w:rPr>
                <w:rFonts w:ascii="맑은 고딕" w:hAnsi="맑은 고딕" w:hint="eastAsia"/>
                <w:sz w:val="18"/>
                <w:szCs w:val="18"/>
              </w:rPr>
              <w:t xml:space="preserve">확인 </w:t>
            </w:r>
            <w:r>
              <w:rPr>
                <w:rFonts w:ascii="맑은 고딕" w:hAnsi="맑은 고딕" w:hint="eastAsia"/>
                <w:sz w:val="18"/>
                <w:szCs w:val="18"/>
              </w:rPr>
              <w:t>==</w:t>
            </w:r>
          </w:p>
          <w:p w:rsidR="003911BF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69CCC4E9" wp14:editId="6FAB17E1">
                  <wp:extent cx="5049079" cy="3130169"/>
                  <wp:effectExtent l="0" t="0" r="0" b="0"/>
                  <wp:docPr id="1066" name="그림 1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web.jpg"/>
                          <pic:cNvPicPr/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8340" cy="313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11BF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== 중지 시 프로세스 </w:t>
            </w:r>
            <w:r w:rsidR="0026615F">
              <w:rPr>
                <w:rFonts w:ascii="맑은 고딕" w:hAnsi="맑은 고딕" w:hint="eastAsia"/>
                <w:sz w:val="18"/>
                <w:szCs w:val="18"/>
              </w:rPr>
              <w:t xml:space="preserve">확인 </w:t>
            </w:r>
            <w:r>
              <w:rPr>
                <w:rFonts w:ascii="맑은 고딕" w:hAnsi="맑은 고딕" w:hint="eastAsia"/>
                <w:sz w:val="18"/>
                <w:szCs w:val="18"/>
              </w:rPr>
              <w:t>==</w:t>
            </w:r>
          </w:p>
          <w:p w:rsidR="003911BF" w:rsidRPr="0006514D" w:rsidRDefault="003911BF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11BFFF8A" wp14:editId="0DBAFAB9">
                  <wp:extent cx="3053301" cy="448310"/>
                  <wp:effectExtent l="0" t="0" r="0" b="8890"/>
                  <wp:docPr id="1067" name="그림 1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web11.jpg"/>
                          <pic:cNvPicPr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6854" cy="489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55FA" w:rsidRDefault="008155FA" w:rsidP="008155FA">
      <w:pPr>
        <w:pStyle w:val="30"/>
      </w:pPr>
      <w:bookmarkStart w:id="39" w:name="_Toc30414550"/>
      <w:r>
        <w:rPr>
          <w:rFonts w:hint="eastAsia"/>
        </w:rPr>
        <w:t>운영방식</w:t>
      </w:r>
      <w:bookmarkEnd w:id="39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7C4074" w:rsidRPr="00466CEA" w:rsidTr="0026615F">
        <w:trPr>
          <w:jc w:val="center"/>
        </w:trPr>
        <w:tc>
          <w:tcPr>
            <w:tcW w:w="9570" w:type="dxa"/>
            <w:shd w:val="clear" w:color="auto" w:fill="BFBFBF"/>
          </w:tcPr>
          <w:p w:rsidR="007C4074" w:rsidRPr="00466CEA" w:rsidRDefault="007C4074" w:rsidP="007C4074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운영방식</w:t>
            </w:r>
          </w:p>
        </w:tc>
      </w:tr>
      <w:tr w:rsidR="008155FA" w:rsidRPr="00466CEA" w:rsidTr="003911BF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7C4074" w:rsidRDefault="007C4074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5931376A" wp14:editId="5027BDCA">
                  <wp:extent cx="4564049" cy="3180080"/>
                  <wp:effectExtent l="0" t="0" r="8255" b="1270"/>
                  <wp:docPr id="1070" name="그림 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webL4.jpg"/>
                          <pic:cNvPicPr/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117" cy="3193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4074" w:rsidRDefault="007C4074" w:rsidP="003911B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7C4074">
              <w:rPr>
                <w:rFonts w:ascii="맑은 고딕" w:hAnsi="맑은 고딕" w:hint="eastAsia"/>
                <w:sz w:val="18"/>
                <w:szCs w:val="18"/>
              </w:rPr>
              <w:t>- Webtier 서버는 L4의 SLB(Server Load Balancing) 기능을 이용하여 이중화로 구성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</w:t>
            </w:r>
            <w:r w:rsidRPr="007C4074">
              <w:rPr>
                <w:rFonts w:ascii="맑은 고딕" w:hAnsi="맑은 고딕" w:hint="eastAsia"/>
                <w:sz w:val="18"/>
                <w:szCs w:val="18"/>
              </w:rPr>
              <w:t xml:space="preserve">되어져 있으며, </w:t>
            </w:r>
          </w:p>
          <w:p w:rsidR="008155FA" w:rsidRPr="0006514D" w:rsidRDefault="007C4074" w:rsidP="006A448D">
            <w:pPr>
              <w:ind w:firstLineChars="100" w:firstLine="180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7C4074">
              <w:rPr>
                <w:rFonts w:ascii="맑은 고딕" w:hAnsi="맑은 고딕" w:hint="eastAsia"/>
                <w:sz w:val="18"/>
                <w:szCs w:val="18"/>
              </w:rPr>
              <w:t>L4 Switch(F5-BIG-LTM-5000S)</w:t>
            </w:r>
            <w:r w:rsidR="006A448D">
              <w:rPr>
                <w:rFonts w:ascii="맑은 고딕" w:hAnsi="맑은 고딕" w:hint="eastAsia"/>
                <w:sz w:val="18"/>
                <w:szCs w:val="18"/>
              </w:rPr>
              <w:t>는</w:t>
            </w:r>
            <w:r w:rsidRPr="007C4074">
              <w:rPr>
                <w:rFonts w:ascii="맑은 고딕" w:hAnsi="맑은 고딕" w:hint="eastAsia"/>
                <w:sz w:val="18"/>
                <w:szCs w:val="18"/>
              </w:rPr>
              <w:t xml:space="preserve"> 라운드 로빈방식(Round Robin)으로 설정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</w:t>
            </w:r>
            <w:r w:rsidRPr="007C4074">
              <w:rPr>
                <w:rFonts w:ascii="맑은 고딕" w:hAnsi="맑은 고딕" w:hint="eastAsia"/>
                <w:sz w:val="18"/>
                <w:szCs w:val="18"/>
              </w:rPr>
              <w:t>되어져 있습니다.</w:t>
            </w:r>
          </w:p>
        </w:tc>
      </w:tr>
    </w:tbl>
    <w:p w:rsidR="00622DC9" w:rsidRPr="00A469A7" w:rsidRDefault="00622DC9" w:rsidP="00622DC9">
      <w:pPr>
        <w:pStyle w:val="2"/>
      </w:pPr>
      <w:bookmarkStart w:id="40" w:name="_Toc30414551"/>
      <w:r w:rsidRPr="009F13B1">
        <w:rPr>
          <w:rFonts w:hint="eastAsia"/>
        </w:rPr>
        <w:lastRenderedPageBreak/>
        <w:t>Web</w:t>
      </w:r>
      <w:r>
        <w:rPr>
          <w:rFonts w:hint="eastAsia"/>
        </w:rPr>
        <w:t>Logic</w:t>
      </w:r>
      <w:bookmarkEnd w:id="40"/>
    </w:p>
    <w:p w:rsidR="00622DC9" w:rsidRDefault="00622DC9" w:rsidP="00622DC9">
      <w:pPr>
        <w:pStyle w:val="30"/>
      </w:pPr>
      <w:bookmarkStart w:id="41" w:name="_Toc30414552"/>
      <w:r>
        <w:rPr>
          <w:rFonts w:hint="eastAsia"/>
        </w:rPr>
        <w:t>기동 및 중지 절차</w:t>
      </w:r>
      <w:bookmarkEnd w:id="4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418"/>
        <w:gridCol w:w="2977"/>
        <w:gridCol w:w="4500"/>
      </w:tblGrid>
      <w:tr w:rsidR="00B6099F" w:rsidRPr="00466CEA" w:rsidTr="0026615F">
        <w:trPr>
          <w:jc w:val="center"/>
        </w:trPr>
        <w:tc>
          <w:tcPr>
            <w:tcW w:w="675" w:type="dxa"/>
            <w:shd w:val="clear" w:color="auto" w:fill="BFBFBF"/>
          </w:tcPr>
          <w:p w:rsidR="00622DC9" w:rsidRPr="00466CEA" w:rsidRDefault="00622DC9" w:rsidP="0026615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순서</w:t>
            </w:r>
          </w:p>
        </w:tc>
        <w:tc>
          <w:tcPr>
            <w:tcW w:w="1418" w:type="dxa"/>
            <w:shd w:val="clear" w:color="auto" w:fill="BFBFBF"/>
          </w:tcPr>
          <w:p w:rsidR="00622DC9" w:rsidRPr="00466CEA" w:rsidRDefault="00622DC9" w:rsidP="0026615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항목</w:t>
            </w:r>
          </w:p>
        </w:tc>
        <w:tc>
          <w:tcPr>
            <w:tcW w:w="2977" w:type="dxa"/>
            <w:shd w:val="clear" w:color="auto" w:fill="BFBFBF"/>
          </w:tcPr>
          <w:p w:rsidR="00622DC9" w:rsidRPr="00466CEA" w:rsidRDefault="00622DC9" w:rsidP="0026615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명령어</w:t>
            </w:r>
          </w:p>
        </w:tc>
        <w:tc>
          <w:tcPr>
            <w:tcW w:w="4500" w:type="dxa"/>
            <w:shd w:val="clear" w:color="auto" w:fill="BFBFBF"/>
          </w:tcPr>
          <w:p w:rsidR="00622DC9" w:rsidRPr="00466CEA" w:rsidRDefault="00622DC9" w:rsidP="0026615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622DC9" w:rsidRPr="00C05B98" w:rsidRDefault="00622DC9" w:rsidP="0026615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WAS #1</w:t>
            </w:r>
          </w:p>
          <w:p w:rsidR="00622DC9" w:rsidRPr="00C05B98" w:rsidRDefault="00622DC9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22DC9" w:rsidRPr="00C05B98" w:rsidRDefault="00622DC9" w:rsidP="001B19B0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>- web</w:t>
            </w:r>
            <w:r w:rsidR="001B19B0">
              <w:rPr>
                <w:rFonts w:ascii="맑은 고딕" w:hAnsi="맑은 고딕"/>
                <w:sz w:val="18"/>
                <w:szCs w:val="18"/>
              </w:rPr>
              <w:t>logic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622DC9" w:rsidRPr="00C05B98" w:rsidRDefault="004922F6" w:rsidP="002661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 w:rsidR="001B19B0">
              <w:rPr>
                <w:rFonts w:ascii="맑은 고딕" w:hAnsi="맑은 고딕" w:hint="eastAsia"/>
                <w:sz w:val="18"/>
                <w:szCs w:val="18"/>
              </w:rPr>
              <w:t>eblogic</w:t>
            </w:r>
            <w:r w:rsidR="00622DC9"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622DC9" w:rsidRPr="00C05B98" w:rsidRDefault="00622DC9" w:rsidP="0026615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22DC9" w:rsidRPr="00C05B98" w:rsidRDefault="00622DC9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22DC9" w:rsidRPr="00C05B98" w:rsidRDefault="00622DC9" w:rsidP="002661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362508">
              <w:rPr>
                <w:rFonts w:ascii="맑은 고딕" w:hAnsi="맑은 고딕"/>
                <w:sz w:val="18"/>
                <w:szCs w:val="18"/>
              </w:rPr>
              <w:t xml:space="preserve">cd </w:t>
            </w:r>
            <w:r w:rsidR="001B19B0" w:rsidRPr="001B19B0">
              <w:rPr>
                <w:rFonts w:ascii="맑은 고딕" w:hAnsi="맑은 고딕"/>
                <w:sz w:val="18"/>
                <w:szCs w:val="18"/>
              </w:rPr>
              <w:t>/weblogic/script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622DC9" w:rsidRPr="00C05B98" w:rsidRDefault="00622DC9" w:rsidP="002661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기동 스크립트 디렉토리로 이동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622DC9" w:rsidRPr="00C05B98" w:rsidRDefault="00622DC9" w:rsidP="0026615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22DC9" w:rsidRPr="00C05B98" w:rsidRDefault="00622DC9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22DC9" w:rsidRPr="00C05B98" w:rsidRDefault="004922F6" w:rsidP="002661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/>
                <w:sz w:val="18"/>
                <w:szCs w:val="18"/>
              </w:rPr>
              <w:t>./st</w:t>
            </w:r>
            <w:r>
              <w:rPr>
                <w:rFonts w:ascii="맑은 고딕" w:hAnsi="맑은 고딕" w:hint="eastAsia"/>
                <w:sz w:val="18"/>
                <w:szCs w:val="18"/>
              </w:rPr>
              <w:t>art</w:t>
            </w:r>
            <w:r w:rsidRPr="004922F6">
              <w:rPr>
                <w:rFonts w:ascii="맑은 고딕" w:hAnsi="맑은 고딕"/>
                <w:sz w:val="18"/>
                <w:szCs w:val="18"/>
              </w:rPr>
              <w:t>M11.sh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622DC9" w:rsidRPr="00C05B98" w:rsidRDefault="004922F6" w:rsidP="002661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>
              <w:rPr>
                <w:rFonts w:ascii="맑은 고딕" w:hAnsi="맑은 고딕" w:hint="eastAsia"/>
                <w:sz w:val="18"/>
                <w:szCs w:val="18"/>
              </w:rPr>
              <w:t>eblogic 프로세스 기동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622DC9" w:rsidRPr="00C05B98" w:rsidRDefault="00622DC9" w:rsidP="0026615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22DC9" w:rsidRPr="00C05B98" w:rsidRDefault="00622DC9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22DC9" w:rsidRPr="00C05B98" w:rsidRDefault="00622DC9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># ./</w:t>
            </w:r>
            <w:r w:rsidR="004922F6" w:rsidRPr="004922F6">
              <w:rPr>
                <w:rFonts w:ascii="맑은 고딕" w:hAnsi="맑은 고딕"/>
                <w:sz w:val="18"/>
                <w:szCs w:val="18"/>
              </w:rPr>
              <w:t>startAdmin.sh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622DC9" w:rsidRPr="00C05B98" w:rsidRDefault="004922F6" w:rsidP="002661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>
              <w:rPr>
                <w:rFonts w:ascii="맑은 고딕" w:hAnsi="맑은 고딕" w:hint="eastAsia"/>
                <w:sz w:val="18"/>
                <w:szCs w:val="18"/>
              </w:rPr>
              <w:t>eblogic</w:t>
            </w:r>
            <w:r>
              <w:rPr>
                <w:rFonts w:ascii="맑은 고딕" w:hAnsi="맑은 고딕"/>
                <w:sz w:val="18"/>
                <w:szCs w:val="18"/>
              </w:rPr>
              <w:t xml:space="preserve"> AdminConsole</w:t>
            </w:r>
            <w:r w:rsidR="00622DC9">
              <w:rPr>
                <w:rFonts w:ascii="맑은 고딕" w:hAnsi="맑은 고딕" w:hint="eastAsia"/>
                <w:sz w:val="18"/>
                <w:szCs w:val="18"/>
              </w:rPr>
              <w:t xml:space="preserve"> 프로세스 기동</w:t>
            </w:r>
          </w:p>
        </w:tc>
      </w:tr>
      <w:tr w:rsidR="00F5603A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F5603A" w:rsidRDefault="00F5603A" w:rsidP="002661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1FA8D7E2" wp14:editId="2B6EC95A">
                  <wp:extent cx="4110175" cy="1948069"/>
                  <wp:effectExtent l="0" t="0" r="5080" b="0"/>
                  <wp:docPr id="2546" name="그림 2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6" name="was1_1.jpg"/>
                          <pic:cNvPicPr/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8386" cy="195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603A" w:rsidRDefault="00F5603A" w:rsidP="002661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542F49C7" wp14:editId="352E2718">
                  <wp:extent cx="4109875" cy="1987826"/>
                  <wp:effectExtent l="0" t="0" r="5080" b="0"/>
                  <wp:docPr id="2547" name="그림 2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7" name="was1_2.jpg"/>
                          <pic:cNvPicPr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34" cy="200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922F6" w:rsidRPr="001E1B2F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WAS #2</w:t>
            </w:r>
          </w:p>
          <w:p w:rsidR="004922F6" w:rsidRPr="00C05B98" w:rsidRDefault="004922F6" w:rsidP="00F5603A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922F6" w:rsidRPr="0006514D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>- weblogic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922F6" w:rsidRPr="0006514D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>
              <w:rPr>
                <w:rFonts w:ascii="맑은 고딕" w:hAnsi="맑은 고딕" w:hint="eastAsia"/>
                <w:sz w:val="18"/>
                <w:szCs w:val="18"/>
              </w:rPr>
              <w:t>eblogic 계정으로 로그인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922F6" w:rsidRPr="00C05B98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922F6" w:rsidRPr="0006514D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362508">
              <w:rPr>
                <w:rFonts w:ascii="맑은 고딕" w:hAnsi="맑은 고딕"/>
                <w:sz w:val="18"/>
                <w:szCs w:val="18"/>
              </w:rPr>
              <w:t xml:space="preserve">cd </w:t>
            </w:r>
            <w:r w:rsidRPr="001B19B0">
              <w:rPr>
                <w:rFonts w:ascii="맑은 고딕" w:hAnsi="맑은 고딕"/>
                <w:sz w:val="18"/>
                <w:szCs w:val="18"/>
              </w:rPr>
              <w:t>/weblogic/script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922F6" w:rsidRPr="0006514D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기동 스크립트 디렉토리로 이동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922F6" w:rsidRPr="00C05B98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922F6" w:rsidRPr="0006514D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/>
                <w:sz w:val="18"/>
                <w:szCs w:val="18"/>
              </w:rPr>
              <w:t>./start</w:t>
            </w:r>
            <w:r w:rsidRPr="004922F6">
              <w:rPr>
                <w:rFonts w:ascii="맑은 고딕" w:hAnsi="맑은 고딕"/>
                <w:sz w:val="18"/>
                <w:szCs w:val="18"/>
              </w:rPr>
              <w:t>M1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  <w:r w:rsidRPr="004922F6">
              <w:rPr>
                <w:rFonts w:ascii="맑은 고딕" w:hAnsi="맑은 고딕"/>
                <w:sz w:val="18"/>
                <w:szCs w:val="18"/>
              </w:rPr>
              <w:t>.sh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922F6" w:rsidRPr="0006514D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>
              <w:rPr>
                <w:rFonts w:ascii="맑은 고딕" w:hAnsi="맑은 고딕" w:hint="eastAsia"/>
                <w:sz w:val="18"/>
                <w:szCs w:val="18"/>
              </w:rPr>
              <w:t>eblogic 프로세스 기동</w:t>
            </w:r>
          </w:p>
        </w:tc>
      </w:tr>
      <w:tr w:rsidR="00F5603A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F5603A" w:rsidRDefault="00F5603A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469E885A" wp14:editId="4AE1CD38">
                  <wp:extent cx="4183018" cy="1884460"/>
                  <wp:effectExtent l="0" t="0" r="8255" b="1905"/>
                  <wp:docPr id="2552" name="그림 2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2" name="was2_1.jpg"/>
                          <pic:cNvPicPr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222" cy="189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WAS #1</w:t>
            </w:r>
          </w:p>
          <w:p w:rsidR="004922F6" w:rsidRPr="00C05B98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922F6" w:rsidRPr="00362508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>- weblogic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922F6" w:rsidRPr="008E05ED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Weblogic 계정으로 로그인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922F6" w:rsidRPr="00C05B98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922F6" w:rsidRPr="00362508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362508">
              <w:rPr>
                <w:rFonts w:ascii="맑은 고딕" w:hAnsi="맑은 고딕"/>
                <w:sz w:val="18"/>
                <w:szCs w:val="18"/>
              </w:rPr>
              <w:t xml:space="preserve">cd </w:t>
            </w:r>
            <w:r w:rsidRPr="001B19B0">
              <w:rPr>
                <w:rFonts w:ascii="맑은 고딕" w:hAnsi="맑은 고딕"/>
                <w:sz w:val="18"/>
                <w:szCs w:val="18"/>
              </w:rPr>
              <w:t>/weblogic/script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922F6" w:rsidRPr="008E05ED" w:rsidRDefault="006A448D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  <w:r w:rsidR="004922F6">
              <w:rPr>
                <w:rFonts w:ascii="맑은 고딕" w:hAnsi="맑은 고딕" w:hint="eastAsia"/>
                <w:sz w:val="18"/>
                <w:szCs w:val="18"/>
              </w:rPr>
              <w:t xml:space="preserve"> 스크립트 디렉토리로 이동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922F6" w:rsidRPr="00C05B98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922F6" w:rsidRPr="00362508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4922F6">
              <w:rPr>
                <w:rFonts w:ascii="맑은 고딕" w:hAnsi="맑은 고딕"/>
                <w:sz w:val="18"/>
                <w:szCs w:val="18"/>
              </w:rPr>
              <w:t>./stopM11.sh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922F6" w:rsidRPr="008E05ED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Weblogic 프로세스 중지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922F6" w:rsidRPr="00C05B98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922F6" w:rsidRPr="00362508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># ./</w:t>
            </w:r>
            <w:r w:rsidRPr="004922F6">
              <w:rPr>
                <w:rFonts w:ascii="맑은 고딕" w:hAnsi="맑은 고딕"/>
                <w:sz w:val="18"/>
                <w:szCs w:val="18"/>
              </w:rPr>
              <w:t>stopAdmin.sh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922F6" w:rsidRPr="008E05ED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W</w:t>
            </w:r>
            <w:r>
              <w:rPr>
                <w:rFonts w:ascii="맑은 고딕" w:hAnsi="맑은 고딕" w:hint="eastAsia"/>
                <w:sz w:val="18"/>
                <w:szCs w:val="18"/>
              </w:rPr>
              <w:t>eblogic</w:t>
            </w:r>
            <w:r>
              <w:rPr>
                <w:rFonts w:ascii="맑은 고딕" w:hAnsi="맑은 고딕"/>
                <w:sz w:val="18"/>
                <w:szCs w:val="18"/>
              </w:rPr>
              <w:t xml:space="preserve"> AdminConsole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프로세스 중지</w:t>
            </w:r>
          </w:p>
        </w:tc>
      </w:tr>
      <w:tr w:rsidR="00F5603A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F5603A" w:rsidRDefault="00F5603A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538AC618" wp14:editId="0DDE5E03">
                  <wp:extent cx="4337050" cy="4953662"/>
                  <wp:effectExtent l="0" t="0" r="6350" b="0"/>
                  <wp:docPr id="2544" name="그림 2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4" name="was1.jp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8682" cy="4978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WAS #2</w:t>
            </w:r>
          </w:p>
          <w:p w:rsidR="004922F6" w:rsidRPr="00C05B98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922F6" w:rsidRPr="00362508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>- weblogic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922F6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Weblogic 계정으로 로그인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922F6" w:rsidRPr="00C05B98" w:rsidRDefault="004922F6" w:rsidP="004922F6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922F6" w:rsidRPr="00362508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362508">
              <w:rPr>
                <w:rFonts w:ascii="맑은 고딕" w:hAnsi="맑은 고딕"/>
                <w:sz w:val="18"/>
                <w:szCs w:val="18"/>
              </w:rPr>
              <w:t xml:space="preserve">cd </w:t>
            </w:r>
            <w:r w:rsidRPr="001B19B0">
              <w:rPr>
                <w:rFonts w:ascii="맑은 고딕" w:hAnsi="맑은 고딕"/>
                <w:sz w:val="18"/>
                <w:szCs w:val="18"/>
              </w:rPr>
              <w:t>/weblogic/script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922F6" w:rsidRDefault="006A448D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  <w:r w:rsidR="004922F6">
              <w:rPr>
                <w:rFonts w:ascii="맑은 고딕" w:hAnsi="맑은 고딕" w:hint="eastAsia"/>
                <w:sz w:val="18"/>
                <w:szCs w:val="18"/>
              </w:rPr>
              <w:t xml:space="preserve"> 스크립트 디렉토리로 이동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922F6" w:rsidRDefault="004922F6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922F6" w:rsidRPr="00C05B98" w:rsidRDefault="004922F6" w:rsidP="004922F6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922F6" w:rsidRPr="00362508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362508"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/>
                <w:sz w:val="18"/>
                <w:szCs w:val="18"/>
              </w:rPr>
              <w:t>./stopM12</w:t>
            </w:r>
            <w:r w:rsidRPr="004922F6">
              <w:rPr>
                <w:rFonts w:ascii="맑은 고딕" w:hAnsi="맑은 고딕"/>
                <w:sz w:val="18"/>
                <w:szCs w:val="18"/>
              </w:rPr>
              <w:t>.sh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4922F6" w:rsidRDefault="004922F6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Weblogic 프로세스 중지</w:t>
            </w:r>
          </w:p>
        </w:tc>
      </w:tr>
      <w:tr w:rsidR="00F5603A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F5603A" w:rsidRDefault="00F5603A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26C96405" wp14:editId="170EDFDF">
                  <wp:extent cx="4334961" cy="2425148"/>
                  <wp:effectExtent l="0" t="0" r="8890" b="0"/>
                  <wp:docPr id="2545" name="그림 2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" name="was2.jpg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193" cy="2445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93041" w:rsidRDefault="00E93041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93041" w:rsidRPr="00C05B98" w:rsidRDefault="00E93041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확인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93041" w:rsidRPr="00362508" w:rsidRDefault="00E93041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93041">
              <w:rPr>
                <w:rFonts w:ascii="맑은 고딕" w:hAnsi="맑은 고딕"/>
                <w:sz w:val="18"/>
                <w:szCs w:val="18"/>
              </w:rPr>
              <w:t>ps -ef |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E93041">
              <w:rPr>
                <w:rFonts w:ascii="맑은 고딕" w:hAnsi="맑은 고딕"/>
                <w:sz w:val="18"/>
                <w:szCs w:val="18"/>
              </w:rPr>
              <w:t>grep M11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93041" w:rsidRPr="0006514D" w:rsidRDefault="00E93041" w:rsidP="00E93041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E93041">
              <w:rPr>
                <w:rFonts w:ascii="맑은 고딕" w:hAnsi="맑은 고딕"/>
                <w:sz w:val="18"/>
                <w:szCs w:val="18"/>
              </w:rPr>
              <w:t>WAS #</w:t>
            </w:r>
            <w:r>
              <w:rPr>
                <w:rFonts w:ascii="맑은 고딕" w:hAnsi="맑은 고딕"/>
                <w:sz w:val="18"/>
                <w:szCs w:val="18"/>
              </w:rPr>
              <w:t xml:space="preserve">1 </w:t>
            </w:r>
            <w:r w:rsidR="00FC3B8F">
              <w:rPr>
                <w:rFonts w:ascii="맑은 고딕" w:hAnsi="맑은 고딕" w:hint="eastAsia"/>
                <w:sz w:val="18"/>
                <w:szCs w:val="18"/>
              </w:rPr>
              <w:t>Weblogic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기동 및 중지 상태 확인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93041" w:rsidRDefault="00E93041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93041" w:rsidRPr="00C05B98" w:rsidRDefault="00E93041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3041" w:rsidRPr="00362508" w:rsidRDefault="00E93041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93041">
              <w:rPr>
                <w:rFonts w:ascii="맑은 고딕" w:hAnsi="맑은 고딕"/>
                <w:sz w:val="18"/>
                <w:szCs w:val="18"/>
              </w:rPr>
              <w:t>ps -ef |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E93041">
              <w:rPr>
                <w:rFonts w:ascii="맑은 고딕" w:hAnsi="맑은 고딕"/>
                <w:sz w:val="18"/>
                <w:szCs w:val="18"/>
              </w:rPr>
              <w:t>grep M1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93041" w:rsidRPr="0006514D" w:rsidRDefault="00E93041" w:rsidP="00E93041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E93041">
              <w:rPr>
                <w:rFonts w:ascii="맑은 고딕" w:hAnsi="맑은 고딕"/>
                <w:sz w:val="18"/>
                <w:szCs w:val="18"/>
              </w:rPr>
              <w:t>WAS #</w:t>
            </w:r>
            <w:r>
              <w:rPr>
                <w:rFonts w:ascii="맑은 고딕" w:hAnsi="맑은 고딕"/>
                <w:sz w:val="18"/>
                <w:szCs w:val="18"/>
              </w:rPr>
              <w:t xml:space="preserve">2 </w:t>
            </w:r>
            <w:r w:rsidR="00FC3B8F">
              <w:rPr>
                <w:rFonts w:ascii="맑은 고딕" w:hAnsi="맑은 고딕" w:hint="eastAsia"/>
                <w:sz w:val="18"/>
                <w:szCs w:val="18"/>
              </w:rPr>
              <w:t>Weblogic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기동 및 중지 상태 확인</w:t>
            </w:r>
          </w:p>
        </w:tc>
      </w:tr>
      <w:tr w:rsidR="00B6099F" w:rsidRPr="00466CEA" w:rsidTr="0026615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93041" w:rsidRDefault="00E93041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93041" w:rsidRPr="00C05B98" w:rsidRDefault="00E93041" w:rsidP="004922F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93041" w:rsidRDefault="00E93041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93041">
              <w:rPr>
                <w:rFonts w:ascii="맑은 고딕" w:hAnsi="맑은 고딕"/>
                <w:sz w:val="18"/>
                <w:szCs w:val="18"/>
              </w:rPr>
              <w:t>ps -ef |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E93041">
              <w:rPr>
                <w:rFonts w:ascii="맑은 고딕" w:hAnsi="맑은 고딕"/>
                <w:sz w:val="18"/>
                <w:szCs w:val="18"/>
              </w:rPr>
              <w:t>grep Admin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E93041" w:rsidRPr="00362508" w:rsidRDefault="00E93041" w:rsidP="00FB26D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E93041">
              <w:rPr>
                <w:rFonts w:ascii="맑은 고딕" w:hAnsi="맑은 고딕"/>
                <w:sz w:val="18"/>
                <w:szCs w:val="18"/>
              </w:rPr>
              <w:t>WAS #</w:t>
            </w:r>
            <w:r>
              <w:rPr>
                <w:rFonts w:ascii="맑은 고딕" w:hAnsi="맑은 고딕"/>
                <w:sz w:val="18"/>
                <w:szCs w:val="18"/>
              </w:rPr>
              <w:t>1 AdminConsole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기동 및 중지 상태 확인</w:t>
            </w:r>
          </w:p>
        </w:tc>
      </w:tr>
      <w:tr w:rsidR="004922F6" w:rsidRPr="00466CEA" w:rsidTr="0026615F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4922F6" w:rsidRDefault="009B0064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== WAS #1 기동 시 프로세스 </w:t>
            </w:r>
            <w:r w:rsidR="0026615F">
              <w:rPr>
                <w:rFonts w:ascii="맑은 고딕" w:hAnsi="맑은 고딕" w:hint="eastAsia"/>
                <w:sz w:val="18"/>
                <w:szCs w:val="18"/>
              </w:rPr>
              <w:t xml:space="preserve">확인 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>==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30AF2F80" wp14:editId="4BBE11E6">
                  <wp:extent cx="5900348" cy="2043485"/>
                  <wp:effectExtent l="0" t="0" r="5715" b="0"/>
                  <wp:docPr id="1080" name="그림 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was1.jpg"/>
                          <pic:cNvPicPr/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3678" cy="211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0064" w:rsidRPr="009B0064" w:rsidRDefault="009B0064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B0064">
              <w:rPr>
                <w:rFonts w:ascii="맑은 고딕" w:hAnsi="맑은 고딕" w:hint="eastAsia"/>
                <w:sz w:val="18"/>
                <w:szCs w:val="18"/>
              </w:rPr>
              <w:t>WAS #1의 WebLogic Server Instance</w:t>
            </w:r>
          </w:p>
          <w:p w:rsidR="009B0064" w:rsidRDefault="009B0064" w:rsidP="004922F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55C17A92" wp14:editId="7A8820F5">
                  <wp:extent cx="5895185" cy="1534602"/>
                  <wp:effectExtent l="0" t="0" r="0" b="8890"/>
                  <wp:docPr id="1081" name="그림 1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" name="was1_2.jpg"/>
                          <pic:cNvPicPr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911" cy="1557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0064" w:rsidRDefault="009B0064" w:rsidP="009B006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B0064">
              <w:rPr>
                <w:rFonts w:ascii="맑은 고딕" w:hAnsi="맑은 고딕" w:hint="eastAsia"/>
                <w:sz w:val="18"/>
                <w:szCs w:val="18"/>
              </w:rPr>
              <w:t>WAS #1의 WebLogic AdminConSole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</w:p>
          <w:p w:rsidR="004922F6" w:rsidRPr="009B0064" w:rsidRDefault="009B0064" w:rsidP="009B0064">
            <w:pPr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9B0064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(AdminConSole</w:t>
            </w:r>
            <w:r w:rsidRPr="009B0064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은 </w:t>
            </w:r>
            <w:r w:rsidRPr="009B0064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WAS #1 </w:t>
            </w:r>
            <w:r w:rsidRPr="009B0064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서버만 설치 되어져 있어 서버가 물리적으로 ShutDown</w:t>
            </w:r>
            <w:r w:rsidRPr="009B0064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</w:t>
            </w:r>
            <w:r w:rsidRPr="009B0064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시 접속불가)</w:t>
            </w:r>
          </w:p>
          <w:p w:rsidR="0053456A" w:rsidRDefault="0053456A" w:rsidP="0053456A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9B0064">
              <w:rPr>
                <w:rFonts w:ascii="맑은 고딕" w:hAnsi="맑은 고딕" w:hint="eastAsia"/>
                <w:sz w:val="18"/>
                <w:szCs w:val="18"/>
              </w:rPr>
              <w:t>== WAS #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 기동 시 프로세스</w:t>
            </w:r>
            <w:r w:rsidR="0026615F">
              <w:rPr>
                <w:rFonts w:ascii="맑은 고딕" w:hAnsi="맑은 고딕" w:hint="eastAsia"/>
                <w:sz w:val="18"/>
                <w:szCs w:val="18"/>
              </w:rPr>
              <w:t xml:space="preserve"> 확인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 ==</w:t>
            </w:r>
          </w:p>
          <w:p w:rsidR="006A448D" w:rsidRDefault="006A448D" w:rsidP="0053456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536542C0" wp14:editId="6EBEA161">
                  <wp:extent cx="5832265" cy="1590040"/>
                  <wp:effectExtent l="0" t="0" r="0" b="0"/>
                  <wp:docPr id="1047" name="그림 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was2.jpg"/>
                          <pic:cNvPicPr/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449" cy="163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456A" w:rsidRPr="009B0064" w:rsidRDefault="0053456A" w:rsidP="0053456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B0064">
              <w:rPr>
                <w:rFonts w:ascii="맑은 고딕" w:hAnsi="맑은 고딕" w:hint="eastAsia"/>
                <w:sz w:val="18"/>
                <w:szCs w:val="18"/>
              </w:rPr>
              <w:t>WAS #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>의 WebLogic Server Instance</w:t>
            </w:r>
          </w:p>
          <w:p w:rsidR="0053456A" w:rsidRDefault="0053456A" w:rsidP="0053456A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== WAS #1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 시 프로세스</w:t>
            </w:r>
            <w:r w:rsidR="0026615F">
              <w:rPr>
                <w:rFonts w:ascii="맑은 고딕" w:hAnsi="맑은 고딕" w:hint="eastAsia"/>
                <w:sz w:val="18"/>
                <w:szCs w:val="18"/>
              </w:rPr>
              <w:t xml:space="preserve"> 확인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 ==</w:t>
            </w:r>
          </w:p>
          <w:p w:rsidR="0026615F" w:rsidRDefault="0026615F" w:rsidP="0053456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2241FA14" wp14:editId="5823A436">
                  <wp:extent cx="5748655" cy="376276"/>
                  <wp:effectExtent l="0" t="0" r="0" b="5080"/>
                  <wp:docPr id="1050" name="그림 1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was1_1.jpg"/>
                          <pic:cNvPicPr/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3415" cy="396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099F" w:rsidRDefault="00B6099F" w:rsidP="0053456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6A5F8860" wp14:editId="6DFFC621">
                  <wp:extent cx="5807454" cy="363598"/>
                  <wp:effectExtent l="0" t="0" r="3175" b="0"/>
                  <wp:docPr id="1052" name="그림 1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was1_3.jpg"/>
                          <pic:cNvPicPr/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751" cy="382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615F" w:rsidRDefault="0053456A" w:rsidP="0053456A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9B0064">
              <w:rPr>
                <w:rFonts w:ascii="맑은 고딕" w:hAnsi="맑은 고딕" w:hint="eastAsia"/>
                <w:sz w:val="18"/>
                <w:szCs w:val="18"/>
              </w:rPr>
              <w:t>== WAS #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 시 프로세스 </w:t>
            </w:r>
            <w:r w:rsidR="0026615F">
              <w:rPr>
                <w:rFonts w:ascii="맑은 고딕" w:hAnsi="맑은 고딕" w:hint="eastAsia"/>
                <w:sz w:val="18"/>
                <w:szCs w:val="18"/>
              </w:rPr>
              <w:t xml:space="preserve">확인 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>==</w:t>
            </w:r>
          </w:p>
          <w:p w:rsidR="009B0064" w:rsidRPr="0006514D" w:rsidRDefault="00B6099F" w:rsidP="00B6099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0860D87A" wp14:editId="065D76CC">
                  <wp:extent cx="5690472" cy="355654"/>
                  <wp:effectExtent l="0" t="0" r="5715" b="6350"/>
                  <wp:docPr id="1060" name="그림 1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was2_1.jpg"/>
                          <pic:cNvPicPr/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1050" cy="36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2DC9" w:rsidRDefault="00622DC9" w:rsidP="00622DC9">
      <w:pPr>
        <w:pStyle w:val="30"/>
      </w:pPr>
      <w:bookmarkStart w:id="42" w:name="_Toc30414553"/>
      <w:r>
        <w:rPr>
          <w:rFonts w:hint="eastAsia"/>
        </w:rPr>
        <w:lastRenderedPageBreak/>
        <w:t>운영방식</w:t>
      </w:r>
      <w:bookmarkEnd w:id="4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22DC9" w:rsidRPr="00466CEA" w:rsidTr="0026615F">
        <w:trPr>
          <w:jc w:val="center"/>
        </w:trPr>
        <w:tc>
          <w:tcPr>
            <w:tcW w:w="9570" w:type="dxa"/>
            <w:shd w:val="clear" w:color="auto" w:fill="BFBFBF"/>
          </w:tcPr>
          <w:p w:rsidR="00622DC9" w:rsidRPr="00466CEA" w:rsidRDefault="00622DC9" w:rsidP="0026615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운영방식</w:t>
            </w:r>
          </w:p>
        </w:tc>
      </w:tr>
      <w:tr w:rsidR="00622DC9" w:rsidRPr="00466CEA" w:rsidTr="0026615F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22DC9" w:rsidRDefault="00387DF8" w:rsidP="0026615F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4AA3259C" wp14:editId="6FE69FAB">
                  <wp:extent cx="5737599" cy="3708806"/>
                  <wp:effectExtent l="0" t="0" r="0" b="6350"/>
                  <wp:docPr id="1062" name="그림 1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wasadmin.jpg"/>
                          <pic:cNvPicPr/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331" cy="3722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DF8" w:rsidRDefault="00387DF8" w:rsidP="002661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7C4074">
              <w:rPr>
                <w:rFonts w:ascii="맑은 고딕" w:hAnsi="맑은 고딕" w:hint="eastAsia"/>
                <w:sz w:val="18"/>
                <w:szCs w:val="18"/>
              </w:rPr>
              <w:t xml:space="preserve">- </w:t>
            </w:r>
            <w:r w:rsidRPr="00387DF8">
              <w:rPr>
                <w:rFonts w:ascii="맑은 고딕" w:hAnsi="맑은 고딕" w:hint="eastAsia"/>
                <w:sz w:val="18"/>
                <w:szCs w:val="18"/>
              </w:rPr>
              <w:t xml:space="preserve">인증 창이 뜨면 해당 </w:t>
            </w:r>
            <w:r>
              <w:rPr>
                <w:rFonts w:ascii="맑은 고딕" w:hAnsi="맑은 고딕" w:hint="eastAsia"/>
                <w:sz w:val="18"/>
                <w:szCs w:val="18"/>
              </w:rPr>
              <w:t>WebLogic</w:t>
            </w:r>
            <w:r w:rsidRPr="00387DF8">
              <w:rPr>
                <w:rFonts w:ascii="맑은 고딕" w:hAnsi="맑은 고딕" w:hint="eastAsia"/>
                <w:sz w:val="18"/>
                <w:szCs w:val="18"/>
              </w:rPr>
              <w:t xml:space="preserve"> Server의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관리자 </w:t>
            </w:r>
            <w:r w:rsidRPr="00387DF8">
              <w:rPr>
                <w:rFonts w:ascii="맑은 고딕" w:hAnsi="맑은 고딕" w:hint="eastAsia"/>
                <w:sz w:val="18"/>
                <w:szCs w:val="18"/>
              </w:rPr>
              <w:t>계정으로 로그인한다.</w:t>
            </w:r>
            <w:r w:rsidRPr="00387DF8">
              <w:rPr>
                <w:rFonts w:ascii="맑은 고딕" w:hAnsi="맑은 고딕"/>
                <w:sz w:val="18"/>
                <w:szCs w:val="18"/>
              </w:rPr>
              <w:t xml:space="preserve"> </w:t>
            </w:r>
          </w:p>
          <w:p w:rsidR="00387DF8" w:rsidRDefault="00387DF8" w:rsidP="00387DF8">
            <w:pPr>
              <w:ind w:firstLineChars="100" w:firstLine="180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387DF8">
              <w:rPr>
                <w:rFonts w:ascii="맑은 고딕" w:hAnsi="맑은 고딕"/>
                <w:noProof/>
                <w:sz w:val="18"/>
                <w:szCs w:val="18"/>
              </w:rPr>
              <w:t>http://172.21.11.50:7001/console/login/LoginForm.jsp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 (</w:t>
            </w:r>
            <w:r w:rsidRPr="00387DF8">
              <w:rPr>
                <w:rFonts w:ascii="맑은 고딕" w:hAnsi="맑은 고딕"/>
                <w:noProof/>
                <w:sz w:val="18"/>
                <w:szCs w:val="18"/>
              </w:rPr>
              <w:t>weblogic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/</w:t>
            </w:r>
            <w:r w:rsidRPr="00387DF8">
              <w:rPr>
                <w:rFonts w:ascii="맑은 고딕" w:hAnsi="맑은 고딕"/>
                <w:noProof/>
                <w:sz w:val="18"/>
                <w:szCs w:val="18"/>
              </w:rPr>
              <w:t>manager0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)</w:t>
            </w:r>
          </w:p>
          <w:p w:rsidR="00387DF8" w:rsidRDefault="00387DF8" w:rsidP="0026615F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7D8866B1" wp14:editId="74D89300">
                  <wp:extent cx="5731518" cy="3877056"/>
                  <wp:effectExtent l="0" t="0" r="2540" b="9525"/>
                  <wp:docPr id="1063" name="그림 1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" name="wasadmin1.jpg"/>
                          <pic:cNvPicPr/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829" cy="3892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DF8" w:rsidRDefault="00387DF8" w:rsidP="0026615F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- </w:t>
            </w:r>
            <w:r w:rsidRPr="00387DF8">
              <w:rPr>
                <w:rFonts w:ascii="맑은 고딕" w:hAnsi="맑은 고딕" w:hint="eastAsia"/>
                <w:noProof/>
                <w:sz w:val="18"/>
                <w:szCs w:val="18"/>
              </w:rPr>
              <w:t>각종 설정 메뉴를 선택하여 작업을 진행한다.</w:t>
            </w:r>
          </w:p>
          <w:p w:rsidR="00622DC9" w:rsidRDefault="00387DF8" w:rsidP="00387DF8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lastRenderedPageBreak/>
              <w:drawing>
                <wp:inline distT="0" distB="0" distL="0" distR="0" wp14:anchorId="338C6D33" wp14:editId="2D45FD4B">
                  <wp:extent cx="4784140" cy="3453608"/>
                  <wp:effectExtent l="0" t="0" r="0" b="0"/>
                  <wp:docPr id="1064" name="그림 1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wasadmin2.jpg"/>
                          <pic:cNvPicPr/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900" cy="3465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DF8" w:rsidRDefault="00424F00" w:rsidP="00387DF8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- </w:t>
            </w:r>
            <w:r w:rsidRPr="00424F00">
              <w:rPr>
                <w:rFonts w:ascii="맑은 고딕" w:hAnsi="맑은 고딕" w:hint="eastAsia"/>
                <w:noProof/>
                <w:sz w:val="18"/>
                <w:szCs w:val="18"/>
              </w:rPr>
              <w:t>개별 기동&amp;종료 방법을 제공한다.</w:t>
            </w:r>
          </w:p>
          <w:p w:rsidR="00FF5283" w:rsidRDefault="00B526F1" w:rsidP="00387DF8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7112EFD3" wp14:editId="7E8759B9">
                  <wp:extent cx="4784090" cy="2426824"/>
                  <wp:effectExtent l="0" t="0" r="0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JAVA HIP 사이즈.jpg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4090" cy="242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5283" w:rsidRPr="00B526F1" w:rsidRDefault="00B526F1" w:rsidP="00387DF8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- JAVA HIP 사이즈는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2GB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로 설정 (밑 화면은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CLI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에서 메모리 사이즈 설정 내용이며, 스크립트 내용에 적용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)</w:t>
            </w:r>
          </w:p>
          <w:p w:rsidR="00B526F1" w:rsidRDefault="00B526F1" w:rsidP="00387DF8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298A19F3" wp14:editId="32124FFA">
                  <wp:extent cx="4937760" cy="2395855"/>
                  <wp:effectExtent l="0" t="0" r="0" b="4445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IP CLI.jpg"/>
                          <pic:cNvPicPr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0" cy="239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CC1" w:rsidRPr="009F73ED" w:rsidRDefault="006B4CC1" w:rsidP="006B4CC1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9F73ED">
              <w:rPr>
                <w:rFonts w:ascii="맑은 고딕" w:hAnsi="맑은 고딕" w:hint="eastAsia"/>
                <w:b/>
                <w:sz w:val="18"/>
                <w:szCs w:val="18"/>
              </w:rPr>
              <w:lastRenderedPageBreak/>
              <w:t>&lt;</w:t>
            </w:r>
            <w:r>
              <w:rPr>
                <w:rFonts w:ascii="맑은 고딕" w:hAnsi="맑은 고딕" w:hint="eastAsia"/>
                <w:b/>
                <w:sz w:val="18"/>
                <w:szCs w:val="18"/>
              </w:rPr>
              <w:t>운영모드(프로덕션 모드) 변경</w:t>
            </w:r>
            <w:r w:rsidRPr="009F73ED">
              <w:rPr>
                <w:rFonts w:ascii="맑은 고딕" w:hAnsi="맑은 고딕" w:hint="eastAsia"/>
                <w:b/>
                <w:sz w:val="18"/>
                <w:szCs w:val="18"/>
              </w:rPr>
              <w:t>&gt;</w:t>
            </w:r>
          </w:p>
          <w:p w:rsidR="00FF5283" w:rsidRDefault="00B526F1" w:rsidP="00387DF8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0392F55A" wp14:editId="37DB34C5">
                  <wp:extent cx="5939790" cy="4037990"/>
                  <wp:effectExtent l="0" t="0" r="3810" b="635"/>
                  <wp:docPr id="15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프로덕션 모드 변경(운영모드).jpg"/>
                          <pic:cNvPicPr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830" cy="4038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26F1" w:rsidRDefault="00903EC6" w:rsidP="00387DF8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- </w:t>
            </w:r>
            <w:r w:rsidR="00B526F1">
              <w:rPr>
                <w:rFonts w:ascii="맑은 고딕" w:hAnsi="맑은 고딕" w:hint="eastAsia"/>
                <w:noProof/>
                <w:sz w:val="18"/>
                <w:szCs w:val="18"/>
              </w:rPr>
              <w:t>위 화면은 개발모드 상태에서 운영모드로 변경하기 위해 화면이며,</w:t>
            </w:r>
            <w:r w:rsidR="00B526F1">
              <w:rPr>
                <w:rFonts w:ascii="맑은 고딕" w:hAnsi="맑은 고딕"/>
                <w:noProof/>
                <w:sz w:val="18"/>
                <w:szCs w:val="18"/>
              </w:rPr>
              <w:t xml:space="preserve"> </w:t>
            </w:r>
            <w:r w:rsidR="00B526F1">
              <w:rPr>
                <w:rFonts w:ascii="맑은 고딕" w:hAnsi="맑은 고딕" w:hint="eastAsia"/>
                <w:noProof/>
                <w:sz w:val="18"/>
                <w:szCs w:val="18"/>
              </w:rPr>
              <w:t>운영모드만 체크 후 저장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, </w:t>
            </w:r>
            <w:r w:rsidR="009C2A0F" w:rsidRPr="009C2A0F">
              <w:rPr>
                <w:rFonts w:ascii="맑은 고딕" w:hAnsi="맑은 고딕" w:hint="eastAsia"/>
                <w:noProof/>
                <w:sz w:val="18"/>
                <w:szCs w:val="18"/>
              </w:rPr>
              <w:t>컨테이너 및 AdminConsole 재기동</w:t>
            </w:r>
          </w:p>
          <w:p w:rsidR="00903EC6" w:rsidRDefault="006B4CC1" w:rsidP="00387DF8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6F843072" wp14:editId="3D437F2C">
                  <wp:extent cx="2677363" cy="3523370"/>
                  <wp:effectExtent l="0" t="0" r="8890" b="1270"/>
                  <wp:docPr id="20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프로덕션 모드변경 후 변경내용.jpg"/>
                          <pic:cNvPicPr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037" cy="353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26F1" w:rsidRDefault="006B4CC1" w:rsidP="00387DF8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- 개발모드에서 운영모드로 변경이 되면 위 화면처럼 편집과 해제를 선택할 수 있는 항목이 생김</w:t>
            </w:r>
          </w:p>
          <w:p w:rsidR="00B526F1" w:rsidRDefault="006B4CC1" w:rsidP="006B4CC1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-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개발모드에서 운영모드 변경은 간단하게 설정 가능하지만,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운영모드에서 개발모드 변경은 구조상 어려움이 있어 변경을 하지 않으므로 신중하게 적용해야 함.</w:t>
            </w:r>
          </w:p>
          <w:p w:rsidR="00FB3643" w:rsidRPr="009F73ED" w:rsidRDefault="00FB3643" w:rsidP="00FB3643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9F73ED">
              <w:rPr>
                <w:rFonts w:ascii="맑은 고딕" w:hAnsi="맑은 고딕" w:hint="eastAsia"/>
                <w:b/>
                <w:sz w:val="18"/>
                <w:szCs w:val="18"/>
              </w:rPr>
              <w:lastRenderedPageBreak/>
              <w:t>&lt;</w:t>
            </w:r>
            <w:r>
              <w:rPr>
                <w:rFonts w:ascii="맑은 고딕" w:hAnsi="맑은 고딕" w:hint="eastAsia"/>
                <w:b/>
                <w:sz w:val="18"/>
                <w:szCs w:val="18"/>
              </w:rPr>
              <w:t>Stage, NoStage 적용</w:t>
            </w:r>
            <w:r w:rsidRPr="009F73ED">
              <w:rPr>
                <w:rFonts w:ascii="맑은 고딕" w:hAnsi="맑은 고딕" w:hint="eastAsia"/>
                <w:b/>
                <w:sz w:val="18"/>
                <w:szCs w:val="18"/>
              </w:rPr>
              <w:t>&gt;</w:t>
            </w:r>
          </w:p>
          <w:p w:rsidR="00FB3643" w:rsidRDefault="00FB3643" w:rsidP="006B4CC1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-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Stage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모드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: Admin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서버가 어플리케이션을 배포대상 서버의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staging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디렉터리에 복사</w:t>
            </w:r>
          </w:p>
          <w:p w:rsidR="00FB3643" w:rsidRDefault="00FB3643" w:rsidP="006B4CC1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- NoStage모드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: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어플리케이션을 지정한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PATH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에 직접 액세스</w:t>
            </w:r>
          </w:p>
          <w:p w:rsidR="005C1E8E" w:rsidRDefault="005C1E8E" w:rsidP="006B4CC1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61729B44" wp14:editId="04BB6935">
                  <wp:extent cx="4617738" cy="2406701"/>
                  <wp:effectExtent l="0" t="0" r="0" b="7620"/>
                  <wp:docPr id="23" name="그림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M111.jpg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7738" cy="240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1E8E" w:rsidRDefault="005C1E8E" w:rsidP="005C1E8E">
            <w:pPr>
              <w:ind w:left="180" w:hangingChars="100" w:hanging="180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- 배치에서 소스선택, 서버를 지정 하면 위 화면의 내용이 나오며,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  </w:t>
            </w:r>
            <w:r w:rsidRPr="005C1E8E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>“</w:t>
            </w:r>
            <w:r w:rsidRPr="005C1E8E">
              <w:rPr>
                <w:rFonts w:ascii="맑은 고딕" w:hAnsi="맑은 고딕" w:hint="eastAsia"/>
                <w:noProof/>
                <w:color w:val="FF0000"/>
                <w:sz w:val="18"/>
                <w:szCs w:val="18"/>
              </w:rPr>
              <w:t>이 계획을 대상에 복사하지 않음</w:t>
            </w:r>
            <w:r w:rsidRPr="005C1E8E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 xml:space="preserve">”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은</w:t>
            </w:r>
          </w:p>
          <w:p w:rsidR="00FB3643" w:rsidRDefault="005C1E8E" w:rsidP="005C1E8E">
            <w:pPr>
              <w:ind w:left="180" w:hangingChars="100" w:hanging="180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t>No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Stage모드를 선택하는 것이며,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위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2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개는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Stage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모드를 선택하는 것임.</w:t>
            </w:r>
          </w:p>
          <w:p w:rsidR="005C1E8E" w:rsidRPr="00FB3643" w:rsidRDefault="005C1E8E" w:rsidP="005C1E8E">
            <w:pPr>
              <w:ind w:left="180" w:hangingChars="100" w:hanging="180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24BFC024" wp14:editId="6B3AED28">
                  <wp:extent cx="5603443" cy="4679121"/>
                  <wp:effectExtent l="0" t="0" r="0" b="7620"/>
                  <wp:docPr id="25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1111.jpg"/>
                          <pic:cNvPicPr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155" cy="4690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3643" w:rsidRPr="005C1E8E" w:rsidRDefault="005C1E8E" w:rsidP="006B4CC1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- </w:t>
            </w:r>
            <w:r w:rsidR="009C2A0F" w:rsidRPr="009C2A0F">
              <w:rPr>
                <w:rFonts w:ascii="맑은 고딕" w:hAnsi="맑은 고딕" w:hint="eastAsia"/>
                <w:noProof/>
                <w:sz w:val="18"/>
                <w:szCs w:val="18"/>
              </w:rPr>
              <w:t>모드확인 : 배치 -&gt; 소스선택 -&gt; 개요 부분(준비모드)</w:t>
            </w:r>
          </w:p>
          <w:p w:rsidR="00FB3643" w:rsidRDefault="00FB3643" w:rsidP="006B4CC1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DB52FF" w:rsidRDefault="00DB52FF" w:rsidP="006B4CC1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DB52FF" w:rsidRPr="009F73ED" w:rsidRDefault="00DB52FF" w:rsidP="00DB52FF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9F73ED">
              <w:rPr>
                <w:rFonts w:ascii="맑은 고딕" w:hAnsi="맑은 고딕" w:hint="eastAsia"/>
                <w:b/>
                <w:sz w:val="18"/>
                <w:szCs w:val="18"/>
              </w:rPr>
              <w:lastRenderedPageBreak/>
              <w:t>&lt;</w:t>
            </w:r>
            <w:r>
              <w:rPr>
                <w:rFonts w:ascii="맑은 고딕" w:hAnsi="맑은 고딕" w:hint="eastAsia"/>
                <w:b/>
                <w:sz w:val="18"/>
                <w:szCs w:val="18"/>
              </w:rPr>
              <w:t>로깅파일 내용</w:t>
            </w:r>
            <w:r w:rsidRPr="009F73ED">
              <w:rPr>
                <w:rFonts w:ascii="맑은 고딕" w:hAnsi="맑은 고딕" w:hint="eastAsia"/>
                <w:b/>
                <w:sz w:val="18"/>
                <w:szCs w:val="18"/>
              </w:rPr>
              <w:t>&gt;</w:t>
            </w:r>
          </w:p>
          <w:p w:rsidR="00DB52FF" w:rsidRDefault="00BE408C" w:rsidP="006B4CC1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4EA90DB1" wp14:editId="467F2A60">
                  <wp:extent cx="5786323" cy="2772536"/>
                  <wp:effectExtent l="0" t="0" r="5080" b="8890"/>
                  <wp:docPr id="27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그림1.jpg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1000" cy="277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408C" w:rsidRPr="00BE408C" w:rsidRDefault="00BE408C" w:rsidP="00BE408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E408C">
              <w:rPr>
                <w:rFonts w:ascii="맑은 고딕" w:hAnsi="맑은 고딕"/>
                <w:noProof/>
                <w:sz w:val="18"/>
                <w:szCs w:val="18"/>
              </w:rPr>
              <w:t>Admin</w:t>
            </w:r>
          </w:p>
          <w:p w:rsidR="00BE408C" w:rsidRPr="00BE408C" w:rsidRDefault="00BE408C" w:rsidP="00BE408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E408C">
              <w:rPr>
                <w:rFonts w:ascii="맑은 고딕" w:hAnsi="맑은 고딕"/>
                <w:noProof/>
                <w:sz w:val="18"/>
                <w:szCs w:val="18"/>
              </w:rPr>
              <w:t xml:space="preserve">access.log :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A</w:t>
            </w:r>
            <w:r w:rsidRPr="00BE408C">
              <w:rPr>
                <w:rFonts w:ascii="맑은 고딕" w:hAnsi="맑은 고딕"/>
                <w:noProof/>
                <w:sz w:val="18"/>
                <w:szCs w:val="18"/>
              </w:rPr>
              <w:t xml:space="preserve">dmin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접속</w:t>
            </w:r>
            <w:r w:rsidR="00E24B3E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 </w:t>
            </w:r>
            <w:r w:rsidR="00E24B3E">
              <w:rPr>
                <w:rFonts w:ascii="맑은 고딕" w:hAnsi="맑은 고딕"/>
                <w:noProof/>
                <w:sz w:val="18"/>
                <w:szCs w:val="18"/>
              </w:rPr>
              <w:t>Log</w:t>
            </w:r>
          </w:p>
          <w:p w:rsidR="00BE408C" w:rsidRPr="00BE408C" w:rsidRDefault="00BE408C" w:rsidP="00BE408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E408C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base_domain.log :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D</w:t>
            </w:r>
            <w:r w:rsidRPr="00BE408C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omain에 관련된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Log</w:t>
            </w:r>
          </w:p>
          <w:p w:rsidR="00BE408C" w:rsidRDefault="00BE408C" w:rsidP="00BE408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E408C">
              <w:rPr>
                <w:rFonts w:ascii="맑은 고딕" w:hAnsi="맑은 고딕"/>
                <w:noProof/>
                <w:sz w:val="18"/>
                <w:szCs w:val="18"/>
              </w:rPr>
              <w:t xml:space="preserve">AdminServer.log :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A</w:t>
            </w:r>
            <w:r w:rsidRPr="00BE408C">
              <w:rPr>
                <w:rFonts w:ascii="맑은 고딕" w:hAnsi="맑은 고딕"/>
                <w:noProof/>
                <w:sz w:val="18"/>
                <w:szCs w:val="18"/>
              </w:rPr>
              <w:t xml:space="preserve">dmin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L</w:t>
            </w:r>
            <w:r w:rsidRPr="00BE408C">
              <w:rPr>
                <w:rFonts w:ascii="맑은 고딕" w:hAnsi="맑은 고딕"/>
                <w:noProof/>
                <w:sz w:val="18"/>
                <w:szCs w:val="18"/>
              </w:rPr>
              <w:t>og</w:t>
            </w:r>
          </w:p>
          <w:p w:rsidR="00BE408C" w:rsidRPr="00BE408C" w:rsidRDefault="00BE408C" w:rsidP="00BE408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Admin.log : nohup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로그(백그라운드 로그이면서,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 </w:t>
            </w:r>
            <w:r w:rsidR="00E24B3E" w:rsidRPr="00BE408C">
              <w:rPr>
                <w:rFonts w:ascii="맑은 고딕" w:hAnsi="맑은 고딕"/>
                <w:noProof/>
                <w:sz w:val="18"/>
                <w:szCs w:val="18"/>
              </w:rPr>
              <w:t xml:space="preserve">AdminServer.log </w:t>
            </w:r>
            <w:r w:rsidR="00E24B3E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의 내용과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비슷한 로그임)</w:t>
            </w:r>
          </w:p>
          <w:p w:rsidR="00BE408C" w:rsidRPr="00BE408C" w:rsidRDefault="00BE408C" w:rsidP="00BE408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BE408C" w:rsidRPr="00BE408C" w:rsidRDefault="00BE408C" w:rsidP="00BE408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E408C">
              <w:rPr>
                <w:rFonts w:ascii="맑은 고딕" w:hAnsi="맑은 고딕"/>
                <w:noProof/>
                <w:sz w:val="18"/>
                <w:szCs w:val="18"/>
              </w:rPr>
              <w:t>M11</w:t>
            </w:r>
          </w:p>
          <w:p w:rsidR="00BE408C" w:rsidRPr="00BE408C" w:rsidRDefault="00BE408C" w:rsidP="00BE408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E408C">
              <w:rPr>
                <w:rFonts w:ascii="맑은 고딕" w:hAnsi="맑은 고딕" w:hint="eastAsia"/>
                <w:noProof/>
                <w:sz w:val="18"/>
                <w:szCs w:val="18"/>
              </w:rPr>
              <w:t>access.log</w:t>
            </w:r>
            <w:r w:rsidR="00E24B3E">
              <w:rPr>
                <w:rFonts w:ascii="맑은 고딕" w:hAnsi="맑은 고딕"/>
                <w:noProof/>
                <w:sz w:val="18"/>
                <w:szCs w:val="18"/>
              </w:rPr>
              <w:t xml:space="preserve"> : </w:t>
            </w:r>
            <w:r w:rsidRPr="00BE408C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컨테이너 </w:t>
            </w:r>
            <w:r w:rsidR="00E24B3E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접속 </w:t>
            </w:r>
            <w:r w:rsidR="00E24B3E">
              <w:rPr>
                <w:rFonts w:ascii="맑은 고딕" w:hAnsi="맑은 고딕"/>
                <w:noProof/>
                <w:sz w:val="18"/>
                <w:szCs w:val="18"/>
              </w:rPr>
              <w:t>Log</w:t>
            </w:r>
          </w:p>
          <w:p w:rsidR="00BE408C" w:rsidRPr="00BE408C" w:rsidRDefault="00BE408C" w:rsidP="00BE408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E408C">
              <w:rPr>
                <w:rFonts w:ascii="맑은 고딕" w:hAnsi="맑은 고딕" w:hint="eastAsia"/>
                <w:noProof/>
                <w:sz w:val="18"/>
                <w:szCs w:val="18"/>
              </w:rPr>
              <w:t>datasource.log</w:t>
            </w:r>
            <w:r w:rsidR="00E24B3E">
              <w:rPr>
                <w:rFonts w:ascii="맑은 고딕" w:hAnsi="맑은 고딕"/>
                <w:noProof/>
                <w:sz w:val="18"/>
                <w:szCs w:val="18"/>
              </w:rPr>
              <w:t xml:space="preserve"> : </w:t>
            </w:r>
            <w:r w:rsidRPr="00BE408C">
              <w:rPr>
                <w:rFonts w:ascii="맑은 고딕" w:hAnsi="맑은 고딕" w:hint="eastAsia"/>
                <w:noProof/>
                <w:sz w:val="18"/>
                <w:szCs w:val="18"/>
              </w:rPr>
              <w:t>JDBC</w:t>
            </w:r>
            <w:r w:rsidR="00E24B3E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 </w:t>
            </w:r>
            <w:r w:rsidR="00E24B3E">
              <w:rPr>
                <w:rFonts w:ascii="맑은 고딕" w:hAnsi="맑은 고딕"/>
                <w:noProof/>
                <w:sz w:val="18"/>
                <w:szCs w:val="18"/>
              </w:rPr>
              <w:t>Log</w:t>
            </w:r>
          </w:p>
          <w:p w:rsidR="00BE408C" w:rsidRDefault="00E24B3E" w:rsidP="00BE408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M11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_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Server.log : 컨테이너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Log</w:t>
            </w:r>
          </w:p>
          <w:p w:rsidR="00BE408C" w:rsidRPr="006B4CC1" w:rsidRDefault="00E24B3E" w:rsidP="00E24B3E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M11.log : nohup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로그(백그라운드 로그이면서,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M11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_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Server.log 의 내용과 비슷한 로그임)</w:t>
            </w:r>
          </w:p>
        </w:tc>
      </w:tr>
    </w:tbl>
    <w:p w:rsidR="00750A37" w:rsidRDefault="00750A37" w:rsidP="00D96B7C"/>
    <w:p w:rsidR="00D96B7C" w:rsidRDefault="00D96B7C" w:rsidP="00D96B7C"/>
    <w:p w:rsidR="00D96B7C" w:rsidRDefault="00D96B7C" w:rsidP="00D96B7C"/>
    <w:p w:rsidR="00D96B7C" w:rsidRDefault="00D96B7C" w:rsidP="00D96B7C"/>
    <w:p w:rsidR="00D96B7C" w:rsidRDefault="00D96B7C" w:rsidP="00D96B7C"/>
    <w:p w:rsidR="00D96B7C" w:rsidRPr="00D96B7C" w:rsidRDefault="00D96B7C" w:rsidP="00D96B7C">
      <w:pPr>
        <w:adjustRightInd/>
        <w:spacing w:line="240" w:lineRule="auto"/>
        <w:jc w:val="left"/>
        <w:textAlignment w:val="auto"/>
      </w:pPr>
      <w:r>
        <w:br w:type="page"/>
      </w:r>
    </w:p>
    <w:p w:rsidR="00D96B7C" w:rsidRDefault="00D96B7C" w:rsidP="00D96B7C">
      <w:pPr>
        <w:pStyle w:val="2"/>
      </w:pPr>
      <w:bookmarkStart w:id="43" w:name="_Toc30414554"/>
      <w:r>
        <w:rPr>
          <w:rFonts w:hint="eastAsia"/>
        </w:rPr>
        <w:lastRenderedPageBreak/>
        <w:t>Oracle</w:t>
      </w:r>
      <w:bookmarkEnd w:id="43"/>
    </w:p>
    <w:p w:rsidR="00750A37" w:rsidRDefault="00750A37" w:rsidP="00750A37">
      <w:pPr>
        <w:pStyle w:val="30"/>
      </w:pPr>
      <w:bookmarkStart w:id="44" w:name="_Toc30414555"/>
      <w:r>
        <w:rPr>
          <w:rFonts w:hint="eastAsia"/>
        </w:rPr>
        <w:t>기동 및 중지 절차</w:t>
      </w:r>
      <w:bookmarkEnd w:id="4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418"/>
        <w:gridCol w:w="4819"/>
        <w:gridCol w:w="2658"/>
      </w:tblGrid>
      <w:tr w:rsidR="005B3340" w:rsidRPr="00466CEA" w:rsidTr="00245C64">
        <w:trPr>
          <w:jc w:val="center"/>
        </w:trPr>
        <w:tc>
          <w:tcPr>
            <w:tcW w:w="675" w:type="dxa"/>
            <w:shd w:val="clear" w:color="auto" w:fill="BFBFBF"/>
          </w:tcPr>
          <w:p w:rsidR="00750A37" w:rsidRPr="00466CEA" w:rsidRDefault="00750A37" w:rsidP="00143CB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순서</w:t>
            </w:r>
          </w:p>
        </w:tc>
        <w:tc>
          <w:tcPr>
            <w:tcW w:w="1418" w:type="dxa"/>
            <w:shd w:val="clear" w:color="auto" w:fill="BFBFBF"/>
          </w:tcPr>
          <w:p w:rsidR="00750A37" w:rsidRPr="00466CEA" w:rsidRDefault="00750A37" w:rsidP="00143CB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항목</w:t>
            </w:r>
          </w:p>
        </w:tc>
        <w:tc>
          <w:tcPr>
            <w:tcW w:w="4819" w:type="dxa"/>
            <w:shd w:val="clear" w:color="auto" w:fill="BFBFBF"/>
          </w:tcPr>
          <w:p w:rsidR="00750A37" w:rsidRPr="00466CEA" w:rsidRDefault="00750A37" w:rsidP="00143CB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명령어</w:t>
            </w:r>
          </w:p>
        </w:tc>
        <w:tc>
          <w:tcPr>
            <w:tcW w:w="2658" w:type="dxa"/>
            <w:shd w:val="clear" w:color="auto" w:fill="BFBFBF"/>
          </w:tcPr>
          <w:p w:rsidR="00750A37" w:rsidRPr="00466CEA" w:rsidRDefault="00750A37" w:rsidP="00143CB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F0D52" w:rsidRPr="00C05B98" w:rsidRDefault="007F0D52" w:rsidP="00143CBA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7F0D52" w:rsidRDefault="007F0D52" w:rsidP="00143CBA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#1</w:t>
            </w:r>
          </w:p>
          <w:p w:rsidR="007F0D52" w:rsidRPr="00C05B98" w:rsidRDefault="007F0D52" w:rsidP="00807824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7F0D52" w:rsidRPr="00C05B98" w:rsidRDefault="007F0D52" w:rsidP="00B4089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>- oracle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7F0D52" w:rsidRPr="00C05B98" w:rsidRDefault="007F0D52" w:rsidP="00143CB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oracle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F0D52" w:rsidRPr="00C05B98" w:rsidRDefault="007F0D52" w:rsidP="00143CBA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F0D52" w:rsidRPr="00C05B98" w:rsidRDefault="007F0D52" w:rsidP="00143CBA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7F0D52" w:rsidRPr="00C05B98" w:rsidRDefault="007F0D52" w:rsidP="00143CB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286D38">
              <w:rPr>
                <w:rFonts w:ascii="맑은 고딕" w:hAnsi="맑은 고딕"/>
                <w:sz w:val="18"/>
                <w:szCs w:val="18"/>
              </w:rPr>
              <w:t>sqlplus / as sysdba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7F0D52" w:rsidRPr="00C05B98" w:rsidRDefault="007F0D52" w:rsidP="00143CB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s</w:t>
            </w:r>
            <w:r>
              <w:rPr>
                <w:rFonts w:ascii="맑은 고딕" w:hAnsi="맑은 고딕"/>
                <w:sz w:val="18"/>
                <w:szCs w:val="18"/>
              </w:rPr>
              <w:t xml:space="preserve">qlplus </w:t>
            </w:r>
            <w:r>
              <w:rPr>
                <w:rFonts w:ascii="맑은 고딕" w:hAnsi="맑은 고딕" w:hint="eastAsia"/>
                <w:sz w:val="18"/>
                <w:szCs w:val="18"/>
              </w:rPr>
              <w:t>로 접속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F0D52" w:rsidRPr="00C05B98" w:rsidRDefault="007F0D52" w:rsidP="00286D38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F0D52" w:rsidRPr="00C05B98" w:rsidRDefault="007F0D52" w:rsidP="00286D38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7F0D52" w:rsidRPr="00C05B98" w:rsidRDefault="007F0D52" w:rsidP="00286D3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86D38">
              <w:rPr>
                <w:rFonts w:ascii="맑은 고딕" w:hAnsi="맑은 고딕"/>
                <w:sz w:val="18"/>
                <w:szCs w:val="18"/>
              </w:rPr>
              <w:t>SQL&gt;</w:t>
            </w:r>
            <w:r>
              <w:rPr>
                <w:rFonts w:ascii="맑은 고딕" w:hAnsi="맑은 고딕"/>
                <w:sz w:val="18"/>
                <w:szCs w:val="18"/>
              </w:rPr>
              <w:t xml:space="preserve"> startup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7F0D52" w:rsidRPr="00C05B98" w:rsidRDefault="00E50FD7" w:rsidP="00286D3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Oracle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기동 </w:t>
            </w:r>
            <w:r w:rsidR="00AF3F64">
              <w:rPr>
                <w:rFonts w:ascii="맑은 고딕" w:hAnsi="맑은 고딕" w:hint="eastAsia"/>
                <w:sz w:val="18"/>
                <w:szCs w:val="18"/>
              </w:rPr>
              <w:t>(</w:t>
            </w:r>
            <w:r w:rsidR="00AF3F64">
              <w:rPr>
                <w:rFonts w:ascii="맑은 고딕" w:hAnsi="맑은 고딕"/>
                <w:sz w:val="18"/>
                <w:szCs w:val="18"/>
              </w:rPr>
              <w:t>DATABASE)</w:t>
            </w:r>
          </w:p>
        </w:tc>
      </w:tr>
      <w:tr w:rsidR="007333CC" w:rsidRPr="00466CEA" w:rsidTr="00143CBA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7333CC" w:rsidRDefault="007333CC" w:rsidP="00286D3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17896E02" wp14:editId="0E4E00FF">
                  <wp:extent cx="3730801" cy="2091193"/>
                  <wp:effectExtent l="0" t="0" r="3175" b="4445"/>
                  <wp:docPr id="1087" name="그림 1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" name="startup01.jpg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714" cy="2109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71BE" w:rsidRPr="002A71BE" w:rsidRDefault="002A71BE" w:rsidP="00286D38">
            <w:pPr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# crsctl stat res -</w:t>
            </w:r>
            <w:r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t </w:t>
            </w: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  =&gt;  </w:t>
            </w:r>
            <w:r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상태확인</w:t>
            </w:r>
            <w:r w:rsidR="00927DA5" w:rsidRPr="00927DA5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(VIP 및 SCAN_VIP 변동 사항없음)</w:t>
            </w:r>
          </w:p>
          <w:p w:rsidR="007333CC" w:rsidRDefault="007333CC" w:rsidP="00286D3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6188E7F0" wp14:editId="5C36CFF5">
                  <wp:extent cx="3816350" cy="628307"/>
                  <wp:effectExtent l="0" t="0" r="0" b="635"/>
                  <wp:docPr id="2474" name="그림 2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crsctl stat_02_2.jpg"/>
                          <pic:cNvPicPr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8761" cy="679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333CC" w:rsidRDefault="007333CC" w:rsidP="007333C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7333CC" w:rsidRDefault="007333CC" w:rsidP="007333C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#2</w:t>
            </w:r>
          </w:p>
          <w:p w:rsidR="007333CC" w:rsidRPr="00C05B98" w:rsidRDefault="007333CC" w:rsidP="007333C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7333CC" w:rsidRPr="00286D38" w:rsidRDefault="007333CC" w:rsidP="007333C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>- oracle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7333CC" w:rsidRDefault="007333CC" w:rsidP="007333C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oracle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333CC" w:rsidRDefault="007333CC" w:rsidP="007333C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333CC" w:rsidRPr="00C05B98" w:rsidRDefault="007333CC" w:rsidP="007333C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7333CC" w:rsidRPr="00286D38" w:rsidRDefault="007333CC" w:rsidP="007333C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286D38">
              <w:rPr>
                <w:rFonts w:ascii="맑은 고딕" w:hAnsi="맑은 고딕"/>
                <w:sz w:val="18"/>
                <w:szCs w:val="18"/>
              </w:rPr>
              <w:t>sqlplus / as sysdba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7333CC" w:rsidRDefault="007333CC" w:rsidP="007333C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s</w:t>
            </w:r>
            <w:r>
              <w:rPr>
                <w:rFonts w:ascii="맑은 고딕" w:hAnsi="맑은 고딕"/>
                <w:sz w:val="18"/>
                <w:szCs w:val="18"/>
              </w:rPr>
              <w:t xml:space="preserve">qlplus </w:t>
            </w:r>
            <w:r>
              <w:rPr>
                <w:rFonts w:ascii="맑은 고딕" w:hAnsi="맑은 고딕" w:hint="eastAsia"/>
                <w:sz w:val="18"/>
                <w:szCs w:val="18"/>
              </w:rPr>
              <w:t>로 접속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333CC" w:rsidRDefault="007333CC" w:rsidP="007333C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333CC" w:rsidRPr="00C05B98" w:rsidRDefault="007333CC" w:rsidP="007333C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7333CC" w:rsidRPr="00286D38" w:rsidRDefault="007333CC" w:rsidP="007333C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86D38">
              <w:rPr>
                <w:rFonts w:ascii="맑은 고딕" w:hAnsi="맑은 고딕"/>
                <w:sz w:val="18"/>
                <w:szCs w:val="18"/>
              </w:rPr>
              <w:t>SQL&gt;</w:t>
            </w:r>
            <w:r>
              <w:rPr>
                <w:rFonts w:ascii="맑은 고딕" w:hAnsi="맑은 고딕"/>
                <w:sz w:val="18"/>
                <w:szCs w:val="18"/>
              </w:rPr>
              <w:t xml:space="preserve"> startup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7333CC" w:rsidRDefault="00E50FD7" w:rsidP="00E50FD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Oracle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기동 </w:t>
            </w:r>
            <w:r w:rsidR="00AF3F64">
              <w:rPr>
                <w:rFonts w:ascii="맑은 고딕" w:hAnsi="맑은 고딕" w:hint="eastAsia"/>
                <w:sz w:val="18"/>
                <w:szCs w:val="18"/>
              </w:rPr>
              <w:t>(</w:t>
            </w:r>
            <w:r w:rsidR="00AF3F64">
              <w:rPr>
                <w:rFonts w:ascii="맑은 고딕" w:hAnsi="맑은 고딕"/>
                <w:sz w:val="18"/>
                <w:szCs w:val="18"/>
              </w:rPr>
              <w:t>DATABASE)</w:t>
            </w:r>
          </w:p>
        </w:tc>
      </w:tr>
      <w:tr w:rsidR="007333CC" w:rsidRPr="00466CEA" w:rsidTr="00143CBA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7333CC" w:rsidRDefault="007333CC" w:rsidP="007333C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3DD4C7D1" wp14:editId="2702604A">
                  <wp:extent cx="3816626" cy="2132822"/>
                  <wp:effectExtent l="0" t="0" r="0" b="1270"/>
                  <wp:docPr id="1078" name="그림 1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startup.jpg"/>
                          <pic:cNvPicPr/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763" cy="2150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71BE" w:rsidRPr="002A71BE" w:rsidRDefault="002A71BE" w:rsidP="007333CC">
            <w:pPr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# crsctl stat res -</w:t>
            </w:r>
            <w:r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t </w:t>
            </w: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  =&gt; </w:t>
            </w:r>
            <w:r w:rsidR="00927DA5"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상태확인</w:t>
            </w:r>
            <w:r w:rsidR="00927DA5" w:rsidRPr="00927DA5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(VIP 및 SCAN_VIP 변동 사항없음)</w:t>
            </w:r>
          </w:p>
          <w:p w:rsidR="007333CC" w:rsidRDefault="007333CC" w:rsidP="007333C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2134B5AD" wp14:editId="7E2A6990">
                  <wp:extent cx="3816350" cy="628306"/>
                  <wp:effectExtent l="0" t="0" r="0" b="635"/>
                  <wp:docPr id="1086" name="그림 1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crsctl stat_02_2.jpg"/>
                          <pic:cNvPicPr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300" cy="651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56B32" w:rsidRPr="00C05B98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56B32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#1</w:t>
            </w:r>
          </w:p>
          <w:p w:rsidR="00956B32" w:rsidRPr="00C05B98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56B32" w:rsidRPr="00C05B98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>- oracle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56B32" w:rsidRPr="00C05B98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oracle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56B32" w:rsidRPr="001E1B2F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56B32" w:rsidRPr="00C05B98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56B32" w:rsidRPr="0006514D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286D38">
              <w:rPr>
                <w:rFonts w:ascii="맑은 고딕" w:hAnsi="맑은 고딕"/>
                <w:sz w:val="18"/>
                <w:szCs w:val="18"/>
              </w:rPr>
              <w:t>sqlplus / as sysdba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56B32" w:rsidRPr="0006514D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s</w:t>
            </w:r>
            <w:r>
              <w:rPr>
                <w:rFonts w:ascii="맑은 고딕" w:hAnsi="맑은 고딕"/>
                <w:sz w:val="18"/>
                <w:szCs w:val="18"/>
              </w:rPr>
              <w:t xml:space="preserve">qlplus </w:t>
            </w:r>
            <w:r>
              <w:rPr>
                <w:rFonts w:ascii="맑은 고딕" w:hAnsi="맑은 고딕" w:hint="eastAsia"/>
                <w:sz w:val="18"/>
                <w:szCs w:val="18"/>
              </w:rPr>
              <w:t>로 접속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56B32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56B32" w:rsidRPr="00C05B98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56B32" w:rsidRPr="0006514D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86D38">
              <w:rPr>
                <w:rFonts w:ascii="맑은 고딕" w:hAnsi="맑은 고딕"/>
                <w:sz w:val="18"/>
                <w:szCs w:val="18"/>
              </w:rPr>
              <w:t>SQL&gt;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956B32">
              <w:rPr>
                <w:rFonts w:ascii="맑은 고딕" w:hAnsi="맑은 고딕"/>
                <w:sz w:val="18"/>
                <w:szCs w:val="18"/>
              </w:rPr>
              <w:t>shutdown immediate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56B32" w:rsidRPr="0006514D" w:rsidRDefault="00E50FD7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Oracle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중지 </w:t>
            </w:r>
            <w:r w:rsidR="00AF3F64">
              <w:rPr>
                <w:rFonts w:ascii="맑은 고딕" w:hAnsi="맑은 고딕" w:hint="eastAsia"/>
                <w:sz w:val="18"/>
                <w:szCs w:val="18"/>
              </w:rPr>
              <w:t>(</w:t>
            </w:r>
            <w:r w:rsidR="00AF3F64">
              <w:rPr>
                <w:rFonts w:ascii="맑은 고딕" w:hAnsi="맑은 고딕"/>
                <w:sz w:val="18"/>
                <w:szCs w:val="18"/>
              </w:rPr>
              <w:t>DATABASE)</w:t>
            </w:r>
          </w:p>
        </w:tc>
      </w:tr>
      <w:tr w:rsidR="00956B32" w:rsidRPr="00466CEA" w:rsidTr="00143CBA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3C20B099" wp14:editId="4D23BE04">
                  <wp:extent cx="4691468" cy="1844703"/>
                  <wp:effectExtent l="0" t="0" r="1270" b="635"/>
                  <wp:docPr id="2524" name="그림 2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4" name="shut01.jpg"/>
                          <pic:cNvPicPr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468" cy="1844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71BE" w:rsidRPr="002A71BE" w:rsidRDefault="002A71BE" w:rsidP="002A71BE">
            <w:pPr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# crsctl stat res -</w:t>
            </w:r>
            <w:r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t </w:t>
            </w: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  =&gt; </w:t>
            </w:r>
            <w:r w:rsidR="00927DA5"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상태확인</w:t>
            </w:r>
            <w:r w:rsidR="00927DA5" w:rsidRPr="00927DA5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(VIP 및 SCAN_VIP 변동 사항없음)</w:t>
            </w:r>
          </w:p>
          <w:p w:rsid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6F3D7086" wp14:editId="2312B30D">
                  <wp:extent cx="4737342" cy="556591"/>
                  <wp:effectExtent l="0" t="0" r="6350" b="0"/>
                  <wp:docPr id="2527" name="그림 2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7" name="crsctl stat_01_1.jpg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7342" cy="556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56B32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56B32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#2</w:t>
            </w:r>
          </w:p>
          <w:p w:rsidR="00956B32" w:rsidRPr="00C05B98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56B32" w:rsidRPr="00362508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>- oracle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56B32" w:rsidRPr="008E05ED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oracle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56B32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56B32" w:rsidRPr="00C05B98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56B32" w:rsidRPr="00362508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286D38">
              <w:rPr>
                <w:rFonts w:ascii="맑은 고딕" w:hAnsi="맑은 고딕"/>
                <w:sz w:val="18"/>
                <w:szCs w:val="18"/>
              </w:rPr>
              <w:t>sqlplus / as sysdba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56B32" w:rsidRPr="008E05ED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s</w:t>
            </w:r>
            <w:r>
              <w:rPr>
                <w:rFonts w:ascii="맑은 고딕" w:hAnsi="맑은 고딕"/>
                <w:sz w:val="18"/>
                <w:szCs w:val="18"/>
              </w:rPr>
              <w:t xml:space="preserve">qlplus </w:t>
            </w:r>
            <w:r>
              <w:rPr>
                <w:rFonts w:ascii="맑은 고딕" w:hAnsi="맑은 고딕" w:hint="eastAsia"/>
                <w:sz w:val="18"/>
                <w:szCs w:val="18"/>
              </w:rPr>
              <w:t>로 접속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56B32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56B32" w:rsidRPr="00C05B98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56B32" w:rsidRPr="00362508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86D38">
              <w:rPr>
                <w:rFonts w:ascii="맑은 고딕" w:hAnsi="맑은 고딕"/>
                <w:sz w:val="18"/>
                <w:szCs w:val="18"/>
              </w:rPr>
              <w:t>SQL&gt;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956B32">
              <w:rPr>
                <w:rFonts w:ascii="맑은 고딕" w:hAnsi="맑은 고딕"/>
                <w:sz w:val="18"/>
                <w:szCs w:val="18"/>
              </w:rPr>
              <w:t>shutdown immediate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56B32" w:rsidRPr="008E05ED" w:rsidRDefault="00E50FD7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Oracle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중지 </w:t>
            </w:r>
            <w:r w:rsidR="00AF3F64">
              <w:rPr>
                <w:rFonts w:ascii="맑은 고딕" w:hAnsi="맑은 고딕" w:hint="eastAsia"/>
                <w:sz w:val="18"/>
                <w:szCs w:val="18"/>
              </w:rPr>
              <w:t>(</w:t>
            </w:r>
            <w:r w:rsidR="00AF3F64">
              <w:rPr>
                <w:rFonts w:ascii="맑은 고딕" w:hAnsi="맑은 고딕"/>
                <w:sz w:val="18"/>
                <w:szCs w:val="18"/>
              </w:rPr>
              <w:t>DATABASE)</w:t>
            </w:r>
          </w:p>
        </w:tc>
      </w:tr>
      <w:tr w:rsidR="00956B32" w:rsidRPr="00466CEA" w:rsidTr="00143CBA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1F6BC2A1" wp14:editId="04166A37">
                  <wp:extent cx="4815338" cy="1876508"/>
                  <wp:effectExtent l="0" t="0" r="4445" b="9525"/>
                  <wp:docPr id="2533" name="그림 2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3" name="shut02.jpg"/>
                          <pic:cNvPicPr/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5338" cy="1876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71BE" w:rsidRPr="002A71BE" w:rsidRDefault="002A71BE" w:rsidP="002A71BE">
            <w:pPr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# crsctl stat res -</w:t>
            </w:r>
            <w:r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t </w:t>
            </w: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  =&gt; </w:t>
            </w:r>
            <w:r w:rsidR="00927DA5"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상태확인</w:t>
            </w:r>
            <w:r w:rsidR="00927DA5" w:rsidRPr="00927DA5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(VIP 및 SCAN_VIP 변동 사항없음)</w:t>
            </w:r>
          </w:p>
          <w:p w:rsid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6AF57DA5" wp14:editId="66E20F96">
                  <wp:extent cx="4770069" cy="564515"/>
                  <wp:effectExtent l="0" t="0" r="0" b="6985"/>
                  <wp:docPr id="2537" name="그림 2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" name="crsctl stat_02_1.jpg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0069" cy="56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56B32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56B32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#1</w:t>
            </w:r>
          </w:p>
          <w:p w:rsidR="00956B32" w:rsidRPr="00C05B98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56B32" w:rsidRPr="00362508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 w:hint="eastAsia"/>
                <w:sz w:val="18"/>
                <w:szCs w:val="18"/>
              </w:rPr>
              <w:t>grid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grid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56B32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56B32" w:rsidRPr="00C05B98" w:rsidRDefault="00956B32" w:rsidP="00956B32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56B32" w:rsidRP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lsnrctl start</w:t>
            </w:r>
          </w:p>
          <w:p w:rsidR="00956B32" w:rsidRP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 w:hint="eastAsia"/>
                <w:sz w:val="18"/>
                <w:szCs w:val="18"/>
              </w:rPr>
              <w:t>또는</w:t>
            </w:r>
          </w:p>
          <w:p w:rsidR="00956B32" w:rsidRPr="00362508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srvctl start listener -n plsdb0</w:t>
            </w:r>
            <w:r>
              <w:rPr>
                <w:rFonts w:ascii="맑은 고딕" w:hAnsi="맑은 고딕"/>
                <w:sz w:val="18"/>
                <w:szCs w:val="18"/>
              </w:rPr>
              <w:t>1</w:t>
            </w:r>
            <w:r w:rsidRPr="00956B32">
              <w:rPr>
                <w:rFonts w:ascii="맑은 고딕" w:hAnsi="맑은 고딕"/>
                <w:sz w:val="18"/>
                <w:szCs w:val="18"/>
              </w:rPr>
              <w:t xml:space="preserve"> -l LISTENER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/>
                <w:sz w:val="18"/>
                <w:szCs w:val="18"/>
              </w:rPr>
              <w:t>LISTENER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기동</w:t>
            </w:r>
          </w:p>
          <w:p w:rsid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(RAC 구성은 Grid 계정에서 </w:t>
            </w:r>
            <w:r w:rsidRPr="00956B32">
              <w:rPr>
                <w:rFonts w:ascii="맑은 고딕" w:hAnsi="맑은 고딕"/>
                <w:sz w:val="18"/>
                <w:szCs w:val="18"/>
              </w:rPr>
              <w:t>LISTENER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기동)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56B32" w:rsidRDefault="00956B32" w:rsidP="00956B32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56B32" w:rsidRPr="00C05B98" w:rsidRDefault="00956B32" w:rsidP="00956B32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56B32" w:rsidRP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srvctl start instance -db GPIIPRD -instance GPIIPRD1</w:t>
            </w:r>
          </w:p>
          <w:p w:rsidR="00956B32" w:rsidRPr="00956B32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 w:hint="eastAsia"/>
                <w:sz w:val="18"/>
                <w:szCs w:val="18"/>
              </w:rPr>
              <w:t>또는</w:t>
            </w:r>
          </w:p>
          <w:p w:rsidR="00956B32" w:rsidRPr="00362508" w:rsidRDefault="00956B32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srvctl start instance -db GPIIPRD -node plsdb01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56B32" w:rsidRDefault="00E50FD7" w:rsidP="00AF3F6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Oracle </w:t>
            </w:r>
            <w:r>
              <w:rPr>
                <w:rFonts w:ascii="맑은 고딕" w:hAnsi="맑은 고딕" w:hint="eastAsia"/>
                <w:sz w:val="18"/>
                <w:szCs w:val="18"/>
              </w:rPr>
              <w:t>기동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="00AF3F64">
              <w:rPr>
                <w:rFonts w:ascii="맑은 고딕" w:hAnsi="맑은 고딕" w:hint="eastAsia"/>
                <w:sz w:val="18"/>
                <w:szCs w:val="18"/>
              </w:rPr>
              <w:t>(</w:t>
            </w:r>
            <w:r w:rsidR="00AF3F64">
              <w:rPr>
                <w:rFonts w:ascii="맑은 고딕" w:hAnsi="맑은 고딕"/>
                <w:sz w:val="18"/>
                <w:szCs w:val="18"/>
              </w:rPr>
              <w:t>Instance)</w:t>
            </w:r>
          </w:p>
        </w:tc>
      </w:tr>
      <w:tr w:rsidR="00945367" w:rsidRPr="00466CEA" w:rsidTr="00143CBA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945367" w:rsidRDefault="00945367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lastRenderedPageBreak/>
              <w:drawing>
                <wp:inline distT="0" distB="0" distL="0" distR="0" wp14:anchorId="097CD605" wp14:editId="152B4035">
                  <wp:extent cx="3721211" cy="2263880"/>
                  <wp:effectExtent l="0" t="0" r="0" b="3175"/>
                  <wp:docPr id="1051" name="그림 1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lsnr01_start.jpg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4634" cy="2375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71BE" w:rsidRPr="002A71BE" w:rsidRDefault="002A71BE" w:rsidP="002A71BE">
            <w:pPr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# crsctl stat res -</w:t>
            </w:r>
            <w:r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t </w:t>
            </w: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  =&gt; </w:t>
            </w:r>
            <w:r w:rsidR="00927DA5"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상태확인</w:t>
            </w:r>
            <w:r w:rsidR="00927DA5" w:rsidRPr="00927DA5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(VIP 및 SCAN_VIP 변동 사항없음)</w:t>
            </w:r>
          </w:p>
          <w:p w:rsidR="009F680B" w:rsidRDefault="009F680B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374AE22F" wp14:editId="4ED3F000">
                  <wp:extent cx="3823970" cy="338030"/>
                  <wp:effectExtent l="0" t="0" r="5080" b="5080"/>
                  <wp:docPr id="1068" name="그림 1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lsnr.jpg"/>
                          <pic:cNvPicPr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2934" cy="355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680B" w:rsidRPr="0006514D" w:rsidRDefault="009F680B" w:rsidP="00956B3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33AB226B" wp14:editId="4754245C">
                  <wp:extent cx="3823970" cy="629561"/>
                  <wp:effectExtent l="0" t="0" r="5080" b="0"/>
                  <wp:docPr id="1071" name="그림 1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crsctl stat_02_2.jpg"/>
                          <pic:cNvPicPr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1470" cy="676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45367" w:rsidRDefault="00945367" w:rsidP="0094536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45367" w:rsidRDefault="00945367" w:rsidP="0094536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#2</w:t>
            </w:r>
          </w:p>
          <w:p w:rsidR="00945367" w:rsidRPr="00C05B98" w:rsidRDefault="00945367" w:rsidP="0094536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45367" w:rsidRPr="00362508" w:rsidRDefault="00945367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 w:hint="eastAsia"/>
                <w:sz w:val="18"/>
                <w:szCs w:val="18"/>
              </w:rPr>
              <w:t>grid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45367" w:rsidRPr="0006514D" w:rsidRDefault="00945367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grid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45367" w:rsidRDefault="00945367" w:rsidP="0094536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45367" w:rsidRPr="00C05B98" w:rsidRDefault="00945367" w:rsidP="0094536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45367" w:rsidRPr="00956B32" w:rsidRDefault="00945367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lsnrctl start</w:t>
            </w:r>
          </w:p>
          <w:p w:rsidR="00945367" w:rsidRPr="00956B32" w:rsidRDefault="00945367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 w:hint="eastAsia"/>
                <w:sz w:val="18"/>
                <w:szCs w:val="18"/>
              </w:rPr>
              <w:t>또는</w:t>
            </w:r>
          </w:p>
          <w:p w:rsidR="00945367" w:rsidRPr="00362508" w:rsidRDefault="00945367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srvctl start listener -n plsdb0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  <w:r w:rsidRPr="00956B32">
              <w:rPr>
                <w:rFonts w:ascii="맑은 고딕" w:hAnsi="맑은 고딕"/>
                <w:sz w:val="18"/>
                <w:szCs w:val="18"/>
              </w:rPr>
              <w:t xml:space="preserve"> -l LISTENER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45367" w:rsidRDefault="00945367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/>
                <w:sz w:val="18"/>
                <w:szCs w:val="18"/>
              </w:rPr>
              <w:t>LISTENER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기동</w:t>
            </w:r>
          </w:p>
          <w:p w:rsidR="00945367" w:rsidRPr="0006514D" w:rsidRDefault="00945367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(RAC 구성은 Grid 계정에서 </w:t>
            </w:r>
            <w:r w:rsidRPr="00956B32">
              <w:rPr>
                <w:rFonts w:ascii="맑은 고딕" w:hAnsi="맑은 고딕"/>
                <w:sz w:val="18"/>
                <w:szCs w:val="18"/>
              </w:rPr>
              <w:t>LISTENER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기동)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45367" w:rsidRDefault="00945367" w:rsidP="0094536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45367" w:rsidRPr="00C05B98" w:rsidRDefault="00945367" w:rsidP="0094536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45367" w:rsidRPr="00956B32" w:rsidRDefault="00945367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srvctl start instanc</w:t>
            </w:r>
            <w:r>
              <w:rPr>
                <w:rFonts w:ascii="맑은 고딕" w:hAnsi="맑은 고딕"/>
                <w:sz w:val="18"/>
                <w:szCs w:val="18"/>
              </w:rPr>
              <w:t>e -db GPIIPRD -instance GPIIPRD2</w:t>
            </w:r>
          </w:p>
          <w:p w:rsidR="00945367" w:rsidRPr="00956B32" w:rsidRDefault="00945367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 w:hint="eastAsia"/>
                <w:sz w:val="18"/>
                <w:szCs w:val="18"/>
              </w:rPr>
              <w:t>또는</w:t>
            </w:r>
          </w:p>
          <w:p w:rsidR="00945367" w:rsidRDefault="00945367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srvctl start instance -db GPIIPRD -node plsdb0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45367" w:rsidRPr="00362508" w:rsidRDefault="00945367" w:rsidP="00AF3F6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Oracle </w:t>
            </w:r>
            <w:r>
              <w:rPr>
                <w:rFonts w:ascii="맑은 고딕" w:hAnsi="맑은 고딕" w:hint="eastAsia"/>
                <w:sz w:val="18"/>
                <w:szCs w:val="18"/>
              </w:rPr>
              <w:t>기동</w:t>
            </w:r>
            <w:r w:rsidR="00E50FD7"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="00AF3F64">
              <w:rPr>
                <w:rFonts w:ascii="맑은 고딕" w:hAnsi="맑은 고딕" w:hint="eastAsia"/>
                <w:sz w:val="18"/>
                <w:szCs w:val="18"/>
              </w:rPr>
              <w:t>(</w:t>
            </w:r>
            <w:r w:rsidR="00AF3F64">
              <w:rPr>
                <w:rFonts w:ascii="맑은 고딕" w:hAnsi="맑은 고딕"/>
                <w:sz w:val="18"/>
                <w:szCs w:val="18"/>
              </w:rPr>
              <w:t>Instance)</w:t>
            </w:r>
          </w:p>
        </w:tc>
      </w:tr>
      <w:tr w:rsidR="00701872" w:rsidRPr="00466CEA" w:rsidTr="00E50FD7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701872" w:rsidRDefault="00701872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0203ADD3" wp14:editId="6230274E">
                  <wp:extent cx="3823340" cy="2401294"/>
                  <wp:effectExtent l="0" t="0" r="5715" b="0"/>
                  <wp:docPr id="1073" name="그림 1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lsnr02_start.jpg"/>
                          <pic:cNvPicPr/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2061" cy="2431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71BE" w:rsidRPr="002A71BE" w:rsidRDefault="002A71BE" w:rsidP="002A71BE">
            <w:pPr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# crsctl stat res -</w:t>
            </w:r>
            <w:r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t </w:t>
            </w: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  =&gt; </w:t>
            </w:r>
            <w:r w:rsidR="00927DA5"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상태확인</w:t>
            </w:r>
            <w:r w:rsidR="00927DA5" w:rsidRPr="00927DA5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(VIP 및 SCAN_VIP 변동 사항없음)</w:t>
            </w:r>
          </w:p>
          <w:p w:rsidR="00701872" w:rsidRDefault="00701872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6C60C941" wp14:editId="5815C55D">
                  <wp:extent cx="3823970" cy="338029"/>
                  <wp:effectExtent l="0" t="0" r="5080" b="5080"/>
                  <wp:docPr id="1074" name="그림 1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lsnr.jpg"/>
                          <pic:cNvPicPr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5317" cy="35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1872" w:rsidRDefault="00701872" w:rsidP="0094536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56415946" wp14:editId="240AC020">
                  <wp:extent cx="3823335" cy="629456"/>
                  <wp:effectExtent l="0" t="0" r="5715" b="0"/>
                  <wp:docPr id="1075" name="그림 1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crsctl stat_02_2.jpg"/>
                          <pic:cNvPicPr/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135" cy="68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C0669" w:rsidRDefault="002C0669" w:rsidP="002C0669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0669" w:rsidRDefault="002C0669" w:rsidP="002C0669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#1</w:t>
            </w:r>
          </w:p>
          <w:p w:rsidR="002C0669" w:rsidRPr="00C05B98" w:rsidRDefault="002C0669" w:rsidP="002C0669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2C0669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 w:hint="eastAsia"/>
                <w:sz w:val="18"/>
                <w:szCs w:val="18"/>
              </w:rPr>
              <w:t>grid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2C0669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grid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C0669" w:rsidRDefault="002C0669" w:rsidP="002C0669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0669" w:rsidRPr="00C05B98" w:rsidRDefault="002C0669" w:rsidP="002C0669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2C0669" w:rsidRPr="00956B32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lsnrctl st</w:t>
            </w:r>
            <w:r>
              <w:rPr>
                <w:rFonts w:ascii="맑은 고딕" w:hAnsi="맑은 고딕" w:hint="eastAsia"/>
                <w:sz w:val="18"/>
                <w:szCs w:val="18"/>
              </w:rPr>
              <w:t>op</w:t>
            </w:r>
          </w:p>
          <w:p w:rsidR="002C0669" w:rsidRPr="00956B32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 w:hint="eastAsia"/>
                <w:sz w:val="18"/>
                <w:szCs w:val="18"/>
              </w:rPr>
              <w:t>또는</w:t>
            </w:r>
          </w:p>
          <w:p w:rsidR="002C0669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srvctl st</w:t>
            </w:r>
            <w:r>
              <w:rPr>
                <w:rFonts w:ascii="맑은 고딕" w:hAnsi="맑은 고딕"/>
                <w:sz w:val="18"/>
                <w:szCs w:val="18"/>
              </w:rPr>
              <w:t>op</w:t>
            </w:r>
            <w:r w:rsidRPr="00956B32">
              <w:rPr>
                <w:rFonts w:ascii="맑은 고딕" w:hAnsi="맑은 고딕"/>
                <w:sz w:val="18"/>
                <w:szCs w:val="18"/>
              </w:rPr>
              <w:t xml:space="preserve"> listener -n plsdb0</w:t>
            </w:r>
            <w:r>
              <w:rPr>
                <w:rFonts w:ascii="맑은 고딕" w:hAnsi="맑은 고딕"/>
                <w:sz w:val="18"/>
                <w:szCs w:val="18"/>
              </w:rPr>
              <w:t>1</w:t>
            </w:r>
            <w:r w:rsidRPr="00956B32">
              <w:rPr>
                <w:rFonts w:ascii="맑은 고딕" w:hAnsi="맑은 고딕"/>
                <w:sz w:val="18"/>
                <w:szCs w:val="18"/>
              </w:rPr>
              <w:t xml:space="preserve"> -l LISTENER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2C0669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/>
                <w:sz w:val="18"/>
                <w:szCs w:val="18"/>
              </w:rPr>
              <w:t>LISTENER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</w:p>
          <w:p w:rsidR="002C0669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(RAC 구성은 Grid 계정에서 </w:t>
            </w:r>
            <w:r w:rsidRPr="00956B32">
              <w:rPr>
                <w:rFonts w:ascii="맑은 고딕" w:hAnsi="맑은 고딕"/>
                <w:sz w:val="18"/>
                <w:szCs w:val="18"/>
              </w:rPr>
              <w:t>LISTENER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중지)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C0669" w:rsidRDefault="002C0669" w:rsidP="002C0669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0669" w:rsidRPr="00C05B98" w:rsidRDefault="002C0669" w:rsidP="002C0669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2C0669" w:rsidRPr="00956B32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# srvctl stop</w:t>
            </w:r>
            <w:r w:rsidRPr="00956B32">
              <w:rPr>
                <w:rFonts w:ascii="맑은 고딕" w:hAnsi="맑은 고딕"/>
                <w:sz w:val="18"/>
                <w:szCs w:val="18"/>
              </w:rPr>
              <w:t xml:space="preserve"> instance -db GPIIPRD -instance GPIIPRD1</w:t>
            </w:r>
          </w:p>
          <w:p w:rsidR="002C0669" w:rsidRPr="00956B32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 w:hint="eastAsia"/>
                <w:sz w:val="18"/>
                <w:szCs w:val="18"/>
              </w:rPr>
              <w:t>또는</w:t>
            </w:r>
          </w:p>
          <w:p w:rsidR="002C0669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# srvctl stop</w:t>
            </w:r>
            <w:r w:rsidRPr="00956B32">
              <w:rPr>
                <w:rFonts w:ascii="맑은 고딕" w:hAnsi="맑은 고딕"/>
                <w:sz w:val="18"/>
                <w:szCs w:val="18"/>
              </w:rPr>
              <w:t xml:space="preserve"> instance -db GPIIPRD -node plsdb01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2C0669" w:rsidRDefault="00E50FD7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Oracle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중지 </w:t>
            </w:r>
            <w:r w:rsidR="007B5B19">
              <w:rPr>
                <w:rFonts w:ascii="맑은 고딕" w:hAnsi="맑은 고딕" w:hint="eastAsia"/>
                <w:sz w:val="18"/>
                <w:szCs w:val="18"/>
              </w:rPr>
              <w:t>(Instance</w:t>
            </w:r>
            <w:r w:rsidR="007B5B19">
              <w:rPr>
                <w:rFonts w:ascii="맑은 고딕" w:hAnsi="맑은 고딕"/>
                <w:sz w:val="18"/>
                <w:szCs w:val="18"/>
              </w:rPr>
              <w:t>)</w:t>
            </w:r>
          </w:p>
        </w:tc>
      </w:tr>
      <w:tr w:rsidR="002C0669" w:rsidRPr="00466CEA" w:rsidTr="00E50FD7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2C0669" w:rsidRDefault="002C0669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4B796277" wp14:editId="0AC35D14">
                  <wp:extent cx="4803515" cy="1017767"/>
                  <wp:effectExtent l="0" t="0" r="0" b="0"/>
                  <wp:docPr id="1076" name="그림 1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lsnr01.jpg"/>
                          <pic:cNvPicPr/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0096" cy="1033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0669" w:rsidRDefault="002A71BE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# crsctl stat res -</w:t>
            </w:r>
            <w:r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t </w:t>
            </w: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  =&gt; </w:t>
            </w:r>
            <w:r w:rsidR="00927DA5"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상태확인</w:t>
            </w:r>
            <w:r w:rsidR="00927DA5" w:rsidRPr="00927DA5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(VIP 및 SCAN_VIP 변동 사항없음)</w:t>
            </w:r>
            <w:r w:rsidR="002C0669"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03D686AF" wp14:editId="57F9A6D0">
                  <wp:extent cx="4802505" cy="444515"/>
                  <wp:effectExtent l="0" t="0" r="0" b="0"/>
                  <wp:docPr id="1082" name="그림 1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lsnrstop01.jpg"/>
                          <pic:cNvPicPr/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6423" cy="450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235A" w:rsidRDefault="00A43252" w:rsidP="002C066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1F815F18" wp14:editId="4129D3EA">
                  <wp:extent cx="4803140" cy="668558"/>
                  <wp:effectExtent l="0" t="0" r="0" b="0"/>
                  <wp:docPr id="2571" name="그림 2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" name="2.jpg"/>
                          <pic:cNvPicPr/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7703" cy="673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D2CC6" w:rsidRDefault="007D2CC6" w:rsidP="007D2CC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7D2CC6" w:rsidRDefault="007D2CC6" w:rsidP="007D2CC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#2</w:t>
            </w:r>
          </w:p>
          <w:p w:rsidR="007D2CC6" w:rsidRPr="00C05B98" w:rsidRDefault="007D2CC6" w:rsidP="007D2CC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7D2CC6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="00E50FD7" w:rsidRPr="00E50FD7">
              <w:rPr>
                <w:rFonts w:ascii="맑은 고딕" w:hAnsi="맑은 고딕"/>
                <w:sz w:val="18"/>
                <w:szCs w:val="18"/>
              </w:rPr>
              <w:t>cd /oracle/app/12.2.0/grid/bin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7D2CC6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grid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D2CC6" w:rsidRDefault="007D2CC6" w:rsidP="007D2CC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D2CC6" w:rsidRPr="00C05B98" w:rsidRDefault="007D2CC6" w:rsidP="007D2CC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7D2CC6" w:rsidRPr="00956B32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lsnrctl st</w:t>
            </w:r>
            <w:r>
              <w:rPr>
                <w:rFonts w:ascii="맑은 고딕" w:hAnsi="맑은 고딕" w:hint="eastAsia"/>
                <w:sz w:val="18"/>
                <w:szCs w:val="18"/>
              </w:rPr>
              <w:t>op</w:t>
            </w:r>
          </w:p>
          <w:p w:rsidR="007D2CC6" w:rsidRPr="00956B32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 w:hint="eastAsia"/>
                <w:sz w:val="18"/>
                <w:szCs w:val="18"/>
              </w:rPr>
              <w:t>또는</w:t>
            </w:r>
          </w:p>
          <w:p w:rsidR="007D2CC6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56B32">
              <w:rPr>
                <w:rFonts w:ascii="맑은 고딕" w:hAnsi="맑은 고딕"/>
                <w:sz w:val="18"/>
                <w:szCs w:val="18"/>
              </w:rPr>
              <w:t>srvctl st</w:t>
            </w:r>
            <w:r>
              <w:rPr>
                <w:rFonts w:ascii="맑은 고딕" w:hAnsi="맑은 고딕"/>
                <w:sz w:val="18"/>
                <w:szCs w:val="18"/>
              </w:rPr>
              <w:t>op</w:t>
            </w:r>
            <w:r w:rsidRPr="00956B32">
              <w:rPr>
                <w:rFonts w:ascii="맑은 고딕" w:hAnsi="맑은 고딕"/>
                <w:sz w:val="18"/>
                <w:szCs w:val="18"/>
              </w:rPr>
              <w:t xml:space="preserve"> listener -n plsdb0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  <w:r w:rsidRPr="00956B32">
              <w:rPr>
                <w:rFonts w:ascii="맑은 고딕" w:hAnsi="맑은 고딕"/>
                <w:sz w:val="18"/>
                <w:szCs w:val="18"/>
              </w:rPr>
              <w:t xml:space="preserve"> -l LISTENER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7D2CC6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/>
                <w:sz w:val="18"/>
                <w:szCs w:val="18"/>
              </w:rPr>
              <w:t>LISTENER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</w:p>
          <w:p w:rsidR="007D2CC6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(RAC 구성은 Grid 계정에서 </w:t>
            </w:r>
            <w:r w:rsidRPr="00956B32">
              <w:rPr>
                <w:rFonts w:ascii="맑은 고딕" w:hAnsi="맑은 고딕"/>
                <w:sz w:val="18"/>
                <w:szCs w:val="18"/>
              </w:rPr>
              <w:t>LISTENER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중지)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7D2CC6" w:rsidRDefault="007D2CC6" w:rsidP="007D2CC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D2CC6" w:rsidRPr="00C05B98" w:rsidRDefault="007D2CC6" w:rsidP="007D2CC6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7D2CC6" w:rsidRPr="00956B32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# srvctl stop</w:t>
            </w:r>
            <w:r w:rsidRPr="00956B32">
              <w:rPr>
                <w:rFonts w:ascii="맑은 고딕" w:hAnsi="맑은 고딕"/>
                <w:sz w:val="18"/>
                <w:szCs w:val="18"/>
              </w:rPr>
              <w:t xml:space="preserve"> instance -db GPIIPRD -instance GPIIPRD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</w:p>
          <w:p w:rsidR="007D2CC6" w:rsidRPr="00956B32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56B32">
              <w:rPr>
                <w:rFonts w:ascii="맑은 고딕" w:hAnsi="맑은 고딕" w:hint="eastAsia"/>
                <w:sz w:val="18"/>
                <w:szCs w:val="18"/>
              </w:rPr>
              <w:t>또는</w:t>
            </w:r>
          </w:p>
          <w:p w:rsidR="007D2CC6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# srvctl stop</w:t>
            </w:r>
            <w:r w:rsidRPr="00956B32">
              <w:rPr>
                <w:rFonts w:ascii="맑은 고딕" w:hAnsi="맑은 고딕"/>
                <w:sz w:val="18"/>
                <w:szCs w:val="18"/>
              </w:rPr>
              <w:t xml:space="preserve"> in</w:t>
            </w:r>
            <w:r>
              <w:rPr>
                <w:rFonts w:ascii="맑은 고딕" w:hAnsi="맑은 고딕"/>
                <w:sz w:val="18"/>
                <w:szCs w:val="18"/>
              </w:rPr>
              <w:t>stance -db GPIIPRD -node plsdb02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E50FD7" w:rsidRDefault="007D2CC6" w:rsidP="00E50FD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Oracle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  <w:r w:rsidR="00E50FD7">
              <w:rPr>
                <w:rFonts w:ascii="맑은 고딕" w:hAnsi="맑은 고딕" w:hint="eastAsia"/>
                <w:sz w:val="18"/>
                <w:szCs w:val="18"/>
              </w:rPr>
              <w:t xml:space="preserve"> </w:t>
            </w:r>
            <w:r w:rsidR="007B5B19">
              <w:rPr>
                <w:rFonts w:ascii="맑은 고딕" w:hAnsi="맑은 고딕" w:hint="eastAsia"/>
                <w:sz w:val="18"/>
                <w:szCs w:val="18"/>
              </w:rPr>
              <w:t>(Instance</w:t>
            </w:r>
            <w:r w:rsidR="007B5B19">
              <w:rPr>
                <w:rFonts w:ascii="맑은 고딕" w:hAnsi="맑은 고딕"/>
                <w:sz w:val="18"/>
                <w:szCs w:val="18"/>
              </w:rPr>
              <w:t>)</w:t>
            </w:r>
          </w:p>
        </w:tc>
      </w:tr>
      <w:tr w:rsidR="007D2CC6" w:rsidRPr="00466CEA" w:rsidTr="00E50FD7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7D2CC6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7CB39AAF" wp14:editId="1142343F">
                  <wp:extent cx="4801075" cy="1097280"/>
                  <wp:effectExtent l="0" t="0" r="0" b="7620"/>
                  <wp:docPr id="1083" name="그림 1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" name="lsnrstop02.jpg"/>
                          <pic:cNvPicPr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9480" cy="1110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71BE" w:rsidRPr="002A71BE" w:rsidRDefault="002A71BE" w:rsidP="002A71BE">
            <w:pPr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# crsctl stat res -</w:t>
            </w:r>
            <w:r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t </w:t>
            </w:r>
            <w:r w:rsidRPr="002A71BE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  =&gt; </w:t>
            </w:r>
            <w:r w:rsidR="00927DA5" w:rsidRPr="002A71BE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상태확인</w:t>
            </w:r>
            <w:r w:rsidR="00927DA5" w:rsidRPr="00927DA5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(VIP 및 SCAN_VIP 변동 사항없음)</w:t>
            </w:r>
          </w:p>
          <w:p w:rsidR="007D2CC6" w:rsidRDefault="007D2CC6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33DB145A" wp14:editId="76A894C3">
                  <wp:extent cx="4802588" cy="442115"/>
                  <wp:effectExtent l="0" t="0" r="0" b="6985"/>
                  <wp:docPr id="1084" name="그림 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lsnrstop02_1.jpg"/>
                          <pic:cNvPicPr/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2588" cy="44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235A" w:rsidRDefault="00A43252" w:rsidP="007D2CC6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3C5FF566" wp14:editId="48562DEF">
                  <wp:extent cx="4800600" cy="671283"/>
                  <wp:effectExtent l="0" t="0" r="0" b="0"/>
                  <wp:docPr id="2572" name="그림 2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" name="1.jpg"/>
                          <pic:cNvPicPr/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489" cy="67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50FD7" w:rsidRDefault="00E50FD7" w:rsidP="00E50FD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50FD7" w:rsidRDefault="00E50FD7" w:rsidP="00E50FD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#1</w:t>
            </w:r>
          </w:p>
          <w:p w:rsidR="00E50FD7" w:rsidRPr="00C05B98" w:rsidRDefault="00E50FD7" w:rsidP="00E50FD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50FD7" w:rsidRDefault="00E50FD7" w:rsidP="00E50FD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50FD7">
              <w:rPr>
                <w:rFonts w:ascii="맑은 고딕" w:hAnsi="맑은 고딕"/>
                <w:sz w:val="18"/>
                <w:szCs w:val="18"/>
              </w:rPr>
              <w:t>cd /oracle/app/12.2.0/grid/bin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E50FD7" w:rsidRDefault="001767B3" w:rsidP="00E50FD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root계정으로 이동</w:t>
            </w:r>
          </w:p>
        </w:tc>
      </w:tr>
      <w:tr w:rsidR="005B3340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E50FD7" w:rsidRDefault="00E50FD7" w:rsidP="00E50FD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50FD7" w:rsidRPr="00C05B98" w:rsidRDefault="00E50FD7" w:rsidP="00E50FD7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E50FD7" w:rsidRDefault="00E50FD7" w:rsidP="00E50FD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50FD7">
              <w:rPr>
                <w:rFonts w:ascii="맑은 고딕" w:hAnsi="맑은 고딕"/>
                <w:sz w:val="18"/>
                <w:szCs w:val="18"/>
              </w:rPr>
              <w:t>./crsctl start crs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E50FD7" w:rsidRDefault="00E50FD7" w:rsidP="00E50FD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CRS </w:t>
            </w:r>
            <w:r>
              <w:rPr>
                <w:rFonts w:ascii="맑은 고딕" w:hAnsi="맑은 고딕" w:hint="eastAsia"/>
                <w:sz w:val="18"/>
                <w:szCs w:val="18"/>
              </w:rPr>
              <w:t>기동</w:t>
            </w:r>
          </w:p>
          <w:p w:rsidR="00E50FD7" w:rsidRDefault="00AF3F64" w:rsidP="007B5B1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(</w:t>
            </w:r>
            <w:r>
              <w:rPr>
                <w:rFonts w:ascii="맑은 고딕" w:hAnsi="맑은 고딕"/>
                <w:sz w:val="18"/>
                <w:szCs w:val="18"/>
              </w:rPr>
              <w:t>DATABASE</w:t>
            </w:r>
            <w:r w:rsidRPr="00E50FD7">
              <w:rPr>
                <w:rFonts w:ascii="맑은 고딕" w:hAnsi="맑은 고딕" w:hint="eastAsia"/>
                <w:sz w:val="18"/>
                <w:szCs w:val="18"/>
              </w:rPr>
              <w:t xml:space="preserve">, ASM, LISTENER, </w:t>
            </w:r>
            <w:r w:rsidR="00E50FD7" w:rsidRPr="00E50FD7">
              <w:rPr>
                <w:rFonts w:ascii="맑은 고딕" w:hAnsi="맑은 고딕" w:hint="eastAsia"/>
                <w:sz w:val="18"/>
                <w:szCs w:val="18"/>
              </w:rPr>
              <w:t>VIP 등 관련 프로세서 기동</w:t>
            </w:r>
            <w:r w:rsidR="00E50FD7">
              <w:rPr>
                <w:rFonts w:ascii="맑은 고딕" w:hAnsi="맑은 고딕" w:hint="eastAsia"/>
                <w:sz w:val="18"/>
                <w:szCs w:val="18"/>
              </w:rPr>
              <w:t>)</w:t>
            </w:r>
          </w:p>
        </w:tc>
      </w:tr>
      <w:tr w:rsidR="00E50FD7" w:rsidRPr="00466CEA" w:rsidTr="00E50FD7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E50FD7" w:rsidRDefault="001767B3" w:rsidP="00E50FD7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lastRenderedPageBreak/>
              <w:drawing>
                <wp:inline distT="0" distB="0" distL="0" distR="0" wp14:anchorId="2D2D0889" wp14:editId="33AD3A06">
                  <wp:extent cx="5657088" cy="7437120"/>
                  <wp:effectExtent l="0" t="0" r="1270" b="0"/>
                  <wp:docPr id="2542" name="그림 2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1" name="crsctl_1.jpg"/>
                          <pic:cNvPicPr/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088" cy="743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176A" w:rsidRPr="001767B3" w:rsidRDefault="00DC176A" w:rsidP="00DC176A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67B3">
              <w:rPr>
                <w:rFonts w:ascii="맑은 고딕" w:hAnsi="맑은 고딕"/>
                <w:b/>
                <w:sz w:val="18"/>
                <w:szCs w:val="18"/>
              </w:rPr>
              <w:t xml:space="preserve">- 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>연결된 전체 상황을 모두 확인 가능하며,</w:t>
            </w:r>
            <w:r w:rsidRPr="001767B3">
              <w:rPr>
                <w:rFonts w:ascii="맑은 고딕" w:hAnsi="맑은 고딕"/>
                <w:b/>
                <w:sz w:val="18"/>
                <w:szCs w:val="18"/>
              </w:rPr>
              <w:t xml:space="preserve">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Scan_VIP는 </w:t>
            </w:r>
            <w:r w:rsidR="001767B3" w:rsidRPr="001767B3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CRS</w:t>
            </w:r>
            <w:r w:rsidR="001767B3"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가 중지되면 다른서버로 이동</w:t>
            </w:r>
          </w:p>
          <w:p w:rsidR="001767B3" w:rsidRPr="001767B3" w:rsidRDefault="001767B3" w:rsidP="001767B3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※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crsctl 상태확인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 명령은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root, grid, oracle 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계정으로 가능하고, </w:t>
            </w:r>
            <w:r w:rsidRPr="001767B3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s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rvctl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 명령은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root, grid, oracle 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계정으로 </w:t>
            </w:r>
          </w:p>
          <w:p w:rsidR="001767B3" w:rsidRPr="001767B3" w:rsidRDefault="001767B3" w:rsidP="001767B3">
            <w:pPr>
              <w:ind w:firstLineChars="100" w:firstLine="180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가능,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crsctl stop crs, crsctl start crs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는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root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 계정만 가능.</w:t>
            </w:r>
          </w:p>
        </w:tc>
      </w:tr>
      <w:tr w:rsidR="00F6684F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767B3" w:rsidRDefault="001767B3" w:rsidP="001767B3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1767B3" w:rsidRDefault="001767B3" w:rsidP="001767B3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#2</w:t>
            </w:r>
          </w:p>
          <w:p w:rsidR="001767B3" w:rsidRPr="00C05B98" w:rsidRDefault="001767B3" w:rsidP="001767B3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767B3" w:rsidRDefault="001767B3" w:rsidP="001767B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50FD7">
              <w:rPr>
                <w:rFonts w:ascii="맑은 고딕" w:hAnsi="맑은 고딕"/>
                <w:sz w:val="18"/>
                <w:szCs w:val="18"/>
              </w:rPr>
              <w:t>cd /oracle/app/12.2.0/grid/bin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1767B3" w:rsidRDefault="001767B3" w:rsidP="001767B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root계정으로 이동</w:t>
            </w:r>
          </w:p>
        </w:tc>
      </w:tr>
      <w:tr w:rsidR="00F6684F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767B3" w:rsidRDefault="001767B3" w:rsidP="001767B3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1767B3" w:rsidRPr="00C05B98" w:rsidRDefault="001767B3" w:rsidP="001767B3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1767B3" w:rsidRDefault="001767B3" w:rsidP="001767B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50FD7">
              <w:rPr>
                <w:rFonts w:ascii="맑은 고딕" w:hAnsi="맑은 고딕"/>
                <w:sz w:val="18"/>
                <w:szCs w:val="18"/>
              </w:rPr>
              <w:t>./crsctl start crs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1767B3" w:rsidRDefault="001767B3" w:rsidP="001767B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CRS </w:t>
            </w:r>
            <w:r>
              <w:rPr>
                <w:rFonts w:ascii="맑은 고딕" w:hAnsi="맑은 고딕" w:hint="eastAsia"/>
                <w:sz w:val="18"/>
                <w:szCs w:val="18"/>
              </w:rPr>
              <w:t>기동</w:t>
            </w:r>
          </w:p>
          <w:p w:rsidR="001767B3" w:rsidRDefault="00AF3F64" w:rsidP="007B5B1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(</w:t>
            </w:r>
            <w:r>
              <w:rPr>
                <w:rFonts w:ascii="맑은 고딕" w:hAnsi="맑은 고딕"/>
                <w:sz w:val="18"/>
                <w:szCs w:val="18"/>
              </w:rPr>
              <w:t>DATABASE</w:t>
            </w:r>
            <w:r w:rsidRPr="00E50FD7">
              <w:rPr>
                <w:rFonts w:ascii="맑은 고딕" w:hAnsi="맑은 고딕" w:hint="eastAsia"/>
                <w:sz w:val="18"/>
                <w:szCs w:val="18"/>
              </w:rPr>
              <w:t xml:space="preserve">, ASM, LISTENER, </w:t>
            </w:r>
            <w:r w:rsidR="001767B3" w:rsidRPr="00E50FD7">
              <w:rPr>
                <w:rFonts w:ascii="맑은 고딕" w:hAnsi="맑은 고딕" w:hint="eastAsia"/>
                <w:sz w:val="18"/>
                <w:szCs w:val="18"/>
              </w:rPr>
              <w:t>VIP 등 관련 프로세서 기동</w:t>
            </w:r>
            <w:r w:rsidR="001767B3">
              <w:rPr>
                <w:rFonts w:ascii="맑은 고딕" w:hAnsi="맑은 고딕" w:hint="eastAsia"/>
                <w:sz w:val="18"/>
                <w:szCs w:val="18"/>
              </w:rPr>
              <w:t>)</w:t>
            </w:r>
          </w:p>
        </w:tc>
      </w:tr>
      <w:tr w:rsidR="001767B3" w:rsidRPr="00466CEA" w:rsidTr="009206A1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1767B3" w:rsidRDefault="009422D3" w:rsidP="001767B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lastRenderedPageBreak/>
              <w:drawing>
                <wp:inline distT="0" distB="0" distL="0" distR="0" wp14:anchorId="1797D23F" wp14:editId="36697B1A">
                  <wp:extent cx="5656580" cy="7442421"/>
                  <wp:effectExtent l="0" t="0" r="1270" b="6350"/>
                  <wp:docPr id="2550" name="그림 2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" name="crsctl_3.jpg"/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8672" cy="7445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22D3" w:rsidRPr="001767B3" w:rsidRDefault="009422D3" w:rsidP="009422D3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67B3">
              <w:rPr>
                <w:rFonts w:ascii="맑은 고딕" w:hAnsi="맑은 고딕"/>
                <w:b/>
                <w:sz w:val="18"/>
                <w:szCs w:val="18"/>
              </w:rPr>
              <w:t xml:space="preserve">- 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>연결된 전체 상황을 모두 확인 가능하며,</w:t>
            </w:r>
            <w:r w:rsidRPr="001767B3">
              <w:rPr>
                <w:rFonts w:ascii="맑은 고딕" w:hAnsi="맑은 고딕"/>
                <w:b/>
                <w:sz w:val="18"/>
                <w:szCs w:val="18"/>
              </w:rPr>
              <w:t xml:space="preserve">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Scan_VIP는 </w:t>
            </w:r>
            <w:r w:rsidRPr="001767B3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CRS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가 중지되면 다른서버로 이동</w:t>
            </w:r>
          </w:p>
          <w:p w:rsidR="009422D3" w:rsidRPr="001767B3" w:rsidRDefault="009422D3" w:rsidP="009422D3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※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crsctl 상태확인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 명령은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root, grid, oracle 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계정으로 가능하고, </w:t>
            </w:r>
            <w:r w:rsidRPr="001767B3">
              <w:rPr>
                <w:rFonts w:ascii="맑은 고딕" w:hAnsi="맑은 고딕"/>
                <w:b/>
                <w:sz w:val="18"/>
                <w:szCs w:val="18"/>
              </w:rPr>
              <w:t xml:space="preserve"> </w:t>
            </w:r>
            <w:r w:rsidRPr="001767B3">
              <w:rPr>
                <w:rFonts w:ascii="맑은 고딕" w:hAnsi="맑은 고딕"/>
                <w:b/>
                <w:color w:val="FF0000"/>
                <w:sz w:val="18"/>
                <w:szCs w:val="18"/>
              </w:rPr>
              <w:t>s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rvctl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 명령은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root, grid, oracle 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계정으로 </w:t>
            </w:r>
          </w:p>
          <w:p w:rsidR="009422D3" w:rsidRDefault="009422D3" w:rsidP="009422D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가능, </w:t>
            </w:r>
            <w:r w:rsidRPr="001767B3">
              <w:rPr>
                <w:rFonts w:ascii="맑은 고딕" w:hAnsi="맑은 고딕"/>
                <w:b/>
                <w:sz w:val="18"/>
                <w:szCs w:val="18"/>
              </w:rPr>
              <w:t xml:space="preserve">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crsctl stop crs, crsctl start crs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는 </w:t>
            </w:r>
            <w:r w:rsidRPr="001767B3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root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 계정만 가능.</w:t>
            </w:r>
          </w:p>
        </w:tc>
      </w:tr>
      <w:tr w:rsidR="00A43252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422D3" w:rsidRDefault="009422D3" w:rsidP="009422D3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422D3" w:rsidRDefault="009422D3" w:rsidP="009422D3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#1</w:t>
            </w:r>
          </w:p>
          <w:p w:rsidR="009422D3" w:rsidRPr="00C05B98" w:rsidRDefault="009422D3" w:rsidP="009422D3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422D3" w:rsidRDefault="009422D3" w:rsidP="009422D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50FD7">
              <w:rPr>
                <w:rFonts w:ascii="맑은 고딕" w:hAnsi="맑은 고딕"/>
                <w:sz w:val="18"/>
                <w:szCs w:val="18"/>
              </w:rPr>
              <w:t>cd /oracle/app/12.2.0/grid/bin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422D3" w:rsidRDefault="009422D3" w:rsidP="009422D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root계정으로 이동</w:t>
            </w:r>
          </w:p>
        </w:tc>
      </w:tr>
      <w:tr w:rsidR="00A43252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422D3" w:rsidRDefault="009422D3" w:rsidP="009422D3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422D3" w:rsidRPr="00C05B98" w:rsidRDefault="009422D3" w:rsidP="009422D3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9422D3" w:rsidRDefault="009422D3" w:rsidP="009422D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50FD7">
              <w:rPr>
                <w:rFonts w:ascii="맑은 고딕" w:hAnsi="맑은 고딕"/>
                <w:sz w:val="18"/>
                <w:szCs w:val="18"/>
              </w:rPr>
              <w:t>./crsctl st</w:t>
            </w:r>
            <w:r>
              <w:rPr>
                <w:rFonts w:ascii="맑은 고딕" w:hAnsi="맑은 고딕" w:hint="eastAsia"/>
                <w:sz w:val="18"/>
                <w:szCs w:val="18"/>
              </w:rPr>
              <w:t>op</w:t>
            </w:r>
            <w:r w:rsidRPr="00E50FD7">
              <w:rPr>
                <w:rFonts w:ascii="맑은 고딕" w:hAnsi="맑은 고딕"/>
                <w:sz w:val="18"/>
                <w:szCs w:val="18"/>
              </w:rPr>
              <w:t xml:space="preserve"> crs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9422D3" w:rsidRDefault="009422D3" w:rsidP="009422D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CRS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</w:p>
          <w:p w:rsidR="009422D3" w:rsidRDefault="00AF3F64" w:rsidP="007B5B1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(</w:t>
            </w:r>
            <w:r>
              <w:rPr>
                <w:rFonts w:ascii="맑은 고딕" w:hAnsi="맑은 고딕"/>
                <w:sz w:val="18"/>
                <w:szCs w:val="18"/>
              </w:rPr>
              <w:t>DATABASE</w:t>
            </w:r>
            <w:r w:rsidRPr="00E50FD7">
              <w:rPr>
                <w:rFonts w:ascii="맑은 고딕" w:hAnsi="맑은 고딕" w:hint="eastAsia"/>
                <w:sz w:val="18"/>
                <w:szCs w:val="18"/>
              </w:rPr>
              <w:t xml:space="preserve">, ASM, LISTENER, </w:t>
            </w:r>
            <w:r w:rsidR="009422D3" w:rsidRPr="00E50FD7">
              <w:rPr>
                <w:rFonts w:ascii="맑은 고딕" w:hAnsi="맑은 고딕" w:hint="eastAsia"/>
                <w:sz w:val="18"/>
                <w:szCs w:val="18"/>
              </w:rPr>
              <w:t xml:space="preserve">VIP 등 관련 프로세서 </w:t>
            </w:r>
            <w:r w:rsidR="009422D3">
              <w:rPr>
                <w:rFonts w:ascii="맑은 고딕" w:hAnsi="맑은 고딕" w:hint="eastAsia"/>
                <w:sz w:val="18"/>
                <w:szCs w:val="18"/>
              </w:rPr>
              <w:t>중지)</w:t>
            </w:r>
          </w:p>
        </w:tc>
      </w:tr>
      <w:tr w:rsidR="00691747" w:rsidRPr="00466CEA" w:rsidTr="009206A1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691747" w:rsidRDefault="00FB13C4" w:rsidP="009422D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lastRenderedPageBreak/>
              <w:drawing>
                <wp:inline distT="0" distB="0" distL="0" distR="0" wp14:anchorId="07A4617A" wp14:editId="483C2E4E">
                  <wp:extent cx="5679440" cy="7474226"/>
                  <wp:effectExtent l="0" t="0" r="0" b="0"/>
                  <wp:docPr id="2551" name="그림 2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1" name="crsct01_stop.jpg"/>
                          <pic:cNvPicPr/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4214" cy="7480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13C4" w:rsidRDefault="00FB13C4" w:rsidP="00FB13C4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67B3">
              <w:rPr>
                <w:rFonts w:ascii="맑은 고딕" w:hAnsi="맑은 고딕"/>
                <w:b/>
                <w:sz w:val="18"/>
                <w:szCs w:val="18"/>
              </w:rPr>
              <w:t xml:space="preserve">- 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연결된 전체 </w:t>
            </w:r>
            <w:r w:rsidR="00926545">
              <w:rPr>
                <w:rFonts w:ascii="맑은 고딕" w:hAnsi="맑은 고딕" w:hint="eastAsia"/>
                <w:b/>
                <w:sz w:val="18"/>
                <w:szCs w:val="18"/>
              </w:rPr>
              <w:t>프로세스가 중지되는 내용을 보여주며,</w:t>
            </w:r>
            <w:r w:rsidR="00926545">
              <w:rPr>
                <w:rFonts w:ascii="맑은 고딕" w:hAnsi="맑은 고딕"/>
                <w:b/>
                <w:sz w:val="18"/>
                <w:szCs w:val="18"/>
              </w:rPr>
              <w:t xml:space="preserve"> </w:t>
            </w:r>
            <w:r w:rsidR="00926545">
              <w:rPr>
                <w:rFonts w:ascii="맑은 고딕" w:hAnsi="맑은 고딕" w:hint="eastAsia"/>
                <w:b/>
                <w:sz w:val="18"/>
                <w:szCs w:val="18"/>
              </w:rPr>
              <w:t>서비스가 종료되었다고 문구가 표시되면,</w:t>
            </w:r>
            <w:r w:rsidR="00926545">
              <w:rPr>
                <w:rFonts w:ascii="맑은 고딕" w:hAnsi="맑은 고딕"/>
                <w:b/>
                <w:sz w:val="18"/>
                <w:szCs w:val="18"/>
              </w:rPr>
              <w:t xml:space="preserve"> </w:t>
            </w:r>
            <w:r w:rsidR="00926545">
              <w:rPr>
                <w:rFonts w:ascii="맑은 고딕" w:hAnsi="맑은 고딕" w:hint="eastAsia"/>
                <w:b/>
                <w:sz w:val="18"/>
                <w:szCs w:val="18"/>
              </w:rPr>
              <w:t>정상적으로 종료</w:t>
            </w:r>
          </w:p>
          <w:p w:rsidR="00FB13C4" w:rsidRDefault="00926545" w:rsidP="009422D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lastRenderedPageBreak/>
              <w:drawing>
                <wp:inline distT="0" distB="0" distL="0" distR="0" wp14:anchorId="47C94DE3" wp14:editId="10BDD85B">
                  <wp:extent cx="4770592" cy="4508390"/>
                  <wp:effectExtent l="0" t="0" r="0" b="6985"/>
                  <wp:docPr id="2553" name="그림 2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3" name="crsct01_stop_상태.jpg"/>
                          <pic:cNvPicPr/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9387" cy="4535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6545" w:rsidRDefault="00926545" w:rsidP="009422D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/>
                <w:sz w:val="18"/>
                <w:szCs w:val="18"/>
              </w:rPr>
              <w:t>plsdb01의 CRS</w:t>
            </w:r>
            <w:r>
              <w:rPr>
                <w:rFonts w:ascii="맑은 고딕" w:hAnsi="맑은 고딕" w:hint="eastAsia"/>
                <w:sz w:val="18"/>
                <w:szCs w:val="18"/>
              </w:rPr>
              <w:t>를 중지하면 상태확인도 plsdb02에서 확인해야 하며,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VIP 및 </w:t>
            </w:r>
            <w:r>
              <w:rPr>
                <w:rFonts w:ascii="맑은 고딕" w:hAnsi="맑은 고딕"/>
                <w:sz w:val="18"/>
                <w:szCs w:val="18"/>
              </w:rPr>
              <w:t>SCAN_VIP</w:t>
            </w:r>
            <w:r>
              <w:rPr>
                <w:rFonts w:ascii="맑은 고딕" w:hAnsi="맑은 고딕" w:hint="eastAsia"/>
                <w:sz w:val="18"/>
                <w:szCs w:val="18"/>
              </w:rPr>
              <w:t>모두 plsdb02로 이동</w:t>
            </w:r>
          </w:p>
          <w:p w:rsidR="00926545" w:rsidRDefault="00926545" w:rsidP="009422D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5E21DB32" wp14:editId="53E2F996">
                  <wp:extent cx="4819650" cy="466725"/>
                  <wp:effectExtent l="0" t="0" r="0" b="9525"/>
                  <wp:docPr id="2556" name="그림 2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6" name="crsct01_start.jpg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67D2" w:rsidRDefault="00926545" w:rsidP="008067D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- plsdb01의 </w:t>
            </w:r>
            <w:r>
              <w:rPr>
                <w:rFonts w:ascii="맑은 고딕" w:hAnsi="맑은 고딕"/>
                <w:sz w:val="18"/>
                <w:szCs w:val="18"/>
              </w:rPr>
              <w:t>CRS</w:t>
            </w:r>
            <w:r>
              <w:rPr>
                <w:rFonts w:ascii="맑은 고딕" w:hAnsi="맑은 고딕" w:hint="eastAsia"/>
                <w:sz w:val="18"/>
                <w:szCs w:val="18"/>
              </w:rPr>
              <w:t>를 기동하면,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="008067D2">
              <w:rPr>
                <w:rFonts w:ascii="맑은 고딕" w:hAnsi="맑은 고딕"/>
                <w:sz w:val="18"/>
                <w:szCs w:val="18"/>
              </w:rPr>
              <w:t xml:space="preserve">SCAN_VIP </w:t>
            </w:r>
            <w:r w:rsidR="008067D2">
              <w:rPr>
                <w:rFonts w:ascii="맑은 고딕" w:hAnsi="맑은 고딕" w:hint="eastAsia"/>
                <w:sz w:val="18"/>
                <w:szCs w:val="18"/>
              </w:rPr>
              <w:t xml:space="preserve">및 Cluster 관련 프로세스는 이동하지 않고 </w:t>
            </w:r>
            <w:r w:rsidR="008067D2">
              <w:rPr>
                <w:rFonts w:ascii="맑은 고딕" w:hAnsi="맑은 고딕"/>
                <w:sz w:val="18"/>
                <w:szCs w:val="18"/>
              </w:rPr>
              <w:t>plsdb02</w:t>
            </w:r>
            <w:r w:rsidR="008067D2">
              <w:rPr>
                <w:rFonts w:ascii="맑은 고딕" w:hAnsi="맑은 고딕" w:hint="eastAsia"/>
                <w:sz w:val="18"/>
                <w:szCs w:val="18"/>
              </w:rPr>
              <w:t xml:space="preserve">의 </w:t>
            </w:r>
            <w:r w:rsidR="008067D2">
              <w:rPr>
                <w:rFonts w:ascii="맑은 고딕" w:hAnsi="맑은 고딕"/>
                <w:sz w:val="18"/>
                <w:szCs w:val="18"/>
              </w:rPr>
              <w:t>CRS</w:t>
            </w:r>
            <w:r w:rsidR="008067D2">
              <w:rPr>
                <w:rFonts w:ascii="맑은 고딕" w:hAnsi="맑은 고딕" w:hint="eastAsia"/>
                <w:sz w:val="18"/>
                <w:szCs w:val="18"/>
              </w:rPr>
              <w:t xml:space="preserve">가 </w:t>
            </w:r>
          </w:p>
          <w:p w:rsidR="008067D2" w:rsidRDefault="008067D2" w:rsidP="008067D2">
            <w:pPr>
              <w:ind w:firstLineChars="100" w:firstLine="180"/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  <w:r w:rsidR="00D3471F">
              <w:rPr>
                <w:rFonts w:ascii="맑은 고딕" w:hAnsi="맑은 고딕" w:hint="eastAsia"/>
                <w:sz w:val="18"/>
                <w:szCs w:val="18"/>
              </w:rPr>
              <w:t>되지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않는 이상 그대로 정착함</w:t>
            </w:r>
          </w:p>
          <w:p w:rsidR="008067D2" w:rsidRPr="008067D2" w:rsidRDefault="008067D2" w:rsidP="008067D2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458DC2F6" wp14:editId="6A7D3E8B">
                  <wp:extent cx="4806797" cy="3116912"/>
                  <wp:effectExtent l="0" t="0" r="0" b="7620"/>
                  <wp:docPr id="2560" name="그림 2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" name="111.jpg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772" cy="3139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20C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F4520C" w:rsidRDefault="00F4520C" w:rsidP="00F4520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F4520C" w:rsidRDefault="00F4520C" w:rsidP="00F4520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 #2</w:t>
            </w:r>
          </w:p>
          <w:p w:rsidR="00F4520C" w:rsidRPr="00C05B98" w:rsidRDefault="00F4520C" w:rsidP="00F4520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4520C" w:rsidRDefault="00F4520C" w:rsidP="00F4520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50FD7">
              <w:rPr>
                <w:rFonts w:ascii="맑은 고딕" w:hAnsi="맑은 고딕"/>
                <w:sz w:val="18"/>
                <w:szCs w:val="18"/>
              </w:rPr>
              <w:t>cd /oracle/app/12.2.0/grid/bin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F4520C" w:rsidRDefault="00F4520C" w:rsidP="00F4520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root계정으로 이동</w:t>
            </w:r>
          </w:p>
        </w:tc>
      </w:tr>
      <w:tr w:rsidR="00F4520C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F4520C" w:rsidRDefault="00F4520C" w:rsidP="00F4520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4520C" w:rsidRPr="00C05B98" w:rsidRDefault="00F4520C" w:rsidP="00F4520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F4520C" w:rsidRDefault="00F4520C" w:rsidP="00F4520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50FD7">
              <w:rPr>
                <w:rFonts w:ascii="맑은 고딕" w:hAnsi="맑은 고딕"/>
                <w:sz w:val="18"/>
                <w:szCs w:val="18"/>
              </w:rPr>
              <w:t>./crsctl st</w:t>
            </w:r>
            <w:r>
              <w:rPr>
                <w:rFonts w:ascii="맑은 고딕" w:hAnsi="맑은 고딕" w:hint="eastAsia"/>
                <w:sz w:val="18"/>
                <w:szCs w:val="18"/>
              </w:rPr>
              <w:t>op</w:t>
            </w:r>
            <w:r w:rsidRPr="00E50FD7">
              <w:rPr>
                <w:rFonts w:ascii="맑은 고딕" w:hAnsi="맑은 고딕"/>
                <w:sz w:val="18"/>
                <w:szCs w:val="18"/>
              </w:rPr>
              <w:t xml:space="preserve"> crs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F4520C" w:rsidRDefault="00F4520C" w:rsidP="00F4520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CRS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</w:p>
          <w:p w:rsidR="00F4520C" w:rsidRDefault="00F4520C" w:rsidP="00AF3F6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(</w:t>
            </w:r>
            <w:r w:rsidR="00AF3F64">
              <w:rPr>
                <w:rFonts w:ascii="맑은 고딕" w:hAnsi="맑은 고딕"/>
                <w:sz w:val="18"/>
                <w:szCs w:val="18"/>
              </w:rPr>
              <w:t>DATABASE</w:t>
            </w:r>
            <w:r w:rsidRPr="00E50FD7">
              <w:rPr>
                <w:rFonts w:ascii="맑은 고딕" w:hAnsi="맑은 고딕" w:hint="eastAsia"/>
                <w:sz w:val="18"/>
                <w:szCs w:val="18"/>
              </w:rPr>
              <w:t xml:space="preserve">, ASM, LISTENER, VIP 등 관련 프로세서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중지)</w:t>
            </w:r>
          </w:p>
        </w:tc>
      </w:tr>
      <w:tr w:rsidR="00F4520C" w:rsidRPr="00466CEA" w:rsidTr="009206A1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F4520C" w:rsidRDefault="005B3340" w:rsidP="00F4520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61D538E7" wp14:editId="4BF4F106">
                  <wp:extent cx="5462546" cy="7185870"/>
                  <wp:effectExtent l="0" t="0" r="5080" b="0"/>
                  <wp:docPr id="2561" name="그림 2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1" name="22.jpg"/>
                          <pic:cNvPicPr/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3935" cy="7187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3340" w:rsidRDefault="005B3340" w:rsidP="005B3340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67B3">
              <w:rPr>
                <w:rFonts w:ascii="맑은 고딕" w:hAnsi="맑은 고딕"/>
                <w:b/>
                <w:sz w:val="18"/>
                <w:szCs w:val="18"/>
              </w:rPr>
              <w:t xml:space="preserve">- </w:t>
            </w:r>
            <w:r w:rsidRPr="001767B3">
              <w:rPr>
                <w:rFonts w:ascii="맑은 고딕" w:hAnsi="맑은 고딕" w:hint="eastAsia"/>
                <w:b/>
                <w:sz w:val="18"/>
                <w:szCs w:val="18"/>
              </w:rPr>
              <w:t xml:space="preserve">연결된 전체 </w:t>
            </w:r>
            <w:r>
              <w:rPr>
                <w:rFonts w:ascii="맑은 고딕" w:hAnsi="맑은 고딕" w:hint="eastAsia"/>
                <w:b/>
                <w:sz w:val="18"/>
                <w:szCs w:val="18"/>
              </w:rPr>
              <w:t>프로세스가 중지되는 내용을 보여주며,</w:t>
            </w:r>
            <w:r>
              <w:rPr>
                <w:rFonts w:ascii="맑은 고딕" w:hAnsi="맑은 고딕"/>
                <w:b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b/>
                <w:sz w:val="18"/>
                <w:szCs w:val="18"/>
              </w:rPr>
              <w:t>서비스가 종료되었다고 문구가 표시되면,</w:t>
            </w:r>
            <w:r>
              <w:rPr>
                <w:rFonts w:ascii="맑은 고딕" w:hAnsi="맑은 고딕"/>
                <w:b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b/>
                <w:sz w:val="18"/>
                <w:szCs w:val="18"/>
              </w:rPr>
              <w:t>정상적으로 종료</w:t>
            </w:r>
          </w:p>
          <w:p w:rsidR="005B3340" w:rsidRDefault="005B3340" w:rsidP="00F4520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lastRenderedPageBreak/>
              <w:drawing>
                <wp:inline distT="0" distB="0" distL="0" distR="0" wp14:anchorId="0ECF5DBB" wp14:editId="444B8DA6">
                  <wp:extent cx="4820285" cy="4778734"/>
                  <wp:effectExtent l="0" t="0" r="0" b="3175"/>
                  <wp:docPr id="2562" name="그림 2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2" name="222.jpg"/>
                          <pic:cNvPicPr/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1939" cy="4790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3340" w:rsidRDefault="005B3340" w:rsidP="00F4520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/>
                <w:sz w:val="18"/>
                <w:szCs w:val="18"/>
              </w:rPr>
              <w:t>plsdb02의 CRS</w:t>
            </w:r>
            <w:r>
              <w:rPr>
                <w:rFonts w:ascii="맑은 고딕" w:hAnsi="맑은 고딕" w:hint="eastAsia"/>
                <w:sz w:val="18"/>
                <w:szCs w:val="18"/>
              </w:rPr>
              <w:t>를 중지하면 상태확인도 plsdb0</w:t>
            </w:r>
            <w:r>
              <w:rPr>
                <w:rFonts w:ascii="맑은 고딕" w:hAnsi="맑은 고딕"/>
                <w:sz w:val="18"/>
                <w:szCs w:val="18"/>
              </w:rPr>
              <w:t>1</w:t>
            </w:r>
            <w:r>
              <w:rPr>
                <w:rFonts w:ascii="맑은 고딕" w:hAnsi="맑은 고딕" w:hint="eastAsia"/>
                <w:sz w:val="18"/>
                <w:szCs w:val="18"/>
              </w:rPr>
              <w:t>에서 확인해야 하며,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VIP 및 </w:t>
            </w:r>
            <w:r>
              <w:rPr>
                <w:rFonts w:ascii="맑은 고딕" w:hAnsi="맑은 고딕"/>
                <w:sz w:val="18"/>
                <w:szCs w:val="18"/>
              </w:rPr>
              <w:t>SCAN_VIP</w:t>
            </w:r>
            <w:r>
              <w:rPr>
                <w:rFonts w:ascii="맑은 고딕" w:hAnsi="맑은 고딕" w:hint="eastAsia"/>
                <w:sz w:val="18"/>
                <w:szCs w:val="18"/>
              </w:rPr>
              <w:t>모두 plsdb0</w:t>
            </w:r>
            <w:r>
              <w:rPr>
                <w:rFonts w:ascii="맑은 고딕" w:hAnsi="맑은 고딕"/>
                <w:sz w:val="18"/>
                <w:szCs w:val="18"/>
              </w:rPr>
              <w:t>1</w:t>
            </w:r>
            <w:r>
              <w:rPr>
                <w:rFonts w:ascii="맑은 고딕" w:hAnsi="맑은 고딕" w:hint="eastAsia"/>
                <w:sz w:val="18"/>
                <w:szCs w:val="18"/>
              </w:rPr>
              <w:t>로 이동</w:t>
            </w:r>
          </w:p>
          <w:p w:rsidR="005B3340" w:rsidRDefault="005B3340" w:rsidP="00F4520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2185F46B" wp14:editId="2AFE81EB">
                  <wp:extent cx="4791075" cy="447675"/>
                  <wp:effectExtent l="0" t="0" r="9525" b="9525"/>
                  <wp:docPr id="2563" name="그림 2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3" name="333.jpg"/>
                          <pic:cNvPicPr/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10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3340" w:rsidRDefault="005B3340" w:rsidP="005B3340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- plsdb0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의 </w:t>
            </w:r>
            <w:r>
              <w:rPr>
                <w:rFonts w:ascii="맑은 고딕" w:hAnsi="맑은 고딕"/>
                <w:sz w:val="18"/>
                <w:szCs w:val="18"/>
              </w:rPr>
              <w:t>CRS</w:t>
            </w:r>
            <w:r>
              <w:rPr>
                <w:rFonts w:ascii="맑은 고딕" w:hAnsi="맑은 고딕" w:hint="eastAsia"/>
                <w:sz w:val="18"/>
                <w:szCs w:val="18"/>
              </w:rPr>
              <w:t>를 기동하면,</w:t>
            </w:r>
            <w:r>
              <w:rPr>
                <w:rFonts w:ascii="맑은 고딕" w:hAnsi="맑은 고딕"/>
                <w:sz w:val="18"/>
                <w:szCs w:val="18"/>
              </w:rPr>
              <w:t xml:space="preserve"> SCAN_VIP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및 Cluster 관련 프로세스는 이동하지 않고 </w:t>
            </w:r>
            <w:r>
              <w:rPr>
                <w:rFonts w:ascii="맑은 고딕" w:hAnsi="맑은 고딕"/>
                <w:sz w:val="18"/>
                <w:szCs w:val="18"/>
              </w:rPr>
              <w:t>plsdb01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의 </w:t>
            </w:r>
            <w:r>
              <w:rPr>
                <w:rFonts w:ascii="맑은 고딕" w:hAnsi="맑은 고딕"/>
                <w:sz w:val="18"/>
                <w:szCs w:val="18"/>
              </w:rPr>
              <w:t>CRS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가 </w:t>
            </w:r>
          </w:p>
          <w:p w:rsidR="005B3340" w:rsidRDefault="005B3340" w:rsidP="005B3340">
            <w:pPr>
              <w:ind w:firstLineChars="100" w:firstLine="180"/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  <w:r w:rsidR="00D3471F">
              <w:rPr>
                <w:rFonts w:ascii="맑은 고딕" w:hAnsi="맑은 고딕" w:hint="eastAsia"/>
                <w:sz w:val="18"/>
                <w:szCs w:val="18"/>
              </w:rPr>
              <w:t>되지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않는 이상 그대로 정착함</w:t>
            </w:r>
          </w:p>
          <w:p w:rsidR="005B3340" w:rsidRPr="005B3340" w:rsidRDefault="005B3340" w:rsidP="00F4520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00CACE12" wp14:editId="7F5036C4">
                  <wp:extent cx="4921250" cy="3180521"/>
                  <wp:effectExtent l="0" t="0" r="0" b="1270"/>
                  <wp:docPr id="2564" name="그림 2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4" name="444.jpg"/>
                          <pic:cNvPicPr/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2873" cy="3188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265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46265" w:rsidRDefault="00146265" w:rsidP="00146265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146265" w:rsidRDefault="00146265" w:rsidP="00146265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</w:t>
            </w:r>
          </w:p>
          <w:p w:rsidR="00146265" w:rsidRPr="00C05B98" w:rsidRDefault="00146265" w:rsidP="00146265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46265" w:rsidRDefault="00146265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 w:hint="eastAsia"/>
                <w:sz w:val="18"/>
                <w:szCs w:val="18"/>
              </w:rPr>
              <w:t>grid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146265" w:rsidRDefault="00146265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grid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146265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46265" w:rsidRDefault="00146265" w:rsidP="00146265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146265" w:rsidRPr="00C05B98" w:rsidRDefault="00146265" w:rsidP="00146265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146265" w:rsidRDefault="00146265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# srvctl st</w:t>
            </w:r>
            <w:r>
              <w:rPr>
                <w:rFonts w:ascii="맑은 고딕" w:hAnsi="맑은 고딕" w:hint="eastAsia"/>
                <w:sz w:val="18"/>
                <w:szCs w:val="18"/>
              </w:rPr>
              <w:t>art</w:t>
            </w:r>
            <w:r w:rsidRPr="00146265">
              <w:rPr>
                <w:rFonts w:ascii="맑은 고딕" w:hAnsi="맑은 고딕"/>
                <w:sz w:val="18"/>
                <w:szCs w:val="18"/>
              </w:rPr>
              <w:t xml:space="preserve"> database -db GPIIPRD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146265" w:rsidRDefault="00146265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Oracle </w:t>
            </w:r>
            <w:r>
              <w:rPr>
                <w:rFonts w:ascii="맑은 고딕" w:hAnsi="맑은 고딕" w:hint="eastAsia"/>
                <w:sz w:val="18"/>
                <w:szCs w:val="18"/>
              </w:rPr>
              <w:t>기동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="007B5B19">
              <w:rPr>
                <w:rFonts w:ascii="맑은 고딕" w:hAnsi="맑은 고딕" w:hint="eastAsia"/>
                <w:sz w:val="18"/>
                <w:szCs w:val="18"/>
              </w:rPr>
              <w:t>(Instance</w:t>
            </w:r>
            <w:r w:rsidR="007B5B19">
              <w:rPr>
                <w:rFonts w:ascii="맑은 고딕" w:hAnsi="맑은 고딕"/>
                <w:sz w:val="18"/>
                <w:szCs w:val="18"/>
              </w:rPr>
              <w:t>)</w:t>
            </w:r>
          </w:p>
        </w:tc>
      </w:tr>
      <w:tr w:rsidR="00146265" w:rsidRPr="00466CEA" w:rsidTr="009206A1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146265" w:rsidRDefault="002569DA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4352002E" wp14:editId="3BDDB735">
                  <wp:extent cx="4552950" cy="325876"/>
                  <wp:effectExtent l="0" t="0" r="0" b="0"/>
                  <wp:docPr id="2566" name="그림 2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6" name="66.jpg"/>
                          <pic:cNvPicPr/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715" cy="32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9DA" w:rsidRDefault="002569DA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43CA4592" wp14:editId="41DBB94C">
                  <wp:extent cx="4810540" cy="3403480"/>
                  <wp:effectExtent l="0" t="0" r="0" b="6985"/>
                  <wp:docPr id="2567" name="그림 2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7" name="88.jpg"/>
                          <pic:cNvPicPr/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7539" cy="3422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9DA" w:rsidRDefault="002569DA" w:rsidP="00927DA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- </w:t>
            </w:r>
            <w:r w:rsidR="004A267B">
              <w:rPr>
                <w:rFonts w:ascii="맑은 고딕" w:hAnsi="맑은 고딕" w:hint="eastAsia"/>
                <w:sz w:val="18"/>
                <w:szCs w:val="18"/>
              </w:rPr>
              <w:t xml:space="preserve">서버 한곳에서 만 실행해도 양쪽 서버에서 동시에 </w:t>
            </w:r>
            <w:r w:rsidR="00A6287F">
              <w:rPr>
                <w:rFonts w:ascii="맑은 고딕" w:hAnsi="맑은 고딕" w:hint="eastAsia"/>
                <w:sz w:val="18"/>
                <w:szCs w:val="18"/>
              </w:rPr>
              <w:t>기동됨</w:t>
            </w:r>
            <w:r w:rsidR="00927DA5" w:rsidRPr="00927DA5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(VIP 및 SCAN_VIP 변동 사항없음)</w:t>
            </w:r>
          </w:p>
        </w:tc>
      </w:tr>
      <w:tr w:rsidR="00146265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46265" w:rsidRDefault="00146265" w:rsidP="00146265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146265" w:rsidRDefault="00146265" w:rsidP="00146265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DBMS</w:t>
            </w:r>
          </w:p>
          <w:p w:rsidR="00146265" w:rsidRPr="00C05B98" w:rsidRDefault="00146265" w:rsidP="00146265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46265" w:rsidRDefault="00146265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 w:hint="eastAsia"/>
                <w:sz w:val="18"/>
                <w:szCs w:val="18"/>
              </w:rPr>
              <w:t>grid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146265" w:rsidRDefault="00146265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grid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계정으로 로그인</w:t>
            </w:r>
          </w:p>
        </w:tc>
      </w:tr>
      <w:tr w:rsidR="00146265" w:rsidRPr="00466CEA" w:rsidTr="00245C64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46265" w:rsidRDefault="00146265" w:rsidP="00146265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146265" w:rsidRPr="00C05B98" w:rsidRDefault="00146265" w:rsidP="00146265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146265" w:rsidRDefault="00146265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# srvctl st</w:t>
            </w:r>
            <w:r>
              <w:rPr>
                <w:rFonts w:ascii="맑은 고딕" w:hAnsi="맑은 고딕" w:hint="eastAsia"/>
                <w:sz w:val="18"/>
                <w:szCs w:val="18"/>
              </w:rPr>
              <w:t>op</w:t>
            </w:r>
            <w:r w:rsidRPr="00146265">
              <w:rPr>
                <w:rFonts w:ascii="맑은 고딕" w:hAnsi="맑은 고딕"/>
                <w:sz w:val="18"/>
                <w:szCs w:val="18"/>
              </w:rPr>
              <w:t xml:space="preserve"> database -db GPIIPRD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146265" w:rsidRDefault="00146265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Oracle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(</w:t>
            </w:r>
            <w:r w:rsidR="007B5B19">
              <w:rPr>
                <w:rFonts w:ascii="맑은 고딕" w:hAnsi="맑은 고딕" w:hint="eastAsia"/>
                <w:sz w:val="18"/>
                <w:szCs w:val="18"/>
              </w:rPr>
              <w:t>Instance</w:t>
            </w:r>
            <w:r>
              <w:rPr>
                <w:rFonts w:ascii="맑은 고딕" w:hAnsi="맑은 고딕"/>
                <w:sz w:val="18"/>
                <w:szCs w:val="18"/>
              </w:rPr>
              <w:t>)</w:t>
            </w:r>
          </w:p>
        </w:tc>
      </w:tr>
      <w:tr w:rsidR="002569DA" w:rsidRPr="00466CEA" w:rsidTr="009206A1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2569DA" w:rsidRDefault="002569DA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2560687C" wp14:editId="7E9528A5">
                  <wp:extent cx="4552950" cy="323850"/>
                  <wp:effectExtent l="0" t="0" r="0" b="0"/>
                  <wp:docPr id="2565" name="그림 2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5" name="55.jpg"/>
                          <pic:cNvPicPr/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9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9DA" w:rsidRDefault="002569DA" w:rsidP="00146265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3B454CB6" wp14:editId="6C9CA4E0">
                  <wp:extent cx="4810125" cy="3211378"/>
                  <wp:effectExtent l="0" t="0" r="0" b="8255"/>
                  <wp:docPr id="2568" name="그림 2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8" name="77.jpg"/>
                          <pic:cNvPicPr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6117" cy="3228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9DA" w:rsidRDefault="00A6287F" w:rsidP="00A628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- 서버 한곳에서 만 실행해도 양쪽 서버에서 동시에 중지됨</w:t>
            </w:r>
            <w:r w:rsidR="00927DA5" w:rsidRPr="00927DA5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(VIP 및 SCAN_VIP 변동 사항없음)</w:t>
            </w:r>
          </w:p>
        </w:tc>
      </w:tr>
    </w:tbl>
    <w:p w:rsidR="00750A37" w:rsidRDefault="00750A37" w:rsidP="00750A37">
      <w:pPr>
        <w:pStyle w:val="30"/>
      </w:pPr>
      <w:bookmarkStart w:id="45" w:name="_Toc30414556"/>
      <w:r>
        <w:rPr>
          <w:rFonts w:hint="eastAsia"/>
        </w:rPr>
        <w:lastRenderedPageBreak/>
        <w:t>운영방식</w:t>
      </w:r>
      <w:bookmarkEnd w:id="4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750A37" w:rsidRPr="00466CEA" w:rsidTr="00143CBA">
        <w:trPr>
          <w:jc w:val="center"/>
        </w:trPr>
        <w:tc>
          <w:tcPr>
            <w:tcW w:w="9570" w:type="dxa"/>
            <w:shd w:val="clear" w:color="auto" w:fill="BFBFBF"/>
          </w:tcPr>
          <w:p w:rsidR="00750A37" w:rsidRPr="00466CEA" w:rsidRDefault="00750A37" w:rsidP="00143CBA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운영방식</w:t>
            </w:r>
          </w:p>
        </w:tc>
      </w:tr>
      <w:tr w:rsidR="00750A37" w:rsidRPr="00466CEA" w:rsidTr="00143CBA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914D3C" w:rsidRPr="00914D3C" w:rsidRDefault="00914D3C" w:rsidP="00914D3C">
            <w:pPr>
              <w:spacing w:line="280" w:lineRule="exact"/>
              <w:jc w:val="left"/>
              <w:rPr>
                <w:rFonts w:ascii="맑은 고딕" w:hAnsi="맑은 고딕"/>
                <w:b/>
                <w:noProof/>
                <w:color w:val="0070C0"/>
                <w:sz w:val="18"/>
                <w:szCs w:val="18"/>
              </w:rPr>
            </w:pPr>
            <w:r w:rsidRPr="00914D3C">
              <w:rPr>
                <w:rFonts w:ascii="맑은 고딕" w:hAnsi="맑은 고딕"/>
                <w:b/>
                <w:noProof/>
                <w:color w:val="0070C0"/>
                <w:sz w:val="18"/>
                <w:szCs w:val="18"/>
              </w:rPr>
              <w:t>&lt;</w:t>
            </w:r>
            <w:r w:rsidRPr="00914D3C">
              <w:rPr>
                <w:rFonts w:ascii="맑은 고딕" w:hAnsi="맑은 고딕" w:hint="eastAsia"/>
                <w:b/>
                <w:noProof/>
                <w:color w:val="0070C0"/>
                <w:sz w:val="18"/>
                <w:szCs w:val="18"/>
              </w:rPr>
              <w:t>서버 재기동 및 종료&gt;</w:t>
            </w:r>
          </w:p>
          <w:p w:rsidR="00914D3C" w:rsidRDefault="00914D3C" w:rsidP="00914D3C">
            <w:pPr>
              <w:spacing w:line="280" w:lineRule="exact"/>
              <w:jc w:val="left"/>
              <w:rPr>
                <w:rFonts w:ascii="맑은 고딕" w:hAnsi="맑은 고딕"/>
                <w:b/>
                <w:color w:val="0070C0"/>
                <w:sz w:val="18"/>
                <w:szCs w:val="18"/>
              </w:rPr>
            </w:pPr>
            <w:r w:rsidRPr="00914D3C">
              <w:rPr>
                <w:rFonts w:ascii="맑은 고딕" w:hAnsi="맑은 고딕" w:hint="eastAsia"/>
                <w:b/>
                <w:noProof/>
                <w:color w:val="0070C0"/>
                <w:sz w:val="18"/>
                <w:szCs w:val="18"/>
              </w:rPr>
              <w:t xml:space="preserve">- </w:t>
            </w:r>
            <w:r w:rsidRPr="00914D3C">
              <w:rPr>
                <w:rFonts w:ascii="맑은 고딕" w:hAnsi="맑은 고딕"/>
                <w:b/>
                <w:noProof/>
                <w:color w:val="0070C0"/>
                <w:sz w:val="18"/>
                <w:szCs w:val="18"/>
              </w:rPr>
              <w:t xml:space="preserve">DBMS </w:t>
            </w:r>
            <w:r w:rsidRPr="00914D3C">
              <w:rPr>
                <w:rFonts w:ascii="맑은 고딕" w:hAnsi="맑은 고딕" w:hint="eastAsia"/>
                <w:b/>
                <w:noProof/>
                <w:color w:val="0070C0"/>
                <w:sz w:val="18"/>
                <w:szCs w:val="18"/>
              </w:rPr>
              <w:t xml:space="preserve">종료 방법은 많지만 서버 재기동 및 종료 시 에는 </w:t>
            </w:r>
            <w:r w:rsidRPr="00914D3C">
              <w:rPr>
                <w:rFonts w:ascii="맑은 고딕" w:hAnsi="맑은 고딕"/>
                <w:b/>
                <w:noProof/>
                <w:color w:val="0070C0"/>
                <w:sz w:val="18"/>
                <w:szCs w:val="18"/>
              </w:rPr>
              <w:t xml:space="preserve">RAC </w:t>
            </w:r>
            <w:r w:rsidRPr="00914D3C">
              <w:rPr>
                <w:rFonts w:ascii="맑은 고딕" w:hAnsi="맑은 고딕" w:hint="eastAsia"/>
                <w:b/>
                <w:noProof/>
                <w:color w:val="0070C0"/>
                <w:sz w:val="18"/>
                <w:szCs w:val="18"/>
              </w:rPr>
              <w:t xml:space="preserve">구성에 대한 모든 프로세스를 </w:t>
            </w:r>
            <w:r w:rsidRPr="00914D3C">
              <w:rPr>
                <w:rFonts w:ascii="맑은 고딕" w:hAnsi="맑은 고딕"/>
                <w:b/>
                <w:noProof/>
                <w:color w:val="0070C0"/>
                <w:sz w:val="18"/>
                <w:szCs w:val="18"/>
              </w:rPr>
              <w:t xml:space="preserve">Down </w:t>
            </w:r>
            <w:r w:rsidRPr="00914D3C">
              <w:rPr>
                <w:rFonts w:ascii="맑은 고딕" w:hAnsi="맑은 고딕" w:hint="eastAsia"/>
                <w:b/>
                <w:noProof/>
                <w:color w:val="0070C0"/>
                <w:sz w:val="18"/>
                <w:szCs w:val="18"/>
              </w:rPr>
              <w:t xml:space="preserve">시켜야 하므로 </w:t>
            </w:r>
            <w:r w:rsidRPr="00914D3C">
              <w:rPr>
                <w:rFonts w:ascii="맑은 고딕" w:hAnsi="맑은 고딕"/>
                <w:b/>
                <w:noProof/>
                <w:color w:val="0070C0"/>
                <w:sz w:val="18"/>
                <w:szCs w:val="18"/>
              </w:rPr>
              <w:t>“</w:t>
            </w:r>
            <w:r w:rsidRPr="00914D3C">
              <w:rPr>
                <w:rFonts w:ascii="맑은 고딕" w:hAnsi="맑은 고딕"/>
                <w:b/>
                <w:color w:val="0070C0"/>
                <w:sz w:val="18"/>
                <w:szCs w:val="18"/>
              </w:rPr>
              <w:t>crsctl st</w:t>
            </w:r>
            <w:r w:rsidRPr="00914D3C">
              <w:rPr>
                <w:rFonts w:ascii="맑은 고딕" w:hAnsi="맑은 고딕" w:hint="eastAsia"/>
                <w:b/>
                <w:color w:val="0070C0"/>
                <w:sz w:val="18"/>
                <w:szCs w:val="18"/>
              </w:rPr>
              <w:t>op</w:t>
            </w:r>
            <w:r w:rsidRPr="00914D3C">
              <w:rPr>
                <w:rFonts w:ascii="맑은 고딕" w:hAnsi="맑은 고딕"/>
                <w:b/>
                <w:color w:val="0070C0"/>
                <w:sz w:val="18"/>
                <w:szCs w:val="18"/>
              </w:rPr>
              <w:t xml:space="preserve"> crs” </w:t>
            </w:r>
            <w:r w:rsidRPr="00914D3C">
              <w:rPr>
                <w:rFonts w:ascii="맑은 고딕" w:hAnsi="맑은 고딕" w:hint="eastAsia"/>
                <w:b/>
                <w:color w:val="0070C0"/>
                <w:sz w:val="18"/>
                <w:szCs w:val="18"/>
              </w:rPr>
              <w:t>명령어를 이용하여</w:t>
            </w:r>
            <w:r w:rsidRPr="00914D3C">
              <w:rPr>
                <w:rFonts w:ascii="맑은 고딕" w:hAnsi="맑은 고딕"/>
                <w:b/>
                <w:color w:val="0070C0"/>
                <w:sz w:val="18"/>
                <w:szCs w:val="18"/>
              </w:rPr>
              <w:t xml:space="preserve"> </w:t>
            </w:r>
            <w:r w:rsidRPr="00914D3C">
              <w:rPr>
                <w:rFonts w:ascii="맑은 고딕" w:hAnsi="맑은 고딕" w:hint="eastAsia"/>
                <w:b/>
                <w:color w:val="0070C0"/>
                <w:sz w:val="18"/>
                <w:szCs w:val="18"/>
              </w:rPr>
              <w:t>프로세스 종료한다.</w:t>
            </w:r>
            <w:r w:rsidRPr="00914D3C">
              <w:rPr>
                <w:rFonts w:ascii="맑은 고딕" w:hAnsi="맑은 고딕"/>
                <w:b/>
                <w:color w:val="0070C0"/>
                <w:sz w:val="18"/>
                <w:szCs w:val="18"/>
              </w:rPr>
              <w:t xml:space="preserve"> </w:t>
            </w:r>
          </w:p>
          <w:p w:rsidR="005F499E" w:rsidRPr="00914D3C" w:rsidRDefault="005F499E" w:rsidP="00914D3C">
            <w:pPr>
              <w:spacing w:line="280" w:lineRule="exact"/>
              <w:jc w:val="left"/>
              <w:rPr>
                <w:rFonts w:ascii="맑은 고딕" w:hAnsi="맑은 고딕"/>
                <w:b/>
                <w:noProof/>
                <w:color w:val="0070C0"/>
                <w:sz w:val="18"/>
                <w:szCs w:val="18"/>
              </w:rPr>
            </w:pPr>
            <w:r>
              <w:rPr>
                <w:rFonts w:ascii="맑은 고딕" w:hAnsi="맑은 고딕"/>
                <w:b/>
                <w:color w:val="0070C0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 w:hint="eastAsia"/>
                <w:b/>
                <w:color w:val="0070C0"/>
                <w:sz w:val="18"/>
                <w:szCs w:val="18"/>
              </w:rPr>
              <w:t xml:space="preserve">CRS 중지 후 재부팅 하면 </w:t>
            </w:r>
            <w:r>
              <w:rPr>
                <w:rFonts w:ascii="맑은 고딕" w:hAnsi="맑은 고딕"/>
                <w:b/>
                <w:color w:val="0070C0"/>
                <w:sz w:val="18"/>
                <w:szCs w:val="18"/>
              </w:rPr>
              <w:t>CRS</w:t>
            </w:r>
            <w:r>
              <w:rPr>
                <w:rFonts w:ascii="맑은 고딕" w:hAnsi="맑은 고딕" w:hint="eastAsia"/>
                <w:b/>
                <w:color w:val="0070C0"/>
                <w:sz w:val="18"/>
                <w:szCs w:val="18"/>
              </w:rPr>
              <w:t>에 의해 중지된 모든 프로세스는 자동으로 기동 되며,</w:t>
            </w:r>
            <w:r>
              <w:rPr>
                <w:rFonts w:ascii="맑은 고딕" w:hAnsi="맑은 고딕"/>
                <w:b/>
                <w:color w:val="0070C0"/>
                <w:sz w:val="18"/>
                <w:szCs w:val="18"/>
              </w:rPr>
              <w:t xml:space="preserve"> CRS</w:t>
            </w:r>
            <w:r>
              <w:rPr>
                <w:rFonts w:ascii="맑은 고딕" w:hAnsi="맑은 고딕" w:hint="eastAsia"/>
                <w:b/>
                <w:color w:val="0070C0"/>
                <w:sz w:val="18"/>
                <w:szCs w:val="18"/>
              </w:rPr>
              <w:t>가 아닌 다른 명령어로 종료된 프로세스는 자동 기동이 안됨.</w:t>
            </w:r>
          </w:p>
          <w:p w:rsidR="00914D3C" w:rsidRDefault="00914D3C" w:rsidP="00143CBA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</w:p>
          <w:p w:rsidR="009206A1" w:rsidRPr="00BC22D7" w:rsidRDefault="008F7BEE" w:rsidP="00143CBA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BC22D7">
              <w:rPr>
                <w:rFonts w:ascii="맑은 고딕" w:hAnsi="맑은 고딕" w:hint="eastAsia"/>
                <w:b/>
                <w:sz w:val="18"/>
                <w:szCs w:val="18"/>
              </w:rPr>
              <w:t>&lt;Listener 실행&gt;</w:t>
            </w:r>
          </w:p>
          <w:p w:rsidR="00750A37" w:rsidRDefault="009206A1" w:rsidP="00143CB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9206A1">
              <w:rPr>
                <w:rFonts w:ascii="맑은 고딕" w:hAnsi="맑은 고딕"/>
                <w:sz w:val="18"/>
                <w:szCs w:val="18"/>
              </w:rPr>
              <w:t>lsnrctl start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</w:t>
            </w:r>
          </w:p>
          <w:p w:rsidR="009206A1" w:rsidRDefault="009206A1" w:rsidP="00143CB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206A1">
              <w:rPr>
                <w:rFonts w:ascii="맑은 고딕" w:hAnsi="맑은 고딕" w:hint="eastAsia"/>
                <w:color w:val="FF0000"/>
                <w:sz w:val="18"/>
                <w:szCs w:val="18"/>
              </w:rPr>
              <w:t xml:space="preserve">프로세스 </w:t>
            </w:r>
            <w:r w:rsidRPr="009206A1">
              <w:rPr>
                <w:rFonts w:ascii="맑은 고딕" w:hAnsi="맑은 고딕"/>
                <w:color w:val="FF0000"/>
                <w:sz w:val="18"/>
                <w:szCs w:val="18"/>
              </w:rPr>
              <w:t>: /oracle/app/12.2.0/grid/bin/tnslsnr LISTENER -inherit</w:t>
            </w:r>
          </w:p>
          <w:p w:rsidR="009206A1" w:rsidRDefault="009206A1" w:rsidP="00143CB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# srvctl start</w:t>
            </w:r>
            <w:r w:rsidRPr="009206A1">
              <w:rPr>
                <w:rFonts w:ascii="맑은 고딕" w:hAnsi="맑은 고딕"/>
                <w:sz w:val="18"/>
                <w:szCs w:val="18"/>
              </w:rPr>
              <w:t xml:space="preserve"> l</w:t>
            </w:r>
            <w:r>
              <w:rPr>
                <w:rFonts w:ascii="맑은 고딕" w:hAnsi="맑은 고딕"/>
                <w:sz w:val="18"/>
                <w:szCs w:val="18"/>
              </w:rPr>
              <w:t>istener -n plsdb01</w:t>
            </w:r>
            <w:r w:rsidRPr="009206A1">
              <w:rPr>
                <w:rFonts w:ascii="맑은 고딕" w:hAnsi="맑은 고딕"/>
                <w:sz w:val="18"/>
                <w:szCs w:val="18"/>
              </w:rPr>
              <w:t xml:space="preserve"> -l LISTENER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</w:p>
          <w:p w:rsidR="009206A1" w:rsidRDefault="009206A1" w:rsidP="00143CB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206A1">
              <w:rPr>
                <w:rFonts w:ascii="맑은 고딕" w:hAnsi="맑은 고딕" w:hint="eastAsia"/>
                <w:color w:val="FF0000"/>
                <w:sz w:val="18"/>
                <w:szCs w:val="18"/>
              </w:rPr>
              <w:t xml:space="preserve">프로세스 </w:t>
            </w:r>
            <w:r w:rsidRPr="009206A1">
              <w:rPr>
                <w:rFonts w:ascii="맑은 고딕" w:hAnsi="맑은 고딕"/>
                <w:color w:val="FF0000"/>
                <w:sz w:val="18"/>
                <w:szCs w:val="18"/>
              </w:rPr>
              <w:t>: /oracle/app/12.2.0/grid/bin/tnslsnr LISTENER -no_crs_notify -inherit</w:t>
            </w:r>
          </w:p>
          <w:p w:rsidR="00750A37" w:rsidRDefault="009206A1" w:rsidP="00143CBA">
            <w:pPr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9206A1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>(</w:t>
            </w:r>
            <w:r w:rsidRPr="009206A1">
              <w:rPr>
                <w:rFonts w:ascii="맑은 고딕" w:hAnsi="맑은 고딕" w:hint="eastAsia"/>
                <w:noProof/>
                <w:color w:val="FF0000"/>
                <w:sz w:val="18"/>
                <w:szCs w:val="18"/>
              </w:rPr>
              <w:t>위 프로세스 내용이 다르나 실행결과는 동일함)</w:t>
            </w:r>
          </w:p>
          <w:p w:rsidR="009206A1" w:rsidRPr="009206A1" w:rsidRDefault="009206A1" w:rsidP="00143CBA">
            <w:pPr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</w:p>
          <w:p w:rsidR="00750A37" w:rsidRPr="009206A1" w:rsidRDefault="00750A37" w:rsidP="00143CBA">
            <w:pPr>
              <w:jc w:val="left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9206A1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 xml:space="preserve">- </w:t>
            </w:r>
            <w:r w:rsidR="009206A1" w:rsidRPr="009206A1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RAC 구성에서는 grid 계정이 grid infrastructure 관리계정으로 listener의 기동 및 정지기능을 관리함.</w:t>
            </w:r>
          </w:p>
          <w:p w:rsidR="009206A1" w:rsidRDefault="009206A1" w:rsidP="009206A1">
            <w:pPr>
              <w:jc w:val="left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9206A1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 xml:space="preserve">- oracle 계정은 database engine 관리계정이며, tnsnames.ora는 listener 기동과 상관없으나 oracle 접속 </w:t>
            </w:r>
          </w:p>
          <w:p w:rsidR="00750A37" w:rsidRDefault="009206A1" w:rsidP="009206A1">
            <w:pPr>
              <w:ind w:firstLineChars="100" w:firstLine="180"/>
              <w:jc w:val="left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9206A1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정보를 담고있는 중요파일임</w:t>
            </w:r>
          </w:p>
          <w:p w:rsidR="00D233F5" w:rsidRPr="009206A1" w:rsidRDefault="00D233F5" w:rsidP="00D233F5">
            <w:pPr>
              <w:jc w:val="left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 xml:space="preserve">Oracle Listener </w:t>
            </w:r>
            <w:r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공식문서</w:t>
            </w:r>
            <w:r w:rsidR="007441AE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(</w:t>
            </w:r>
            <w:r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https://docs.oracle.com/database/121/NETRF/listener.htm)</w:t>
            </w:r>
          </w:p>
          <w:p w:rsidR="009206A1" w:rsidRPr="00D233F5" w:rsidRDefault="009206A1" w:rsidP="009206A1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C7266D" w:rsidRPr="00BC22D7" w:rsidRDefault="008F7BEE" w:rsidP="00BC22D7">
            <w:pPr>
              <w:spacing w:line="280" w:lineRule="exact"/>
              <w:jc w:val="left"/>
              <w:rPr>
                <w:rFonts w:ascii="맑은 고딕" w:hAnsi="맑은 고딕"/>
                <w:b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 xml:space="preserve">&lt;Listener Log 경로 확인 </w:t>
            </w:r>
            <w:r w:rsidRPr="00BC22D7">
              <w:rPr>
                <w:rFonts w:ascii="맑은 고딕" w:hAnsi="맑은 고딕"/>
                <w:b/>
                <w:noProof/>
                <w:sz w:val="18"/>
                <w:szCs w:val="18"/>
              </w:rPr>
              <w:t>(</w:t>
            </w:r>
            <w:r w:rsidRPr="00BC22D7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grid 계정)&gt;</w:t>
            </w:r>
          </w:p>
          <w:p w:rsidR="008F7BEE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 xml:space="preserve">[grid@plsdb01:/home/grid]$ </w:t>
            </w:r>
            <w:r w:rsidRPr="003F1C83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 xml:space="preserve">lsnrctl status 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Copyright (c) 1991, 2017, Oracle.  All rights reserved.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Connecting to (DESCRIPTION=(ADDRESS=(PROTOCOL=IPC)(KEY=LISTENER)))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STATUS of the LISTENER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------------------------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Alias                     LISTENER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Version                   TNSLSNR for IBM/AIX RISC System/6000: Version 12.2.0.1.0 - Production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Start Date                10-JAN-2020 10:25:17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Uptime                    0 days 7 hr. 52 min. 44 sec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Trace Level               off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Security                  ON: Local OS Authentication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SNMP                      OFF</w:t>
            </w:r>
          </w:p>
          <w:p w:rsidR="008F7BEE" w:rsidRPr="00BC22D7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>Listener Parameter File   /oracle/app/12.2.0/grid/network/admin/listener.ora</w:t>
            </w:r>
          </w:p>
          <w:p w:rsidR="008F7BEE" w:rsidRPr="00BC22D7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>Listener Log File         /oracle/app/grid/diag/tnslsnr/plsdb01/listener/alert/log.xml</w:t>
            </w:r>
          </w:p>
          <w:p w:rsidR="008F7BEE" w:rsidRPr="00BC22D7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>Listening Endpoints Summary...</w:t>
            </w:r>
          </w:p>
          <w:p w:rsidR="008F7BEE" w:rsidRPr="00BC22D7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 xml:space="preserve">  (DESCRIPTION=(ADDRESS=(PROTOCOL=ipc)(KEY=LISTENER)))</w:t>
            </w:r>
          </w:p>
          <w:p w:rsidR="008F7BEE" w:rsidRPr="00BC22D7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 xml:space="preserve">  (DESCRIPTION=(ADDRESS=(PROTOCOL=tcp)(HOST=172.21.11.52)(PORT=50000)))</w:t>
            </w:r>
          </w:p>
          <w:p w:rsidR="008F7BEE" w:rsidRPr="00BC22D7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 xml:space="preserve">  (DESCRIPTION=(ADDRESS=(PROTOCOL=tcp)(HOST=172.21.11.53)(PORT=50000)))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Services Summary...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Service "+ASM" has 1 instance(s).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 xml:space="preserve">  Instance "+ASM1", status READY, has 1 handler(s) for this service...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Service "+ASM_DATA" has 1 instance(s).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 xml:space="preserve">  Instance "+ASM1", status READY, has 1 handler(s) for this service...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lastRenderedPageBreak/>
              <w:t>Service "GPIIPRD" has 1 instance(s).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 xml:space="preserve">  Instance "GPIIPRD1", status READY, has 1 handler(s) for this service...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Service "GPIIPRDXDB" has 1 instance(s).</w:t>
            </w:r>
          </w:p>
          <w:p w:rsidR="008F7BEE" w:rsidRPr="008F7BEE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 xml:space="preserve">  Instance "GPIIPRD1", status READY, has 1 handler(s) for this service...</w:t>
            </w:r>
          </w:p>
          <w:p w:rsidR="00750A37" w:rsidRDefault="008F7BEE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8F7BEE">
              <w:rPr>
                <w:rFonts w:ascii="맑은 고딕" w:hAnsi="맑은 고딕"/>
                <w:noProof/>
                <w:sz w:val="18"/>
                <w:szCs w:val="18"/>
              </w:rPr>
              <w:t>The command completed successfully</w:t>
            </w:r>
          </w:p>
          <w:p w:rsid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 xml:space="preserve">[grid@plsdb02:/home/grid]$ </w:t>
            </w:r>
            <w:r w:rsidRPr="003F1C83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>lsnrctl status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LSNRCTL for IBM/AIX RISC System/6000: Version 12.2.0.1.0 - Production on 10-JAN-2020 18:21:09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Connecting to (DESCRIPTION=(ADDRESS=(PROTOCOL=IPC)(KEY=LISTENER)))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STATUS of the LISTENER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------------------------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Alias                     LISTENER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Version                   TNSLSNR for IBM/AIX RISC System/6000: Version 12.2.0.1.0 - Production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Start Date                10-JAN-2020 11:08:59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Uptime                    0 days 7 hr. 12 min. 9 sec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Trace Level               off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Security                  ON: Local OS Authentication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SNMP                      OFF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>Listener Parameter File   /oracle/app/12.2.0/grid/network/admin/listener.ora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>Listener Log File         /oracle/app/grid/diag/tnslsnr/plsdb02/listener/alert/log.xml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>Listening Endpoints Summary...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 xml:space="preserve">  (DESCRIPTION=(ADDRESS=(PROTOCOL=ipc)(KEY=LISTENER)))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 xml:space="preserve">  (DESCRIPTION=(ADDRESS=(PROTOCOL=tcp)(HOST=172.21.11.54)(PORT=50000)))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color w:val="FF0000"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color w:val="FF0000"/>
                <w:sz w:val="18"/>
                <w:szCs w:val="18"/>
              </w:rPr>
              <w:t xml:space="preserve">  (DESCRIPTION=(ADDRESS=(PROTOCOL=tcp)(HOST=172.21.11.55)(PORT=50000)))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Services Summary...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Service "+ASM" has 1 instance(s).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 xml:space="preserve">  Instance "+ASM2", status READY, has 1 handler(s) for this service...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Service "+ASM_DATA" has 1 instance(s).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 xml:space="preserve">  Instance "+ASM2", status READY, has 1 handler(s) for this service...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Service "GPIIPRD" has 1 instance(s).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 xml:space="preserve">  Instance "GPIIPRD2", status READY, has 1 handler(s) for this service...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Service "GPIIPRDXDB" has 1 instance(s).</w:t>
            </w:r>
          </w:p>
          <w:p w:rsidR="00BC22D7" w:rsidRP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 xml:space="preserve">  Instance "GPIIPRD2", status READY, has 1 handler(s) for this service...</w:t>
            </w:r>
          </w:p>
          <w:p w:rsid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/>
                <w:noProof/>
                <w:sz w:val="18"/>
                <w:szCs w:val="18"/>
              </w:rPr>
              <w:t>The command completed successfully</w:t>
            </w:r>
          </w:p>
          <w:p w:rsidR="00BC22D7" w:rsidRDefault="00BC22D7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97115C" w:rsidRDefault="0097115C" w:rsidP="0097115C">
            <w:pPr>
              <w:spacing w:line="280" w:lineRule="exact"/>
              <w:jc w:val="left"/>
              <w:rPr>
                <w:rFonts w:ascii="맑은 고딕" w:hAnsi="맑은 고딕"/>
                <w:b/>
                <w:noProof/>
                <w:sz w:val="18"/>
                <w:szCs w:val="18"/>
              </w:rPr>
            </w:pPr>
            <w:r w:rsidRPr="00BC22D7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&lt;</w:t>
            </w:r>
            <w:r w:rsidR="00D233F5" w:rsidRPr="00D233F5">
              <w:rPr>
                <w:rFonts w:ascii="맑은 고딕" w:hAnsi="맑은 고딕"/>
                <w:b/>
                <w:noProof/>
                <w:sz w:val="18"/>
                <w:szCs w:val="18"/>
              </w:rPr>
              <w:t>sqlnet.ora</w:t>
            </w:r>
            <w:r w:rsidR="00D233F5" w:rsidRPr="00D233F5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파일</w:t>
            </w:r>
            <w:r w:rsidRPr="00BC22D7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 xml:space="preserve"> </w:t>
            </w:r>
            <w:r w:rsidRPr="00BC22D7">
              <w:rPr>
                <w:rFonts w:ascii="맑은 고딕" w:hAnsi="맑은 고딕"/>
                <w:b/>
                <w:noProof/>
                <w:sz w:val="18"/>
                <w:szCs w:val="18"/>
              </w:rPr>
              <w:t>(</w:t>
            </w:r>
            <w:r w:rsidRPr="00BC22D7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grid 계정)&gt;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/>
                <w:noProof/>
                <w:sz w:val="18"/>
                <w:szCs w:val="18"/>
              </w:rPr>
              <w:t>[grid@plsdb02:/oracle/app/12.2.0/grid/network/admin]$ cat sqlnet.ora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/>
                <w:noProof/>
                <w:sz w:val="18"/>
                <w:szCs w:val="18"/>
              </w:rPr>
              <w:t># sqlnet.ora.plsdb02 Network Configuration File: /oracle/app/12.2.0/grid/network/admin/sqlnet.ora.plsdb02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/>
                <w:noProof/>
                <w:sz w:val="18"/>
                <w:szCs w:val="18"/>
              </w:rPr>
              <w:t># Generated by Oracle configuration tools.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/>
                <w:noProof/>
                <w:sz w:val="18"/>
                <w:szCs w:val="18"/>
              </w:rPr>
              <w:t>NAMES.DIRECTORY_PATH= (TNSNAMES, EZCONNECT)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/>
                <w:noProof/>
                <w:sz w:val="18"/>
                <w:szCs w:val="18"/>
              </w:rPr>
              <w:t>SQLNET.ALLOWED_LOGON_VERSION_SERVER=9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/>
                <w:noProof/>
                <w:sz w:val="18"/>
                <w:szCs w:val="18"/>
              </w:rPr>
              <w:t>SQLNET.ALLOWED_LOGON_VERSION_CLIENT=9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TCP.VALIDNODE_CHECKING = YES       =&gt;  설정(값이 "NO"로 되어져 있거나 설정이 없다면 통제안함) 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#TCP.INVITED_NODES =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 </w:t>
            </w:r>
            <w:r w:rsidRPr="00D233F5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               =&gt;  설정(접속을 허용할 IP Address)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 w:hint="eastAsia"/>
                <w:noProof/>
                <w:sz w:val="18"/>
                <w:szCs w:val="18"/>
              </w:rPr>
              <w:t>TCP.EXCLUDED_NODES = (172.16.7.109)       =&gt;  설정(접속을 차단할 IP Address)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 w:hint="eastAsia"/>
                <w:noProof/>
                <w:sz w:val="18"/>
                <w:szCs w:val="18"/>
              </w:rPr>
              <w:t>TCP.INVITED_NODES = (172.16.*, 172.21.*)     =&gt;  설정(접속을 허용할 IP Address Class 설정)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 w:hint="eastAsia"/>
                <w:noProof/>
                <w:sz w:val="18"/>
                <w:szCs w:val="18"/>
              </w:rPr>
              <w:lastRenderedPageBreak/>
              <w:t xml:space="preserve">참고 : DB #2 만 설정 및 재기동 후 sql developer 프로그램으로 테스트 시 차단 (DB #1 접속은 정상적임) </w:t>
            </w:r>
          </w:p>
          <w:p w:rsidR="00D233F5" w:rsidRPr="00D233F5" w:rsidRDefault="00D233F5" w:rsidP="00D233F5">
            <w:pPr>
              <w:spacing w:line="280" w:lineRule="exact"/>
              <w:jc w:val="left"/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</w:pPr>
            <w:r w:rsidRPr="00D233F5">
              <w:rPr>
                <w:rFonts w:ascii="맑은 고딕" w:hAnsi="맑은 고딕" w:hint="eastAsia"/>
                <w:noProof/>
                <w:sz w:val="18"/>
                <w:szCs w:val="18"/>
              </w:rPr>
              <w:t>=&gt; 실패메세지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 : </w:t>
            </w:r>
            <w:r w:rsidRPr="00D233F5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"테스트 실패:IO 오류: Got minus one from a read call"</w:t>
            </w:r>
          </w:p>
          <w:p w:rsidR="0097115C" w:rsidRDefault="00D233F5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D233F5">
              <w:rPr>
                <w:rFonts w:ascii="맑은 고딕" w:hAnsi="맑은 고딕" w:hint="eastAsia"/>
                <w:noProof/>
                <w:sz w:val="18"/>
                <w:szCs w:val="18"/>
              </w:rPr>
              <w:t>=&gt; "TCP.VALIDNODE_CHECKING = YES" 내용만 있고 IP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설정이</w:t>
            </w:r>
            <w:r w:rsidRPr="00D233F5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 없다면 기동안됨 </w:t>
            </w:r>
          </w:p>
          <w:p w:rsidR="005F499E" w:rsidRDefault="005F499E" w:rsidP="00D233F5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3F1BE3" w:rsidRDefault="003F1BE3" w:rsidP="003F1BE3">
            <w:pPr>
              <w:spacing w:line="280" w:lineRule="exact"/>
              <w:jc w:val="left"/>
              <w:rPr>
                <w:rFonts w:ascii="맑은 고딕" w:hAnsi="맑은 고딕"/>
                <w:b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49536" behindDoc="0" locked="0" layoutInCell="1" allowOverlap="1" wp14:anchorId="506E1F82" wp14:editId="2BBB9B10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198755</wp:posOffset>
                  </wp:positionV>
                  <wp:extent cx="5880100" cy="2281555"/>
                  <wp:effectExtent l="0" t="0" r="6350" b="4445"/>
                  <wp:wrapTopAndBottom/>
                  <wp:docPr id="1069" name="그림 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1.jpg"/>
                          <pic:cNvPicPr/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0" cy="228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C22D7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&lt;</w:t>
            </w:r>
            <w:r>
              <w:rPr>
                <w:rFonts w:ascii="맑은 고딕" w:hAnsi="맑은 고딕"/>
                <w:b/>
                <w:noProof/>
                <w:sz w:val="18"/>
                <w:szCs w:val="18"/>
              </w:rPr>
              <w:t xml:space="preserve">Scan_VIP </w:t>
            </w:r>
            <w:r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접속 방식</w:t>
            </w:r>
            <w:r w:rsidR="00BE282B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 xml:space="preserve"> : </w:t>
            </w:r>
            <w:r w:rsidR="00BE282B" w:rsidRPr="00BE282B">
              <w:rPr>
                <w:rFonts w:ascii="맑은 고딕" w:hAnsi="맑은 고딕"/>
                <w:b/>
                <w:noProof/>
                <w:sz w:val="18"/>
                <w:szCs w:val="18"/>
              </w:rPr>
              <w:t>Scan_VIP</w:t>
            </w:r>
            <w:r w:rsidR="00BE282B" w:rsidRPr="00BE282B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 xml:space="preserve">는 </w:t>
            </w:r>
            <w:r w:rsidR="00BE282B" w:rsidRPr="00BE282B">
              <w:rPr>
                <w:rFonts w:ascii="맑은 고딕" w:hAnsi="맑은 고딕"/>
                <w:b/>
                <w:noProof/>
                <w:sz w:val="18"/>
                <w:szCs w:val="18"/>
              </w:rPr>
              <w:t>1</w:t>
            </w:r>
            <w:r w:rsidR="00BE282B" w:rsidRPr="00BE282B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번 서버에 설정</w:t>
            </w:r>
            <w:r w:rsidR="00BE282B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상태</w:t>
            </w:r>
            <w:r w:rsidR="00415427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 xml:space="preserve"> 테스트</w:t>
            </w:r>
            <w:r w:rsidRPr="00BC22D7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&gt;</w:t>
            </w:r>
          </w:p>
          <w:p w:rsidR="003F1BE3" w:rsidRDefault="00BE282B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BE282B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- </w:t>
            </w:r>
            <w:r w:rsidR="005F499E">
              <w:rPr>
                <w:rFonts w:ascii="맑은 고딕" w:hAnsi="맑은 고딕"/>
                <w:noProof/>
                <w:sz w:val="18"/>
                <w:szCs w:val="18"/>
              </w:rPr>
              <w:t>DBMS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 접속 시 </w:t>
            </w:r>
            <w:r w:rsidRPr="00BE282B">
              <w:rPr>
                <w:rFonts w:ascii="맑은 고딕" w:hAnsi="맑은 고딕"/>
                <w:noProof/>
                <w:sz w:val="18"/>
                <w:szCs w:val="18"/>
              </w:rPr>
              <w:t>Scan_VIP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로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1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번 서버로 세션을 맺고 바로 종료 후 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>2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번 서버(</w:t>
            </w:r>
            <w:r w:rsidRPr="00BE282B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최종적으로 세션을 맺은 서버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)</w:t>
            </w:r>
            <w:r w:rsidR="003A40A9">
              <w:rPr>
                <w:rFonts w:ascii="맑은 고딕" w:hAnsi="맑은 고딕"/>
                <w:noProof/>
                <w:sz w:val="18"/>
                <w:szCs w:val="18"/>
              </w:rPr>
              <w:t xml:space="preserve"> VIP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로 새로 세션을 맺어 연결함.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 </w:t>
            </w:r>
          </w:p>
          <w:p w:rsidR="003F1BE3" w:rsidRDefault="00F70EFB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- </w:t>
            </w:r>
            <w:r w:rsidRPr="00F70EFB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방화벽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요청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시</w:t>
            </w:r>
            <w:r w:rsidRPr="00F70EFB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에는 </w:t>
            </w:r>
            <w:r w:rsidRPr="00F70EFB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SCAN_VIP와 VIP</w:t>
            </w:r>
            <w:r w:rsidRPr="00F70EFB">
              <w:rPr>
                <w:rFonts w:ascii="맑은 고딕" w:hAnsi="맑은 고딕" w:hint="eastAsia"/>
                <w:noProof/>
                <w:sz w:val="18"/>
                <w:szCs w:val="18"/>
              </w:rPr>
              <w:t>를 모두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 </w:t>
            </w:r>
            <w:r w:rsidRPr="00415427">
              <w:rPr>
                <w:rFonts w:ascii="맑은 고딕" w:hAnsi="맑은 고딕" w:hint="eastAsia"/>
                <w:b/>
                <w:noProof/>
                <w:color w:val="FF0000"/>
                <w:sz w:val="18"/>
                <w:szCs w:val="18"/>
              </w:rPr>
              <w:t>O</w:t>
            </w:r>
            <w:r w:rsidRPr="00415427">
              <w:rPr>
                <w:rFonts w:ascii="맑은 고딕" w:hAnsi="맑은 고딕"/>
                <w:b/>
                <w:noProof/>
                <w:color w:val="FF0000"/>
                <w:sz w:val="18"/>
                <w:szCs w:val="18"/>
              </w:rPr>
              <w:t>PEN</w:t>
            </w:r>
            <w:r>
              <w:rPr>
                <w:rFonts w:ascii="맑은 고딕" w:hAnsi="맑은 고딕"/>
                <w:noProof/>
                <w:sz w:val="18"/>
                <w:szCs w:val="18"/>
              </w:rPr>
              <w:t xml:space="preserve"> </w:t>
            </w:r>
          </w:p>
          <w:p w:rsidR="003F1BE3" w:rsidRDefault="003F1BE3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3F1BE3" w:rsidRDefault="00767EF2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b/>
                <w:noProof/>
                <w:sz w:val="18"/>
                <w:szCs w:val="18"/>
              </w:rPr>
              <w:t xml:space="preserve">&lt;ASM </w:t>
            </w:r>
            <w:r w:rsidR="00743265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관리</w:t>
            </w:r>
            <w:r w:rsidRPr="00BC22D7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&gt;</w:t>
            </w:r>
          </w:p>
          <w:p w:rsidR="00767EF2" w:rsidRPr="00767EF2" w:rsidRDefault="00767EF2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767EF2">
              <w:rPr>
                <w:rFonts w:ascii="맑은 고딕" w:hAnsi="맑은 고딕"/>
                <w:noProof/>
                <w:sz w:val="18"/>
                <w:szCs w:val="18"/>
              </w:rPr>
              <w:t>[root@plsdb02:/]# su - grid</w:t>
            </w:r>
          </w:p>
          <w:p w:rsidR="00767EF2" w:rsidRPr="00767EF2" w:rsidRDefault="00767EF2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767EF2">
              <w:rPr>
                <w:rFonts w:ascii="맑은 고딕" w:hAnsi="맑은 고딕"/>
                <w:noProof/>
                <w:sz w:val="18"/>
                <w:szCs w:val="18"/>
              </w:rPr>
              <w:t>[grid@plsdb02:/]$cd /oracle/app/12.2.0/grid/network/admin</w:t>
            </w:r>
          </w:p>
          <w:p w:rsidR="003F1BE3" w:rsidRDefault="00767EF2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 w:rsidRPr="00767EF2">
              <w:rPr>
                <w:rFonts w:ascii="맑은 고딕" w:hAnsi="맑은 고딕"/>
                <w:noProof/>
                <w:sz w:val="18"/>
                <w:szCs w:val="18"/>
              </w:rPr>
              <w:t>[grid@plsdb02:/oracle/app/12.2.0/grid/network/admin]$ asmcmd</w:t>
            </w:r>
          </w:p>
          <w:p w:rsidR="00B0454D" w:rsidRDefault="00B0454D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767EF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3F1BE3" w:rsidRDefault="003F1BE3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3F1BE3" w:rsidRDefault="003F1BE3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3F1BE3" w:rsidRDefault="003F1BE3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8044D9" w:rsidRDefault="008044D9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B0454D" w:rsidRDefault="00B0454D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B0454D" w:rsidRDefault="00B0454D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B0454D" w:rsidRDefault="00B0454D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</w:p>
          <w:p w:rsidR="00B0454D" w:rsidRDefault="00B0454D" w:rsidP="00BC22D7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573890AC" wp14:editId="30130AD9">
                  <wp:extent cx="5939360" cy="3307743"/>
                  <wp:effectExtent l="0" t="0" r="4445" b="6985"/>
                  <wp:docPr id="1079" name="그림 1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" name="asma1.jpg"/>
                          <pic:cNvPicPr/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999" cy="3328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22D7" w:rsidRPr="0006514D" w:rsidRDefault="006E51A7" w:rsidP="00FC2C42">
            <w:pPr>
              <w:spacing w:line="280" w:lineRule="exact"/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- </w:t>
            </w:r>
            <w:r w:rsidR="008044D9">
              <w:rPr>
                <w:rFonts w:ascii="맑은 고딕" w:hAnsi="맑은 고딕"/>
                <w:noProof/>
                <w:sz w:val="18"/>
                <w:szCs w:val="18"/>
              </w:rPr>
              <w:t xml:space="preserve">ASM Disk </w:t>
            </w:r>
            <w:r w:rsidR="008044D9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및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용량</w:t>
            </w:r>
            <w:r w:rsidR="008044D9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,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Type 등 내용확인</w:t>
            </w:r>
            <w:r w:rsidR="008044D9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 가능</w:t>
            </w:r>
          </w:p>
        </w:tc>
      </w:tr>
    </w:tbl>
    <w:p w:rsidR="00750A37" w:rsidRPr="0054071F" w:rsidRDefault="00750A37" w:rsidP="00750A37">
      <w:pPr>
        <w:rPr>
          <w:rFonts w:ascii="맑은 고딕" w:hAnsi="맑은 고딕"/>
          <w:noProof/>
        </w:rPr>
      </w:pPr>
    </w:p>
    <w:p w:rsidR="00622DC9" w:rsidRPr="00750A37" w:rsidRDefault="00622DC9" w:rsidP="00622DC9">
      <w:pPr>
        <w:rPr>
          <w:rFonts w:ascii="맑은 고딕" w:hAnsi="맑은 고딕"/>
          <w:noProof/>
        </w:rPr>
      </w:pPr>
    </w:p>
    <w:p w:rsidR="00622DC9" w:rsidRDefault="00622DC9" w:rsidP="00622DC9"/>
    <w:p w:rsidR="00622DC9" w:rsidRDefault="00622DC9" w:rsidP="00622DC9"/>
    <w:p w:rsidR="002E4663" w:rsidRPr="00A469A7" w:rsidRDefault="002E4663" w:rsidP="002E4663">
      <w:pPr>
        <w:pStyle w:val="2"/>
      </w:pPr>
      <w:bookmarkStart w:id="46" w:name="_Toc30414557"/>
      <w:r w:rsidRPr="002E4663">
        <w:rPr>
          <w:rFonts w:hint="eastAsia"/>
          <w:szCs w:val="20"/>
        </w:rPr>
        <w:lastRenderedPageBreak/>
        <w:t>DB 암호화(D' Amo)</w:t>
      </w:r>
      <w:bookmarkEnd w:id="46"/>
    </w:p>
    <w:p w:rsidR="002E4663" w:rsidRDefault="002E4663" w:rsidP="002E4663">
      <w:pPr>
        <w:pStyle w:val="30"/>
      </w:pPr>
      <w:bookmarkStart w:id="47" w:name="_Toc30414558"/>
      <w:r>
        <w:rPr>
          <w:rFonts w:hint="eastAsia"/>
        </w:rPr>
        <w:t>기동 및 중지 절차</w:t>
      </w:r>
      <w:bookmarkEnd w:id="47"/>
    </w:p>
    <w:p w:rsidR="00340C3A" w:rsidRDefault="008848DB" w:rsidP="00622DC9">
      <w:pPr>
        <w:rPr>
          <w:rFonts w:asciiTheme="majorHAnsi" w:eastAsiaTheme="majorHAnsi" w:hAnsiTheme="majorHAnsi"/>
        </w:rPr>
      </w:pPr>
      <w:r w:rsidRPr="008848DB">
        <w:rPr>
          <w:rFonts w:asciiTheme="majorHAnsi" w:eastAsiaTheme="majorHAnsi" w:hAnsiTheme="majorHAnsi" w:hint="eastAsia"/>
        </w:rPr>
        <w:t xml:space="preserve">- DAmo(DB 암호화) </w:t>
      </w:r>
      <w:r>
        <w:rPr>
          <w:rFonts w:asciiTheme="majorHAnsi" w:eastAsiaTheme="majorHAnsi" w:hAnsiTheme="majorHAnsi" w:hint="eastAsia"/>
        </w:rPr>
        <w:t xml:space="preserve">솔루션은 </w:t>
      </w:r>
      <w:r w:rsidR="00340C3A" w:rsidRPr="00340C3A">
        <w:rPr>
          <w:rFonts w:asciiTheme="majorHAnsi" w:eastAsiaTheme="majorHAnsi" w:hAnsiTheme="majorHAnsi" w:hint="eastAsia"/>
        </w:rPr>
        <w:t>기동 및 종료 프로세스</w:t>
      </w:r>
      <w:r w:rsidR="00A40305">
        <w:rPr>
          <w:rFonts w:asciiTheme="majorHAnsi" w:eastAsiaTheme="majorHAnsi" w:hAnsiTheme="majorHAnsi" w:hint="eastAsia"/>
        </w:rPr>
        <w:t>로</w:t>
      </w:r>
      <w:r w:rsidRPr="008848DB">
        <w:rPr>
          <w:rFonts w:asciiTheme="majorHAnsi" w:eastAsiaTheme="majorHAnsi" w:hAnsiTheme="majorHAnsi" w:hint="eastAsia"/>
        </w:rPr>
        <w:t xml:space="preserve"> 동작하는 것이 아니라 DBMS</w:t>
      </w:r>
      <w:r>
        <w:rPr>
          <w:rFonts w:asciiTheme="majorHAnsi" w:eastAsiaTheme="majorHAnsi" w:hAnsiTheme="majorHAnsi" w:hint="eastAsia"/>
        </w:rPr>
        <w:t>가</w:t>
      </w:r>
      <w:r w:rsidRPr="008848DB">
        <w:rPr>
          <w:rFonts w:asciiTheme="majorHAnsi" w:eastAsiaTheme="majorHAnsi" w:hAnsiTheme="majorHAnsi" w:hint="eastAsia"/>
        </w:rPr>
        <w:t xml:space="preserve"> 실행되어 </w:t>
      </w:r>
    </w:p>
    <w:p w:rsidR="002E4663" w:rsidRPr="008848DB" w:rsidRDefault="008848DB" w:rsidP="00622DC9">
      <w:pPr>
        <w:rPr>
          <w:rFonts w:asciiTheme="majorHAnsi" w:eastAsiaTheme="majorHAnsi" w:hAnsiTheme="majorHAnsi"/>
        </w:rPr>
      </w:pPr>
      <w:r w:rsidRPr="008848DB">
        <w:rPr>
          <w:rFonts w:asciiTheme="majorHAnsi" w:eastAsiaTheme="majorHAnsi" w:hAnsiTheme="majorHAnsi" w:hint="eastAsia"/>
        </w:rPr>
        <w:t>데이터가</w:t>
      </w:r>
      <w:r w:rsidR="00340C3A">
        <w:rPr>
          <w:rFonts w:asciiTheme="majorHAnsi" w:eastAsiaTheme="majorHAnsi" w:hAnsiTheme="majorHAnsi" w:hint="eastAsia"/>
        </w:rPr>
        <w:t xml:space="preserve"> </w:t>
      </w:r>
      <w:r w:rsidRPr="008848DB">
        <w:rPr>
          <w:rFonts w:asciiTheme="majorHAnsi" w:eastAsiaTheme="majorHAnsi" w:hAnsiTheme="majorHAnsi" w:hint="eastAsia"/>
        </w:rPr>
        <w:t>Tables에 저장될 때 컬럼 단위로 업데이트 암호화 함수를 불러와 적용</w:t>
      </w:r>
      <w:r>
        <w:rPr>
          <w:rFonts w:asciiTheme="majorHAnsi" w:eastAsiaTheme="majorHAnsi" w:hAnsiTheme="majorHAnsi" w:hint="eastAsia"/>
        </w:rPr>
        <w:t>하는</w:t>
      </w:r>
      <w:r w:rsidRPr="008848DB">
        <w:rPr>
          <w:rFonts w:asciiTheme="majorHAnsi" w:eastAsiaTheme="majorHAnsi" w:hAnsiTheme="majorHAnsi" w:hint="eastAsia"/>
        </w:rPr>
        <w:t xml:space="preserve"> 방식</w:t>
      </w:r>
      <w:r w:rsidR="00A40305">
        <w:rPr>
          <w:rFonts w:asciiTheme="majorHAnsi" w:eastAsiaTheme="majorHAnsi" w:hAnsiTheme="majorHAnsi" w:hint="eastAsia"/>
        </w:rPr>
        <w:t>임.</w:t>
      </w:r>
    </w:p>
    <w:p w:rsidR="008848DB" w:rsidRDefault="008848DB" w:rsidP="008848DB">
      <w:pPr>
        <w:pStyle w:val="30"/>
      </w:pPr>
      <w:bookmarkStart w:id="48" w:name="_Toc30414559"/>
      <w:r>
        <w:rPr>
          <w:rFonts w:hint="eastAsia"/>
        </w:rPr>
        <w:t>운영방식</w:t>
      </w:r>
      <w:bookmarkEnd w:id="48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848DB" w:rsidRPr="00466CEA" w:rsidTr="009F73ED">
        <w:trPr>
          <w:jc w:val="center"/>
        </w:trPr>
        <w:tc>
          <w:tcPr>
            <w:tcW w:w="9570" w:type="dxa"/>
            <w:shd w:val="clear" w:color="auto" w:fill="BFBFBF"/>
          </w:tcPr>
          <w:p w:rsidR="008848DB" w:rsidRPr="00466CEA" w:rsidRDefault="008848DB" w:rsidP="009F73ED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운영방식</w:t>
            </w:r>
          </w:p>
        </w:tc>
      </w:tr>
      <w:tr w:rsidR="008848DB" w:rsidRPr="00466CEA" w:rsidTr="009F73ED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8848DB" w:rsidRPr="009F73ED" w:rsidRDefault="009F73ED" w:rsidP="009F73ED">
            <w:pPr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9F73ED">
              <w:rPr>
                <w:rFonts w:ascii="맑은 고딕" w:hAnsi="맑은 고딕" w:hint="eastAsia"/>
                <w:b/>
                <w:sz w:val="18"/>
                <w:szCs w:val="18"/>
              </w:rPr>
              <w:t>&lt;D</w:t>
            </w:r>
            <w:r w:rsidRPr="009F73ED">
              <w:rPr>
                <w:rFonts w:ascii="맑은 고딕" w:hAnsi="맑은 고딕"/>
                <w:b/>
                <w:sz w:val="18"/>
                <w:szCs w:val="18"/>
              </w:rPr>
              <w:t xml:space="preserve">’Amo API </w:t>
            </w:r>
            <w:r w:rsidRPr="009F73ED">
              <w:rPr>
                <w:rFonts w:ascii="맑은 고딕" w:hAnsi="맑은 고딕" w:hint="eastAsia"/>
                <w:b/>
                <w:sz w:val="18"/>
                <w:szCs w:val="18"/>
              </w:rPr>
              <w:t>동작모드&gt;</w:t>
            </w:r>
          </w:p>
          <w:p w:rsidR="008848DB" w:rsidRDefault="009F73ED" w:rsidP="009F73E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6594040A" wp14:editId="7A6BF255">
                  <wp:extent cx="5322111" cy="3180522"/>
                  <wp:effectExtent l="0" t="0" r="0" b="127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암복호화.jpg"/>
                          <pic:cNvPicPr/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6334" cy="3224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73ED" w:rsidRDefault="009F73ED" w:rsidP="009F73E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- 위 방식처럼 </w:t>
            </w:r>
            <w:r>
              <w:rPr>
                <w:rFonts w:ascii="맑은 고딕" w:hAnsi="맑은 고딕"/>
                <w:sz w:val="18"/>
                <w:szCs w:val="18"/>
              </w:rPr>
              <w:t xml:space="preserve">SELECT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문을 </w:t>
            </w:r>
            <w:r>
              <w:rPr>
                <w:rFonts w:ascii="맑은 고딕" w:hAnsi="맑은 고딕"/>
                <w:sz w:val="18"/>
                <w:szCs w:val="18"/>
              </w:rPr>
              <w:t xml:space="preserve">UPDATE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문으로 변경해서 암호화 함수를 불러와 적용하면 </w:t>
            </w:r>
            <w:r>
              <w:rPr>
                <w:rFonts w:ascii="맑은 고딕" w:hAnsi="맑은 고딕"/>
                <w:sz w:val="18"/>
                <w:szCs w:val="18"/>
              </w:rPr>
              <w:t>TABLE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의 해당 컬럼은 </w:t>
            </w:r>
          </w:p>
          <w:p w:rsidR="009F73ED" w:rsidRPr="009F73ED" w:rsidRDefault="009F73ED" w:rsidP="009F73ED">
            <w:pPr>
              <w:ind w:firstLine="180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F73ED">
              <w:rPr>
                <w:rFonts w:ascii="맑은 고딕" w:hAnsi="맑은 고딕" w:hint="eastAsia"/>
                <w:sz w:val="18"/>
                <w:szCs w:val="18"/>
              </w:rPr>
              <w:t>암호화 되어 보여짐.</w:t>
            </w:r>
          </w:p>
          <w:p w:rsidR="009F73ED" w:rsidRPr="009F73ED" w:rsidRDefault="009F73ED" w:rsidP="009F73E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F73ED"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Pr="00DB349E">
              <w:rPr>
                <w:rFonts w:ascii="맑은 고딕" w:hAnsi="맑은 고딕"/>
                <w:b/>
                <w:sz w:val="18"/>
                <w:szCs w:val="18"/>
              </w:rPr>
              <w:t>“</w:t>
            </w:r>
            <w:r w:rsidRPr="00DB349E">
              <w:rPr>
                <w:rFonts w:ascii="맑은 고딕" w:hAnsi="맑은 고딕"/>
                <w:b/>
                <w:noProof/>
                <w:sz w:val="18"/>
                <w:szCs w:val="18"/>
              </w:rPr>
              <w:t>/oracle/app/damo</w:t>
            </w:r>
            <w:r w:rsidRPr="00DB349E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/</w:t>
            </w:r>
            <w:r w:rsidRPr="00DB349E">
              <w:rPr>
                <w:rFonts w:ascii="맑은 고딕" w:hAnsi="맑은 고딕"/>
                <w:b/>
                <w:noProof/>
                <w:sz w:val="18"/>
                <w:szCs w:val="18"/>
              </w:rPr>
              <w:t>scpdb_agent.ini”</w:t>
            </w:r>
            <w:r w:rsidRPr="009F73ED">
              <w:rPr>
                <w:rFonts w:ascii="맑은 고딕" w:hAnsi="맑은 고딕"/>
                <w:b/>
                <w:noProof/>
                <w:sz w:val="18"/>
                <w:szCs w:val="18"/>
              </w:rPr>
              <w:t xml:space="preserve"> </w:t>
            </w:r>
            <w:r w:rsidRPr="009F73ED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파일에 </w:t>
            </w:r>
            <w:r>
              <w:rPr>
                <w:rFonts w:ascii="맑은 고딕" w:hAnsi="맑은 고딕" w:hint="eastAsia"/>
                <w:noProof/>
                <w:sz w:val="18"/>
                <w:szCs w:val="18"/>
              </w:rPr>
              <w:t>정책명</w:t>
            </w:r>
            <w:r w:rsidRPr="00DB349E">
              <w:rPr>
                <w:rFonts w:ascii="맑은 고딕" w:hAnsi="맑은 고딕" w:hint="eastAsia"/>
                <w:b/>
                <w:noProof/>
                <w:sz w:val="18"/>
                <w:szCs w:val="18"/>
              </w:rPr>
              <w:t>(</w:t>
            </w:r>
            <w:r w:rsidRPr="00DB349E">
              <w:rPr>
                <w:rFonts w:ascii="맑은 고딕" w:hAnsi="맑은 고딕"/>
                <w:b/>
                <w:noProof/>
                <w:sz w:val="18"/>
                <w:szCs w:val="18"/>
              </w:rPr>
              <w:t>NPIB_API</w:t>
            </w:r>
            <w:r w:rsidR="00DB349E" w:rsidRPr="00DB349E">
              <w:rPr>
                <w:rFonts w:ascii="맑은 고딕" w:hAnsi="맑은 고딕"/>
                <w:b/>
                <w:noProof/>
                <w:sz w:val="18"/>
                <w:szCs w:val="18"/>
              </w:rPr>
              <w:t>)</w:t>
            </w:r>
            <w:r w:rsidR="00DB349E" w:rsidRPr="00DB349E">
              <w:rPr>
                <w:rFonts w:ascii="맑은 고딕" w:hAnsi="맑은 고딕" w:hint="eastAsia"/>
                <w:noProof/>
                <w:sz w:val="18"/>
                <w:szCs w:val="18"/>
              </w:rPr>
              <w:t xml:space="preserve">을 활용하여 </w:t>
            </w:r>
            <w:r w:rsidR="00DB349E">
              <w:rPr>
                <w:rFonts w:ascii="맑은 고딕" w:hAnsi="맑은 고딕"/>
                <w:noProof/>
                <w:sz w:val="18"/>
                <w:szCs w:val="18"/>
              </w:rPr>
              <w:t>TABLE</w:t>
            </w:r>
            <w:r w:rsidR="00DB349E">
              <w:rPr>
                <w:rFonts w:ascii="맑은 고딕" w:hAnsi="맑은 고딕" w:hint="eastAsia"/>
                <w:noProof/>
                <w:sz w:val="18"/>
                <w:szCs w:val="18"/>
              </w:rPr>
              <w:t>의 암호화 적용</w:t>
            </w:r>
          </w:p>
          <w:p w:rsidR="00DB349E" w:rsidRDefault="00DB349E" w:rsidP="00DB349E">
            <w:pPr>
              <w:adjustRightInd/>
              <w:spacing w:line="240" w:lineRule="auto"/>
              <w:jc w:val="left"/>
              <w:textAlignment w:val="auto"/>
              <w:rPr>
                <w:rFonts w:asciiTheme="majorHAnsi" w:eastAsiaTheme="majorHAnsi" w:hAnsiTheme="majorHAnsi" w:cs="맑은 고딕"/>
                <w:b/>
                <w:color w:val="FF0000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- </w:t>
            </w:r>
            <w:r w:rsidRPr="00DB349E">
              <w:rPr>
                <w:rFonts w:ascii="맑은 고딕" w:hAnsi="맑은 고딕"/>
                <w:b/>
                <w:sz w:val="18"/>
                <w:szCs w:val="18"/>
              </w:rPr>
              <w:t>“acl_cli -start"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명령어 실행 시 패스워드는 </w:t>
            </w:r>
            <w:r>
              <w:rPr>
                <w:rFonts w:asciiTheme="majorHAnsi" w:eastAsiaTheme="majorHAnsi" w:hAnsiTheme="majorHAnsi" w:cs="맑은 고딕"/>
                <w:b/>
                <w:color w:val="FF0000"/>
                <w:sz w:val="18"/>
                <w:szCs w:val="18"/>
              </w:rPr>
              <w:t>“</w:t>
            </w:r>
            <w:r w:rsidRPr="00E361BC">
              <w:rPr>
                <w:rFonts w:asciiTheme="majorHAnsi" w:eastAsiaTheme="majorHAnsi" w:hAnsiTheme="majorHAnsi" w:cs="맑은 고딕" w:hint="eastAsia"/>
                <w:b/>
                <w:color w:val="FF0000"/>
                <w:sz w:val="18"/>
                <w:szCs w:val="18"/>
              </w:rPr>
              <w:t>시스템</w:t>
            </w:r>
            <w:r>
              <w:rPr>
                <w:rFonts w:asciiTheme="majorHAnsi" w:eastAsiaTheme="majorHAnsi" w:hAnsiTheme="majorHAnsi" w:cs="맑은 고딕" w:hint="eastAsia"/>
                <w:b/>
                <w:color w:val="FF0000"/>
                <w:sz w:val="18"/>
                <w:szCs w:val="18"/>
              </w:rPr>
              <w:t xml:space="preserve"> </w:t>
            </w:r>
            <w:r w:rsidRPr="00E361BC">
              <w:rPr>
                <w:rFonts w:asciiTheme="majorHAnsi" w:eastAsiaTheme="majorHAnsi" w:hAnsiTheme="majorHAnsi" w:cs="맑은 고딕" w:hint="eastAsia"/>
                <w:b/>
                <w:color w:val="FF0000"/>
                <w:sz w:val="18"/>
                <w:szCs w:val="18"/>
              </w:rPr>
              <w:t>상세구성.xlsx</w:t>
            </w:r>
            <w:r>
              <w:rPr>
                <w:rFonts w:asciiTheme="majorHAnsi" w:eastAsiaTheme="majorHAnsi" w:hAnsiTheme="majorHAnsi" w:cs="맑은 고딕"/>
                <w:b/>
                <w:color w:val="FF0000"/>
                <w:sz w:val="18"/>
                <w:szCs w:val="18"/>
              </w:rPr>
              <w:t xml:space="preserve">” </w:t>
            </w:r>
            <w:r>
              <w:rPr>
                <w:rFonts w:asciiTheme="majorHAnsi" w:eastAsiaTheme="majorHAnsi" w:hAnsiTheme="majorHAnsi" w:cs="맑은 고딕" w:hint="eastAsia"/>
                <w:b/>
                <w:color w:val="FF0000"/>
                <w:sz w:val="18"/>
                <w:szCs w:val="18"/>
              </w:rPr>
              <w:t>파일 참조</w:t>
            </w:r>
          </w:p>
          <w:p w:rsidR="00E04E99" w:rsidRPr="00E04E99" w:rsidRDefault="00E04E99" w:rsidP="00DB349E">
            <w:pPr>
              <w:adjustRightInd/>
              <w:spacing w:line="240" w:lineRule="auto"/>
              <w:jc w:val="left"/>
              <w:textAlignment w:val="auto"/>
              <w:rPr>
                <w:rFonts w:asciiTheme="majorHAnsi" w:eastAsiaTheme="majorHAnsi" w:hAnsiTheme="majorHAnsi" w:cs="맑은 고딕"/>
                <w:b/>
                <w:color w:val="000000" w:themeColor="text1"/>
                <w:sz w:val="18"/>
                <w:szCs w:val="18"/>
              </w:rPr>
            </w:pPr>
            <w:r w:rsidRPr="00E04E99">
              <w:rPr>
                <w:rFonts w:asciiTheme="majorHAnsi" w:eastAsiaTheme="majorHAnsi" w:hAnsiTheme="majorHAnsi" w:cs="맑은 고딕"/>
                <w:b/>
                <w:color w:val="000000" w:themeColor="text1"/>
                <w:sz w:val="18"/>
                <w:szCs w:val="18"/>
              </w:rPr>
              <w:t>&lt;</w:t>
            </w:r>
            <w:r w:rsidRPr="00E04E99">
              <w:rPr>
                <w:rFonts w:asciiTheme="majorHAnsi" w:eastAsiaTheme="majorHAnsi" w:hAnsiTheme="majorHAnsi" w:cs="맑은 고딕" w:hint="eastAsia"/>
                <w:b/>
                <w:color w:val="000000" w:themeColor="text1"/>
                <w:sz w:val="18"/>
                <w:szCs w:val="18"/>
              </w:rPr>
              <w:t>CLI 관리콘설 화면&gt;</w:t>
            </w:r>
          </w:p>
          <w:p w:rsidR="008848DB" w:rsidRDefault="00E04E99" w:rsidP="00DB349E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1A3CAD01" wp14:editId="24C5B83C">
                  <wp:extent cx="5425056" cy="2107096"/>
                  <wp:effectExtent l="0" t="0" r="4445" b="762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.jpg"/>
                          <pic:cNvPicPr/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868" cy="214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4E99" w:rsidRDefault="00E04E99" w:rsidP="00DB349E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lastRenderedPageBreak/>
              <w:drawing>
                <wp:inline distT="0" distB="0" distL="0" distR="0" wp14:anchorId="5039AA77" wp14:editId="4F4D7ACF">
                  <wp:extent cx="4971879" cy="4595854"/>
                  <wp:effectExtent l="0" t="0" r="635" b="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1.jpg"/>
                          <pic:cNvPicPr/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9316" cy="4611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4E99" w:rsidRDefault="00E04E99" w:rsidP="00DB349E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- 관리콘솔에 설정된 </w:t>
            </w:r>
            <w:r>
              <w:rPr>
                <w:rFonts w:ascii="맑은 고딕" w:hAnsi="맑은 고딕"/>
                <w:sz w:val="18"/>
                <w:szCs w:val="18"/>
              </w:rPr>
              <w:t xml:space="preserve">DB User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및 </w:t>
            </w:r>
            <w:r>
              <w:rPr>
                <w:rFonts w:ascii="맑은 고딕" w:hAnsi="맑은 고딕"/>
                <w:sz w:val="18"/>
                <w:szCs w:val="18"/>
              </w:rPr>
              <w:t xml:space="preserve">Key </w:t>
            </w:r>
            <w:r>
              <w:rPr>
                <w:rFonts w:ascii="맑은 고딕" w:hAnsi="맑은 고딕" w:hint="eastAsia"/>
                <w:sz w:val="18"/>
                <w:szCs w:val="18"/>
              </w:rPr>
              <w:t>값 확인</w:t>
            </w:r>
          </w:p>
          <w:p w:rsidR="00E04E99" w:rsidRPr="0006514D" w:rsidRDefault="00E04E99" w:rsidP="00E04E9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- 정책 적용방식 및 </w:t>
            </w:r>
            <w:r>
              <w:rPr>
                <w:rFonts w:ascii="맑은 고딕" w:hAnsi="맑은 고딕"/>
                <w:sz w:val="18"/>
                <w:szCs w:val="18"/>
              </w:rPr>
              <w:t xml:space="preserve">DB User </w:t>
            </w:r>
            <w:r>
              <w:rPr>
                <w:rFonts w:ascii="맑은 고딕" w:hAnsi="맑은 고딕" w:hint="eastAsia"/>
                <w:sz w:val="18"/>
                <w:szCs w:val="18"/>
              </w:rPr>
              <w:t>삭제 등 메뉴 확인 가능</w:t>
            </w:r>
          </w:p>
        </w:tc>
      </w:tr>
    </w:tbl>
    <w:p w:rsidR="008848DB" w:rsidRDefault="008848DB" w:rsidP="008848DB"/>
    <w:p w:rsidR="00E04E99" w:rsidRDefault="00E04E99" w:rsidP="008848DB"/>
    <w:p w:rsidR="00E04E99" w:rsidRPr="002A35D8" w:rsidRDefault="00E04E99" w:rsidP="008848DB"/>
    <w:p w:rsidR="00E04E99" w:rsidRDefault="00E04E99">
      <w:pPr>
        <w:adjustRightInd/>
        <w:spacing w:line="240" w:lineRule="auto"/>
        <w:jc w:val="left"/>
        <w:textAlignment w:val="auto"/>
      </w:pPr>
      <w:r>
        <w:br w:type="page"/>
      </w:r>
    </w:p>
    <w:p w:rsidR="00694734" w:rsidRPr="00A469A7" w:rsidRDefault="00694734" w:rsidP="00694734">
      <w:pPr>
        <w:pStyle w:val="2"/>
      </w:pPr>
      <w:bookmarkStart w:id="49" w:name="_Toc30414560"/>
      <w:r w:rsidRPr="00866E88">
        <w:rPr>
          <w:rFonts w:hint="eastAsia"/>
          <w:szCs w:val="20"/>
        </w:rPr>
        <w:lastRenderedPageBreak/>
        <w:t>백업 Agent(Netbakcup)</w:t>
      </w:r>
      <w:bookmarkEnd w:id="49"/>
    </w:p>
    <w:p w:rsidR="00694734" w:rsidRDefault="00694734" w:rsidP="00694734">
      <w:pPr>
        <w:pStyle w:val="30"/>
      </w:pPr>
      <w:bookmarkStart w:id="50" w:name="_Toc30414561"/>
      <w:r>
        <w:rPr>
          <w:rFonts w:hint="eastAsia"/>
        </w:rPr>
        <w:t>기동 및 중지 절차</w:t>
      </w:r>
      <w:bookmarkEnd w:id="5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418"/>
        <w:gridCol w:w="3969"/>
        <w:gridCol w:w="3508"/>
      </w:tblGrid>
      <w:tr w:rsidR="00694734" w:rsidRPr="00466CEA" w:rsidTr="0043537F">
        <w:trPr>
          <w:jc w:val="center"/>
        </w:trPr>
        <w:tc>
          <w:tcPr>
            <w:tcW w:w="675" w:type="dxa"/>
            <w:shd w:val="clear" w:color="auto" w:fill="BFBFBF"/>
          </w:tcPr>
          <w:p w:rsidR="00694734" w:rsidRPr="00466CEA" w:rsidRDefault="00694734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순서</w:t>
            </w:r>
          </w:p>
        </w:tc>
        <w:tc>
          <w:tcPr>
            <w:tcW w:w="1418" w:type="dxa"/>
            <w:shd w:val="clear" w:color="auto" w:fill="BFBFBF"/>
          </w:tcPr>
          <w:p w:rsidR="00694734" w:rsidRPr="00466CEA" w:rsidRDefault="00694734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항목</w:t>
            </w:r>
          </w:p>
        </w:tc>
        <w:tc>
          <w:tcPr>
            <w:tcW w:w="3969" w:type="dxa"/>
            <w:shd w:val="clear" w:color="auto" w:fill="BFBFBF"/>
          </w:tcPr>
          <w:p w:rsidR="00694734" w:rsidRPr="00466CEA" w:rsidRDefault="00694734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명령어</w:t>
            </w:r>
          </w:p>
        </w:tc>
        <w:tc>
          <w:tcPr>
            <w:tcW w:w="3508" w:type="dxa"/>
            <w:shd w:val="clear" w:color="auto" w:fill="BFBFBF"/>
          </w:tcPr>
          <w:p w:rsidR="00694734" w:rsidRPr="00466CEA" w:rsidRDefault="00694734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43537F" w:rsidRPr="00466CEA" w:rsidTr="0043537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3537F" w:rsidRPr="00C05B98" w:rsidRDefault="0043537F" w:rsidP="0043537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3537F" w:rsidRPr="00C05B98" w:rsidRDefault="0043537F" w:rsidP="0043537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3537F" w:rsidRPr="00C05B98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43537F">
              <w:rPr>
                <w:rFonts w:ascii="맑은 고딕" w:hAnsi="맑은 고딕"/>
                <w:sz w:val="18"/>
                <w:szCs w:val="18"/>
              </w:rPr>
              <w:t>cd /usr/openv/netbackup/bin/goodies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43537F" w:rsidRPr="00C05B98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root계정으로 이동</w:t>
            </w:r>
          </w:p>
        </w:tc>
      </w:tr>
      <w:tr w:rsidR="00E0438D" w:rsidRPr="00466CEA" w:rsidTr="0043537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3537F" w:rsidRPr="00C05B98" w:rsidRDefault="0043537F" w:rsidP="0043537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3537F" w:rsidRPr="00C05B98" w:rsidRDefault="0043537F" w:rsidP="0043537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3537F" w:rsidRPr="00C05B98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43537F">
              <w:rPr>
                <w:rFonts w:ascii="맑은 고딕" w:hAnsi="맑은 고딕"/>
                <w:sz w:val="18"/>
                <w:szCs w:val="18"/>
              </w:rPr>
              <w:t>./netbackup start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43537F" w:rsidRPr="00C05B98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NetBackup 프로세스 기동</w:t>
            </w:r>
          </w:p>
        </w:tc>
      </w:tr>
      <w:tr w:rsidR="0043537F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43537F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6A6D4065" wp14:editId="7C4C63CA">
                  <wp:extent cx="5191125" cy="1038225"/>
                  <wp:effectExtent l="0" t="0" r="9525" b="9525"/>
                  <wp:docPr id="2580" name="그림 2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0" name="backup 시.jpg"/>
                          <pic:cNvPicPr/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11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38D" w:rsidRPr="00466CEA" w:rsidTr="0043537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3537F" w:rsidRPr="001E1B2F" w:rsidRDefault="0043537F" w:rsidP="0043537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3537F" w:rsidRPr="00C05B98" w:rsidRDefault="0043537F" w:rsidP="0043537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3537F" w:rsidRPr="0006514D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43537F">
              <w:rPr>
                <w:rFonts w:ascii="맑은 고딕" w:hAnsi="맑은 고딕"/>
                <w:sz w:val="18"/>
                <w:szCs w:val="18"/>
              </w:rPr>
              <w:t>cd /usr/openv/netbackup/bin/goodies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43537F" w:rsidRPr="0006514D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root계정으로 이동</w:t>
            </w:r>
          </w:p>
        </w:tc>
      </w:tr>
      <w:tr w:rsidR="00E0438D" w:rsidRPr="00466CEA" w:rsidTr="0043537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3537F" w:rsidRDefault="0043537F" w:rsidP="0043537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3537F" w:rsidRPr="00C05B98" w:rsidRDefault="0043537F" w:rsidP="0043537F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3537F" w:rsidRPr="0006514D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# ./netbackup stop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43537F" w:rsidRPr="0006514D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NetBackup 프로세스 중지</w:t>
            </w:r>
          </w:p>
        </w:tc>
      </w:tr>
      <w:tr w:rsidR="0043537F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43537F" w:rsidRPr="008E05ED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199D3B50" wp14:editId="3FF93A83">
                  <wp:extent cx="5133975" cy="762000"/>
                  <wp:effectExtent l="0" t="0" r="9525" b="0"/>
                  <wp:docPr id="2581" name="그림 2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1" name="backup 중.jpg"/>
                          <pic:cNvPicPr/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397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38D" w:rsidRPr="00466CEA" w:rsidTr="0043537F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43537F" w:rsidRDefault="0043537F" w:rsidP="0043537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537F" w:rsidRPr="00C05B98" w:rsidRDefault="0043537F" w:rsidP="0043537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확인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3537F" w:rsidRPr="00362508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ps </w:t>
            </w:r>
            <w:r>
              <w:rPr>
                <w:rFonts w:ascii="맑은 고딕" w:hAnsi="맑은 고딕"/>
                <w:sz w:val="18"/>
                <w:szCs w:val="18"/>
              </w:rPr>
              <w:t xml:space="preserve">-ef | grep </w:t>
            </w:r>
            <w:r w:rsidR="0092560B">
              <w:rPr>
                <w:rFonts w:ascii="맑은 고딕" w:hAnsi="맑은 고딕" w:hint="eastAsia"/>
                <w:sz w:val="18"/>
                <w:szCs w:val="18"/>
              </w:rPr>
              <w:t>netbackup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43537F" w:rsidRPr="0006514D" w:rsidRDefault="0092560B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NetBackup</w:t>
            </w:r>
            <w:r w:rsidR="0043537F">
              <w:rPr>
                <w:rFonts w:ascii="맑은 고딕" w:hAnsi="맑은 고딕" w:hint="eastAsia"/>
                <w:sz w:val="18"/>
                <w:szCs w:val="18"/>
              </w:rPr>
              <w:t xml:space="preserve"> 기동 및 중지 상태 확인</w:t>
            </w:r>
          </w:p>
        </w:tc>
      </w:tr>
      <w:tr w:rsidR="0043537F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43537F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== 기동 시 프로세스 확인 ==</w:t>
            </w:r>
          </w:p>
          <w:p w:rsidR="0043537F" w:rsidRDefault="00E0438D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5746943F" wp14:editId="49B21ADD">
                  <wp:extent cx="5186721" cy="890546"/>
                  <wp:effectExtent l="0" t="0" r="0" b="5080"/>
                  <wp:docPr id="2584" name="그림 2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4" name="p.jpg"/>
                          <pic:cNvPicPr/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5186" cy="904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37F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== 중지 시 프로세스 확인 ==</w:t>
            </w:r>
          </w:p>
          <w:p w:rsidR="0043537F" w:rsidRPr="0006514D" w:rsidRDefault="0043537F" w:rsidP="0043537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50BD724A" wp14:editId="0ED67134">
                  <wp:extent cx="5186874" cy="580445"/>
                  <wp:effectExtent l="0" t="0" r="0" b="0"/>
                  <wp:docPr id="2583" name="그림 2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3" name="p1.jpg"/>
                          <pic:cNvPicPr/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111" cy="589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4734" w:rsidRDefault="00694734" w:rsidP="00694734">
      <w:pPr>
        <w:pStyle w:val="30"/>
      </w:pPr>
      <w:bookmarkStart w:id="51" w:name="_Toc30414562"/>
      <w:r>
        <w:rPr>
          <w:rFonts w:hint="eastAsia"/>
        </w:rPr>
        <w:t>운영방식</w:t>
      </w:r>
      <w:bookmarkEnd w:id="5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94734" w:rsidRPr="00466CEA" w:rsidTr="00D252BC">
        <w:trPr>
          <w:jc w:val="center"/>
        </w:trPr>
        <w:tc>
          <w:tcPr>
            <w:tcW w:w="9570" w:type="dxa"/>
            <w:shd w:val="clear" w:color="auto" w:fill="BFBFBF"/>
          </w:tcPr>
          <w:p w:rsidR="00694734" w:rsidRPr="00466CEA" w:rsidRDefault="00694734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운영방식</w:t>
            </w:r>
          </w:p>
        </w:tc>
      </w:tr>
      <w:tr w:rsidR="00694734" w:rsidRPr="00466CEA" w:rsidTr="00D252BC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694734" w:rsidRDefault="001D63E8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7C4074">
              <w:rPr>
                <w:rFonts w:ascii="맑은 고딕" w:hAnsi="맑은 고딕" w:hint="eastAsia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 w:hint="eastAsia"/>
                <w:sz w:val="18"/>
                <w:szCs w:val="18"/>
              </w:rPr>
              <w:t>서버 재기동 시 자동으로 서비스 시작</w:t>
            </w:r>
            <w:r w:rsidR="007F6586">
              <w:rPr>
                <w:rFonts w:ascii="맑은 고딕" w:hAnsi="맑은 고딕" w:hint="eastAsia"/>
                <w:sz w:val="18"/>
                <w:szCs w:val="18"/>
              </w:rPr>
              <w:t>(</w:t>
            </w:r>
            <w:r w:rsidR="007F6586">
              <w:rPr>
                <w:rFonts w:ascii="맑은 고딕" w:hAnsi="맑은 고딕"/>
                <w:sz w:val="18"/>
                <w:szCs w:val="18"/>
              </w:rPr>
              <w:t>/etc/initta</w:t>
            </w:r>
            <w:r w:rsidR="007F6586">
              <w:rPr>
                <w:rFonts w:ascii="맑은 고딕" w:hAnsi="맑은 고딕" w:hint="eastAsia"/>
                <w:sz w:val="18"/>
                <w:szCs w:val="18"/>
              </w:rPr>
              <w:t>b</w:t>
            </w:r>
            <w:r w:rsidR="007F6586">
              <w:rPr>
                <w:rFonts w:ascii="맑은 고딕" w:hAnsi="맑은 고딕"/>
                <w:sz w:val="18"/>
                <w:szCs w:val="18"/>
              </w:rPr>
              <w:t>)</w:t>
            </w:r>
            <w:r>
              <w:rPr>
                <w:rFonts w:ascii="맑은 고딕" w:hAnsi="맑은 고딕" w:hint="eastAsia"/>
                <w:sz w:val="18"/>
                <w:szCs w:val="18"/>
              </w:rPr>
              <w:t>되며</w:t>
            </w:r>
            <w:r>
              <w:rPr>
                <w:rFonts w:ascii="맑은 고딕" w:hAnsi="맑은 고딕"/>
                <w:sz w:val="18"/>
                <w:szCs w:val="18"/>
              </w:rPr>
              <w:t xml:space="preserve">,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기동 및 중지 프로세스는 </w:t>
            </w:r>
            <w:r w:rsidR="00FB26DC">
              <w:rPr>
                <w:rFonts w:ascii="맑은 고딕" w:hAnsi="맑은 고딕" w:hint="eastAsia"/>
                <w:sz w:val="18"/>
                <w:szCs w:val="18"/>
              </w:rPr>
              <w:t xml:space="preserve">범정부 서버 </w:t>
            </w:r>
            <w:r w:rsidR="00FB26DC">
              <w:rPr>
                <w:rFonts w:ascii="맑은 고딕" w:hAnsi="맑은 고딕"/>
                <w:sz w:val="18"/>
                <w:szCs w:val="18"/>
              </w:rPr>
              <w:t>6</w:t>
            </w:r>
            <w:r w:rsidR="00FB26DC">
              <w:rPr>
                <w:rFonts w:ascii="맑은 고딕" w:hAnsi="맑은 고딕" w:hint="eastAsia"/>
                <w:sz w:val="18"/>
                <w:szCs w:val="18"/>
              </w:rPr>
              <w:t>대 동일</w:t>
            </w:r>
            <w:r>
              <w:rPr>
                <w:rFonts w:ascii="맑은 고딕" w:hAnsi="맑은 고딕" w:hint="eastAsia"/>
                <w:sz w:val="18"/>
                <w:szCs w:val="18"/>
              </w:rPr>
              <w:t>하다</w:t>
            </w:r>
          </w:p>
          <w:p w:rsidR="001A5B10" w:rsidRDefault="001A5B10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- 백업정책 및 시간은 Master 서버에 적용하여 백업 중이며,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변경 및 수정은 운영자와 협의 진행 필요</w:t>
            </w:r>
          </w:p>
          <w:p w:rsidR="00142753" w:rsidRPr="009F73ED" w:rsidRDefault="001A5B10" w:rsidP="001A5B10">
            <w:pPr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9F73ED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※ PICAS_INF_백업정책_v1.0.xlsx</w:t>
            </w:r>
            <w:r w:rsidRPr="009F73ED">
              <w:rPr>
                <w:rFonts w:ascii="맑은 고딕" w:hAnsi="맑은 고딕"/>
                <w:b/>
                <w:color w:val="FF0000"/>
                <w:sz w:val="18"/>
                <w:szCs w:val="18"/>
              </w:rPr>
              <w:t xml:space="preserve"> </w:t>
            </w:r>
            <w:r w:rsidRPr="009F73ED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파일 참조</w:t>
            </w:r>
          </w:p>
          <w:p w:rsidR="00142753" w:rsidRDefault="00142753" w:rsidP="00142753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</w:p>
          <w:p w:rsidR="00E34104" w:rsidRPr="00B47F9A" w:rsidRDefault="00E34104" w:rsidP="00142753">
            <w:pPr>
              <w:jc w:val="left"/>
              <w:rPr>
                <w:rFonts w:ascii="맑은 고딕" w:hAnsi="맑은 고딕"/>
                <w:b/>
              </w:rPr>
            </w:pPr>
            <w:r w:rsidRPr="00B47F9A">
              <w:rPr>
                <w:rFonts w:ascii="맑은 고딕" w:hAnsi="맑은 고딕" w:hint="eastAsia"/>
                <w:b/>
              </w:rPr>
              <w:t>별첨)</w:t>
            </w:r>
            <w:r w:rsidRPr="00B47F9A">
              <w:rPr>
                <w:rFonts w:ascii="맑은 고딕" w:hAnsi="맑은 고딕"/>
                <w:b/>
              </w:rPr>
              <w:t xml:space="preserve"> </w:t>
            </w:r>
            <w:r w:rsidR="00B47F9A" w:rsidRPr="00B47F9A">
              <w:rPr>
                <w:rFonts w:ascii="맑은 고딕" w:hAnsi="맑은 고딕"/>
                <w:b/>
              </w:rPr>
              <w:t xml:space="preserve">AIX </w:t>
            </w:r>
            <w:r w:rsidRPr="00B47F9A">
              <w:rPr>
                <w:rFonts w:ascii="맑은 고딕" w:hAnsi="맑은 고딕"/>
                <w:b/>
              </w:rPr>
              <w:t xml:space="preserve">OS </w:t>
            </w:r>
            <w:r w:rsidRPr="00B47F9A">
              <w:rPr>
                <w:rFonts w:ascii="맑은 고딕" w:hAnsi="맑은 고딕" w:hint="eastAsia"/>
                <w:b/>
              </w:rPr>
              <w:t>백업 (광주통합전산센터 전달 문서 참조)</w:t>
            </w:r>
          </w:p>
          <w:p w:rsidR="00E34104" w:rsidRDefault="002A35D8" w:rsidP="002A35D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="00B47F9A" w:rsidRPr="00B47F9A">
              <w:rPr>
                <w:rFonts w:ascii="맑은 고딕" w:hAnsi="맑은 고딕" w:hint="eastAsia"/>
                <w:sz w:val="18"/>
                <w:szCs w:val="18"/>
              </w:rPr>
              <w:t>UNIX서버의 OS 백업은 자체 백업 장치인 RDX 드라이브를 사용하며 서버의 OS백업명령어</w:t>
            </w:r>
            <w:r w:rsidR="00B47F9A">
              <w:rPr>
                <w:rFonts w:ascii="맑은 고딕" w:hAnsi="맑은 고딕" w:hint="eastAsia"/>
                <w:sz w:val="18"/>
                <w:szCs w:val="18"/>
              </w:rPr>
              <w:t xml:space="preserve"> </w:t>
            </w:r>
            <w:r w:rsidR="00B47F9A" w:rsidRPr="00B47F9A">
              <w:rPr>
                <w:rFonts w:ascii="맑은 고딕" w:hAnsi="맑은 고딕" w:hint="eastAsia"/>
                <w:sz w:val="18"/>
                <w:szCs w:val="18"/>
              </w:rPr>
              <w:t>(mksysb)를</w:t>
            </w:r>
            <w:r w:rsidR="00B47F9A">
              <w:rPr>
                <w:rFonts w:ascii="맑은 고딕" w:hAnsi="맑은 고딕" w:hint="eastAsia"/>
                <w:sz w:val="18"/>
                <w:szCs w:val="18"/>
              </w:rPr>
              <w:t xml:space="preserve"> </w:t>
            </w:r>
            <w:r w:rsidR="00B47F9A" w:rsidRPr="00B47F9A">
              <w:rPr>
                <w:rFonts w:ascii="맑은 고딕" w:hAnsi="맑은 고딕" w:hint="eastAsia"/>
                <w:sz w:val="18"/>
                <w:szCs w:val="18"/>
              </w:rPr>
              <w:t>사용하여 백업한다.</w:t>
            </w:r>
          </w:p>
          <w:p w:rsidR="00B47F9A" w:rsidRDefault="00F964D9" w:rsidP="00B47F9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(</w:t>
            </w:r>
            <w:r>
              <w:rPr>
                <w:rFonts w:ascii="맑은 고딕" w:hAnsi="맑은 고딕"/>
                <w:sz w:val="18"/>
                <w:szCs w:val="18"/>
              </w:rPr>
              <w:t xml:space="preserve">RDX : </w:t>
            </w:r>
            <w:r w:rsidRPr="00F964D9">
              <w:rPr>
                <w:rFonts w:ascii="맑은 고딕" w:hAnsi="맑은 고딕" w:hint="eastAsia"/>
                <w:sz w:val="18"/>
                <w:szCs w:val="18"/>
              </w:rPr>
              <w:t xml:space="preserve">Removable Disk EXchange의 </w:t>
            </w:r>
            <w:r>
              <w:rPr>
                <w:rFonts w:ascii="맑은 고딕" w:hAnsi="맑은 고딕" w:hint="eastAsia"/>
                <w:sz w:val="18"/>
                <w:szCs w:val="18"/>
              </w:rPr>
              <w:t>약어로,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F964D9">
              <w:rPr>
                <w:rFonts w:ascii="맑은 고딕" w:hAnsi="맑은 고딕" w:hint="eastAsia"/>
                <w:sz w:val="18"/>
                <w:szCs w:val="18"/>
              </w:rPr>
              <w:t>2.5 inch 하드디스크 기반의 데이터 저장용 카트리지</w:t>
            </w:r>
            <w:r>
              <w:rPr>
                <w:rFonts w:ascii="맑은 고딕" w:hAnsi="맑은 고딕" w:hint="eastAsia"/>
                <w:sz w:val="18"/>
                <w:szCs w:val="18"/>
              </w:rPr>
              <w:t>)</w:t>
            </w:r>
          </w:p>
          <w:p w:rsidR="00B47F9A" w:rsidRDefault="00F964D9" w:rsidP="00B47F9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63253D">
              <w:rPr>
                <w:rFonts w:ascii="맑은 고딕"/>
                <w:noProof/>
              </w:rPr>
              <w:lastRenderedPageBreak/>
              <w:drawing>
                <wp:inline distT="0" distB="0" distL="0" distR="0" wp14:anchorId="53C19615" wp14:editId="44A77454">
                  <wp:extent cx="5761792" cy="1741335"/>
                  <wp:effectExtent l="0" t="0" r="0" b="0"/>
                  <wp:docPr id="2585" name="그림 2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6486" cy="1766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F9A" w:rsidRPr="00F964D9" w:rsidRDefault="00F964D9" w:rsidP="00F964D9">
            <w:pPr>
              <w:ind w:firstLineChars="1250" w:firstLine="2250"/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F964D9">
              <w:rPr>
                <w:rFonts w:ascii="맑은 고딕" w:hAnsi="맑은 고딕" w:hint="eastAsia"/>
                <w:b/>
                <w:sz w:val="18"/>
                <w:szCs w:val="18"/>
              </w:rPr>
              <w:t xml:space="preserve">RDX </w:t>
            </w:r>
            <w:r w:rsidRPr="00F964D9">
              <w:rPr>
                <w:rFonts w:ascii="맑은 고딕" w:hAnsi="맑은 고딕"/>
                <w:b/>
                <w:sz w:val="18"/>
                <w:szCs w:val="18"/>
              </w:rPr>
              <w:t xml:space="preserve">Internal USB 3.0 Dock     </w:t>
            </w:r>
            <w:r>
              <w:rPr>
                <w:rFonts w:ascii="맑은 고딕" w:hAnsi="맑은 고딕"/>
                <w:b/>
                <w:sz w:val="18"/>
                <w:szCs w:val="18"/>
              </w:rPr>
              <w:t xml:space="preserve">                       </w:t>
            </w:r>
            <w:r w:rsidRPr="00F964D9">
              <w:rPr>
                <w:rFonts w:ascii="맑은 고딕" w:hAnsi="맑은 고딕"/>
                <w:b/>
                <w:sz w:val="18"/>
                <w:szCs w:val="18"/>
              </w:rPr>
              <w:t xml:space="preserve"> RDX Catridges</w:t>
            </w:r>
          </w:p>
          <w:p w:rsidR="00F964D9" w:rsidRPr="00CD1012" w:rsidRDefault="00F964D9" w:rsidP="00F964D9">
            <w:pPr>
              <w:jc w:val="left"/>
              <w:rPr>
                <w:rFonts w:ascii="맑은 고딕" w:hAnsi="맑은 고딕"/>
                <w:b/>
              </w:rPr>
            </w:pPr>
            <w:r w:rsidRPr="00CD1012">
              <w:rPr>
                <w:rFonts w:ascii="맑은 고딕" w:hAnsi="맑은 고딕" w:hint="eastAsia"/>
                <w:b/>
              </w:rPr>
              <w:t>1) mksysb 수행</w:t>
            </w:r>
          </w:p>
          <w:p w:rsidR="00B47F9A" w:rsidRPr="00F964D9" w:rsidRDefault="00F964D9" w:rsidP="00F964D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F964D9">
              <w:rPr>
                <w:rFonts w:ascii="함초롬바탕" w:eastAsia="굴림" w:hAnsi="굴림" w:cs="굴림"/>
                <w:noProof/>
                <w:color w:val="000000"/>
              </w:rPr>
              <w:drawing>
                <wp:anchor distT="0" distB="0" distL="114300" distR="114300" simplePos="0" relativeHeight="251651584" behindDoc="0" locked="0" layoutInCell="1" allowOverlap="1" wp14:anchorId="6726860B" wp14:editId="4BF1316E">
                  <wp:simplePos x="0" y="0"/>
                  <wp:positionH relativeFrom="column">
                    <wp:posOffset>27940</wp:posOffset>
                  </wp:positionH>
                  <wp:positionV relativeFrom="line">
                    <wp:posOffset>266065</wp:posOffset>
                  </wp:positionV>
                  <wp:extent cx="5209540" cy="3434715"/>
                  <wp:effectExtent l="0" t="0" r="0" b="0"/>
                  <wp:wrapTopAndBottom/>
                  <wp:docPr id="2586" name="그림 2586" descr="EMB00007a241f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16914136" descr="EMB00007a241f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9540" cy="343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64D9">
              <w:rPr>
                <w:rFonts w:ascii="맑은 고딕" w:hAnsi="맑은 고딕"/>
                <w:sz w:val="18"/>
                <w:szCs w:val="18"/>
              </w:rPr>
              <w:t xml:space="preserve">    # smitty mksysb</w:t>
            </w:r>
          </w:p>
          <w:p w:rsidR="00F964D9" w:rsidRDefault="00F964D9" w:rsidP="00B47F9A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7F023634" wp14:editId="12E662A7">
                  <wp:extent cx="5127260" cy="2337683"/>
                  <wp:effectExtent l="0" t="0" r="0" b="5715"/>
                  <wp:docPr id="2589" name="그림 2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9" name="aaaa.jpg"/>
                          <pic:cNvPicPr/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4723" cy="238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64D9" w:rsidRPr="00F964D9" w:rsidRDefault="00F964D9" w:rsidP="00F964D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- </w:t>
            </w:r>
            <w:r w:rsidRPr="00F964D9">
              <w:rPr>
                <w:rFonts w:ascii="맑은 고딕" w:hAnsi="맑은 고딕" w:hint="eastAsia"/>
                <w:sz w:val="18"/>
                <w:szCs w:val="18"/>
              </w:rPr>
              <w:t>Disable software packing of back 항목은 서비스 중인 AIX 환경에서는 반드시 “YES”로 변경해 주어야 함.</w:t>
            </w:r>
          </w:p>
          <w:p w:rsidR="00F964D9" w:rsidRDefault="00F964D9" w:rsidP="00F964D9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(</w:t>
            </w:r>
            <w:r w:rsidRPr="00F964D9">
              <w:rPr>
                <w:rFonts w:ascii="맑은 고딕" w:hAnsi="맑은 고딕" w:hint="eastAsia"/>
                <w:sz w:val="18"/>
                <w:szCs w:val="18"/>
              </w:rPr>
              <w:t xml:space="preserve">AIX </w:t>
            </w:r>
            <w:r>
              <w:rPr>
                <w:rFonts w:ascii="맑은 고딕" w:hAnsi="맑은 고딕" w:hint="eastAsia"/>
                <w:sz w:val="18"/>
                <w:szCs w:val="18"/>
              </w:rPr>
              <w:t>단에</w:t>
            </w:r>
            <w:r w:rsidRPr="00F964D9">
              <w:rPr>
                <w:rFonts w:ascii="맑은 고딕" w:hAnsi="맑은 고딕" w:hint="eastAsia"/>
                <w:sz w:val="18"/>
                <w:szCs w:val="18"/>
              </w:rPr>
              <w:t xml:space="preserve">서 임시 생성되거나 다른 Application에서 Holding 하고 있는 파일들을 필터링한 상태에서 mksysb 백업을 수행하는 </w:t>
            </w:r>
            <w:r>
              <w:rPr>
                <w:rFonts w:ascii="맑은 고딕" w:hAnsi="맑은 고딕" w:hint="eastAsia"/>
                <w:sz w:val="18"/>
                <w:szCs w:val="18"/>
              </w:rPr>
              <w:t>옵션)</w:t>
            </w:r>
          </w:p>
          <w:p w:rsidR="002A35D8" w:rsidRPr="00CD1012" w:rsidRDefault="002A35D8" w:rsidP="002A35D8">
            <w:pPr>
              <w:jc w:val="left"/>
              <w:rPr>
                <w:rFonts w:ascii="맑은 고딕" w:hAnsi="맑은 고딕"/>
                <w:b/>
              </w:rPr>
            </w:pPr>
            <w:r w:rsidRPr="00CD1012">
              <w:rPr>
                <w:rFonts w:ascii="맑은 고딕" w:hAnsi="맑은 고딕"/>
                <w:b/>
              </w:rPr>
              <w:lastRenderedPageBreak/>
              <w:t>2</w:t>
            </w:r>
            <w:r w:rsidRPr="00CD1012">
              <w:rPr>
                <w:rFonts w:ascii="맑은 고딕" w:hAnsi="맑은 고딕" w:hint="eastAsia"/>
                <w:b/>
              </w:rPr>
              <w:t>) mksysb 백업 완료</w:t>
            </w:r>
          </w:p>
          <w:p w:rsidR="00F964D9" w:rsidRPr="0006514D" w:rsidRDefault="002A35D8" w:rsidP="002A35D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2B635A97" wp14:editId="1D9715FE">
                  <wp:extent cx="5713453" cy="5319422"/>
                  <wp:effectExtent l="0" t="0" r="1905" b="0"/>
                  <wp:docPr id="2591" name="그림 2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1" name="2222.jpg"/>
                          <pic:cNvPicPr/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9824" cy="5334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4734" w:rsidRPr="002A35D8" w:rsidRDefault="00694734" w:rsidP="002A35D8"/>
    <w:p w:rsidR="00622DC9" w:rsidRDefault="00622DC9" w:rsidP="00622DC9"/>
    <w:p w:rsidR="00622DC9" w:rsidRDefault="00622DC9" w:rsidP="00622DC9"/>
    <w:p w:rsidR="00622DC9" w:rsidRDefault="00622DC9" w:rsidP="00622DC9"/>
    <w:p w:rsidR="00622DC9" w:rsidRDefault="00622DC9" w:rsidP="00622DC9"/>
    <w:p w:rsidR="00622DC9" w:rsidRDefault="00622DC9" w:rsidP="00622DC9"/>
    <w:p w:rsidR="00622DC9" w:rsidRDefault="00622DC9" w:rsidP="00622DC9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622DC9" w:rsidRDefault="00622DC9" w:rsidP="00622DC9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622DC9" w:rsidRDefault="00622DC9" w:rsidP="00622DC9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622DC9" w:rsidRDefault="00622DC9" w:rsidP="00622DC9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ED2495" w:rsidRPr="00622DC9" w:rsidRDefault="00ED2495" w:rsidP="009C7DDD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ED2495" w:rsidRDefault="00ED2495" w:rsidP="009C7DDD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</w:rPr>
      </w:pPr>
    </w:p>
    <w:p w:rsidR="002A35D8" w:rsidRPr="00A469A7" w:rsidRDefault="002A35D8" w:rsidP="002A35D8">
      <w:pPr>
        <w:pStyle w:val="2"/>
      </w:pPr>
      <w:bookmarkStart w:id="52" w:name="_Toc30414563"/>
      <w:r w:rsidRPr="005F2289">
        <w:rPr>
          <w:rFonts w:hint="eastAsia"/>
          <w:szCs w:val="20"/>
        </w:rPr>
        <w:lastRenderedPageBreak/>
        <w:t>서버보안(SecuveTOS)</w:t>
      </w:r>
      <w:bookmarkEnd w:id="52"/>
    </w:p>
    <w:p w:rsidR="00CB01BF" w:rsidRDefault="00CB01BF" w:rsidP="00CB01BF">
      <w:pPr>
        <w:pStyle w:val="30"/>
      </w:pPr>
      <w:bookmarkStart w:id="53" w:name="_Toc30414564"/>
      <w:r>
        <w:rPr>
          <w:rFonts w:hint="eastAsia"/>
        </w:rPr>
        <w:t>기동 및 중지 절차</w:t>
      </w:r>
      <w:bookmarkEnd w:id="5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418"/>
        <w:gridCol w:w="3969"/>
        <w:gridCol w:w="3508"/>
      </w:tblGrid>
      <w:tr w:rsidR="00CB01BF" w:rsidRPr="00466CEA" w:rsidTr="00D252BC">
        <w:trPr>
          <w:jc w:val="center"/>
        </w:trPr>
        <w:tc>
          <w:tcPr>
            <w:tcW w:w="675" w:type="dxa"/>
            <w:shd w:val="clear" w:color="auto" w:fill="BFBFBF"/>
          </w:tcPr>
          <w:p w:rsidR="00CB01BF" w:rsidRPr="00466CEA" w:rsidRDefault="00CB01BF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순서</w:t>
            </w:r>
          </w:p>
        </w:tc>
        <w:tc>
          <w:tcPr>
            <w:tcW w:w="1418" w:type="dxa"/>
            <w:shd w:val="clear" w:color="auto" w:fill="BFBFBF"/>
          </w:tcPr>
          <w:p w:rsidR="00CB01BF" w:rsidRPr="00466CEA" w:rsidRDefault="00CB01BF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항목</w:t>
            </w:r>
          </w:p>
        </w:tc>
        <w:tc>
          <w:tcPr>
            <w:tcW w:w="3969" w:type="dxa"/>
            <w:shd w:val="clear" w:color="auto" w:fill="BFBFBF"/>
          </w:tcPr>
          <w:p w:rsidR="00CB01BF" w:rsidRPr="00466CEA" w:rsidRDefault="00CB01BF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명령어</w:t>
            </w:r>
          </w:p>
        </w:tc>
        <w:tc>
          <w:tcPr>
            <w:tcW w:w="3508" w:type="dxa"/>
            <w:shd w:val="clear" w:color="auto" w:fill="BFBFBF"/>
          </w:tcPr>
          <w:p w:rsidR="00CB01BF" w:rsidRPr="00466CEA" w:rsidRDefault="00CB01BF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CB01BF" w:rsidRPr="00466CEA" w:rsidTr="00D252B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CB01BF" w:rsidRPr="00C05B98" w:rsidRDefault="00CB01BF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CB01BF" w:rsidRPr="00C05B98" w:rsidRDefault="00CB01BF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01BF" w:rsidRPr="00C05B98" w:rsidRDefault="00CB01BF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="000559FD" w:rsidRPr="000559FD">
              <w:rPr>
                <w:rFonts w:ascii="맑은 고딕" w:hAnsi="맑은 고딕"/>
                <w:sz w:val="18"/>
                <w:szCs w:val="18"/>
              </w:rPr>
              <w:t>cd /opt/secuve/TOSSuite/bin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CB01BF" w:rsidRPr="00C05B98" w:rsidRDefault="00CB01BF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root계정으로 이동</w:t>
            </w:r>
          </w:p>
        </w:tc>
      </w:tr>
      <w:tr w:rsidR="00CB01BF" w:rsidRPr="00466CEA" w:rsidTr="00D252B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CB01BF" w:rsidRPr="00C05B98" w:rsidRDefault="00CB01BF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B01BF" w:rsidRPr="00C05B98" w:rsidRDefault="00CB01BF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B01BF" w:rsidRPr="00C05B98" w:rsidRDefault="00CB01BF" w:rsidP="00E22FB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="000559FD">
              <w:rPr>
                <w:rFonts w:ascii="맑은 고딕" w:hAnsi="맑은 고딕"/>
                <w:sz w:val="18"/>
                <w:szCs w:val="18"/>
              </w:rPr>
              <w:t>./fmodule o</w:t>
            </w:r>
            <w:r w:rsidR="000559FD">
              <w:rPr>
                <w:rFonts w:ascii="맑은 고딕" w:hAnsi="맑은 고딕" w:hint="eastAsia"/>
                <w:sz w:val="18"/>
                <w:szCs w:val="18"/>
              </w:rPr>
              <w:t>n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CB01BF" w:rsidRPr="00C05B98" w:rsidRDefault="000559FD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SecuveTOS</w:t>
            </w:r>
            <w:r w:rsidR="00CB01BF">
              <w:rPr>
                <w:rFonts w:ascii="맑은 고딕" w:hAnsi="맑은 고딕" w:hint="eastAsia"/>
                <w:sz w:val="18"/>
                <w:szCs w:val="18"/>
              </w:rPr>
              <w:t xml:space="preserve"> 프로세스 기동</w:t>
            </w:r>
          </w:p>
        </w:tc>
      </w:tr>
      <w:tr w:rsidR="00CB01BF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CB01BF" w:rsidRDefault="00E22FBD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48338185" wp14:editId="7AFCB9C2">
                  <wp:extent cx="4171950" cy="876300"/>
                  <wp:effectExtent l="0" t="0" r="0" b="0"/>
                  <wp:docPr id="2609" name="그림 2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9" name="se.jpg"/>
                          <pic:cNvPicPr/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195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1BF" w:rsidRPr="00466CEA" w:rsidTr="00D252B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CB01BF" w:rsidRPr="001E1B2F" w:rsidRDefault="00CB01BF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CB01BF" w:rsidRPr="00C05B98" w:rsidRDefault="00CB01BF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01BF" w:rsidRPr="0006514D" w:rsidRDefault="00CB01BF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="000559FD" w:rsidRPr="000559FD">
              <w:rPr>
                <w:rFonts w:ascii="맑은 고딕" w:hAnsi="맑은 고딕"/>
                <w:sz w:val="18"/>
                <w:szCs w:val="18"/>
              </w:rPr>
              <w:t>cd /opt/secuve/TOSSuite/bin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CB01BF" w:rsidRPr="0006514D" w:rsidRDefault="00CB01BF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root계정으로 이동</w:t>
            </w:r>
          </w:p>
        </w:tc>
      </w:tr>
      <w:tr w:rsidR="00CB01BF" w:rsidRPr="00466CEA" w:rsidTr="00D252B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CB01BF" w:rsidRDefault="00CB01BF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B01BF" w:rsidRPr="00C05B98" w:rsidRDefault="00CB01BF" w:rsidP="00D252BC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B01BF" w:rsidRPr="0006514D" w:rsidRDefault="00CB01BF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="000559FD" w:rsidRPr="000559FD">
              <w:rPr>
                <w:rFonts w:ascii="맑은 고딕" w:hAnsi="맑은 고딕"/>
                <w:sz w:val="18"/>
                <w:szCs w:val="18"/>
              </w:rPr>
              <w:t>./fmodule off</w:t>
            </w:r>
            <w:r w:rsidR="000559FD"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="000559FD" w:rsidRPr="000559FD">
              <w:rPr>
                <w:rFonts w:ascii="맑은 고딕" w:hAnsi="맑은 고딕" w:hint="eastAsia"/>
                <w:sz w:val="18"/>
                <w:szCs w:val="18"/>
              </w:rPr>
              <w:t>(암호 : Secuve00.)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CB01BF" w:rsidRPr="0006514D" w:rsidRDefault="000559FD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SecuveTOS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프로세스 </w:t>
            </w:r>
            <w:r w:rsidR="00CB01BF">
              <w:rPr>
                <w:rFonts w:ascii="맑은 고딕" w:hAnsi="맑은 고딕" w:hint="eastAsia"/>
                <w:sz w:val="18"/>
                <w:szCs w:val="18"/>
              </w:rPr>
              <w:t>중지</w:t>
            </w:r>
          </w:p>
        </w:tc>
      </w:tr>
      <w:tr w:rsidR="00CB01BF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CB01BF" w:rsidRPr="008E05ED" w:rsidRDefault="00E22FBD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4C6F3DA3" wp14:editId="629C8149">
                  <wp:extent cx="4276725" cy="1057275"/>
                  <wp:effectExtent l="0" t="0" r="9525" b="9525"/>
                  <wp:docPr id="2610" name="그림 2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0" name="se1.jpg"/>
                          <pic:cNvPicPr/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672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1BF" w:rsidRPr="00466CEA" w:rsidTr="00D252B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CB01BF" w:rsidRDefault="00CB01BF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01BF" w:rsidRPr="00C05B98" w:rsidRDefault="00CB01BF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확인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01BF" w:rsidRPr="00362508" w:rsidRDefault="00CB01BF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="00E22FBD" w:rsidRPr="00E22FBD">
              <w:rPr>
                <w:rFonts w:ascii="맑은 고딕" w:hAnsi="맑은 고딕"/>
                <w:sz w:val="18"/>
                <w:szCs w:val="18"/>
              </w:rPr>
              <w:t>ps -ef |grep Scv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CB01BF" w:rsidRPr="0006514D" w:rsidRDefault="00E22FBD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SecuveTOS</w:t>
            </w:r>
            <w:r w:rsidR="00CB01BF">
              <w:rPr>
                <w:rFonts w:ascii="맑은 고딕" w:hAnsi="맑은 고딕" w:hint="eastAsia"/>
                <w:sz w:val="18"/>
                <w:szCs w:val="18"/>
              </w:rPr>
              <w:t xml:space="preserve"> 기동 및 중지 상태 확인</w:t>
            </w:r>
          </w:p>
        </w:tc>
      </w:tr>
      <w:tr w:rsidR="00CB01BF" w:rsidRPr="00466CEA" w:rsidTr="00D252BC">
        <w:trPr>
          <w:jc w:val="center"/>
        </w:trPr>
        <w:tc>
          <w:tcPr>
            <w:tcW w:w="9570" w:type="dxa"/>
            <w:gridSpan w:val="4"/>
            <w:shd w:val="clear" w:color="auto" w:fill="auto"/>
            <w:vAlign w:val="center"/>
          </w:tcPr>
          <w:p w:rsidR="00CB01BF" w:rsidRDefault="00CB01BF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== 기동 시 프로세스 확인 ==</w:t>
            </w:r>
          </w:p>
          <w:p w:rsidR="00CB01BF" w:rsidRDefault="002816FD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2918BD04" wp14:editId="351800B8">
                  <wp:extent cx="5492115" cy="1041001"/>
                  <wp:effectExtent l="0" t="0" r="0" b="6985"/>
                  <wp:docPr id="2617" name="그림 2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7" name="11.jpg"/>
                          <pic:cNvPicPr/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9228" cy="104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01BF" w:rsidRDefault="00CB01BF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== 중지 시 프로세스 확인 ==</w:t>
            </w:r>
          </w:p>
          <w:p w:rsidR="00CB01BF" w:rsidRDefault="00E22FBD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74E06A82" wp14:editId="6062EAFF">
                  <wp:extent cx="5492115" cy="732752"/>
                  <wp:effectExtent l="0" t="0" r="0" b="0"/>
                  <wp:docPr id="2616" name="그림 2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6" name="w.jpg"/>
                          <pic:cNvPicPr/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467" cy="745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63E8" w:rsidRDefault="00E22FBD" w:rsidP="001D63E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Pr="00E22FBD">
              <w:rPr>
                <w:rFonts w:ascii="맑은 고딕" w:hAnsi="맑은 고딕"/>
                <w:color w:val="FF0000"/>
                <w:sz w:val="18"/>
                <w:szCs w:val="18"/>
              </w:rPr>
              <w:t>ScvTrack</w:t>
            </w:r>
            <w:r w:rsidR="001D63E8">
              <w:rPr>
                <w:rFonts w:ascii="맑은 고딕" w:hAnsi="맑은 고딕"/>
                <w:color w:val="FF0000"/>
                <w:sz w:val="18"/>
                <w:szCs w:val="18"/>
              </w:rPr>
              <w:t>(</w:t>
            </w:r>
            <w:r w:rsidR="001D63E8">
              <w:rPr>
                <w:rFonts w:ascii="맑은 고딕" w:hAnsi="맑은 고딕" w:hint="eastAsia"/>
                <w:color w:val="FF0000"/>
                <w:sz w:val="18"/>
                <w:szCs w:val="18"/>
              </w:rPr>
              <w:t>사용자행위 감사모듈)</w:t>
            </w:r>
            <w:r w:rsidRPr="00E22FBD">
              <w:rPr>
                <w:rFonts w:ascii="맑은 고딕" w:hAnsi="맑은 고딕"/>
                <w:color w:val="FF0000"/>
                <w:sz w:val="18"/>
                <w:szCs w:val="18"/>
              </w:rPr>
              <w:t>, ScvWatch</w:t>
            </w:r>
            <w:r w:rsidR="001D63E8">
              <w:rPr>
                <w:rFonts w:ascii="맑은 고딕" w:hAnsi="맑은 고딕"/>
                <w:color w:val="FF0000"/>
                <w:sz w:val="18"/>
                <w:szCs w:val="18"/>
              </w:rPr>
              <w:t>(</w:t>
            </w:r>
            <w:r w:rsidR="001D63E8">
              <w:rPr>
                <w:rFonts w:ascii="맑은 고딕" w:hAnsi="맑은 고딕" w:hint="eastAsia"/>
                <w:color w:val="FF0000"/>
                <w:sz w:val="18"/>
                <w:szCs w:val="18"/>
              </w:rPr>
              <w:t>모니터링 에이전트)</w:t>
            </w:r>
            <w:r w:rsidRPr="00E22FBD">
              <w:rPr>
                <w:rFonts w:ascii="맑은 고딕" w:hAnsi="맑은 고딕"/>
                <w:color w:val="FF0000"/>
                <w:sz w:val="18"/>
                <w:szCs w:val="18"/>
              </w:rPr>
              <w:t>, ScvRP</w:t>
            </w:r>
            <w:r w:rsidR="001D63E8">
              <w:rPr>
                <w:rFonts w:ascii="맑은 고딕" w:hAnsi="맑은 고딕"/>
                <w:color w:val="FF0000"/>
                <w:sz w:val="18"/>
                <w:szCs w:val="18"/>
              </w:rPr>
              <w:t>(</w:t>
            </w:r>
            <w:r w:rsidR="001D63E8">
              <w:rPr>
                <w:rFonts w:ascii="맑은 고딕" w:hAnsi="맑은 고딕" w:hint="eastAsia"/>
                <w:color w:val="FF0000"/>
                <w:sz w:val="18"/>
                <w:szCs w:val="18"/>
              </w:rPr>
              <w:t>원격패치 에이전트)</w:t>
            </w:r>
            <w:r w:rsidRPr="00E22FBD">
              <w:rPr>
                <w:rFonts w:ascii="맑은 고딕" w:hAnsi="맑은 고딕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프로세스</w:t>
            </w:r>
            <w:r w:rsidR="007628B7">
              <w:rPr>
                <w:rFonts w:ascii="맑은 고딕" w:hAnsi="맑은 고딕" w:hint="eastAsia"/>
                <w:sz w:val="18"/>
                <w:szCs w:val="18"/>
              </w:rPr>
              <w:t xml:space="preserve">는 </w:t>
            </w:r>
          </w:p>
          <w:p w:rsidR="00E22FBD" w:rsidRPr="001D63E8" w:rsidRDefault="001D63E8" w:rsidP="001D63E8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모듈을 중지해도 종료가 안</w:t>
            </w:r>
            <w:r w:rsidR="00423993">
              <w:rPr>
                <w:rFonts w:ascii="맑은 고딕" w:hAnsi="맑은 고딕" w:hint="eastAsia"/>
                <w:sz w:val="18"/>
                <w:szCs w:val="18"/>
              </w:rPr>
              <w:t>되며,</w:t>
            </w:r>
            <w:r w:rsidR="00423993"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="00423993">
              <w:rPr>
                <w:rFonts w:ascii="맑은 고딕" w:hAnsi="맑은 고딕" w:hint="eastAsia"/>
                <w:sz w:val="18"/>
                <w:szCs w:val="18"/>
              </w:rPr>
              <w:t xml:space="preserve">강제로 프로세스를 </w:t>
            </w:r>
            <w:r w:rsidR="00423993">
              <w:rPr>
                <w:rFonts w:ascii="맑은 고딕" w:hAnsi="맑은 고딕"/>
                <w:sz w:val="18"/>
                <w:szCs w:val="18"/>
              </w:rPr>
              <w:t xml:space="preserve">kill </w:t>
            </w:r>
            <w:r w:rsidR="00423993">
              <w:rPr>
                <w:rFonts w:ascii="맑은 고딕" w:hAnsi="맑은 고딕" w:hint="eastAsia"/>
                <w:sz w:val="18"/>
                <w:szCs w:val="18"/>
              </w:rPr>
              <w:t xml:space="preserve">해도 자동으로 </w:t>
            </w:r>
            <w:r w:rsidR="00423993">
              <w:rPr>
                <w:rFonts w:ascii="맑은 고딕" w:hAnsi="맑은 고딕"/>
                <w:sz w:val="18"/>
                <w:szCs w:val="18"/>
              </w:rPr>
              <w:t>다</w:t>
            </w:r>
            <w:r w:rsidR="00423993">
              <w:rPr>
                <w:rFonts w:ascii="맑은 고딕" w:hAnsi="맑은 고딕" w:hint="eastAsia"/>
                <w:sz w:val="18"/>
                <w:szCs w:val="18"/>
              </w:rPr>
              <w:t>시 실행 되어짐</w:t>
            </w:r>
          </w:p>
        </w:tc>
      </w:tr>
    </w:tbl>
    <w:p w:rsidR="00CB01BF" w:rsidRDefault="00CB01BF" w:rsidP="00CB01BF">
      <w:pPr>
        <w:pStyle w:val="30"/>
      </w:pPr>
      <w:bookmarkStart w:id="54" w:name="_Toc30414565"/>
      <w:r>
        <w:rPr>
          <w:rFonts w:hint="eastAsia"/>
        </w:rPr>
        <w:t>운영방식</w:t>
      </w:r>
      <w:bookmarkEnd w:id="5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B01BF" w:rsidRPr="00466CEA" w:rsidTr="00D252BC">
        <w:trPr>
          <w:jc w:val="center"/>
        </w:trPr>
        <w:tc>
          <w:tcPr>
            <w:tcW w:w="9570" w:type="dxa"/>
            <w:shd w:val="clear" w:color="auto" w:fill="BFBFBF"/>
          </w:tcPr>
          <w:p w:rsidR="00CB01BF" w:rsidRPr="00466CEA" w:rsidRDefault="00CB01BF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운영방식</w:t>
            </w:r>
          </w:p>
        </w:tc>
      </w:tr>
      <w:tr w:rsidR="00CB01BF" w:rsidRPr="00466CEA" w:rsidTr="00D252BC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CB01BF" w:rsidRPr="00F964D9" w:rsidRDefault="00CB01BF" w:rsidP="0081699E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7C4074">
              <w:rPr>
                <w:rFonts w:ascii="맑은 고딕" w:hAnsi="맑은 고딕" w:hint="eastAsia"/>
                <w:sz w:val="18"/>
                <w:szCs w:val="18"/>
              </w:rPr>
              <w:t xml:space="preserve">-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기동 및 중지 프로세스는 범정부 서버 </w:t>
            </w:r>
            <w:r>
              <w:rPr>
                <w:rFonts w:ascii="맑은 고딕" w:hAnsi="맑은 고딕"/>
                <w:sz w:val="18"/>
                <w:szCs w:val="18"/>
              </w:rPr>
              <w:t>6</w:t>
            </w:r>
            <w:r>
              <w:rPr>
                <w:rFonts w:ascii="맑은 고딕" w:hAnsi="맑은 고딕" w:hint="eastAsia"/>
                <w:sz w:val="18"/>
                <w:szCs w:val="18"/>
              </w:rPr>
              <w:t>대 동일</w:t>
            </w:r>
            <w:r w:rsidR="001A7E54">
              <w:rPr>
                <w:rFonts w:ascii="맑은 고딕" w:hAnsi="맑은 고딕" w:hint="eastAsia"/>
                <w:sz w:val="18"/>
                <w:szCs w:val="18"/>
              </w:rPr>
              <w:t>하다</w:t>
            </w:r>
          </w:p>
          <w:p w:rsidR="001A7E54" w:rsidRPr="001A7E54" w:rsidRDefault="001A7E54" w:rsidP="001A7E5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- “</w:t>
            </w:r>
            <w:r w:rsidRPr="001A7E54">
              <w:rPr>
                <w:rFonts w:ascii="맑은 고딕" w:hAnsi="맑은 고딕"/>
                <w:sz w:val="18"/>
                <w:szCs w:val="18"/>
              </w:rPr>
              <w:t>skeyctl</w:t>
            </w:r>
            <w:r>
              <w:rPr>
                <w:rFonts w:ascii="맑은 고딕" w:hAnsi="맑은 고딕"/>
                <w:sz w:val="18"/>
                <w:szCs w:val="18"/>
              </w:rPr>
              <w:t xml:space="preserve">”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명령어 실행 시 </w:t>
            </w:r>
            <w:r>
              <w:rPr>
                <w:rFonts w:ascii="맑은 고딕" w:hAnsi="맑은 고딕"/>
                <w:sz w:val="18"/>
                <w:szCs w:val="18"/>
              </w:rPr>
              <w:t>“</w:t>
            </w:r>
            <w:r w:rsidRPr="001A7E54">
              <w:rPr>
                <w:rFonts w:ascii="맑은 고딕" w:hAnsi="맑은 고딕"/>
                <w:sz w:val="18"/>
                <w:szCs w:val="18"/>
              </w:rPr>
              <w:t>Kernel keys state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1A7E54">
              <w:rPr>
                <w:rFonts w:ascii="맑은 고딕" w:hAnsi="맑은 고딕"/>
                <w:sz w:val="18"/>
                <w:szCs w:val="18"/>
              </w:rPr>
              <w:t>= disabled</w:t>
            </w:r>
            <w:r>
              <w:rPr>
                <w:rFonts w:ascii="맑은 고딕" w:hAnsi="맑은 고딕"/>
                <w:sz w:val="18"/>
                <w:szCs w:val="18"/>
              </w:rPr>
              <w:t xml:space="preserve">” </w:t>
            </w:r>
            <w:r>
              <w:rPr>
                <w:rFonts w:ascii="맑은 고딕" w:hAnsi="맑은 고딕" w:hint="eastAsia"/>
                <w:sz w:val="18"/>
                <w:szCs w:val="18"/>
              </w:rPr>
              <w:t>유지 되어야 하며,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만약 값이 </w:t>
            </w:r>
            <w:r>
              <w:rPr>
                <w:rFonts w:ascii="맑은 고딕" w:hAnsi="맑은 고딕"/>
                <w:sz w:val="18"/>
                <w:szCs w:val="18"/>
              </w:rPr>
              <w:t>“en</w:t>
            </w:r>
            <w:r w:rsidRPr="001A7E54">
              <w:rPr>
                <w:rFonts w:ascii="맑은 고딕" w:hAnsi="맑은 고딕"/>
                <w:sz w:val="18"/>
                <w:szCs w:val="18"/>
              </w:rPr>
              <w:t>abled</w:t>
            </w:r>
            <w:r>
              <w:rPr>
                <w:rFonts w:ascii="맑은 고딕" w:hAnsi="맑은 고딕"/>
                <w:sz w:val="18"/>
                <w:szCs w:val="18"/>
              </w:rPr>
              <w:t xml:space="preserve">” </w:t>
            </w:r>
            <w:r>
              <w:rPr>
                <w:rFonts w:ascii="맑은 고딕" w:hAnsi="맑은 고딕" w:hint="eastAsia"/>
                <w:sz w:val="18"/>
                <w:szCs w:val="18"/>
              </w:rPr>
              <w:t>되어 있다면</w:t>
            </w:r>
          </w:p>
          <w:p w:rsidR="00CB01BF" w:rsidRDefault="001A7E54" w:rsidP="001A7E5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“</w:t>
            </w:r>
            <w:r w:rsidRPr="001A7E54">
              <w:rPr>
                <w:rFonts w:ascii="맑은 고딕" w:hAnsi="맑은 고딕"/>
                <w:sz w:val="18"/>
                <w:szCs w:val="18"/>
              </w:rPr>
              <w:t>skeyctl -k off</w:t>
            </w:r>
            <w:r>
              <w:rPr>
                <w:rFonts w:ascii="맑은 고딕" w:hAnsi="맑은 고딕"/>
                <w:sz w:val="18"/>
                <w:szCs w:val="18"/>
              </w:rPr>
              <w:t xml:space="preserve">”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적용 후 재부팅 </w:t>
            </w:r>
            <w:r>
              <w:rPr>
                <w:rFonts w:ascii="맑은 고딕" w:hAnsi="맑은 고딕"/>
                <w:sz w:val="18"/>
                <w:szCs w:val="18"/>
              </w:rPr>
              <w:t>(</w:t>
            </w:r>
            <w:r w:rsidRPr="001A7E54">
              <w:rPr>
                <w:rFonts w:ascii="맑은 고딕" w:hAnsi="맑은 고딕" w:hint="eastAsia"/>
                <w:sz w:val="18"/>
                <w:szCs w:val="18"/>
              </w:rPr>
              <w:t>skeyctl -k off : 부팅해도 계속 disabled로 유지</w:t>
            </w:r>
            <w:r>
              <w:rPr>
                <w:rFonts w:ascii="맑은 고딕" w:hAnsi="맑은 고딕" w:hint="eastAsia"/>
                <w:sz w:val="18"/>
                <w:szCs w:val="18"/>
              </w:rPr>
              <w:t>)</w:t>
            </w:r>
          </w:p>
          <w:p w:rsidR="001A7E54" w:rsidRPr="0006514D" w:rsidRDefault="001A7E54" w:rsidP="001A7E5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A7E54">
              <w:rPr>
                <w:rFonts w:ascii="맑은 고딕" w:hAnsi="맑은 고딕" w:hint="eastAsia"/>
                <w:sz w:val="18"/>
                <w:szCs w:val="18"/>
              </w:rPr>
              <w:t xml:space="preserve">※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명령어 </w:t>
            </w:r>
            <w:r>
              <w:rPr>
                <w:rFonts w:ascii="맑은 고딕" w:hAnsi="맑은 고딕"/>
                <w:sz w:val="18"/>
                <w:szCs w:val="18"/>
              </w:rPr>
              <w:t xml:space="preserve">: </w:t>
            </w:r>
            <w:r>
              <w:rPr>
                <w:rFonts w:ascii="맑은 고딕" w:hAnsi="맑은 고딕" w:hint="eastAsia"/>
                <w:sz w:val="18"/>
                <w:szCs w:val="18"/>
              </w:rPr>
              <w:t>skeyctl -v boot(</w:t>
            </w:r>
            <w:r w:rsidRPr="001A7E54">
              <w:rPr>
                <w:rFonts w:ascii="맑은 고딕" w:hAnsi="맑은 고딕" w:hint="eastAsia"/>
                <w:sz w:val="18"/>
                <w:szCs w:val="18"/>
              </w:rPr>
              <w:t>다음 부팅시 상태확인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), 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1A7E54">
              <w:rPr>
                <w:rFonts w:ascii="맑은 고딕" w:hAnsi="맑은 고딕" w:hint="eastAsia"/>
                <w:sz w:val="18"/>
                <w:szCs w:val="18"/>
              </w:rPr>
              <w:t>bosboot -ad /dev/ipldevice</w:t>
            </w:r>
            <w:r>
              <w:rPr>
                <w:rFonts w:ascii="맑은 고딕" w:hAnsi="맑은 고딕"/>
                <w:sz w:val="18"/>
                <w:szCs w:val="18"/>
              </w:rPr>
              <w:t>(</w:t>
            </w:r>
            <w:r w:rsidRPr="001A7E54">
              <w:rPr>
                <w:rFonts w:ascii="맑은 고딕" w:hAnsi="맑은 고딕" w:hint="eastAsia"/>
                <w:sz w:val="18"/>
                <w:szCs w:val="18"/>
              </w:rPr>
              <w:t>부팅 스크립트에 등록</w:t>
            </w:r>
            <w:r>
              <w:rPr>
                <w:rFonts w:ascii="맑은 고딕" w:hAnsi="맑은 고딕" w:hint="eastAsia"/>
                <w:sz w:val="18"/>
                <w:szCs w:val="18"/>
              </w:rPr>
              <w:t>)</w:t>
            </w:r>
          </w:p>
        </w:tc>
      </w:tr>
    </w:tbl>
    <w:p w:rsidR="00284079" w:rsidRPr="00A469A7" w:rsidRDefault="00284079" w:rsidP="00284079">
      <w:pPr>
        <w:pStyle w:val="2"/>
      </w:pPr>
      <w:bookmarkStart w:id="55" w:name="_Toc30414566"/>
      <w:r w:rsidRPr="006C7C95">
        <w:rPr>
          <w:rFonts w:hint="eastAsia"/>
          <w:szCs w:val="20"/>
        </w:rPr>
        <w:lastRenderedPageBreak/>
        <w:t>연계 Agent(MegaWare)</w:t>
      </w:r>
      <w:bookmarkEnd w:id="55"/>
    </w:p>
    <w:p w:rsidR="00D252BC" w:rsidRDefault="00D252BC" w:rsidP="00D252BC">
      <w:pPr>
        <w:pStyle w:val="30"/>
      </w:pPr>
      <w:bookmarkStart w:id="56" w:name="_Toc30414567"/>
      <w:r>
        <w:rPr>
          <w:rFonts w:hint="eastAsia"/>
        </w:rPr>
        <w:t>기동 및 중지 절차</w:t>
      </w:r>
      <w:bookmarkEnd w:id="5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00"/>
        <w:gridCol w:w="73"/>
        <w:gridCol w:w="4145"/>
        <w:gridCol w:w="34"/>
        <w:gridCol w:w="3143"/>
      </w:tblGrid>
      <w:tr w:rsidR="0098653C" w:rsidRPr="00466CEA" w:rsidTr="0098653C">
        <w:trPr>
          <w:jc w:val="center"/>
        </w:trPr>
        <w:tc>
          <w:tcPr>
            <w:tcW w:w="675" w:type="dxa"/>
            <w:shd w:val="clear" w:color="auto" w:fill="BFBFBF"/>
          </w:tcPr>
          <w:p w:rsidR="00D252BC" w:rsidRPr="00466CEA" w:rsidRDefault="00D252BC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순서</w:t>
            </w:r>
          </w:p>
        </w:tc>
        <w:tc>
          <w:tcPr>
            <w:tcW w:w="1500" w:type="dxa"/>
            <w:shd w:val="clear" w:color="auto" w:fill="BFBFBF"/>
          </w:tcPr>
          <w:p w:rsidR="00D252BC" w:rsidRPr="00466CEA" w:rsidRDefault="00D252BC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항목</w:t>
            </w:r>
          </w:p>
        </w:tc>
        <w:tc>
          <w:tcPr>
            <w:tcW w:w="4252" w:type="dxa"/>
            <w:gridSpan w:val="3"/>
            <w:shd w:val="clear" w:color="auto" w:fill="BFBFBF"/>
          </w:tcPr>
          <w:p w:rsidR="00D252BC" w:rsidRPr="00466CEA" w:rsidRDefault="00D252BC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명령어</w:t>
            </w:r>
          </w:p>
        </w:tc>
        <w:tc>
          <w:tcPr>
            <w:tcW w:w="3143" w:type="dxa"/>
            <w:shd w:val="clear" w:color="auto" w:fill="BFBFBF"/>
          </w:tcPr>
          <w:p w:rsidR="00D252BC" w:rsidRPr="00466CEA" w:rsidRDefault="00D252BC" w:rsidP="00D252BC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설명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WAS #1</w:t>
            </w:r>
          </w:p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C05B9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Pr="000F7CEC">
              <w:rPr>
                <w:rFonts w:ascii="맑은 고딕" w:hAnsi="맑은 고딕"/>
                <w:sz w:val="18"/>
                <w:szCs w:val="18"/>
              </w:rPr>
              <w:t>megaware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C05B9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계정으로 로그인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C05B9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cd /ssw/megaware/runtime/megaware.home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C05B9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홈 경로 이동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C05B9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./startME.sh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C05B9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프로세스 기동</w:t>
            </w:r>
          </w:p>
        </w:tc>
      </w:tr>
      <w:tr w:rsidR="00D252BC" w:rsidRPr="00466CEA" w:rsidTr="00D252BC">
        <w:trPr>
          <w:jc w:val="center"/>
        </w:trPr>
        <w:tc>
          <w:tcPr>
            <w:tcW w:w="9570" w:type="dxa"/>
            <w:gridSpan w:val="6"/>
            <w:shd w:val="clear" w:color="auto" w:fill="auto"/>
            <w:vAlign w:val="center"/>
          </w:tcPr>
          <w:p w:rsidR="00D252BC" w:rsidRDefault="00853360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4DDE1685" wp14:editId="5C12DD02">
                  <wp:extent cx="4603750" cy="909528"/>
                  <wp:effectExtent l="0" t="0" r="6350" b="5080"/>
                  <wp:docPr id="2636" name="그림 2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6" name="1_2.jpg"/>
                          <pic:cNvPicPr/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8052" cy="924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3360" w:rsidRDefault="00853360" w:rsidP="00853360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</w:t>
            </w:r>
            <w:r>
              <w:rPr>
                <w:rFonts w:ascii="맑은 고딕" w:hAnsi="맑은 고딕"/>
                <w:sz w:val="16"/>
                <w:szCs w:val="16"/>
              </w:rPr>
              <w:t>====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</w:t>
            </w:r>
          </w:p>
          <w:p w:rsidR="00853360" w:rsidRDefault="00853360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5AB576C2" wp14:editId="7E99D2EE">
                  <wp:extent cx="4603750" cy="1788653"/>
                  <wp:effectExtent l="0" t="0" r="6350" b="2540"/>
                  <wp:docPr id="2637" name="그림 2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7" name="1_3.jpg"/>
                          <pic:cNvPicPr/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6891" cy="181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3360" w:rsidRDefault="00173FF0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- 위와 같은 화면이 나오면 정상적으로 기동됨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Pr="001E1B2F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WAS #2</w:t>
            </w:r>
          </w:p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06514D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Pr="000F7CEC">
              <w:rPr>
                <w:rFonts w:ascii="맑은 고딕" w:hAnsi="맑은 고딕"/>
                <w:sz w:val="18"/>
                <w:szCs w:val="18"/>
              </w:rPr>
              <w:t>megaware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06514D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계정으로 로그인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06514D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cd /ssw/megaware/runtime/megaware.home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06514D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홈 경로 이동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06514D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./startME.sh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06514D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프로세스 기동</w:t>
            </w:r>
          </w:p>
        </w:tc>
      </w:tr>
      <w:tr w:rsidR="00D252BC" w:rsidRPr="00466CEA" w:rsidTr="00D252BC">
        <w:trPr>
          <w:jc w:val="center"/>
        </w:trPr>
        <w:tc>
          <w:tcPr>
            <w:tcW w:w="9570" w:type="dxa"/>
            <w:gridSpan w:val="6"/>
            <w:shd w:val="clear" w:color="auto" w:fill="auto"/>
            <w:vAlign w:val="center"/>
          </w:tcPr>
          <w:p w:rsidR="00D252BC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6E3DE839" wp14:editId="5802C4F9">
                  <wp:extent cx="4603750" cy="743175"/>
                  <wp:effectExtent l="0" t="0" r="6350" b="0"/>
                  <wp:docPr id="2634" name="그림 2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4" name="2_2.jpg"/>
                          <pic:cNvPicPr/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0837" cy="773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3360" w:rsidRDefault="00853360" w:rsidP="00853360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6"/>
                <w:szCs w:val="16"/>
              </w:rPr>
              <w:t>=============</w:t>
            </w:r>
            <w:r>
              <w:rPr>
                <w:rFonts w:ascii="맑은 고딕" w:hAnsi="맑은 고딕"/>
                <w:sz w:val="16"/>
                <w:szCs w:val="16"/>
              </w:rPr>
              <w:t>====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 </w:t>
            </w:r>
            <w:r>
              <w:rPr>
                <w:rFonts w:ascii="맑은 고딕" w:hAnsi="맑은 고딕" w:hint="eastAsia"/>
                <w:sz w:val="16"/>
                <w:szCs w:val="16"/>
              </w:rPr>
              <w:t xml:space="preserve">생략 </w:t>
            </w:r>
            <w:r>
              <w:rPr>
                <w:rFonts w:ascii="맑은 고딕" w:hAnsi="맑은 고딕"/>
                <w:sz w:val="16"/>
                <w:szCs w:val="16"/>
              </w:rPr>
              <w:t xml:space="preserve">   </w:t>
            </w:r>
            <w:r>
              <w:rPr>
                <w:rFonts w:ascii="맑은 고딕" w:hAnsi="맑은 고딕" w:hint="eastAsia"/>
                <w:sz w:val="16"/>
                <w:szCs w:val="16"/>
              </w:rPr>
              <w:t>===============</w:t>
            </w:r>
            <w:r>
              <w:rPr>
                <w:rFonts w:ascii="맑은 고딕" w:hAnsi="맑은 고딕"/>
                <w:sz w:val="16"/>
                <w:szCs w:val="16"/>
              </w:rPr>
              <w:t>===============</w:t>
            </w:r>
          </w:p>
          <w:p w:rsidR="00D252BC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7D4B5E71" wp14:editId="4F731B06">
                  <wp:extent cx="4603806" cy="1802385"/>
                  <wp:effectExtent l="0" t="0" r="6350" b="7620"/>
                  <wp:docPr id="2635" name="그림 2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5" name="2_3.jpg"/>
                          <pic:cNvPicPr/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278" cy="183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532C" w:rsidRDefault="00173FF0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- 위와 같은 화면이 나오면 정상적으로 기동됨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WAS #1</w:t>
            </w:r>
          </w:p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36250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Pr="000F7CEC">
              <w:rPr>
                <w:rFonts w:ascii="맑은 고딕" w:hAnsi="맑은 고딕"/>
                <w:sz w:val="18"/>
                <w:szCs w:val="18"/>
              </w:rPr>
              <w:t>megaware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8E05ED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계정으로 로그인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36250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cd /ssw/megaware/runtime/megaware.home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8E05ED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홈 경로 이동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36250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# ./st</w:t>
            </w:r>
            <w:r>
              <w:rPr>
                <w:rFonts w:ascii="맑은 고딕" w:hAnsi="맑은 고딕" w:hint="eastAsia"/>
                <w:sz w:val="18"/>
                <w:szCs w:val="18"/>
              </w:rPr>
              <w:t>op</w:t>
            </w:r>
            <w:r w:rsidRPr="000F7CEC">
              <w:rPr>
                <w:rFonts w:ascii="맑은 고딕" w:hAnsi="맑은 고딕"/>
                <w:sz w:val="18"/>
                <w:szCs w:val="18"/>
              </w:rPr>
              <w:t>ME.sh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8E05ED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프로세스 중지</w:t>
            </w:r>
          </w:p>
        </w:tc>
      </w:tr>
      <w:tr w:rsidR="00D252BC" w:rsidRPr="00466CEA" w:rsidTr="00D252BC">
        <w:trPr>
          <w:jc w:val="center"/>
        </w:trPr>
        <w:tc>
          <w:tcPr>
            <w:tcW w:w="9570" w:type="dxa"/>
            <w:gridSpan w:val="6"/>
            <w:shd w:val="clear" w:color="auto" w:fill="auto"/>
            <w:vAlign w:val="center"/>
          </w:tcPr>
          <w:p w:rsidR="00D252BC" w:rsidRDefault="000E3B77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0DE08655" wp14:editId="798E137D">
                  <wp:extent cx="5286375" cy="850790"/>
                  <wp:effectExtent l="0" t="0" r="0" b="6985"/>
                  <wp:docPr id="2640" name="그림 2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0" name="1.jpg"/>
                          <pic:cNvPicPr/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3913" cy="858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WAS #2</w:t>
            </w:r>
          </w:p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36250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Pr="000F7CEC">
              <w:rPr>
                <w:rFonts w:ascii="맑은 고딕" w:hAnsi="맑은 고딕"/>
                <w:sz w:val="18"/>
                <w:szCs w:val="18"/>
              </w:rPr>
              <w:t>megaware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계정으로 로그인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D252BC" w:rsidRPr="00C05B98" w:rsidRDefault="00D252BC" w:rsidP="00D252BC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36250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cd /ssw/megaware/runtime/megaware.home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홈 경로 이동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D252BC" w:rsidRPr="00C05B98" w:rsidRDefault="00D252BC" w:rsidP="00D252BC">
            <w:pPr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36250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# ./st</w:t>
            </w:r>
            <w:r>
              <w:rPr>
                <w:rFonts w:ascii="맑은 고딕" w:hAnsi="맑은 고딕" w:hint="eastAsia"/>
                <w:sz w:val="18"/>
                <w:szCs w:val="18"/>
              </w:rPr>
              <w:t>op</w:t>
            </w:r>
            <w:r w:rsidRPr="000F7CEC">
              <w:rPr>
                <w:rFonts w:ascii="맑은 고딕" w:hAnsi="맑은 고딕"/>
                <w:sz w:val="18"/>
                <w:szCs w:val="18"/>
              </w:rPr>
              <w:t>ME.sh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프로세스 중지</w:t>
            </w:r>
          </w:p>
        </w:tc>
      </w:tr>
      <w:tr w:rsidR="00D252BC" w:rsidRPr="00466CEA" w:rsidTr="00D252BC">
        <w:trPr>
          <w:jc w:val="center"/>
        </w:trPr>
        <w:tc>
          <w:tcPr>
            <w:tcW w:w="9570" w:type="dxa"/>
            <w:gridSpan w:val="6"/>
            <w:shd w:val="clear" w:color="auto" w:fill="auto"/>
            <w:vAlign w:val="center"/>
          </w:tcPr>
          <w:p w:rsidR="00D252BC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5A8E8D7B" wp14:editId="29D69741">
                  <wp:extent cx="5286375" cy="803082"/>
                  <wp:effectExtent l="0" t="0" r="0" b="0"/>
                  <wp:docPr id="2633" name="그림 2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3" name="2.jpg"/>
                          <pic:cNvPicPr/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331" cy="75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확인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362508" w:rsidRDefault="00D252BC" w:rsidP="00961341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="00961341" w:rsidRPr="00961341">
              <w:rPr>
                <w:rFonts w:ascii="맑은 고딕" w:hAnsi="맑은 고딕"/>
                <w:sz w:val="18"/>
                <w:szCs w:val="18"/>
              </w:rPr>
              <w:t>ps -ef |</w:t>
            </w:r>
            <w:r w:rsidR="00961341"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="00961341" w:rsidRPr="00961341">
              <w:rPr>
                <w:rFonts w:ascii="맑은 고딕" w:hAnsi="맑은 고딕"/>
                <w:sz w:val="18"/>
                <w:szCs w:val="18"/>
              </w:rPr>
              <w:t>grep AGT_GPI1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06514D" w:rsidRDefault="00961341" w:rsidP="00961341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WAS #</w:t>
            </w:r>
            <w:r>
              <w:rPr>
                <w:rFonts w:ascii="맑은 고딕" w:hAnsi="맑은 고딕"/>
                <w:sz w:val="18"/>
                <w:szCs w:val="18"/>
              </w:rPr>
              <w:t>1 MegaWare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프로세스 확인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D252BC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:rsidR="00D252BC" w:rsidRPr="00C05B98" w:rsidRDefault="00D252BC" w:rsidP="00D252B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D252BC" w:rsidRPr="00362508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="00961341" w:rsidRPr="00961341">
              <w:rPr>
                <w:rFonts w:ascii="맑은 고딕" w:hAnsi="맑은 고딕"/>
                <w:sz w:val="18"/>
                <w:szCs w:val="18"/>
              </w:rPr>
              <w:t>ps -ef |</w:t>
            </w:r>
            <w:r w:rsidR="00961341"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="00961341" w:rsidRPr="00961341">
              <w:rPr>
                <w:rFonts w:ascii="맑은 고딕" w:hAnsi="맑은 고딕"/>
                <w:sz w:val="18"/>
                <w:szCs w:val="18"/>
              </w:rPr>
              <w:t>grep AGT_GPI</w:t>
            </w:r>
            <w:r w:rsidR="00961341">
              <w:rPr>
                <w:rFonts w:ascii="맑은 고딕" w:hAnsi="맑은 고딕"/>
                <w:sz w:val="18"/>
                <w:szCs w:val="18"/>
              </w:rPr>
              <w:t>2</w:t>
            </w:r>
          </w:p>
        </w:tc>
        <w:tc>
          <w:tcPr>
            <w:tcW w:w="3143" w:type="dxa"/>
            <w:shd w:val="clear" w:color="auto" w:fill="auto"/>
            <w:vAlign w:val="center"/>
          </w:tcPr>
          <w:p w:rsidR="00D252BC" w:rsidRPr="0006514D" w:rsidRDefault="00961341" w:rsidP="00961341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WAS #2</w:t>
            </w:r>
            <w:r>
              <w:rPr>
                <w:rFonts w:ascii="맑은 고딕" w:hAnsi="맑은 고딕"/>
                <w:sz w:val="18"/>
                <w:szCs w:val="18"/>
              </w:rPr>
              <w:t xml:space="preserve"> MegaWare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프로세스 확인</w:t>
            </w:r>
          </w:p>
        </w:tc>
      </w:tr>
      <w:tr w:rsidR="00D252BC" w:rsidRPr="00466CEA" w:rsidTr="00D252BC">
        <w:trPr>
          <w:jc w:val="center"/>
        </w:trPr>
        <w:tc>
          <w:tcPr>
            <w:tcW w:w="9570" w:type="dxa"/>
            <w:gridSpan w:val="6"/>
            <w:shd w:val="clear" w:color="auto" w:fill="auto"/>
            <w:vAlign w:val="center"/>
          </w:tcPr>
          <w:p w:rsidR="00D252BC" w:rsidRDefault="00961341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== </w:t>
            </w:r>
            <w:r w:rsidR="00D252BC" w:rsidRPr="009B0064">
              <w:rPr>
                <w:rFonts w:ascii="맑은 고딕" w:hAnsi="맑은 고딕" w:hint="eastAsia"/>
                <w:sz w:val="18"/>
                <w:szCs w:val="18"/>
              </w:rPr>
              <w:t xml:space="preserve">기동 시 프로세스 </w:t>
            </w:r>
            <w:r w:rsidR="00D252BC">
              <w:rPr>
                <w:rFonts w:ascii="맑은 고딕" w:hAnsi="맑은 고딕" w:hint="eastAsia"/>
                <w:sz w:val="18"/>
                <w:szCs w:val="18"/>
              </w:rPr>
              <w:t xml:space="preserve">확인 </w:t>
            </w:r>
            <w:r w:rsidR="00D252BC" w:rsidRPr="009B0064">
              <w:rPr>
                <w:rFonts w:ascii="맑은 고딕" w:hAnsi="맑은 고딕" w:hint="eastAsia"/>
                <w:sz w:val="18"/>
                <w:szCs w:val="18"/>
              </w:rPr>
              <w:t>==</w:t>
            </w:r>
          </w:p>
          <w:p w:rsidR="00961341" w:rsidRDefault="00961341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28755DD9" wp14:editId="399E2161">
                  <wp:extent cx="5863121" cy="1136650"/>
                  <wp:effectExtent l="0" t="0" r="4445" b="6350"/>
                  <wp:docPr id="2641" name="그림 2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1" name="1_4.jpg"/>
                          <pic:cNvPicPr/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6209" cy="1179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52BC" w:rsidRDefault="00961341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02734E06" wp14:editId="1C84F01C">
                  <wp:extent cx="5831958" cy="1248355"/>
                  <wp:effectExtent l="0" t="0" r="0" b="9525"/>
                  <wp:docPr id="2642" name="그림 2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2" name="2_4.jpg"/>
                          <pic:cNvPicPr/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7761" cy="1313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52BC" w:rsidRDefault="00D252BC" w:rsidP="00D252B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== </w:t>
            </w:r>
            <w:r>
              <w:rPr>
                <w:rFonts w:ascii="맑은 고딕" w:hAnsi="맑은 고딕" w:hint="eastAsia"/>
                <w:sz w:val="18"/>
                <w:szCs w:val="18"/>
              </w:rPr>
              <w:t>중지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 시 프로세스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확인 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>==</w:t>
            </w:r>
          </w:p>
          <w:p w:rsidR="00961341" w:rsidRDefault="00961341" w:rsidP="00D252BC">
            <w:pPr>
              <w:jc w:val="left"/>
              <w:rPr>
                <w:rFonts w:ascii="맑은 고딕" w:hAnsi="맑은 고딕"/>
                <w:noProof/>
                <w:sz w:val="18"/>
                <w:szCs w:val="18"/>
              </w:rPr>
            </w:pPr>
            <w:r>
              <w:rPr>
                <w:rFonts w:ascii="맑은 고딕" w:hAnsi="맑은 고딕"/>
                <w:noProof/>
                <w:sz w:val="18"/>
                <w:szCs w:val="18"/>
              </w:rPr>
              <w:drawing>
                <wp:inline distT="0" distB="0" distL="0" distR="0" wp14:anchorId="32FC10EE" wp14:editId="0B225221">
                  <wp:extent cx="5780123" cy="588396"/>
                  <wp:effectExtent l="0" t="0" r="0" b="2540"/>
                  <wp:docPr id="2643" name="그림 2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3" name="1_1.jpg"/>
                          <pic:cNvPicPr/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364" cy="613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52BC" w:rsidRPr="0006514D" w:rsidRDefault="00961341" w:rsidP="00961341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noProof/>
                <w:sz w:val="18"/>
                <w:szCs w:val="18"/>
              </w:rPr>
              <w:drawing>
                <wp:inline distT="0" distB="0" distL="0" distR="0" wp14:anchorId="3EB58365" wp14:editId="547E9780">
                  <wp:extent cx="5774793" cy="612251"/>
                  <wp:effectExtent l="0" t="0" r="0" b="0"/>
                  <wp:docPr id="2644" name="그림 2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4" name="2_1.jpg"/>
                          <pic:cNvPicPr/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568" cy="65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8653C" w:rsidRDefault="0098653C" w:rsidP="0098653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573" w:type="dxa"/>
            <w:gridSpan w:val="2"/>
            <w:vMerge w:val="restart"/>
            <w:shd w:val="clear" w:color="auto" w:fill="auto"/>
            <w:vAlign w:val="center"/>
          </w:tcPr>
          <w:p w:rsidR="0098653C" w:rsidRDefault="0098653C" w:rsidP="0098653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PICAS </w:t>
            </w:r>
            <w:r>
              <w:rPr>
                <w:rFonts w:ascii="맑은 고딕" w:hAnsi="맑은 고딕" w:hint="eastAsia"/>
                <w:sz w:val="18"/>
                <w:szCs w:val="18"/>
              </w:rPr>
              <w:t>연계 #1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Pr="000F7CEC">
              <w:rPr>
                <w:rFonts w:ascii="맑은 고딕" w:hAnsi="맑은 고딕"/>
                <w:sz w:val="18"/>
                <w:szCs w:val="18"/>
              </w:rPr>
              <w:t>megaware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계정으로 로그인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8653C" w:rsidRDefault="0098653C" w:rsidP="0098653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cd /ssw/megaware/runtime/megaware.home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홈 경로 이동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8653C" w:rsidRDefault="0098653C" w:rsidP="0098653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./startME.sh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프로세스 기동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8653C" w:rsidRDefault="0098653C" w:rsidP="0098653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4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 xml:space="preserve">cd </w:t>
            </w:r>
            <w:r w:rsidRPr="0098653C">
              <w:rPr>
                <w:rFonts w:ascii="맑은 고딕" w:hAnsi="맑은 고딕"/>
                <w:sz w:val="18"/>
                <w:szCs w:val="18"/>
              </w:rPr>
              <w:t>/ssw/megaware/mon/megaware.home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모니터링 홈 경로 이동</w:t>
            </w:r>
          </w:p>
        </w:tc>
      </w:tr>
      <w:tr w:rsidR="0098653C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98653C" w:rsidRDefault="0098653C" w:rsidP="0098653C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5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./startME.sh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98653C" w:rsidRDefault="0098653C" w:rsidP="0098653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모니터링 프로세스 기동</w:t>
            </w:r>
          </w:p>
        </w:tc>
      </w:tr>
      <w:tr w:rsidR="00173FF0" w:rsidRPr="00466CEA" w:rsidTr="00B31D5F">
        <w:trPr>
          <w:jc w:val="center"/>
        </w:trPr>
        <w:tc>
          <w:tcPr>
            <w:tcW w:w="9570" w:type="dxa"/>
            <w:gridSpan w:val="6"/>
            <w:shd w:val="clear" w:color="auto" w:fill="auto"/>
            <w:vAlign w:val="center"/>
          </w:tcPr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3FF0">
              <w:rPr>
                <w:rFonts w:ascii="맑은 고딕" w:hAnsi="맑은 고딕"/>
                <w:b/>
                <w:sz w:val="18"/>
                <w:szCs w:val="18"/>
              </w:rPr>
              <w:lastRenderedPageBreak/>
              <w:t>&lt;</w:t>
            </w:r>
            <w:r w:rsidRPr="00173FF0">
              <w:rPr>
                <w:rFonts w:ascii="맑은 고딕" w:hAnsi="맑은 고딕" w:hint="eastAsia"/>
                <w:b/>
                <w:sz w:val="18"/>
                <w:szCs w:val="18"/>
              </w:rPr>
              <w:t>MegaWare 프로세스&gt;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>[SEVERE]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     Megaware Smart Integration started.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     - v7.0 Build ID : 20181203-01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- PATH : /ssw/megaware/runtime/megaware.home/megaware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- NODE : AGT_PIC1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- HOST : http://172.21.12.27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- PORT : 57720</w:t>
            </w:r>
          </w:p>
          <w:p w:rsid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3FF0">
              <w:rPr>
                <w:rFonts w:ascii="맑은 고딕" w:hAnsi="맑은 고딕"/>
                <w:b/>
                <w:sz w:val="18"/>
                <w:szCs w:val="18"/>
              </w:rPr>
              <w:t>&lt;</w:t>
            </w:r>
            <w:r w:rsidRPr="00173FF0">
              <w:rPr>
                <w:rFonts w:ascii="맑은 고딕" w:hAnsi="맑은 고딕" w:hint="eastAsia"/>
                <w:b/>
                <w:sz w:val="18"/>
                <w:szCs w:val="18"/>
              </w:rPr>
              <w:t xml:space="preserve">MegaWare </w:t>
            </w:r>
            <w:r>
              <w:rPr>
                <w:rFonts w:ascii="맑은 고딕" w:hAnsi="맑은 고딕" w:hint="eastAsia"/>
                <w:b/>
                <w:sz w:val="18"/>
                <w:szCs w:val="18"/>
              </w:rPr>
              <w:t xml:space="preserve">모니터링 </w:t>
            </w:r>
            <w:r w:rsidRPr="00173FF0">
              <w:rPr>
                <w:rFonts w:ascii="맑은 고딕" w:hAnsi="맑은 고딕" w:hint="eastAsia"/>
                <w:b/>
                <w:sz w:val="18"/>
                <w:szCs w:val="18"/>
              </w:rPr>
              <w:t>프로세스&gt;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>[SEVERE]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     Megaware Smart Integration started.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     - v7.0 Build ID : 20181203-01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- PATH : /ssw/megaware/mon/megaware.home/megaware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- NODE : MON_PIC1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- HOST : http://172.21.12.27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 xml:space="preserve"> - PORT : 57100</w:t>
            </w:r>
          </w:p>
          <w:p w:rsid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</w:p>
          <w:p w:rsidR="00173FF0" w:rsidRPr="00173FF0" w:rsidRDefault="00173FF0" w:rsidP="0026013F">
            <w:pPr>
              <w:spacing w:line="260" w:lineRule="exact"/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3FF0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- 위와 같은 화면이 나오면 정상적으로 기동됨</w:t>
            </w:r>
          </w:p>
        </w:tc>
      </w:tr>
      <w:tr w:rsidR="00023D1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23D1F" w:rsidRDefault="00023D1F" w:rsidP="00023D1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573" w:type="dxa"/>
            <w:gridSpan w:val="2"/>
            <w:vMerge w:val="restart"/>
            <w:shd w:val="clear" w:color="auto" w:fill="auto"/>
            <w:vAlign w:val="center"/>
          </w:tcPr>
          <w:p w:rsidR="00023D1F" w:rsidRDefault="00023D1F" w:rsidP="00023D1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PICAS </w:t>
            </w:r>
            <w:r>
              <w:rPr>
                <w:rFonts w:ascii="맑은 고딕" w:hAnsi="맑은 고딕" w:hint="eastAsia"/>
                <w:sz w:val="18"/>
                <w:szCs w:val="18"/>
              </w:rPr>
              <w:t>연계 #2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서비스 기동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023D1F" w:rsidRDefault="00023D1F" w:rsidP="00023D1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Pr="000F7CEC">
              <w:rPr>
                <w:rFonts w:ascii="맑은 고딕" w:hAnsi="맑은 고딕"/>
                <w:sz w:val="18"/>
                <w:szCs w:val="18"/>
              </w:rPr>
              <w:t>megaware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023D1F" w:rsidRDefault="00023D1F" w:rsidP="00023D1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계정으로 로그인</w:t>
            </w:r>
          </w:p>
        </w:tc>
      </w:tr>
      <w:tr w:rsidR="00023D1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23D1F" w:rsidRDefault="00023D1F" w:rsidP="00023D1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023D1F" w:rsidRDefault="00023D1F" w:rsidP="00023D1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023D1F" w:rsidRDefault="00023D1F" w:rsidP="00023D1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cd /ssw/megaware/runtime/megaware.home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023D1F" w:rsidRDefault="00023D1F" w:rsidP="00023D1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홈 경로 이동</w:t>
            </w:r>
          </w:p>
        </w:tc>
      </w:tr>
      <w:tr w:rsidR="00023D1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23D1F" w:rsidRDefault="00023D1F" w:rsidP="00023D1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023D1F" w:rsidRDefault="00023D1F" w:rsidP="00023D1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023D1F" w:rsidRDefault="00023D1F" w:rsidP="00023D1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./startME.sh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023D1F" w:rsidRDefault="00023D1F" w:rsidP="00023D1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프로세스 기동</w:t>
            </w:r>
          </w:p>
        </w:tc>
      </w:tr>
      <w:tr w:rsidR="00023D1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23D1F" w:rsidRDefault="00023D1F" w:rsidP="00023D1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4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023D1F" w:rsidRDefault="00023D1F" w:rsidP="00023D1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023D1F" w:rsidRDefault="00023D1F" w:rsidP="00023D1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 xml:space="preserve">cd </w:t>
            </w:r>
            <w:r w:rsidRPr="0098653C">
              <w:rPr>
                <w:rFonts w:ascii="맑은 고딕" w:hAnsi="맑은 고딕"/>
                <w:sz w:val="18"/>
                <w:szCs w:val="18"/>
              </w:rPr>
              <w:t>/ssw/megaware/mon/megaware.home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023D1F" w:rsidRDefault="00023D1F" w:rsidP="00023D1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모니터링 홈 경로 이동</w:t>
            </w:r>
          </w:p>
        </w:tc>
      </w:tr>
      <w:tr w:rsidR="00023D1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23D1F" w:rsidRDefault="00023D1F" w:rsidP="00023D1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5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023D1F" w:rsidRDefault="00023D1F" w:rsidP="00023D1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023D1F" w:rsidRDefault="00023D1F" w:rsidP="00023D1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./startME.sh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023D1F" w:rsidRDefault="00023D1F" w:rsidP="00023D1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모니터링 프로세스 기동</w:t>
            </w:r>
          </w:p>
        </w:tc>
      </w:tr>
      <w:tr w:rsidR="00023D1F" w:rsidRPr="00466CEA" w:rsidTr="00B31D5F">
        <w:trPr>
          <w:jc w:val="center"/>
        </w:trPr>
        <w:tc>
          <w:tcPr>
            <w:tcW w:w="9570" w:type="dxa"/>
            <w:gridSpan w:val="6"/>
            <w:shd w:val="clear" w:color="auto" w:fill="auto"/>
            <w:vAlign w:val="center"/>
          </w:tcPr>
          <w:p w:rsidR="00023D1F" w:rsidRPr="00173FF0" w:rsidRDefault="00023D1F" w:rsidP="0026013F">
            <w:pPr>
              <w:spacing w:line="260" w:lineRule="exact"/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3FF0">
              <w:rPr>
                <w:rFonts w:ascii="맑은 고딕" w:hAnsi="맑은 고딕"/>
                <w:b/>
                <w:sz w:val="18"/>
                <w:szCs w:val="18"/>
              </w:rPr>
              <w:t>&lt;</w:t>
            </w:r>
            <w:r w:rsidRPr="00173FF0">
              <w:rPr>
                <w:rFonts w:ascii="맑은 고딕" w:hAnsi="맑은 고딕" w:hint="eastAsia"/>
                <w:b/>
                <w:sz w:val="18"/>
                <w:szCs w:val="18"/>
              </w:rPr>
              <w:t>MegaWare 프로세스&gt;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>[SEVERE]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     Megaware Smart Integration started.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     - v7.0 Build ID : 20181203-01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- PATH : /ssw/megaware/runtime/megaware.home/megaware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- NODE : AGT_PIC2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- HOST : http://172.21.12.28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- PORT : 57720</w:t>
            </w:r>
          </w:p>
          <w:p w:rsid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################################################## </w:t>
            </w:r>
          </w:p>
          <w:p w:rsidR="0026013F" w:rsidRPr="00173FF0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</w:p>
          <w:p w:rsidR="00023D1F" w:rsidRPr="00173FF0" w:rsidRDefault="00023D1F" w:rsidP="0026013F">
            <w:pPr>
              <w:spacing w:line="260" w:lineRule="exact"/>
              <w:jc w:val="left"/>
              <w:rPr>
                <w:rFonts w:ascii="맑은 고딕" w:hAnsi="맑은 고딕"/>
                <w:b/>
                <w:sz w:val="18"/>
                <w:szCs w:val="18"/>
              </w:rPr>
            </w:pPr>
            <w:r w:rsidRPr="00173FF0">
              <w:rPr>
                <w:rFonts w:ascii="맑은 고딕" w:hAnsi="맑은 고딕"/>
                <w:b/>
                <w:sz w:val="18"/>
                <w:szCs w:val="18"/>
              </w:rPr>
              <w:t>&lt;</w:t>
            </w:r>
            <w:r w:rsidRPr="00173FF0">
              <w:rPr>
                <w:rFonts w:ascii="맑은 고딕" w:hAnsi="맑은 고딕" w:hint="eastAsia"/>
                <w:b/>
                <w:sz w:val="18"/>
                <w:szCs w:val="18"/>
              </w:rPr>
              <w:t xml:space="preserve">MegaWare </w:t>
            </w:r>
            <w:r>
              <w:rPr>
                <w:rFonts w:ascii="맑은 고딕" w:hAnsi="맑은 고딕" w:hint="eastAsia"/>
                <w:b/>
                <w:sz w:val="18"/>
                <w:szCs w:val="18"/>
              </w:rPr>
              <w:t xml:space="preserve">모니터링 </w:t>
            </w:r>
            <w:r w:rsidRPr="00173FF0">
              <w:rPr>
                <w:rFonts w:ascii="맑은 고딕" w:hAnsi="맑은 고딕" w:hint="eastAsia"/>
                <w:b/>
                <w:sz w:val="18"/>
                <w:szCs w:val="18"/>
              </w:rPr>
              <w:t>프로세스&gt;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>[SEVERE]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     Megaware Smart Integration started.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     - v7.0 Build ID : 20181203-01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- PATH : /ssw/megaware/mon/megaware.home/megaware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- NODE : MON_PIC2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- HOST : http://172.21.12.28</w:t>
            </w:r>
          </w:p>
          <w:p w:rsidR="00023D1F" w:rsidRP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 xml:space="preserve"> - PORT : 57100</w:t>
            </w:r>
          </w:p>
          <w:p w:rsid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023D1F">
              <w:rPr>
                <w:rFonts w:ascii="맑은 고딕" w:hAnsi="맑은 고딕"/>
                <w:sz w:val="18"/>
                <w:szCs w:val="18"/>
              </w:rPr>
              <w:t>##################################################</w:t>
            </w:r>
            <w:r w:rsidRPr="00023D1F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 xml:space="preserve"> </w:t>
            </w:r>
          </w:p>
          <w:p w:rsidR="00023D1F" w:rsidRDefault="00023D1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173FF0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- 위와 같은 화면이 나오면 정상적으로 기동됨</w:t>
            </w:r>
          </w:p>
        </w:tc>
      </w:tr>
      <w:tr w:rsidR="0026013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1573" w:type="dxa"/>
            <w:gridSpan w:val="2"/>
            <w:vMerge w:val="restart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PICAS </w:t>
            </w:r>
            <w:r>
              <w:rPr>
                <w:rFonts w:ascii="맑은 고딕" w:hAnsi="맑은 고딕" w:hint="eastAsia"/>
                <w:sz w:val="18"/>
                <w:szCs w:val="18"/>
              </w:rPr>
              <w:t>연계 #1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Pr="000F7CEC">
              <w:rPr>
                <w:rFonts w:ascii="맑은 고딕" w:hAnsi="맑은 고딕"/>
                <w:sz w:val="18"/>
                <w:szCs w:val="18"/>
              </w:rPr>
              <w:t>megaware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계정으로 로그인</w:t>
            </w:r>
          </w:p>
        </w:tc>
      </w:tr>
      <w:tr w:rsidR="0026013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cd /ssw/megaware/runtime/megaware.home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홈 경로 이동</w:t>
            </w:r>
          </w:p>
        </w:tc>
      </w:tr>
      <w:tr w:rsidR="0026013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26013F">
              <w:rPr>
                <w:rFonts w:ascii="맑은 고딕" w:hAnsi="맑은 고딕"/>
                <w:sz w:val="18"/>
                <w:szCs w:val="18"/>
              </w:rPr>
              <w:t>./stopME.sh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프로세스 중지</w:t>
            </w:r>
          </w:p>
        </w:tc>
      </w:tr>
      <w:tr w:rsidR="0026013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4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 xml:space="preserve">cd </w:t>
            </w:r>
            <w:r w:rsidRPr="0098653C">
              <w:rPr>
                <w:rFonts w:ascii="맑은 고딕" w:hAnsi="맑은 고딕"/>
                <w:sz w:val="18"/>
                <w:szCs w:val="18"/>
              </w:rPr>
              <w:t>/ssw/megaware/mon/megaware.home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모니터링 홈 경로 이동</w:t>
            </w:r>
          </w:p>
        </w:tc>
      </w:tr>
      <w:tr w:rsidR="0026013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5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26013F">
              <w:rPr>
                <w:rFonts w:ascii="맑은 고딕" w:hAnsi="맑은 고딕"/>
                <w:sz w:val="18"/>
                <w:szCs w:val="18"/>
              </w:rPr>
              <w:t>./stopME.sh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모니터링 프로세스 중지</w:t>
            </w:r>
          </w:p>
        </w:tc>
      </w:tr>
      <w:tr w:rsidR="0026013F" w:rsidRPr="00466CEA" w:rsidTr="00B31D5F">
        <w:trPr>
          <w:jc w:val="center"/>
        </w:trPr>
        <w:tc>
          <w:tcPr>
            <w:tcW w:w="9570" w:type="dxa"/>
            <w:gridSpan w:val="6"/>
            <w:shd w:val="clear" w:color="auto" w:fill="auto"/>
            <w:vAlign w:val="center"/>
          </w:tcPr>
          <w:p w:rsidR="0026013F" w:rsidRP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$ cd /ssw/megaware/runtime/megaware.home</w:t>
            </w:r>
          </w:p>
          <w:p w:rsidR="0026013F" w:rsidRP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 xml:space="preserve">$ </w:t>
            </w:r>
            <w:r w:rsidRPr="00A63EAD">
              <w:rPr>
                <w:rFonts w:ascii="맑은 고딕" w:hAnsi="맑은 고딕"/>
                <w:b/>
                <w:sz w:val="18"/>
                <w:szCs w:val="18"/>
              </w:rPr>
              <w:t>./stopME.sh</w:t>
            </w:r>
          </w:p>
          <w:p w:rsidR="0026013F" w:rsidRP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##################################</w:t>
            </w:r>
          </w:p>
          <w:p w:rsidR="0026013F" w:rsidRP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 Megaware Stop Command</w:t>
            </w:r>
          </w:p>
          <w:p w:rsidR="0026013F" w:rsidRP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##################################</w:t>
            </w:r>
          </w:p>
          <w:p w:rsidR="0026013F" w:rsidRP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$</w:t>
            </w:r>
          </w:p>
          <w:p w:rsidR="0026013F" w:rsidRP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$ cd /ssw/megaware/mon/megaware.home</w:t>
            </w:r>
          </w:p>
          <w:p w:rsidR="0026013F" w:rsidRP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 xml:space="preserve">$ </w:t>
            </w:r>
            <w:r w:rsidRPr="00A63EAD">
              <w:rPr>
                <w:rFonts w:ascii="맑은 고딕" w:hAnsi="맑은 고딕"/>
                <w:b/>
                <w:sz w:val="18"/>
                <w:szCs w:val="18"/>
              </w:rPr>
              <w:t>./stopME.sh</w:t>
            </w:r>
          </w:p>
          <w:p w:rsidR="0026013F" w:rsidRP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##################################</w:t>
            </w:r>
          </w:p>
          <w:p w:rsidR="0026013F" w:rsidRP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 Megaware Stop Command</w:t>
            </w:r>
          </w:p>
          <w:p w:rsidR="0026013F" w:rsidRDefault="0026013F" w:rsidP="0026013F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##################################</w:t>
            </w:r>
          </w:p>
        </w:tc>
      </w:tr>
      <w:tr w:rsidR="0026013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573" w:type="dxa"/>
            <w:gridSpan w:val="2"/>
            <w:vMerge w:val="restart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PICAS </w:t>
            </w:r>
            <w:r>
              <w:rPr>
                <w:rFonts w:ascii="맑은 고딕" w:hAnsi="맑은 고딕" w:hint="eastAsia"/>
                <w:sz w:val="18"/>
                <w:szCs w:val="18"/>
              </w:rPr>
              <w:t>연계 #2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서비스 중지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su </w:t>
            </w: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Pr="000F7CEC">
              <w:rPr>
                <w:rFonts w:ascii="맑은 고딕" w:hAnsi="맑은 고딕"/>
                <w:sz w:val="18"/>
                <w:szCs w:val="18"/>
              </w:rPr>
              <w:t>megaware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계정으로 로그인</w:t>
            </w:r>
          </w:p>
        </w:tc>
      </w:tr>
      <w:tr w:rsidR="0026013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>cd /ssw/megaware/runtime/megaware.home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홈 경로 이동</w:t>
            </w:r>
          </w:p>
        </w:tc>
      </w:tr>
      <w:tr w:rsidR="0026013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26013F">
              <w:rPr>
                <w:rFonts w:ascii="맑은 고딕" w:hAnsi="맑은 고딕"/>
                <w:sz w:val="18"/>
                <w:szCs w:val="18"/>
              </w:rPr>
              <w:t>./stopME.sh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프로세스 중지</w:t>
            </w:r>
          </w:p>
        </w:tc>
      </w:tr>
      <w:tr w:rsidR="0026013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4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0F7CEC">
              <w:rPr>
                <w:rFonts w:ascii="맑은 고딕" w:hAnsi="맑은 고딕"/>
                <w:sz w:val="18"/>
                <w:szCs w:val="18"/>
              </w:rPr>
              <w:t xml:space="preserve">cd </w:t>
            </w:r>
            <w:r w:rsidRPr="0098653C">
              <w:rPr>
                <w:rFonts w:ascii="맑은 고딕" w:hAnsi="맑은 고딕"/>
                <w:sz w:val="18"/>
                <w:szCs w:val="18"/>
              </w:rPr>
              <w:t>/ssw/megaware/mon/megaware.home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모니터링 홈 경로 이동</w:t>
            </w:r>
          </w:p>
        </w:tc>
      </w:tr>
      <w:tr w:rsidR="0026013F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5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26013F" w:rsidRDefault="0026013F" w:rsidP="0026013F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26013F">
              <w:rPr>
                <w:rFonts w:ascii="맑은 고딕" w:hAnsi="맑은 고딕"/>
                <w:sz w:val="18"/>
                <w:szCs w:val="18"/>
              </w:rPr>
              <w:t>./stopME.sh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26013F" w:rsidRDefault="0026013F" w:rsidP="0026013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MegaWare 모니터링 프로세스 중지</w:t>
            </w:r>
          </w:p>
        </w:tc>
      </w:tr>
      <w:tr w:rsidR="005A2234" w:rsidRPr="00466CEA" w:rsidTr="00B31D5F">
        <w:trPr>
          <w:jc w:val="center"/>
        </w:trPr>
        <w:tc>
          <w:tcPr>
            <w:tcW w:w="9570" w:type="dxa"/>
            <w:gridSpan w:val="6"/>
            <w:shd w:val="clear" w:color="auto" w:fill="auto"/>
            <w:vAlign w:val="center"/>
          </w:tcPr>
          <w:p w:rsidR="005A2234" w:rsidRPr="0026013F" w:rsidRDefault="005A2234" w:rsidP="005A2234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$ cd /ssw/megaware/runtime/megaware.home</w:t>
            </w:r>
          </w:p>
          <w:p w:rsidR="005A2234" w:rsidRPr="0026013F" w:rsidRDefault="005A2234" w:rsidP="005A2234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 xml:space="preserve">$ </w:t>
            </w:r>
            <w:r w:rsidRPr="00A63EAD">
              <w:rPr>
                <w:rFonts w:ascii="맑은 고딕" w:hAnsi="맑은 고딕"/>
                <w:b/>
                <w:sz w:val="18"/>
                <w:szCs w:val="18"/>
              </w:rPr>
              <w:t>./stopME.sh</w:t>
            </w:r>
          </w:p>
          <w:p w:rsidR="005A2234" w:rsidRPr="0026013F" w:rsidRDefault="005A2234" w:rsidP="005A2234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##################################</w:t>
            </w:r>
          </w:p>
          <w:p w:rsidR="005A2234" w:rsidRPr="0026013F" w:rsidRDefault="005A2234" w:rsidP="005A2234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 Megaware Stop Command</w:t>
            </w:r>
          </w:p>
          <w:p w:rsidR="005A2234" w:rsidRPr="0026013F" w:rsidRDefault="005A2234" w:rsidP="005A2234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##################################</w:t>
            </w:r>
          </w:p>
          <w:p w:rsidR="005A2234" w:rsidRPr="0026013F" w:rsidRDefault="005A2234" w:rsidP="005A2234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$</w:t>
            </w:r>
          </w:p>
          <w:p w:rsidR="005A2234" w:rsidRPr="0026013F" w:rsidRDefault="005A2234" w:rsidP="005A2234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$ cd /ssw/megaware/mon/megaware.home</w:t>
            </w:r>
          </w:p>
          <w:p w:rsidR="005A2234" w:rsidRPr="0026013F" w:rsidRDefault="005A2234" w:rsidP="005A2234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 xml:space="preserve">$ </w:t>
            </w:r>
            <w:r w:rsidRPr="00A63EAD">
              <w:rPr>
                <w:rFonts w:ascii="맑은 고딕" w:hAnsi="맑은 고딕"/>
                <w:b/>
                <w:sz w:val="18"/>
                <w:szCs w:val="18"/>
              </w:rPr>
              <w:t>./stopME.sh</w:t>
            </w:r>
          </w:p>
          <w:p w:rsidR="005A2234" w:rsidRPr="0026013F" w:rsidRDefault="005A2234" w:rsidP="005A2234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##################################</w:t>
            </w:r>
          </w:p>
          <w:p w:rsidR="005A2234" w:rsidRPr="0026013F" w:rsidRDefault="005A2234" w:rsidP="005A2234">
            <w:pPr>
              <w:spacing w:line="26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 Megaware Stop Command</w:t>
            </w:r>
          </w:p>
          <w:p w:rsidR="005A2234" w:rsidRDefault="005A2234" w:rsidP="005A223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26013F">
              <w:rPr>
                <w:rFonts w:ascii="맑은 고딕" w:hAnsi="맑은 고딕"/>
                <w:sz w:val="18"/>
                <w:szCs w:val="18"/>
              </w:rPr>
              <w:t>##################################</w:t>
            </w:r>
          </w:p>
        </w:tc>
      </w:tr>
      <w:tr w:rsidR="005A2234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5A2234" w:rsidRDefault="005A2234" w:rsidP="005A2234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573" w:type="dxa"/>
            <w:gridSpan w:val="2"/>
            <w:vMerge w:val="restart"/>
            <w:shd w:val="clear" w:color="auto" w:fill="auto"/>
            <w:vAlign w:val="center"/>
          </w:tcPr>
          <w:p w:rsidR="005A2234" w:rsidRDefault="005A2234" w:rsidP="005A2234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서비스 확인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5A2234" w:rsidRDefault="005A2234" w:rsidP="005A223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22FBD">
              <w:rPr>
                <w:rFonts w:ascii="맑은 고딕" w:hAnsi="맑은 고딕"/>
                <w:sz w:val="18"/>
                <w:szCs w:val="18"/>
              </w:rPr>
              <w:t>ps -ef |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E22FBD">
              <w:rPr>
                <w:rFonts w:ascii="맑은 고딕" w:hAnsi="맑은 고딕"/>
                <w:sz w:val="18"/>
                <w:szCs w:val="18"/>
              </w:rPr>
              <w:t xml:space="preserve">grep </w:t>
            </w:r>
            <w:r w:rsidRPr="00023D1F">
              <w:rPr>
                <w:rFonts w:ascii="맑은 고딕" w:hAnsi="맑은 고딕"/>
                <w:sz w:val="18"/>
                <w:szCs w:val="18"/>
              </w:rPr>
              <w:t>AGT_PIC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5A2234" w:rsidRDefault="005A2234" w:rsidP="005A223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MegaWare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프로세스 확인</w:t>
            </w:r>
          </w:p>
        </w:tc>
      </w:tr>
      <w:tr w:rsidR="005A2234" w:rsidRPr="00466CEA" w:rsidTr="0098653C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5A2234" w:rsidRDefault="005A2234" w:rsidP="005A2234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573" w:type="dxa"/>
            <w:gridSpan w:val="2"/>
            <w:vMerge/>
            <w:shd w:val="clear" w:color="auto" w:fill="auto"/>
            <w:vAlign w:val="center"/>
          </w:tcPr>
          <w:p w:rsidR="005A2234" w:rsidRDefault="005A2234" w:rsidP="005A2234">
            <w:pPr>
              <w:jc w:val="center"/>
              <w:rPr>
                <w:rFonts w:ascii="맑은 고딕" w:hAnsi="맑은 고딕"/>
                <w:sz w:val="18"/>
                <w:szCs w:val="18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5A2234" w:rsidRDefault="005A2234" w:rsidP="005A223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# </w:t>
            </w:r>
            <w:r w:rsidRPr="00E22FBD">
              <w:rPr>
                <w:rFonts w:ascii="맑은 고딕" w:hAnsi="맑은 고딕"/>
                <w:sz w:val="18"/>
                <w:szCs w:val="18"/>
              </w:rPr>
              <w:t>ps -ef |</w:t>
            </w:r>
            <w:r>
              <w:rPr>
                <w:rFonts w:ascii="맑은 고딕" w:hAnsi="맑은 고딕"/>
                <w:sz w:val="18"/>
                <w:szCs w:val="18"/>
              </w:rPr>
              <w:t xml:space="preserve"> </w:t>
            </w:r>
            <w:r w:rsidRPr="00E22FBD">
              <w:rPr>
                <w:rFonts w:ascii="맑은 고딕" w:hAnsi="맑은 고딕"/>
                <w:sz w:val="18"/>
                <w:szCs w:val="18"/>
              </w:rPr>
              <w:t xml:space="preserve">grep </w:t>
            </w:r>
            <w:r w:rsidRPr="005A2234">
              <w:rPr>
                <w:rFonts w:ascii="맑은 고딕" w:hAnsi="맑은 고딕"/>
                <w:sz w:val="18"/>
                <w:szCs w:val="18"/>
              </w:rPr>
              <w:t>MON_PIC</w:t>
            </w:r>
          </w:p>
        </w:tc>
        <w:tc>
          <w:tcPr>
            <w:tcW w:w="3177" w:type="dxa"/>
            <w:gridSpan w:val="2"/>
            <w:shd w:val="clear" w:color="auto" w:fill="auto"/>
            <w:vAlign w:val="center"/>
          </w:tcPr>
          <w:p w:rsidR="005A2234" w:rsidRDefault="005A2234" w:rsidP="005A2234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MegaWare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모니터링 프로세스 확인</w:t>
            </w:r>
          </w:p>
        </w:tc>
      </w:tr>
      <w:tr w:rsidR="005A2234" w:rsidRPr="00466CEA" w:rsidTr="00B31D5F">
        <w:trPr>
          <w:jc w:val="center"/>
        </w:trPr>
        <w:tc>
          <w:tcPr>
            <w:tcW w:w="9570" w:type="dxa"/>
            <w:gridSpan w:val="6"/>
            <w:shd w:val="clear" w:color="auto" w:fill="auto"/>
            <w:vAlign w:val="center"/>
          </w:tcPr>
          <w:p w:rsidR="00A63EAD" w:rsidRDefault="00A63EAD" w:rsidP="00A63EA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== 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기동 시 프로세스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확인 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>==</w:t>
            </w:r>
          </w:p>
          <w:p w:rsidR="00A63EAD" w:rsidRP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A63EAD">
              <w:rPr>
                <w:rFonts w:ascii="맑은 고딕" w:hAnsi="맑은 고딕"/>
                <w:sz w:val="18"/>
                <w:szCs w:val="18"/>
              </w:rPr>
              <w:t xml:space="preserve">$ </w:t>
            </w:r>
            <w:r w:rsidRPr="00A63EAD">
              <w:rPr>
                <w:rFonts w:ascii="맑은 고딕" w:hAnsi="맑은 고딕"/>
                <w:b/>
                <w:sz w:val="18"/>
                <w:szCs w:val="18"/>
              </w:rPr>
              <w:t>ps -ef | grep AGT_PIC</w:t>
            </w:r>
          </w:p>
          <w:p w:rsidR="00A63EAD" w:rsidRP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A63EAD">
              <w:rPr>
                <w:rFonts w:ascii="맑은 고딕" w:hAnsi="맑은 고딕"/>
                <w:sz w:val="18"/>
                <w:szCs w:val="18"/>
              </w:rPr>
              <w:t>megaware 46792828 46465272   0 17:54:37  pts/2  0:00 grep AGT_PIC</w:t>
            </w:r>
          </w:p>
          <w:p w:rsidR="00A63EAD" w:rsidRP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A63EAD">
              <w:rPr>
                <w:rFonts w:ascii="맑은 고딕" w:hAnsi="맑은 고딕"/>
                <w:sz w:val="18"/>
                <w:szCs w:val="18"/>
              </w:rPr>
              <w:t>megaware  8585600        1   0 17:41:40  pts/2  0:26 java -server -DAGT_PIC2 -Xms1024m -Xmx1024m -XX:MaxPermSize=128m -Dfile.encoding=UTF-8 -Duser.timezone=Asia/Seoul -XX:+HeapDumpOnOutOfMemoryError -XX:HeapDumpPath=. -XX:+DisableExplicitGC -XX:+UseConcMarkSweepGC -XX:ParallelCMSThreads=2 -XX:+CMSClassUnloadingEnabled -XX:+UseCMSCompactAtFullCollection -XX:CMSInitiatingOccupancyFraction=80 -DMSI.STOP.PORT=57201 -DMSI.STOP.KEY=e66b2459-7f9a-45aa-ace6-c1b9639af532 -jar ./lib/megaware/megaware-start-1.3.0.jar</w:t>
            </w:r>
          </w:p>
          <w:p w:rsidR="00A63EAD" w:rsidRP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</w:p>
          <w:p w:rsidR="00A63EAD" w:rsidRP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A63EAD">
              <w:rPr>
                <w:rFonts w:ascii="맑은 고딕" w:hAnsi="맑은 고딕"/>
                <w:sz w:val="18"/>
                <w:szCs w:val="18"/>
              </w:rPr>
              <w:t xml:space="preserve">$ </w:t>
            </w:r>
            <w:r w:rsidRPr="00A63EAD">
              <w:rPr>
                <w:rFonts w:ascii="맑은 고딕" w:hAnsi="맑은 고딕"/>
                <w:b/>
                <w:sz w:val="18"/>
                <w:szCs w:val="18"/>
              </w:rPr>
              <w:t>ps -ef | grep MON_PIC</w:t>
            </w:r>
          </w:p>
          <w:p w:rsidR="00A63EAD" w:rsidRP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A63EAD">
              <w:rPr>
                <w:rFonts w:ascii="맑은 고딕" w:hAnsi="맑은 고딕"/>
                <w:sz w:val="18"/>
                <w:szCs w:val="18"/>
              </w:rPr>
              <w:t xml:space="preserve">megaware 48365778        1   0 17:43:46  pts/2  0:22 java -server -DMON_PIC2 -Xms1024m -Xmx1024m -XX:MaxPermSize=128m -Dfile.encoding=UTF-8 -Duser.timezone=Asia/Seoul -XX:+HeapDumpOnOutOfMemoryError -XX:HeapDumpPath=. -XX:+DisableExplicitGC -XX:+UseConcMarkSweepGC </w:t>
            </w:r>
            <w:r w:rsidRPr="00A63EAD">
              <w:rPr>
                <w:rFonts w:ascii="맑은 고딕" w:hAnsi="맑은 고딕"/>
                <w:sz w:val="18"/>
                <w:szCs w:val="18"/>
              </w:rPr>
              <w:lastRenderedPageBreak/>
              <w:t>-XX:ParallelCMSThreads=2 -XX:+CMSClassUnloadingEnabled -XX:+UseCMSCompactAtFullCollection -XX:CMSInitiatingOccupancyFraction=80 -DMSI.STOP.PORT=57101 -DMSI.STOP.KEY=e66b2459-7f9a-45aa-ace6-c1b9639af532 -jar ./lib/megaware/megaware-start-1.3.0.jar</w:t>
            </w:r>
          </w:p>
          <w:p w:rsid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A63EAD">
              <w:rPr>
                <w:rFonts w:ascii="맑은 고딕" w:hAnsi="맑은 고딕"/>
                <w:sz w:val="18"/>
                <w:szCs w:val="18"/>
              </w:rPr>
              <w:t>megaware  8454500 46465272   0 17:55:17  pts/2  0:00 grep MON_PIC</w:t>
            </w:r>
          </w:p>
          <w:p w:rsid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</w:p>
          <w:p w:rsidR="00A63EAD" w:rsidRDefault="00A63EAD" w:rsidP="00A63EAD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== 중지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 xml:space="preserve"> 시 프로세스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확인 </w:t>
            </w:r>
            <w:r w:rsidRPr="009B0064">
              <w:rPr>
                <w:rFonts w:ascii="맑은 고딕" w:hAnsi="맑은 고딕" w:hint="eastAsia"/>
                <w:sz w:val="18"/>
                <w:szCs w:val="18"/>
              </w:rPr>
              <w:t>==</w:t>
            </w:r>
          </w:p>
          <w:p w:rsidR="00A63EAD" w:rsidRP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A63EAD">
              <w:rPr>
                <w:rFonts w:ascii="맑은 고딕" w:hAnsi="맑은 고딕"/>
                <w:sz w:val="18"/>
                <w:szCs w:val="18"/>
              </w:rPr>
              <w:t xml:space="preserve">$ </w:t>
            </w:r>
            <w:r w:rsidRPr="00A63EAD">
              <w:rPr>
                <w:rFonts w:ascii="맑은 고딕" w:hAnsi="맑은 고딕"/>
                <w:b/>
                <w:sz w:val="18"/>
                <w:szCs w:val="18"/>
              </w:rPr>
              <w:t>ps -ef | grep AGT_PIC</w:t>
            </w:r>
          </w:p>
          <w:p w:rsidR="00A63EAD" w:rsidRP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A63EAD">
              <w:rPr>
                <w:rFonts w:ascii="맑은 고딕" w:hAnsi="맑은 고딕"/>
                <w:sz w:val="18"/>
                <w:szCs w:val="18"/>
              </w:rPr>
              <w:t>megaware  7274982 46465272   0 18:00:52  pts/2  0:00 grep AGT_PIC</w:t>
            </w:r>
          </w:p>
          <w:p w:rsidR="00A63EAD" w:rsidRP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</w:p>
          <w:p w:rsidR="00A63EAD" w:rsidRPr="00A63EAD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A63EAD">
              <w:rPr>
                <w:rFonts w:ascii="맑은 고딕" w:hAnsi="맑은 고딕"/>
                <w:sz w:val="18"/>
                <w:szCs w:val="18"/>
              </w:rPr>
              <w:t xml:space="preserve">$ </w:t>
            </w:r>
            <w:r w:rsidRPr="00A63EAD">
              <w:rPr>
                <w:rFonts w:ascii="맑은 고딕" w:hAnsi="맑은 고딕"/>
                <w:b/>
                <w:sz w:val="18"/>
                <w:szCs w:val="18"/>
              </w:rPr>
              <w:t>ps -ef | grep MON_PIC</w:t>
            </w:r>
          </w:p>
          <w:p w:rsidR="00A63EAD" w:rsidRPr="005A2234" w:rsidRDefault="00A63EAD" w:rsidP="00A63EAD">
            <w:pPr>
              <w:spacing w:line="280" w:lineRule="exact"/>
              <w:jc w:val="left"/>
              <w:rPr>
                <w:rFonts w:ascii="맑은 고딕" w:hAnsi="맑은 고딕"/>
                <w:sz w:val="18"/>
                <w:szCs w:val="18"/>
              </w:rPr>
            </w:pPr>
            <w:r w:rsidRPr="00A63EAD">
              <w:rPr>
                <w:rFonts w:ascii="맑은 고딕" w:hAnsi="맑은 고딕"/>
                <w:sz w:val="18"/>
                <w:szCs w:val="18"/>
              </w:rPr>
              <w:t>megaware 46989504 46465272   0 18:00:04  pts/2  0:00 grep MON_PIC</w:t>
            </w:r>
          </w:p>
        </w:tc>
      </w:tr>
    </w:tbl>
    <w:p w:rsidR="00D252BC" w:rsidRDefault="00D252BC" w:rsidP="00D252BC">
      <w:pPr>
        <w:pStyle w:val="30"/>
      </w:pPr>
      <w:bookmarkStart w:id="57" w:name="_Toc30414568"/>
      <w:r>
        <w:rPr>
          <w:rFonts w:hint="eastAsia"/>
        </w:rPr>
        <w:lastRenderedPageBreak/>
        <w:t>운영방식</w:t>
      </w:r>
      <w:bookmarkEnd w:id="5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E86E3B" w:rsidRPr="00466CEA" w:rsidTr="00B31D5F">
        <w:trPr>
          <w:jc w:val="center"/>
        </w:trPr>
        <w:tc>
          <w:tcPr>
            <w:tcW w:w="9570" w:type="dxa"/>
            <w:shd w:val="clear" w:color="auto" w:fill="BFBFBF"/>
          </w:tcPr>
          <w:p w:rsidR="00E86E3B" w:rsidRPr="00466CEA" w:rsidRDefault="00E86E3B" w:rsidP="00B31D5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운영방식</w:t>
            </w:r>
          </w:p>
        </w:tc>
      </w:tr>
      <w:tr w:rsidR="00E86E3B" w:rsidRPr="00466CEA" w:rsidTr="00B31D5F">
        <w:trPr>
          <w:jc w:val="center"/>
        </w:trPr>
        <w:tc>
          <w:tcPr>
            <w:tcW w:w="9570" w:type="dxa"/>
            <w:shd w:val="clear" w:color="auto" w:fill="auto"/>
            <w:vAlign w:val="center"/>
          </w:tcPr>
          <w:p w:rsidR="00A51A41" w:rsidRDefault="00A51A41" w:rsidP="00B31D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1)</w:t>
            </w:r>
            <w:r w:rsidR="00E86E3B" w:rsidRPr="007C4074">
              <w:rPr>
                <w:rFonts w:ascii="맑은 고딕" w:hAnsi="맑은 고딕" w:hint="eastAsia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범정부 서버</w:t>
            </w:r>
          </w:p>
          <w:p w:rsidR="00E86E3B" w:rsidRDefault="00A51A41" w:rsidP="00B31D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- 범정부 </w:t>
            </w:r>
            <w:r>
              <w:rPr>
                <w:rFonts w:ascii="맑은 고딕" w:hAnsi="맑은 고딕"/>
                <w:sz w:val="18"/>
                <w:szCs w:val="18"/>
              </w:rPr>
              <w:t xml:space="preserve">WAS #1, #2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서버에 </w:t>
            </w:r>
            <w:r>
              <w:rPr>
                <w:rFonts w:ascii="맑은 고딕" w:hAnsi="맑은 고딕"/>
                <w:sz w:val="18"/>
                <w:szCs w:val="18"/>
              </w:rPr>
              <w:t xml:space="preserve">MegaWare Agent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각 </w:t>
            </w:r>
            <w:r>
              <w:rPr>
                <w:rFonts w:ascii="맑은 고딕" w:hAnsi="맑은 고딕"/>
                <w:sz w:val="18"/>
                <w:szCs w:val="18"/>
              </w:rPr>
              <w:t>1</w:t>
            </w:r>
            <w:r>
              <w:rPr>
                <w:rFonts w:ascii="맑은 고딕" w:hAnsi="맑은 고딕" w:hint="eastAsia"/>
                <w:sz w:val="18"/>
                <w:szCs w:val="18"/>
              </w:rPr>
              <w:t>식 설치</w:t>
            </w:r>
          </w:p>
          <w:p w:rsidR="00A51A41" w:rsidRPr="00F964D9" w:rsidRDefault="00A51A41" w:rsidP="00B31D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- 외부에서 유입되는 패킷은 L</w:t>
            </w:r>
            <w:r>
              <w:rPr>
                <w:rFonts w:ascii="맑은 고딕" w:hAnsi="맑은 고딕"/>
                <w:sz w:val="18"/>
                <w:szCs w:val="18"/>
              </w:rPr>
              <w:t xml:space="preserve">4를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통해 </w:t>
            </w:r>
            <w:r>
              <w:rPr>
                <w:rFonts w:ascii="맑은 고딕" w:hAnsi="맑은 고딕"/>
                <w:sz w:val="18"/>
                <w:szCs w:val="18"/>
              </w:rPr>
              <w:t xml:space="preserve">SLB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구성하여 </w:t>
            </w:r>
            <w:r>
              <w:rPr>
                <w:rFonts w:ascii="맑은 고딕" w:hAnsi="맑은 고딕"/>
                <w:sz w:val="18"/>
                <w:szCs w:val="18"/>
              </w:rPr>
              <w:t>WAS #1, #2</w:t>
            </w:r>
            <w:r>
              <w:rPr>
                <w:rFonts w:ascii="맑은 고딕" w:hAnsi="맑은 고딕" w:hint="eastAsia"/>
                <w:sz w:val="18"/>
                <w:szCs w:val="18"/>
              </w:rPr>
              <w:t>로 분배(</w:t>
            </w:r>
            <w:r>
              <w:rPr>
                <w:rFonts w:ascii="맑은 고딕" w:hAnsi="맑은 고딕"/>
                <w:sz w:val="18"/>
                <w:szCs w:val="18"/>
              </w:rPr>
              <w:t xml:space="preserve">WAS #1, #2 </w:t>
            </w:r>
            <w:r>
              <w:rPr>
                <w:rFonts w:ascii="맑은 고딕" w:hAnsi="맑은 고딕" w:hint="eastAsia"/>
                <w:sz w:val="18"/>
                <w:szCs w:val="18"/>
              </w:rPr>
              <w:t>로 직접 연결도 가능)</w:t>
            </w:r>
          </w:p>
          <w:p w:rsidR="00A51A41" w:rsidRDefault="00E86E3B" w:rsidP="00B31D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- </w:t>
            </w:r>
            <w:r w:rsidR="00A51A41">
              <w:rPr>
                <w:rFonts w:ascii="맑은 고딕" w:hAnsi="맑은 고딕" w:hint="eastAsia"/>
                <w:sz w:val="18"/>
                <w:szCs w:val="18"/>
              </w:rPr>
              <w:t>대법원 및 행공센,</w:t>
            </w:r>
            <w:r w:rsidR="00A51A41">
              <w:rPr>
                <w:rFonts w:ascii="맑은 고딕" w:hAnsi="맑은 고딕"/>
                <w:sz w:val="18"/>
                <w:szCs w:val="18"/>
              </w:rPr>
              <w:t xml:space="preserve"> PICAS </w:t>
            </w:r>
            <w:r w:rsidR="00A51A41">
              <w:rPr>
                <w:rFonts w:ascii="맑은 고딕" w:hAnsi="맑은 고딕" w:hint="eastAsia"/>
                <w:sz w:val="18"/>
                <w:szCs w:val="18"/>
              </w:rPr>
              <w:t>연계서버(</w:t>
            </w:r>
            <w:r w:rsidR="00A51A41">
              <w:rPr>
                <w:rFonts w:ascii="맑은 고딕" w:hAnsi="맑은 고딕"/>
                <w:sz w:val="18"/>
                <w:szCs w:val="18"/>
              </w:rPr>
              <w:t xml:space="preserve">EAI)와 </w:t>
            </w:r>
            <w:r w:rsidR="00A51A41">
              <w:rPr>
                <w:rFonts w:ascii="맑은 고딕" w:hAnsi="맑은 고딕" w:hint="eastAsia"/>
                <w:sz w:val="18"/>
                <w:szCs w:val="18"/>
              </w:rPr>
              <w:t>서비스 연결</w:t>
            </w:r>
          </w:p>
          <w:p w:rsidR="00A51A41" w:rsidRDefault="00C7240B" w:rsidP="00B31D5F">
            <w:pPr>
              <w:jc w:val="left"/>
              <w:rPr>
                <w:rFonts w:ascii="맑은 고딕" w:hAnsi="맑은 고딕"/>
                <w:b/>
                <w:color w:val="FF0000"/>
                <w:sz w:val="18"/>
                <w:szCs w:val="18"/>
              </w:rPr>
            </w:pPr>
            <w:r w:rsidRPr="003225DF">
              <w:rPr>
                <w:rFonts w:ascii="함초롬바탕" w:eastAsia="굴림" w:hAnsi="굴림" w:cs="굴림"/>
                <w:noProof/>
                <w:color w:val="000000"/>
              </w:rPr>
              <w:drawing>
                <wp:anchor distT="0" distB="0" distL="114300" distR="114300" simplePos="0" relativeHeight="251677184" behindDoc="0" locked="0" layoutInCell="1" allowOverlap="1" wp14:anchorId="1786F33A" wp14:editId="2F2DB6DD">
                  <wp:simplePos x="0" y="0"/>
                  <wp:positionH relativeFrom="column">
                    <wp:posOffset>75565</wp:posOffset>
                  </wp:positionH>
                  <wp:positionV relativeFrom="line">
                    <wp:posOffset>245745</wp:posOffset>
                  </wp:positionV>
                  <wp:extent cx="5763895" cy="2533650"/>
                  <wp:effectExtent l="0" t="0" r="8255" b="0"/>
                  <wp:wrapTopAndBottom/>
                  <wp:docPr id="1072" name="그림 1072" descr="EMB0000658825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93935928" descr="EMB0000658825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3895" cy="2533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1A41" w:rsidRPr="00B31D5F">
              <w:rPr>
                <w:rFonts w:ascii="맑은 고딕" w:hAnsi="맑은 고딕" w:hint="eastAsia"/>
                <w:b/>
                <w:color w:val="FF0000"/>
                <w:sz w:val="18"/>
                <w:szCs w:val="18"/>
              </w:rPr>
              <w:t>- 행공센을 제외한 대외기관(대법원 및 정부기관)은 외교본부를 통해 서비스를 진행</w:t>
            </w:r>
          </w:p>
          <w:p w:rsidR="00FA738C" w:rsidRDefault="00FA738C" w:rsidP="00FA738C">
            <w:pPr>
              <w:widowControl w:val="0"/>
              <w:autoSpaceDE w:val="0"/>
              <w:autoSpaceDN w:val="0"/>
              <w:adjustRightInd/>
              <w:jc w:val="center"/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>&lt;편의상 간략적으로 구성도 작성&gt;</w:t>
            </w:r>
          </w:p>
          <w:p w:rsidR="00B31D5F" w:rsidRPr="003225DF" w:rsidRDefault="00B31D5F" w:rsidP="003225DF">
            <w:pPr>
              <w:widowControl w:val="0"/>
              <w:autoSpaceDE w:val="0"/>
              <w:autoSpaceDN w:val="0"/>
              <w:adjustRightInd/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</w:pPr>
            <w:r w:rsidRPr="00B31D5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①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대법원 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: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외교부 여권과 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–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외교본부 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–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>대법원</w:t>
            </w:r>
            <w:r w:rsidR="003225DF"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, </w:t>
            </w:r>
            <w:r w:rsidR="003225DF"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    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범정부 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WAS –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외교본부 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–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대법원, </w:t>
            </w:r>
          </w:p>
          <w:p w:rsidR="00B31D5F" w:rsidRPr="003225DF" w:rsidRDefault="00B31D5F" w:rsidP="003225DF">
            <w:pPr>
              <w:widowControl w:val="0"/>
              <w:autoSpaceDE w:val="0"/>
              <w:autoSpaceDN w:val="0"/>
              <w:adjustRightInd/>
              <w:ind w:firstLineChars="600" w:firstLine="1080"/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</w:pP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>PICAS 연계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 –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외교본부 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–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>대법원</w:t>
            </w:r>
          </w:p>
          <w:p w:rsidR="003225DF" w:rsidRPr="003225DF" w:rsidRDefault="00B31D5F" w:rsidP="003225DF">
            <w:pPr>
              <w:jc w:val="left"/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</w:pPr>
            <w:r w:rsidRPr="003225DF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② </w:t>
            </w:r>
            <w:r w:rsidR="003225DF" w:rsidRPr="003225DF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대전통합전산센터 </w:t>
            </w:r>
            <w:r w:rsidR="003225DF" w:rsidRPr="003225DF">
              <w:rPr>
                <w:rFonts w:asciiTheme="majorHAnsi" w:eastAsiaTheme="majorHAnsi" w:hAnsiTheme="majorHAnsi"/>
                <w:sz w:val="18"/>
                <w:szCs w:val="18"/>
              </w:rPr>
              <w:t xml:space="preserve">: </w:t>
            </w:r>
            <w:r w:rsidR="003225DF"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외교부 여권과 </w:t>
            </w:r>
            <w:r w:rsidR="003225DF"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– </w:t>
            </w:r>
            <w:r w:rsidR="003225DF"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외교본부 </w:t>
            </w:r>
            <w:r w:rsidR="003225DF"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– </w:t>
            </w:r>
            <w:r w:rsidR="003225DF" w:rsidRPr="003225DF">
              <w:rPr>
                <w:rFonts w:asciiTheme="majorHAnsi" w:eastAsiaTheme="majorHAnsi" w:hAnsiTheme="majorHAnsi" w:hint="eastAsia"/>
                <w:sz w:val="18"/>
                <w:szCs w:val="18"/>
              </w:rPr>
              <w:t>대전통합전산센터</w:t>
            </w:r>
            <w:r w:rsidR="003225DF"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, </w:t>
            </w:r>
          </w:p>
          <w:p w:rsidR="00A51A41" w:rsidRPr="003225DF" w:rsidRDefault="003225DF" w:rsidP="003225DF">
            <w:pPr>
              <w:ind w:firstLineChars="600" w:firstLine="1080"/>
              <w:jc w:val="lef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범정부 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WAS –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외교본부 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– </w:t>
            </w:r>
            <w:r w:rsidRPr="003225DF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대전통합전산센터, </w:t>
            </w:r>
            <w:r w:rsidRPr="003225DF">
              <w:rPr>
                <w:rFonts w:asciiTheme="majorHAnsi" w:eastAsiaTheme="majorHAnsi" w:hAnsiTheme="majorHAnsi"/>
                <w:sz w:val="18"/>
                <w:szCs w:val="18"/>
              </w:rPr>
              <w:t xml:space="preserve">  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>PICAS 연계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 –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외교본부 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– </w:t>
            </w:r>
            <w:r w:rsidRPr="003225DF">
              <w:rPr>
                <w:rFonts w:asciiTheme="majorHAnsi" w:eastAsiaTheme="majorHAnsi" w:hAnsiTheme="majorHAnsi" w:hint="eastAsia"/>
                <w:sz w:val="18"/>
                <w:szCs w:val="18"/>
              </w:rPr>
              <w:t>대전통합전산센터</w:t>
            </w:r>
            <w:r w:rsidRPr="003225DF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</w:p>
          <w:p w:rsidR="003225DF" w:rsidRPr="003225DF" w:rsidRDefault="003225DF" w:rsidP="003225DF">
            <w:pPr>
              <w:widowControl w:val="0"/>
              <w:autoSpaceDE w:val="0"/>
              <w:autoSpaceDN w:val="0"/>
              <w:adjustRightInd/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</w:pPr>
            <w:r w:rsidRPr="003225DF">
              <w:rPr>
                <w:rFonts w:asciiTheme="majorHAnsi" w:eastAsiaTheme="majorHAnsi" w:hAnsiTheme="majorHAnsi" w:cs="함초롬바탕" w:hint="eastAsia"/>
                <w:color w:val="000000"/>
                <w:sz w:val="18"/>
                <w:szCs w:val="18"/>
              </w:rPr>
              <w:t>③</w:t>
            </w:r>
            <w:r>
              <w:rPr>
                <w:rFonts w:asciiTheme="majorHAnsi" w:eastAsiaTheme="majorHAnsi" w:hAnsiTheme="majorHAnsi" w:cs="함초롬바탕" w:hint="eastAsia"/>
                <w:color w:val="000000"/>
                <w:sz w:val="18"/>
                <w:szCs w:val="18"/>
              </w:rPr>
              <w:t xml:space="preserve"> 범정부 </w:t>
            </w:r>
            <w:r>
              <w:rPr>
                <w:rFonts w:asciiTheme="majorHAnsi" w:eastAsiaTheme="majorHAnsi" w:hAnsiTheme="majorHAnsi" w:cs="함초롬바탕"/>
                <w:color w:val="000000"/>
                <w:sz w:val="18"/>
                <w:szCs w:val="18"/>
              </w:rPr>
              <w:t xml:space="preserve">WAS </w:t>
            </w:r>
            <w:r>
              <w:rPr>
                <w:rFonts w:asciiTheme="majorHAnsi" w:eastAsiaTheme="majorHAnsi" w:hAnsiTheme="majorHAnsi" w:cs="함초롬바탕" w:hint="eastAsia"/>
                <w:color w:val="000000"/>
                <w:sz w:val="18"/>
                <w:szCs w:val="18"/>
              </w:rPr>
              <w:t xml:space="preserve">: </w:t>
            </w:r>
            <w:r w:rsidR="00FA738C"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외교부 여권과 </w:t>
            </w:r>
            <w:r w:rsidR="00FA738C"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>–</w:t>
            </w:r>
            <w:r w:rsidR="00FA738C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 </w:t>
            </w:r>
            <w:r w:rsidR="00FA738C"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범정부 </w:t>
            </w:r>
            <w:r w:rsidR="00FA738C"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>WAS</w:t>
            </w:r>
          </w:p>
          <w:p w:rsidR="00A51A41" w:rsidRDefault="00FA738C" w:rsidP="003225DF">
            <w:pPr>
              <w:jc w:val="left"/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</w:pPr>
            <w:r w:rsidRPr="00FA738C">
              <w:rPr>
                <w:rFonts w:asciiTheme="majorHAnsi" w:eastAsiaTheme="majorHAnsi" w:hAnsiTheme="majorHAnsi" w:hint="eastAsia"/>
                <w:sz w:val="18"/>
                <w:szCs w:val="18"/>
              </w:rPr>
              <w:t>④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>PICAS 연계</w:t>
            </w:r>
            <w:r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cs="함초롬바탕" w:hint="eastAsia"/>
                <w:color w:val="000000"/>
                <w:sz w:val="18"/>
                <w:szCs w:val="18"/>
              </w:rPr>
              <w:t xml:space="preserve">: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 xml:space="preserve">외교부 여권과 </w:t>
            </w:r>
            <w:r w:rsidRPr="003225DF"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>–</w:t>
            </w:r>
            <w:r>
              <w:rPr>
                <w:rFonts w:asciiTheme="majorHAnsi" w:eastAsiaTheme="majorHAnsi" w:hAnsiTheme="majorHAnsi" w:cs="굴림"/>
                <w:color w:val="000000"/>
                <w:sz w:val="18"/>
                <w:szCs w:val="18"/>
              </w:rPr>
              <w:t xml:space="preserve"> </w:t>
            </w:r>
            <w:r w:rsidRPr="003225DF">
              <w:rPr>
                <w:rFonts w:asciiTheme="majorHAnsi" w:eastAsiaTheme="majorHAnsi" w:hAnsiTheme="majorHAnsi" w:cs="굴림" w:hint="eastAsia"/>
                <w:color w:val="000000"/>
                <w:sz w:val="18"/>
                <w:szCs w:val="18"/>
              </w:rPr>
              <w:t>PICAS 연계</w:t>
            </w:r>
          </w:p>
          <w:p w:rsidR="00FA738C" w:rsidRPr="00FA738C" w:rsidRDefault="00FA738C" w:rsidP="003225DF">
            <w:pPr>
              <w:jc w:val="left"/>
              <w:rPr>
                <w:rFonts w:asciiTheme="majorHAnsi" w:eastAsiaTheme="majorHAnsi" w:hAnsiTheme="majorHAnsi"/>
                <w:b/>
                <w:color w:val="FF0000"/>
                <w:sz w:val="18"/>
                <w:szCs w:val="18"/>
              </w:rPr>
            </w:pPr>
            <w:r w:rsidRPr="00FA738C">
              <w:rPr>
                <w:rFonts w:asciiTheme="majorHAnsi" w:eastAsiaTheme="majorHAnsi" w:hAnsiTheme="majorHAnsi" w:hint="eastAsia"/>
                <w:b/>
                <w:color w:val="FF0000"/>
                <w:sz w:val="18"/>
                <w:szCs w:val="18"/>
              </w:rPr>
              <w:t xml:space="preserve">⑤ 행공센 운영 </w:t>
            </w:r>
            <w:r w:rsidRPr="00FA738C">
              <w:rPr>
                <w:rFonts w:asciiTheme="majorHAnsi" w:eastAsiaTheme="majorHAnsi" w:hAnsiTheme="majorHAnsi"/>
                <w:b/>
                <w:color w:val="FF0000"/>
                <w:sz w:val="18"/>
                <w:szCs w:val="18"/>
              </w:rPr>
              <w:t xml:space="preserve">: </w:t>
            </w:r>
            <w:r w:rsidRPr="00FA738C">
              <w:rPr>
                <w:rFonts w:asciiTheme="majorHAnsi" w:eastAsiaTheme="majorHAnsi" w:hAnsiTheme="majorHAnsi" w:cs="굴림" w:hint="eastAsia"/>
                <w:b/>
                <w:color w:val="FF0000"/>
                <w:sz w:val="18"/>
                <w:szCs w:val="18"/>
              </w:rPr>
              <w:t xml:space="preserve">외교부 여권과 </w:t>
            </w:r>
            <w:r w:rsidRPr="00FA738C">
              <w:rPr>
                <w:rFonts w:asciiTheme="majorHAnsi" w:eastAsiaTheme="majorHAnsi" w:hAnsiTheme="majorHAnsi" w:cs="굴림"/>
                <w:b/>
                <w:color w:val="FF0000"/>
                <w:sz w:val="18"/>
                <w:szCs w:val="18"/>
              </w:rPr>
              <w:t xml:space="preserve">– </w:t>
            </w:r>
            <w:r w:rsidRPr="00FA738C">
              <w:rPr>
                <w:rFonts w:asciiTheme="majorHAnsi" w:eastAsiaTheme="majorHAnsi" w:hAnsiTheme="majorHAnsi" w:cs="굴림" w:hint="eastAsia"/>
                <w:b/>
                <w:color w:val="FF0000"/>
                <w:sz w:val="18"/>
                <w:szCs w:val="18"/>
              </w:rPr>
              <w:t xml:space="preserve">범정부 </w:t>
            </w:r>
            <w:r w:rsidRPr="00FA738C">
              <w:rPr>
                <w:rFonts w:asciiTheme="majorHAnsi" w:eastAsiaTheme="majorHAnsi" w:hAnsiTheme="majorHAnsi" w:cs="굴림"/>
                <w:b/>
                <w:color w:val="FF0000"/>
                <w:sz w:val="18"/>
                <w:szCs w:val="18"/>
              </w:rPr>
              <w:t xml:space="preserve">WAS – </w:t>
            </w:r>
            <w:r w:rsidRPr="00FA738C">
              <w:rPr>
                <w:rFonts w:asciiTheme="majorHAnsi" w:eastAsiaTheme="majorHAnsi" w:hAnsiTheme="majorHAnsi" w:cs="굴림" w:hint="eastAsia"/>
                <w:b/>
                <w:color w:val="FF0000"/>
                <w:sz w:val="18"/>
                <w:szCs w:val="18"/>
              </w:rPr>
              <w:t>행공센 운영,</w:t>
            </w:r>
            <w:r w:rsidRPr="00FA738C">
              <w:rPr>
                <w:rFonts w:asciiTheme="majorHAnsi" w:eastAsiaTheme="majorHAnsi" w:hAnsiTheme="majorHAnsi" w:cs="굴림"/>
                <w:b/>
                <w:color w:val="FF0000"/>
                <w:sz w:val="18"/>
                <w:szCs w:val="18"/>
              </w:rPr>
              <w:t xml:space="preserve"> </w:t>
            </w:r>
            <w:r w:rsidRPr="00FA738C">
              <w:rPr>
                <w:rFonts w:asciiTheme="majorHAnsi" w:eastAsiaTheme="majorHAnsi" w:hAnsiTheme="majorHAnsi" w:cs="굴림" w:hint="eastAsia"/>
                <w:b/>
                <w:color w:val="FF0000"/>
                <w:sz w:val="18"/>
                <w:szCs w:val="18"/>
              </w:rPr>
              <w:t xml:space="preserve">외교부 여권과 </w:t>
            </w:r>
            <w:r w:rsidRPr="00FA738C">
              <w:rPr>
                <w:rFonts w:asciiTheme="majorHAnsi" w:eastAsiaTheme="majorHAnsi" w:hAnsiTheme="majorHAnsi" w:cs="굴림"/>
                <w:b/>
                <w:color w:val="FF0000"/>
                <w:sz w:val="18"/>
                <w:szCs w:val="18"/>
              </w:rPr>
              <w:t xml:space="preserve">– </w:t>
            </w:r>
            <w:r w:rsidRPr="00FA738C">
              <w:rPr>
                <w:rFonts w:asciiTheme="majorHAnsi" w:eastAsiaTheme="majorHAnsi" w:hAnsiTheme="majorHAnsi" w:cs="굴림" w:hint="eastAsia"/>
                <w:b/>
                <w:color w:val="FF0000"/>
                <w:sz w:val="18"/>
                <w:szCs w:val="18"/>
              </w:rPr>
              <w:t>PICAS 연계</w:t>
            </w:r>
            <w:r w:rsidRPr="00FA738C">
              <w:rPr>
                <w:rFonts w:asciiTheme="majorHAnsi" w:eastAsiaTheme="majorHAnsi" w:hAnsiTheme="majorHAnsi" w:cs="굴림"/>
                <w:b/>
                <w:color w:val="FF0000"/>
                <w:sz w:val="18"/>
                <w:szCs w:val="18"/>
              </w:rPr>
              <w:t xml:space="preserve"> – </w:t>
            </w:r>
            <w:r w:rsidRPr="00FA738C">
              <w:rPr>
                <w:rFonts w:asciiTheme="majorHAnsi" w:eastAsiaTheme="majorHAnsi" w:hAnsiTheme="majorHAnsi" w:cs="굴림" w:hint="eastAsia"/>
                <w:b/>
                <w:color w:val="FF0000"/>
                <w:sz w:val="18"/>
                <w:szCs w:val="18"/>
              </w:rPr>
              <w:t>행공센 운영</w:t>
            </w:r>
          </w:p>
          <w:p w:rsidR="00A51A41" w:rsidRPr="00FA738C" w:rsidRDefault="00FA738C" w:rsidP="003225DF">
            <w:pPr>
              <w:jc w:val="left"/>
              <w:rPr>
                <w:rFonts w:asciiTheme="majorHAnsi" w:eastAsiaTheme="majorHAnsi" w:hAnsiTheme="majorHAnsi"/>
                <w:b/>
                <w:color w:val="FF0000"/>
                <w:sz w:val="18"/>
                <w:szCs w:val="18"/>
              </w:rPr>
            </w:pPr>
            <w:r w:rsidRPr="00FA738C">
              <w:rPr>
                <w:rFonts w:asciiTheme="majorHAnsi" w:eastAsiaTheme="majorHAnsi" w:hAnsiTheme="majorHAnsi" w:hint="eastAsia"/>
                <w:b/>
                <w:color w:val="FF0000"/>
                <w:sz w:val="18"/>
                <w:szCs w:val="18"/>
              </w:rPr>
              <w:t xml:space="preserve">   (</w:t>
            </w:r>
            <w:r>
              <w:rPr>
                <w:rFonts w:asciiTheme="majorHAnsi" w:eastAsiaTheme="majorHAnsi" w:hAnsiTheme="majorHAnsi" w:hint="eastAsia"/>
                <w:b/>
                <w:color w:val="FF0000"/>
                <w:sz w:val="18"/>
                <w:szCs w:val="18"/>
              </w:rPr>
              <w:t>행공센과 통신은 망연계 솔루션 도입 전까지 임시적으로 구성)</w:t>
            </w:r>
          </w:p>
          <w:p w:rsidR="00FA738C" w:rsidRDefault="00FA738C" w:rsidP="00FA738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2</w:t>
            </w:r>
            <w:r>
              <w:rPr>
                <w:rFonts w:ascii="맑은 고딕" w:hAnsi="맑은 고딕" w:hint="eastAsia"/>
                <w:sz w:val="18"/>
                <w:szCs w:val="18"/>
              </w:rPr>
              <w:t>)</w:t>
            </w:r>
            <w:r w:rsidRPr="007C4074">
              <w:rPr>
                <w:rFonts w:ascii="맑은 고딕" w:hAnsi="맑은 고딕" w:hint="eastAsia"/>
                <w:sz w:val="18"/>
                <w:szCs w:val="18"/>
              </w:rPr>
              <w:t xml:space="preserve"> </w:t>
            </w:r>
            <w:r>
              <w:rPr>
                <w:rFonts w:ascii="맑은 고딕" w:hAnsi="맑은 고딕" w:hint="eastAsia"/>
                <w:sz w:val="18"/>
                <w:szCs w:val="18"/>
              </w:rPr>
              <w:t>PICAS 연계</w:t>
            </w:r>
          </w:p>
          <w:p w:rsidR="00FA738C" w:rsidRDefault="00FA738C" w:rsidP="00FA738C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- PICAS 연계</w:t>
            </w:r>
            <w:r>
              <w:rPr>
                <w:rFonts w:ascii="맑은 고딕" w:hAnsi="맑은 고딕"/>
                <w:sz w:val="18"/>
                <w:szCs w:val="18"/>
              </w:rPr>
              <w:t xml:space="preserve"> #1, #2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서버에 </w:t>
            </w:r>
            <w:r>
              <w:rPr>
                <w:rFonts w:ascii="맑은 고딕" w:hAnsi="맑은 고딕"/>
                <w:sz w:val="18"/>
                <w:szCs w:val="18"/>
              </w:rPr>
              <w:t xml:space="preserve">MegaWare Agent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각 </w:t>
            </w:r>
            <w:r>
              <w:rPr>
                <w:rFonts w:ascii="맑은 고딕" w:hAnsi="맑은 고딕"/>
                <w:sz w:val="18"/>
                <w:szCs w:val="18"/>
              </w:rPr>
              <w:t>1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식 및 </w:t>
            </w:r>
            <w:r>
              <w:rPr>
                <w:rFonts w:ascii="맑은 고딕" w:hAnsi="맑은 고딕"/>
                <w:sz w:val="18"/>
                <w:szCs w:val="18"/>
              </w:rPr>
              <w:t xml:space="preserve">HUB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각 </w:t>
            </w:r>
            <w:r>
              <w:rPr>
                <w:rFonts w:ascii="맑은 고딕" w:hAnsi="맑은 고딕"/>
                <w:sz w:val="18"/>
                <w:szCs w:val="18"/>
              </w:rPr>
              <w:t>1</w:t>
            </w:r>
            <w:r>
              <w:rPr>
                <w:rFonts w:ascii="맑은 고딕" w:hAnsi="맑은 고딕" w:hint="eastAsia"/>
                <w:sz w:val="18"/>
                <w:szCs w:val="18"/>
              </w:rPr>
              <w:t>식 설치</w:t>
            </w:r>
          </w:p>
          <w:p w:rsidR="00E86E3B" w:rsidRPr="0006514D" w:rsidRDefault="00FA738C" w:rsidP="00B31D5F">
            <w:pPr>
              <w:jc w:val="left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- 외부에서 유입되는 패킷은 L</w:t>
            </w:r>
            <w:r>
              <w:rPr>
                <w:rFonts w:ascii="맑은 고딕" w:hAnsi="맑은 고딕"/>
                <w:sz w:val="18"/>
                <w:szCs w:val="18"/>
              </w:rPr>
              <w:t xml:space="preserve">4를 </w:t>
            </w:r>
            <w:r w:rsidR="00D26937">
              <w:rPr>
                <w:rFonts w:ascii="맑은 고딕" w:hAnsi="맑은 고딕" w:hint="eastAsia"/>
                <w:sz w:val="18"/>
                <w:szCs w:val="18"/>
              </w:rPr>
              <w:t xml:space="preserve">통하지 않고 직접 </w:t>
            </w:r>
            <w:r w:rsidR="00D26937">
              <w:rPr>
                <w:rFonts w:ascii="맑은 고딕" w:hAnsi="맑은 고딕"/>
                <w:sz w:val="18"/>
                <w:szCs w:val="18"/>
              </w:rPr>
              <w:t xml:space="preserve">PICAS </w:t>
            </w:r>
            <w:r w:rsidR="00D26937">
              <w:rPr>
                <w:rFonts w:ascii="맑은 고딕" w:hAnsi="맑은 고딕" w:hint="eastAsia"/>
                <w:sz w:val="18"/>
                <w:szCs w:val="18"/>
              </w:rPr>
              <w:t>연계 서버로 연결</w:t>
            </w:r>
            <w:r w:rsidR="00A67050">
              <w:rPr>
                <w:rFonts w:ascii="맑은 고딕" w:hAnsi="맑은 고딕" w:hint="eastAsia"/>
                <w:sz w:val="18"/>
                <w:szCs w:val="18"/>
              </w:rPr>
              <w:t xml:space="preserve"> (</w:t>
            </w:r>
            <w:r w:rsidR="00A67050">
              <w:rPr>
                <w:rFonts w:ascii="맑은 고딕" w:hAnsi="맑은 고딕"/>
                <w:sz w:val="18"/>
                <w:szCs w:val="18"/>
              </w:rPr>
              <w:t>Active – Standby)</w:t>
            </w:r>
          </w:p>
        </w:tc>
      </w:tr>
    </w:tbl>
    <w:p w:rsidR="00A940E4" w:rsidRDefault="00A940E4" w:rsidP="00A940E4">
      <w:pPr>
        <w:pStyle w:val="10"/>
        <w:keepNext w:val="0"/>
      </w:pPr>
      <w:bookmarkStart w:id="58" w:name="_Toc30414569"/>
      <w:r>
        <w:rPr>
          <w:rFonts w:hint="eastAsia"/>
        </w:rPr>
        <w:lastRenderedPageBreak/>
        <w:t>장애대응</w:t>
      </w:r>
      <w:bookmarkEnd w:id="58"/>
    </w:p>
    <w:p w:rsidR="00205C98" w:rsidRDefault="008A3473" w:rsidP="008A3473">
      <w:pPr>
        <w:pStyle w:val="2"/>
      </w:pPr>
      <w:bookmarkStart w:id="59" w:name="_Toc30414570"/>
      <w:r>
        <w:rPr>
          <w:rFonts w:hint="eastAsia"/>
        </w:rPr>
        <w:t>대응절차</w:t>
      </w:r>
      <w:bookmarkEnd w:id="59"/>
    </w:p>
    <w:p w:rsidR="00896E92" w:rsidRPr="006D34E0" w:rsidRDefault="00205C98" w:rsidP="00896E92">
      <w:pPr>
        <w:rPr>
          <w:rFonts w:asciiTheme="minorEastAsia" w:eastAsiaTheme="minorEastAsia" w:hAnsiTheme="minorEastAsia"/>
        </w:rPr>
      </w:pPr>
      <w:r w:rsidRPr="006D34E0">
        <w:rPr>
          <w:rFonts w:asciiTheme="minorEastAsia" w:eastAsiaTheme="minorEastAsia" w:hAnsiTheme="minorEastAsia" w:hint="eastAsia"/>
        </w:rPr>
        <w:t xml:space="preserve">장애대응절차는 발생시간 이후 장애상황에 따라 유동적으로 적용하고 운영시스템은 </w:t>
      </w:r>
      <w:r w:rsidRPr="006D34E0">
        <w:rPr>
          <w:rFonts w:asciiTheme="minorEastAsia" w:eastAsiaTheme="minorEastAsia" w:hAnsiTheme="minorEastAsia"/>
        </w:rPr>
        <w:t xml:space="preserve">Active-Active, Active-Standby, Active-Passive, </w:t>
      </w:r>
      <w:r w:rsidRPr="006D34E0">
        <w:rPr>
          <w:rFonts w:asciiTheme="minorEastAsia" w:eastAsiaTheme="minorEastAsia" w:hAnsiTheme="minorEastAsia" w:hint="eastAsia"/>
        </w:rPr>
        <w:t xml:space="preserve">단일시스템 등 구성에 </w:t>
      </w:r>
      <w:r w:rsidR="00831D78">
        <w:rPr>
          <w:rFonts w:asciiTheme="minorEastAsia" w:eastAsiaTheme="minorEastAsia" w:hAnsiTheme="minorEastAsia" w:hint="eastAsia"/>
        </w:rPr>
        <w:t>따</w:t>
      </w:r>
      <w:r w:rsidRPr="006D34E0">
        <w:rPr>
          <w:rFonts w:asciiTheme="minorEastAsia" w:eastAsiaTheme="minorEastAsia" w:hAnsiTheme="minorEastAsia" w:hint="eastAsia"/>
        </w:rPr>
        <w:t>라 정상운영이 가능한 경우를 제외한 서비스 장애 시 본 절차를 참조한다.</w:t>
      </w:r>
    </w:p>
    <w:p w:rsidR="00896E92" w:rsidRPr="006D34E0" w:rsidRDefault="00C17EA7" w:rsidP="00DF3F97">
      <w:pPr>
        <w:adjustRightInd/>
        <w:spacing w:line="240" w:lineRule="auto"/>
        <w:jc w:val="center"/>
        <w:textAlignment w:val="auto"/>
        <w:rPr>
          <w:rFonts w:asciiTheme="minorEastAsia" w:eastAsiaTheme="minorEastAsia" w:hAnsiTheme="minorEastAsia"/>
        </w:rPr>
      </w:pPr>
      <w:r w:rsidRPr="006D34E0">
        <w:rPr>
          <w:rFonts w:asciiTheme="minorEastAsia" w:eastAsiaTheme="minorEastAsia" w:hAnsiTheme="minorEastAsia" w:hint="eastAsia"/>
        </w:rPr>
        <w:t>&lt;장애대응</w:t>
      </w:r>
      <w:r w:rsidR="008A3473">
        <w:rPr>
          <w:rFonts w:asciiTheme="minorEastAsia" w:eastAsiaTheme="minorEastAsia" w:hAnsiTheme="minorEastAsia" w:hint="eastAsia"/>
        </w:rPr>
        <w:t xml:space="preserve"> </w:t>
      </w:r>
      <w:r w:rsidR="001C248D" w:rsidRPr="006D34E0">
        <w:rPr>
          <w:rFonts w:asciiTheme="minorEastAsia" w:eastAsiaTheme="minorEastAsia" w:hAnsiTheme="minorEastAsia" w:hint="eastAsia"/>
        </w:rPr>
        <w:t>계통도</w:t>
      </w:r>
      <w:r w:rsidRPr="006D34E0">
        <w:rPr>
          <w:rFonts w:asciiTheme="minorEastAsia" w:eastAsiaTheme="minorEastAsia" w:hAnsiTheme="minorEastAsia" w:hint="eastAsia"/>
        </w:rPr>
        <w:t>&gt;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05C98" w:rsidRPr="006D34E0" w:rsidTr="002D4D86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05C98" w:rsidRPr="002D4D86" w:rsidRDefault="00896E92" w:rsidP="00C17EA7">
            <w:pPr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b/>
              </w:rPr>
            </w:pPr>
            <w:r w:rsidRPr="002D4D86">
              <w:rPr>
                <w:rFonts w:asciiTheme="minorEastAsia" w:eastAsiaTheme="minorEastAsia" w:hAnsiTheme="minorEastAsia"/>
              </w:rPr>
              <w:br w:type="page"/>
            </w:r>
            <w:r w:rsidR="00C17EA7" w:rsidRPr="002D4D86">
              <w:rPr>
                <w:rFonts w:asciiTheme="minorEastAsia" w:eastAsiaTheme="minorEastAsia" w:hAnsiTheme="minorEastAsia" w:hint="eastAsia"/>
                <w:b/>
              </w:rPr>
              <w:t>운영팀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5C98" w:rsidRPr="002D4D86" w:rsidRDefault="00205C98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05C98" w:rsidRPr="002D4D86" w:rsidRDefault="00C17EA7" w:rsidP="00C17EA7">
            <w:pPr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b/>
              </w:rPr>
            </w:pPr>
            <w:r w:rsidRPr="002D4D86">
              <w:rPr>
                <w:rFonts w:asciiTheme="minorEastAsia" w:eastAsiaTheme="minorEastAsia" w:hAnsiTheme="minorEastAsia" w:hint="eastAsia"/>
                <w:b/>
              </w:rPr>
              <w:t>인프라팀</w:t>
            </w:r>
          </w:p>
        </w:tc>
      </w:tr>
      <w:tr w:rsidR="00C17EA7" w:rsidRPr="006D34E0" w:rsidTr="002D4D86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EA7" w:rsidRPr="002D4D86" w:rsidRDefault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장애상황보고</w:t>
            </w:r>
          </w:p>
          <w:p w:rsidR="00C17EA7" w:rsidRPr="002D4D86" w:rsidRDefault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초동조치 착수</w:t>
            </w:r>
          </w:p>
          <w:p w:rsidR="00C17EA7" w:rsidRPr="002D4D86" w:rsidRDefault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업무영향도 파악</w:t>
            </w:r>
          </w:p>
          <w:p w:rsidR="00C17EA7" w:rsidRPr="002D4D86" w:rsidRDefault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시스템의 장애로그 수집</w:t>
            </w:r>
          </w:p>
          <w:p w:rsidR="00C17EA7" w:rsidRPr="002D4D86" w:rsidRDefault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협력사 비상소집</w:t>
            </w:r>
          </w:p>
          <w:p w:rsidR="00C17EA7" w:rsidRPr="002D4D86" w:rsidRDefault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장애원인</w:t>
            </w:r>
            <w:r w:rsidR="00A32E25" w:rsidRPr="002D4D86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2D4D86">
              <w:rPr>
                <w:rFonts w:asciiTheme="minorEastAsia" w:eastAsiaTheme="minorEastAsia" w:hAnsiTheme="minorEastAsia" w:hint="eastAsia"/>
              </w:rPr>
              <w:t>분석</w:t>
            </w:r>
          </w:p>
          <w:p w:rsidR="00C17EA7" w:rsidRPr="002D4D86" w:rsidRDefault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복구업무 착수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7EA7" w:rsidRPr="002D4D86" w:rsidRDefault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A7" w:rsidRPr="002D4D86" w:rsidRDefault="00A32E25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인프라</w:t>
            </w:r>
            <w:r w:rsidR="00C17EA7" w:rsidRPr="002D4D86">
              <w:rPr>
                <w:rFonts w:asciiTheme="minorEastAsia" w:eastAsiaTheme="minorEastAsia" w:hAnsiTheme="minorEastAsia" w:hint="eastAsia"/>
              </w:rPr>
              <w:t>의 장애확인 및 보고</w:t>
            </w:r>
          </w:p>
          <w:p w:rsidR="00C17EA7" w:rsidRPr="002D4D86" w:rsidRDefault="00A32E25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인프라</w:t>
            </w:r>
            <w:r w:rsidR="00C17EA7" w:rsidRPr="002D4D86">
              <w:rPr>
                <w:rFonts w:asciiTheme="minorEastAsia" w:eastAsiaTheme="minorEastAsia" w:hAnsiTheme="minorEastAsia" w:hint="eastAsia"/>
              </w:rPr>
              <w:t>의 장애대응 관리</w:t>
            </w:r>
          </w:p>
          <w:p w:rsidR="00C17EA7" w:rsidRPr="002D4D86" w:rsidRDefault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관계부서 협조 요청</w:t>
            </w:r>
          </w:p>
          <w:p w:rsidR="00C17EA7" w:rsidRPr="002D4D86" w:rsidRDefault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장애조치 완료 시 보고</w:t>
            </w:r>
          </w:p>
        </w:tc>
      </w:tr>
      <w:tr w:rsidR="00C17EA7" w:rsidRPr="006D34E0" w:rsidTr="002D4D86"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A7" w:rsidRPr="002D4D86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7EA7" w:rsidRPr="002D4D86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07CCF802" wp14:editId="5D530F49">
                      <wp:simplePos x="0" y="0"/>
                      <wp:positionH relativeFrom="column">
                        <wp:posOffset>660524</wp:posOffset>
                      </wp:positionH>
                      <wp:positionV relativeFrom="paragraph">
                        <wp:posOffset>501831</wp:posOffset>
                      </wp:positionV>
                      <wp:extent cx="415636" cy="237507"/>
                      <wp:effectExtent l="0" t="19050" r="41910" b="29210"/>
                      <wp:wrapNone/>
                      <wp:docPr id="7" name="오른쪽 화살표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636" cy="237507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E3FDA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오른쪽 화살표 7" o:spid="_x0000_s1026" type="#_x0000_t13" style="position:absolute;left:0;text-align:left;margin-left:52pt;margin-top:39.5pt;width:32.75pt;height:18.7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" adj="15429" filled="f" strokecolor="black [3213]" strokeweight="1pt"/>
                  </w:pict>
                </mc:Fallback>
              </mc:AlternateContent>
            </w: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A7" w:rsidRPr="002D4D86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7EA7" w:rsidRPr="006D34E0" w:rsidTr="002D4D86"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A7" w:rsidRPr="002D4D86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7EA7" w:rsidRPr="002D4D86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17EA7" w:rsidRPr="002D4D86" w:rsidRDefault="00C17EA7" w:rsidP="00C17EA7">
            <w:pPr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b/>
              </w:rPr>
            </w:pPr>
            <w:r w:rsidRPr="002D4D86">
              <w:rPr>
                <w:rFonts w:asciiTheme="minorEastAsia" w:eastAsiaTheme="minorEastAsia" w:hAnsiTheme="minorEastAsia" w:hint="eastAsia"/>
                <w:b/>
              </w:rPr>
              <w:t>업무팀</w:t>
            </w:r>
          </w:p>
        </w:tc>
      </w:tr>
      <w:tr w:rsidR="00C17EA7" w:rsidRPr="006D34E0" w:rsidTr="002D4D86"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A7" w:rsidRPr="002D4D86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7EA7" w:rsidRPr="002D4D86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A7" w:rsidRPr="002D4D86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업무별 장애 영향도 분석</w:t>
            </w:r>
          </w:p>
          <w:p w:rsidR="00C17EA7" w:rsidRPr="002D4D86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장애현황 파악 및 보고</w:t>
            </w:r>
          </w:p>
          <w:p w:rsidR="006F17EF" w:rsidRPr="002D4D86" w:rsidRDefault="006F17EF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관계부서 협조 요청</w:t>
            </w:r>
          </w:p>
          <w:p w:rsidR="006F17EF" w:rsidRPr="002D4D86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장애조치 완료 시 보고</w:t>
            </w:r>
          </w:p>
        </w:tc>
      </w:tr>
      <w:tr w:rsidR="00C17EA7" w:rsidRPr="006D34E0" w:rsidTr="002D4D86"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A7" w:rsidRPr="006D34E0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7EA7" w:rsidRPr="00A94FE1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A7" w:rsidRPr="006D34E0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7EA7" w:rsidRPr="006D34E0" w:rsidTr="002D4D86"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A7" w:rsidRPr="006D34E0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7EA7" w:rsidRPr="006D34E0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A7" w:rsidRPr="006D34E0" w:rsidRDefault="00C17EA7" w:rsidP="00C17EA7">
            <w:pPr>
              <w:adjustRightInd/>
              <w:spacing w:line="240" w:lineRule="auto"/>
              <w:jc w:val="left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</w:tbl>
    <w:p w:rsidR="00C17EA7" w:rsidRPr="006D34E0" w:rsidRDefault="00C17EA7" w:rsidP="00C17EA7">
      <w:pPr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</w:p>
    <w:p w:rsidR="00C17EA7" w:rsidRPr="006D34E0" w:rsidRDefault="001C248D" w:rsidP="00DF3F97">
      <w:pPr>
        <w:adjustRightInd/>
        <w:spacing w:line="240" w:lineRule="auto"/>
        <w:jc w:val="center"/>
        <w:textAlignment w:val="auto"/>
        <w:rPr>
          <w:rFonts w:asciiTheme="minorEastAsia" w:eastAsiaTheme="minorEastAsia" w:hAnsiTheme="minorEastAsia"/>
        </w:rPr>
      </w:pPr>
      <w:r w:rsidRPr="006D34E0">
        <w:rPr>
          <w:rFonts w:asciiTheme="minorEastAsia" w:eastAsiaTheme="minorEastAsia" w:hAnsiTheme="minorEastAsia" w:hint="eastAsia"/>
        </w:rPr>
        <w:t>&lt;임무 및 역할&gt;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371"/>
      </w:tblGrid>
      <w:tr w:rsidR="001C248D" w:rsidRPr="006D34E0" w:rsidTr="002D4D86">
        <w:tc>
          <w:tcPr>
            <w:tcW w:w="1980" w:type="dxa"/>
            <w:shd w:val="clear" w:color="auto" w:fill="A6A6A6" w:themeFill="background1" w:themeFillShade="A6"/>
          </w:tcPr>
          <w:p w:rsidR="001C248D" w:rsidRPr="002D4D86" w:rsidRDefault="001C248D" w:rsidP="001C248D">
            <w:pPr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b/>
              </w:rPr>
            </w:pPr>
            <w:r w:rsidRPr="002D4D86">
              <w:rPr>
                <w:rFonts w:asciiTheme="minorEastAsia" w:eastAsiaTheme="minorEastAsia" w:hAnsiTheme="minorEastAsia" w:hint="eastAsia"/>
                <w:b/>
              </w:rPr>
              <w:t>구분</w:t>
            </w:r>
          </w:p>
        </w:tc>
        <w:tc>
          <w:tcPr>
            <w:tcW w:w="7371" w:type="dxa"/>
            <w:shd w:val="clear" w:color="auto" w:fill="A6A6A6" w:themeFill="background1" w:themeFillShade="A6"/>
          </w:tcPr>
          <w:p w:rsidR="001C248D" w:rsidRPr="002D4D86" w:rsidRDefault="001C248D" w:rsidP="001C248D">
            <w:pPr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b/>
              </w:rPr>
            </w:pPr>
            <w:r w:rsidRPr="002D4D86">
              <w:rPr>
                <w:rFonts w:asciiTheme="minorEastAsia" w:eastAsiaTheme="minorEastAsia" w:hAnsiTheme="minorEastAsia" w:hint="eastAsia"/>
                <w:b/>
              </w:rPr>
              <w:t>임무 및 역할</w:t>
            </w:r>
          </w:p>
        </w:tc>
      </w:tr>
      <w:tr w:rsidR="001C248D" w:rsidRPr="006D34E0" w:rsidTr="002D4D86">
        <w:tc>
          <w:tcPr>
            <w:tcW w:w="1980" w:type="dxa"/>
            <w:vAlign w:val="center"/>
          </w:tcPr>
          <w:p w:rsidR="001C248D" w:rsidRPr="002D4D86" w:rsidRDefault="001C248D" w:rsidP="00DF3F97">
            <w:pPr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운영팀</w:t>
            </w:r>
          </w:p>
        </w:tc>
        <w:tc>
          <w:tcPr>
            <w:tcW w:w="7371" w:type="dxa"/>
            <w:vAlign w:val="center"/>
          </w:tcPr>
          <w:p w:rsidR="001C248D" w:rsidRPr="002D4D86" w:rsidRDefault="001C248D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장애대응 초동조치 착수</w:t>
            </w:r>
          </w:p>
          <w:p w:rsidR="001C248D" w:rsidRPr="002D4D86" w:rsidRDefault="001C248D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업무</w:t>
            </w:r>
            <w:r w:rsidR="00E679C1" w:rsidRPr="002D4D86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2D4D86">
              <w:rPr>
                <w:rFonts w:asciiTheme="minorEastAsia" w:eastAsiaTheme="minorEastAsia" w:hAnsiTheme="minorEastAsia" w:hint="eastAsia"/>
              </w:rPr>
              <w:t>영향도 파악(운영자)</w:t>
            </w:r>
          </w:p>
          <w:p w:rsidR="001C248D" w:rsidRPr="002D4D86" w:rsidRDefault="001C248D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시스템의 장애</w:t>
            </w:r>
            <w:r w:rsidR="00E679C1" w:rsidRPr="002D4D86">
              <w:rPr>
                <w:rFonts w:asciiTheme="minorEastAsia" w:eastAsiaTheme="minorEastAsia" w:hAnsiTheme="minorEastAsia" w:hint="eastAsia"/>
              </w:rPr>
              <w:t>에 대한</w:t>
            </w:r>
            <w:r w:rsidRPr="002D4D86">
              <w:rPr>
                <w:rFonts w:asciiTheme="minorEastAsia" w:eastAsiaTheme="minorEastAsia" w:hAnsiTheme="minorEastAsia" w:hint="eastAsia"/>
              </w:rPr>
              <w:t xml:space="preserve"> 로그 백업 수행(담당자)</w:t>
            </w:r>
          </w:p>
          <w:p w:rsidR="001C248D" w:rsidRPr="002D4D86" w:rsidRDefault="001C248D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기술지원 협력업체 지원요청(담당자)</w:t>
            </w:r>
          </w:p>
          <w:p w:rsidR="001C248D" w:rsidRPr="002D4D86" w:rsidRDefault="001C248D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장애상황 보고(운영자</w:t>
            </w:r>
            <w:r w:rsidRPr="002D4D86">
              <w:rPr>
                <w:rFonts w:asciiTheme="minorEastAsia" w:eastAsiaTheme="minorEastAsia" w:hAnsiTheme="minorEastAsia"/>
              </w:rPr>
              <w:t>)</w:t>
            </w:r>
          </w:p>
          <w:p w:rsidR="001C248D" w:rsidRPr="002D4D86" w:rsidRDefault="001C248D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 xml:space="preserve">장애원인 분석 및 </w:t>
            </w:r>
            <w:r w:rsidR="00DF3F97" w:rsidRPr="002D4D86">
              <w:rPr>
                <w:rFonts w:asciiTheme="minorEastAsia" w:eastAsiaTheme="minorEastAsia" w:hAnsiTheme="minorEastAsia" w:hint="eastAsia"/>
              </w:rPr>
              <w:t>복</w:t>
            </w:r>
            <w:r w:rsidRPr="002D4D86">
              <w:rPr>
                <w:rFonts w:asciiTheme="minorEastAsia" w:eastAsiaTheme="minorEastAsia" w:hAnsiTheme="minorEastAsia" w:hint="eastAsia"/>
              </w:rPr>
              <w:t>구업무 착수(운영자/협력업체)</w:t>
            </w:r>
          </w:p>
        </w:tc>
      </w:tr>
      <w:tr w:rsidR="001C248D" w:rsidRPr="006D34E0" w:rsidTr="002D4D86">
        <w:tc>
          <w:tcPr>
            <w:tcW w:w="1980" w:type="dxa"/>
            <w:vAlign w:val="center"/>
          </w:tcPr>
          <w:p w:rsidR="001C248D" w:rsidRPr="002D4D86" w:rsidRDefault="001C248D" w:rsidP="00DF3F97">
            <w:pPr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인프라팀</w:t>
            </w:r>
          </w:p>
        </w:tc>
        <w:tc>
          <w:tcPr>
            <w:tcW w:w="7371" w:type="dxa"/>
            <w:vAlign w:val="center"/>
          </w:tcPr>
          <w:p w:rsidR="001C248D" w:rsidRPr="002D4D86" w:rsidRDefault="00DF3F97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인프라의 장애 원인 파악</w:t>
            </w:r>
          </w:p>
          <w:p w:rsidR="00E679C1" w:rsidRPr="002D4D86" w:rsidRDefault="00DF3F97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장애</w:t>
            </w:r>
            <w:r w:rsidR="00E679C1" w:rsidRPr="002D4D86">
              <w:rPr>
                <w:rFonts w:asciiTheme="minorEastAsia" w:eastAsiaTheme="minorEastAsia" w:hAnsiTheme="minorEastAsia" w:hint="eastAsia"/>
              </w:rPr>
              <w:t xml:space="preserve"> 정도에 따른 확인 및 전파</w:t>
            </w:r>
          </w:p>
          <w:p w:rsidR="00DF3F97" w:rsidRPr="002D4D86" w:rsidRDefault="00E679C1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인프라 장애에 대한 조치</w:t>
            </w:r>
          </w:p>
          <w:p w:rsidR="00DF3F97" w:rsidRPr="002D4D86" w:rsidRDefault="00DF3F97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장애원인 분석 및 복구업무 착수(서버,</w:t>
            </w:r>
            <w:r w:rsidRPr="002D4D86">
              <w:rPr>
                <w:rFonts w:asciiTheme="minorEastAsia" w:eastAsiaTheme="minorEastAsia" w:hAnsiTheme="minorEastAsia"/>
              </w:rPr>
              <w:t xml:space="preserve"> </w:t>
            </w:r>
            <w:r w:rsidRPr="002D4D86">
              <w:rPr>
                <w:rFonts w:asciiTheme="minorEastAsia" w:eastAsiaTheme="minorEastAsia" w:hAnsiTheme="minorEastAsia" w:hint="eastAsia"/>
              </w:rPr>
              <w:t>네트워크,</w:t>
            </w:r>
            <w:r w:rsidRPr="002D4D86">
              <w:rPr>
                <w:rFonts w:asciiTheme="minorEastAsia" w:eastAsiaTheme="minorEastAsia" w:hAnsiTheme="minorEastAsia"/>
              </w:rPr>
              <w:t xml:space="preserve"> </w:t>
            </w:r>
            <w:r w:rsidRPr="002D4D86">
              <w:rPr>
                <w:rFonts w:asciiTheme="minorEastAsia" w:eastAsiaTheme="minorEastAsia" w:hAnsiTheme="minorEastAsia" w:hint="eastAsia"/>
              </w:rPr>
              <w:t>상용솔루션)</w:t>
            </w:r>
          </w:p>
        </w:tc>
      </w:tr>
      <w:tr w:rsidR="001C248D" w:rsidRPr="006D34E0" w:rsidTr="002D4D86">
        <w:tc>
          <w:tcPr>
            <w:tcW w:w="1980" w:type="dxa"/>
            <w:vAlign w:val="center"/>
          </w:tcPr>
          <w:p w:rsidR="001C248D" w:rsidRPr="002D4D86" w:rsidRDefault="001C248D" w:rsidP="00DF3F97">
            <w:pPr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업무팀</w:t>
            </w:r>
          </w:p>
        </w:tc>
        <w:tc>
          <w:tcPr>
            <w:tcW w:w="7371" w:type="dxa"/>
            <w:vAlign w:val="center"/>
          </w:tcPr>
          <w:p w:rsidR="001C248D" w:rsidRPr="002D4D86" w:rsidRDefault="00E679C1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서비스</w:t>
            </w:r>
            <w:r w:rsidR="00DF3F97" w:rsidRPr="002D4D86">
              <w:rPr>
                <w:rFonts w:asciiTheme="minorEastAsia" w:eastAsiaTheme="minorEastAsia" w:hAnsiTheme="minorEastAsia" w:hint="eastAsia"/>
              </w:rPr>
              <w:t xml:space="preserve"> 장애 확인 및 보고</w:t>
            </w:r>
          </w:p>
          <w:p w:rsidR="00DF3F97" w:rsidRPr="002D4D86" w:rsidRDefault="00E679C1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 xml:space="preserve">장애 정도에 따른 </w:t>
            </w:r>
            <w:r w:rsidR="00DF3F97" w:rsidRPr="002D4D86">
              <w:rPr>
                <w:rFonts w:asciiTheme="minorEastAsia" w:eastAsiaTheme="minorEastAsia" w:hAnsiTheme="minorEastAsia" w:hint="eastAsia"/>
              </w:rPr>
              <w:t>확인 및 전파</w:t>
            </w:r>
          </w:p>
          <w:p w:rsidR="00DF3F97" w:rsidRPr="002D4D86" w:rsidRDefault="00E679C1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서비스</w:t>
            </w:r>
            <w:r w:rsidR="00DF3F97" w:rsidRPr="002D4D86">
              <w:rPr>
                <w:rFonts w:asciiTheme="minorEastAsia" w:eastAsiaTheme="minorEastAsia" w:hAnsiTheme="minorEastAsia" w:hint="eastAsia"/>
              </w:rPr>
              <w:t xml:space="preserve"> 장애</w:t>
            </w:r>
            <w:r w:rsidRPr="002D4D86">
              <w:rPr>
                <w:rFonts w:asciiTheme="minorEastAsia" w:eastAsiaTheme="minorEastAsia" w:hAnsiTheme="minorEastAsia" w:hint="eastAsia"/>
              </w:rPr>
              <w:t>에 대한 조치</w:t>
            </w:r>
          </w:p>
          <w:p w:rsidR="00E679C1" w:rsidRPr="002D4D86" w:rsidRDefault="00E679C1" w:rsidP="0015649A">
            <w:pPr>
              <w:pStyle w:val="aff1"/>
              <w:numPr>
                <w:ilvl w:val="0"/>
                <w:numId w:val="12"/>
              </w:numPr>
              <w:adjustRightInd/>
              <w:spacing w:line="240" w:lineRule="auto"/>
              <w:ind w:leftChars="0" w:left="458" w:hanging="284"/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2D4D86">
              <w:rPr>
                <w:rFonts w:asciiTheme="minorEastAsia" w:eastAsiaTheme="minorEastAsia" w:hAnsiTheme="minorEastAsia" w:hint="eastAsia"/>
              </w:rPr>
              <w:t>장애원인 분석 및 복구업무 착수(개발자/</w:t>
            </w:r>
            <w:r w:rsidRPr="002D4D86">
              <w:rPr>
                <w:rFonts w:asciiTheme="minorEastAsia" w:eastAsiaTheme="minorEastAsia" w:hAnsiTheme="minorEastAsia"/>
              </w:rPr>
              <w:t>DBA/</w:t>
            </w:r>
            <w:r w:rsidRPr="002D4D86">
              <w:rPr>
                <w:rFonts w:asciiTheme="minorEastAsia" w:eastAsiaTheme="minorEastAsia" w:hAnsiTheme="minorEastAsia" w:hint="eastAsia"/>
              </w:rPr>
              <w:t>협력업체)</w:t>
            </w:r>
          </w:p>
        </w:tc>
      </w:tr>
    </w:tbl>
    <w:p w:rsidR="00580F49" w:rsidRDefault="00580F49">
      <w:pPr>
        <w:adjustRightInd/>
        <w:spacing w:line="240" w:lineRule="auto"/>
        <w:jc w:val="left"/>
        <w:textAlignment w:val="auto"/>
      </w:pPr>
    </w:p>
    <w:p w:rsidR="001C6BC7" w:rsidRDefault="001C6BC7">
      <w:pPr>
        <w:adjustRightInd/>
        <w:spacing w:line="240" w:lineRule="auto"/>
        <w:jc w:val="left"/>
        <w:textAlignment w:val="auto"/>
      </w:pPr>
    </w:p>
    <w:p w:rsidR="008C22B9" w:rsidRPr="00FB6C84" w:rsidRDefault="008C22B9" w:rsidP="008C22B9"/>
    <w:p w:rsidR="00A940E4" w:rsidRDefault="00A940E4" w:rsidP="00A940E4">
      <w:pPr>
        <w:pStyle w:val="10"/>
        <w:keepNext w:val="0"/>
      </w:pPr>
      <w:bookmarkStart w:id="60" w:name="_Toc30414571"/>
      <w:r>
        <w:rPr>
          <w:rFonts w:hint="eastAsia"/>
        </w:rPr>
        <w:lastRenderedPageBreak/>
        <w:t>제품별 매뉴얼</w:t>
      </w:r>
      <w:bookmarkEnd w:id="60"/>
    </w:p>
    <w:p w:rsidR="00F0221F" w:rsidRDefault="000362AA" w:rsidP="00A940E4">
      <w:pPr>
        <w:pStyle w:val="-1"/>
        <w:numPr>
          <w:ilvl w:val="0"/>
          <w:numId w:val="0"/>
        </w:num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- </w:t>
      </w:r>
      <w:r w:rsidR="00A940E4" w:rsidRPr="00A940E4">
        <w:rPr>
          <w:rFonts w:asciiTheme="majorHAnsi" w:eastAsiaTheme="majorHAnsi" w:hAnsiTheme="majorHAnsi" w:hint="eastAsia"/>
        </w:rPr>
        <w:t xml:space="preserve">제조사(협력사)에서 제공하는 </w:t>
      </w:r>
      <w:r w:rsidR="00F0221F" w:rsidRPr="00A940E4">
        <w:rPr>
          <w:rFonts w:asciiTheme="majorHAnsi" w:eastAsiaTheme="majorHAnsi" w:hAnsiTheme="majorHAnsi" w:hint="eastAsia"/>
        </w:rPr>
        <w:t>매뉴얼</w:t>
      </w:r>
      <w:r w:rsidR="00A940E4" w:rsidRPr="00A940E4">
        <w:rPr>
          <w:rFonts w:asciiTheme="majorHAnsi" w:eastAsiaTheme="majorHAnsi" w:hAnsiTheme="majorHAnsi" w:hint="eastAsia"/>
        </w:rPr>
        <w:t>을</w:t>
      </w:r>
      <w:r w:rsidR="00F0221F" w:rsidRPr="00A940E4">
        <w:rPr>
          <w:rFonts w:asciiTheme="majorHAnsi" w:eastAsiaTheme="majorHAnsi" w:hAnsiTheme="majorHAnsi" w:hint="eastAsia"/>
        </w:rPr>
        <w:t xml:space="preserve"> 참고한다.</w:t>
      </w: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1559"/>
        <w:gridCol w:w="4253"/>
        <w:gridCol w:w="2623"/>
      </w:tblGrid>
      <w:tr w:rsidR="00A940E4" w:rsidRPr="00466CEA" w:rsidTr="00A21079">
        <w:trPr>
          <w:trHeight w:val="573"/>
          <w:jc w:val="center"/>
        </w:trPr>
        <w:tc>
          <w:tcPr>
            <w:tcW w:w="783" w:type="dxa"/>
            <w:shd w:val="clear" w:color="auto" w:fill="BFBFBF"/>
            <w:vAlign w:val="center"/>
          </w:tcPr>
          <w:p w:rsidR="00A940E4" w:rsidRPr="00466CEA" w:rsidRDefault="00A940E4" w:rsidP="002E466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순번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A940E4" w:rsidRPr="00466CEA" w:rsidRDefault="00A940E4" w:rsidP="00A940E4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제품명</w:t>
            </w:r>
          </w:p>
        </w:tc>
        <w:tc>
          <w:tcPr>
            <w:tcW w:w="4253" w:type="dxa"/>
            <w:shd w:val="clear" w:color="auto" w:fill="BFBFBF"/>
            <w:vAlign w:val="center"/>
          </w:tcPr>
          <w:p w:rsidR="00A940E4" w:rsidRPr="00466CEA" w:rsidRDefault="00A940E4" w:rsidP="002E466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파일명</w:t>
            </w:r>
          </w:p>
        </w:tc>
        <w:tc>
          <w:tcPr>
            <w:tcW w:w="2623" w:type="dxa"/>
            <w:shd w:val="clear" w:color="auto" w:fill="BFBFBF"/>
            <w:vAlign w:val="center"/>
          </w:tcPr>
          <w:p w:rsidR="00A940E4" w:rsidRPr="00466CEA" w:rsidRDefault="00A940E4" w:rsidP="002E466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비고</w:t>
            </w:r>
          </w:p>
        </w:tc>
      </w:tr>
      <w:tr w:rsidR="0084509B" w:rsidRPr="00466CEA" w:rsidTr="00A21079">
        <w:trPr>
          <w:trHeight w:val="505"/>
          <w:jc w:val="center"/>
        </w:trPr>
        <w:tc>
          <w:tcPr>
            <w:tcW w:w="783" w:type="dxa"/>
            <w:shd w:val="clear" w:color="auto" w:fill="D9D9D9"/>
            <w:vAlign w:val="center"/>
          </w:tcPr>
          <w:p w:rsidR="0084509B" w:rsidRPr="00466CEA" w:rsidRDefault="0084509B" w:rsidP="0084509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509B" w:rsidRPr="00C30952" w:rsidRDefault="0084509B" w:rsidP="0084509B">
            <w:pPr>
              <w:pStyle w:val="a5"/>
              <w:jc w:val="center"/>
              <w:rPr>
                <w:rFonts w:ascii="맑은 고딕" w:hAnsi="맑은 고딕"/>
                <w:sz w:val="20"/>
              </w:rPr>
            </w:pPr>
            <w:r w:rsidRPr="00C30952">
              <w:rPr>
                <w:rFonts w:ascii="맑은 고딕" w:hAnsi="맑은 고딕" w:hint="eastAsia"/>
                <w:sz w:val="20"/>
              </w:rPr>
              <w:t>WebTie</w:t>
            </w:r>
            <w:r w:rsidRPr="00C30952">
              <w:rPr>
                <w:rFonts w:ascii="맑은 고딕" w:hAnsi="맑은 고딕"/>
                <w:sz w:val="20"/>
              </w:rPr>
              <w:t>r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4509B" w:rsidRDefault="006A3857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 xml:space="preserve">- </w:t>
            </w:r>
            <w:r w:rsidRPr="006A3857">
              <w:rPr>
                <w:rFonts w:ascii="맑은 고딕" w:hAnsi="맑은 고딕" w:hint="eastAsia"/>
                <w:b w:val="0"/>
                <w:szCs w:val="18"/>
              </w:rPr>
              <w:t>WebLogic 교육.ppt</w:t>
            </w:r>
          </w:p>
          <w:p w:rsidR="00C73443" w:rsidRPr="00466CEA" w:rsidRDefault="00C73443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 xml:space="preserve">- </w:t>
            </w:r>
            <w:r w:rsidRPr="00C73443">
              <w:rPr>
                <w:rFonts w:ascii="맑은 고딕" w:hAnsi="맑은 고딕" w:hint="eastAsia"/>
                <w:b w:val="0"/>
                <w:szCs w:val="18"/>
              </w:rPr>
              <w:t>Oracle 제품 기동정지_절차서.docx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C73443" w:rsidRPr="003949AF" w:rsidRDefault="006A3857" w:rsidP="00C7344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W</w:t>
            </w:r>
            <w:r>
              <w:rPr>
                <w:rFonts w:ascii="맑은 고딕" w:hAnsi="맑은 고딕" w:hint="eastAsia"/>
                <w:b w:val="0"/>
                <w:szCs w:val="18"/>
              </w:rPr>
              <w:t>eb</w:t>
            </w:r>
            <w:r>
              <w:rPr>
                <w:rFonts w:ascii="맑은 고딕" w:hAnsi="맑은 고딕"/>
                <w:b w:val="0"/>
                <w:szCs w:val="18"/>
              </w:rPr>
              <w:t>T</w:t>
            </w:r>
            <w:r>
              <w:rPr>
                <w:rFonts w:ascii="맑은 고딕" w:hAnsi="맑은 고딕" w:hint="eastAsia"/>
                <w:b w:val="0"/>
                <w:szCs w:val="18"/>
              </w:rPr>
              <w:t>ier 내용포함</w:t>
            </w:r>
          </w:p>
        </w:tc>
      </w:tr>
      <w:tr w:rsidR="0084509B" w:rsidRPr="00466CEA" w:rsidTr="00A21079">
        <w:trPr>
          <w:trHeight w:val="505"/>
          <w:jc w:val="center"/>
        </w:trPr>
        <w:tc>
          <w:tcPr>
            <w:tcW w:w="783" w:type="dxa"/>
            <w:shd w:val="clear" w:color="auto" w:fill="D9D9D9"/>
            <w:vAlign w:val="center"/>
          </w:tcPr>
          <w:p w:rsidR="0084509B" w:rsidRPr="00466CEA" w:rsidRDefault="00C30952" w:rsidP="0084509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509B" w:rsidRPr="00C30952" w:rsidRDefault="0084509B" w:rsidP="0084509B">
            <w:pPr>
              <w:pStyle w:val="a5"/>
              <w:jc w:val="center"/>
              <w:rPr>
                <w:rFonts w:ascii="맑은 고딕" w:hAnsi="맑은 고딕"/>
                <w:sz w:val="20"/>
              </w:rPr>
            </w:pPr>
            <w:r w:rsidRPr="00C30952">
              <w:rPr>
                <w:rFonts w:ascii="맑은 고딕" w:hAnsi="맑은 고딕" w:hint="eastAsia"/>
                <w:sz w:val="20"/>
              </w:rPr>
              <w:t>Web</w:t>
            </w:r>
            <w:r w:rsidRPr="00C30952">
              <w:rPr>
                <w:rFonts w:ascii="맑은 고딕" w:hAnsi="맑은 고딕"/>
                <w:sz w:val="20"/>
              </w:rPr>
              <w:t>Logic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4509B" w:rsidRDefault="00A21079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 xml:space="preserve">- </w:t>
            </w:r>
            <w:r w:rsidRPr="00A21079">
              <w:rPr>
                <w:rFonts w:ascii="맑은 고딕" w:hAnsi="맑은 고딕" w:hint="eastAsia"/>
                <w:b w:val="0"/>
                <w:szCs w:val="18"/>
              </w:rPr>
              <w:t>[WLS12c]WLS 운영가이드.docx</w:t>
            </w:r>
          </w:p>
          <w:p w:rsidR="006A3857" w:rsidRDefault="006A3857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 xml:space="preserve">- </w:t>
            </w:r>
            <w:r w:rsidRPr="006A3857">
              <w:rPr>
                <w:rFonts w:ascii="맑은 고딕" w:hAnsi="맑은 고딕" w:hint="eastAsia"/>
                <w:b w:val="0"/>
                <w:szCs w:val="18"/>
              </w:rPr>
              <w:t>WebLogic 교육.ppt</w:t>
            </w:r>
          </w:p>
          <w:p w:rsidR="00C73443" w:rsidRPr="00466CEA" w:rsidRDefault="00C73443" w:rsidP="00C73443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 xml:space="preserve">- </w:t>
            </w:r>
            <w:r w:rsidRPr="00C73443">
              <w:rPr>
                <w:rFonts w:ascii="맑은 고딕" w:hAnsi="맑은 고딕" w:hint="eastAsia"/>
                <w:b w:val="0"/>
                <w:szCs w:val="18"/>
              </w:rPr>
              <w:t>Oracle 제품 기동정지_절차서.docx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84509B" w:rsidRDefault="0084509B" w:rsidP="0084509B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  <w:p w:rsidR="00C73443" w:rsidRDefault="00C73443" w:rsidP="0084509B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  <w:p w:rsidR="00C73443" w:rsidRDefault="00C73443" w:rsidP="0084509B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4509B" w:rsidRPr="00466CEA" w:rsidTr="00A21079">
        <w:trPr>
          <w:trHeight w:val="505"/>
          <w:jc w:val="center"/>
        </w:trPr>
        <w:tc>
          <w:tcPr>
            <w:tcW w:w="783" w:type="dxa"/>
            <w:shd w:val="clear" w:color="auto" w:fill="D9D9D9"/>
            <w:vAlign w:val="center"/>
          </w:tcPr>
          <w:p w:rsidR="0084509B" w:rsidRPr="00466CEA" w:rsidRDefault="00C30952" w:rsidP="0084509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509B" w:rsidRPr="00C30952" w:rsidRDefault="0084509B" w:rsidP="0084509B">
            <w:pPr>
              <w:pStyle w:val="a5"/>
              <w:jc w:val="center"/>
              <w:rPr>
                <w:rFonts w:ascii="맑은 고딕" w:hAnsi="맑은 고딕"/>
                <w:sz w:val="20"/>
              </w:rPr>
            </w:pPr>
            <w:r w:rsidRPr="00C30952">
              <w:rPr>
                <w:rFonts w:ascii="맑은 고딕" w:hAnsi="맑은 고딕" w:hint="eastAsia"/>
                <w:sz w:val="20"/>
              </w:rPr>
              <w:t>Oracle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4509B" w:rsidRDefault="006A3857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-</w:t>
            </w:r>
            <w:r>
              <w:rPr>
                <w:rFonts w:ascii="맑은 고딕" w:hAnsi="맑은 고딕"/>
                <w:b w:val="0"/>
                <w:szCs w:val="18"/>
              </w:rPr>
              <w:t xml:space="preserve"> </w:t>
            </w:r>
            <w:r w:rsidRPr="006A3857">
              <w:rPr>
                <w:rFonts w:ascii="맑은 고딕" w:hAnsi="맑은 고딕"/>
                <w:b w:val="0"/>
                <w:szCs w:val="18"/>
              </w:rPr>
              <w:t>Oracle_DBMS.doc</w:t>
            </w:r>
          </w:p>
          <w:p w:rsidR="00C73443" w:rsidRPr="00466CEA" w:rsidRDefault="00C73443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 xml:space="preserve">- </w:t>
            </w:r>
            <w:r w:rsidRPr="00C73443">
              <w:rPr>
                <w:rFonts w:ascii="맑은 고딕" w:hAnsi="맑은 고딕" w:hint="eastAsia"/>
                <w:b w:val="0"/>
                <w:szCs w:val="18"/>
              </w:rPr>
              <w:t>Oracle 제품 기동정지_절차서.docx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84509B" w:rsidRDefault="0084509B" w:rsidP="0084509B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4509B" w:rsidRPr="00466CEA" w:rsidTr="00A21079">
        <w:trPr>
          <w:trHeight w:val="505"/>
          <w:jc w:val="center"/>
        </w:trPr>
        <w:tc>
          <w:tcPr>
            <w:tcW w:w="783" w:type="dxa"/>
            <w:shd w:val="clear" w:color="auto" w:fill="D9D9D9"/>
            <w:vAlign w:val="center"/>
          </w:tcPr>
          <w:p w:rsidR="0084509B" w:rsidRPr="00466CEA" w:rsidRDefault="00C30952" w:rsidP="0084509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509B" w:rsidRPr="00C30952" w:rsidRDefault="0084509B" w:rsidP="0084509B">
            <w:pPr>
              <w:pStyle w:val="a5"/>
              <w:jc w:val="center"/>
              <w:rPr>
                <w:rFonts w:ascii="맑은 고딕" w:hAnsi="맑은 고딕"/>
                <w:sz w:val="20"/>
              </w:rPr>
            </w:pPr>
            <w:r w:rsidRPr="00C30952">
              <w:rPr>
                <w:rFonts w:ascii="맑은 고딕" w:hAnsi="맑은 고딕" w:hint="eastAsia"/>
                <w:sz w:val="20"/>
              </w:rPr>
              <w:t>D</w:t>
            </w:r>
            <w:r w:rsidRPr="00C30952">
              <w:rPr>
                <w:rFonts w:ascii="맑은 고딕" w:hAnsi="맑은 고딕"/>
                <w:sz w:val="20"/>
              </w:rPr>
              <w:t>’Amo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4509B" w:rsidRDefault="00D116AA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 xml:space="preserve">- </w:t>
            </w:r>
            <w:r w:rsidRPr="00D116AA">
              <w:rPr>
                <w:rFonts w:ascii="맑은 고딕" w:hAnsi="맑은 고딕" w:hint="eastAsia"/>
                <w:b w:val="0"/>
                <w:szCs w:val="18"/>
              </w:rPr>
              <w:t>202_DP_API모드_최적화_가이드.pdf</w:t>
            </w:r>
          </w:p>
          <w:p w:rsidR="00D116AA" w:rsidRDefault="00D116AA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 xml:space="preserve">- </w:t>
            </w:r>
            <w:r w:rsidRPr="00D116AA">
              <w:rPr>
                <w:rFonts w:ascii="맑은 고딕" w:hAnsi="맑은 고딕" w:hint="eastAsia"/>
                <w:b w:val="0"/>
                <w:szCs w:val="18"/>
              </w:rPr>
              <w:t>D'Amo_DA_v4.0.70_사용자 설명서(SL4).pdf</w:t>
            </w:r>
          </w:p>
          <w:p w:rsidR="00D116AA" w:rsidRPr="00466CEA" w:rsidRDefault="00D116AA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 xml:space="preserve">- </w:t>
            </w:r>
            <w:r w:rsidRPr="00D116AA">
              <w:rPr>
                <w:rFonts w:ascii="맑은 고딕" w:hAnsi="맑은 고딕" w:hint="eastAsia"/>
                <w:b w:val="0"/>
                <w:szCs w:val="18"/>
              </w:rPr>
              <w:t>DA Oracle 적용방법.pdf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84509B" w:rsidRDefault="0084509B" w:rsidP="0084509B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4509B" w:rsidRPr="00466CEA" w:rsidTr="00A21079">
        <w:trPr>
          <w:trHeight w:val="505"/>
          <w:jc w:val="center"/>
        </w:trPr>
        <w:tc>
          <w:tcPr>
            <w:tcW w:w="783" w:type="dxa"/>
            <w:shd w:val="clear" w:color="auto" w:fill="D9D9D9"/>
            <w:vAlign w:val="center"/>
          </w:tcPr>
          <w:p w:rsidR="0084509B" w:rsidRPr="00466CEA" w:rsidRDefault="00C30952" w:rsidP="0084509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509B" w:rsidRPr="00C30952" w:rsidRDefault="0084509B" w:rsidP="0084509B">
            <w:pPr>
              <w:pStyle w:val="a5"/>
              <w:jc w:val="center"/>
              <w:rPr>
                <w:rFonts w:ascii="맑은 고딕" w:hAnsi="맑은 고딕"/>
                <w:sz w:val="20"/>
              </w:rPr>
            </w:pPr>
            <w:r w:rsidRPr="00C30952">
              <w:rPr>
                <w:rFonts w:ascii="맑은 고딕" w:hAnsi="맑은 고딕" w:hint="eastAsia"/>
                <w:sz w:val="20"/>
              </w:rPr>
              <w:t>Netbackup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4509B" w:rsidRPr="00466CEA" w:rsidRDefault="00D116AA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 xml:space="preserve">- </w:t>
            </w:r>
            <w:r w:rsidRPr="00D116AA">
              <w:rPr>
                <w:rFonts w:ascii="맑은 고딕" w:hAnsi="맑은 고딕"/>
                <w:b w:val="0"/>
                <w:szCs w:val="18"/>
              </w:rPr>
              <w:t>VERITAS_Netbackup_7 x_UNIX_Manual.pdf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84509B" w:rsidRDefault="0084509B" w:rsidP="0084509B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4509B" w:rsidRPr="00466CEA" w:rsidTr="00A21079">
        <w:trPr>
          <w:trHeight w:val="505"/>
          <w:jc w:val="center"/>
        </w:trPr>
        <w:tc>
          <w:tcPr>
            <w:tcW w:w="783" w:type="dxa"/>
            <w:shd w:val="clear" w:color="auto" w:fill="D9D9D9"/>
            <w:vAlign w:val="center"/>
          </w:tcPr>
          <w:p w:rsidR="0084509B" w:rsidRPr="00466CEA" w:rsidRDefault="00C30952" w:rsidP="0084509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509B" w:rsidRPr="00C30952" w:rsidRDefault="0084509B" w:rsidP="0084509B">
            <w:pPr>
              <w:pStyle w:val="a5"/>
              <w:jc w:val="center"/>
              <w:rPr>
                <w:rFonts w:ascii="맑은 고딕" w:hAnsi="맑은 고딕"/>
                <w:sz w:val="20"/>
              </w:rPr>
            </w:pPr>
            <w:r w:rsidRPr="00C30952">
              <w:rPr>
                <w:rFonts w:ascii="맑은 고딕" w:hAnsi="맑은 고딕" w:hint="eastAsia"/>
                <w:sz w:val="20"/>
              </w:rPr>
              <w:t>MegaWare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4509B" w:rsidRPr="00466CEA" w:rsidRDefault="0084509B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:rsidR="0084509B" w:rsidRDefault="0084509B" w:rsidP="0084509B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84509B" w:rsidRPr="00466CEA" w:rsidTr="00A21079">
        <w:trPr>
          <w:trHeight w:val="505"/>
          <w:jc w:val="center"/>
        </w:trPr>
        <w:tc>
          <w:tcPr>
            <w:tcW w:w="783" w:type="dxa"/>
            <w:shd w:val="clear" w:color="auto" w:fill="D9D9D9"/>
            <w:vAlign w:val="center"/>
          </w:tcPr>
          <w:p w:rsidR="0084509B" w:rsidRPr="00466CEA" w:rsidRDefault="00C30952" w:rsidP="0084509B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4509B" w:rsidRPr="00C30952" w:rsidRDefault="0084509B" w:rsidP="0084509B">
            <w:pPr>
              <w:pStyle w:val="a5"/>
              <w:jc w:val="center"/>
              <w:rPr>
                <w:rFonts w:ascii="맑은 고딕" w:hAnsi="맑은 고딕"/>
                <w:sz w:val="20"/>
              </w:rPr>
            </w:pPr>
            <w:r w:rsidRPr="00C30952">
              <w:rPr>
                <w:rFonts w:ascii="맑은 고딕" w:hAnsi="맑은 고딕" w:hint="eastAsia"/>
                <w:sz w:val="20"/>
              </w:rPr>
              <w:t>SecuveTOS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4509B" w:rsidRPr="00466CEA" w:rsidRDefault="00A21079" w:rsidP="00311487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 xml:space="preserve">- </w:t>
            </w:r>
            <w:r w:rsidRPr="00A21079">
              <w:rPr>
                <w:rFonts w:ascii="맑은 고딕" w:hAnsi="맑은 고딕" w:hint="eastAsia"/>
                <w:b w:val="0"/>
                <w:szCs w:val="18"/>
              </w:rPr>
              <w:t>SecuveTOS 제안서.pdf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84509B" w:rsidRDefault="00A21079" w:rsidP="0084509B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회사정책상 매뉴얼 제공불가</w:t>
            </w:r>
          </w:p>
        </w:tc>
      </w:tr>
    </w:tbl>
    <w:p w:rsidR="00A940E4" w:rsidRDefault="00A940E4" w:rsidP="00A940E4">
      <w:pPr>
        <w:pStyle w:val="-1"/>
        <w:numPr>
          <w:ilvl w:val="0"/>
          <w:numId w:val="0"/>
        </w:numPr>
        <w:rPr>
          <w:rFonts w:asciiTheme="majorHAnsi" w:eastAsiaTheme="majorHAnsi" w:hAnsiTheme="majorHAnsi"/>
        </w:rPr>
      </w:pPr>
    </w:p>
    <w:p w:rsidR="000362AA" w:rsidRDefault="000362AA" w:rsidP="000362AA">
      <w:pPr>
        <w:pStyle w:val="-1"/>
        <w:numPr>
          <w:ilvl w:val="0"/>
          <w:numId w:val="0"/>
        </w:num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>- 매뉴얼내용에 참고할 파일</w:t>
      </w:r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2977"/>
        <w:gridCol w:w="4394"/>
        <w:gridCol w:w="1064"/>
      </w:tblGrid>
      <w:tr w:rsidR="000362AA" w:rsidRPr="00466CEA" w:rsidTr="00C645C3">
        <w:trPr>
          <w:trHeight w:val="573"/>
          <w:jc w:val="center"/>
        </w:trPr>
        <w:tc>
          <w:tcPr>
            <w:tcW w:w="783" w:type="dxa"/>
            <w:shd w:val="clear" w:color="auto" w:fill="BFBFBF"/>
            <w:vAlign w:val="center"/>
          </w:tcPr>
          <w:p w:rsidR="000362AA" w:rsidRPr="00466CEA" w:rsidRDefault="000362AA" w:rsidP="00E60AC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순번</w:t>
            </w:r>
          </w:p>
        </w:tc>
        <w:tc>
          <w:tcPr>
            <w:tcW w:w="2977" w:type="dxa"/>
            <w:shd w:val="clear" w:color="auto" w:fill="BFBFBF"/>
            <w:vAlign w:val="center"/>
          </w:tcPr>
          <w:p w:rsidR="000362AA" w:rsidRPr="00466CEA" w:rsidRDefault="00C645C3" w:rsidP="00E60AC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파일명</w:t>
            </w:r>
          </w:p>
        </w:tc>
        <w:tc>
          <w:tcPr>
            <w:tcW w:w="4394" w:type="dxa"/>
            <w:shd w:val="clear" w:color="auto" w:fill="BFBFBF"/>
            <w:vAlign w:val="center"/>
          </w:tcPr>
          <w:p w:rsidR="000362AA" w:rsidRPr="00466CEA" w:rsidRDefault="00C645C3" w:rsidP="00E60AC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내용</w:t>
            </w:r>
          </w:p>
        </w:tc>
        <w:tc>
          <w:tcPr>
            <w:tcW w:w="1064" w:type="dxa"/>
            <w:shd w:val="clear" w:color="auto" w:fill="BFBFBF"/>
            <w:vAlign w:val="center"/>
          </w:tcPr>
          <w:p w:rsidR="000362AA" w:rsidRPr="00466CEA" w:rsidRDefault="000362AA" w:rsidP="00E60ACF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비고</w:t>
            </w:r>
          </w:p>
        </w:tc>
      </w:tr>
      <w:tr w:rsidR="000362AA" w:rsidRPr="00466CEA" w:rsidTr="00C645C3">
        <w:trPr>
          <w:trHeight w:val="505"/>
          <w:jc w:val="center"/>
        </w:trPr>
        <w:tc>
          <w:tcPr>
            <w:tcW w:w="783" w:type="dxa"/>
            <w:shd w:val="clear" w:color="auto" w:fill="D9D9D9"/>
            <w:vAlign w:val="center"/>
          </w:tcPr>
          <w:p w:rsidR="000362AA" w:rsidRPr="00466CEA" w:rsidRDefault="000362AA" w:rsidP="00E60ACF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362AA" w:rsidRPr="00C645C3" w:rsidRDefault="00C645C3" w:rsidP="00C645C3">
            <w:pPr>
              <w:pStyle w:val="a5"/>
              <w:jc w:val="both"/>
              <w:rPr>
                <w:rFonts w:ascii="맑은 고딕" w:hAnsi="맑은 고딕"/>
                <w:b w:val="0"/>
                <w:sz w:val="20"/>
              </w:rPr>
            </w:pPr>
            <w:r w:rsidRPr="00C645C3">
              <w:rPr>
                <w:rFonts w:ascii="맑은 고딕" w:hAnsi="맑은 고딕" w:hint="eastAsia"/>
                <w:b w:val="0"/>
                <w:sz w:val="20"/>
              </w:rPr>
              <w:t>시스템 상세구성.xlsx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362AA" w:rsidRPr="00466CEA" w:rsidRDefault="00C645C3" w:rsidP="00E60AC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서버의 전반적인 내용(파티션 및 계정 등)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362AA" w:rsidRPr="003949AF" w:rsidRDefault="000362AA" w:rsidP="00E60AC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  <w:tr w:rsidR="000362AA" w:rsidRPr="00466CEA" w:rsidTr="00C645C3">
        <w:trPr>
          <w:trHeight w:val="505"/>
          <w:jc w:val="center"/>
        </w:trPr>
        <w:tc>
          <w:tcPr>
            <w:tcW w:w="783" w:type="dxa"/>
            <w:shd w:val="clear" w:color="auto" w:fill="D9D9D9"/>
            <w:vAlign w:val="center"/>
          </w:tcPr>
          <w:p w:rsidR="000362AA" w:rsidRPr="00466CEA" w:rsidRDefault="000362AA" w:rsidP="00E60ACF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362AA" w:rsidRPr="00C645C3" w:rsidRDefault="00C645C3" w:rsidP="00C645C3">
            <w:pPr>
              <w:pStyle w:val="a5"/>
              <w:jc w:val="both"/>
              <w:rPr>
                <w:rFonts w:ascii="맑은 고딕" w:hAnsi="맑은 고딕"/>
                <w:b w:val="0"/>
                <w:sz w:val="20"/>
              </w:rPr>
            </w:pPr>
            <w:r w:rsidRPr="00C645C3">
              <w:rPr>
                <w:rFonts w:ascii="맑은 고딕" w:hAnsi="맑은 고딕" w:hint="eastAsia"/>
                <w:b w:val="0"/>
                <w:sz w:val="20"/>
              </w:rPr>
              <w:t>PICAS_INF_백업정책_v1.0.xlsx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362AA" w:rsidRPr="00466CEA" w:rsidRDefault="00C645C3" w:rsidP="00E60ACF">
            <w:pPr>
              <w:pStyle w:val="a5"/>
              <w:jc w:val="left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백업정책에 관한 내용(백업날짜 및 시간)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0362AA" w:rsidRDefault="000362AA" w:rsidP="00E60ACF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</w:tr>
    </w:tbl>
    <w:p w:rsidR="000362AA" w:rsidRPr="000362AA" w:rsidRDefault="000362AA" w:rsidP="00A940E4">
      <w:pPr>
        <w:pStyle w:val="-1"/>
        <w:numPr>
          <w:ilvl w:val="0"/>
          <w:numId w:val="0"/>
        </w:numPr>
        <w:rPr>
          <w:rFonts w:asciiTheme="majorHAnsi" w:eastAsiaTheme="majorHAnsi" w:hAnsiTheme="majorHAnsi"/>
        </w:rPr>
      </w:pPr>
    </w:p>
    <w:p w:rsidR="000362AA" w:rsidRPr="00A940E4" w:rsidRDefault="000362AA" w:rsidP="00A940E4">
      <w:pPr>
        <w:pStyle w:val="-1"/>
        <w:numPr>
          <w:ilvl w:val="0"/>
          <w:numId w:val="0"/>
        </w:numPr>
        <w:rPr>
          <w:rFonts w:asciiTheme="majorHAnsi" w:eastAsiaTheme="majorHAnsi" w:hAnsiTheme="majorHAnsi"/>
        </w:rPr>
      </w:pPr>
    </w:p>
    <w:p w:rsidR="0089346C" w:rsidRDefault="0089346C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  <w:sz w:val="26"/>
          <w:szCs w:val="24"/>
        </w:rPr>
      </w:pPr>
    </w:p>
    <w:p w:rsidR="002D4D86" w:rsidRDefault="002D4D86">
      <w:pPr>
        <w:adjustRightInd/>
        <w:spacing w:line="240" w:lineRule="auto"/>
        <w:jc w:val="left"/>
        <w:textAlignment w:val="auto"/>
        <w:rPr>
          <w:rFonts w:ascii="맑은 고딕" w:hAnsi="맑은 고딕" w:cs="맑은 고딕"/>
          <w:b/>
          <w:sz w:val="26"/>
          <w:szCs w:val="24"/>
        </w:rPr>
      </w:pPr>
      <w:r>
        <w:br w:type="page"/>
      </w:r>
    </w:p>
    <w:p w:rsidR="00A940E4" w:rsidRDefault="00A940E4" w:rsidP="00A940E4">
      <w:pPr>
        <w:pStyle w:val="10"/>
        <w:keepNext w:val="0"/>
      </w:pPr>
      <w:bookmarkStart w:id="61" w:name="_Toc30414572"/>
      <w:r>
        <w:rPr>
          <w:rFonts w:hint="eastAsia"/>
        </w:rPr>
        <w:lastRenderedPageBreak/>
        <w:t>비상연락망</w:t>
      </w:r>
      <w:bookmarkEnd w:id="61"/>
    </w:p>
    <w:p w:rsidR="0050336E" w:rsidRDefault="00A940E4" w:rsidP="009C7DDD">
      <w:pPr>
        <w:pStyle w:val="2"/>
      </w:pPr>
      <w:bookmarkStart w:id="62" w:name="_Toc30414573"/>
      <w:r>
        <w:rPr>
          <w:rFonts w:hint="eastAsia"/>
        </w:rPr>
        <w:t>사업자</w:t>
      </w:r>
      <w:bookmarkEnd w:id="62"/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1975"/>
        <w:gridCol w:w="745"/>
        <w:gridCol w:w="1134"/>
        <w:gridCol w:w="1559"/>
        <w:gridCol w:w="2198"/>
      </w:tblGrid>
      <w:tr w:rsidR="00537B08" w:rsidRPr="00466CEA" w:rsidTr="00537B08">
        <w:trPr>
          <w:trHeight w:val="573"/>
          <w:jc w:val="center"/>
        </w:trPr>
        <w:tc>
          <w:tcPr>
            <w:tcW w:w="1607" w:type="dxa"/>
            <w:shd w:val="clear" w:color="auto" w:fill="BFBFBF"/>
            <w:vAlign w:val="center"/>
          </w:tcPr>
          <w:p w:rsidR="00537B08" w:rsidRPr="00466CEA" w:rsidRDefault="00537B08" w:rsidP="002E466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제품명</w:t>
            </w:r>
          </w:p>
        </w:tc>
        <w:tc>
          <w:tcPr>
            <w:tcW w:w="1975" w:type="dxa"/>
            <w:shd w:val="clear" w:color="auto" w:fill="BFBFBF"/>
            <w:vAlign w:val="center"/>
          </w:tcPr>
          <w:p w:rsidR="00537B08" w:rsidRPr="00466CEA" w:rsidRDefault="00537B08" w:rsidP="00537B08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소속</w:t>
            </w:r>
          </w:p>
        </w:tc>
        <w:tc>
          <w:tcPr>
            <w:tcW w:w="745" w:type="dxa"/>
            <w:shd w:val="clear" w:color="auto" w:fill="BFBFBF"/>
            <w:vAlign w:val="center"/>
          </w:tcPr>
          <w:p w:rsidR="00537B08" w:rsidRPr="00466CEA" w:rsidRDefault="00537B08" w:rsidP="00537B08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직급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537B08" w:rsidRPr="00466CEA" w:rsidRDefault="00537B08" w:rsidP="00537B08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이름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537B08" w:rsidRPr="00466CEA" w:rsidRDefault="00537B08" w:rsidP="002E466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연락처</w:t>
            </w:r>
          </w:p>
        </w:tc>
        <w:tc>
          <w:tcPr>
            <w:tcW w:w="2198" w:type="dxa"/>
            <w:shd w:val="clear" w:color="auto" w:fill="BFBFBF"/>
            <w:vAlign w:val="center"/>
          </w:tcPr>
          <w:p w:rsidR="00537B08" w:rsidRPr="00466CEA" w:rsidRDefault="00537B08" w:rsidP="002E466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/>
                <w:b/>
                <w:noProof/>
              </w:rPr>
              <w:t>E-Mail</w:t>
            </w:r>
          </w:p>
        </w:tc>
      </w:tr>
      <w:tr w:rsidR="00537B08" w:rsidRPr="00466CEA" w:rsidTr="00537B08">
        <w:trPr>
          <w:trHeight w:val="505"/>
          <w:jc w:val="center"/>
        </w:trPr>
        <w:tc>
          <w:tcPr>
            <w:tcW w:w="1607" w:type="dxa"/>
            <w:shd w:val="clear" w:color="auto" w:fill="D9D9D9"/>
            <w:vAlign w:val="center"/>
          </w:tcPr>
          <w:p w:rsidR="00537B08" w:rsidRPr="00466CEA" w:rsidRDefault="00365D14" w:rsidP="002E4663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총괄 </w:t>
            </w:r>
            <w:r>
              <w:rPr>
                <w:rFonts w:ascii="맑은 고딕" w:hAnsi="맑은 고딕"/>
                <w:b/>
                <w:noProof/>
              </w:rPr>
              <w:t>PM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537B08" w:rsidRPr="00466CEA" w:rsidRDefault="00537B08" w:rsidP="00365D14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㈜</w:t>
            </w:r>
            <w:r w:rsidR="00365D14">
              <w:rPr>
                <w:rFonts w:ascii="맑은 고딕" w:hAnsi="맑은 고딕" w:hint="eastAsia"/>
                <w:b w:val="0"/>
                <w:szCs w:val="18"/>
              </w:rPr>
              <w:t>아이티센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537B08" w:rsidRPr="00466CEA" w:rsidRDefault="00365D14" w:rsidP="00537B08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이사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37B08" w:rsidRPr="00466CEA" w:rsidRDefault="00365D14" w:rsidP="002E466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한완수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7B08" w:rsidRPr="00466CEA" w:rsidRDefault="00537B08" w:rsidP="00C861E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010-</w:t>
            </w:r>
            <w:r w:rsidR="00C861E0">
              <w:rPr>
                <w:rFonts w:ascii="맑은 고딕" w:hAnsi="맑은 고딕"/>
                <w:b w:val="0"/>
                <w:szCs w:val="18"/>
              </w:rPr>
              <w:t>6352-1792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537B08" w:rsidRPr="003949AF" w:rsidRDefault="00C861E0" w:rsidP="00C861E0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wshan</w:t>
            </w:r>
            <w:r w:rsidR="00537B08">
              <w:rPr>
                <w:rFonts w:ascii="맑은 고딕" w:hAnsi="맑은 고딕"/>
                <w:b w:val="0"/>
                <w:szCs w:val="18"/>
              </w:rPr>
              <w:t>@</w:t>
            </w:r>
            <w:r>
              <w:rPr>
                <w:rFonts w:ascii="맑은 고딕" w:hAnsi="맑은 고딕"/>
                <w:b w:val="0"/>
                <w:szCs w:val="18"/>
              </w:rPr>
              <w:t>itcen.co.kr</w:t>
            </w:r>
          </w:p>
        </w:tc>
      </w:tr>
      <w:tr w:rsidR="00365D14" w:rsidRPr="00466CEA" w:rsidTr="00537B08">
        <w:trPr>
          <w:trHeight w:val="505"/>
          <w:jc w:val="center"/>
        </w:trPr>
        <w:tc>
          <w:tcPr>
            <w:tcW w:w="1607" w:type="dxa"/>
            <w:shd w:val="clear" w:color="auto" w:fill="D9D9D9"/>
            <w:vAlign w:val="center"/>
          </w:tcPr>
          <w:p w:rsidR="00365D14" w:rsidRPr="00466CEA" w:rsidRDefault="00365D14" w:rsidP="00365D14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 xml:space="preserve">인프라 </w:t>
            </w:r>
            <w:r>
              <w:rPr>
                <w:rFonts w:ascii="맑은 고딕" w:hAnsi="맑은 고딕"/>
                <w:b/>
                <w:noProof/>
              </w:rPr>
              <w:t>SA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365D14" w:rsidRPr="00466CEA" w:rsidRDefault="00365D14" w:rsidP="00365D14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㈜</w:t>
            </w:r>
            <w:r>
              <w:rPr>
                <w:rFonts w:ascii="맑은 고딕" w:hAnsi="맑은 고딕" w:hint="eastAsia"/>
                <w:b w:val="0"/>
                <w:szCs w:val="18"/>
              </w:rPr>
              <w:t>아이티센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365D14" w:rsidRPr="00466CEA" w:rsidRDefault="00365D14" w:rsidP="00365D14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차장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5D14" w:rsidRPr="00466CEA" w:rsidRDefault="00365D14" w:rsidP="00365D14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최용준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5D14" w:rsidRPr="00466CEA" w:rsidRDefault="00365D14" w:rsidP="00365D14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010-</w:t>
            </w:r>
            <w:r>
              <w:rPr>
                <w:rFonts w:ascii="맑은 고딕" w:hAnsi="맑은 고딕"/>
                <w:b w:val="0"/>
                <w:szCs w:val="18"/>
              </w:rPr>
              <w:t>8976</w:t>
            </w:r>
            <w:r>
              <w:rPr>
                <w:rFonts w:ascii="맑은 고딕" w:hAnsi="맑은 고딕" w:hint="eastAsia"/>
                <w:b w:val="0"/>
                <w:szCs w:val="18"/>
              </w:rPr>
              <w:t>-</w:t>
            </w:r>
            <w:r>
              <w:rPr>
                <w:rFonts w:ascii="맑은 고딕" w:hAnsi="맑은 고딕"/>
                <w:b w:val="0"/>
                <w:szCs w:val="18"/>
              </w:rPr>
              <w:t>4922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365D14" w:rsidRDefault="00365D14" w:rsidP="00365D14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choiyj@itcen.co.kr</w:t>
            </w:r>
          </w:p>
        </w:tc>
      </w:tr>
    </w:tbl>
    <w:p w:rsidR="00537B08" w:rsidRDefault="00537B08" w:rsidP="00537B08"/>
    <w:p w:rsidR="00537B08" w:rsidRDefault="00537B08" w:rsidP="00537B08">
      <w:pPr>
        <w:pStyle w:val="2"/>
      </w:pPr>
      <w:bookmarkStart w:id="63" w:name="_Toc30414574"/>
      <w:r>
        <w:rPr>
          <w:rFonts w:hint="eastAsia"/>
        </w:rPr>
        <w:t>소프트웨어</w:t>
      </w:r>
      <w:bookmarkEnd w:id="63"/>
    </w:p>
    <w:tbl>
      <w:tblPr>
        <w:tblW w:w="9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1975"/>
        <w:gridCol w:w="745"/>
        <w:gridCol w:w="958"/>
        <w:gridCol w:w="1559"/>
        <w:gridCol w:w="2374"/>
      </w:tblGrid>
      <w:tr w:rsidR="00A34C31" w:rsidRPr="00466CEA" w:rsidTr="00FF5283">
        <w:trPr>
          <w:trHeight w:val="573"/>
          <w:jc w:val="center"/>
        </w:trPr>
        <w:tc>
          <w:tcPr>
            <w:tcW w:w="1607" w:type="dxa"/>
            <w:shd w:val="clear" w:color="auto" w:fill="BFBFBF"/>
            <w:vAlign w:val="center"/>
          </w:tcPr>
          <w:p w:rsidR="00A34C31" w:rsidRPr="00466CEA" w:rsidRDefault="00A34C31" w:rsidP="00FF528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제품명</w:t>
            </w:r>
          </w:p>
        </w:tc>
        <w:tc>
          <w:tcPr>
            <w:tcW w:w="1975" w:type="dxa"/>
            <w:shd w:val="clear" w:color="auto" w:fill="BFBFBF"/>
            <w:vAlign w:val="center"/>
          </w:tcPr>
          <w:p w:rsidR="00A34C31" w:rsidRPr="00466CEA" w:rsidRDefault="00A34C31" w:rsidP="00FF528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소속</w:t>
            </w:r>
          </w:p>
        </w:tc>
        <w:tc>
          <w:tcPr>
            <w:tcW w:w="745" w:type="dxa"/>
            <w:shd w:val="clear" w:color="auto" w:fill="BFBFBF"/>
            <w:vAlign w:val="center"/>
          </w:tcPr>
          <w:p w:rsidR="00A34C31" w:rsidRPr="00466CEA" w:rsidRDefault="00A34C31" w:rsidP="00FF528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직급</w:t>
            </w:r>
          </w:p>
        </w:tc>
        <w:tc>
          <w:tcPr>
            <w:tcW w:w="958" w:type="dxa"/>
            <w:shd w:val="clear" w:color="auto" w:fill="BFBFBF"/>
            <w:vAlign w:val="center"/>
          </w:tcPr>
          <w:p w:rsidR="00A34C31" w:rsidRPr="00466CEA" w:rsidRDefault="00A34C31" w:rsidP="00FF528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이름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A34C31" w:rsidRPr="00466CEA" w:rsidRDefault="00A34C31" w:rsidP="00FF528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연락처</w:t>
            </w:r>
          </w:p>
        </w:tc>
        <w:tc>
          <w:tcPr>
            <w:tcW w:w="2374" w:type="dxa"/>
            <w:shd w:val="clear" w:color="auto" w:fill="BFBFBF"/>
            <w:vAlign w:val="center"/>
          </w:tcPr>
          <w:p w:rsidR="00A34C31" w:rsidRPr="00466CEA" w:rsidRDefault="00A34C31" w:rsidP="00FF5283">
            <w:pPr>
              <w:pStyle w:val="-1"/>
              <w:numPr>
                <w:ilvl w:val="0"/>
                <w:numId w:val="0"/>
              </w:num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/>
                <w:b/>
                <w:noProof/>
              </w:rPr>
              <w:t>E-Mail</w:t>
            </w:r>
          </w:p>
        </w:tc>
      </w:tr>
      <w:tr w:rsidR="00A34C31" w:rsidRPr="00466CEA" w:rsidTr="00FF5283">
        <w:trPr>
          <w:trHeight w:val="505"/>
          <w:jc w:val="center"/>
        </w:trPr>
        <w:tc>
          <w:tcPr>
            <w:tcW w:w="1607" w:type="dxa"/>
            <w:shd w:val="clear" w:color="auto" w:fill="D9D9D9"/>
            <w:vAlign w:val="center"/>
          </w:tcPr>
          <w:p w:rsidR="00A34C31" w:rsidRPr="00466CEA" w:rsidRDefault="00A34C31" w:rsidP="00FF5283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WebTie</w:t>
            </w:r>
            <w:r>
              <w:rPr>
                <w:rFonts w:ascii="맑은 고딕" w:hAnsi="맑은 고딕"/>
                <w:b/>
                <w:szCs w:val="18"/>
              </w:rPr>
              <w:t>r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34C31" w:rsidRPr="00466CEA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㈜</w:t>
            </w:r>
            <w:r>
              <w:rPr>
                <w:rFonts w:ascii="맑은 고딕" w:hAnsi="맑은 고딕" w:hint="eastAsia"/>
                <w:b w:val="0"/>
                <w:szCs w:val="18"/>
              </w:rPr>
              <w:t>와이즈테크놀로지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34C31" w:rsidRPr="00466CEA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대리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34C31" w:rsidRPr="00466CEA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서기원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4C31" w:rsidRPr="00466CEA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010-</w:t>
            </w:r>
            <w:r>
              <w:rPr>
                <w:rFonts w:ascii="맑은 고딕" w:hAnsi="맑은 고딕"/>
                <w:b w:val="0"/>
                <w:szCs w:val="18"/>
              </w:rPr>
              <w:t>7706</w:t>
            </w:r>
            <w:r>
              <w:rPr>
                <w:rFonts w:ascii="맑은 고딕" w:hAnsi="맑은 고딕" w:hint="eastAsia"/>
                <w:b w:val="0"/>
                <w:szCs w:val="18"/>
              </w:rPr>
              <w:t>-</w:t>
            </w:r>
            <w:r>
              <w:rPr>
                <w:rFonts w:ascii="맑은 고딕" w:hAnsi="맑은 고딕"/>
                <w:b w:val="0"/>
                <w:szCs w:val="18"/>
              </w:rPr>
              <w:t>0104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34C31" w:rsidRPr="003949AF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k</w:t>
            </w:r>
            <w:r>
              <w:rPr>
                <w:rFonts w:ascii="맑은 고딕" w:hAnsi="맑은 고딕"/>
                <w:b w:val="0"/>
                <w:szCs w:val="18"/>
              </w:rPr>
              <w:t>wseo@wizetech.co.kr</w:t>
            </w:r>
          </w:p>
        </w:tc>
      </w:tr>
      <w:tr w:rsidR="00A34C31" w:rsidRPr="00466CEA" w:rsidTr="00FF5283">
        <w:trPr>
          <w:trHeight w:val="505"/>
          <w:jc w:val="center"/>
        </w:trPr>
        <w:tc>
          <w:tcPr>
            <w:tcW w:w="1607" w:type="dxa"/>
            <w:shd w:val="clear" w:color="auto" w:fill="D9D9D9"/>
            <w:vAlign w:val="center"/>
          </w:tcPr>
          <w:p w:rsidR="00A34C31" w:rsidRPr="00466CEA" w:rsidRDefault="00A34C31" w:rsidP="00FF5283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szCs w:val="18"/>
              </w:rPr>
              <w:t>Web</w:t>
            </w:r>
            <w:r>
              <w:rPr>
                <w:rFonts w:ascii="맑은 고딕" w:hAnsi="맑은 고딕"/>
                <w:b/>
                <w:szCs w:val="18"/>
              </w:rPr>
              <w:t>Logic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34C31" w:rsidRPr="00466CEA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㈜</w:t>
            </w:r>
            <w:r>
              <w:rPr>
                <w:rFonts w:ascii="맑은 고딕" w:hAnsi="맑은 고딕" w:hint="eastAsia"/>
                <w:b w:val="0"/>
                <w:szCs w:val="18"/>
              </w:rPr>
              <w:t>와이즈테크놀로지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34C31" w:rsidRPr="00466CEA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대리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34C31" w:rsidRPr="00466CEA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서기원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4C31" w:rsidRPr="00466CEA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010-</w:t>
            </w:r>
            <w:r>
              <w:rPr>
                <w:rFonts w:ascii="맑은 고딕" w:hAnsi="맑은 고딕"/>
                <w:b w:val="0"/>
                <w:szCs w:val="18"/>
              </w:rPr>
              <w:t>7706</w:t>
            </w:r>
            <w:r>
              <w:rPr>
                <w:rFonts w:ascii="맑은 고딕" w:hAnsi="맑은 고딕" w:hint="eastAsia"/>
                <w:b w:val="0"/>
                <w:szCs w:val="18"/>
              </w:rPr>
              <w:t>-</w:t>
            </w:r>
            <w:r>
              <w:rPr>
                <w:rFonts w:ascii="맑은 고딕" w:hAnsi="맑은 고딕"/>
                <w:b w:val="0"/>
                <w:szCs w:val="18"/>
              </w:rPr>
              <w:t>0104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k</w:t>
            </w:r>
            <w:r>
              <w:rPr>
                <w:rFonts w:ascii="맑은 고딕" w:hAnsi="맑은 고딕"/>
                <w:b w:val="0"/>
                <w:szCs w:val="18"/>
              </w:rPr>
              <w:t>wseo@wizetech.co.kr</w:t>
            </w:r>
          </w:p>
        </w:tc>
      </w:tr>
      <w:tr w:rsidR="00A34C31" w:rsidRPr="00466CEA" w:rsidTr="00FF5283">
        <w:trPr>
          <w:trHeight w:val="505"/>
          <w:jc w:val="center"/>
        </w:trPr>
        <w:tc>
          <w:tcPr>
            <w:tcW w:w="1607" w:type="dxa"/>
            <w:shd w:val="clear" w:color="auto" w:fill="D9D9D9"/>
            <w:vAlign w:val="center"/>
          </w:tcPr>
          <w:p w:rsidR="00A34C31" w:rsidRDefault="00A34C31" w:rsidP="00FF5283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Oracle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34C31" w:rsidRPr="008208E2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㈜</w:t>
            </w:r>
            <w:r>
              <w:rPr>
                <w:rFonts w:ascii="맑은 고딕" w:hAnsi="맑은 고딕" w:hint="eastAsia"/>
                <w:b w:val="0"/>
                <w:szCs w:val="18"/>
              </w:rPr>
              <w:t>와이즈테크놀로지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과장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지창근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010-4782-98</w:t>
            </w:r>
            <w:r>
              <w:rPr>
                <w:rFonts w:ascii="맑은 고딕" w:hAnsi="맑은 고딕"/>
                <w:b w:val="0"/>
                <w:szCs w:val="18"/>
              </w:rPr>
              <w:t>27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ckji@wizetech.co.kr</w:t>
            </w:r>
          </w:p>
        </w:tc>
      </w:tr>
      <w:tr w:rsidR="00A34C31" w:rsidRPr="00466CEA" w:rsidTr="00FF5283">
        <w:trPr>
          <w:trHeight w:val="505"/>
          <w:jc w:val="center"/>
        </w:trPr>
        <w:tc>
          <w:tcPr>
            <w:tcW w:w="1607" w:type="dxa"/>
            <w:shd w:val="clear" w:color="auto" w:fill="D9D9D9"/>
            <w:vAlign w:val="center"/>
          </w:tcPr>
          <w:p w:rsidR="00A34C31" w:rsidRDefault="00A34C31" w:rsidP="00FF5283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D</w:t>
            </w:r>
            <w:r>
              <w:rPr>
                <w:rFonts w:ascii="맑은 고딕" w:hAnsi="맑은 고딕"/>
                <w:b/>
                <w:noProof/>
              </w:rPr>
              <w:t>’Amo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34C31" w:rsidRPr="008208E2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㈜</w:t>
            </w:r>
            <w:r>
              <w:rPr>
                <w:rFonts w:ascii="맑은 고딕" w:hAnsi="맑은 고딕" w:hint="eastAsia"/>
                <w:b w:val="0"/>
                <w:szCs w:val="18"/>
              </w:rPr>
              <w:t>테드넷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 xml:space="preserve">과장 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최원제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010-2721-8524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cwonje@tednet.co.kr</w:t>
            </w:r>
          </w:p>
        </w:tc>
      </w:tr>
      <w:tr w:rsidR="00A34C31" w:rsidRPr="00466CEA" w:rsidTr="00FF5283">
        <w:trPr>
          <w:trHeight w:val="505"/>
          <w:jc w:val="center"/>
        </w:trPr>
        <w:tc>
          <w:tcPr>
            <w:tcW w:w="1607" w:type="dxa"/>
            <w:shd w:val="clear" w:color="auto" w:fill="D9D9D9"/>
            <w:vAlign w:val="center"/>
          </w:tcPr>
          <w:p w:rsidR="00A34C31" w:rsidRDefault="00C432D8" w:rsidP="00FF5283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Net</w:t>
            </w:r>
            <w:r>
              <w:rPr>
                <w:rFonts w:ascii="맑은 고딕" w:hAnsi="맑은 고딕"/>
                <w:b/>
                <w:noProof/>
              </w:rPr>
              <w:t>B</w:t>
            </w:r>
            <w:r w:rsidR="00A34C31">
              <w:rPr>
                <w:rFonts w:ascii="맑은 고딕" w:hAnsi="맑은 고딕" w:hint="eastAsia"/>
                <w:b/>
                <w:noProof/>
              </w:rPr>
              <w:t>ackup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34C31" w:rsidRPr="008208E2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㈜</w:t>
            </w:r>
            <w:r>
              <w:rPr>
                <w:rFonts w:ascii="맑은 고딕" w:hAnsi="맑은 고딕" w:hint="eastAsia"/>
                <w:b w:val="0"/>
                <w:szCs w:val="18"/>
              </w:rPr>
              <w:t>매사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차장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오동현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010-4731-0025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odh@mesa.kr</w:t>
            </w:r>
          </w:p>
        </w:tc>
      </w:tr>
      <w:tr w:rsidR="00A34C31" w:rsidRPr="00466CEA" w:rsidTr="00FF5283">
        <w:trPr>
          <w:trHeight w:val="505"/>
          <w:jc w:val="center"/>
        </w:trPr>
        <w:tc>
          <w:tcPr>
            <w:tcW w:w="1607" w:type="dxa"/>
            <w:vMerge w:val="restart"/>
            <w:shd w:val="clear" w:color="auto" w:fill="D9D9D9"/>
            <w:vAlign w:val="center"/>
          </w:tcPr>
          <w:p w:rsidR="00A34C31" w:rsidRDefault="00A34C31" w:rsidP="00FF5283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MegaWare</w:t>
            </w:r>
          </w:p>
        </w:tc>
        <w:tc>
          <w:tcPr>
            <w:tcW w:w="1975" w:type="dxa"/>
            <w:vMerge w:val="restart"/>
            <w:shd w:val="clear" w:color="auto" w:fill="auto"/>
            <w:vAlign w:val="center"/>
          </w:tcPr>
          <w:p w:rsidR="00A34C31" w:rsidRPr="008208E2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㈜</w:t>
            </w:r>
            <w:r>
              <w:rPr>
                <w:rFonts w:ascii="맑은 고딕" w:hAnsi="맑은 고딕" w:hint="eastAsia"/>
                <w:b w:val="0"/>
                <w:szCs w:val="18"/>
              </w:rPr>
              <w:t>메가투스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차장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이승헌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010-6521-1015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shlee@megatus.com</w:t>
            </w:r>
          </w:p>
        </w:tc>
      </w:tr>
      <w:tr w:rsidR="00A34C31" w:rsidRPr="00466CEA" w:rsidTr="00FF5283">
        <w:trPr>
          <w:trHeight w:val="505"/>
          <w:jc w:val="center"/>
        </w:trPr>
        <w:tc>
          <w:tcPr>
            <w:tcW w:w="1607" w:type="dxa"/>
            <w:vMerge/>
            <w:shd w:val="clear" w:color="auto" w:fill="D9D9D9"/>
            <w:vAlign w:val="center"/>
          </w:tcPr>
          <w:p w:rsidR="00A34C31" w:rsidRDefault="00A34C31" w:rsidP="00FF5283">
            <w:pPr>
              <w:jc w:val="center"/>
              <w:rPr>
                <w:rFonts w:ascii="맑은 고딕" w:hAnsi="맑은 고딕"/>
                <w:b/>
                <w:noProof/>
              </w:rPr>
            </w:pPr>
          </w:p>
        </w:tc>
        <w:tc>
          <w:tcPr>
            <w:tcW w:w="1975" w:type="dxa"/>
            <w:vMerge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사원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김유진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E855E7">
              <w:rPr>
                <w:rFonts w:ascii="맑은 고딕" w:hAnsi="맑은 고딕"/>
                <w:b w:val="0"/>
                <w:szCs w:val="18"/>
              </w:rPr>
              <w:t>010-3713-4274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 w:rsidRPr="00E855E7">
              <w:rPr>
                <w:rFonts w:ascii="맑은 고딕" w:hAnsi="맑은 고딕"/>
                <w:b w:val="0"/>
                <w:szCs w:val="18"/>
              </w:rPr>
              <w:t>yujin9301@megatus.com</w:t>
            </w:r>
          </w:p>
        </w:tc>
      </w:tr>
      <w:tr w:rsidR="00A34C31" w:rsidRPr="00466CEA" w:rsidTr="00FF5283">
        <w:trPr>
          <w:trHeight w:val="505"/>
          <w:jc w:val="center"/>
        </w:trPr>
        <w:tc>
          <w:tcPr>
            <w:tcW w:w="1607" w:type="dxa"/>
            <w:shd w:val="clear" w:color="auto" w:fill="D9D9D9"/>
            <w:vAlign w:val="center"/>
          </w:tcPr>
          <w:p w:rsidR="00A34C31" w:rsidRDefault="00A34C31" w:rsidP="00FF5283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안면인식</w:t>
            </w:r>
          </w:p>
          <w:p w:rsidR="00A34C31" w:rsidRDefault="00A34C31" w:rsidP="00FF5283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(</w:t>
            </w:r>
            <w:r w:rsidRPr="00E32DAB">
              <w:rPr>
                <w:rFonts w:ascii="맑은 고딕" w:hAnsi="맑은 고딕"/>
                <w:b/>
                <w:noProof/>
              </w:rPr>
              <w:t>Alchera Face</w:t>
            </w:r>
            <w:r>
              <w:rPr>
                <w:rFonts w:ascii="맑은 고딕" w:hAnsi="맑은 고딕"/>
                <w:b/>
                <w:noProof/>
              </w:rPr>
              <w:t>)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34C31" w:rsidRPr="008208E2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㈜</w:t>
            </w:r>
            <w:r>
              <w:rPr>
                <w:rFonts w:ascii="맑은 고딕" w:hAnsi="맑은 고딕" w:hint="eastAsia"/>
                <w:b w:val="0"/>
                <w:szCs w:val="18"/>
              </w:rPr>
              <w:t>알체라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팀장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이강의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010-7109-1937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ke.lee@alcherainc.com</w:t>
            </w:r>
          </w:p>
        </w:tc>
      </w:tr>
      <w:tr w:rsidR="00A34C31" w:rsidRPr="00466CEA" w:rsidTr="00FF5283">
        <w:trPr>
          <w:trHeight w:val="505"/>
          <w:jc w:val="center"/>
        </w:trPr>
        <w:tc>
          <w:tcPr>
            <w:tcW w:w="1607" w:type="dxa"/>
            <w:shd w:val="clear" w:color="auto" w:fill="D9D9D9"/>
            <w:vAlign w:val="center"/>
          </w:tcPr>
          <w:p w:rsidR="00A34C31" w:rsidRDefault="00A34C31" w:rsidP="00FF5283">
            <w:pPr>
              <w:jc w:val="center"/>
              <w:rPr>
                <w:rFonts w:ascii="맑은 고딕" w:hAnsi="맑은 고딕"/>
                <w:b/>
                <w:noProof/>
              </w:rPr>
            </w:pPr>
            <w:r>
              <w:rPr>
                <w:rFonts w:ascii="맑은 고딕" w:hAnsi="맑은 고딕" w:hint="eastAsia"/>
                <w:b/>
                <w:noProof/>
              </w:rPr>
              <w:t>SecuveTOS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34C31" w:rsidRPr="008208E2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/>
                <w:b w:val="0"/>
                <w:szCs w:val="18"/>
              </w:rPr>
              <w:t>㈜</w:t>
            </w:r>
            <w:r>
              <w:rPr>
                <w:rFonts w:ascii="맑은 고딕" w:hAnsi="맑은 고딕" w:hint="eastAsia"/>
                <w:b w:val="0"/>
                <w:szCs w:val="18"/>
              </w:rPr>
              <w:t>시큐브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사원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김민엽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010-3834-67</w:t>
            </w:r>
            <w:r>
              <w:rPr>
                <w:rFonts w:ascii="맑은 고딕" w:hAnsi="맑은 고딕"/>
                <w:b w:val="0"/>
                <w:szCs w:val="18"/>
              </w:rPr>
              <w:t>21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A34C31" w:rsidRDefault="00A34C31" w:rsidP="00FF5283">
            <w:pPr>
              <w:pStyle w:val="a5"/>
              <w:jc w:val="center"/>
              <w:rPr>
                <w:rFonts w:ascii="맑은 고딕" w:hAnsi="맑은 고딕"/>
                <w:b w:val="0"/>
                <w:szCs w:val="18"/>
              </w:rPr>
            </w:pPr>
            <w:r>
              <w:rPr>
                <w:rFonts w:ascii="맑은 고딕" w:hAnsi="맑은 고딕" w:hint="eastAsia"/>
                <w:b w:val="0"/>
                <w:szCs w:val="18"/>
              </w:rPr>
              <w:t>kmy1</w:t>
            </w:r>
            <w:r>
              <w:rPr>
                <w:rFonts w:ascii="맑은 고딕" w:hAnsi="맑은 고딕"/>
                <w:b w:val="0"/>
                <w:szCs w:val="18"/>
              </w:rPr>
              <w:t>721@secuve.com</w:t>
            </w:r>
          </w:p>
        </w:tc>
      </w:tr>
    </w:tbl>
    <w:p w:rsidR="00365D14" w:rsidRPr="00A34C31" w:rsidRDefault="00365D14" w:rsidP="00365D14"/>
    <w:p w:rsidR="00365D14" w:rsidRDefault="00365D14" w:rsidP="00365D14"/>
    <w:sectPr w:rsidR="00365D14" w:rsidSect="00E3185A">
      <w:headerReference w:type="default" r:id="rId178"/>
      <w:footerReference w:type="default" r:id="rId179"/>
      <w:pgSz w:w="11906" w:h="16838" w:code="9"/>
      <w:pgMar w:top="1134" w:right="1134" w:bottom="1134" w:left="1418" w:header="737" w:footer="17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283" w:rsidRDefault="00FF5283">
      <w:r>
        <w:separator/>
      </w:r>
    </w:p>
  </w:endnote>
  <w:endnote w:type="continuationSeparator" w:id="0">
    <w:p w:rsidR="00FF5283" w:rsidRDefault="00FF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283" w:rsidRPr="007278F6" w:rsidRDefault="00FF5283" w:rsidP="00174F2B">
    <w:pPr>
      <w:pStyle w:val="a5"/>
      <w:tabs>
        <w:tab w:val="center" w:pos="4677"/>
        <w:tab w:val="right" w:pos="9354"/>
      </w:tabs>
      <w:jc w:val="center"/>
      <w:rPr>
        <w:rFonts w:ascii="맑은 고딕" w:hAnsi="맑은 고딕"/>
        <w:b w:val="0"/>
        <w:sz w:val="20"/>
      </w:rPr>
    </w:pPr>
    <w:r w:rsidRPr="007278F6">
      <w:rPr>
        <w:rFonts w:ascii="맑은 고딕" w:hAnsi="맑은 고딕" w:hint="eastAsia"/>
        <w:b w:val="0"/>
        <w:sz w:val="20"/>
      </w:rPr>
      <w:t>-</w:t>
    </w:r>
    <w:r w:rsidRPr="007278F6">
      <w:rPr>
        <w:rFonts w:ascii="맑은 고딕" w:hAnsi="맑은 고딕"/>
        <w:b w:val="0"/>
        <w:sz w:val="20"/>
      </w:rPr>
      <w:fldChar w:fldCharType="begin"/>
    </w:r>
    <w:r w:rsidRPr="007278F6">
      <w:rPr>
        <w:rFonts w:ascii="맑은 고딕" w:hAnsi="맑은 고딕"/>
        <w:b w:val="0"/>
        <w:sz w:val="20"/>
      </w:rPr>
      <w:instrText xml:space="preserve"> PAGE   \* MERGEFORMAT </w:instrText>
    </w:r>
    <w:r w:rsidRPr="007278F6">
      <w:rPr>
        <w:rFonts w:ascii="맑은 고딕" w:hAnsi="맑은 고딕"/>
        <w:b w:val="0"/>
        <w:sz w:val="20"/>
      </w:rPr>
      <w:fldChar w:fldCharType="separate"/>
    </w:r>
    <w:r w:rsidR="00AA7FB8">
      <w:rPr>
        <w:rFonts w:ascii="맑은 고딕" w:hAnsi="맑은 고딕"/>
        <w:b w:val="0"/>
        <w:sz w:val="20"/>
      </w:rPr>
      <w:t>41</w:t>
    </w:r>
    <w:r w:rsidRPr="007278F6">
      <w:rPr>
        <w:rFonts w:ascii="맑은 고딕" w:hAnsi="맑은 고딕"/>
        <w:b w:val="0"/>
        <w:sz w:val="20"/>
      </w:rPr>
      <w:fldChar w:fldCharType="end"/>
    </w:r>
    <w:r w:rsidRPr="007278F6">
      <w:rPr>
        <w:rFonts w:ascii="맑은 고딕" w:hAnsi="맑은 고딕" w:hint="eastAsia"/>
        <w:b w:val="0"/>
        <w:sz w:val="20"/>
      </w:rPr>
      <w:t>-</w:t>
    </w:r>
  </w:p>
  <w:p w:rsidR="00FF5283" w:rsidRPr="00174F2B" w:rsidRDefault="00FF5283" w:rsidP="00174F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283" w:rsidRDefault="00FF5283">
      <w:r>
        <w:separator/>
      </w:r>
    </w:p>
  </w:footnote>
  <w:footnote w:type="continuationSeparator" w:id="0">
    <w:p w:rsidR="00FF5283" w:rsidRDefault="00FF5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283" w:rsidRPr="00174F2B" w:rsidRDefault="00FF5283" w:rsidP="004A72AF">
    <w:pPr>
      <w:jc w:val="left"/>
    </w:pPr>
    <w:r w:rsidRPr="00287E4D">
      <w:rPr>
        <w:rFonts w:cs="바탕"/>
        <w:b/>
        <w:bCs/>
        <w:noProof/>
        <w:color w:val="C00000"/>
        <w:sz w:val="18"/>
        <w:szCs w:val="18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8440332" wp14:editId="5FC2538E">
              <wp:simplePos x="0" y="0"/>
              <wp:positionH relativeFrom="column">
                <wp:posOffset>2998470</wp:posOffset>
              </wp:positionH>
              <wp:positionV relativeFrom="paragraph">
                <wp:posOffset>57785</wp:posOffset>
              </wp:positionV>
              <wp:extent cx="2958465" cy="216535"/>
              <wp:effectExtent l="0" t="0" r="0" b="0"/>
              <wp:wrapNone/>
              <wp:docPr id="1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10800000">
                        <a:off x="0" y="0"/>
                        <a:ext cx="2958465" cy="216535"/>
                        <a:chOff x="-11" y="1215"/>
                        <a:chExt cx="1429" cy="341"/>
                      </a:xfrm>
                    </wpg:grpSpPr>
                    <wps:wsp>
                      <wps:cNvPr id="30" name="Rectangle 17"/>
                      <wps:cNvSpPr>
                        <a:spLocks noChangeArrowheads="1"/>
                      </wps:cNvSpPr>
                      <wps:spPr bwMode="auto">
                        <a:xfrm>
                          <a:off x="-11" y="1215"/>
                          <a:ext cx="1110" cy="34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AutoShape 18"/>
                      <wps:cNvSpPr>
                        <a:spLocks noChangeArrowheads="1"/>
                      </wps:cNvSpPr>
                      <wps:spPr bwMode="auto">
                        <a:xfrm>
                          <a:off x="47" y="1215"/>
                          <a:ext cx="1371" cy="3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0EE94" id="Group 16" o:spid="_x0000_s1026" style="position:absolute;left:0;text-align:left;margin-left:236.1pt;margin-top:4.55pt;width:232.95pt;height:17.05pt;rotation:180;z-index:251656704" coordorigin="-11,1215" coordsize="142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">
              <v:rect id="Rectangle 17" o:spid="_x0000_s1027" style="position:absolute;left:-11;top:1215;width:111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" fillcolor="#d8d8d8" stroked="f"/>
              <v:roundrect id="AutoShape 18" o:spid="_x0000_s1028" style="position:absolute;left:47;top:1215;width:1371;height:3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" fillcolor="#d8d8d8" stroked="f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088BB5" wp14:editId="20E48F00">
              <wp:simplePos x="0" y="0"/>
              <wp:positionH relativeFrom="column">
                <wp:posOffset>4490720</wp:posOffset>
              </wp:positionH>
              <wp:positionV relativeFrom="paragraph">
                <wp:posOffset>51435</wp:posOffset>
              </wp:positionV>
              <wp:extent cx="1600835" cy="197485"/>
              <wp:effectExtent l="0" t="0" r="0" b="0"/>
              <wp:wrapNone/>
              <wp:docPr id="9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83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283" w:rsidRPr="009F4B58" w:rsidRDefault="00FF5283" w:rsidP="00174F2B">
                          <w:pPr>
                            <w:spacing w:line="240" w:lineRule="auto"/>
                            <w:ind w:right="360"/>
                            <w:jc w:val="right"/>
                            <w:rPr>
                              <w:rFonts w:cs="바탕"/>
                              <w:b/>
                              <w:bCs/>
                              <w:color w:val="595959"/>
                              <w:sz w:val="18"/>
                              <w:szCs w:val="18"/>
                              <w:lang w:val="ko-KR"/>
                            </w:rPr>
                          </w:pPr>
                          <w:r>
                            <w:rPr>
                              <w:rFonts w:cs="바탕" w:hint="eastAsia"/>
                              <w:b/>
                              <w:bCs/>
                              <w:color w:val="595959"/>
                              <w:sz w:val="18"/>
                              <w:szCs w:val="18"/>
                              <w:lang w:val="ko-KR"/>
                            </w:rPr>
                            <w:t>운</w:t>
                          </w:r>
                          <w:r>
                            <w:rPr>
                              <w:rFonts w:cs="바탕"/>
                              <w:b/>
                              <w:bCs/>
                              <w:color w:val="595959"/>
                              <w:sz w:val="18"/>
                              <w:szCs w:val="18"/>
                              <w:lang w:val="ko-KR"/>
                            </w:rPr>
                            <w:t>영자매뉴얼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88BB5"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40" type="#_x0000_t202" style="position:absolute;margin-left:353.6pt;margin-top:4.05pt;width:126.05pt;height:1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/ierAIAAKs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" filled="f" stroked="f">
              <v:textbox style="mso-fit-shape-to-text:t" inset="0,0,0,0">
                <w:txbxContent>
                  <w:p w:rsidR="00FF5283" w:rsidRPr="009F4B58" w:rsidRDefault="00FF5283" w:rsidP="00174F2B">
                    <w:pPr>
                      <w:spacing w:line="240" w:lineRule="auto"/>
                      <w:ind w:right="360"/>
                      <w:jc w:val="right"/>
                      <w:rPr>
                        <w:rFonts w:cs="바탕"/>
                        <w:b/>
                        <w:bCs/>
                        <w:color w:val="595959"/>
                        <w:sz w:val="18"/>
                        <w:szCs w:val="18"/>
                        <w:lang w:val="ko-KR"/>
                      </w:rPr>
                    </w:pPr>
                    <w:r>
                      <w:rPr>
                        <w:rFonts w:cs="바탕" w:hint="eastAsia"/>
                        <w:b/>
                        <w:bCs/>
                        <w:color w:val="595959"/>
                        <w:sz w:val="18"/>
                        <w:szCs w:val="18"/>
                        <w:lang w:val="ko-KR"/>
                      </w:rPr>
                      <w:t>운</w:t>
                    </w:r>
                    <w:r>
                      <w:rPr>
                        <w:rFonts w:cs="바탕"/>
                        <w:b/>
                        <w:bCs/>
                        <w:color w:val="595959"/>
                        <w:sz w:val="18"/>
                        <w:szCs w:val="18"/>
                        <w:lang w:val="ko-KR"/>
                      </w:rPr>
                      <w:t>영자매뉴얼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7B4EAA38" wp14:editId="13E52187">
              <wp:simplePos x="0" y="0"/>
              <wp:positionH relativeFrom="column">
                <wp:posOffset>-893445</wp:posOffset>
              </wp:positionH>
              <wp:positionV relativeFrom="paragraph">
                <wp:posOffset>13335</wp:posOffset>
              </wp:positionV>
              <wp:extent cx="715645" cy="216535"/>
              <wp:effectExtent l="0" t="5080" r="1270" b="6985"/>
              <wp:wrapNone/>
              <wp:docPr id="3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5645" cy="216535"/>
                        <a:chOff x="-11" y="1215"/>
                        <a:chExt cx="1429" cy="341"/>
                      </a:xfrm>
                    </wpg:grpSpPr>
                    <wps:wsp>
                      <wps:cNvPr id="2354" name="Rectangle 21"/>
                      <wps:cNvSpPr>
                        <a:spLocks noChangeArrowheads="1"/>
                      </wps:cNvSpPr>
                      <wps:spPr bwMode="auto">
                        <a:xfrm>
                          <a:off x="-11" y="1215"/>
                          <a:ext cx="1110" cy="341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355" name="AutoShape 22"/>
                      <wps:cNvSpPr>
                        <a:spLocks noChangeArrowheads="1"/>
                      </wps:cNvSpPr>
                      <wps:spPr bwMode="auto">
                        <a:xfrm>
                          <a:off x="47" y="1215"/>
                          <a:ext cx="1371" cy="3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990FB8" id="Group 20" o:spid="_x0000_s1026" style="position:absolute;left:0;text-align:left;margin-left:-70.35pt;margin-top:1.05pt;width:56.35pt;height:17.05pt;z-index:251658752" coordorigin="-11,1215" coordsize="142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">
              <v:rect id="Rectangle 21" o:spid="_x0000_s1027" style="position:absolute;left:-11;top:1215;width:1110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" fillcolor="#c00000" stroked="f">
                <v:textbox style="mso-fit-shape-to-text:t"/>
              </v:rect>
              <v:roundrect id="AutoShape 22" o:spid="_x0000_s1028" style="position:absolute;left:47;top:1215;width:1371;height:3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" fillcolor="#c00000" stroked="f">
                <v:textbox style="mso-fit-shape-to-text:t"/>
              </v:roundrect>
            </v:group>
          </w:pict>
        </mc:Fallback>
      </mc:AlternateContent>
    </w:r>
    <w:r>
      <w:rPr>
        <w:rFonts w:cs="바탕" w:hint="eastAsia"/>
        <w:b/>
        <w:bCs/>
        <w:color w:val="C00000"/>
        <w:sz w:val="18"/>
        <w:szCs w:val="18"/>
      </w:rPr>
      <w:t>PICAS</w:t>
    </w:r>
    <w:r>
      <w:rPr>
        <w:rFonts w:cs="바탕" w:hint="eastAsia"/>
        <w:b/>
        <w:bCs/>
        <w:color w:val="C00000"/>
        <w:sz w:val="18"/>
        <w:szCs w:val="18"/>
      </w:rPr>
      <w:t>고도화</w:t>
    </w:r>
    <w:r>
      <w:rPr>
        <w:rFonts w:cs="바탕" w:hint="eastAsia"/>
        <w:b/>
        <w:bCs/>
        <w:color w:val="C00000"/>
        <w:sz w:val="18"/>
        <w:szCs w:val="18"/>
      </w:rPr>
      <w:t xml:space="preserve"> </w:t>
    </w:r>
    <w:r>
      <w:rPr>
        <w:rFonts w:cs="바탕" w:hint="eastAsia"/>
        <w:b/>
        <w:bCs/>
        <w:color w:val="C00000"/>
        <w:sz w:val="18"/>
        <w:szCs w:val="18"/>
      </w:rPr>
      <w:t>및</w:t>
    </w:r>
    <w:r>
      <w:rPr>
        <w:rFonts w:cs="바탕" w:hint="eastAsia"/>
        <w:b/>
        <w:bCs/>
        <w:color w:val="C00000"/>
        <w:sz w:val="18"/>
        <w:szCs w:val="18"/>
      </w:rPr>
      <w:t xml:space="preserve"> </w:t>
    </w:r>
    <w:r>
      <w:rPr>
        <w:rFonts w:cs="바탕" w:hint="eastAsia"/>
        <w:b/>
        <w:bCs/>
        <w:color w:val="C00000"/>
        <w:sz w:val="18"/>
        <w:szCs w:val="18"/>
      </w:rPr>
      <w:t>범정부</w:t>
    </w:r>
    <w:r>
      <w:rPr>
        <w:rFonts w:cs="바탕" w:hint="eastAsia"/>
        <w:b/>
        <w:bCs/>
        <w:color w:val="C00000"/>
        <w:sz w:val="18"/>
        <w:szCs w:val="18"/>
      </w:rPr>
      <w:t xml:space="preserve"> </w:t>
    </w:r>
    <w:r>
      <w:rPr>
        <w:rFonts w:cs="바탕" w:hint="eastAsia"/>
        <w:b/>
        <w:bCs/>
        <w:color w:val="C00000"/>
        <w:sz w:val="18"/>
        <w:szCs w:val="18"/>
      </w:rPr>
      <w:t>여권정보</w:t>
    </w:r>
    <w:r>
      <w:rPr>
        <w:rFonts w:cs="바탕" w:hint="eastAsia"/>
        <w:b/>
        <w:bCs/>
        <w:color w:val="C00000"/>
        <w:sz w:val="18"/>
        <w:szCs w:val="18"/>
      </w:rPr>
      <w:t xml:space="preserve"> </w:t>
    </w:r>
    <w:r>
      <w:rPr>
        <w:rFonts w:cs="바탕" w:hint="eastAsia"/>
        <w:b/>
        <w:bCs/>
        <w:color w:val="C00000"/>
        <w:sz w:val="18"/>
        <w:szCs w:val="18"/>
      </w:rPr>
      <w:t>연계시스템</w:t>
    </w:r>
    <w:r w:rsidRPr="004132BD">
      <w:rPr>
        <w:rFonts w:cs="바탕" w:hint="eastAsia"/>
        <w:b/>
        <w:bCs/>
        <w:color w:val="C00000"/>
        <w:sz w:val="18"/>
        <w:szCs w:val="18"/>
      </w:rPr>
      <w:t xml:space="preserve"> </w:t>
    </w:r>
    <w:r w:rsidRPr="004132BD">
      <w:rPr>
        <w:rFonts w:cs="바탕" w:hint="eastAsia"/>
        <w:b/>
        <w:bCs/>
        <w:color w:val="C00000"/>
        <w:sz w:val="18"/>
        <w:szCs w:val="18"/>
      </w:rPr>
      <w:t>구축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4942A90"/>
    <w:lvl w:ilvl="0">
      <w:start w:val="1"/>
      <w:numFmt w:val="decimal"/>
      <w:suff w:val="space"/>
      <w:lvlText w:val="%1."/>
      <w:lvlJc w:val="left"/>
      <w:pPr>
        <w:ind w:left="-80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-800" w:firstLine="0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-800" w:firstLine="0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-80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40"/>
        </w:tabs>
        <w:ind w:left="-80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40"/>
        </w:tabs>
        <w:ind w:left="-800" w:firstLine="0"/>
      </w:pPr>
      <w:rPr>
        <w:rFonts w:hint="eastAsia"/>
      </w:rPr>
    </w:lvl>
    <w:lvl w:ilvl="6">
      <w:start w:val="1"/>
      <w:numFmt w:val="decimal"/>
      <w:suff w:val="space"/>
      <w:lvlText w:val="(%7)"/>
      <w:lvlJc w:val="left"/>
      <w:pPr>
        <w:ind w:left="164" w:hanging="907"/>
      </w:pPr>
      <w:rPr>
        <w:rFonts w:hint="eastAsia"/>
      </w:rPr>
    </w:lvl>
    <w:lvl w:ilvl="7">
      <w:start w:val="1"/>
      <w:numFmt w:val="decimal"/>
      <w:pStyle w:val="8"/>
      <w:suff w:val="space"/>
      <w:lvlText w:val="%1)"/>
      <w:lvlJc w:val="left"/>
      <w:pPr>
        <w:ind w:left="447" w:hanging="623"/>
      </w:pPr>
      <w:rPr>
        <w:rFonts w:hint="eastAsia"/>
      </w:rPr>
    </w:lvl>
    <w:lvl w:ilvl="8">
      <w:start w:val="1"/>
      <w:numFmt w:val="decimalEnclosedCircle"/>
      <w:pStyle w:val="9"/>
      <w:suff w:val="space"/>
      <w:lvlText w:val="%9"/>
      <w:lvlJc w:val="left"/>
      <w:pPr>
        <w:ind w:left="901" w:hanging="624"/>
      </w:pPr>
      <w:rPr>
        <w:rFonts w:hint="eastAsia"/>
      </w:rPr>
    </w:lvl>
  </w:abstractNum>
  <w:abstractNum w:abstractNumId="1" w15:restartNumberingAfterBreak="0">
    <w:nsid w:val="01F5407B"/>
    <w:multiLevelType w:val="hybridMultilevel"/>
    <w:tmpl w:val="CCC2C712"/>
    <w:lvl w:ilvl="0" w:tplc="04090011">
      <w:start w:val="1"/>
      <w:numFmt w:val="decimalEnclosedCircle"/>
      <w:lvlText w:val="%1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" w15:restartNumberingAfterBreak="0">
    <w:nsid w:val="0AB3297D"/>
    <w:multiLevelType w:val="hybridMultilevel"/>
    <w:tmpl w:val="E0128F98"/>
    <w:lvl w:ilvl="0" w:tplc="64F0D7A2">
      <w:start w:val="1"/>
      <w:numFmt w:val="decimal"/>
      <w:lvlText w:val="%1."/>
      <w:lvlJc w:val="left"/>
      <w:pPr>
        <w:ind w:left="104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480" w:hanging="400"/>
      </w:pPr>
    </w:lvl>
    <w:lvl w:ilvl="2" w:tplc="0409001B" w:tentative="1">
      <w:start w:val="1"/>
      <w:numFmt w:val="lowerRoman"/>
      <w:lvlText w:val="%3."/>
      <w:lvlJc w:val="right"/>
      <w:pPr>
        <w:ind w:left="1880" w:hanging="400"/>
      </w:pPr>
    </w:lvl>
    <w:lvl w:ilvl="3" w:tplc="0409000F" w:tentative="1">
      <w:start w:val="1"/>
      <w:numFmt w:val="decimal"/>
      <w:lvlText w:val="%4."/>
      <w:lvlJc w:val="left"/>
      <w:pPr>
        <w:ind w:left="2280" w:hanging="400"/>
      </w:pPr>
    </w:lvl>
    <w:lvl w:ilvl="4" w:tplc="04090019" w:tentative="1">
      <w:start w:val="1"/>
      <w:numFmt w:val="upperLetter"/>
      <w:lvlText w:val="%5."/>
      <w:lvlJc w:val="left"/>
      <w:pPr>
        <w:ind w:left="2680" w:hanging="400"/>
      </w:pPr>
    </w:lvl>
    <w:lvl w:ilvl="5" w:tplc="0409001B" w:tentative="1">
      <w:start w:val="1"/>
      <w:numFmt w:val="lowerRoman"/>
      <w:lvlText w:val="%6."/>
      <w:lvlJc w:val="right"/>
      <w:pPr>
        <w:ind w:left="3080" w:hanging="400"/>
      </w:pPr>
    </w:lvl>
    <w:lvl w:ilvl="6" w:tplc="0409000F" w:tentative="1">
      <w:start w:val="1"/>
      <w:numFmt w:val="decimal"/>
      <w:lvlText w:val="%7."/>
      <w:lvlJc w:val="left"/>
      <w:pPr>
        <w:ind w:left="3480" w:hanging="400"/>
      </w:pPr>
    </w:lvl>
    <w:lvl w:ilvl="7" w:tplc="04090019" w:tentative="1">
      <w:start w:val="1"/>
      <w:numFmt w:val="upperLetter"/>
      <w:lvlText w:val="%8."/>
      <w:lvlJc w:val="left"/>
      <w:pPr>
        <w:ind w:left="3880" w:hanging="400"/>
      </w:pPr>
    </w:lvl>
    <w:lvl w:ilvl="8" w:tplc="0409001B" w:tentative="1">
      <w:start w:val="1"/>
      <w:numFmt w:val="lowerRoman"/>
      <w:lvlText w:val="%9."/>
      <w:lvlJc w:val="right"/>
      <w:pPr>
        <w:ind w:left="4280" w:hanging="400"/>
      </w:pPr>
    </w:lvl>
  </w:abstractNum>
  <w:abstractNum w:abstractNumId="3" w15:restartNumberingAfterBreak="0">
    <w:nsid w:val="0D0F1F2F"/>
    <w:multiLevelType w:val="hybridMultilevel"/>
    <w:tmpl w:val="393E51C8"/>
    <w:lvl w:ilvl="0" w:tplc="A38475BC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0315976"/>
    <w:multiLevelType w:val="hybridMultilevel"/>
    <w:tmpl w:val="950C7716"/>
    <w:lvl w:ilvl="0" w:tplc="543275C0">
      <w:start w:val="1"/>
      <w:numFmt w:val="bullet"/>
      <w:pStyle w:val="-3"/>
      <w:lvlText w:val=""/>
      <w:lvlJc w:val="left"/>
      <w:pPr>
        <w:tabs>
          <w:tab w:val="num" w:pos="1194"/>
        </w:tabs>
        <w:ind w:left="1194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09E1F25"/>
    <w:multiLevelType w:val="hybridMultilevel"/>
    <w:tmpl w:val="0A9AF612"/>
    <w:lvl w:ilvl="0" w:tplc="A894AB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226E30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D42C43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3558F1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FEA6B0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E10AB7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E6E6BD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346801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A83C7A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6" w15:restartNumberingAfterBreak="0">
    <w:nsid w:val="11701E90"/>
    <w:multiLevelType w:val="hybridMultilevel"/>
    <w:tmpl w:val="DFE4DCCA"/>
    <w:lvl w:ilvl="0" w:tplc="04090009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6D067F2"/>
    <w:multiLevelType w:val="hybridMultilevel"/>
    <w:tmpl w:val="F530FC00"/>
    <w:lvl w:ilvl="0" w:tplc="3F24A5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1556D5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2B5240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817E59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B158FD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610D7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A0AA33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DCB48A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B1F6A3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8" w15:restartNumberingAfterBreak="0">
    <w:nsid w:val="1FA829E7"/>
    <w:multiLevelType w:val="hybridMultilevel"/>
    <w:tmpl w:val="9F9ED7C8"/>
    <w:lvl w:ilvl="0" w:tplc="98C437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ED02EB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093EDE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23225B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DE9C85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B30425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F912D9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439C43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E18424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9" w15:restartNumberingAfterBreak="0">
    <w:nsid w:val="20202FA2"/>
    <w:multiLevelType w:val="hybridMultilevel"/>
    <w:tmpl w:val="53DA491A"/>
    <w:lvl w:ilvl="0" w:tplc="5A7A5A4A">
      <w:start w:val="6"/>
      <w:numFmt w:val="bullet"/>
      <w:lvlText w:val=""/>
      <w:lvlJc w:val="left"/>
      <w:pPr>
        <w:ind w:left="4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214E71C0"/>
    <w:multiLevelType w:val="hybridMultilevel"/>
    <w:tmpl w:val="56323A40"/>
    <w:lvl w:ilvl="0" w:tplc="B9A812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26E969F2"/>
    <w:multiLevelType w:val="singleLevel"/>
    <w:tmpl w:val="720E0B3A"/>
    <w:lvl w:ilvl="0">
      <w:start w:val="1"/>
      <w:numFmt w:val="none"/>
      <w:pStyle w:val="1"/>
      <w:lvlText w:val=""/>
      <w:legacy w:legacy="1" w:legacySpace="0" w:legacyIndent="0"/>
      <w:lvlJc w:val="left"/>
      <w:pPr>
        <w:ind w:left="0" w:firstLine="0"/>
      </w:pPr>
    </w:lvl>
  </w:abstractNum>
  <w:abstractNum w:abstractNumId="12" w15:restartNumberingAfterBreak="0">
    <w:nsid w:val="27546D2B"/>
    <w:multiLevelType w:val="hybridMultilevel"/>
    <w:tmpl w:val="3C3E8B80"/>
    <w:lvl w:ilvl="0" w:tplc="29504E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C403D1B"/>
    <w:multiLevelType w:val="hybridMultilevel"/>
    <w:tmpl w:val="61382A8C"/>
    <w:lvl w:ilvl="0" w:tplc="93048B4A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2436AC4"/>
    <w:multiLevelType w:val="multilevel"/>
    <w:tmpl w:val="C0D4FF1A"/>
    <w:lvl w:ilvl="0">
      <w:start w:val="1"/>
      <w:numFmt w:val="bullet"/>
      <w:pStyle w:val="-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3C250F7"/>
    <w:multiLevelType w:val="multilevel"/>
    <w:tmpl w:val="330E1666"/>
    <w:lvl w:ilvl="0">
      <w:start w:val="1"/>
      <w:numFmt w:val="bullet"/>
      <w:pStyle w:val="-0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16" w15:restartNumberingAfterBreak="0">
    <w:nsid w:val="348A4356"/>
    <w:multiLevelType w:val="multilevel"/>
    <w:tmpl w:val="EA345534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7" w15:restartNumberingAfterBreak="0">
    <w:nsid w:val="379B7666"/>
    <w:multiLevelType w:val="hybridMultilevel"/>
    <w:tmpl w:val="FC7820AC"/>
    <w:lvl w:ilvl="0" w:tplc="BA8E60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00C24B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47AAAE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A07670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4AF4FE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7CD69A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8BC218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18ACC3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E99A37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18" w15:restartNumberingAfterBreak="0">
    <w:nsid w:val="37A91194"/>
    <w:multiLevelType w:val="hybridMultilevel"/>
    <w:tmpl w:val="0AEC6C64"/>
    <w:lvl w:ilvl="0" w:tplc="5C547BE4">
      <w:start w:val="1"/>
      <w:numFmt w:val="bullet"/>
      <w:pStyle w:val="-1"/>
      <w:lvlText w:val=""/>
      <w:lvlJc w:val="left"/>
      <w:pPr>
        <w:tabs>
          <w:tab w:val="num" w:pos="362"/>
        </w:tabs>
        <w:ind w:left="362" w:hanging="362"/>
      </w:pPr>
      <w:rPr>
        <w:rFonts w:ascii="Wingdings" w:hAnsi="Wingdings" w:hint="default"/>
      </w:rPr>
    </w:lvl>
    <w:lvl w:ilvl="1" w:tplc="1D6620AE">
      <w:start w:val="3"/>
      <w:numFmt w:val="bullet"/>
      <w:lvlText w:val=""/>
      <w:lvlJc w:val="left"/>
      <w:pPr>
        <w:tabs>
          <w:tab w:val="num" w:pos="876"/>
        </w:tabs>
        <w:ind w:left="876" w:hanging="360"/>
      </w:pPr>
      <w:rPr>
        <w:rFonts w:ascii="Wingdings" w:eastAsia="바탕체" w:hAnsi="Wingdings" w:cs="Times New Roman" w:hint="default"/>
      </w:rPr>
    </w:lvl>
    <w:lvl w:ilvl="2" w:tplc="AC361458">
      <w:numFmt w:val="bullet"/>
      <w:lvlText w:val="-"/>
      <w:lvlJc w:val="left"/>
      <w:pPr>
        <w:ind w:left="1276" w:hanging="360"/>
      </w:pPr>
      <w:rPr>
        <w:rFonts w:ascii="바탕체" w:eastAsia="바탕체" w:hAnsi="바탕체" w:cs="Times New Roman" w:hint="eastAsia"/>
      </w:rPr>
    </w:lvl>
    <w:lvl w:ilvl="3" w:tplc="04090001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19" w15:restartNumberingAfterBreak="0">
    <w:nsid w:val="389B54E8"/>
    <w:multiLevelType w:val="hybridMultilevel"/>
    <w:tmpl w:val="D5A0FD98"/>
    <w:lvl w:ilvl="0" w:tplc="8EE0AD9C">
      <w:start w:val="2"/>
      <w:numFmt w:val="decimalEnclosedCircle"/>
      <w:lvlText w:val="%1"/>
      <w:lvlJc w:val="left"/>
      <w:pPr>
        <w:ind w:left="400" w:firstLine="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B08508B"/>
    <w:multiLevelType w:val="hybridMultilevel"/>
    <w:tmpl w:val="4B24016E"/>
    <w:lvl w:ilvl="0" w:tplc="04090011">
      <w:start w:val="1"/>
      <w:numFmt w:val="decimalEnclosedCircle"/>
      <w:lvlText w:val="%1"/>
      <w:lvlJc w:val="left"/>
      <w:pPr>
        <w:ind w:left="1624" w:hanging="400"/>
      </w:pPr>
    </w:lvl>
    <w:lvl w:ilvl="1" w:tplc="04090019" w:tentative="1">
      <w:start w:val="1"/>
      <w:numFmt w:val="upperLetter"/>
      <w:lvlText w:val="%2."/>
      <w:lvlJc w:val="left"/>
      <w:pPr>
        <w:ind w:left="2024" w:hanging="400"/>
      </w:pPr>
    </w:lvl>
    <w:lvl w:ilvl="2" w:tplc="0409001B" w:tentative="1">
      <w:start w:val="1"/>
      <w:numFmt w:val="lowerRoman"/>
      <w:lvlText w:val="%3."/>
      <w:lvlJc w:val="right"/>
      <w:pPr>
        <w:ind w:left="2424" w:hanging="400"/>
      </w:pPr>
    </w:lvl>
    <w:lvl w:ilvl="3" w:tplc="0409000F" w:tentative="1">
      <w:start w:val="1"/>
      <w:numFmt w:val="decimal"/>
      <w:lvlText w:val="%4."/>
      <w:lvlJc w:val="left"/>
      <w:pPr>
        <w:ind w:left="2824" w:hanging="400"/>
      </w:pPr>
    </w:lvl>
    <w:lvl w:ilvl="4" w:tplc="04090019" w:tentative="1">
      <w:start w:val="1"/>
      <w:numFmt w:val="upperLetter"/>
      <w:lvlText w:val="%5."/>
      <w:lvlJc w:val="left"/>
      <w:pPr>
        <w:ind w:left="3224" w:hanging="400"/>
      </w:pPr>
    </w:lvl>
    <w:lvl w:ilvl="5" w:tplc="0409001B" w:tentative="1">
      <w:start w:val="1"/>
      <w:numFmt w:val="lowerRoman"/>
      <w:lvlText w:val="%6."/>
      <w:lvlJc w:val="right"/>
      <w:pPr>
        <w:ind w:left="3624" w:hanging="400"/>
      </w:pPr>
    </w:lvl>
    <w:lvl w:ilvl="6" w:tplc="0409000F" w:tentative="1">
      <w:start w:val="1"/>
      <w:numFmt w:val="decimal"/>
      <w:lvlText w:val="%7."/>
      <w:lvlJc w:val="left"/>
      <w:pPr>
        <w:ind w:left="4024" w:hanging="400"/>
      </w:pPr>
    </w:lvl>
    <w:lvl w:ilvl="7" w:tplc="04090019" w:tentative="1">
      <w:start w:val="1"/>
      <w:numFmt w:val="upperLetter"/>
      <w:lvlText w:val="%8."/>
      <w:lvlJc w:val="left"/>
      <w:pPr>
        <w:ind w:left="4424" w:hanging="400"/>
      </w:pPr>
    </w:lvl>
    <w:lvl w:ilvl="8" w:tplc="0409001B" w:tentative="1">
      <w:start w:val="1"/>
      <w:numFmt w:val="lowerRoman"/>
      <w:lvlText w:val="%9."/>
      <w:lvlJc w:val="right"/>
      <w:pPr>
        <w:ind w:left="4824" w:hanging="400"/>
      </w:pPr>
    </w:lvl>
  </w:abstractNum>
  <w:abstractNum w:abstractNumId="21" w15:restartNumberingAfterBreak="0">
    <w:nsid w:val="48785C14"/>
    <w:multiLevelType w:val="multilevel"/>
    <w:tmpl w:val="4CAA8BF4"/>
    <w:lvl w:ilvl="0">
      <w:start w:val="1"/>
      <w:numFmt w:val="decimal"/>
      <w:pStyle w:val="10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asciiTheme="minorEastAsia" w:eastAsiaTheme="minorEastAsia" w:hAnsiTheme="minorEastAsia"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6">
      <w:start w:val="1"/>
      <w:numFmt w:val="decimal"/>
      <w:pStyle w:val="-11"/>
      <w:suff w:val="space"/>
      <w:lvlText w:val="(%7)"/>
      <w:lvlJc w:val="left"/>
      <w:pPr>
        <w:ind w:left="1021" w:hanging="851"/>
      </w:pPr>
      <w:rPr>
        <w:rFonts w:hint="eastAsia"/>
      </w:rPr>
    </w:lvl>
    <w:lvl w:ilvl="7">
      <w:start w:val="1"/>
      <w:numFmt w:val="decimal"/>
      <w:pStyle w:val="-12"/>
      <w:suff w:val="space"/>
      <w:lvlText w:val="%8)"/>
      <w:lvlJc w:val="left"/>
      <w:pPr>
        <w:ind w:left="1247" w:hanging="623"/>
      </w:pPr>
      <w:rPr>
        <w:rFonts w:hint="eastAsia"/>
      </w:rPr>
    </w:lvl>
    <w:lvl w:ilvl="8">
      <w:start w:val="1"/>
      <w:numFmt w:val="decimalEnclosedCircle"/>
      <w:pStyle w:val="-30"/>
      <w:suff w:val="space"/>
      <w:lvlText w:val="%9"/>
      <w:lvlJc w:val="left"/>
      <w:pPr>
        <w:ind w:left="1701" w:hanging="624"/>
      </w:pPr>
      <w:rPr>
        <w:rFonts w:hint="eastAsia"/>
      </w:rPr>
    </w:lvl>
  </w:abstractNum>
  <w:abstractNum w:abstractNumId="22" w15:restartNumberingAfterBreak="0">
    <w:nsid w:val="513B1E1D"/>
    <w:multiLevelType w:val="hybridMultilevel"/>
    <w:tmpl w:val="6700006E"/>
    <w:lvl w:ilvl="0" w:tplc="FAA4FE9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1A72E08"/>
    <w:multiLevelType w:val="hybridMultilevel"/>
    <w:tmpl w:val="670A7888"/>
    <w:lvl w:ilvl="0" w:tplc="6C682E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75EAF6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829884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3B9E9B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D5F6F2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FAE6E6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1EF031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DA4ACB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51DE02E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4" w15:restartNumberingAfterBreak="0">
    <w:nsid w:val="52C05B73"/>
    <w:multiLevelType w:val="hybridMultilevel"/>
    <w:tmpl w:val="A4F00670"/>
    <w:lvl w:ilvl="0" w:tplc="76A40134">
      <w:start w:val="1"/>
      <w:numFmt w:val="decimal"/>
      <w:lvlText w:val="%1."/>
      <w:lvlJc w:val="left"/>
      <w:pPr>
        <w:ind w:left="9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5" w15:restartNumberingAfterBreak="0">
    <w:nsid w:val="5BFA4A09"/>
    <w:multiLevelType w:val="hybridMultilevel"/>
    <w:tmpl w:val="15B883AC"/>
    <w:lvl w:ilvl="0" w:tplc="EB9427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2B78EB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D1B6C0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50B246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5CCA1A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324007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FAB20B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905470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16087F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6" w15:restartNumberingAfterBreak="0">
    <w:nsid w:val="5C405AD8"/>
    <w:multiLevelType w:val="hybridMultilevel"/>
    <w:tmpl w:val="AAC0F98E"/>
    <w:lvl w:ilvl="0" w:tplc="477495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F5043D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CDD4CE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8C7E41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7C3A4B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E1DC3B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1B084B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FED82D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FA6ED5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7" w15:restartNumberingAfterBreak="0">
    <w:nsid w:val="5E7C76C7"/>
    <w:multiLevelType w:val="hybridMultilevel"/>
    <w:tmpl w:val="A04278B0"/>
    <w:lvl w:ilvl="0" w:tplc="BF522C3E">
      <w:start w:val="3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28" w15:restartNumberingAfterBreak="0">
    <w:nsid w:val="662D095C"/>
    <w:multiLevelType w:val="hybridMultilevel"/>
    <w:tmpl w:val="9C16743A"/>
    <w:lvl w:ilvl="0" w:tplc="3C6C6A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88D00C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5734D5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0102EA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719E29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FF0896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5B2C19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F0A23B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58D203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9" w15:restartNumberingAfterBreak="0">
    <w:nsid w:val="674459C2"/>
    <w:multiLevelType w:val="hybridMultilevel"/>
    <w:tmpl w:val="F36AC174"/>
    <w:lvl w:ilvl="0" w:tplc="4574E7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0" w15:restartNumberingAfterBreak="0">
    <w:nsid w:val="6ABE3DDF"/>
    <w:multiLevelType w:val="hybridMultilevel"/>
    <w:tmpl w:val="BD2489FE"/>
    <w:lvl w:ilvl="0" w:tplc="04090009">
      <w:start w:val="1"/>
      <w:numFmt w:val="bullet"/>
      <w:lvlText w:val=""/>
      <w:lvlJc w:val="left"/>
      <w:pPr>
        <w:ind w:left="83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3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3" w:hanging="400"/>
      </w:pPr>
      <w:rPr>
        <w:rFonts w:ascii="Wingdings" w:hAnsi="Wingdings" w:hint="default"/>
      </w:rPr>
    </w:lvl>
  </w:abstractNum>
  <w:abstractNum w:abstractNumId="31" w15:restartNumberingAfterBreak="0">
    <w:nsid w:val="6BA3111A"/>
    <w:multiLevelType w:val="hybridMultilevel"/>
    <w:tmpl w:val="78DABEC6"/>
    <w:lvl w:ilvl="0" w:tplc="527A831A">
      <w:start w:val="1"/>
      <w:numFmt w:val="bullet"/>
      <w:pStyle w:val="-2"/>
      <w:lvlText w:val=""/>
      <w:lvlJc w:val="left"/>
      <w:pPr>
        <w:tabs>
          <w:tab w:val="num" w:pos="927"/>
        </w:tabs>
        <w:ind w:left="919" w:hanging="352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F3D4D14"/>
    <w:multiLevelType w:val="hybridMultilevel"/>
    <w:tmpl w:val="62B060FC"/>
    <w:lvl w:ilvl="0" w:tplc="15EEA9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7DAEF6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590A38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CE30B0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6E04F5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FF82BB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CB1432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57FE15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4A5618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33" w15:restartNumberingAfterBreak="0">
    <w:nsid w:val="760A1D11"/>
    <w:multiLevelType w:val="hybridMultilevel"/>
    <w:tmpl w:val="789C7D54"/>
    <w:lvl w:ilvl="0" w:tplc="5A34DC4E">
      <w:start w:val="1"/>
      <w:numFmt w:val="bullet"/>
      <w:pStyle w:val="a"/>
      <w:lvlText w:val=""/>
      <w:lvlJc w:val="left"/>
      <w:pPr>
        <w:tabs>
          <w:tab w:val="num" w:pos="1551"/>
        </w:tabs>
        <w:ind w:left="1531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91"/>
        </w:tabs>
        <w:ind w:left="239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91"/>
        </w:tabs>
        <w:ind w:left="279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1"/>
        </w:tabs>
        <w:ind w:left="319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91"/>
        </w:tabs>
        <w:ind w:left="359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1"/>
        </w:tabs>
        <w:ind w:left="399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1"/>
        </w:tabs>
        <w:ind w:left="439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91"/>
        </w:tabs>
        <w:ind w:left="479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91"/>
        </w:tabs>
        <w:ind w:left="5191" w:hanging="400"/>
      </w:pPr>
      <w:rPr>
        <w:rFonts w:ascii="Wingdings" w:hAnsi="Wingdings" w:hint="default"/>
      </w:rPr>
    </w:lvl>
  </w:abstractNum>
  <w:abstractNum w:abstractNumId="34" w15:restartNumberingAfterBreak="0">
    <w:nsid w:val="79062980"/>
    <w:multiLevelType w:val="hybridMultilevel"/>
    <w:tmpl w:val="7A8A70B8"/>
    <w:lvl w:ilvl="0" w:tplc="B23C3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2D0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9E7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264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C9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349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186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F67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B21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A085949"/>
    <w:multiLevelType w:val="hybridMultilevel"/>
    <w:tmpl w:val="208871C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7DE46FEC"/>
    <w:multiLevelType w:val="hybridMultilevel"/>
    <w:tmpl w:val="52C83E36"/>
    <w:lvl w:ilvl="0" w:tplc="1C7C440E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31"/>
  </w:num>
  <w:num w:numId="3">
    <w:abstractNumId w:val="18"/>
  </w:num>
  <w:num w:numId="4">
    <w:abstractNumId w:val="21"/>
  </w:num>
  <w:num w:numId="5">
    <w:abstractNumId w:val="4"/>
  </w:num>
  <w:num w:numId="6">
    <w:abstractNumId w:val="11"/>
  </w:num>
  <w:num w:numId="7">
    <w:abstractNumId w:val="16"/>
  </w:num>
  <w:num w:numId="8">
    <w:abstractNumId w:val="15"/>
  </w:num>
  <w:num w:numId="9">
    <w:abstractNumId w:val="14"/>
  </w:num>
  <w:num w:numId="10">
    <w:abstractNumId w:val="33"/>
  </w:num>
  <w:num w:numId="11">
    <w:abstractNumId w:val="6"/>
  </w:num>
  <w:num w:numId="12">
    <w:abstractNumId w:val="30"/>
  </w:num>
  <w:num w:numId="13">
    <w:abstractNumId w:val="29"/>
  </w:num>
  <w:num w:numId="14">
    <w:abstractNumId w:val="10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9"/>
  </w:num>
  <w:num w:numId="18">
    <w:abstractNumId w:val="27"/>
  </w:num>
  <w:num w:numId="19">
    <w:abstractNumId w:val="34"/>
  </w:num>
  <w:num w:numId="20">
    <w:abstractNumId w:val="32"/>
  </w:num>
  <w:num w:numId="21">
    <w:abstractNumId w:val="23"/>
  </w:num>
  <w:num w:numId="22">
    <w:abstractNumId w:val="5"/>
  </w:num>
  <w:num w:numId="23">
    <w:abstractNumId w:val="26"/>
  </w:num>
  <w:num w:numId="24">
    <w:abstractNumId w:val="8"/>
  </w:num>
  <w:num w:numId="25">
    <w:abstractNumId w:val="7"/>
  </w:num>
  <w:num w:numId="26">
    <w:abstractNumId w:val="25"/>
  </w:num>
  <w:num w:numId="27">
    <w:abstractNumId w:val="17"/>
  </w:num>
  <w:num w:numId="28">
    <w:abstractNumId w:val="2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4"/>
  </w:num>
  <w:num w:numId="32">
    <w:abstractNumId w:val="3"/>
  </w:num>
  <w:num w:numId="33">
    <w:abstractNumId w:val="13"/>
  </w:num>
  <w:num w:numId="34">
    <w:abstractNumId w:val="22"/>
  </w:num>
  <w:num w:numId="35">
    <w:abstractNumId w:val="12"/>
  </w:num>
  <w:num w:numId="36">
    <w:abstractNumId w:val="36"/>
  </w:num>
  <w:num w:numId="37">
    <w:abstractNumId w:val="1"/>
  </w:num>
  <w:num w:numId="38">
    <w:abstractNumId w:val="20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757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08C"/>
    <w:rsid w:val="0000128B"/>
    <w:rsid w:val="000027B8"/>
    <w:rsid w:val="00003CAC"/>
    <w:rsid w:val="00006E02"/>
    <w:rsid w:val="00013F50"/>
    <w:rsid w:val="000228D9"/>
    <w:rsid w:val="00023A30"/>
    <w:rsid w:val="00023D1F"/>
    <w:rsid w:val="000244D9"/>
    <w:rsid w:val="00025A38"/>
    <w:rsid w:val="0002712A"/>
    <w:rsid w:val="00031B94"/>
    <w:rsid w:val="000351CC"/>
    <w:rsid w:val="00035DC0"/>
    <w:rsid w:val="000362AA"/>
    <w:rsid w:val="00040AE7"/>
    <w:rsid w:val="00040E4B"/>
    <w:rsid w:val="0004201A"/>
    <w:rsid w:val="0004210C"/>
    <w:rsid w:val="00042ECA"/>
    <w:rsid w:val="00045261"/>
    <w:rsid w:val="00047100"/>
    <w:rsid w:val="00051475"/>
    <w:rsid w:val="00052CD1"/>
    <w:rsid w:val="000547B6"/>
    <w:rsid w:val="000552B5"/>
    <w:rsid w:val="000559FD"/>
    <w:rsid w:val="00055B29"/>
    <w:rsid w:val="000611BD"/>
    <w:rsid w:val="0006178A"/>
    <w:rsid w:val="00063780"/>
    <w:rsid w:val="000638DD"/>
    <w:rsid w:val="000639B2"/>
    <w:rsid w:val="000641C4"/>
    <w:rsid w:val="0006514D"/>
    <w:rsid w:val="000655AA"/>
    <w:rsid w:val="00066BB6"/>
    <w:rsid w:val="00071341"/>
    <w:rsid w:val="00071608"/>
    <w:rsid w:val="00072219"/>
    <w:rsid w:val="00072E12"/>
    <w:rsid w:val="00073540"/>
    <w:rsid w:val="00074082"/>
    <w:rsid w:val="00076CEE"/>
    <w:rsid w:val="00077061"/>
    <w:rsid w:val="00080478"/>
    <w:rsid w:val="00083BA2"/>
    <w:rsid w:val="0008500B"/>
    <w:rsid w:val="00086C83"/>
    <w:rsid w:val="00087850"/>
    <w:rsid w:val="0009095E"/>
    <w:rsid w:val="00091AE6"/>
    <w:rsid w:val="00094169"/>
    <w:rsid w:val="00094A37"/>
    <w:rsid w:val="00096F45"/>
    <w:rsid w:val="00097BD3"/>
    <w:rsid w:val="000A009F"/>
    <w:rsid w:val="000A01FE"/>
    <w:rsid w:val="000A045F"/>
    <w:rsid w:val="000A687A"/>
    <w:rsid w:val="000B1C6C"/>
    <w:rsid w:val="000B2DBB"/>
    <w:rsid w:val="000B495A"/>
    <w:rsid w:val="000B6618"/>
    <w:rsid w:val="000B7ACD"/>
    <w:rsid w:val="000B7E34"/>
    <w:rsid w:val="000B7F6E"/>
    <w:rsid w:val="000C089C"/>
    <w:rsid w:val="000C09C9"/>
    <w:rsid w:val="000C2965"/>
    <w:rsid w:val="000C2D4C"/>
    <w:rsid w:val="000C45BB"/>
    <w:rsid w:val="000C45C8"/>
    <w:rsid w:val="000C53DF"/>
    <w:rsid w:val="000C7B9E"/>
    <w:rsid w:val="000D1501"/>
    <w:rsid w:val="000D293B"/>
    <w:rsid w:val="000D3274"/>
    <w:rsid w:val="000D4407"/>
    <w:rsid w:val="000E0665"/>
    <w:rsid w:val="000E17D8"/>
    <w:rsid w:val="000E1A94"/>
    <w:rsid w:val="000E27AF"/>
    <w:rsid w:val="000E2F67"/>
    <w:rsid w:val="000E301A"/>
    <w:rsid w:val="000E3B77"/>
    <w:rsid w:val="000E4385"/>
    <w:rsid w:val="000E661C"/>
    <w:rsid w:val="000E77D8"/>
    <w:rsid w:val="000F0C7B"/>
    <w:rsid w:val="000F0E84"/>
    <w:rsid w:val="000F3E21"/>
    <w:rsid w:val="000F5CB4"/>
    <w:rsid w:val="000F6630"/>
    <w:rsid w:val="000F670F"/>
    <w:rsid w:val="000F6F94"/>
    <w:rsid w:val="000F7CEC"/>
    <w:rsid w:val="001006A8"/>
    <w:rsid w:val="00102153"/>
    <w:rsid w:val="00103978"/>
    <w:rsid w:val="0010447A"/>
    <w:rsid w:val="00104F71"/>
    <w:rsid w:val="001052EA"/>
    <w:rsid w:val="00105680"/>
    <w:rsid w:val="00107CE4"/>
    <w:rsid w:val="00110436"/>
    <w:rsid w:val="00113813"/>
    <w:rsid w:val="001151FF"/>
    <w:rsid w:val="001172E4"/>
    <w:rsid w:val="0011784C"/>
    <w:rsid w:val="00117B35"/>
    <w:rsid w:val="00117BC4"/>
    <w:rsid w:val="00121D71"/>
    <w:rsid w:val="00123A38"/>
    <w:rsid w:val="00125871"/>
    <w:rsid w:val="00126B06"/>
    <w:rsid w:val="00127C68"/>
    <w:rsid w:val="0013208C"/>
    <w:rsid w:val="00133DEE"/>
    <w:rsid w:val="0013528F"/>
    <w:rsid w:val="00135334"/>
    <w:rsid w:val="00135D83"/>
    <w:rsid w:val="00136296"/>
    <w:rsid w:val="00137020"/>
    <w:rsid w:val="00137771"/>
    <w:rsid w:val="00140D27"/>
    <w:rsid w:val="0014225F"/>
    <w:rsid w:val="00142517"/>
    <w:rsid w:val="0014254A"/>
    <w:rsid w:val="00142753"/>
    <w:rsid w:val="00143CBA"/>
    <w:rsid w:val="00143D15"/>
    <w:rsid w:val="0014579B"/>
    <w:rsid w:val="00146265"/>
    <w:rsid w:val="0015009B"/>
    <w:rsid w:val="00151514"/>
    <w:rsid w:val="0015492D"/>
    <w:rsid w:val="00155639"/>
    <w:rsid w:val="0015649A"/>
    <w:rsid w:val="00160BF0"/>
    <w:rsid w:val="00160E0A"/>
    <w:rsid w:val="00161B50"/>
    <w:rsid w:val="00163804"/>
    <w:rsid w:val="001638C8"/>
    <w:rsid w:val="00171594"/>
    <w:rsid w:val="00171DC2"/>
    <w:rsid w:val="00173D5E"/>
    <w:rsid w:val="00173FF0"/>
    <w:rsid w:val="00174F2B"/>
    <w:rsid w:val="00175D2E"/>
    <w:rsid w:val="001763D6"/>
    <w:rsid w:val="001767B3"/>
    <w:rsid w:val="00180610"/>
    <w:rsid w:val="0018110B"/>
    <w:rsid w:val="00182B4A"/>
    <w:rsid w:val="001840D3"/>
    <w:rsid w:val="00185327"/>
    <w:rsid w:val="001865CF"/>
    <w:rsid w:val="00193445"/>
    <w:rsid w:val="00193E8C"/>
    <w:rsid w:val="00194090"/>
    <w:rsid w:val="00194454"/>
    <w:rsid w:val="00194512"/>
    <w:rsid w:val="00194EE5"/>
    <w:rsid w:val="0019627C"/>
    <w:rsid w:val="001A0301"/>
    <w:rsid w:val="001A10F8"/>
    <w:rsid w:val="001A1B65"/>
    <w:rsid w:val="001A37A2"/>
    <w:rsid w:val="001A426C"/>
    <w:rsid w:val="001A4698"/>
    <w:rsid w:val="001A5858"/>
    <w:rsid w:val="001A5B10"/>
    <w:rsid w:val="001A6030"/>
    <w:rsid w:val="001A7E54"/>
    <w:rsid w:val="001B19B0"/>
    <w:rsid w:val="001B4A27"/>
    <w:rsid w:val="001B5E74"/>
    <w:rsid w:val="001B61DD"/>
    <w:rsid w:val="001B6C20"/>
    <w:rsid w:val="001C0DDB"/>
    <w:rsid w:val="001C248D"/>
    <w:rsid w:val="001C2BF5"/>
    <w:rsid w:val="001C381A"/>
    <w:rsid w:val="001C5192"/>
    <w:rsid w:val="001C587D"/>
    <w:rsid w:val="001C5D37"/>
    <w:rsid w:val="001C6BC7"/>
    <w:rsid w:val="001C777E"/>
    <w:rsid w:val="001D16E9"/>
    <w:rsid w:val="001D2645"/>
    <w:rsid w:val="001D27F8"/>
    <w:rsid w:val="001D2A41"/>
    <w:rsid w:val="001D2E90"/>
    <w:rsid w:val="001D3332"/>
    <w:rsid w:val="001D3738"/>
    <w:rsid w:val="001D5231"/>
    <w:rsid w:val="001D5BA9"/>
    <w:rsid w:val="001D63E8"/>
    <w:rsid w:val="001D7BD3"/>
    <w:rsid w:val="001E0631"/>
    <w:rsid w:val="001E16B9"/>
    <w:rsid w:val="001E1B2F"/>
    <w:rsid w:val="001E28D8"/>
    <w:rsid w:val="001E2B31"/>
    <w:rsid w:val="001E5337"/>
    <w:rsid w:val="001F0930"/>
    <w:rsid w:val="001F0C42"/>
    <w:rsid w:val="001F3CAA"/>
    <w:rsid w:val="001F42DC"/>
    <w:rsid w:val="001F5C18"/>
    <w:rsid w:val="001F6C2A"/>
    <w:rsid w:val="001F7F3A"/>
    <w:rsid w:val="00200E21"/>
    <w:rsid w:val="00201407"/>
    <w:rsid w:val="00201D47"/>
    <w:rsid w:val="002030BA"/>
    <w:rsid w:val="0020432E"/>
    <w:rsid w:val="002051C5"/>
    <w:rsid w:val="00205C98"/>
    <w:rsid w:val="0021284E"/>
    <w:rsid w:val="00212BA3"/>
    <w:rsid w:val="00213A20"/>
    <w:rsid w:val="00214B34"/>
    <w:rsid w:val="00214B87"/>
    <w:rsid w:val="00214E38"/>
    <w:rsid w:val="0021690D"/>
    <w:rsid w:val="002212C0"/>
    <w:rsid w:val="00221E45"/>
    <w:rsid w:val="00222043"/>
    <w:rsid w:val="0022278F"/>
    <w:rsid w:val="0022423B"/>
    <w:rsid w:val="002246EF"/>
    <w:rsid w:val="00224E43"/>
    <w:rsid w:val="002275AF"/>
    <w:rsid w:val="00227E87"/>
    <w:rsid w:val="00230E35"/>
    <w:rsid w:val="00232AF8"/>
    <w:rsid w:val="002343C7"/>
    <w:rsid w:val="002344F7"/>
    <w:rsid w:val="0023502F"/>
    <w:rsid w:val="00235BAB"/>
    <w:rsid w:val="00236BC5"/>
    <w:rsid w:val="00236F28"/>
    <w:rsid w:val="00237E9C"/>
    <w:rsid w:val="002427D1"/>
    <w:rsid w:val="002442A5"/>
    <w:rsid w:val="00245068"/>
    <w:rsid w:val="00245C64"/>
    <w:rsid w:val="0025035E"/>
    <w:rsid w:val="0025175B"/>
    <w:rsid w:val="002522CC"/>
    <w:rsid w:val="0025329D"/>
    <w:rsid w:val="00253AC0"/>
    <w:rsid w:val="00256719"/>
    <w:rsid w:val="002569DA"/>
    <w:rsid w:val="002572CB"/>
    <w:rsid w:val="00257996"/>
    <w:rsid w:val="0026013F"/>
    <w:rsid w:val="002609EA"/>
    <w:rsid w:val="00261ECE"/>
    <w:rsid w:val="00261EF0"/>
    <w:rsid w:val="00263B09"/>
    <w:rsid w:val="00264D3B"/>
    <w:rsid w:val="00264F0A"/>
    <w:rsid w:val="0026615F"/>
    <w:rsid w:val="00267BDC"/>
    <w:rsid w:val="00267EFB"/>
    <w:rsid w:val="00270C0A"/>
    <w:rsid w:val="00271E95"/>
    <w:rsid w:val="00273148"/>
    <w:rsid w:val="00275DD7"/>
    <w:rsid w:val="002764DD"/>
    <w:rsid w:val="00277210"/>
    <w:rsid w:val="00280929"/>
    <w:rsid w:val="002816FD"/>
    <w:rsid w:val="00282003"/>
    <w:rsid w:val="00284079"/>
    <w:rsid w:val="002846BA"/>
    <w:rsid w:val="00285641"/>
    <w:rsid w:val="00286D38"/>
    <w:rsid w:val="00290361"/>
    <w:rsid w:val="0029125B"/>
    <w:rsid w:val="00294B82"/>
    <w:rsid w:val="002958B5"/>
    <w:rsid w:val="00295E41"/>
    <w:rsid w:val="00296610"/>
    <w:rsid w:val="002A1974"/>
    <w:rsid w:val="002A35D8"/>
    <w:rsid w:val="002A454A"/>
    <w:rsid w:val="002A4560"/>
    <w:rsid w:val="002A4739"/>
    <w:rsid w:val="002A5ADE"/>
    <w:rsid w:val="002A5D97"/>
    <w:rsid w:val="002A6B72"/>
    <w:rsid w:val="002A719A"/>
    <w:rsid w:val="002A71BE"/>
    <w:rsid w:val="002B15E4"/>
    <w:rsid w:val="002B17E6"/>
    <w:rsid w:val="002B1E0D"/>
    <w:rsid w:val="002B3674"/>
    <w:rsid w:val="002B55B6"/>
    <w:rsid w:val="002B5720"/>
    <w:rsid w:val="002B7B92"/>
    <w:rsid w:val="002C016A"/>
    <w:rsid w:val="002C0669"/>
    <w:rsid w:val="002C1CFA"/>
    <w:rsid w:val="002C2F50"/>
    <w:rsid w:val="002C3C0E"/>
    <w:rsid w:val="002C3DFA"/>
    <w:rsid w:val="002C47C8"/>
    <w:rsid w:val="002C576D"/>
    <w:rsid w:val="002C5BFB"/>
    <w:rsid w:val="002C6BCE"/>
    <w:rsid w:val="002D286E"/>
    <w:rsid w:val="002D401C"/>
    <w:rsid w:val="002D4D86"/>
    <w:rsid w:val="002D618F"/>
    <w:rsid w:val="002E0FF1"/>
    <w:rsid w:val="002E3DB2"/>
    <w:rsid w:val="002E4663"/>
    <w:rsid w:val="002E5CE7"/>
    <w:rsid w:val="002E5F50"/>
    <w:rsid w:val="002E66B1"/>
    <w:rsid w:val="002E7593"/>
    <w:rsid w:val="002E7F4C"/>
    <w:rsid w:val="002F0598"/>
    <w:rsid w:val="002F121C"/>
    <w:rsid w:val="002F1736"/>
    <w:rsid w:val="002F2754"/>
    <w:rsid w:val="002F2FAF"/>
    <w:rsid w:val="002F35EF"/>
    <w:rsid w:val="002F39E8"/>
    <w:rsid w:val="002F6F4F"/>
    <w:rsid w:val="003004A3"/>
    <w:rsid w:val="00303BD5"/>
    <w:rsid w:val="00305A31"/>
    <w:rsid w:val="003073D8"/>
    <w:rsid w:val="00307E00"/>
    <w:rsid w:val="003109F6"/>
    <w:rsid w:val="00311487"/>
    <w:rsid w:val="003118A8"/>
    <w:rsid w:val="0031197B"/>
    <w:rsid w:val="00311CCA"/>
    <w:rsid w:val="00312D20"/>
    <w:rsid w:val="00313639"/>
    <w:rsid w:val="00314D78"/>
    <w:rsid w:val="003150BA"/>
    <w:rsid w:val="0031558C"/>
    <w:rsid w:val="00315BC7"/>
    <w:rsid w:val="003175F0"/>
    <w:rsid w:val="00320D02"/>
    <w:rsid w:val="00320F3B"/>
    <w:rsid w:val="00322231"/>
    <w:rsid w:val="003225DF"/>
    <w:rsid w:val="00322D30"/>
    <w:rsid w:val="00322E1C"/>
    <w:rsid w:val="00323052"/>
    <w:rsid w:val="00323EE7"/>
    <w:rsid w:val="00325CAB"/>
    <w:rsid w:val="00327C28"/>
    <w:rsid w:val="00327CE0"/>
    <w:rsid w:val="003309DB"/>
    <w:rsid w:val="00330CDD"/>
    <w:rsid w:val="00333C0A"/>
    <w:rsid w:val="0033463B"/>
    <w:rsid w:val="00334AC2"/>
    <w:rsid w:val="00334BC0"/>
    <w:rsid w:val="00334C68"/>
    <w:rsid w:val="00334EBF"/>
    <w:rsid w:val="00334EF3"/>
    <w:rsid w:val="0033510B"/>
    <w:rsid w:val="00336643"/>
    <w:rsid w:val="00340B68"/>
    <w:rsid w:val="00340C3A"/>
    <w:rsid w:val="00341F72"/>
    <w:rsid w:val="00343FD0"/>
    <w:rsid w:val="003524BE"/>
    <w:rsid w:val="00353007"/>
    <w:rsid w:val="003538FB"/>
    <w:rsid w:val="003569B1"/>
    <w:rsid w:val="003569D2"/>
    <w:rsid w:val="00356CAD"/>
    <w:rsid w:val="003615CC"/>
    <w:rsid w:val="00362508"/>
    <w:rsid w:val="00362FDB"/>
    <w:rsid w:val="00363737"/>
    <w:rsid w:val="003645F2"/>
    <w:rsid w:val="00364D73"/>
    <w:rsid w:val="00365D14"/>
    <w:rsid w:val="00366EC4"/>
    <w:rsid w:val="00367434"/>
    <w:rsid w:val="00370850"/>
    <w:rsid w:val="0037135C"/>
    <w:rsid w:val="00372BEF"/>
    <w:rsid w:val="00373005"/>
    <w:rsid w:val="00373535"/>
    <w:rsid w:val="003739FF"/>
    <w:rsid w:val="00376189"/>
    <w:rsid w:val="003772BB"/>
    <w:rsid w:val="00380690"/>
    <w:rsid w:val="0038127D"/>
    <w:rsid w:val="003818DB"/>
    <w:rsid w:val="0038235A"/>
    <w:rsid w:val="003838E3"/>
    <w:rsid w:val="00383C7F"/>
    <w:rsid w:val="00384328"/>
    <w:rsid w:val="00387DF8"/>
    <w:rsid w:val="003911BF"/>
    <w:rsid w:val="00391EB1"/>
    <w:rsid w:val="00396318"/>
    <w:rsid w:val="00396EF9"/>
    <w:rsid w:val="00397589"/>
    <w:rsid w:val="00397E38"/>
    <w:rsid w:val="003A17D9"/>
    <w:rsid w:val="003A2D7A"/>
    <w:rsid w:val="003A3047"/>
    <w:rsid w:val="003A40A9"/>
    <w:rsid w:val="003A58AF"/>
    <w:rsid w:val="003A751C"/>
    <w:rsid w:val="003B093E"/>
    <w:rsid w:val="003B117C"/>
    <w:rsid w:val="003B282A"/>
    <w:rsid w:val="003B339E"/>
    <w:rsid w:val="003B6E8B"/>
    <w:rsid w:val="003C10B2"/>
    <w:rsid w:val="003C11A0"/>
    <w:rsid w:val="003C1327"/>
    <w:rsid w:val="003C25A4"/>
    <w:rsid w:val="003C2B82"/>
    <w:rsid w:val="003C4F5E"/>
    <w:rsid w:val="003C668A"/>
    <w:rsid w:val="003C6C2A"/>
    <w:rsid w:val="003C7E3F"/>
    <w:rsid w:val="003D21C8"/>
    <w:rsid w:val="003D6BB9"/>
    <w:rsid w:val="003D72B8"/>
    <w:rsid w:val="003D7A14"/>
    <w:rsid w:val="003E4158"/>
    <w:rsid w:val="003E6BDD"/>
    <w:rsid w:val="003E7AA9"/>
    <w:rsid w:val="003F0D74"/>
    <w:rsid w:val="003F166C"/>
    <w:rsid w:val="003F1BE3"/>
    <w:rsid w:val="003F1C83"/>
    <w:rsid w:val="003F2A27"/>
    <w:rsid w:val="003F56D3"/>
    <w:rsid w:val="003F5883"/>
    <w:rsid w:val="003F62A9"/>
    <w:rsid w:val="003F720D"/>
    <w:rsid w:val="00401E3C"/>
    <w:rsid w:val="0040332B"/>
    <w:rsid w:val="00404045"/>
    <w:rsid w:val="004053DE"/>
    <w:rsid w:val="00411476"/>
    <w:rsid w:val="00411680"/>
    <w:rsid w:val="004132BD"/>
    <w:rsid w:val="0041440B"/>
    <w:rsid w:val="00414A9F"/>
    <w:rsid w:val="00414B5C"/>
    <w:rsid w:val="00415367"/>
    <w:rsid w:val="00415427"/>
    <w:rsid w:val="00415C84"/>
    <w:rsid w:val="00421030"/>
    <w:rsid w:val="004213C7"/>
    <w:rsid w:val="00421ADE"/>
    <w:rsid w:val="00423993"/>
    <w:rsid w:val="00424F00"/>
    <w:rsid w:val="00426356"/>
    <w:rsid w:val="00433147"/>
    <w:rsid w:val="0043537F"/>
    <w:rsid w:val="00437406"/>
    <w:rsid w:val="00442436"/>
    <w:rsid w:val="00442FDD"/>
    <w:rsid w:val="00450808"/>
    <w:rsid w:val="00450D3C"/>
    <w:rsid w:val="0045151F"/>
    <w:rsid w:val="0045300C"/>
    <w:rsid w:val="00454DA9"/>
    <w:rsid w:val="00460123"/>
    <w:rsid w:val="004609C0"/>
    <w:rsid w:val="00461C38"/>
    <w:rsid w:val="00463D3A"/>
    <w:rsid w:val="004650EB"/>
    <w:rsid w:val="0046598D"/>
    <w:rsid w:val="00470DC6"/>
    <w:rsid w:val="00471EAD"/>
    <w:rsid w:val="0047258E"/>
    <w:rsid w:val="00473DBA"/>
    <w:rsid w:val="00474160"/>
    <w:rsid w:val="00476DE5"/>
    <w:rsid w:val="00477315"/>
    <w:rsid w:val="00480C3B"/>
    <w:rsid w:val="004863A9"/>
    <w:rsid w:val="004908C8"/>
    <w:rsid w:val="004922F6"/>
    <w:rsid w:val="00492B3F"/>
    <w:rsid w:val="00492EE9"/>
    <w:rsid w:val="00492F34"/>
    <w:rsid w:val="00492FF0"/>
    <w:rsid w:val="004956F1"/>
    <w:rsid w:val="00495D17"/>
    <w:rsid w:val="004967DF"/>
    <w:rsid w:val="00496D91"/>
    <w:rsid w:val="0049740B"/>
    <w:rsid w:val="004A0DE4"/>
    <w:rsid w:val="004A1416"/>
    <w:rsid w:val="004A1844"/>
    <w:rsid w:val="004A2358"/>
    <w:rsid w:val="004A267B"/>
    <w:rsid w:val="004A4B2E"/>
    <w:rsid w:val="004A72AF"/>
    <w:rsid w:val="004B00FB"/>
    <w:rsid w:val="004B1769"/>
    <w:rsid w:val="004B17A6"/>
    <w:rsid w:val="004B21DF"/>
    <w:rsid w:val="004B3185"/>
    <w:rsid w:val="004B3A43"/>
    <w:rsid w:val="004B3BFD"/>
    <w:rsid w:val="004B53CB"/>
    <w:rsid w:val="004B718B"/>
    <w:rsid w:val="004C1C1B"/>
    <w:rsid w:val="004C1DC4"/>
    <w:rsid w:val="004C2565"/>
    <w:rsid w:val="004C4607"/>
    <w:rsid w:val="004C63F8"/>
    <w:rsid w:val="004D13C3"/>
    <w:rsid w:val="004D2223"/>
    <w:rsid w:val="004D2929"/>
    <w:rsid w:val="004D6687"/>
    <w:rsid w:val="004E1991"/>
    <w:rsid w:val="004E393C"/>
    <w:rsid w:val="004E4931"/>
    <w:rsid w:val="004F0A19"/>
    <w:rsid w:val="004F2AE4"/>
    <w:rsid w:val="004F2C61"/>
    <w:rsid w:val="004F396B"/>
    <w:rsid w:val="004F3C47"/>
    <w:rsid w:val="004F435B"/>
    <w:rsid w:val="004F596B"/>
    <w:rsid w:val="004F5B35"/>
    <w:rsid w:val="004F7744"/>
    <w:rsid w:val="0050126E"/>
    <w:rsid w:val="0050285C"/>
    <w:rsid w:val="005028D2"/>
    <w:rsid w:val="00503132"/>
    <w:rsid w:val="0050336E"/>
    <w:rsid w:val="00503D89"/>
    <w:rsid w:val="0050419D"/>
    <w:rsid w:val="0050532C"/>
    <w:rsid w:val="00506AFF"/>
    <w:rsid w:val="00506E55"/>
    <w:rsid w:val="00507B13"/>
    <w:rsid w:val="005112DF"/>
    <w:rsid w:val="00511DDD"/>
    <w:rsid w:val="00511EAF"/>
    <w:rsid w:val="00513518"/>
    <w:rsid w:val="0051364F"/>
    <w:rsid w:val="005160C4"/>
    <w:rsid w:val="0051700F"/>
    <w:rsid w:val="00520984"/>
    <w:rsid w:val="00520B72"/>
    <w:rsid w:val="00523131"/>
    <w:rsid w:val="00525119"/>
    <w:rsid w:val="00526C5B"/>
    <w:rsid w:val="00526EC2"/>
    <w:rsid w:val="0053033E"/>
    <w:rsid w:val="00530EB7"/>
    <w:rsid w:val="00532A37"/>
    <w:rsid w:val="00533670"/>
    <w:rsid w:val="0053456A"/>
    <w:rsid w:val="00534B46"/>
    <w:rsid w:val="0053683A"/>
    <w:rsid w:val="00537B08"/>
    <w:rsid w:val="0054071F"/>
    <w:rsid w:val="00541305"/>
    <w:rsid w:val="005436F2"/>
    <w:rsid w:val="00550360"/>
    <w:rsid w:val="00552AA6"/>
    <w:rsid w:val="00552E96"/>
    <w:rsid w:val="00556B9E"/>
    <w:rsid w:val="00556CFA"/>
    <w:rsid w:val="005616AC"/>
    <w:rsid w:val="005620F1"/>
    <w:rsid w:val="00564711"/>
    <w:rsid w:val="005656ED"/>
    <w:rsid w:val="005705CC"/>
    <w:rsid w:val="00570FAC"/>
    <w:rsid w:val="005713DB"/>
    <w:rsid w:val="0057234A"/>
    <w:rsid w:val="00574229"/>
    <w:rsid w:val="00574E58"/>
    <w:rsid w:val="00575F79"/>
    <w:rsid w:val="005808F3"/>
    <w:rsid w:val="005809FC"/>
    <w:rsid w:val="00580F49"/>
    <w:rsid w:val="00581359"/>
    <w:rsid w:val="00585351"/>
    <w:rsid w:val="00585ED4"/>
    <w:rsid w:val="00586F32"/>
    <w:rsid w:val="005916A6"/>
    <w:rsid w:val="005920FA"/>
    <w:rsid w:val="00594C1C"/>
    <w:rsid w:val="0059557E"/>
    <w:rsid w:val="00596C36"/>
    <w:rsid w:val="00596C57"/>
    <w:rsid w:val="005A0F9D"/>
    <w:rsid w:val="005A1E52"/>
    <w:rsid w:val="005A2234"/>
    <w:rsid w:val="005A69AF"/>
    <w:rsid w:val="005A6AFF"/>
    <w:rsid w:val="005A7D33"/>
    <w:rsid w:val="005B0D79"/>
    <w:rsid w:val="005B14C0"/>
    <w:rsid w:val="005B2414"/>
    <w:rsid w:val="005B28E7"/>
    <w:rsid w:val="005B3340"/>
    <w:rsid w:val="005B3D4F"/>
    <w:rsid w:val="005B6B51"/>
    <w:rsid w:val="005B70CB"/>
    <w:rsid w:val="005C0052"/>
    <w:rsid w:val="005C16DC"/>
    <w:rsid w:val="005C1E83"/>
    <w:rsid w:val="005C1E8E"/>
    <w:rsid w:val="005C2026"/>
    <w:rsid w:val="005C4251"/>
    <w:rsid w:val="005C47B7"/>
    <w:rsid w:val="005C4D1E"/>
    <w:rsid w:val="005D0150"/>
    <w:rsid w:val="005D064F"/>
    <w:rsid w:val="005D2A8F"/>
    <w:rsid w:val="005D3AE6"/>
    <w:rsid w:val="005D3E2E"/>
    <w:rsid w:val="005D50EB"/>
    <w:rsid w:val="005D5B1F"/>
    <w:rsid w:val="005D5BDF"/>
    <w:rsid w:val="005D5F9D"/>
    <w:rsid w:val="005D6DF3"/>
    <w:rsid w:val="005E2FA1"/>
    <w:rsid w:val="005E3DE8"/>
    <w:rsid w:val="005E4B74"/>
    <w:rsid w:val="005F03BA"/>
    <w:rsid w:val="005F0460"/>
    <w:rsid w:val="005F2289"/>
    <w:rsid w:val="005F2AAA"/>
    <w:rsid w:val="005F48B0"/>
    <w:rsid w:val="005F499E"/>
    <w:rsid w:val="005F5591"/>
    <w:rsid w:val="005F5787"/>
    <w:rsid w:val="005F696B"/>
    <w:rsid w:val="005F6A6B"/>
    <w:rsid w:val="006022A4"/>
    <w:rsid w:val="00604664"/>
    <w:rsid w:val="00605E47"/>
    <w:rsid w:val="006070B6"/>
    <w:rsid w:val="006073A6"/>
    <w:rsid w:val="00607A70"/>
    <w:rsid w:val="0061066B"/>
    <w:rsid w:val="00611686"/>
    <w:rsid w:val="0061566A"/>
    <w:rsid w:val="00615D2E"/>
    <w:rsid w:val="00615EEA"/>
    <w:rsid w:val="00622DC9"/>
    <w:rsid w:val="006240BB"/>
    <w:rsid w:val="006241F6"/>
    <w:rsid w:val="00625187"/>
    <w:rsid w:val="00625467"/>
    <w:rsid w:val="006263B6"/>
    <w:rsid w:val="0062761F"/>
    <w:rsid w:val="00630A5E"/>
    <w:rsid w:val="00630C50"/>
    <w:rsid w:val="00630FCD"/>
    <w:rsid w:val="00631A03"/>
    <w:rsid w:val="00635B54"/>
    <w:rsid w:val="0063697E"/>
    <w:rsid w:val="00640A92"/>
    <w:rsid w:val="00641B3E"/>
    <w:rsid w:val="00643B11"/>
    <w:rsid w:val="00644974"/>
    <w:rsid w:val="0064539D"/>
    <w:rsid w:val="00645826"/>
    <w:rsid w:val="00645AD4"/>
    <w:rsid w:val="00647A39"/>
    <w:rsid w:val="006517E0"/>
    <w:rsid w:val="006518AF"/>
    <w:rsid w:val="006534A0"/>
    <w:rsid w:val="0065469E"/>
    <w:rsid w:val="006574FC"/>
    <w:rsid w:val="006634BE"/>
    <w:rsid w:val="0066424E"/>
    <w:rsid w:val="006646FA"/>
    <w:rsid w:val="00665205"/>
    <w:rsid w:val="006664EA"/>
    <w:rsid w:val="00667216"/>
    <w:rsid w:val="006675CD"/>
    <w:rsid w:val="006675E1"/>
    <w:rsid w:val="00667E14"/>
    <w:rsid w:val="006707BC"/>
    <w:rsid w:val="00670909"/>
    <w:rsid w:val="006711DC"/>
    <w:rsid w:val="00672306"/>
    <w:rsid w:val="00672F77"/>
    <w:rsid w:val="00673208"/>
    <w:rsid w:val="00674449"/>
    <w:rsid w:val="00675981"/>
    <w:rsid w:val="00677995"/>
    <w:rsid w:val="0068055A"/>
    <w:rsid w:val="006817A8"/>
    <w:rsid w:val="00682878"/>
    <w:rsid w:val="0068335A"/>
    <w:rsid w:val="0068359A"/>
    <w:rsid w:val="006837FB"/>
    <w:rsid w:val="006864B1"/>
    <w:rsid w:val="006866A7"/>
    <w:rsid w:val="00687C33"/>
    <w:rsid w:val="00690A4C"/>
    <w:rsid w:val="00691747"/>
    <w:rsid w:val="00693AF8"/>
    <w:rsid w:val="00693F0D"/>
    <w:rsid w:val="00694163"/>
    <w:rsid w:val="00694734"/>
    <w:rsid w:val="00694C16"/>
    <w:rsid w:val="0069568B"/>
    <w:rsid w:val="00696A6F"/>
    <w:rsid w:val="00696EF8"/>
    <w:rsid w:val="006A0C1D"/>
    <w:rsid w:val="006A1B0E"/>
    <w:rsid w:val="006A283E"/>
    <w:rsid w:val="006A378B"/>
    <w:rsid w:val="006A3857"/>
    <w:rsid w:val="006A3BEC"/>
    <w:rsid w:val="006A448D"/>
    <w:rsid w:val="006A62CC"/>
    <w:rsid w:val="006A7C12"/>
    <w:rsid w:val="006B1F45"/>
    <w:rsid w:val="006B1FC3"/>
    <w:rsid w:val="006B2C03"/>
    <w:rsid w:val="006B4CC1"/>
    <w:rsid w:val="006B5B64"/>
    <w:rsid w:val="006B68B9"/>
    <w:rsid w:val="006B6E15"/>
    <w:rsid w:val="006B6E1A"/>
    <w:rsid w:val="006B6F34"/>
    <w:rsid w:val="006B791E"/>
    <w:rsid w:val="006C1655"/>
    <w:rsid w:val="006C24D9"/>
    <w:rsid w:val="006C2C12"/>
    <w:rsid w:val="006C6274"/>
    <w:rsid w:val="006C72A9"/>
    <w:rsid w:val="006C7A4F"/>
    <w:rsid w:val="006C7C95"/>
    <w:rsid w:val="006D118D"/>
    <w:rsid w:val="006D29C0"/>
    <w:rsid w:val="006D2B63"/>
    <w:rsid w:val="006D2E66"/>
    <w:rsid w:val="006D34E0"/>
    <w:rsid w:val="006D37B5"/>
    <w:rsid w:val="006D6851"/>
    <w:rsid w:val="006D6DED"/>
    <w:rsid w:val="006D6E6D"/>
    <w:rsid w:val="006E0ED6"/>
    <w:rsid w:val="006E2092"/>
    <w:rsid w:val="006E24DB"/>
    <w:rsid w:val="006E32EE"/>
    <w:rsid w:val="006E3499"/>
    <w:rsid w:val="006E388D"/>
    <w:rsid w:val="006E3F94"/>
    <w:rsid w:val="006E4523"/>
    <w:rsid w:val="006E51A7"/>
    <w:rsid w:val="006E5AA9"/>
    <w:rsid w:val="006F1552"/>
    <w:rsid w:val="006F17EF"/>
    <w:rsid w:val="006F32C9"/>
    <w:rsid w:val="006F33DD"/>
    <w:rsid w:val="006F3ED2"/>
    <w:rsid w:val="006F41B3"/>
    <w:rsid w:val="006F4C2D"/>
    <w:rsid w:val="006F4D47"/>
    <w:rsid w:val="00700CFD"/>
    <w:rsid w:val="00701872"/>
    <w:rsid w:val="00701B72"/>
    <w:rsid w:val="00704024"/>
    <w:rsid w:val="00704975"/>
    <w:rsid w:val="00706EA5"/>
    <w:rsid w:val="007074C2"/>
    <w:rsid w:val="00710516"/>
    <w:rsid w:val="007117AC"/>
    <w:rsid w:val="00711E37"/>
    <w:rsid w:val="00712884"/>
    <w:rsid w:val="00714147"/>
    <w:rsid w:val="00714C6D"/>
    <w:rsid w:val="00715263"/>
    <w:rsid w:val="0071790B"/>
    <w:rsid w:val="00720A9F"/>
    <w:rsid w:val="00720EA5"/>
    <w:rsid w:val="007212B6"/>
    <w:rsid w:val="00721DA9"/>
    <w:rsid w:val="00722E9C"/>
    <w:rsid w:val="00723A10"/>
    <w:rsid w:val="007240AA"/>
    <w:rsid w:val="007278F6"/>
    <w:rsid w:val="00727CE4"/>
    <w:rsid w:val="0073224B"/>
    <w:rsid w:val="007333CC"/>
    <w:rsid w:val="00735DEB"/>
    <w:rsid w:val="00736812"/>
    <w:rsid w:val="00737BE9"/>
    <w:rsid w:val="0074016F"/>
    <w:rsid w:val="007417CD"/>
    <w:rsid w:val="007419F1"/>
    <w:rsid w:val="00741E1E"/>
    <w:rsid w:val="007427FB"/>
    <w:rsid w:val="00743265"/>
    <w:rsid w:val="0074357E"/>
    <w:rsid w:val="007441AE"/>
    <w:rsid w:val="007446CC"/>
    <w:rsid w:val="00744D3D"/>
    <w:rsid w:val="00745A2A"/>
    <w:rsid w:val="00745E4E"/>
    <w:rsid w:val="007473CE"/>
    <w:rsid w:val="00750A37"/>
    <w:rsid w:val="00752FEB"/>
    <w:rsid w:val="007535AA"/>
    <w:rsid w:val="00754073"/>
    <w:rsid w:val="00755D20"/>
    <w:rsid w:val="00760D98"/>
    <w:rsid w:val="007611DD"/>
    <w:rsid w:val="007626A2"/>
    <w:rsid w:val="007626D7"/>
    <w:rsid w:val="007628B7"/>
    <w:rsid w:val="007630D6"/>
    <w:rsid w:val="00764293"/>
    <w:rsid w:val="00764B29"/>
    <w:rsid w:val="00765B05"/>
    <w:rsid w:val="00766297"/>
    <w:rsid w:val="00767EF2"/>
    <w:rsid w:val="0077085A"/>
    <w:rsid w:val="00770DE0"/>
    <w:rsid w:val="007711CD"/>
    <w:rsid w:val="0077285F"/>
    <w:rsid w:val="00773B69"/>
    <w:rsid w:val="00773DB7"/>
    <w:rsid w:val="007755E5"/>
    <w:rsid w:val="00776935"/>
    <w:rsid w:val="0077755E"/>
    <w:rsid w:val="00780715"/>
    <w:rsid w:val="0078204A"/>
    <w:rsid w:val="00784C2C"/>
    <w:rsid w:val="00785161"/>
    <w:rsid w:val="00786417"/>
    <w:rsid w:val="00790F81"/>
    <w:rsid w:val="00792FFB"/>
    <w:rsid w:val="00793EDF"/>
    <w:rsid w:val="00794D99"/>
    <w:rsid w:val="0079614C"/>
    <w:rsid w:val="007A1A1B"/>
    <w:rsid w:val="007A26B2"/>
    <w:rsid w:val="007A2FD3"/>
    <w:rsid w:val="007A62D2"/>
    <w:rsid w:val="007A663B"/>
    <w:rsid w:val="007A66DF"/>
    <w:rsid w:val="007A6A07"/>
    <w:rsid w:val="007A7CC9"/>
    <w:rsid w:val="007B00D4"/>
    <w:rsid w:val="007B307F"/>
    <w:rsid w:val="007B5364"/>
    <w:rsid w:val="007B5B19"/>
    <w:rsid w:val="007B69A6"/>
    <w:rsid w:val="007B7FAB"/>
    <w:rsid w:val="007C0C71"/>
    <w:rsid w:val="007C1036"/>
    <w:rsid w:val="007C2F93"/>
    <w:rsid w:val="007C4074"/>
    <w:rsid w:val="007C4077"/>
    <w:rsid w:val="007C5BCC"/>
    <w:rsid w:val="007C632A"/>
    <w:rsid w:val="007C6AED"/>
    <w:rsid w:val="007C7113"/>
    <w:rsid w:val="007C79F0"/>
    <w:rsid w:val="007D0400"/>
    <w:rsid w:val="007D0761"/>
    <w:rsid w:val="007D1233"/>
    <w:rsid w:val="007D2CC6"/>
    <w:rsid w:val="007D3BC1"/>
    <w:rsid w:val="007D3C66"/>
    <w:rsid w:val="007D481A"/>
    <w:rsid w:val="007D60B1"/>
    <w:rsid w:val="007D72AC"/>
    <w:rsid w:val="007D73B3"/>
    <w:rsid w:val="007D7922"/>
    <w:rsid w:val="007E13C6"/>
    <w:rsid w:val="007F07FB"/>
    <w:rsid w:val="007F0D52"/>
    <w:rsid w:val="007F3526"/>
    <w:rsid w:val="007F5B7C"/>
    <w:rsid w:val="007F6586"/>
    <w:rsid w:val="00803196"/>
    <w:rsid w:val="00803232"/>
    <w:rsid w:val="008044D9"/>
    <w:rsid w:val="008067D2"/>
    <w:rsid w:val="00807824"/>
    <w:rsid w:val="00810E5F"/>
    <w:rsid w:val="00815309"/>
    <w:rsid w:val="008155FA"/>
    <w:rsid w:val="00815AF8"/>
    <w:rsid w:val="0081699E"/>
    <w:rsid w:val="00820EBC"/>
    <w:rsid w:val="00822AFE"/>
    <w:rsid w:val="00823B74"/>
    <w:rsid w:val="00823C98"/>
    <w:rsid w:val="00823EF9"/>
    <w:rsid w:val="008241FC"/>
    <w:rsid w:val="00824F98"/>
    <w:rsid w:val="00826551"/>
    <w:rsid w:val="00826E06"/>
    <w:rsid w:val="00826FD6"/>
    <w:rsid w:val="008278AC"/>
    <w:rsid w:val="00831D78"/>
    <w:rsid w:val="008349F2"/>
    <w:rsid w:val="008360ED"/>
    <w:rsid w:val="008369FA"/>
    <w:rsid w:val="00840038"/>
    <w:rsid w:val="00840304"/>
    <w:rsid w:val="00841E3F"/>
    <w:rsid w:val="0084244D"/>
    <w:rsid w:val="00842A4B"/>
    <w:rsid w:val="0084509B"/>
    <w:rsid w:val="008456E2"/>
    <w:rsid w:val="00846162"/>
    <w:rsid w:val="00846221"/>
    <w:rsid w:val="0084689A"/>
    <w:rsid w:val="00847595"/>
    <w:rsid w:val="00847D01"/>
    <w:rsid w:val="008502B4"/>
    <w:rsid w:val="008511EC"/>
    <w:rsid w:val="00853360"/>
    <w:rsid w:val="008539B0"/>
    <w:rsid w:val="008550EE"/>
    <w:rsid w:val="00855928"/>
    <w:rsid w:val="00856703"/>
    <w:rsid w:val="00860CF0"/>
    <w:rsid w:val="00861B23"/>
    <w:rsid w:val="00861FA3"/>
    <w:rsid w:val="008624DD"/>
    <w:rsid w:val="00862B53"/>
    <w:rsid w:val="008631B7"/>
    <w:rsid w:val="00863B9A"/>
    <w:rsid w:val="00864A06"/>
    <w:rsid w:val="00865ED8"/>
    <w:rsid w:val="008662D2"/>
    <w:rsid w:val="00866E88"/>
    <w:rsid w:val="00866EEF"/>
    <w:rsid w:val="008716C5"/>
    <w:rsid w:val="0087251E"/>
    <w:rsid w:val="00872C7F"/>
    <w:rsid w:val="00873BC7"/>
    <w:rsid w:val="00874606"/>
    <w:rsid w:val="008752DC"/>
    <w:rsid w:val="00880F27"/>
    <w:rsid w:val="00880F50"/>
    <w:rsid w:val="0088139D"/>
    <w:rsid w:val="0088469A"/>
    <w:rsid w:val="008848DB"/>
    <w:rsid w:val="00885EC9"/>
    <w:rsid w:val="00886420"/>
    <w:rsid w:val="008868E0"/>
    <w:rsid w:val="00887286"/>
    <w:rsid w:val="008874DA"/>
    <w:rsid w:val="008874DB"/>
    <w:rsid w:val="008905CD"/>
    <w:rsid w:val="00890E38"/>
    <w:rsid w:val="00892278"/>
    <w:rsid w:val="008930AE"/>
    <w:rsid w:val="0089339B"/>
    <w:rsid w:val="0089346C"/>
    <w:rsid w:val="00893517"/>
    <w:rsid w:val="00896D00"/>
    <w:rsid w:val="00896E92"/>
    <w:rsid w:val="00896F1C"/>
    <w:rsid w:val="00896F7B"/>
    <w:rsid w:val="0089703E"/>
    <w:rsid w:val="00897278"/>
    <w:rsid w:val="0089728D"/>
    <w:rsid w:val="00897F6C"/>
    <w:rsid w:val="008A0C14"/>
    <w:rsid w:val="008A20DC"/>
    <w:rsid w:val="008A2F46"/>
    <w:rsid w:val="008A3473"/>
    <w:rsid w:val="008A3E03"/>
    <w:rsid w:val="008A6266"/>
    <w:rsid w:val="008A7EFA"/>
    <w:rsid w:val="008B0C5E"/>
    <w:rsid w:val="008B1523"/>
    <w:rsid w:val="008B15D4"/>
    <w:rsid w:val="008B181A"/>
    <w:rsid w:val="008B2B28"/>
    <w:rsid w:val="008B59F1"/>
    <w:rsid w:val="008B6E91"/>
    <w:rsid w:val="008B6FBD"/>
    <w:rsid w:val="008B7579"/>
    <w:rsid w:val="008C22B9"/>
    <w:rsid w:val="008C2BD6"/>
    <w:rsid w:val="008C53B6"/>
    <w:rsid w:val="008C5E82"/>
    <w:rsid w:val="008C6D91"/>
    <w:rsid w:val="008D0980"/>
    <w:rsid w:val="008D0A95"/>
    <w:rsid w:val="008D2085"/>
    <w:rsid w:val="008D275C"/>
    <w:rsid w:val="008D2DF1"/>
    <w:rsid w:val="008D3D0E"/>
    <w:rsid w:val="008D56EE"/>
    <w:rsid w:val="008D57F8"/>
    <w:rsid w:val="008D6F06"/>
    <w:rsid w:val="008D725F"/>
    <w:rsid w:val="008E056E"/>
    <w:rsid w:val="008E05ED"/>
    <w:rsid w:val="008E083D"/>
    <w:rsid w:val="008E2262"/>
    <w:rsid w:val="008E228A"/>
    <w:rsid w:val="008E2C95"/>
    <w:rsid w:val="008E72DB"/>
    <w:rsid w:val="008F0CD5"/>
    <w:rsid w:val="008F0FD7"/>
    <w:rsid w:val="008F373B"/>
    <w:rsid w:val="008F3A57"/>
    <w:rsid w:val="008F5A2D"/>
    <w:rsid w:val="008F5C80"/>
    <w:rsid w:val="008F7BEE"/>
    <w:rsid w:val="00902BFD"/>
    <w:rsid w:val="00903293"/>
    <w:rsid w:val="00903CB6"/>
    <w:rsid w:val="00903EC6"/>
    <w:rsid w:val="00905999"/>
    <w:rsid w:val="00906AEC"/>
    <w:rsid w:val="00907A59"/>
    <w:rsid w:val="00907EC0"/>
    <w:rsid w:val="00910DAD"/>
    <w:rsid w:val="00911313"/>
    <w:rsid w:val="0091140A"/>
    <w:rsid w:val="009122BD"/>
    <w:rsid w:val="00912A50"/>
    <w:rsid w:val="00913D44"/>
    <w:rsid w:val="00914D3C"/>
    <w:rsid w:val="00917D14"/>
    <w:rsid w:val="00917F82"/>
    <w:rsid w:val="009206A1"/>
    <w:rsid w:val="009240F3"/>
    <w:rsid w:val="0092560B"/>
    <w:rsid w:val="00926545"/>
    <w:rsid w:val="00927BBD"/>
    <w:rsid w:val="00927DA5"/>
    <w:rsid w:val="00930AB0"/>
    <w:rsid w:val="00934D83"/>
    <w:rsid w:val="00934DE3"/>
    <w:rsid w:val="00934EF1"/>
    <w:rsid w:val="0093771D"/>
    <w:rsid w:val="00940146"/>
    <w:rsid w:val="00941313"/>
    <w:rsid w:val="00941ED3"/>
    <w:rsid w:val="009422D3"/>
    <w:rsid w:val="00942DE9"/>
    <w:rsid w:val="00944CAF"/>
    <w:rsid w:val="00944FAD"/>
    <w:rsid w:val="00945367"/>
    <w:rsid w:val="00946AC0"/>
    <w:rsid w:val="009530F0"/>
    <w:rsid w:val="00953821"/>
    <w:rsid w:val="00955A3D"/>
    <w:rsid w:val="00956B32"/>
    <w:rsid w:val="00956CFD"/>
    <w:rsid w:val="00961341"/>
    <w:rsid w:val="00961AEB"/>
    <w:rsid w:val="00963A33"/>
    <w:rsid w:val="00965C7E"/>
    <w:rsid w:val="009660C4"/>
    <w:rsid w:val="00966E87"/>
    <w:rsid w:val="0096763B"/>
    <w:rsid w:val="0097115C"/>
    <w:rsid w:val="009757CF"/>
    <w:rsid w:val="009758B1"/>
    <w:rsid w:val="00977BE7"/>
    <w:rsid w:val="009801C9"/>
    <w:rsid w:val="00980C2E"/>
    <w:rsid w:val="00981068"/>
    <w:rsid w:val="00981EAE"/>
    <w:rsid w:val="00982D24"/>
    <w:rsid w:val="00985DAB"/>
    <w:rsid w:val="00985E9E"/>
    <w:rsid w:val="009863E1"/>
    <w:rsid w:val="0098653C"/>
    <w:rsid w:val="009915A3"/>
    <w:rsid w:val="009935DE"/>
    <w:rsid w:val="009937B6"/>
    <w:rsid w:val="00993E8C"/>
    <w:rsid w:val="0099439C"/>
    <w:rsid w:val="00994A62"/>
    <w:rsid w:val="00994AB1"/>
    <w:rsid w:val="00994C37"/>
    <w:rsid w:val="00994E0A"/>
    <w:rsid w:val="00995047"/>
    <w:rsid w:val="00995E49"/>
    <w:rsid w:val="009964DF"/>
    <w:rsid w:val="00997553"/>
    <w:rsid w:val="009A26E4"/>
    <w:rsid w:val="009A40DC"/>
    <w:rsid w:val="009A562E"/>
    <w:rsid w:val="009A6649"/>
    <w:rsid w:val="009A7B3A"/>
    <w:rsid w:val="009B0064"/>
    <w:rsid w:val="009B08A7"/>
    <w:rsid w:val="009B2522"/>
    <w:rsid w:val="009B2A65"/>
    <w:rsid w:val="009B5349"/>
    <w:rsid w:val="009B5ACF"/>
    <w:rsid w:val="009B6476"/>
    <w:rsid w:val="009B664E"/>
    <w:rsid w:val="009B7028"/>
    <w:rsid w:val="009B7379"/>
    <w:rsid w:val="009B7BA1"/>
    <w:rsid w:val="009B7D81"/>
    <w:rsid w:val="009C03FA"/>
    <w:rsid w:val="009C170E"/>
    <w:rsid w:val="009C2006"/>
    <w:rsid w:val="009C2A0F"/>
    <w:rsid w:val="009C3BCE"/>
    <w:rsid w:val="009C6489"/>
    <w:rsid w:val="009C7037"/>
    <w:rsid w:val="009C7DDD"/>
    <w:rsid w:val="009C7F4D"/>
    <w:rsid w:val="009D0533"/>
    <w:rsid w:val="009D3497"/>
    <w:rsid w:val="009D4050"/>
    <w:rsid w:val="009D43D6"/>
    <w:rsid w:val="009D4D0A"/>
    <w:rsid w:val="009D6B2B"/>
    <w:rsid w:val="009D6C97"/>
    <w:rsid w:val="009D6D39"/>
    <w:rsid w:val="009D792F"/>
    <w:rsid w:val="009E070C"/>
    <w:rsid w:val="009E2485"/>
    <w:rsid w:val="009E41FB"/>
    <w:rsid w:val="009E4630"/>
    <w:rsid w:val="009E7271"/>
    <w:rsid w:val="009E7768"/>
    <w:rsid w:val="009F0B0E"/>
    <w:rsid w:val="009F0D69"/>
    <w:rsid w:val="009F13B1"/>
    <w:rsid w:val="009F46DC"/>
    <w:rsid w:val="009F48E1"/>
    <w:rsid w:val="009F5111"/>
    <w:rsid w:val="009F5CD7"/>
    <w:rsid w:val="009F680B"/>
    <w:rsid w:val="009F73ED"/>
    <w:rsid w:val="00A013A3"/>
    <w:rsid w:val="00A01BE5"/>
    <w:rsid w:val="00A03AF0"/>
    <w:rsid w:val="00A03F5E"/>
    <w:rsid w:val="00A06705"/>
    <w:rsid w:val="00A07E4B"/>
    <w:rsid w:val="00A118F4"/>
    <w:rsid w:val="00A1282B"/>
    <w:rsid w:val="00A13A2B"/>
    <w:rsid w:val="00A14287"/>
    <w:rsid w:val="00A1466F"/>
    <w:rsid w:val="00A14AC8"/>
    <w:rsid w:val="00A1534A"/>
    <w:rsid w:val="00A171F2"/>
    <w:rsid w:val="00A177D0"/>
    <w:rsid w:val="00A21079"/>
    <w:rsid w:val="00A23D5C"/>
    <w:rsid w:val="00A25A4A"/>
    <w:rsid w:val="00A26E98"/>
    <w:rsid w:val="00A2745F"/>
    <w:rsid w:val="00A27AD2"/>
    <w:rsid w:val="00A30F87"/>
    <w:rsid w:val="00A32710"/>
    <w:rsid w:val="00A32B41"/>
    <w:rsid w:val="00A32E25"/>
    <w:rsid w:val="00A33745"/>
    <w:rsid w:val="00A338B0"/>
    <w:rsid w:val="00A33ACB"/>
    <w:rsid w:val="00A34C31"/>
    <w:rsid w:val="00A369F8"/>
    <w:rsid w:val="00A37FEF"/>
    <w:rsid w:val="00A40305"/>
    <w:rsid w:val="00A4044C"/>
    <w:rsid w:val="00A42C11"/>
    <w:rsid w:val="00A43252"/>
    <w:rsid w:val="00A43917"/>
    <w:rsid w:val="00A456B7"/>
    <w:rsid w:val="00A469A7"/>
    <w:rsid w:val="00A46E5A"/>
    <w:rsid w:val="00A47CAF"/>
    <w:rsid w:val="00A51175"/>
    <w:rsid w:val="00A51A41"/>
    <w:rsid w:val="00A53993"/>
    <w:rsid w:val="00A539EA"/>
    <w:rsid w:val="00A54114"/>
    <w:rsid w:val="00A541F5"/>
    <w:rsid w:val="00A548FB"/>
    <w:rsid w:val="00A573B2"/>
    <w:rsid w:val="00A579E5"/>
    <w:rsid w:val="00A60A59"/>
    <w:rsid w:val="00A6287F"/>
    <w:rsid w:val="00A63EAD"/>
    <w:rsid w:val="00A65F3E"/>
    <w:rsid w:val="00A67050"/>
    <w:rsid w:val="00A70EDB"/>
    <w:rsid w:val="00A72C19"/>
    <w:rsid w:val="00A72FB6"/>
    <w:rsid w:val="00A72FBB"/>
    <w:rsid w:val="00A76194"/>
    <w:rsid w:val="00A779FF"/>
    <w:rsid w:val="00A804AB"/>
    <w:rsid w:val="00A810C5"/>
    <w:rsid w:val="00A810EC"/>
    <w:rsid w:val="00A82827"/>
    <w:rsid w:val="00A82E1A"/>
    <w:rsid w:val="00A83476"/>
    <w:rsid w:val="00A84BB0"/>
    <w:rsid w:val="00A85FB4"/>
    <w:rsid w:val="00A861B7"/>
    <w:rsid w:val="00A86362"/>
    <w:rsid w:val="00A92B67"/>
    <w:rsid w:val="00A92C8D"/>
    <w:rsid w:val="00A93F27"/>
    <w:rsid w:val="00A940E4"/>
    <w:rsid w:val="00A94FE1"/>
    <w:rsid w:val="00A9579F"/>
    <w:rsid w:val="00AA00F9"/>
    <w:rsid w:val="00AA1700"/>
    <w:rsid w:val="00AA19BA"/>
    <w:rsid w:val="00AA27CB"/>
    <w:rsid w:val="00AA3777"/>
    <w:rsid w:val="00AA4C1D"/>
    <w:rsid w:val="00AA551B"/>
    <w:rsid w:val="00AA629D"/>
    <w:rsid w:val="00AA6DAB"/>
    <w:rsid w:val="00AA7907"/>
    <w:rsid w:val="00AA7FB8"/>
    <w:rsid w:val="00AB027B"/>
    <w:rsid w:val="00AB0E17"/>
    <w:rsid w:val="00AB2D8F"/>
    <w:rsid w:val="00AB323D"/>
    <w:rsid w:val="00AB393C"/>
    <w:rsid w:val="00AB44AF"/>
    <w:rsid w:val="00AB48B4"/>
    <w:rsid w:val="00AB4BC2"/>
    <w:rsid w:val="00AB6F0E"/>
    <w:rsid w:val="00AB782C"/>
    <w:rsid w:val="00AC2E7B"/>
    <w:rsid w:val="00AC628A"/>
    <w:rsid w:val="00AC7423"/>
    <w:rsid w:val="00AD1472"/>
    <w:rsid w:val="00AD2EC3"/>
    <w:rsid w:val="00AD3A9F"/>
    <w:rsid w:val="00AD5AA1"/>
    <w:rsid w:val="00AD5C26"/>
    <w:rsid w:val="00AD6177"/>
    <w:rsid w:val="00AD6E97"/>
    <w:rsid w:val="00AD72F4"/>
    <w:rsid w:val="00AD7D3C"/>
    <w:rsid w:val="00AE1A3D"/>
    <w:rsid w:val="00AE1FB5"/>
    <w:rsid w:val="00AE2FCD"/>
    <w:rsid w:val="00AE3E8E"/>
    <w:rsid w:val="00AE3FFF"/>
    <w:rsid w:val="00AE4062"/>
    <w:rsid w:val="00AE716B"/>
    <w:rsid w:val="00AE75A2"/>
    <w:rsid w:val="00AE76DA"/>
    <w:rsid w:val="00AE7B41"/>
    <w:rsid w:val="00AF0DCF"/>
    <w:rsid w:val="00AF11B4"/>
    <w:rsid w:val="00AF19A1"/>
    <w:rsid w:val="00AF324F"/>
    <w:rsid w:val="00AF3F64"/>
    <w:rsid w:val="00AF7356"/>
    <w:rsid w:val="00AF7A35"/>
    <w:rsid w:val="00AF7A67"/>
    <w:rsid w:val="00B008BA"/>
    <w:rsid w:val="00B03C06"/>
    <w:rsid w:val="00B0454D"/>
    <w:rsid w:val="00B05025"/>
    <w:rsid w:val="00B071BD"/>
    <w:rsid w:val="00B07927"/>
    <w:rsid w:val="00B079DB"/>
    <w:rsid w:val="00B101C5"/>
    <w:rsid w:val="00B10766"/>
    <w:rsid w:val="00B10885"/>
    <w:rsid w:val="00B1176D"/>
    <w:rsid w:val="00B15608"/>
    <w:rsid w:val="00B16684"/>
    <w:rsid w:val="00B179A0"/>
    <w:rsid w:val="00B20FCA"/>
    <w:rsid w:val="00B26126"/>
    <w:rsid w:val="00B2758B"/>
    <w:rsid w:val="00B27CF4"/>
    <w:rsid w:val="00B30AF0"/>
    <w:rsid w:val="00B31D5F"/>
    <w:rsid w:val="00B3294E"/>
    <w:rsid w:val="00B34AC7"/>
    <w:rsid w:val="00B403A9"/>
    <w:rsid w:val="00B4089D"/>
    <w:rsid w:val="00B43D1F"/>
    <w:rsid w:val="00B44B08"/>
    <w:rsid w:val="00B47A45"/>
    <w:rsid w:val="00B47F9A"/>
    <w:rsid w:val="00B50799"/>
    <w:rsid w:val="00B5251B"/>
    <w:rsid w:val="00B526F1"/>
    <w:rsid w:val="00B540D3"/>
    <w:rsid w:val="00B545C1"/>
    <w:rsid w:val="00B55568"/>
    <w:rsid w:val="00B5660B"/>
    <w:rsid w:val="00B6099F"/>
    <w:rsid w:val="00B61B54"/>
    <w:rsid w:val="00B63510"/>
    <w:rsid w:val="00B63D2E"/>
    <w:rsid w:val="00B66602"/>
    <w:rsid w:val="00B66777"/>
    <w:rsid w:val="00B71B45"/>
    <w:rsid w:val="00B71FD5"/>
    <w:rsid w:val="00B7614B"/>
    <w:rsid w:val="00B7742A"/>
    <w:rsid w:val="00B77E98"/>
    <w:rsid w:val="00B8024D"/>
    <w:rsid w:val="00B82864"/>
    <w:rsid w:val="00B8433A"/>
    <w:rsid w:val="00B86A18"/>
    <w:rsid w:val="00B871B1"/>
    <w:rsid w:val="00B92C54"/>
    <w:rsid w:val="00B9336D"/>
    <w:rsid w:val="00B94CBB"/>
    <w:rsid w:val="00B95068"/>
    <w:rsid w:val="00B969F1"/>
    <w:rsid w:val="00B9739A"/>
    <w:rsid w:val="00BA0EDF"/>
    <w:rsid w:val="00BA1AAE"/>
    <w:rsid w:val="00BA2771"/>
    <w:rsid w:val="00BA3020"/>
    <w:rsid w:val="00BA32C4"/>
    <w:rsid w:val="00BA7451"/>
    <w:rsid w:val="00BB30E4"/>
    <w:rsid w:val="00BB3B3B"/>
    <w:rsid w:val="00BB4F2A"/>
    <w:rsid w:val="00BB5B0C"/>
    <w:rsid w:val="00BB5EB6"/>
    <w:rsid w:val="00BB6276"/>
    <w:rsid w:val="00BB6B60"/>
    <w:rsid w:val="00BB6E61"/>
    <w:rsid w:val="00BC003B"/>
    <w:rsid w:val="00BC1635"/>
    <w:rsid w:val="00BC1F9D"/>
    <w:rsid w:val="00BC22D7"/>
    <w:rsid w:val="00BC2E72"/>
    <w:rsid w:val="00BC3456"/>
    <w:rsid w:val="00BC47FE"/>
    <w:rsid w:val="00BC4A8F"/>
    <w:rsid w:val="00BC53CE"/>
    <w:rsid w:val="00BC5EE3"/>
    <w:rsid w:val="00BC60B4"/>
    <w:rsid w:val="00BC6A47"/>
    <w:rsid w:val="00BC70DE"/>
    <w:rsid w:val="00BD120F"/>
    <w:rsid w:val="00BD1F1A"/>
    <w:rsid w:val="00BD325D"/>
    <w:rsid w:val="00BD4ACD"/>
    <w:rsid w:val="00BD4BED"/>
    <w:rsid w:val="00BD623A"/>
    <w:rsid w:val="00BD6767"/>
    <w:rsid w:val="00BD6818"/>
    <w:rsid w:val="00BD6CC1"/>
    <w:rsid w:val="00BD7E47"/>
    <w:rsid w:val="00BE0A5E"/>
    <w:rsid w:val="00BE108C"/>
    <w:rsid w:val="00BE282B"/>
    <w:rsid w:val="00BE2D88"/>
    <w:rsid w:val="00BE36BD"/>
    <w:rsid w:val="00BE3964"/>
    <w:rsid w:val="00BE408C"/>
    <w:rsid w:val="00BE7B37"/>
    <w:rsid w:val="00BF0706"/>
    <w:rsid w:val="00BF216E"/>
    <w:rsid w:val="00BF30B6"/>
    <w:rsid w:val="00BF51AE"/>
    <w:rsid w:val="00BF6B8B"/>
    <w:rsid w:val="00BF7725"/>
    <w:rsid w:val="00C00975"/>
    <w:rsid w:val="00C009E5"/>
    <w:rsid w:val="00C01164"/>
    <w:rsid w:val="00C017A0"/>
    <w:rsid w:val="00C02141"/>
    <w:rsid w:val="00C022FE"/>
    <w:rsid w:val="00C05B98"/>
    <w:rsid w:val="00C11CC9"/>
    <w:rsid w:val="00C13FCF"/>
    <w:rsid w:val="00C14674"/>
    <w:rsid w:val="00C15FF0"/>
    <w:rsid w:val="00C16C6B"/>
    <w:rsid w:val="00C17734"/>
    <w:rsid w:val="00C17EA7"/>
    <w:rsid w:val="00C21868"/>
    <w:rsid w:val="00C21CE1"/>
    <w:rsid w:val="00C21FE0"/>
    <w:rsid w:val="00C22B64"/>
    <w:rsid w:val="00C30952"/>
    <w:rsid w:val="00C31C59"/>
    <w:rsid w:val="00C3217F"/>
    <w:rsid w:val="00C3370D"/>
    <w:rsid w:val="00C33AC8"/>
    <w:rsid w:val="00C33DEF"/>
    <w:rsid w:val="00C352C6"/>
    <w:rsid w:val="00C35F1D"/>
    <w:rsid w:val="00C36D20"/>
    <w:rsid w:val="00C41DE4"/>
    <w:rsid w:val="00C41F77"/>
    <w:rsid w:val="00C429FC"/>
    <w:rsid w:val="00C42A5D"/>
    <w:rsid w:val="00C42F33"/>
    <w:rsid w:val="00C432D8"/>
    <w:rsid w:val="00C43DD0"/>
    <w:rsid w:val="00C45BAB"/>
    <w:rsid w:val="00C475E3"/>
    <w:rsid w:val="00C4791E"/>
    <w:rsid w:val="00C50151"/>
    <w:rsid w:val="00C5349A"/>
    <w:rsid w:val="00C55BC1"/>
    <w:rsid w:val="00C56F3B"/>
    <w:rsid w:val="00C571EB"/>
    <w:rsid w:val="00C577A2"/>
    <w:rsid w:val="00C577B4"/>
    <w:rsid w:val="00C57966"/>
    <w:rsid w:val="00C63050"/>
    <w:rsid w:val="00C637B2"/>
    <w:rsid w:val="00C63EFE"/>
    <w:rsid w:val="00C645C3"/>
    <w:rsid w:val="00C646C7"/>
    <w:rsid w:val="00C64B28"/>
    <w:rsid w:val="00C67909"/>
    <w:rsid w:val="00C711B7"/>
    <w:rsid w:val="00C712C8"/>
    <w:rsid w:val="00C7240B"/>
    <w:rsid w:val="00C7266D"/>
    <w:rsid w:val="00C72807"/>
    <w:rsid w:val="00C72A0F"/>
    <w:rsid w:val="00C73443"/>
    <w:rsid w:val="00C76159"/>
    <w:rsid w:val="00C761F7"/>
    <w:rsid w:val="00C77D4B"/>
    <w:rsid w:val="00C77F9F"/>
    <w:rsid w:val="00C80466"/>
    <w:rsid w:val="00C840EC"/>
    <w:rsid w:val="00C84E8C"/>
    <w:rsid w:val="00C85549"/>
    <w:rsid w:val="00C85647"/>
    <w:rsid w:val="00C85D43"/>
    <w:rsid w:val="00C86051"/>
    <w:rsid w:val="00C861E0"/>
    <w:rsid w:val="00C86243"/>
    <w:rsid w:val="00C86614"/>
    <w:rsid w:val="00C871F7"/>
    <w:rsid w:val="00C90F3C"/>
    <w:rsid w:val="00C95719"/>
    <w:rsid w:val="00C95830"/>
    <w:rsid w:val="00C95F88"/>
    <w:rsid w:val="00C960C7"/>
    <w:rsid w:val="00C961B5"/>
    <w:rsid w:val="00CA0395"/>
    <w:rsid w:val="00CA1533"/>
    <w:rsid w:val="00CA2F35"/>
    <w:rsid w:val="00CA4117"/>
    <w:rsid w:val="00CA429F"/>
    <w:rsid w:val="00CA4B69"/>
    <w:rsid w:val="00CA70E9"/>
    <w:rsid w:val="00CB01BF"/>
    <w:rsid w:val="00CB1403"/>
    <w:rsid w:val="00CB2DCA"/>
    <w:rsid w:val="00CB4DC7"/>
    <w:rsid w:val="00CB4F70"/>
    <w:rsid w:val="00CB6863"/>
    <w:rsid w:val="00CC1B47"/>
    <w:rsid w:val="00CC5E7D"/>
    <w:rsid w:val="00CC7D16"/>
    <w:rsid w:val="00CC7D8F"/>
    <w:rsid w:val="00CD0611"/>
    <w:rsid w:val="00CD1012"/>
    <w:rsid w:val="00CD2979"/>
    <w:rsid w:val="00CD402B"/>
    <w:rsid w:val="00CD4CA1"/>
    <w:rsid w:val="00CD7283"/>
    <w:rsid w:val="00CE0B9F"/>
    <w:rsid w:val="00CE2476"/>
    <w:rsid w:val="00CE3073"/>
    <w:rsid w:val="00CE319A"/>
    <w:rsid w:val="00CE3BA0"/>
    <w:rsid w:val="00CE40D1"/>
    <w:rsid w:val="00CE50FD"/>
    <w:rsid w:val="00CE5818"/>
    <w:rsid w:val="00CE611F"/>
    <w:rsid w:val="00CE64E1"/>
    <w:rsid w:val="00CE6614"/>
    <w:rsid w:val="00CE6B0C"/>
    <w:rsid w:val="00CE7D11"/>
    <w:rsid w:val="00CF17E4"/>
    <w:rsid w:val="00CF1D1C"/>
    <w:rsid w:val="00CF3006"/>
    <w:rsid w:val="00CF30D2"/>
    <w:rsid w:val="00CF4D6A"/>
    <w:rsid w:val="00CF558C"/>
    <w:rsid w:val="00CF79B7"/>
    <w:rsid w:val="00D01874"/>
    <w:rsid w:val="00D06058"/>
    <w:rsid w:val="00D06266"/>
    <w:rsid w:val="00D077DB"/>
    <w:rsid w:val="00D10F90"/>
    <w:rsid w:val="00D116AA"/>
    <w:rsid w:val="00D11A3A"/>
    <w:rsid w:val="00D13461"/>
    <w:rsid w:val="00D1716A"/>
    <w:rsid w:val="00D1738F"/>
    <w:rsid w:val="00D173D0"/>
    <w:rsid w:val="00D2138C"/>
    <w:rsid w:val="00D21748"/>
    <w:rsid w:val="00D22C2D"/>
    <w:rsid w:val="00D233F5"/>
    <w:rsid w:val="00D252BC"/>
    <w:rsid w:val="00D26371"/>
    <w:rsid w:val="00D26937"/>
    <w:rsid w:val="00D31A4F"/>
    <w:rsid w:val="00D31F65"/>
    <w:rsid w:val="00D3252A"/>
    <w:rsid w:val="00D33054"/>
    <w:rsid w:val="00D340B5"/>
    <w:rsid w:val="00D3471F"/>
    <w:rsid w:val="00D34AC5"/>
    <w:rsid w:val="00D35704"/>
    <w:rsid w:val="00D36022"/>
    <w:rsid w:val="00D36C13"/>
    <w:rsid w:val="00D36C5D"/>
    <w:rsid w:val="00D37F28"/>
    <w:rsid w:val="00D412D8"/>
    <w:rsid w:val="00D42636"/>
    <w:rsid w:val="00D45214"/>
    <w:rsid w:val="00D4526B"/>
    <w:rsid w:val="00D4710E"/>
    <w:rsid w:val="00D4712D"/>
    <w:rsid w:val="00D474C5"/>
    <w:rsid w:val="00D5533C"/>
    <w:rsid w:val="00D5617C"/>
    <w:rsid w:val="00D578BC"/>
    <w:rsid w:val="00D57C17"/>
    <w:rsid w:val="00D61D66"/>
    <w:rsid w:val="00D64D2C"/>
    <w:rsid w:val="00D653BE"/>
    <w:rsid w:val="00D65D72"/>
    <w:rsid w:val="00D673C4"/>
    <w:rsid w:val="00D67AB1"/>
    <w:rsid w:val="00D72B32"/>
    <w:rsid w:val="00D72BB5"/>
    <w:rsid w:val="00D737F0"/>
    <w:rsid w:val="00D74AD8"/>
    <w:rsid w:val="00D75099"/>
    <w:rsid w:val="00D76A85"/>
    <w:rsid w:val="00D76FFF"/>
    <w:rsid w:val="00D7755F"/>
    <w:rsid w:val="00D77FC0"/>
    <w:rsid w:val="00D8048D"/>
    <w:rsid w:val="00D8231E"/>
    <w:rsid w:val="00D82E76"/>
    <w:rsid w:val="00D82EA0"/>
    <w:rsid w:val="00D84672"/>
    <w:rsid w:val="00D868E1"/>
    <w:rsid w:val="00D87DE7"/>
    <w:rsid w:val="00D902CF"/>
    <w:rsid w:val="00D90557"/>
    <w:rsid w:val="00D90571"/>
    <w:rsid w:val="00D9095A"/>
    <w:rsid w:val="00D90DDE"/>
    <w:rsid w:val="00D920B2"/>
    <w:rsid w:val="00D9223C"/>
    <w:rsid w:val="00D92267"/>
    <w:rsid w:val="00D924F0"/>
    <w:rsid w:val="00D92A35"/>
    <w:rsid w:val="00D92D41"/>
    <w:rsid w:val="00D9447F"/>
    <w:rsid w:val="00D94DBF"/>
    <w:rsid w:val="00D94E61"/>
    <w:rsid w:val="00D959B9"/>
    <w:rsid w:val="00D96755"/>
    <w:rsid w:val="00D96B7C"/>
    <w:rsid w:val="00D97EE4"/>
    <w:rsid w:val="00DA29C9"/>
    <w:rsid w:val="00DA3EE4"/>
    <w:rsid w:val="00DA4AB6"/>
    <w:rsid w:val="00DA6029"/>
    <w:rsid w:val="00DA77A6"/>
    <w:rsid w:val="00DA7C35"/>
    <w:rsid w:val="00DB112A"/>
    <w:rsid w:val="00DB2144"/>
    <w:rsid w:val="00DB349E"/>
    <w:rsid w:val="00DB3FC6"/>
    <w:rsid w:val="00DB52FF"/>
    <w:rsid w:val="00DB58B1"/>
    <w:rsid w:val="00DB686A"/>
    <w:rsid w:val="00DC176A"/>
    <w:rsid w:val="00DC3521"/>
    <w:rsid w:val="00DC3C73"/>
    <w:rsid w:val="00DC52F6"/>
    <w:rsid w:val="00DC5B13"/>
    <w:rsid w:val="00DC6191"/>
    <w:rsid w:val="00DC68CD"/>
    <w:rsid w:val="00DC68D2"/>
    <w:rsid w:val="00DD0BC2"/>
    <w:rsid w:val="00DD0E64"/>
    <w:rsid w:val="00DD1E8C"/>
    <w:rsid w:val="00DD2E6A"/>
    <w:rsid w:val="00DD397E"/>
    <w:rsid w:val="00DE0DBA"/>
    <w:rsid w:val="00DE23B4"/>
    <w:rsid w:val="00DE4458"/>
    <w:rsid w:val="00DE4593"/>
    <w:rsid w:val="00DE6740"/>
    <w:rsid w:val="00DE738E"/>
    <w:rsid w:val="00DE7F19"/>
    <w:rsid w:val="00DF09DB"/>
    <w:rsid w:val="00DF2B95"/>
    <w:rsid w:val="00DF34A4"/>
    <w:rsid w:val="00DF3709"/>
    <w:rsid w:val="00DF3F97"/>
    <w:rsid w:val="00DF408E"/>
    <w:rsid w:val="00DF4693"/>
    <w:rsid w:val="00DF53B1"/>
    <w:rsid w:val="00DF63CB"/>
    <w:rsid w:val="00DF7F0A"/>
    <w:rsid w:val="00DF7FB6"/>
    <w:rsid w:val="00E00527"/>
    <w:rsid w:val="00E01200"/>
    <w:rsid w:val="00E0438D"/>
    <w:rsid w:val="00E04E99"/>
    <w:rsid w:val="00E04F46"/>
    <w:rsid w:val="00E05976"/>
    <w:rsid w:val="00E0702E"/>
    <w:rsid w:val="00E07296"/>
    <w:rsid w:val="00E076C7"/>
    <w:rsid w:val="00E07E8C"/>
    <w:rsid w:val="00E11B81"/>
    <w:rsid w:val="00E13A42"/>
    <w:rsid w:val="00E1623D"/>
    <w:rsid w:val="00E16F26"/>
    <w:rsid w:val="00E17558"/>
    <w:rsid w:val="00E17DB3"/>
    <w:rsid w:val="00E17EDA"/>
    <w:rsid w:val="00E200EE"/>
    <w:rsid w:val="00E20C5A"/>
    <w:rsid w:val="00E2113F"/>
    <w:rsid w:val="00E22FBD"/>
    <w:rsid w:val="00E246D0"/>
    <w:rsid w:val="00E24B3E"/>
    <w:rsid w:val="00E3185A"/>
    <w:rsid w:val="00E31AF2"/>
    <w:rsid w:val="00E32379"/>
    <w:rsid w:val="00E32AFE"/>
    <w:rsid w:val="00E334A3"/>
    <w:rsid w:val="00E34104"/>
    <w:rsid w:val="00E34600"/>
    <w:rsid w:val="00E35ABD"/>
    <w:rsid w:val="00E36129"/>
    <w:rsid w:val="00E361BC"/>
    <w:rsid w:val="00E405C3"/>
    <w:rsid w:val="00E412AD"/>
    <w:rsid w:val="00E41FED"/>
    <w:rsid w:val="00E42B44"/>
    <w:rsid w:val="00E44DBF"/>
    <w:rsid w:val="00E4560C"/>
    <w:rsid w:val="00E45D90"/>
    <w:rsid w:val="00E466D2"/>
    <w:rsid w:val="00E47CB6"/>
    <w:rsid w:val="00E50FD7"/>
    <w:rsid w:val="00E52A6F"/>
    <w:rsid w:val="00E53BC7"/>
    <w:rsid w:val="00E551D3"/>
    <w:rsid w:val="00E622C3"/>
    <w:rsid w:val="00E64C6D"/>
    <w:rsid w:val="00E67273"/>
    <w:rsid w:val="00E679C1"/>
    <w:rsid w:val="00E70926"/>
    <w:rsid w:val="00E70B4A"/>
    <w:rsid w:val="00E722F6"/>
    <w:rsid w:val="00E72D36"/>
    <w:rsid w:val="00E7524D"/>
    <w:rsid w:val="00E80731"/>
    <w:rsid w:val="00E80EFB"/>
    <w:rsid w:val="00E81B27"/>
    <w:rsid w:val="00E82CBE"/>
    <w:rsid w:val="00E82F90"/>
    <w:rsid w:val="00E8400D"/>
    <w:rsid w:val="00E863A8"/>
    <w:rsid w:val="00E86E3B"/>
    <w:rsid w:val="00E87019"/>
    <w:rsid w:val="00E919A1"/>
    <w:rsid w:val="00E92AD5"/>
    <w:rsid w:val="00E93041"/>
    <w:rsid w:val="00E934D3"/>
    <w:rsid w:val="00E943EB"/>
    <w:rsid w:val="00E94772"/>
    <w:rsid w:val="00E94985"/>
    <w:rsid w:val="00E9744F"/>
    <w:rsid w:val="00E9750D"/>
    <w:rsid w:val="00EA30DC"/>
    <w:rsid w:val="00EA468A"/>
    <w:rsid w:val="00EA4877"/>
    <w:rsid w:val="00EA56C0"/>
    <w:rsid w:val="00EA6706"/>
    <w:rsid w:val="00EA7B20"/>
    <w:rsid w:val="00EB0CB7"/>
    <w:rsid w:val="00EB10B7"/>
    <w:rsid w:val="00EB215A"/>
    <w:rsid w:val="00EB2451"/>
    <w:rsid w:val="00EB453B"/>
    <w:rsid w:val="00EB4580"/>
    <w:rsid w:val="00EB4D4B"/>
    <w:rsid w:val="00EB608B"/>
    <w:rsid w:val="00EC2303"/>
    <w:rsid w:val="00EC2E55"/>
    <w:rsid w:val="00EC3617"/>
    <w:rsid w:val="00EC4ABE"/>
    <w:rsid w:val="00EC63C3"/>
    <w:rsid w:val="00EC6450"/>
    <w:rsid w:val="00EC6B9C"/>
    <w:rsid w:val="00ED11B8"/>
    <w:rsid w:val="00ED1BC6"/>
    <w:rsid w:val="00ED20EA"/>
    <w:rsid w:val="00ED2495"/>
    <w:rsid w:val="00ED6EE4"/>
    <w:rsid w:val="00ED79AA"/>
    <w:rsid w:val="00EE0CA2"/>
    <w:rsid w:val="00EE12E5"/>
    <w:rsid w:val="00EE143A"/>
    <w:rsid w:val="00EE2502"/>
    <w:rsid w:val="00EE508A"/>
    <w:rsid w:val="00EE6E77"/>
    <w:rsid w:val="00EE75BB"/>
    <w:rsid w:val="00EE7DB0"/>
    <w:rsid w:val="00EF0D67"/>
    <w:rsid w:val="00EF173D"/>
    <w:rsid w:val="00EF2542"/>
    <w:rsid w:val="00EF350B"/>
    <w:rsid w:val="00EF4137"/>
    <w:rsid w:val="00EF4D7B"/>
    <w:rsid w:val="00EF60F1"/>
    <w:rsid w:val="00EF6CE0"/>
    <w:rsid w:val="00EF720C"/>
    <w:rsid w:val="00F00841"/>
    <w:rsid w:val="00F00859"/>
    <w:rsid w:val="00F01CC7"/>
    <w:rsid w:val="00F0221F"/>
    <w:rsid w:val="00F030EB"/>
    <w:rsid w:val="00F03D8B"/>
    <w:rsid w:val="00F04450"/>
    <w:rsid w:val="00F06491"/>
    <w:rsid w:val="00F06720"/>
    <w:rsid w:val="00F06E53"/>
    <w:rsid w:val="00F070B6"/>
    <w:rsid w:val="00F10144"/>
    <w:rsid w:val="00F1200D"/>
    <w:rsid w:val="00F131A2"/>
    <w:rsid w:val="00F14F72"/>
    <w:rsid w:val="00F15725"/>
    <w:rsid w:val="00F17644"/>
    <w:rsid w:val="00F220DA"/>
    <w:rsid w:val="00F220EB"/>
    <w:rsid w:val="00F229CB"/>
    <w:rsid w:val="00F273CA"/>
    <w:rsid w:val="00F276ED"/>
    <w:rsid w:val="00F27EFE"/>
    <w:rsid w:val="00F307AB"/>
    <w:rsid w:val="00F32CFA"/>
    <w:rsid w:val="00F34188"/>
    <w:rsid w:val="00F3551E"/>
    <w:rsid w:val="00F355B1"/>
    <w:rsid w:val="00F37D48"/>
    <w:rsid w:val="00F4080D"/>
    <w:rsid w:val="00F4520C"/>
    <w:rsid w:val="00F45665"/>
    <w:rsid w:val="00F45A62"/>
    <w:rsid w:val="00F47C53"/>
    <w:rsid w:val="00F50537"/>
    <w:rsid w:val="00F50BA4"/>
    <w:rsid w:val="00F52356"/>
    <w:rsid w:val="00F53FED"/>
    <w:rsid w:val="00F54051"/>
    <w:rsid w:val="00F54F5D"/>
    <w:rsid w:val="00F5579F"/>
    <w:rsid w:val="00F55AE1"/>
    <w:rsid w:val="00F55CE3"/>
    <w:rsid w:val="00F5603A"/>
    <w:rsid w:val="00F561CF"/>
    <w:rsid w:val="00F6100B"/>
    <w:rsid w:val="00F61078"/>
    <w:rsid w:val="00F61BF3"/>
    <w:rsid w:val="00F61F1F"/>
    <w:rsid w:val="00F6258F"/>
    <w:rsid w:val="00F62C0A"/>
    <w:rsid w:val="00F632A7"/>
    <w:rsid w:val="00F64BC8"/>
    <w:rsid w:val="00F655E6"/>
    <w:rsid w:val="00F65A6E"/>
    <w:rsid w:val="00F65B00"/>
    <w:rsid w:val="00F65B2A"/>
    <w:rsid w:val="00F6684F"/>
    <w:rsid w:val="00F67BF1"/>
    <w:rsid w:val="00F70408"/>
    <w:rsid w:val="00F70ECD"/>
    <w:rsid w:val="00F70EFB"/>
    <w:rsid w:val="00F7270F"/>
    <w:rsid w:val="00F7291D"/>
    <w:rsid w:val="00F72C64"/>
    <w:rsid w:val="00F733D5"/>
    <w:rsid w:val="00F73C08"/>
    <w:rsid w:val="00F74ABD"/>
    <w:rsid w:val="00F75B11"/>
    <w:rsid w:val="00F76506"/>
    <w:rsid w:val="00F76CBB"/>
    <w:rsid w:val="00F76DA9"/>
    <w:rsid w:val="00F77DC8"/>
    <w:rsid w:val="00F8141D"/>
    <w:rsid w:val="00F816D6"/>
    <w:rsid w:val="00F8173C"/>
    <w:rsid w:val="00F8304F"/>
    <w:rsid w:val="00F83211"/>
    <w:rsid w:val="00F843EB"/>
    <w:rsid w:val="00F8518B"/>
    <w:rsid w:val="00F8525A"/>
    <w:rsid w:val="00F8571C"/>
    <w:rsid w:val="00F85B7C"/>
    <w:rsid w:val="00F86394"/>
    <w:rsid w:val="00F87AF0"/>
    <w:rsid w:val="00F90C72"/>
    <w:rsid w:val="00F931B3"/>
    <w:rsid w:val="00F9401C"/>
    <w:rsid w:val="00F95856"/>
    <w:rsid w:val="00F95A78"/>
    <w:rsid w:val="00F960E1"/>
    <w:rsid w:val="00F964D9"/>
    <w:rsid w:val="00FA0727"/>
    <w:rsid w:val="00FA5E8C"/>
    <w:rsid w:val="00FA6103"/>
    <w:rsid w:val="00FA738C"/>
    <w:rsid w:val="00FA7DB9"/>
    <w:rsid w:val="00FB09A2"/>
    <w:rsid w:val="00FB0C8F"/>
    <w:rsid w:val="00FB13C4"/>
    <w:rsid w:val="00FB1697"/>
    <w:rsid w:val="00FB1C1B"/>
    <w:rsid w:val="00FB20D6"/>
    <w:rsid w:val="00FB2501"/>
    <w:rsid w:val="00FB26DC"/>
    <w:rsid w:val="00FB3221"/>
    <w:rsid w:val="00FB3643"/>
    <w:rsid w:val="00FB365B"/>
    <w:rsid w:val="00FB63B9"/>
    <w:rsid w:val="00FB6C84"/>
    <w:rsid w:val="00FB7145"/>
    <w:rsid w:val="00FB785C"/>
    <w:rsid w:val="00FB7A6D"/>
    <w:rsid w:val="00FC1D98"/>
    <w:rsid w:val="00FC2C42"/>
    <w:rsid w:val="00FC3B8F"/>
    <w:rsid w:val="00FC5217"/>
    <w:rsid w:val="00FC5C0C"/>
    <w:rsid w:val="00FC7174"/>
    <w:rsid w:val="00FC7E28"/>
    <w:rsid w:val="00FD038D"/>
    <w:rsid w:val="00FD3990"/>
    <w:rsid w:val="00FD3B2E"/>
    <w:rsid w:val="00FD7012"/>
    <w:rsid w:val="00FD7088"/>
    <w:rsid w:val="00FE3CC0"/>
    <w:rsid w:val="00FE47BC"/>
    <w:rsid w:val="00FE5030"/>
    <w:rsid w:val="00FE5F54"/>
    <w:rsid w:val="00FE6DAB"/>
    <w:rsid w:val="00FE7A30"/>
    <w:rsid w:val="00FF18CC"/>
    <w:rsid w:val="00FF1AE3"/>
    <w:rsid w:val="00FF20BE"/>
    <w:rsid w:val="00FF2A57"/>
    <w:rsid w:val="00FF3C2D"/>
    <w:rsid w:val="00FF45C2"/>
    <w:rsid w:val="00FF5283"/>
    <w:rsid w:val="00F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5C2DB092-8076-4D4D-9D45-A6E9064B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표준(양끝)"/>
    <w:qFormat/>
    <w:rsid w:val="00E24B3E"/>
    <w:pPr>
      <w:adjustRightInd w:val="0"/>
      <w:spacing w:line="280" w:lineRule="atLeast"/>
      <w:jc w:val="both"/>
      <w:textAlignment w:val="baseline"/>
    </w:pPr>
    <w:rPr>
      <w:rFonts w:ascii="바탕체" w:eastAsia="맑은 고딕"/>
    </w:rPr>
  </w:style>
  <w:style w:type="paragraph" w:styleId="10">
    <w:name w:val="heading 1"/>
    <w:basedOn w:val="a0"/>
    <w:next w:val="a0"/>
    <w:link w:val="1Char"/>
    <w:qFormat/>
    <w:rsid w:val="00840304"/>
    <w:pPr>
      <w:keepNext/>
      <w:widowControl w:val="0"/>
      <w:numPr>
        <w:numId w:val="4"/>
      </w:numPr>
      <w:wordWrap w:val="0"/>
      <w:spacing w:before="240" w:after="240" w:line="240" w:lineRule="atLeast"/>
      <w:outlineLvl w:val="0"/>
    </w:pPr>
    <w:rPr>
      <w:rFonts w:ascii="맑은 고딕" w:hAnsi="맑은 고딕" w:cs="맑은 고딕"/>
      <w:b/>
      <w:sz w:val="26"/>
      <w:szCs w:val="24"/>
    </w:rPr>
  </w:style>
  <w:style w:type="paragraph" w:styleId="2">
    <w:name w:val="heading 2"/>
    <w:basedOn w:val="a0"/>
    <w:next w:val="a0"/>
    <w:link w:val="2Char"/>
    <w:autoRedefine/>
    <w:qFormat/>
    <w:rsid w:val="009C7DDD"/>
    <w:pPr>
      <w:keepNext/>
      <w:widowControl w:val="0"/>
      <w:numPr>
        <w:ilvl w:val="1"/>
        <w:numId w:val="4"/>
      </w:numPr>
      <w:wordWrap w:val="0"/>
      <w:spacing w:before="240" w:after="240" w:line="240" w:lineRule="atLeast"/>
      <w:ind w:right="170"/>
      <w:outlineLvl w:val="1"/>
    </w:pPr>
    <w:rPr>
      <w:rFonts w:ascii="맑은 고딕" w:hAnsi="맑은 고딕"/>
      <w:b/>
      <w:sz w:val="24"/>
      <w:szCs w:val="24"/>
    </w:rPr>
  </w:style>
  <w:style w:type="paragraph" w:styleId="30">
    <w:name w:val="heading 3"/>
    <w:basedOn w:val="a0"/>
    <w:next w:val="a0"/>
    <w:link w:val="3Char"/>
    <w:autoRedefine/>
    <w:qFormat/>
    <w:rsid w:val="00072E12"/>
    <w:pPr>
      <w:keepNext/>
      <w:widowControl w:val="0"/>
      <w:numPr>
        <w:ilvl w:val="2"/>
        <w:numId w:val="4"/>
      </w:numPr>
      <w:spacing w:before="240" w:after="240" w:line="240" w:lineRule="atLeast"/>
      <w:outlineLvl w:val="2"/>
    </w:pPr>
    <w:rPr>
      <w:rFonts w:ascii="맑은 고딕" w:hAnsi="맑은 고딕"/>
      <w:b/>
      <w:bCs/>
      <w:szCs w:val="22"/>
    </w:rPr>
  </w:style>
  <w:style w:type="paragraph" w:styleId="4">
    <w:name w:val="heading 4"/>
    <w:basedOn w:val="a0"/>
    <w:next w:val="a0"/>
    <w:link w:val="4Char"/>
    <w:autoRedefine/>
    <w:qFormat/>
    <w:rsid w:val="00C63050"/>
    <w:pPr>
      <w:keepNext/>
      <w:widowControl w:val="0"/>
      <w:numPr>
        <w:ilvl w:val="3"/>
        <w:numId w:val="4"/>
      </w:numPr>
      <w:wordWrap w:val="0"/>
      <w:spacing w:before="240" w:after="240" w:line="240" w:lineRule="atLeast"/>
      <w:outlineLvl w:val="3"/>
    </w:pPr>
    <w:rPr>
      <w:rFonts w:asciiTheme="minorEastAsia" w:eastAsiaTheme="minorEastAsia" w:hAnsiTheme="minorEastAsia"/>
      <w:b/>
    </w:rPr>
  </w:style>
  <w:style w:type="paragraph" w:styleId="5">
    <w:name w:val="heading 5"/>
    <w:basedOn w:val="a0"/>
    <w:next w:val="a0"/>
    <w:link w:val="5Char"/>
    <w:autoRedefine/>
    <w:qFormat/>
    <w:rsid w:val="001C6BC7"/>
    <w:pPr>
      <w:keepNext/>
      <w:widowControl w:val="0"/>
      <w:numPr>
        <w:ilvl w:val="4"/>
        <w:numId w:val="4"/>
      </w:numPr>
      <w:wordWrap w:val="0"/>
      <w:spacing w:before="240" w:after="240" w:line="240" w:lineRule="atLeast"/>
      <w:outlineLvl w:val="4"/>
    </w:pPr>
    <w:rPr>
      <w:rFonts w:asciiTheme="minorHAnsi" w:eastAsiaTheme="minorHAnsi" w:hAnsiTheme="minorHAnsi"/>
      <w:b/>
    </w:rPr>
  </w:style>
  <w:style w:type="paragraph" w:styleId="6">
    <w:name w:val="heading 6"/>
    <w:basedOn w:val="a0"/>
    <w:next w:val="a0"/>
    <w:autoRedefine/>
    <w:qFormat/>
    <w:pPr>
      <w:keepNext/>
      <w:widowControl w:val="0"/>
      <w:numPr>
        <w:ilvl w:val="5"/>
        <w:numId w:val="4"/>
      </w:numPr>
      <w:wordWrap w:val="0"/>
      <w:outlineLvl w:val="5"/>
    </w:pPr>
    <w:rPr>
      <w:b/>
      <w:kern w:val="28"/>
    </w:rPr>
  </w:style>
  <w:style w:type="paragraph" w:styleId="7">
    <w:name w:val="heading 7"/>
    <w:basedOn w:val="a0"/>
    <w:next w:val="a0"/>
    <w:qFormat/>
    <w:pPr>
      <w:keepNext/>
      <w:widowControl w:val="0"/>
      <w:wordWrap w:val="0"/>
      <w:outlineLvl w:val="6"/>
    </w:pPr>
  </w:style>
  <w:style w:type="paragraph" w:styleId="8">
    <w:name w:val="heading 8"/>
    <w:basedOn w:val="a0"/>
    <w:next w:val="a0"/>
    <w:qFormat/>
    <w:pPr>
      <w:keepNext/>
      <w:widowControl w:val="0"/>
      <w:numPr>
        <w:ilvl w:val="7"/>
        <w:numId w:val="1"/>
      </w:numPr>
      <w:wordWrap w:val="0"/>
      <w:outlineLvl w:val="7"/>
    </w:pPr>
  </w:style>
  <w:style w:type="paragraph" w:styleId="9">
    <w:name w:val="heading 9"/>
    <w:basedOn w:val="a0"/>
    <w:next w:val="a0"/>
    <w:qFormat/>
    <w:pPr>
      <w:keepNext/>
      <w:widowControl w:val="0"/>
      <w:numPr>
        <w:ilvl w:val="8"/>
        <w:numId w:val="1"/>
      </w:numPr>
      <w:wordWrap w:val="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link w:val="10"/>
    <w:rsid w:val="00840304"/>
    <w:rPr>
      <w:rFonts w:ascii="맑은 고딕" w:eastAsia="맑은 고딕" w:hAnsi="맑은 고딕" w:cs="맑은 고딕"/>
      <w:b/>
      <w:sz w:val="26"/>
      <w:szCs w:val="24"/>
    </w:rPr>
  </w:style>
  <w:style w:type="character" w:customStyle="1" w:styleId="2Char">
    <w:name w:val="제목 2 Char"/>
    <w:link w:val="2"/>
    <w:rsid w:val="009C7DDD"/>
    <w:rPr>
      <w:rFonts w:ascii="맑은 고딕" w:eastAsia="맑은 고딕" w:hAnsi="맑은 고딕"/>
      <w:b/>
      <w:sz w:val="24"/>
      <w:szCs w:val="24"/>
    </w:rPr>
  </w:style>
  <w:style w:type="character" w:customStyle="1" w:styleId="3Char">
    <w:name w:val="제목 3 Char"/>
    <w:link w:val="30"/>
    <w:rsid w:val="00072E12"/>
    <w:rPr>
      <w:rFonts w:ascii="맑은 고딕" w:eastAsia="맑은 고딕" w:hAnsi="맑은 고딕"/>
      <w:b/>
      <w:bCs/>
      <w:szCs w:val="22"/>
    </w:rPr>
  </w:style>
  <w:style w:type="character" w:customStyle="1" w:styleId="5Char">
    <w:name w:val="제목 5 Char"/>
    <w:link w:val="5"/>
    <w:rsid w:val="001C6BC7"/>
    <w:rPr>
      <w:rFonts w:asciiTheme="minorHAnsi" w:eastAsiaTheme="minorHAnsi" w:hAnsiTheme="minorHAnsi"/>
      <w:b/>
    </w:rPr>
  </w:style>
  <w:style w:type="paragraph" w:styleId="1">
    <w:name w:val="toc 1"/>
    <w:basedOn w:val="a0"/>
    <w:next w:val="a0"/>
    <w:autoRedefine/>
    <w:uiPriority w:val="39"/>
    <w:rsid w:val="006D34E0"/>
    <w:pPr>
      <w:numPr>
        <w:numId w:val="6"/>
      </w:numPr>
      <w:tabs>
        <w:tab w:val="right" w:leader="dot" w:pos="9240"/>
      </w:tabs>
      <w:spacing w:line="0" w:lineRule="atLeast"/>
      <w:contextualSpacing/>
      <w:jc w:val="left"/>
    </w:pPr>
    <w:rPr>
      <w:rFonts w:asciiTheme="minorEastAsia" w:eastAsiaTheme="minorEastAsia" w:hAnsiTheme="minorEastAsia"/>
      <w:noProof/>
      <w:sz w:val="24"/>
    </w:rPr>
  </w:style>
  <w:style w:type="paragraph" w:styleId="20">
    <w:name w:val="toc 2"/>
    <w:basedOn w:val="a0"/>
    <w:next w:val="a0"/>
    <w:autoRedefine/>
    <w:uiPriority w:val="39"/>
    <w:rsid w:val="006A0C1D"/>
    <w:pPr>
      <w:tabs>
        <w:tab w:val="right" w:leader="dot" w:pos="9240"/>
      </w:tabs>
      <w:spacing w:line="0" w:lineRule="atLeast"/>
      <w:ind w:left="57" w:firstLineChars="94" w:firstLine="226"/>
      <w:jc w:val="left"/>
    </w:pPr>
    <w:rPr>
      <w:rFonts w:ascii="맑은 고딕" w:hAnsi="맑은 고딕" w:cs="맑은 고딕"/>
      <w:sz w:val="24"/>
      <w:szCs w:val="24"/>
    </w:rPr>
  </w:style>
  <w:style w:type="paragraph" w:styleId="a4">
    <w:name w:val="header"/>
    <w:aliases w:val="머리글(왼쪽)"/>
    <w:basedOn w:val="a0"/>
    <w:pPr>
      <w:tabs>
        <w:tab w:val="center" w:pos="4252"/>
        <w:tab w:val="right" w:pos="8504"/>
      </w:tabs>
      <w:snapToGrid w:val="0"/>
      <w:jc w:val="left"/>
    </w:pPr>
    <w:rPr>
      <w:b/>
    </w:rPr>
  </w:style>
  <w:style w:type="paragraph" w:styleId="a5">
    <w:name w:val="footer"/>
    <w:aliases w:val="바닥글(오른쪽)"/>
    <w:basedOn w:val="a0"/>
    <w:link w:val="Char"/>
    <w:uiPriority w:val="99"/>
    <w:pPr>
      <w:tabs>
        <w:tab w:val="center" w:pos="4252"/>
        <w:tab w:val="right" w:pos="8504"/>
      </w:tabs>
      <w:snapToGrid w:val="0"/>
      <w:jc w:val="right"/>
    </w:pPr>
    <w:rPr>
      <w:b/>
      <w:noProof/>
      <w:sz w:val="18"/>
    </w:rPr>
  </w:style>
  <w:style w:type="character" w:customStyle="1" w:styleId="Char">
    <w:name w:val="바닥글 Char"/>
    <w:aliases w:val="바닥글(오른쪽) Char"/>
    <w:link w:val="a5"/>
    <w:uiPriority w:val="99"/>
    <w:rsid w:val="003F166C"/>
    <w:rPr>
      <w:rFonts w:ascii="바탕체" w:eastAsia="바탕체"/>
      <w:b/>
      <w:noProof/>
      <w:sz w:val="18"/>
    </w:rPr>
  </w:style>
  <w:style w:type="paragraph" w:customStyle="1" w:styleId="-1">
    <w:name w:val="표준-글머리(1단계)"/>
    <w:basedOn w:val="a0"/>
    <w:pPr>
      <w:numPr>
        <w:numId w:val="3"/>
      </w:numPr>
    </w:pPr>
  </w:style>
  <w:style w:type="paragraph" w:styleId="31">
    <w:name w:val="toc 3"/>
    <w:basedOn w:val="a0"/>
    <w:next w:val="a0"/>
    <w:autoRedefine/>
    <w:uiPriority w:val="39"/>
    <w:rsid w:val="006A0C1D"/>
    <w:pPr>
      <w:tabs>
        <w:tab w:val="right" w:leader="dot" w:pos="9240"/>
      </w:tabs>
      <w:spacing w:line="0" w:lineRule="atLeast"/>
      <w:ind w:left="198" w:firstLineChars="153" w:firstLine="367"/>
      <w:jc w:val="left"/>
    </w:pPr>
    <w:rPr>
      <w:rFonts w:ascii="맑은 고딕" w:hAnsi="맑은 고딕" w:cs="맑은 고딕"/>
      <w:sz w:val="24"/>
      <w:szCs w:val="24"/>
    </w:rPr>
  </w:style>
  <w:style w:type="paragraph" w:customStyle="1" w:styleId="a6">
    <w:name w:val="머리글(오른쪽)"/>
    <w:basedOn w:val="a4"/>
    <w:pPr>
      <w:jc w:val="right"/>
    </w:pPr>
  </w:style>
  <w:style w:type="paragraph" w:customStyle="1" w:styleId="a7">
    <w:name w:val="바닥글(왼쪽)"/>
    <w:basedOn w:val="a5"/>
    <w:pPr>
      <w:jc w:val="left"/>
    </w:pPr>
  </w:style>
  <w:style w:type="paragraph" w:customStyle="1" w:styleId="a8">
    <w:name w:val="표의 제목행"/>
    <w:basedOn w:val="a0"/>
    <w:pPr>
      <w:jc w:val="center"/>
    </w:pPr>
    <w:rPr>
      <w:b/>
    </w:rPr>
  </w:style>
  <w:style w:type="paragraph" w:styleId="a9">
    <w:name w:val="table of figures"/>
    <w:basedOn w:val="a0"/>
    <w:autoRedefine/>
    <w:uiPriority w:val="99"/>
    <w:rsid w:val="008511EC"/>
    <w:pPr>
      <w:tabs>
        <w:tab w:val="right" w:leader="dot" w:pos="9240"/>
      </w:tabs>
      <w:spacing w:line="0" w:lineRule="atLeast"/>
      <w:ind w:left="851" w:hanging="851"/>
    </w:pPr>
  </w:style>
  <w:style w:type="paragraph" w:customStyle="1" w:styleId="aa">
    <w:name w:val="목차제목"/>
    <w:basedOn w:val="a0"/>
    <w:autoRedefine/>
    <w:pPr>
      <w:jc w:val="center"/>
    </w:pPr>
    <w:rPr>
      <w:b/>
      <w:bCs/>
      <w:sz w:val="28"/>
      <w:u w:val="single"/>
    </w:rPr>
  </w:style>
  <w:style w:type="paragraph" w:customStyle="1" w:styleId="-4">
    <w:name w:val="표지-문서명"/>
    <w:pPr>
      <w:pBdr>
        <w:bottom w:val="single" w:sz="24" w:space="1" w:color="auto"/>
      </w:pBdr>
    </w:pPr>
    <w:rPr>
      <w:rFonts w:ascii="바탕체" w:eastAsia="바탕체" w:hAnsi="바탕체"/>
      <w:b/>
      <w:sz w:val="56"/>
    </w:rPr>
  </w:style>
  <w:style w:type="paragraph" w:customStyle="1" w:styleId="-5">
    <w:name w:val="표지-상단"/>
    <w:rPr>
      <w:rFonts w:ascii="바탕체" w:eastAsia="바탕체"/>
      <w:b/>
      <w:sz w:val="40"/>
    </w:rPr>
  </w:style>
  <w:style w:type="paragraph" w:customStyle="1" w:styleId="-11">
    <w:name w:val="표준-(1)자동번호매김(1단계)"/>
    <w:basedOn w:val="-1"/>
    <w:pPr>
      <w:numPr>
        <w:ilvl w:val="6"/>
        <w:numId w:val="4"/>
      </w:numPr>
      <w:jc w:val="left"/>
    </w:pPr>
  </w:style>
  <w:style w:type="paragraph" w:customStyle="1" w:styleId="-12">
    <w:name w:val="표준-1)자동번호매김(2단계)"/>
    <w:basedOn w:val="-2"/>
    <w:pPr>
      <w:numPr>
        <w:ilvl w:val="7"/>
        <w:numId w:val="4"/>
      </w:numPr>
      <w:jc w:val="left"/>
    </w:pPr>
  </w:style>
  <w:style w:type="paragraph" w:customStyle="1" w:styleId="-2">
    <w:name w:val="표준-글머리(2단계)"/>
    <w:basedOn w:val="a0"/>
    <w:pPr>
      <w:widowControl w:val="0"/>
      <w:numPr>
        <w:numId w:val="2"/>
      </w:numPr>
      <w:autoSpaceDE w:val="0"/>
      <w:autoSpaceDN w:val="0"/>
      <w:adjustRightInd/>
      <w:spacing w:line="240" w:lineRule="auto"/>
      <w:textAlignment w:val="auto"/>
    </w:pPr>
  </w:style>
  <w:style w:type="paragraph" w:customStyle="1" w:styleId="-30">
    <w:name w:val="표준-①자동번호매김(3단계)"/>
    <w:basedOn w:val="-3"/>
    <w:pPr>
      <w:numPr>
        <w:ilvl w:val="8"/>
        <w:numId w:val="4"/>
      </w:numPr>
      <w:jc w:val="left"/>
    </w:pPr>
  </w:style>
  <w:style w:type="paragraph" w:customStyle="1" w:styleId="-3">
    <w:name w:val="표준-글머리(3단계)"/>
    <w:basedOn w:val="-2"/>
    <w:pPr>
      <w:numPr>
        <w:numId w:val="5"/>
      </w:numPr>
    </w:pPr>
  </w:style>
  <w:style w:type="character" w:styleId="ab">
    <w:name w:val="Hyperlink"/>
    <w:uiPriority w:val="99"/>
    <w:rPr>
      <w:color w:val="0000FF"/>
      <w:u w:val="single"/>
    </w:rPr>
  </w:style>
  <w:style w:type="paragraph" w:customStyle="1" w:styleId="copyright">
    <w:name w:val="copyright문구"/>
    <w:basedOn w:val="a0"/>
    <w:pPr>
      <w:jc w:val="center"/>
    </w:pPr>
    <w:rPr>
      <w:sz w:val="16"/>
    </w:rPr>
  </w:style>
  <w:style w:type="paragraph" w:customStyle="1" w:styleId="ac">
    <w:name w:val="바닥글(가운데)"/>
    <w:basedOn w:val="a7"/>
    <w:pPr>
      <w:jc w:val="center"/>
    </w:pPr>
  </w:style>
  <w:style w:type="paragraph" w:styleId="40">
    <w:name w:val="toc 4"/>
    <w:basedOn w:val="31"/>
    <w:next w:val="a0"/>
    <w:autoRedefine/>
    <w:uiPriority w:val="39"/>
    <w:pPr>
      <w:ind w:leftChars="200" w:left="440"/>
    </w:pPr>
    <w:rPr>
      <w:noProof/>
    </w:rPr>
  </w:style>
  <w:style w:type="paragraph" w:customStyle="1" w:styleId="ad">
    <w:name w:val="표준(왼쪽)"/>
    <w:basedOn w:val="a0"/>
    <w:pPr>
      <w:jc w:val="left"/>
    </w:pPr>
  </w:style>
  <w:style w:type="paragraph" w:customStyle="1" w:styleId="ae">
    <w:name w:val="표준(가운데)"/>
    <w:basedOn w:val="ad"/>
    <w:pPr>
      <w:jc w:val="center"/>
    </w:pPr>
  </w:style>
  <w:style w:type="paragraph" w:styleId="50">
    <w:name w:val="toc 5"/>
    <w:basedOn w:val="a0"/>
    <w:next w:val="a0"/>
    <w:autoRedefine/>
    <w:uiPriority w:val="39"/>
    <w:pPr>
      <w:ind w:leftChars="800" w:left="1700"/>
    </w:pPr>
  </w:style>
  <w:style w:type="character" w:styleId="af">
    <w:name w:val="FollowedHyperlink"/>
    <w:rPr>
      <w:color w:val="800080"/>
      <w:u w:val="single"/>
    </w:rPr>
  </w:style>
  <w:style w:type="paragraph" w:customStyle="1" w:styleId="af0">
    <w:name w:val="[표] 제목"/>
    <w:basedOn w:val="ae"/>
    <w:autoRedefine/>
  </w:style>
  <w:style w:type="paragraph" w:customStyle="1" w:styleId="-6">
    <w:name w:val="표지-날짜(번호"/>
    <w:aliases w:val="버전)"/>
    <w:basedOn w:val="a0"/>
    <w:pPr>
      <w:adjustRightInd/>
      <w:spacing w:line="240" w:lineRule="auto"/>
      <w:jc w:val="left"/>
      <w:textAlignment w:val="auto"/>
    </w:pPr>
    <w:rPr>
      <w:rFonts w:hAnsi="바탕체"/>
      <w:b/>
      <w:sz w:val="28"/>
      <w:szCs w:val="24"/>
    </w:rPr>
  </w:style>
  <w:style w:type="paragraph" w:customStyle="1" w:styleId="af1">
    <w:name w:val="[그림] 제목"/>
    <w:basedOn w:val="af0"/>
    <w:autoRedefine/>
    <w:pPr>
      <w:ind w:left="516" w:hanging="232"/>
    </w:pPr>
  </w:style>
  <w:style w:type="paragraph" w:customStyle="1" w:styleId="af2">
    <w:name w:val="작성방법"/>
    <w:basedOn w:val="a0"/>
    <w:rPr>
      <w:i/>
      <w:iCs/>
      <w:color w:val="0000FF"/>
    </w:rPr>
  </w:style>
  <w:style w:type="paragraph" w:customStyle="1" w:styleId="0">
    <w:name w:val="제목 0"/>
    <w:basedOn w:val="10"/>
    <w:autoRedefine/>
    <w:pPr>
      <w:numPr>
        <w:numId w:val="0"/>
      </w:numPr>
    </w:pPr>
    <w:rPr>
      <w:rFonts w:hAnsi="Times New Roman"/>
      <w:sz w:val="28"/>
      <w:szCs w:val="20"/>
    </w:rPr>
  </w:style>
  <w:style w:type="paragraph" w:customStyle="1" w:styleId="hstyle0">
    <w:name w:val="hstyle0"/>
    <w:basedOn w:val="a0"/>
    <w:rsid w:val="00AC2E7B"/>
    <w:pPr>
      <w:adjustRightInd/>
      <w:spacing w:line="384" w:lineRule="auto"/>
      <w:textAlignment w:val="auto"/>
    </w:pPr>
    <w:rPr>
      <w:rFonts w:ascii="바탕" w:eastAsia="바탕" w:hAnsi="바탕" w:cs="굴림"/>
      <w:color w:val="000000"/>
    </w:rPr>
  </w:style>
  <w:style w:type="paragraph" w:customStyle="1" w:styleId="hs1">
    <w:name w:val="hs1"/>
    <w:basedOn w:val="a0"/>
    <w:rsid w:val="00754073"/>
    <w:pPr>
      <w:adjustRightInd/>
      <w:spacing w:line="374" w:lineRule="atLeast"/>
      <w:textAlignment w:val="auto"/>
    </w:pPr>
    <w:rPr>
      <w:rFonts w:ascii="휴먼명조" w:eastAsia="휴먼명조" w:hAnsi="굴림" w:cs="굴림"/>
      <w:b/>
      <w:bCs/>
      <w:color w:val="000000"/>
      <w:sz w:val="28"/>
      <w:szCs w:val="28"/>
    </w:rPr>
  </w:style>
  <w:style w:type="paragraph" w:styleId="af3">
    <w:name w:val="Normal (Web)"/>
    <w:basedOn w:val="a0"/>
    <w:uiPriority w:val="99"/>
    <w:rsid w:val="00073540"/>
    <w:pPr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table" w:styleId="af4">
    <w:name w:val="Table Grid"/>
    <w:basedOn w:val="a2"/>
    <w:rsid w:val="00CA70E9"/>
    <w:pPr>
      <w:adjustRightInd w:val="0"/>
      <w:spacing w:line="28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바탕1"/>
    <w:basedOn w:val="a0"/>
    <w:rsid w:val="007212B6"/>
    <w:pPr>
      <w:widowControl w:val="0"/>
      <w:wordWrap w:val="0"/>
      <w:autoSpaceDE w:val="0"/>
      <w:autoSpaceDN w:val="0"/>
      <w:adjustRightInd/>
      <w:snapToGrid w:val="0"/>
      <w:spacing w:before="140" w:line="384" w:lineRule="auto"/>
      <w:ind w:left="800"/>
    </w:pPr>
    <w:rPr>
      <w:rFonts w:ascii="굴림" w:eastAsia="굴림" w:hAnsi="굴림" w:cs="굴림"/>
      <w:color w:val="000000"/>
      <w:sz w:val="26"/>
      <w:szCs w:val="26"/>
    </w:rPr>
  </w:style>
  <w:style w:type="paragraph" w:customStyle="1" w:styleId="af5">
    <w:name w:val="바탕글"/>
    <w:basedOn w:val="a0"/>
    <w:rsid w:val="00AD3A9F"/>
    <w:pPr>
      <w:widowControl w:val="0"/>
      <w:wordWrap w:val="0"/>
      <w:autoSpaceDE w:val="0"/>
      <w:autoSpaceDN w:val="0"/>
      <w:adjustRightInd/>
      <w:snapToGrid w:val="0"/>
      <w:spacing w:line="384" w:lineRule="auto"/>
    </w:pPr>
    <w:rPr>
      <w:rFonts w:ascii="굴림" w:eastAsia="굴림" w:hAnsi="굴림" w:cs="굴림"/>
      <w:color w:val="000000"/>
    </w:rPr>
  </w:style>
  <w:style w:type="paragraph" w:styleId="TOC">
    <w:name w:val="TOC Heading"/>
    <w:basedOn w:val="10"/>
    <w:next w:val="a0"/>
    <w:uiPriority w:val="39"/>
    <w:unhideWhenUsed/>
    <w:qFormat/>
    <w:rsid w:val="00A2745F"/>
    <w:pPr>
      <w:keepLines/>
      <w:widowControl/>
      <w:numPr>
        <w:numId w:val="0"/>
      </w:numPr>
      <w:wordWrap/>
      <w:adjustRightInd/>
      <w:spacing w:after="0" w:line="259" w:lineRule="auto"/>
      <w:jc w:val="left"/>
      <w:textAlignment w:val="auto"/>
      <w:outlineLvl w:val="9"/>
    </w:pPr>
    <w:rPr>
      <w:rFonts w:cs="Times New Roman"/>
      <w:b w:val="0"/>
      <w:color w:val="2E74B5"/>
      <w:sz w:val="32"/>
      <w:szCs w:val="32"/>
    </w:rPr>
  </w:style>
  <w:style w:type="paragraph" w:styleId="af6">
    <w:name w:val="caption"/>
    <w:basedOn w:val="a0"/>
    <w:next w:val="a0"/>
    <w:unhideWhenUsed/>
    <w:qFormat/>
    <w:rsid w:val="00A13A2B"/>
    <w:rPr>
      <w:b/>
      <w:bCs/>
    </w:rPr>
  </w:style>
  <w:style w:type="character" w:styleId="af7">
    <w:name w:val="annotation reference"/>
    <w:rsid w:val="00F561CF"/>
    <w:rPr>
      <w:sz w:val="18"/>
      <w:szCs w:val="18"/>
    </w:rPr>
  </w:style>
  <w:style w:type="paragraph" w:styleId="af8">
    <w:name w:val="annotation text"/>
    <w:basedOn w:val="a0"/>
    <w:link w:val="Char0"/>
    <w:rsid w:val="00F561CF"/>
    <w:pPr>
      <w:jc w:val="left"/>
    </w:pPr>
  </w:style>
  <w:style w:type="character" w:customStyle="1" w:styleId="Char0">
    <w:name w:val="메모 텍스트 Char"/>
    <w:link w:val="af8"/>
    <w:rsid w:val="00F561CF"/>
    <w:rPr>
      <w:rFonts w:ascii="바탕체" w:eastAsia="바탕체"/>
      <w:sz w:val="22"/>
    </w:rPr>
  </w:style>
  <w:style w:type="paragraph" w:styleId="af9">
    <w:name w:val="annotation subject"/>
    <w:basedOn w:val="af8"/>
    <w:next w:val="af8"/>
    <w:link w:val="Char1"/>
    <w:rsid w:val="00F561CF"/>
    <w:rPr>
      <w:b/>
      <w:bCs/>
    </w:rPr>
  </w:style>
  <w:style w:type="character" w:customStyle="1" w:styleId="Char1">
    <w:name w:val="메모 주제 Char"/>
    <w:link w:val="af9"/>
    <w:rsid w:val="00F561CF"/>
    <w:rPr>
      <w:rFonts w:ascii="바탕체" w:eastAsia="바탕체"/>
      <w:b/>
      <w:bCs/>
      <w:sz w:val="22"/>
    </w:rPr>
  </w:style>
  <w:style w:type="paragraph" w:styleId="afa">
    <w:name w:val="Balloon Text"/>
    <w:basedOn w:val="a0"/>
    <w:link w:val="Char2"/>
    <w:rsid w:val="00F561CF"/>
    <w:pPr>
      <w:spacing w:line="240" w:lineRule="auto"/>
    </w:pPr>
    <w:rPr>
      <w:rFonts w:ascii="맑은 고딕" w:hAnsi="맑은 고딕"/>
      <w:sz w:val="18"/>
      <w:szCs w:val="18"/>
    </w:rPr>
  </w:style>
  <w:style w:type="character" w:customStyle="1" w:styleId="Char2">
    <w:name w:val="풍선 도움말 텍스트 Char"/>
    <w:link w:val="afa"/>
    <w:rsid w:val="00F561CF"/>
    <w:rPr>
      <w:rFonts w:ascii="맑은 고딕" w:eastAsia="맑은 고딕" w:hAnsi="맑은 고딕" w:cs="Times New Roman"/>
      <w:sz w:val="18"/>
      <w:szCs w:val="18"/>
    </w:rPr>
  </w:style>
  <w:style w:type="paragraph" w:customStyle="1" w:styleId="afb">
    <w:name w:val="표머리"/>
    <w:basedOn w:val="a0"/>
    <w:rsid w:val="00A541F5"/>
    <w:pPr>
      <w:jc w:val="center"/>
      <w:textAlignment w:val="center"/>
    </w:pPr>
    <w:rPr>
      <w:b/>
    </w:rPr>
  </w:style>
  <w:style w:type="paragraph" w:customStyle="1" w:styleId="3">
    <w:name w:val="부록3"/>
    <w:basedOn w:val="a0"/>
    <w:rsid w:val="00A541F5"/>
    <w:pPr>
      <w:numPr>
        <w:ilvl w:val="2"/>
        <w:numId w:val="7"/>
      </w:numPr>
      <w:spacing w:before="240" w:after="240"/>
      <w:outlineLvl w:val="2"/>
    </w:pPr>
    <w:rPr>
      <w:b/>
      <w:sz w:val="24"/>
    </w:rPr>
  </w:style>
  <w:style w:type="paragraph" w:customStyle="1" w:styleId="-0">
    <w:name w:val="글머리-본문"/>
    <w:basedOn w:val="a0"/>
    <w:rsid w:val="00A541F5"/>
    <w:pPr>
      <w:numPr>
        <w:numId w:val="8"/>
      </w:numPr>
    </w:pPr>
  </w:style>
  <w:style w:type="paragraph" w:customStyle="1" w:styleId="-">
    <w:name w:val="글머리-표"/>
    <w:basedOn w:val="a0"/>
    <w:rsid w:val="00A541F5"/>
    <w:pPr>
      <w:numPr>
        <w:numId w:val="9"/>
      </w:numPr>
    </w:pPr>
  </w:style>
  <w:style w:type="paragraph" w:customStyle="1" w:styleId="5pt">
    <w:name w:val="스타일 굵게 밑줄 단락 뒤: 5 pt"/>
    <w:basedOn w:val="a0"/>
    <w:rsid w:val="004B17A6"/>
    <w:pPr>
      <w:spacing w:before="100" w:after="100"/>
    </w:pPr>
    <w:rPr>
      <w:b/>
      <w:bCs/>
      <w:u w:val="single"/>
    </w:rPr>
  </w:style>
  <w:style w:type="paragraph" w:customStyle="1" w:styleId="afc">
    <w:name w:val="글머리"/>
    <w:basedOn w:val="a"/>
    <w:rsid w:val="004B17A6"/>
    <w:pPr>
      <w:widowControl w:val="0"/>
      <w:numPr>
        <w:numId w:val="0"/>
      </w:numPr>
      <w:tabs>
        <w:tab w:val="num" w:pos="720"/>
      </w:tabs>
      <w:wordWrap w:val="0"/>
      <w:adjustRightInd/>
      <w:spacing w:line="240" w:lineRule="auto"/>
      <w:ind w:left="720" w:hanging="360"/>
      <w:contextualSpacing w:val="0"/>
      <w:textAlignment w:val="auto"/>
    </w:pPr>
    <w:rPr>
      <w:rFonts w:ascii="Times New Roman" w:hAnsi="바탕체"/>
      <w:kern w:val="2"/>
    </w:rPr>
  </w:style>
  <w:style w:type="paragraph" w:styleId="a">
    <w:name w:val="List Bullet"/>
    <w:basedOn w:val="a0"/>
    <w:rsid w:val="004B17A6"/>
    <w:pPr>
      <w:numPr>
        <w:numId w:val="10"/>
      </w:numPr>
      <w:contextualSpacing/>
    </w:pPr>
  </w:style>
  <w:style w:type="paragraph" w:styleId="afd">
    <w:name w:val="Title"/>
    <w:basedOn w:val="a0"/>
    <w:next w:val="a0"/>
    <w:link w:val="Char3"/>
    <w:qFormat/>
    <w:rsid w:val="00840304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3">
    <w:name w:val="제목 Char"/>
    <w:link w:val="afd"/>
    <w:rsid w:val="00840304"/>
    <w:rPr>
      <w:rFonts w:ascii="맑은 고딕" w:eastAsia="돋움" w:hAnsi="맑은 고딕" w:cs="Times New Roman"/>
      <w:b/>
      <w:bCs/>
      <w:sz w:val="32"/>
      <w:szCs w:val="32"/>
    </w:rPr>
  </w:style>
  <w:style w:type="paragraph" w:customStyle="1" w:styleId="afe">
    <w:name w:val="표 제목셀"/>
    <w:basedOn w:val="a0"/>
    <w:rsid w:val="00091AE6"/>
    <w:pPr>
      <w:widowControl w:val="0"/>
      <w:shd w:val="clear" w:color="auto" w:fill="FFFFFF"/>
      <w:wordWrap w:val="0"/>
      <w:autoSpaceDE w:val="0"/>
      <w:autoSpaceDN w:val="0"/>
      <w:adjustRightInd/>
      <w:snapToGrid w:val="0"/>
      <w:spacing w:line="384" w:lineRule="auto"/>
      <w:jc w:val="center"/>
    </w:pPr>
    <w:rPr>
      <w:rFonts w:ascii="맑은 고딕" w:eastAsia="굴림" w:hAnsi="굴림" w:cs="굴림"/>
      <w:b/>
      <w:bCs/>
      <w:color w:val="000000"/>
      <w:sz w:val="22"/>
      <w:szCs w:val="22"/>
    </w:rPr>
  </w:style>
  <w:style w:type="paragraph" w:customStyle="1" w:styleId="aff">
    <w:name w:val="표 내용(왼쪽)"/>
    <w:basedOn w:val="a0"/>
    <w:rsid w:val="00091AE6"/>
    <w:pPr>
      <w:widowControl w:val="0"/>
      <w:shd w:val="clear" w:color="auto" w:fill="FFFFFF"/>
      <w:wordWrap w:val="0"/>
      <w:autoSpaceDE w:val="0"/>
      <w:autoSpaceDN w:val="0"/>
      <w:adjustRightInd/>
      <w:snapToGrid w:val="0"/>
      <w:spacing w:line="384" w:lineRule="auto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aff0">
    <w:name w:val="표 내용(가운데)"/>
    <w:basedOn w:val="a0"/>
    <w:rsid w:val="00D84672"/>
    <w:pPr>
      <w:widowControl w:val="0"/>
      <w:shd w:val="clear" w:color="auto" w:fill="FFFFFF"/>
      <w:wordWrap w:val="0"/>
      <w:autoSpaceDE w:val="0"/>
      <w:autoSpaceDN w:val="0"/>
      <w:adjustRightInd/>
      <w:snapToGrid w:val="0"/>
      <w:spacing w:line="384" w:lineRule="auto"/>
      <w:jc w:val="center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8962">
    <w:name w:val="xl8962"/>
    <w:basedOn w:val="a0"/>
    <w:rsid w:val="00D06266"/>
    <w:pPr>
      <w:widowControl w:val="0"/>
      <w:shd w:val="clear" w:color="auto" w:fill="FFFFFF"/>
      <w:autoSpaceDE w:val="0"/>
      <w:autoSpaceDN w:val="0"/>
      <w:adjustRightInd/>
      <w:spacing w:line="240" w:lineRule="auto"/>
      <w:textAlignment w:val="center"/>
    </w:pPr>
    <w:rPr>
      <w:rFonts w:ascii="휴먼고딕" w:eastAsia="굴림" w:hAnsi="굴림" w:cs="굴림"/>
      <w:color w:val="000000"/>
    </w:rPr>
  </w:style>
  <w:style w:type="paragraph" w:customStyle="1" w:styleId="xl77">
    <w:name w:val="xl77"/>
    <w:basedOn w:val="a0"/>
    <w:rsid w:val="00F6100B"/>
    <w:pPr>
      <w:widowControl w:val="0"/>
      <w:shd w:val="clear" w:color="auto" w:fill="FFFFFF"/>
      <w:autoSpaceDE w:val="0"/>
      <w:autoSpaceDN w:val="0"/>
      <w:adjustRightInd/>
      <w:spacing w:line="240" w:lineRule="auto"/>
      <w:jc w:val="center"/>
      <w:textAlignment w:val="center"/>
    </w:pPr>
    <w:rPr>
      <w:rFonts w:ascii="맑은 고딕" w:eastAsia="굴림" w:hAnsi="굴림" w:cs="굴림"/>
      <w:color w:val="000000"/>
    </w:rPr>
  </w:style>
  <w:style w:type="paragraph" w:styleId="aff1">
    <w:name w:val="List Paragraph"/>
    <w:basedOn w:val="a0"/>
    <w:uiPriority w:val="34"/>
    <w:qFormat/>
    <w:rsid w:val="00FC7174"/>
    <w:pPr>
      <w:ind w:leftChars="400" w:left="800"/>
    </w:pPr>
  </w:style>
  <w:style w:type="character" w:customStyle="1" w:styleId="4Char">
    <w:name w:val="제목 4 Char"/>
    <w:basedOn w:val="a1"/>
    <w:link w:val="4"/>
    <w:rsid w:val="00C63050"/>
    <w:rPr>
      <w:rFonts w:asciiTheme="minorEastAsia" w:eastAsiaTheme="minorEastAsia" w:hAnsiTheme="minorEastAsia"/>
      <w:b/>
    </w:rPr>
  </w:style>
  <w:style w:type="paragraph" w:styleId="60">
    <w:name w:val="toc 6"/>
    <w:basedOn w:val="a0"/>
    <w:next w:val="a0"/>
    <w:autoRedefine/>
    <w:uiPriority w:val="39"/>
    <w:unhideWhenUsed/>
    <w:rsid w:val="00A26E98"/>
    <w:pPr>
      <w:widowControl w:val="0"/>
      <w:wordWrap w:val="0"/>
      <w:autoSpaceDE w:val="0"/>
      <w:autoSpaceDN w:val="0"/>
      <w:adjustRightInd/>
      <w:spacing w:after="160" w:line="259" w:lineRule="auto"/>
      <w:ind w:leftChars="1000" w:left="2125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70">
    <w:name w:val="toc 7"/>
    <w:basedOn w:val="a0"/>
    <w:next w:val="a0"/>
    <w:autoRedefine/>
    <w:uiPriority w:val="39"/>
    <w:unhideWhenUsed/>
    <w:rsid w:val="00A26E98"/>
    <w:pPr>
      <w:widowControl w:val="0"/>
      <w:wordWrap w:val="0"/>
      <w:autoSpaceDE w:val="0"/>
      <w:autoSpaceDN w:val="0"/>
      <w:adjustRightInd/>
      <w:spacing w:after="160" w:line="259" w:lineRule="auto"/>
      <w:ind w:leftChars="1200" w:left="255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80">
    <w:name w:val="toc 8"/>
    <w:basedOn w:val="a0"/>
    <w:next w:val="a0"/>
    <w:autoRedefine/>
    <w:uiPriority w:val="39"/>
    <w:unhideWhenUsed/>
    <w:rsid w:val="00A26E98"/>
    <w:pPr>
      <w:widowControl w:val="0"/>
      <w:wordWrap w:val="0"/>
      <w:autoSpaceDE w:val="0"/>
      <w:autoSpaceDN w:val="0"/>
      <w:adjustRightInd/>
      <w:spacing w:after="160" w:line="259" w:lineRule="auto"/>
      <w:ind w:leftChars="1400" w:left="2975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90">
    <w:name w:val="toc 9"/>
    <w:basedOn w:val="a0"/>
    <w:next w:val="a0"/>
    <w:autoRedefine/>
    <w:uiPriority w:val="39"/>
    <w:unhideWhenUsed/>
    <w:rsid w:val="00A26E98"/>
    <w:pPr>
      <w:widowControl w:val="0"/>
      <w:wordWrap w:val="0"/>
      <w:autoSpaceDE w:val="0"/>
      <w:autoSpaceDN w:val="0"/>
      <w:adjustRightInd/>
      <w:spacing w:after="160" w:line="259" w:lineRule="auto"/>
      <w:ind w:leftChars="1600" w:left="340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styleId="aff2">
    <w:name w:val="Placeholder Text"/>
    <w:basedOn w:val="a1"/>
    <w:uiPriority w:val="99"/>
    <w:semiHidden/>
    <w:rsid w:val="00F8518B"/>
    <w:rPr>
      <w:color w:val="808080"/>
    </w:rPr>
  </w:style>
  <w:style w:type="character" w:customStyle="1" w:styleId="UnresolvedMention">
    <w:name w:val="Unresolved Mention"/>
    <w:basedOn w:val="a1"/>
    <w:uiPriority w:val="99"/>
    <w:semiHidden/>
    <w:unhideWhenUsed/>
    <w:rsid w:val="002427D1"/>
    <w:rPr>
      <w:color w:val="605E5C"/>
      <w:shd w:val="clear" w:color="auto" w:fill="E1DFDD"/>
    </w:rPr>
  </w:style>
  <w:style w:type="paragraph" w:customStyle="1" w:styleId="xl79">
    <w:name w:val="xl79"/>
    <w:basedOn w:val="a0"/>
    <w:rsid w:val="00981EAE"/>
    <w:pPr>
      <w:widowControl w:val="0"/>
      <w:autoSpaceDE w:val="0"/>
      <w:autoSpaceDN w:val="0"/>
      <w:adjustRightInd/>
      <w:spacing w:line="240" w:lineRule="auto"/>
      <w:jc w:val="center"/>
      <w:textAlignment w:val="center"/>
    </w:pPr>
    <w:rPr>
      <w:rFonts w:ascii="맑은 고딕" w:eastAsia="굴림" w:hAnsi="굴림" w:cs="굴림"/>
      <w:color w:val="000000"/>
    </w:rPr>
  </w:style>
  <w:style w:type="paragraph" w:customStyle="1" w:styleId="xl78">
    <w:name w:val="xl78"/>
    <w:basedOn w:val="a0"/>
    <w:rsid w:val="00981EAE"/>
    <w:pPr>
      <w:widowControl w:val="0"/>
      <w:autoSpaceDE w:val="0"/>
      <w:autoSpaceDN w:val="0"/>
      <w:adjustRightInd/>
      <w:spacing w:line="240" w:lineRule="auto"/>
      <w:jc w:val="left"/>
      <w:textAlignment w:val="center"/>
    </w:pPr>
    <w:rPr>
      <w:rFonts w:ascii="맑은 고딕" w:eastAsia="굴림" w:hAnsi="굴림" w:cs="굴림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02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14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78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103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69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500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279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096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06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259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255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15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191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558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5825">
                  <w:marLeft w:val="0"/>
                  <w:marRight w:val="0"/>
                  <w:marTop w:val="0"/>
                  <w:marBottom w:val="225"/>
                  <w:divBdr>
                    <w:top w:val="single" w:sz="6" w:space="23" w:color="BBBBBB"/>
                    <w:left w:val="single" w:sz="6" w:space="31" w:color="BBBBBB"/>
                    <w:bottom w:val="single" w:sz="6" w:space="0" w:color="BBBBBB"/>
                    <w:right w:val="single" w:sz="6" w:space="15" w:color="BBBBBB"/>
                  </w:divBdr>
                  <w:divsChild>
                    <w:div w:id="1796172071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477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42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411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27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3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507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84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918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736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001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46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937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476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748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179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0054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957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9016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243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1030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340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415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30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532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294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3697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92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32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14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82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00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66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9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01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34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580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71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618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976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3398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5863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0918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8650">
          <w:marLeft w:val="6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6085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8220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928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5047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9007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710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219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45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397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870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9913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825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02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490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95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5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33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5640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526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355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93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161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06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536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85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81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75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91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110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90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7352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3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705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974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6825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375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987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631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084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564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3806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54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695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583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50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17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34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348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452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562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588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352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723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971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65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983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4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36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771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744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048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880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8672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62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733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6014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4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51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41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9095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464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24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415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73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685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637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232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38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111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97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75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139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119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2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306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198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5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372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90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416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820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57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367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319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14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518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64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194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557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946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53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29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519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80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82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33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58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650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2795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009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550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5036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750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03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57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585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21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48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032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067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942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514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975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72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511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0693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6079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921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491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36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87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449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375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3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9232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55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140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21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0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5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602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8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6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92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132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68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32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794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964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68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006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7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622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539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940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3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7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022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714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59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348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399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43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60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77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459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507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440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2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331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124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03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654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23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1963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526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537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314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04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446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28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110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31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47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671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99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95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4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49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69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8922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49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028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056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47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118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331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02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0069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833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219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13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9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7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482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3517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36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52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20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2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7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6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0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80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30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305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621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451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281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602267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380629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656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3141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3907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9011066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9619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60370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40107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9550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84993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4892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6132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61945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4233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985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856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92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380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99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173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592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193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454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629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576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421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5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21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99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505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284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55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432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7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088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413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111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696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328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5768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954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63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6288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g"/><Relationship Id="rId21" Type="http://schemas.openxmlformats.org/officeDocument/2006/relationships/image" Target="media/image14.jpg"/><Relationship Id="rId42" Type="http://schemas.openxmlformats.org/officeDocument/2006/relationships/image" Target="media/image35.jpg"/><Relationship Id="rId63" Type="http://schemas.openxmlformats.org/officeDocument/2006/relationships/image" Target="media/image56.jpg"/><Relationship Id="rId84" Type="http://schemas.openxmlformats.org/officeDocument/2006/relationships/image" Target="media/image77.jpg"/><Relationship Id="rId138" Type="http://schemas.openxmlformats.org/officeDocument/2006/relationships/image" Target="media/image131.jpg"/><Relationship Id="rId159" Type="http://schemas.openxmlformats.org/officeDocument/2006/relationships/image" Target="media/image152.png"/><Relationship Id="rId170" Type="http://schemas.openxmlformats.org/officeDocument/2006/relationships/image" Target="media/image163.jpg"/><Relationship Id="rId107" Type="http://schemas.openxmlformats.org/officeDocument/2006/relationships/image" Target="media/image100.jpg"/><Relationship Id="rId11" Type="http://schemas.openxmlformats.org/officeDocument/2006/relationships/image" Target="media/image4.png"/><Relationship Id="rId32" Type="http://schemas.openxmlformats.org/officeDocument/2006/relationships/image" Target="media/image25.jpg"/><Relationship Id="rId53" Type="http://schemas.openxmlformats.org/officeDocument/2006/relationships/image" Target="media/image46.jpg"/><Relationship Id="rId74" Type="http://schemas.openxmlformats.org/officeDocument/2006/relationships/image" Target="media/image67.png"/><Relationship Id="rId128" Type="http://schemas.openxmlformats.org/officeDocument/2006/relationships/image" Target="media/image121.jpg"/><Relationship Id="rId149" Type="http://schemas.openxmlformats.org/officeDocument/2006/relationships/image" Target="media/image142.jpg"/><Relationship Id="rId5" Type="http://schemas.openxmlformats.org/officeDocument/2006/relationships/webSettings" Target="webSettings.xml"/><Relationship Id="rId95" Type="http://schemas.openxmlformats.org/officeDocument/2006/relationships/image" Target="media/image88.jpg"/><Relationship Id="rId160" Type="http://schemas.openxmlformats.org/officeDocument/2006/relationships/image" Target="media/image153.png"/><Relationship Id="rId181" Type="http://schemas.openxmlformats.org/officeDocument/2006/relationships/theme" Target="theme/theme1.xml"/><Relationship Id="rId22" Type="http://schemas.openxmlformats.org/officeDocument/2006/relationships/image" Target="media/image15.jpg"/><Relationship Id="rId43" Type="http://schemas.openxmlformats.org/officeDocument/2006/relationships/image" Target="media/image36.jpg"/><Relationship Id="rId64" Type="http://schemas.openxmlformats.org/officeDocument/2006/relationships/image" Target="media/image57.jpg"/><Relationship Id="rId118" Type="http://schemas.openxmlformats.org/officeDocument/2006/relationships/image" Target="media/image111.jpg"/><Relationship Id="rId139" Type="http://schemas.openxmlformats.org/officeDocument/2006/relationships/image" Target="media/image132.jpg"/><Relationship Id="rId85" Type="http://schemas.openxmlformats.org/officeDocument/2006/relationships/image" Target="media/image78.jpeg"/><Relationship Id="rId150" Type="http://schemas.openxmlformats.org/officeDocument/2006/relationships/image" Target="media/image143.jpg"/><Relationship Id="rId171" Type="http://schemas.openxmlformats.org/officeDocument/2006/relationships/image" Target="media/image164.jpg"/><Relationship Id="rId12" Type="http://schemas.openxmlformats.org/officeDocument/2006/relationships/image" Target="media/image5.png"/><Relationship Id="rId33" Type="http://schemas.openxmlformats.org/officeDocument/2006/relationships/image" Target="media/image26.jpg"/><Relationship Id="rId108" Type="http://schemas.openxmlformats.org/officeDocument/2006/relationships/image" Target="media/image101.jpg"/><Relationship Id="rId129" Type="http://schemas.openxmlformats.org/officeDocument/2006/relationships/image" Target="media/image122.jpg"/><Relationship Id="rId54" Type="http://schemas.openxmlformats.org/officeDocument/2006/relationships/image" Target="media/image47.jpg"/><Relationship Id="rId75" Type="http://schemas.openxmlformats.org/officeDocument/2006/relationships/image" Target="media/image68.png"/><Relationship Id="rId96" Type="http://schemas.openxmlformats.org/officeDocument/2006/relationships/image" Target="media/image89.jpg"/><Relationship Id="rId140" Type="http://schemas.openxmlformats.org/officeDocument/2006/relationships/image" Target="media/image133.jpg"/><Relationship Id="rId161" Type="http://schemas.openxmlformats.org/officeDocument/2006/relationships/image" Target="media/image154.jpg"/><Relationship Id="rId6" Type="http://schemas.openxmlformats.org/officeDocument/2006/relationships/footnotes" Target="footnotes.xml"/><Relationship Id="rId23" Type="http://schemas.openxmlformats.org/officeDocument/2006/relationships/image" Target="media/image16.jpg"/><Relationship Id="rId119" Type="http://schemas.openxmlformats.org/officeDocument/2006/relationships/image" Target="media/image112.jpg"/><Relationship Id="rId44" Type="http://schemas.openxmlformats.org/officeDocument/2006/relationships/image" Target="media/image37.jpg"/><Relationship Id="rId60" Type="http://schemas.openxmlformats.org/officeDocument/2006/relationships/image" Target="media/image53.jpg"/><Relationship Id="rId65" Type="http://schemas.openxmlformats.org/officeDocument/2006/relationships/image" Target="media/image58.jpg"/><Relationship Id="rId81" Type="http://schemas.openxmlformats.org/officeDocument/2006/relationships/image" Target="media/image74.jpg"/><Relationship Id="rId86" Type="http://schemas.openxmlformats.org/officeDocument/2006/relationships/image" Target="media/image79.jpeg"/><Relationship Id="rId130" Type="http://schemas.openxmlformats.org/officeDocument/2006/relationships/image" Target="media/image123.jpg"/><Relationship Id="rId135" Type="http://schemas.openxmlformats.org/officeDocument/2006/relationships/image" Target="media/image128.jpg"/><Relationship Id="rId151" Type="http://schemas.openxmlformats.org/officeDocument/2006/relationships/image" Target="media/image144.jpg"/><Relationship Id="rId156" Type="http://schemas.openxmlformats.org/officeDocument/2006/relationships/image" Target="media/image149.jpg"/><Relationship Id="rId177" Type="http://schemas.openxmlformats.org/officeDocument/2006/relationships/image" Target="media/image170.png"/><Relationship Id="rId172" Type="http://schemas.openxmlformats.org/officeDocument/2006/relationships/image" Target="media/image165.jp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39" Type="http://schemas.openxmlformats.org/officeDocument/2006/relationships/image" Target="media/image32.jpg"/><Relationship Id="rId109" Type="http://schemas.openxmlformats.org/officeDocument/2006/relationships/image" Target="media/image102.jpg"/><Relationship Id="rId34" Type="http://schemas.openxmlformats.org/officeDocument/2006/relationships/image" Target="media/image27.jpg"/><Relationship Id="rId50" Type="http://schemas.openxmlformats.org/officeDocument/2006/relationships/image" Target="media/image43.jpg"/><Relationship Id="rId55" Type="http://schemas.openxmlformats.org/officeDocument/2006/relationships/image" Target="media/image48.jpg"/><Relationship Id="rId76" Type="http://schemas.openxmlformats.org/officeDocument/2006/relationships/image" Target="media/image69.png"/><Relationship Id="rId97" Type="http://schemas.openxmlformats.org/officeDocument/2006/relationships/image" Target="media/image90.jpg"/><Relationship Id="rId104" Type="http://schemas.openxmlformats.org/officeDocument/2006/relationships/image" Target="media/image97.jpg"/><Relationship Id="rId120" Type="http://schemas.openxmlformats.org/officeDocument/2006/relationships/image" Target="media/image113.jpg"/><Relationship Id="rId125" Type="http://schemas.openxmlformats.org/officeDocument/2006/relationships/image" Target="media/image118.jpg"/><Relationship Id="rId141" Type="http://schemas.openxmlformats.org/officeDocument/2006/relationships/image" Target="media/image134.jpg"/><Relationship Id="rId146" Type="http://schemas.openxmlformats.org/officeDocument/2006/relationships/image" Target="media/image139.jpg"/><Relationship Id="rId167" Type="http://schemas.openxmlformats.org/officeDocument/2006/relationships/image" Target="media/image160.jpg"/><Relationship Id="rId7" Type="http://schemas.openxmlformats.org/officeDocument/2006/relationships/endnotes" Target="endnotes.xml"/><Relationship Id="rId71" Type="http://schemas.openxmlformats.org/officeDocument/2006/relationships/image" Target="media/image64.jpg"/><Relationship Id="rId92" Type="http://schemas.openxmlformats.org/officeDocument/2006/relationships/image" Target="media/image85.jpg"/><Relationship Id="rId162" Type="http://schemas.openxmlformats.org/officeDocument/2006/relationships/image" Target="media/image155.jpg"/><Relationship Id="rId2" Type="http://schemas.openxmlformats.org/officeDocument/2006/relationships/numbering" Target="numbering.xml"/><Relationship Id="rId29" Type="http://schemas.openxmlformats.org/officeDocument/2006/relationships/image" Target="media/image22.jpg"/><Relationship Id="rId24" Type="http://schemas.openxmlformats.org/officeDocument/2006/relationships/image" Target="media/image17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66" Type="http://schemas.openxmlformats.org/officeDocument/2006/relationships/image" Target="media/image59.jpg"/><Relationship Id="rId87" Type="http://schemas.openxmlformats.org/officeDocument/2006/relationships/image" Target="media/image80.jpeg"/><Relationship Id="rId110" Type="http://schemas.openxmlformats.org/officeDocument/2006/relationships/image" Target="media/image103.jpg"/><Relationship Id="rId115" Type="http://schemas.openxmlformats.org/officeDocument/2006/relationships/image" Target="media/image108.jpg"/><Relationship Id="rId131" Type="http://schemas.openxmlformats.org/officeDocument/2006/relationships/image" Target="media/image124.jpg"/><Relationship Id="rId136" Type="http://schemas.openxmlformats.org/officeDocument/2006/relationships/image" Target="media/image129.jpg"/><Relationship Id="rId157" Type="http://schemas.openxmlformats.org/officeDocument/2006/relationships/image" Target="media/image150.jpg"/><Relationship Id="rId178" Type="http://schemas.openxmlformats.org/officeDocument/2006/relationships/header" Target="header1.xml"/><Relationship Id="rId61" Type="http://schemas.openxmlformats.org/officeDocument/2006/relationships/image" Target="media/image54.jpg"/><Relationship Id="rId82" Type="http://schemas.openxmlformats.org/officeDocument/2006/relationships/image" Target="media/image75.jpg"/><Relationship Id="rId152" Type="http://schemas.openxmlformats.org/officeDocument/2006/relationships/image" Target="media/image145.jpg"/><Relationship Id="rId173" Type="http://schemas.openxmlformats.org/officeDocument/2006/relationships/image" Target="media/image166.jpg"/><Relationship Id="rId19" Type="http://schemas.openxmlformats.org/officeDocument/2006/relationships/image" Target="media/image12.jpg"/><Relationship Id="rId14" Type="http://schemas.openxmlformats.org/officeDocument/2006/relationships/image" Target="media/image7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56" Type="http://schemas.openxmlformats.org/officeDocument/2006/relationships/image" Target="media/image49.jpg"/><Relationship Id="rId77" Type="http://schemas.openxmlformats.org/officeDocument/2006/relationships/image" Target="media/image70.jpeg"/><Relationship Id="rId100" Type="http://schemas.openxmlformats.org/officeDocument/2006/relationships/image" Target="media/image93.jpg"/><Relationship Id="rId105" Type="http://schemas.openxmlformats.org/officeDocument/2006/relationships/image" Target="media/image98.jpg"/><Relationship Id="rId126" Type="http://schemas.openxmlformats.org/officeDocument/2006/relationships/image" Target="media/image119.jpg"/><Relationship Id="rId147" Type="http://schemas.openxmlformats.org/officeDocument/2006/relationships/image" Target="media/image140.jpg"/><Relationship Id="rId168" Type="http://schemas.openxmlformats.org/officeDocument/2006/relationships/image" Target="media/image161.jpg"/><Relationship Id="rId8" Type="http://schemas.openxmlformats.org/officeDocument/2006/relationships/image" Target="media/image1.png"/><Relationship Id="rId51" Type="http://schemas.openxmlformats.org/officeDocument/2006/relationships/image" Target="media/image44.jpg"/><Relationship Id="rId72" Type="http://schemas.openxmlformats.org/officeDocument/2006/relationships/image" Target="media/image65.jpg"/><Relationship Id="rId93" Type="http://schemas.openxmlformats.org/officeDocument/2006/relationships/image" Target="media/image86.jpg"/><Relationship Id="rId98" Type="http://schemas.openxmlformats.org/officeDocument/2006/relationships/image" Target="media/image91.jpg"/><Relationship Id="rId121" Type="http://schemas.openxmlformats.org/officeDocument/2006/relationships/image" Target="media/image114.jpg"/><Relationship Id="rId142" Type="http://schemas.openxmlformats.org/officeDocument/2006/relationships/image" Target="media/image135.jpg"/><Relationship Id="rId163" Type="http://schemas.openxmlformats.org/officeDocument/2006/relationships/image" Target="media/image156.jpg"/><Relationship Id="rId3" Type="http://schemas.openxmlformats.org/officeDocument/2006/relationships/styles" Target="styles.xml"/><Relationship Id="rId25" Type="http://schemas.openxmlformats.org/officeDocument/2006/relationships/image" Target="media/image18.jpg"/><Relationship Id="rId46" Type="http://schemas.openxmlformats.org/officeDocument/2006/relationships/image" Target="media/image39.jpg"/><Relationship Id="rId67" Type="http://schemas.openxmlformats.org/officeDocument/2006/relationships/image" Target="media/image60.jpg"/><Relationship Id="rId116" Type="http://schemas.openxmlformats.org/officeDocument/2006/relationships/image" Target="media/image109.jpg"/><Relationship Id="rId137" Type="http://schemas.openxmlformats.org/officeDocument/2006/relationships/image" Target="media/image130.jpg"/><Relationship Id="rId158" Type="http://schemas.openxmlformats.org/officeDocument/2006/relationships/image" Target="media/image151.jpg"/><Relationship Id="rId20" Type="http://schemas.openxmlformats.org/officeDocument/2006/relationships/image" Target="media/image13.jpg"/><Relationship Id="rId41" Type="http://schemas.openxmlformats.org/officeDocument/2006/relationships/image" Target="media/image34.jpg"/><Relationship Id="rId62" Type="http://schemas.openxmlformats.org/officeDocument/2006/relationships/image" Target="media/image55.jp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jpg"/><Relationship Id="rId132" Type="http://schemas.openxmlformats.org/officeDocument/2006/relationships/image" Target="media/image125.jpg"/><Relationship Id="rId153" Type="http://schemas.openxmlformats.org/officeDocument/2006/relationships/image" Target="media/image146.jpg"/><Relationship Id="rId174" Type="http://schemas.openxmlformats.org/officeDocument/2006/relationships/image" Target="media/image167.jpg"/><Relationship Id="rId179" Type="http://schemas.openxmlformats.org/officeDocument/2006/relationships/footer" Target="footer1.xml"/><Relationship Id="rId15" Type="http://schemas.openxmlformats.org/officeDocument/2006/relationships/image" Target="media/image8.jpg"/><Relationship Id="rId36" Type="http://schemas.openxmlformats.org/officeDocument/2006/relationships/image" Target="media/image29.jpg"/><Relationship Id="rId57" Type="http://schemas.openxmlformats.org/officeDocument/2006/relationships/image" Target="media/image50.jpg"/><Relationship Id="rId106" Type="http://schemas.openxmlformats.org/officeDocument/2006/relationships/image" Target="media/image99.jpg"/><Relationship Id="rId127" Type="http://schemas.openxmlformats.org/officeDocument/2006/relationships/image" Target="media/image120.jpg"/><Relationship Id="rId10" Type="http://schemas.openxmlformats.org/officeDocument/2006/relationships/image" Target="media/image3.png"/><Relationship Id="rId31" Type="http://schemas.openxmlformats.org/officeDocument/2006/relationships/image" Target="media/image24.jpg"/><Relationship Id="rId52" Type="http://schemas.openxmlformats.org/officeDocument/2006/relationships/image" Target="media/image45.jp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94" Type="http://schemas.openxmlformats.org/officeDocument/2006/relationships/image" Target="media/image87.jpg"/><Relationship Id="rId99" Type="http://schemas.openxmlformats.org/officeDocument/2006/relationships/image" Target="media/image92.jpg"/><Relationship Id="rId101" Type="http://schemas.openxmlformats.org/officeDocument/2006/relationships/image" Target="media/image94.jpg"/><Relationship Id="rId122" Type="http://schemas.openxmlformats.org/officeDocument/2006/relationships/image" Target="media/image115.jpg"/><Relationship Id="rId143" Type="http://schemas.openxmlformats.org/officeDocument/2006/relationships/image" Target="media/image136.jpg"/><Relationship Id="rId148" Type="http://schemas.openxmlformats.org/officeDocument/2006/relationships/image" Target="media/image141.jpg"/><Relationship Id="rId164" Type="http://schemas.openxmlformats.org/officeDocument/2006/relationships/image" Target="media/image157.jpg"/><Relationship Id="rId169" Type="http://schemas.openxmlformats.org/officeDocument/2006/relationships/image" Target="media/image16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fontTable" Target="fontTable.xml"/><Relationship Id="rId26" Type="http://schemas.openxmlformats.org/officeDocument/2006/relationships/image" Target="media/image19.jpg"/><Relationship Id="rId47" Type="http://schemas.openxmlformats.org/officeDocument/2006/relationships/image" Target="media/image40.jpg"/><Relationship Id="rId68" Type="http://schemas.openxmlformats.org/officeDocument/2006/relationships/image" Target="media/image61.jpg"/><Relationship Id="rId89" Type="http://schemas.openxmlformats.org/officeDocument/2006/relationships/image" Target="media/image82.png"/><Relationship Id="rId112" Type="http://schemas.openxmlformats.org/officeDocument/2006/relationships/image" Target="media/image105.jpg"/><Relationship Id="rId133" Type="http://schemas.openxmlformats.org/officeDocument/2006/relationships/image" Target="media/image126.jpg"/><Relationship Id="rId154" Type="http://schemas.openxmlformats.org/officeDocument/2006/relationships/image" Target="media/image147.jpg"/><Relationship Id="rId175" Type="http://schemas.openxmlformats.org/officeDocument/2006/relationships/image" Target="media/image168.jpg"/><Relationship Id="rId16" Type="http://schemas.openxmlformats.org/officeDocument/2006/relationships/image" Target="media/image9.jpg"/><Relationship Id="rId37" Type="http://schemas.openxmlformats.org/officeDocument/2006/relationships/image" Target="media/image30.jpg"/><Relationship Id="rId58" Type="http://schemas.openxmlformats.org/officeDocument/2006/relationships/image" Target="media/image51.jpg"/><Relationship Id="rId79" Type="http://schemas.openxmlformats.org/officeDocument/2006/relationships/image" Target="media/image72.jpg"/><Relationship Id="rId102" Type="http://schemas.openxmlformats.org/officeDocument/2006/relationships/image" Target="media/image95.jpeg"/><Relationship Id="rId123" Type="http://schemas.openxmlformats.org/officeDocument/2006/relationships/image" Target="media/image116.jpg"/><Relationship Id="rId144" Type="http://schemas.openxmlformats.org/officeDocument/2006/relationships/image" Target="media/image137.jpg"/><Relationship Id="rId90" Type="http://schemas.openxmlformats.org/officeDocument/2006/relationships/image" Target="media/image83.png"/><Relationship Id="rId165" Type="http://schemas.openxmlformats.org/officeDocument/2006/relationships/image" Target="media/image158.jpg"/><Relationship Id="rId27" Type="http://schemas.openxmlformats.org/officeDocument/2006/relationships/image" Target="media/image20.jpg"/><Relationship Id="rId48" Type="http://schemas.openxmlformats.org/officeDocument/2006/relationships/image" Target="media/image41.jpg"/><Relationship Id="rId69" Type="http://schemas.openxmlformats.org/officeDocument/2006/relationships/image" Target="media/image62.jpg"/><Relationship Id="rId113" Type="http://schemas.openxmlformats.org/officeDocument/2006/relationships/image" Target="media/image106.jpeg"/><Relationship Id="rId134" Type="http://schemas.openxmlformats.org/officeDocument/2006/relationships/image" Target="media/image127.jpg"/><Relationship Id="rId80" Type="http://schemas.openxmlformats.org/officeDocument/2006/relationships/image" Target="media/image73.jpg"/><Relationship Id="rId155" Type="http://schemas.openxmlformats.org/officeDocument/2006/relationships/image" Target="media/image148.jpg"/><Relationship Id="rId176" Type="http://schemas.openxmlformats.org/officeDocument/2006/relationships/image" Target="media/image169.jpg"/><Relationship Id="rId17" Type="http://schemas.openxmlformats.org/officeDocument/2006/relationships/image" Target="media/image10.jpg"/><Relationship Id="rId38" Type="http://schemas.openxmlformats.org/officeDocument/2006/relationships/image" Target="media/image31.jpg"/><Relationship Id="rId59" Type="http://schemas.openxmlformats.org/officeDocument/2006/relationships/image" Target="media/image52.jpg"/><Relationship Id="rId103" Type="http://schemas.openxmlformats.org/officeDocument/2006/relationships/image" Target="media/image96.jpeg"/><Relationship Id="rId124" Type="http://schemas.openxmlformats.org/officeDocument/2006/relationships/image" Target="media/image117.jpg"/><Relationship Id="rId70" Type="http://schemas.openxmlformats.org/officeDocument/2006/relationships/image" Target="media/image63.jpg"/><Relationship Id="rId91" Type="http://schemas.openxmlformats.org/officeDocument/2006/relationships/image" Target="media/image84.png"/><Relationship Id="rId145" Type="http://schemas.openxmlformats.org/officeDocument/2006/relationships/image" Target="media/image138.jpg"/><Relationship Id="rId166" Type="http://schemas.openxmlformats.org/officeDocument/2006/relationships/image" Target="media/image159.jpg"/><Relationship Id="rId1" Type="http://schemas.openxmlformats.org/officeDocument/2006/relationships/customXml" Target="../customXml/item1.xml"/><Relationship Id="rId28" Type="http://schemas.openxmlformats.org/officeDocument/2006/relationships/image" Target="media/image21.jpg"/><Relationship Id="rId49" Type="http://schemas.openxmlformats.org/officeDocument/2006/relationships/image" Target="media/image42.jpg"/><Relationship Id="rId114" Type="http://schemas.openxmlformats.org/officeDocument/2006/relationships/image" Target="media/image10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Project\99.%20&#54364;&#51456;&#50577;&#49885;\&#47928;&#49436;&#54364;&#51456;_&#49464;&#47196;(&#50892;&#46300;)V1.0(20071213_DSOh)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4F393-E016-45CE-A8B2-59C704B2A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문서표준_세로(워드)V1.0(20071213_DSOh).dot</Template>
  <TotalTime>0</TotalTime>
  <Pages>90</Pages>
  <Words>10288</Words>
  <Characters>58646</Characters>
  <Application>Microsoft Office Word</Application>
  <DocSecurity>0</DocSecurity>
  <Lines>488</Lines>
  <Paragraphs>137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문서ID 441242 [1.0]</dc:subject>
  <dc:creator>생성자 이종학 (G4K_0023/아이티센컨소시엄)</dc:creator>
  <cp:keywords>문서경로 [COMPANY:1]\11.매뉴얼리뉴얼_20190508\G4K_INF_운영자매뉴얼 V1.5-작업중.docx</cp:keywords>
  <dc:description/>
  <cp:lastModifiedBy>User</cp:lastModifiedBy>
  <cp:revision>2</cp:revision>
  <cp:lastPrinted>2019-05-21T04:57:00Z</cp:lastPrinted>
  <dcterms:created xsi:type="dcterms:W3CDTF">2020-01-22T08:04:00Z</dcterms:created>
  <dcterms:modified xsi:type="dcterms:W3CDTF">2020-01-22T08:04:00Z</dcterms:modified>
  <cp:category>부모문서ID 441215 [1.0]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문서ID">
    <vt:lpwstr>85542 [3.0]</vt:lpwstr>
  </property>
  <property fmtid="{D5CDD505-2E9C-101B-9397-08002B2CF9AE}" pid="3" name="문서경로">
    <vt:lpwstr>[COMPANY:1]\08.팀별작업공간\04.인프라구축팀\작업폴더\인프라구축계획서\G4K_INF_인프라구축계획서(본부) V0.4.docx</vt:lpwstr>
  </property>
  <property fmtid="{D5CDD505-2E9C-101B-9397-08002B2CF9AE}" pid="4" name="작성자">
    <vt:lpwstr>김경호 (G4K_0006/아이티센컨소시엄)</vt:lpwstr>
  </property>
</Properties>
</file>