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361946003"/>
        <w:docPartObj>
          <w:docPartGallery w:val="Cover Pages"/>
          <w:docPartUnique/>
        </w:docPartObj>
      </w:sdtPr>
      <w:sdtEndPr>
        <w:rPr>
          <w:rFonts w:eastAsia="굴림"/>
        </w:rPr>
      </w:sdtEndPr>
      <w:sdtContent>
        <w:p w14:paraId="6695B27E" w14:textId="257B301F" w:rsidR="00BF48FC" w:rsidRDefault="00BF48FC"/>
        <w:p w14:paraId="17ED69A9" w14:textId="77777777" w:rsidR="00BF48FC" w:rsidRDefault="00BF48FC"/>
        <w:p w14:paraId="09FB42BA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73B943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3B2CA9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D13DCC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0A704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8E2012E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153E959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B2BD88A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TableGrid"/>
            <w:tblpPr w:leftFromText="142" w:rightFromText="142" w:vertAnchor="text" w:horzAnchor="margin" w:tblpX="850" w:tblpY="133"/>
            <w:tblW w:w="83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375"/>
          </w:tblGrid>
          <w:tr w:rsidR="00900E21" w:rsidRPr="00B5556A" w14:paraId="21D50594" w14:textId="77777777" w:rsidTr="00A04E47">
            <w:tc>
              <w:tcPr>
                <w:tcW w:w="8375" w:type="dxa"/>
              </w:tcPr>
              <w:p w14:paraId="7F1AA925" w14:textId="05347431" w:rsidR="00900E21" w:rsidRDefault="00E27DC8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56"/>
                    <w:szCs w:val="56"/>
                  </w:rPr>
                </w:pPr>
                <w:r>
                  <w:rPr>
                    <w:rFonts w:asciiTheme="minorEastAsia" w:eastAsiaTheme="minorEastAsia" w:hAnsiTheme="minorEastAsia" w:hint="eastAsia"/>
                    <w:b/>
                    <w:sz w:val="56"/>
                    <w:szCs w:val="56"/>
                  </w:rPr>
                  <w:t>표준개발 가이드</w:t>
                </w:r>
              </w:p>
              <w:p w14:paraId="215E0489" w14:textId="6D5309F3" w:rsidR="005F532B" w:rsidRDefault="00A46773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(</w:t>
                </w:r>
                <w:r w:rsidR="009449B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AA</w:t>
                </w: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)</w:t>
                </w:r>
              </w:p>
              <w:tbl>
                <w:tblPr>
                  <w:tblStyle w:val="TableGrid"/>
                  <w:tblpPr w:leftFromText="142" w:rightFromText="142" w:vertAnchor="text" w:horzAnchor="margin" w:tblpXSpec="right" w:tblpY="554"/>
                  <w:tblW w:w="6248" w:type="dxa"/>
                  <w:tblBorders>
                    <w:top w:val="none" w:sz="0" w:space="0" w:color="auto"/>
                    <w:left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248"/>
                </w:tblGrid>
                <w:tr w:rsidR="00A04E47" w:rsidRPr="005F532B" w14:paraId="3FE142A5" w14:textId="77777777" w:rsidTr="00A04E47">
                  <w:tc>
                    <w:tcPr>
                      <w:tcW w:w="6248" w:type="dxa"/>
                    </w:tcPr>
                    <w:p w14:paraId="54CFB861" w14:textId="3986C1DB" w:rsidR="00A04E47" w:rsidRPr="005F532B" w:rsidRDefault="00E27DC8" w:rsidP="00A04E47">
                      <w:pPr>
                        <w:overflowPunct/>
                        <w:autoSpaceDE/>
                        <w:autoSpaceDN/>
                        <w:adjustRightInd/>
                        <w:jc w:val="right"/>
                        <w:textAlignment w:val="auto"/>
                        <w:rPr>
                          <w:rFonts w:asciiTheme="minorEastAsia" w:eastAsiaTheme="minorEastAsia" w:hAnsiTheme="minorEastAsia"/>
                          <w:sz w:val="40"/>
                          <w:szCs w:val="4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40"/>
                          <w:szCs w:val="40"/>
                        </w:rPr>
                        <w:t>ㅇㅇ</w:t>
                      </w:r>
                    </w:p>
                  </w:tc>
                </w:tr>
              </w:tbl>
              <w:p w14:paraId="0C1F24D7" w14:textId="0F96A5A9" w:rsidR="00BD2F02" w:rsidRPr="0042472F" w:rsidRDefault="00BD2F02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</w:p>
            </w:tc>
          </w:tr>
          <w:tr w:rsidR="00900E21" w:rsidRPr="00900E21" w14:paraId="35EE511E" w14:textId="77777777" w:rsidTr="00A04E47">
            <w:tc>
              <w:tcPr>
                <w:tcW w:w="8375" w:type="dxa"/>
              </w:tcPr>
              <w:p w14:paraId="0443BE75" w14:textId="2D258BAA" w:rsidR="00900E21" w:rsidRPr="005F532B" w:rsidRDefault="00900E21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40"/>
                    <w:szCs w:val="40"/>
                  </w:rPr>
                </w:pPr>
              </w:p>
            </w:tc>
          </w:tr>
        </w:tbl>
        <w:p w14:paraId="12AAB1BC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97137D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778E676" w14:textId="74B2094D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D1BC894" w14:textId="55427E88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2FD1506" w14:textId="721C7D6A" w:rsidR="0042472F" w:rsidRPr="003F04FA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A043DA0" w14:textId="2EE0C1D4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F78B57B" w14:textId="0BA5A2BA" w:rsidR="00BD2F02" w:rsidRDefault="00BD2F02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C606061" w14:textId="485E6CE3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841FD9" w14:textId="0CC6AA7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C856607" w14:textId="64A7DE20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7016BB0" w14:textId="2C8CEE4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59E854B" w14:textId="1D6C641E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2498C84" w14:textId="3AA097F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DF1D949" w14:textId="02298C1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F09F55" w14:textId="3AFEAD9C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757026D" w14:textId="4004F7C0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9A146A9" w14:textId="5B2086ED" w:rsidR="00CB7CE5" w:rsidRPr="00A04E47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9E52185" w14:textId="3643A29D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BC23CD2" w14:textId="77777777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2E307933" w14:textId="77777777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TableGrid"/>
            <w:tblpPr w:leftFromText="142" w:rightFromText="142" w:vertAnchor="text" w:horzAnchor="margin" w:tblpXSpec="right" w:tblpY="133"/>
            <w:tblW w:w="206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12" w:space="0" w:color="auto"/>
            </w:tblBorders>
            <w:tblLook w:val="04A0" w:firstRow="1" w:lastRow="0" w:firstColumn="1" w:lastColumn="0" w:noHBand="0" w:noVBand="1"/>
          </w:tblPr>
          <w:tblGrid>
            <w:gridCol w:w="2068"/>
          </w:tblGrid>
          <w:tr w:rsidR="00900E21" w:rsidRPr="00900E21" w14:paraId="77AE2979" w14:textId="77777777" w:rsidTr="00900E21">
            <w:trPr>
              <w:trHeight w:val="607"/>
            </w:trPr>
            <w:tc>
              <w:tcPr>
                <w:tcW w:w="2068" w:type="dxa"/>
              </w:tcPr>
              <w:p w14:paraId="042E1A28" w14:textId="22C9CD1A" w:rsidR="00900E21" w:rsidRPr="00900E21" w:rsidRDefault="00900E21" w:rsidP="00007A3D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 xml:space="preserve">Version </w:t>
                </w:r>
                <w:r w:rsidR="00920527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0</w:t>
                </w: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.</w:t>
                </w:r>
                <w:r w:rsidR="00E27DC8">
                  <w:rPr>
                    <w:rFonts w:asciiTheme="minorEastAsia" w:eastAsiaTheme="minorEastAsia" w:hAnsiTheme="minorEastAsia"/>
                    <w:sz w:val="28"/>
                    <w:szCs w:val="28"/>
                  </w:rPr>
                  <w:t>0.1</w:t>
                </w:r>
              </w:p>
            </w:tc>
          </w:tr>
          <w:tr w:rsidR="00900E21" w:rsidRPr="00900E21" w14:paraId="37B67E8A" w14:textId="77777777" w:rsidTr="00900E21">
            <w:trPr>
              <w:trHeight w:val="596"/>
            </w:trPr>
            <w:tc>
              <w:tcPr>
                <w:tcW w:w="2068" w:type="dxa"/>
              </w:tcPr>
              <w:p w14:paraId="6F7A08F4" w14:textId="0DA9AC9F" w:rsidR="00900E21" w:rsidRPr="00900E21" w:rsidRDefault="009462BA" w:rsidP="00EE53B1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 w:rsidRPr="009462B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t>202</w:t>
                </w:r>
                <w:r w:rsidR="00E27DC8">
                  <w:rPr>
                    <w:rFonts w:asciiTheme="minorEastAsia" w:eastAsiaTheme="minorEastAsia" w:hAnsiTheme="minorEastAsia"/>
                    <w:sz w:val="28"/>
                    <w:szCs w:val="28"/>
                  </w:rPr>
                  <w:t>3.someday</w:t>
                </w:r>
              </w:p>
            </w:tc>
          </w:tr>
        </w:tbl>
        <w:p w14:paraId="6F213E62" w14:textId="77777777" w:rsidR="00900E21" w:rsidRP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633607" w14:textId="77777777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E1C9146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8FDDF07" w14:textId="77777777" w:rsidR="00BF48FC" w:rsidRDefault="00000000" w:rsidP="009F2CF1">
          <w:pPr>
            <w:overflowPunct/>
            <w:autoSpaceDE/>
            <w:autoSpaceDN/>
            <w:adjustRightInd/>
            <w:jc w:val="right"/>
            <w:textAlignment w:val="auto"/>
            <w:rPr>
              <w:rFonts w:eastAsia="굴림"/>
            </w:rPr>
          </w:pPr>
        </w:p>
      </w:sdtContent>
    </w:sdt>
    <w:p w14:paraId="4E61FD03" w14:textId="77777777" w:rsidR="00AE56F3" w:rsidRDefault="00AE56F3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20344464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CE54502" w14:textId="77777777" w:rsidR="00B5556A" w:rsidRDefault="00B5556A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629539E3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11DAA357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0BB90D56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5414FB8" w14:textId="77777777" w:rsidR="00900E21" w:rsidRP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459C1784" w14:textId="4F86DFB5" w:rsidR="009F2CF1" w:rsidRDefault="009F2CF1" w:rsidP="00900E21">
      <w:pPr>
        <w:overflowPunct/>
        <w:autoSpaceDE/>
        <w:autoSpaceDN/>
        <w:adjustRightInd/>
        <w:jc w:val="right"/>
        <w:textAlignment w:val="auto"/>
        <w:rPr>
          <w:rFonts w:ascii="맑은 고딕" w:hAnsi="맑은 고딕" w:cs="Arial"/>
          <w:color w:val="000000"/>
          <w:lang w:val="fr-FR"/>
        </w:rPr>
      </w:pPr>
    </w:p>
    <w:p w14:paraId="26592725" w14:textId="70480DE8" w:rsidR="00DA2372" w:rsidRDefault="00B5556A" w:rsidP="00B922EC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b/>
          <w:sz w:val="28"/>
        </w:rPr>
      </w:pPr>
      <w:r>
        <w:rPr>
          <w:rFonts w:ascii="맑은 고딕" w:hAnsi="맑은 고딕" w:cs="Arial"/>
          <w:color w:val="000000"/>
          <w:lang w:val="fr-FR"/>
        </w:rPr>
        <w:br w:type="page"/>
      </w:r>
    </w:p>
    <w:p w14:paraId="453F8185" w14:textId="77777777" w:rsidR="00F3385C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>
        <w:rPr>
          <w:rFonts w:ascii="맑은 고딕" w:hAnsi="맑은 고딕" w:hint="eastAsia"/>
          <w:b/>
          <w:sz w:val="28"/>
        </w:rPr>
        <w:lastRenderedPageBreak/>
        <w:t>승   인</w:t>
      </w:r>
    </w:p>
    <w:p w14:paraId="3058A54E" w14:textId="7DBF12AE" w:rsidR="00F3385C" w:rsidRPr="006545C3" w:rsidRDefault="00F3385C" w:rsidP="00F3385C">
      <w:pPr>
        <w:ind w:left="1120" w:right="880" w:hanging="1262"/>
        <w:rPr>
          <w:rFonts w:ascii="맑은 고딕" w:hAnsi="맑은 고딕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32B2C0DA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3CA80F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AC19510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F8055C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4967EB1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4BEAB241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0E9D297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3E4C6B8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4C62E2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1E6522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513731E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05C54CC5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7D1EDD4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41C0A7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2C9717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36343445" w14:textId="77777777" w:rsidR="00F3385C" w:rsidRDefault="00F3385C" w:rsidP="00F3385C">
      <w:pPr>
        <w:ind w:left="1120" w:hanging="720"/>
        <w:jc w:val="left"/>
        <w:rPr>
          <w:rFonts w:ascii="맑은 고딕" w:hAnsi="맑은 고딕"/>
          <w:b/>
          <w:sz w:val="28"/>
        </w:rPr>
      </w:pPr>
    </w:p>
    <w:p w14:paraId="0BC603E6" w14:textId="7F85EB34" w:rsidR="00F3385C" w:rsidRPr="006545C3" w:rsidRDefault="00F3385C" w:rsidP="00F3385C">
      <w:pPr>
        <w:ind w:left="1120" w:hanging="1262"/>
        <w:jc w:val="left"/>
        <w:rPr>
          <w:rFonts w:ascii="맑은 고딕" w:hAnsi="맑은 고딕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261A5C07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690574F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A7259D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FEDC61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5FD5BF5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35F22999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5C492FD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7EBD26E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989E63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A51FA0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6FE4D1A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2632B60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027D6C5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0B29BA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F0B13A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44E0D176" w14:textId="77777777" w:rsidR="00F3385C" w:rsidRPr="001329EF" w:rsidRDefault="00F3385C" w:rsidP="00F3385C">
      <w:pPr>
        <w:jc w:val="center"/>
        <w:rPr>
          <w:rFonts w:ascii="맑은 고딕" w:hAnsi="맑은 고딕"/>
        </w:rPr>
      </w:pPr>
    </w:p>
    <w:p w14:paraId="7FD06EBC" w14:textId="77777777" w:rsidR="00F3385C" w:rsidRPr="0097269A" w:rsidRDefault="00F3385C" w:rsidP="00F3385C">
      <w:pPr>
        <w:jc w:val="center"/>
        <w:rPr>
          <w:rFonts w:ascii="맑은 고딕" w:hAnsi="맑은 고딕"/>
        </w:rPr>
      </w:pPr>
    </w:p>
    <w:p w14:paraId="7A351E73" w14:textId="77777777" w:rsidR="00F3385C" w:rsidRPr="0097269A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 w:rsidRPr="0097269A">
        <w:rPr>
          <w:rFonts w:ascii="맑은 고딕" w:hAnsi="맑은 고딕"/>
          <w:b/>
          <w:sz w:val="28"/>
        </w:rPr>
        <w:t>제</w:t>
      </w:r>
      <w:r w:rsidR="00080351">
        <w:rPr>
          <w:rFonts w:ascii="맑은 고딕" w:hAnsi="맑은 고딕" w:hint="eastAsia"/>
          <w:b/>
          <w:sz w:val="28"/>
        </w:rPr>
        <w:t>ㆍ</w:t>
      </w:r>
      <w:r w:rsidRPr="0097269A">
        <w:rPr>
          <w:rFonts w:ascii="맑은 고딕" w:hAnsi="맑은 고딕"/>
          <w:b/>
          <w:sz w:val="28"/>
        </w:rPr>
        <w:t>개정 이력</w:t>
      </w:r>
    </w:p>
    <w:p w14:paraId="62DE213B" w14:textId="77777777" w:rsidR="00F3385C" w:rsidRPr="00126A5E" w:rsidRDefault="00F3385C" w:rsidP="00F3385C">
      <w:pPr>
        <w:ind w:left="720" w:hangingChars="300" w:hanging="720"/>
        <w:jc w:val="center"/>
        <w:rPr>
          <w:rFonts w:ascii="맑은 고딕" w:hAnsi="맑은 고딕"/>
          <w:b/>
          <w:sz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23"/>
        <w:gridCol w:w="4677"/>
        <w:gridCol w:w="2268"/>
      </w:tblGrid>
      <w:tr w:rsidR="00F3385C" w:rsidRPr="00FE0748" w14:paraId="0C31F8AF" w14:textId="77777777" w:rsidTr="00B23AA5">
        <w:trPr>
          <w:trHeight w:val="243"/>
        </w:trPr>
        <w:tc>
          <w:tcPr>
            <w:tcW w:w="1255" w:type="dxa"/>
            <w:shd w:val="clear" w:color="auto" w:fill="D9D9D9" w:themeFill="background1" w:themeFillShade="D9"/>
          </w:tcPr>
          <w:p w14:paraId="7EADAD3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버전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67DB46E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변경일자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623C455D" w14:textId="77777777" w:rsidR="00F3385C" w:rsidRPr="00B5556A" w:rsidRDefault="00F3385C" w:rsidP="008F1939">
            <w:pPr>
              <w:ind w:leftChars="-39" w:left="-78" w:rightChars="-58" w:right="-116"/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/>
                <w:b/>
                <w:sz w:val="22"/>
                <w:szCs w:val="24"/>
              </w:rPr>
              <w:t xml:space="preserve">제.개정 </w:t>
            </w: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내용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3DF021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작성자</w:t>
            </w:r>
          </w:p>
        </w:tc>
      </w:tr>
      <w:tr w:rsidR="00C120E1" w:rsidRPr="00FE0748" w14:paraId="68293817" w14:textId="77777777" w:rsidTr="00C120E1">
        <w:trPr>
          <w:trHeight w:val="243"/>
        </w:trPr>
        <w:tc>
          <w:tcPr>
            <w:tcW w:w="1255" w:type="dxa"/>
          </w:tcPr>
          <w:p w14:paraId="741E0B1E" w14:textId="193845A5" w:rsidR="00C120E1" w:rsidRPr="00D20A84" w:rsidRDefault="009C1685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</w:t>
            </w:r>
            <w:r w:rsidR="00C120E1" w:rsidRPr="00D20A84">
              <w:rPr>
                <w:rFonts w:ascii="맑은 고딕" w:hAnsi="맑은 고딕" w:hint="eastAsia"/>
                <w:szCs w:val="24"/>
              </w:rPr>
              <w:t>.</w:t>
            </w:r>
            <w:r w:rsidR="00010313">
              <w:rPr>
                <w:rFonts w:ascii="맑은 고딕" w:hAnsi="맑은 고딕" w:hint="eastAsia"/>
                <w:szCs w:val="24"/>
              </w:rPr>
              <w:t>0</w:t>
            </w:r>
            <w:r>
              <w:rPr>
                <w:rFonts w:ascii="맑은 고딕" w:hAnsi="맑은 고딕" w:hint="eastAsia"/>
                <w:szCs w:val="24"/>
              </w:rPr>
              <w:t>1</w:t>
            </w:r>
          </w:p>
        </w:tc>
        <w:tc>
          <w:tcPr>
            <w:tcW w:w="1723" w:type="dxa"/>
          </w:tcPr>
          <w:p w14:paraId="3F9D6AEB" w14:textId="31D7D368" w:rsidR="00C120E1" w:rsidRPr="00D20A84" w:rsidRDefault="008A152E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ㅇㅇ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151B9E4D" w14:textId="01C32851" w:rsidR="00C120E1" w:rsidRPr="00D20A84" w:rsidRDefault="008A152E" w:rsidP="00C120E1">
            <w:pPr>
              <w:ind w:left="34"/>
              <w:jc w:val="left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ㅇㅇ</w:t>
            </w:r>
          </w:p>
        </w:tc>
        <w:tc>
          <w:tcPr>
            <w:tcW w:w="2268" w:type="dxa"/>
          </w:tcPr>
          <w:p w14:paraId="5F94BD26" w14:textId="32CC393F" w:rsidR="00C120E1" w:rsidRPr="00D20A84" w:rsidRDefault="008A152E" w:rsidP="00F979E1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ㅇㅇ</w:t>
            </w:r>
          </w:p>
        </w:tc>
      </w:tr>
      <w:tr w:rsidR="00C120E1" w:rsidRPr="00FE0748" w14:paraId="3DB0E375" w14:textId="77777777" w:rsidTr="00C120E1">
        <w:trPr>
          <w:trHeight w:val="243"/>
        </w:trPr>
        <w:tc>
          <w:tcPr>
            <w:tcW w:w="1255" w:type="dxa"/>
          </w:tcPr>
          <w:p w14:paraId="1059A9AB" w14:textId="272B9166" w:rsidR="00C120E1" w:rsidRPr="00D20A84" w:rsidRDefault="00C120E1" w:rsidP="007C0138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5ACEBA65" w14:textId="5C78F3BD" w:rsidR="00C120E1" w:rsidRPr="00D20A84" w:rsidRDefault="00C120E1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47D19426" w14:textId="0B307158" w:rsidR="00C120E1" w:rsidRPr="008B5EB1" w:rsidRDefault="00C120E1" w:rsidP="008B5EB1">
            <w:pPr>
              <w:ind w:rightChars="-58" w:right="-116" w:firstLineChars="100" w:firstLine="200"/>
              <w:jc w:val="left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4E2D5F61" w14:textId="376A7C54" w:rsidR="00C120E1" w:rsidRPr="00C57A7A" w:rsidRDefault="00C120E1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72B47FCB" w14:textId="77777777" w:rsidTr="00C120E1">
        <w:trPr>
          <w:trHeight w:val="243"/>
        </w:trPr>
        <w:tc>
          <w:tcPr>
            <w:tcW w:w="1255" w:type="dxa"/>
          </w:tcPr>
          <w:p w14:paraId="4612C377" w14:textId="1AF5C66E" w:rsidR="00C120E1" w:rsidRPr="00D20A84" w:rsidRDefault="00C120E1" w:rsidP="007C0138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58E17C67" w14:textId="62B37E01" w:rsidR="00C120E1" w:rsidRPr="00D20A84" w:rsidRDefault="00C120E1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5D6E62E4" w14:textId="3776C6C0" w:rsidR="008B5EB1" w:rsidRPr="00D20A84" w:rsidRDefault="008B5EB1" w:rsidP="00BC77BC">
            <w:pPr>
              <w:ind w:rightChars="-58" w:right="-116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6ED4BF1C" w14:textId="4D75B392" w:rsidR="00C120E1" w:rsidRPr="00D20A84" w:rsidRDefault="00C120E1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2A646137" w14:textId="77777777" w:rsidTr="00C120E1">
        <w:trPr>
          <w:trHeight w:val="243"/>
        </w:trPr>
        <w:tc>
          <w:tcPr>
            <w:tcW w:w="1255" w:type="dxa"/>
          </w:tcPr>
          <w:p w14:paraId="11977ADF" w14:textId="5A1C9142" w:rsidR="00C120E1" w:rsidRPr="00B14D86" w:rsidRDefault="00C120E1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7B5174AE" w14:textId="3693AB3A" w:rsidR="00C120E1" w:rsidRPr="00B14D86" w:rsidRDefault="00C120E1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7EF635D6" w14:textId="23C0CD60" w:rsidR="00B14D86" w:rsidRPr="00B14D86" w:rsidRDefault="00B14D86" w:rsidP="00B14D86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467C520C" w14:textId="61CA2A2C" w:rsidR="00C120E1" w:rsidRPr="00B14D86" w:rsidRDefault="00C120E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12EA801D" w14:textId="77777777" w:rsidTr="00C120E1">
        <w:trPr>
          <w:trHeight w:val="243"/>
        </w:trPr>
        <w:tc>
          <w:tcPr>
            <w:tcW w:w="1255" w:type="dxa"/>
          </w:tcPr>
          <w:p w14:paraId="750AAEBC" w14:textId="3F02FC85" w:rsidR="00C120E1" w:rsidRPr="00B14D86" w:rsidRDefault="00C120E1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35DE5011" w14:textId="37728271" w:rsidR="00C120E1" w:rsidRPr="00B14D86" w:rsidRDefault="00C120E1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2CB27A10" w14:textId="591FE3C9" w:rsidR="00C120E1" w:rsidRPr="00B14D86" w:rsidRDefault="00C120E1" w:rsidP="00B14D86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56018224" w14:textId="14FD6BDE" w:rsidR="00C120E1" w:rsidRPr="00B14D86" w:rsidRDefault="00C120E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124D9196" w14:textId="77777777" w:rsidTr="00C120E1">
        <w:trPr>
          <w:trHeight w:val="243"/>
        </w:trPr>
        <w:tc>
          <w:tcPr>
            <w:tcW w:w="1255" w:type="dxa"/>
          </w:tcPr>
          <w:p w14:paraId="494194A1" w14:textId="430BE479" w:rsidR="00C120E1" w:rsidRPr="00B14D86" w:rsidRDefault="00C120E1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73EFB1E3" w14:textId="6513C8D1" w:rsidR="00C120E1" w:rsidRPr="00B14D86" w:rsidRDefault="00C120E1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4D8843A8" w14:textId="070EFD30" w:rsidR="00C120E1" w:rsidRPr="00B14D86" w:rsidRDefault="00C120E1" w:rsidP="00B14D86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7F9856F9" w14:textId="709E617D" w:rsidR="00C120E1" w:rsidRPr="00B14D86" w:rsidRDefault="00C120E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38A10F0E" w14:textId="77777777" w:rsidTr="00C120E1">
        <w:trPr>
          <w:trHeight w:val="243"/>
        </w:trPr>
        <w:tc>
          <w:tcPr>
            <w:tcW w:w="1255" w:type="dxa"/>
          </w:tcPr>
          <w:p w14:paraId="44D6D62C" w14:textId="1FCBA900" w:rsidR="00C120E1" w:rsidRPr="00B14D86" w:rsidRDefault="00C120E1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00E3360C" w14:textId="7CDF5BA4" w:rsidR="00C120E1" w:rsidRPr="00B14D86" w:rsidRDefault="00C120E1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279D1898" w14:textId="1807C363" w:rsidR="00C120E1" w:rsidRPr="00B14D86" w:rsidRDefault="00C120E1" w:rsidP="00B14D86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50C53578" w14:textId="3A48DB09" w:rsidR="00C120E1" w:rsidRPr="00B14D86" w:rsidRDefault="00C120E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2D60EB2B" w14:textId="77777777" w:rsidTr="00C120E1">
        <w:trPr>
          <w:trHeight w:val="243"/>
        </w:trPr>
        <w:tc>
          <w:tcPr>
            <w:tcW w:w="1255" w:type="dxa"/>
          </w:tcPr>
          <w:p w14:paraId="15CB4EC6" w14:textId="2DD12003" w:rsidR="00C120E1" w:rsidRPr="00B14D86" w:rsidRDefault="00C120E1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3399CEBB" w14:textId="05767E1F" w:rsidR="00C120E1" w:rsidRPr="00B14D86" w:rsidRDefault="00C120E1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2E9CBCBE" w14:textId="3FF71892" w:rsidR="002F5D7A" w:rsidRPr="00B14D86" w:rsidRDefault="002F5D7A" w:rsidP="0062757D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4E019293" w14:textId="631F39BE" w:rsidR="00C120E1" w:rsidRPr="00B14D86" w:rsidRDefault="00C120E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6695027F" w14:textId="77777777" w:rsidTr="00C120E1">
        <w:trPr>
          <w:trHeight w:val="243"/>
        </w:trPr>
        <w:tc>
          <w:tcPr>
            <w:tcW w:w="1255" w:type="dxa"/>
          </w:tcPr>
          <w:p w14:paraId="7A2A9B52" w14:textId="0A3ABF46" w:rsidR="00C120E1" w:rsidRPr="00B14D86" w:rsidRDefault="00C120E1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4F959CAA" w14:textId="051ED0BE" w:rsidR="00C120E1" w:rsidRPr="00B14D86" w:rsidRDefault="00C120E1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39A7F39C" w14:textId="25674069" w:rsidR="00C120E1" w:rsidRPr="00B14D86" w:rsidRDefault="00C120E1" w:rsidP="00B14D86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7B3976F1" w14:textId="4AC5E822" w:rsidR="00C120E1" w:rsidRPr="00B14D86" w:rsidRDefault="00C120E1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8326F5" w:rsidRPr="00FE0748" w14:paraId="13896862" w14:textId="77777777" w:rsidTr="00C120E1">
        <w:trPr>
          <w:trHeight w:val="243"/>
        </w:trPr>
        <w:tc>
          <w:tcPr>
            <w:tcW w:w="1255" w:type="dxa"/>
          </w:tcPr>
          <w:p w14:paraId="704A0896" w14:textId="615ED3D9" w:rsidR="008326F5" w:rsidRDefault="008326F5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63385B20" w14:textId="441E819A" w:rsidR="008326F5" w:rsidRDefault="008326F5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040CC58D" w14:textId="4ECA5B54" w:rsidR="00E46093" w:rsidRPr="00E46093" w:rsidRDefault="00E46093" w:rsidP="00E46093">
            <w:pPr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79036D6A" w14:textId="0AC8A764" w:rsidR="008326F5" w:rsidRDefault="008326F5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D92A3A" w:rsidRPr="00FE0748" w14:paraId="3B2DAE47" w14:textId="77777777" w:rsidTr="00C120E1">
        <w:trPr>
          <w:trHeight w:val="243"/>
        </w:trPr>
        <w:tc>
          <w:tcPr>
            <w:tcW w:w="1255" w:type="dxa"/>
          </w:tcPr>
          <w:p w14:paraId="4631FDDE" w14:textId="79F48771" w:rsidR="00D92A3A" w:rsidRDefault="00D92A3A" w:rsidP="008F1939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06E4FD9A" w14:textId="6A31220F" w:rsidR="00D92A3A" w:rsidRDefault="00D92A3A" w:rsidP="008F1939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19E1A928" w14:textId="1D373677" w:rsidR="00D92A3A" w:rsidRDefault="00D92A3A" w:rsidP="00B14D86">
            <w:pPr>
              <w:ind w:left="34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01231D74" w14:textId="0DF2230C" w:rsidR="00D92A3A" w:rsidRDefault="00D92A3A" w:rsidP="008F1939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</w:tbl>
    <w:p w14:paraId="7D8DA138" w14:textId="77777777" w:rsidR="00F3385C" w:rsidRDefault="00F3385C" w:rsidP="00F3385C">
      <w:pPr>
        <w:overflowPunct/>
        <w:autoSpaceDE/>
        <w:autoSpaceDN/>
        <w:adjustRightInd/>
        <w:textAlignment w:val="auto"/>
        <w:rPr>
          <w:rFonts w:ascii="맑은 고딕" w:hAnsi="맑은 고딕"/>
          <w:b/>
          <w:kern w:val="28"/>
          <w:sz w:val="32"/>
          <w:szCs w:val="28"/>
        </w:rPr>
      </w:pPr>
    </w:p>
    <w:p w14:paraId="3D6ECE71" w14:textId="77777777" w:rsidR="00A30D1B" w:rsidRPr="00DF16FA" w:rsidRDefault="00A30D1B" w:rsidP="00DF16FA">
      <w:pPr>
        <w:pStyle w:val="TOC10"/>
        <w:spacing w:before="0"/>
      </w:pPr>
      <w:r w:rsidRPr="00DF16FA">
        <w:t>목  차</w:t>
      </w:r>
    </w:p>
    <w:p w14:paraId="78B987BC" w14:textId="4F15A1D7" w:rsidR="00E27DC8" w:rsidRDefault="00397FCA">
      <w:pPr>
        <w:pStyle w:val="TOC1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  <w14:ligatures w14:val="standardContextual"/>
        </w:rPr>
      </w:pPr>
      <w:r w:rsidRPr="00E4274C">
        <w:rPr>
          <w:rFonts w:ascii="맑은 고딕" w:hAnsi="맑은 고딕"/>
        </w:rPr>
        <w:fldChar w:fldCharType="begin"/>
      </w:r>
      <w:r w:rsidR="009678F9" w:rsidRPr="00E4274C">
        <w:rPr>
          <w:rFonts w:ascii="맑은 고딕" w:hAnsi="맑은 고딕"/>
        </w:rPr>
        <w:instrText xml:space="preserve"> TOC \o "1-3" \h \z \u </w:instrText>
      </w:r>
      <w:r w:rsidRPr="00E4274C">
        <w:rPr>
          <w:rFonts w:ascii="맑은 고딕" w:hAnsi="맑은 고딕"/>
        </w:rPr>
        <w:fldChar w:fldCharType="separate"/>
      </w:r>
      <w:hyperlink w:anchor="_Toc137647730" w:history="1">
        <w:r w:rsidR="00E27DC8" w:rsidRPr="0051096B">
          <w:rPr>
            <w:rStyle w:val="Hyperlink"/>
            <w:noProof/>
          </w:rPr>
          <w:t>1.</w:t>
        </w:r>
        <w:r w:rsidR="00E27DC8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  <w14:ligatures w14:val="standardContextual"/>
          </w:rPr>
          <w:tab/>
        </w:r>
        <w:r w:rsidR="00E27DC8" w:rsidRPr="0051096B">
          <w:rPr>
            <w:rStyle w:val="Hyperlink"/>
            <w:noProof/>
          </w:rPr>
          <w:t>개요</w:t>
        </w:r>
        <w:r w:rsidR="00E27DC8">
          <w:rPr>
            <w:noProof/>
            <w:webHidden/>
          </w:rPr>
          <w:tab/>
        </w:r>
        <w:r w:rsidR="00E27DC8">
          <w:rPr>
            <w:noProof/>
            <w:webHidden/>
          </w:rPr>
          <w:fldChar w:fldCharType="begin"/>
        </w:r>
        <w:r w:rsidR="00E27DC8">
          <w:rPr>
            <w:noProof/>
            <w:webHidden/>
          </w:rPr>
          <w:instrText xml:space="preserve"> PAGEREF _Toc137647730 \h </w:instrText>
        </w:r>
        <w:r w:rsidR="00E27DC8">
          <w:rPr>
            <w:noProof/>
            <w:webHidden/>
          </w:rPr>
        </w:r>
        <w:r w:rsidR="00E27DC8">
          <w:rPr>
            <w:noProof/>
            <w:webHidden/>
          </w:rPr>
          <w:fldChar w:fldCharType="separate"/>
        </w:r>
        <w:r w:rsidR="00E27DC8">
          <w:rPr>
            <w:noProof/>
            <w:webHidden/>
          </w:rPr>
          <w:t>1-1</w:t>
        </w:r>
        <w:r w:rsidR="00E27DC8">
          <w:rPr>
            <w:noProof/>
            <w:webHidden/>
          </w:rPr>
          <w:fldChar w:fldCharType="end"/>
        </w:r>
      </w:hyperlink>
    </w:p>
    <w:p w14:paraId="00993196" w14:textId="69A46F6C" w:rsidR="00E27DC8" w:rsidRDefault="00000000">
      <w:pPr>
        <w:pStyle w:val="TOC2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  <w14:ligatures w14:val="standardContextual"/>
        </w:rPr>
      </w:pPr>
      <w:hyperlink w:anchor="_Toc137647731" w:history="1">
        <w:r w:rsidR="00E27DC8" w:rsidRPr="0051096B">
          <w:rPr>
            <w:rStyle w:val="Hyperlink"/>
            <w:noProof/>
          </w:rPr>
          <w:t>1.1.</w:t>
        </w:r>
        <w:r w:rsidR="00E27DC8"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  <w14:ligatures w14:val="standardContextual"/>
          </w:rPr>
          <w:tab/>
        </w:r>
        <w:r w:rsidR="00E27DC8" w:rsidRPr="0051096B">
          <w:rPr>
            <w:rStyle w:val="Hyperlink"/>
            <w:noProof/>
          </w:rPr>
          <w:t xml:space="preserve">JVM </w:t>
        </w:r>
        <w:r w:rsidR="00E27DC8" w:rsidRPr="0051096B">
          <w:rPr>
            <w:rStyle w:val="Hyperlink"/>
            <w:noProof/>
          </w:rPr>
          <w:t>메모리</w:t>
        </w:r>
        <w:r w:rsidR="00E27DC8" w:rsidRPr="0051096B">
          <w:rPr>
            <w:rStyle w:val="Hyperlink"/>
            <w:noProof/>
          </w:rPr>
          <w:t xml:space="preserve"> </w:t>
        </w:r>
        <w:r w:rsidR="00E27DC8" w:rsidRPr="0051096B">
          <w:rPr>
            <w:rStyle w:val="Hyperlink"/>
            <w:noProof/>
          </w:rPr>
          <w:t>설정</w:t>
        </w:r>
        <w:r w:rsidR="00E27DC8" w:rsidRPr="0051096B">
          <w:rPr>
            <w:rStyle w:val="Hyperlink"/>
            <w:noProof/>
          </w:rPr>
          <w:t xml:space="preserve"> </w:t>
        </w:r>
        <w:r w:rsidR="00E27DC8" w:rsidRPr="0051096B">
          <w:rPr>
            <w:rStyle w:val="Hyperlink"/>
            <w:noProof/>
          </w:rPr>
          <w:t>변경</w:t>
        </w:r>
        <w:r w:rsidR="00E27DC8">
          <w:rPr>
            <w:noProof/>
            <w:webHidden/>
          </w:rPr>
          <w:tab/>
        </w:r>
        <w:r w:rsidR="00E27DC8">
          <w:rPr>
            <w:noProof/>
            <w:webHidden/>
          </w:rPr>
          <w:fldChar w:fldCharType="begin"/>
        </w:r>
        <w:r w:rsidR="00E27DC8">
          <w:rPr>
            <w:noProof/>
            <w:webHidden/>
          </w:rPr>
          <w:instrText xml:space="preserve"> PAGEREF _Toc137647731 \h </w:instrText>
        </w:r>
        <w:r w:rsidR="00E27DC8">
          <w:rPr>
            <w:noProof/>
            <w:webHidden/>
          </w:rPr>
        </w:r>
        <w:r w:rsidR="00E27DC8">
          <w:rPr>
            <w:noProof/>
            <w:webHidden/>
          </w:rPr>
          <w:fldChar w:fldCharType="separate"/>
        </w:r>
        <w:r w:rsidR="00E27DC8">
          <w:rPr>
            <w:noProof/>
            <w:webHidden/>
          </w:rPr>
          <w:t>1-1</w:t>
        </w:r>
        <w:r w:rsidR="00E27DC8">
          <w:rPr>
            <w:noProof/>
            <w:webHidden/>
          </w:rPr>
          <w:fldChar w:fldCharType="end"/>
        </w:r>
      </w:hyperlink>
    </w:p>
    <w:p w14:paraId="31DC6C4C" w14:textId="100FE564" w:rsidR="00A30D1B" w:rsidRPr="00C82AC8" w:rsidRDefault="00397FCA" w:rsidP="00E72826">
      <w:pPr>
        <w:pStyle w:val="TOC1"/>
        <w:tabs>
          <w:tab w:val="left" w:pos="600"/>
        </w:tabs>
        <w:rPr>
          <w:sz w:val="22"/>
        </w:rPr>
        <w:sectPr w:rsidR="00A30D1B" w:rsidRPr="00C82AC8" w:rsidSect="006636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2091" w:right="1440" w:bottom="1440" w:left="1440" w:header="567" w:footer="567" w:gutter="0"/>
          <w:pgNumType w:fmt="lowerRoman" w:start="0"/>
          <w:cols w:space="720"/>
          <w:titlePg/>
          <w:docGrid w:linePitch="272"/>
        </w:sectPr>
      </w:pPr>
      <w:r w:rsidRPr="00E4274C">
        <w:rPr>
          <w:rFonts w:ascii="맑은 고딕" w:hAnsi="맑은 고딕"/>
        </w:rPr>
        <w:fldChar w:fldCharType="end"/>
      </w:r>
    </w:p>
    <w:p w14:paraId="07616E76" w14:textId="77777777" w:rsidR="00A40F4D" w:rsidRDefault="00A40F4D" w:rsidP="000A56D6">
      <w:pPr>
        <w:pStyle w:val="Heading1"/>
        <w:tabs>
          <w:tab w:val="clear" w:pos="567"/>
        </w:tabs>
        <w:ind w:left="426" w:hanging="426"/>
        <w:jc w:val="left"/>
      </w:pPr>
      <w:bookmarkStart w:id="2" w:name="_Toc137647730"/>
      <w:bookmarkStart w:id="3" w:name="_Hlk66954738"/>
      <w:bookmarkStart w:id="4" w:name="_Toc39636388"/>
      <w:bookmarkStart w:id="5" w:name="_Toc478370231"/>
      <w:r>
        <w:rPr>
          <w:rFonts w:hint="eastAsia"/>
        </w:rPr>
        <w:lastRenderedPageBreak/>
        <w:t>개요</w:t>
      </w:r>
      <w:bookmarkEnd w:id="2"/>
    </w:p>
    <w:p w14:paraId="51B95F3E" w14:textId="1B3540EC" w:rsidR="00A40F4D" w:rsidRDefault="00DB5E74" w:rsidP="00A40F4D">
      <w:pPr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본 문서는 </w:t>
      </w:r>
      <w:r w:rsidR="00727D7A">
        <w:rPr>
          <w:rFonts w:ascii="맑은 고딕" w:hAnsi="맑은 고딕" w:hint="eastAsia"/>
        </w:rPr>
        <w:t>ㅇㅇ</w:t>
      </w:r>
      <w:r>
        <w:rPr>
          <w:rFonts w:ascii="맑은 고딕" w:hAnsi="맑은 고딕" w:hint="eastAsia"/>
        </w:rPr>
        <w:t>개발표준정의서로서 개발방법 및 개발표준을 제정하고,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>가이드를 제시하여 프로그램의 품질향상과 일관성을 유지한다.</w:t>
      </w:r>
    </w:p>
    <w:p w14:paraId="1FEF2742" w14:textId="5224D0F5" w:rsidR="00DB5E74" w:rsidRDefault="00DB5E74" w:rsidP="00A40F4D">
      <w:pPr>
        <w:rPr>
          <w:rFonts w:ascii="맑은 고딕" w:hAnsi="맑은 고딕"/>
        </w:rPr>
      </w:pPr>
      <w:r>
        <w:rPr>
          <w:rFonts w:ascii="맑은 고딕" w:hAnsi="맑은 고딕" w:hint="eastAsia"/>
        </w:rPr>
        <w:t>또한,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>여러 프로그램에서 공통적으로 사용되는 모듈을 컴포넌트화하여,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>한번 작성된 중요 컴포넌트는 재사용성을 높인다.</w:t>
      </w:r>
    </w:p>
    <w:p w14:paraId="32D7FDB9" w14:textId="396DDD42" w:rsidR="00DB5E74" w:rsidRDefault="00DB5E74" w:rsidP="00A40F4D">
      <w:pPr>
        <w:rPr>
          <w:rFonts w:ascii="맑은 고딕" w:hAnsi="맑은 고딕"/>
        </w:rPr>
      </w:pPr>
      <w:r>
        <w:rPr>
          <w:rFonts w:ascii="맑은 고딕" w:hAnsi="맑은 고딕" w:hint="eastAsia"/>
        </w:rPr>
        <w:t>이는 개발기간 단축 및 비용절감을 가져오고,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>운영자 측면에서 효율적인 시스템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>유지보수</w:t>
      </w:r>
      <w:r>
        <w:rPr>
          <w:rFonts w:ascii="맑은 고딕" w:hAnsi="맑은 고딕"/>
        </w:rPr>
        <w:t xml:space="preserve">, </w:t>
      </w:r>
      <w:r>
        <w:rPr>
          <w:rFonts w:ascii="맑은 고딕" w:hAnsi="맑은 고딕" w:hint="eastAsia"/>
        </w:rPr>
        <w:t>시스템사용자측면에게 일관된 구성괴 기능을 제공한다.</w:t>
      </w:r>
    </w:p>
    <w:p w14:paraId="65B23695" w14:textId="064517B6" w:rsidR="00DB5E74" w:rsidRPr="00CF6AD9" w:rsidRDefault="00DB5E74" w:rsidP="00A40F4D">
      <w:pPr>
        <w:rPr>
          <w:rFonts w:ascii="맑은 고딕" w:hAnsi="맑은 고딕"/>
        </w:rPr>
      </w:pPr>
      <w:r>
        <w:rPr>
          <w:rFonts w:ascii="맑은 고딕" w:hAnsi="맑은 고딕" w:hint="eastAsia"/>
        </w:rPr>
        <w:t>본 문서는 기록을 목적으로 한 문서가 아니라,</w:t>
      </w:r>
      <w:r>
        <w:rPr>
          <w:rFonts w:ascii="맑은 고딕" w:hAnsi="맑은 고딕"/>
        </w:rPr>
        <w:t xml:space="preserve"> </w:t>
      </w:r>
      <w:r>
        <w:rPr>
          <w:rFonts w:ascii="맑은 고딕" w:hAnsi="맑은 고딕" w:hint="eastAsia"/>
        </w:rPr>
        <w:t>개발자들간의 이해와 공유를 위한 문서이므로 개발중 변경되어야 할 사항이나 추가로 공유되어야 할 사항이 있다면 이 문서를 통해 피드백될수 있도록 한다.</w:t>
      </w:r>
    </w:p>
    <w:p w14:paraId="4F87A6EA" w14:textId="77777777" w:rsidR="00A40F4D" w:rsidRDefault="00A40F4D" w:rsidP="00A40F4D">
      <w:pPr>
        <w:rPr>
          <w:lang w:val="en-GB"/>
        </w:rPr>
      </w:pPr>
    </w:p>
    <w:bookmarkEnd w:id="3"/>
    <w:bookmarkEnd w:id="4"/>
    <w:bookmarkEnd w:id="5"/>
    <w:p w14:paraId="5B595228" w14:textId="73F0D47B" w:rsidR="00E0108B" w:rsidRPr="00E0108B" w:rsidRDefault="00242D2D" w:rsidP="000A56D6">
      <w:pPr>
        <w:pStyle w:val="Heading2"/>
        <w:ind w:left="426" w:hanging="426"/>
        <w:jc w:val="left"/>
      </w:pPr>
      <w:r>
        <w:rPr>
          <w:rFonts w:hint="eastAsia"/>
        </w:rPr>
        <w:t>ㅇㅇ</w:t>
      </w:r>
    </w:p>
    <w:p w14:paraId="4731A7C0" w14:textId="5E684D6E" w:rsidR="0061115C" w:rsidRPr="002A5776" w:rsidRDefault="00242D2D" w:rsidP="0007787A">
      <w:pPr>
        <w:pStyle w:val="ListParagraph"/>
        <w:numPr>
          <w:ilvl w:val="0"/>
          <w:numId w:val="32"/>
        </w:numPr>
        <w:ind w:leftChars="0"/>
        <w:jc w:val="left"/>
        <w:rPr>
          <w:rFonts w:ascii="맑은 고딕" w:hAnsi="맑은 고딕"/>
          <w:b/>
          <w:color w:val="FF0000"/>
        </w:rPr>
      </w:pPr>
      <w:r>
        <w:rPr>
          <w:rFonts w:ascii="맑은 고딕" w:hAnsi="맑은 고딕" w:hint="eastAsia"/>
          <w:b/>
          <w:color w:val="FF0000"/>
        </w:rPr>
        <w:t>ㅇㅇ</w:t>
      </w:r>
    </w:p>
    <w:p w14:paraId="0E5C3E11" w14:textId="77777777" w:rsidR="00D67DA8" w:rsidRPr="00D67DA8" w:rsidRDefault="00D67DA8" w:rsidP="00D67DA8">
      <w:pPr>
        <w:pStyle w:val="ListParagraph"/>
        <w:ind w:leftChars="0" w:left="760"/>
        <w:jc w:val="left"/>
        <w:rPr>
          <w:rFonts w:ascii="맑은 고딕" w:hAnsi="맑은 고딕"/>
        </w:rPr>
      </w:pPr>
    </w:p>
    <w:p w14:paraId="5FC7CD6A" w14:textId="65A6428E" w:rsidR="0016003E" w:rsidRDefault="00D23DBB" w:rsidP="00E27DC8">
      <w:pPr>
        <w:pStyle w:val="ListParagraph"/>
        <w:numPr>
          <w:ilvl w:val="0"/>
          <w:numId w:val="33"/>
        </w:numPr>
        <w:ind w:leftChars="0"/>
        <w:jc w:val="left"/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 </w:t>
      </w:r>
      <w:r w:rsidR="00242D2D">
        <w:rPr>
          <w:rFonts w:ascii="맑은 고딕" w:hAnsi="맑은 고딕" w:hint="eastAsia"/>
        </w:rPr>
        <w:t>ㅇㅇ</w:t>
      </w:r>
    </w:p>
    <w:p w14:paraId="7003E9C4" w14:textId="77777777" w:rsidR="00242D2D" w:rsidRDefault="00242D2D" w:rsidP="00E27DC8">
      <w:pPr>
        <w:pStyle w:val="ListParagraph"/>
        <w:numPr>
          <w:ilvl w:val="0"/>
          <w:numId w:val="33"/>
        </w:numPr>
        <w:ind w:leftChars="0"/>
        <w:jc w:val="left"/>
        <w:rPr>
          <w:rFonts w:ascii="맑은 고딕" w:hAnsi="맑은 고딕"/>
        </w:rPr>
      </w:pPr>
    </w:p>
    <w:p w14:paraId="54F93A60" w14:textId="6B892580" w:rsidR="00242D2D" w:rsidRDefault="00F57031" w:rsidP="000A56D6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t>업무코드정의</w:t>
      </w:r>
    </w:p>
    <w:p w14:paraId="25237AEA" w14:textId="2BD5F7BA" w:rsidR="009D5A33" w:rsidRPr="00E0108B" w:rsidRDefault="009D5A33" w:rsidP="009D5A33">
      <w:pPr>
        <w:pStyle w:val="Heading2"/>
        <w:ind w:left="567" w:hanging="567"/>
        <w:jc w:val="left"/>
      </w:pPr>
      <w:r>
        <w:rPr>
          <w:rFonts w:hint="eastAsia"/>
        </w:rPr>
        <w:t>시스템코드</w:t>
      </w:r>
    </w:p>
    <w:p w14:paraId="03899226" w14:textId="77777777" w:rsidR="00F57031" w:rsidRDefault="00F57031" w:rsidP="00F57031">
      <w:pPr>
        <w:rPr>
          <w:lang w:val="en-GB"/>
        </w:rPr>
      </w:pPr>
    </w:p>
    <w:p w14:paraId="1D35C05C" w14:textId="5424CA19" w:rsidR="009D5A33" w:rsidRPr="00E0108B" w:rsidRDefault="009D5A33" w:rsidP="009D5A33">
      <w:pPr>
        <w:pStyle w:val="Heading2"/>
        <w:ind w:left="567" w:hanging="567"/>
        <w:jc w:val="left"/>
      </w:pPr>
      <w:r>
        <w:rPr>
          <w:rFonts w:hint="eastAsia"/>
        </w:rPr>
        <w:t>단위업무코드</w:t>
      </w:r>
    </w:p>
    <w:p w14:paraId="7136BF0B" w14:textId="77777777" w:rsidR="009D5A33" w:rsidRDefault="009D5A33" w:rsidP="00F57031">
      <w:pPr>
        <w:rPr>
          <w:lang w:val="en-GB"/>
        </w:rPr>
      </w:pPr>
    </w:p>
    <w:p w14:paraId="7155918B" w14:textId="77777777" w:rsidR="00F57031" w:rsidRDefault="00F57031" w:rsidP="00F57031">
      <w:pPr>
        <w:rPr>
          <w:lang w:val="en-GB"/>
        </w:rPr>
      </w:pPr>
    </w:p>
    <w:p w14:paraId="6B905DDE" w14:textId="43B4EFD0" w:rsidR="00F57031" w:rsidRDefault="00F57031" w:rsidP="00F57031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t>명명표준</w:t>
      </w:r>
    </w:p>
    <w:p w14:paraId="2269F933" w14:textId="5CE7EC3B" w:rsidR="009D5A33" w:rsidRDefault="009D5A33" w:rsidP="009D5A33">
      <w:pPr>
        <w:pStyle w:val="Heading2"/>
        <w:ind w:left="567" w:hanging="567"/>
        <w:jc w:val="left"/>
      </w:pPr>
      <w:r>
        <w:rPr>
          <w:rFonts w:hint="eastAsia"/>
        </w:rPr>
        <w:t>기본</w:t>
      </w:r>
      <w:r w:rsidR="00395D7B">
        <w:rPr>
          <w:rFonts w:hint="eastAsia"/>
        </w:rPr>
        <w:t xml:space="preserve"> </w:t>
      </w:r>
      <w:r>
        <w:rPr>
          <w:rFonts w:hint="eastAsia"/>
        </w:rPr>
        <w:t>명명</w:t>
      </w:r>
      <w:r w:rsidR="00395D7B">
        <w:rPr>
          <w:rFonts w:hint="eastAsia"/>
        </w:rPr>
        <w:t xml:space="preserve"> </w:t>
      </w:r>
      <w:r>
        <w:t>STYLE</w:t>
      </w:r>
    </w:p>
    <w:p w14:paraId="5450405C" w14:textId="373016C5" w:rsidR="009D5A33" w:rsidRPr="009D5A33" w:rsidRDefault="009D5A33" w:rsidP="00190101">
      <w:pPr>
        <w:pStyle w:val="Heading3"/>
        <w:ind w:left="426"/>
      </w:pPr>
      <w:r>
        <w:rPr>
          <w:rFonts w:hint="eastAsia"/>
        </w:rPr>
        <w:t>C</w:t>
      </w:r>
      <w:r>
        <w:t>amel Case</w:t>
      </w:r>
    </w:p>
    <w:p w14:paraId="0F0D739B" w14:textId="77777777" w:rsidR="00F57031" w:rsidRDefault="00F57031" w:rsidP="00F57031">
      <w:pPr>
        <w:rPr>
          <w:lang w:val="en-GB"/>
        </w:rPr>
      </w:pPr>
    </w:p>
    <w:p w14:paraId="5807E149" w14:textId="1C83A240" w:rsidR="00190101" w:rsidRDefault="00190101" w:rsidP="00190101">
      <w:pPr>
        <w:pStyle w:val="Heading3"/>
        <w:ind w:left="426"/>
      </w:pPr>
      <w:r>
        <w:t>Pascal Case</w:t>
      </w:r>
    </w:p>
    <w:p w14:paraId="4951BD03" w14:textId="5F2CBB56" w:rsidR="00190101" w:rsidRPr="00190101" w:rsidRDefault="00190101" w:rsidP="00190101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1C7E55A3" w14:textId="24E44D6C" w:rsidR="00190101" w:rsidRDefault="00190101" w:rsidP="00190101">
      <w:pPr>
        <w:pStyle w:val="Heading3"/>
        <w:ind w:left="426"/>
      </w:pPr>
      <w:r>
        <w:t>Lower Case</w:t>
      </w:r>
    </w:p>
    <w:p w14:paraId="35A80B48" w14:textId="77777777" w:rsidR="00190101" w:rsidRPr="00190101" w:rsidRDefault="00190101" w:rsidP="00190101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46C290EC" w14:textId="65C2C876" w:rsidR="00190101" w:rsidRDefault="00190101" w:rsidP="00190101">
      <w:pPr>
        <w:pStyle w:val="Heading3"/>
        <w:ind w:left="426"/>
      </w:pPr>
      <w:r>
        <w:t>Upper Case</w:t>
      </w:r>
    </w:p>
    <w:p w14:paraId="313E94C3" w14:textId="77777777" w:rsidR="00190101" w:rsidRPr="00190101" w:rsidRDefault="00190101" w:rsidP="00190101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0F76C890" w14:textId="0F07723C" w:rsidR="00190101" w:rsidRDefault="00190101" w:rsidP="00190101">
      <w:pPr>
        <w:pStyle w:val="Heading3"/>
        <w:ind w:left="426"/>
      </w:pPr>
      <w:r>
        <w:t>Hungarian Notation</w:t>
      </w:r>
    </w:p>
    <w:p w14:paraId="5AF8E48C" w14:textId="77777777" w:rsidR="00190101" w:rsidRPr="00190101" w:rsidRDefault="00190101" w:rsidP="00190101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473A370F" w14:textId="2F59DB12" w:rsidR="00190101" w:rsidRDefault="00190101" w:rsidP="00190101">
      <w:pPr>
        <w:pStyle w:val="Heading3"/>
        <w:ind w:left="426"/>
      </w:pPr>
      <w:r>
        <w:rPr>
          <w:rFonts w:hint="eastAsia"/>
        </w:rPr>
        <w:lastRenderedPageBreak/>
        <w:t>S</w:t>
      </w:r>
      <w:r>
        <w:t>nake Notation</w:t>
      </w:r>
    </w:p>
    <w:p w14:paraId="1F5F2812" w14:textId="77777777" w:rsidR="00190101" w:rsidRPr="00190101" w:rsidRDefault="00190101" w:rsidP="00190101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1F6DF8B7" w14:textId="70882BEE" w:rsidR="00395D7B" w:rsidRDefault="00395D7B" w:rsidP="00395D7B">
      <w:pPr>
        <w:pStyle w:val="Heading2"/>
        <w:ind w:left="567" w:hanging="567"/>
        <w:jc w:val="left"/>
      </w:pPr>
      <w:r>
        <w:rPr>
          <w:rFonts w:hint="eastAsia"/>
        </w:rPr>
        <w:t>본 프로젝트 프로그램 명명규칙</w:t>
      </w:r>
    </w:p>
    <w:p w14:paraId="2CAA74CE" w14:textId="544EE4D7" w:rsidR="00395D7B" w:rsidRPr="009D5A33" w:rsidRDefault="00395D7B" w:rsidP="00395D7B">
      <w:pPr>
        <w:pStyle w:val="Heading3"/>
        <w:numPr>
          <w:ilvl w:val="0"/>
          <w:numId w:val="40"/>
        </w:numPr>
        <w:ind w:left="426" w:hanging="426"/>
      </w:pPr>
      <w:r>
        <w:rPr>
          <w:rFonts w:hint="eastAsia"/>
        </w:rPr>
        <w:t>서버프로그램(</w:t>
      </w:r>
      <w:r>
        <w:t xml:space="preserve">Java) </w:t>
      </w:r>
      <w:r>
        <w:rPr>
          <w:rFonts w:hint="eastAsia"/>
        </w:rPr>
        <w:t>명명규칙</w:t>
      </w:r>
    </w:p>
    <w:p w14:paraId="224FD0B0" w14:textId="174FEB10" w:rsidR="00395D7B" w:rsidRDefault="00395D7B" w:rsidP="00395D7B">
      <w:pPr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</w:t>
      </w:r>
    </w:p>
    <w:p w14:paraId="6B05BF36" w14:textId="652011A3" w:rsidR="00395D7B" w:rsidRDefault="00395D7B" w:rsidP="00395D7B">
      <w:pPr>
        <w:pStyle w:val="Heading3"/>
        <w:ind w:left="426"/>
      </w:pPr>
      <w:r>
        <w:t>UI</w:t>
      </w:r>
      <w:r>
        <w:rPr>
          <w:rFonts w:hint="eastAsia"/>
        </w:rPr>
        <w:t>프로그램</w:t>
      </w:r>
      <w:r>
        <w:t xml:space="preserve">(Websquare) </w:t>
      </w:r>
      <w:r>
        <w:rPr>
          <w:rFonts w:hint="eastAsia"/>
        </w:rPr>
        <w:t>명명규칙</w:t>
      </w:r>
    </w:p>
    <w:p w14:paraId="51C6F092" w14:textId="77777777" w:rsidR="00190101" w:rsidRDefault="00190101" w:rsidP="00F57031">
      <w:pPr>
        <w:rPr>
          <w:lang w:val="en-GB"/>
        </w:rPr>
      </w:pPr>
    </w:p>
    <w:p w14:paraId="739BDE0E" w14:textId="3278BC98" w:rsidR="00395D7B" w:rsidRDefault="00395D7B" w:rsidP="00395D7B">
      <w:pPr>
        <w:pStyle w:val="Heading2"/>
        <w:ind w:left="567" w:hanging="567"/>
        <w:jc w:val="left"/>
      </w:pPr>
      <w:r>
        <w:rPr>
          <w:rFonts w:hint="eastAsia"/>
        </w:rPr>
        <w:t>기본 주석 S</w:t>
      </w:r>
      <w:r>
        <w:t>TYLE</w:t>
      </w:r>
    </w:p>
    <w:p w14:paraId="3DA2BACB" w14:textId="0802D05F" w:rsidR="00395D7B" w:rsidRPr="009D5A33" w:rsidRDefault="00395D7B" w:rsidP="00395D7B">
      <w:pPr>
        <w:pStyle w:val="Heading3"/>
        <w:numPr>
          <w:ilvl w:val="0"/>
          <w:numId w:val="43"/>
        </w:numPr>
        <w:ind w:left="426" w:hanging="426"/>
      </w:pPr>
      <w:r>
        <w:rPr>
          <w:rFonts w:hint="eastAsia"/>
        </w:rPr>
        <w:t>블럭주석</w:t>
      </w:r>
    </w:p>
    <w:p w14:paraId="26E4D364" w14:textId="77777777" w:rsidR="00395D7B" w:rsidRDefault="00395D7B" w:rsidP="00395D7B">
      <w:pPr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</w:t>
      </w:r>
    </w:p>
    <w:p w14:paraId="379A5F58" w14:textId="4760D8D4" w:rsidR="00395D7B" w:rsidRPr="009D5A33" w:rsidRDefault="00395D7B" w:rsidP="00395D7B">
      <w:pPr>
        <w:pStyle w:val="Heading3"/>
        <w:numPr>
          <w:ilvl w:val="0"/>
          <w:numId w:val="43"/>
        </w:numPr>
        <w:tabs>
          <w:tab w:val="num" w:pos="757"/>
        </w:tabs>
        <w:ind w:left="426" w:hanging="426"/>
      </w:pPr>
      <w:r>
        <w:rPr>
          <w:rFonts w:hint="eastAsia"/>
        </w:rPr>
        <w:t>단일라인 주석</w:t>
      </w:r>
    </w:p>
    <w:p w14:paraId="38488BD6" w14:textId="77777777" w:rsidR="00395D7B" w:rsidRDefault="00395D7B" w:rsidP="00395D7B">
      <w:pPr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</w:t>
      </w:r>
    </w:p>
    <w:p w14:paraId="22DD0B79" w14:textId="4C8B1F13" w:rsidR="00395D7B" w:rsidRPr="009D5A33" w:rsidRDefault="00395D7B" w:rsidP="00395D7B">
      <w:pPr>
        <w:pStyle w:val="Heading3"/>
        <w:numPr>
          <w:ilvl w:val="0"/>
          <w:numId w:val="43"/>
        </w:numPr>
        <w:tabs>
          <w:tab w:val="num" w:pos="757"/>
        </w:tabs>
        <w:ind w:left="426" w:hanging="426"/>
      </w:pPr>
      <w:r>
        <w:rPr>
          <w:rFonts w:hint="eastAsia"/>
        </w:rPr>
        <w:t>라인주석</w:t>
      </w:r>
    </w:p>
    <w:p w14:paraId="150DED50" w14:textId="77777777" w:rsidR="00395D7B" w:rsidRDefault="00395D7B" w:rsidP="00395D7B">
      <w:pPr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</w:t>
      </w:r>
    </w:p>
    <w:p w14:paraId="6D1F29CA" w14:textId="5ADEB7AB" w:rsidR="00395D7B" w:rsidRPr="009D5A33" w:rsidRDefault="00395D7B" w:rsidP="00395D7B">
      <w:pPr>
        <w:pStyle w:val="Heading3"/>
        <w:numPr>
          <w:ilvl w:val="0"/>
          <w:numId w:val="43"/>
        </w:numPr>
        <w:tabs>
          <w:tab w:val="num" w:pos="757"/>
        </w:tabs>
        <w:ind w:left="426" w:hanging="426"/>
      </w:pPr>
      <w:r>
        <w:rPr>
          <w:rFonts w:hint="eastAsia"/>
        </w:rPr>
        <w:t>M</w:t>
      </w:r>
      <w:r>
        <w:t xml:space="preserve">arkUp Language </w:t>
      </w:r>
      <w:r>
        <w:rPr>
          <w:rFonts w:hint="eastAsia"/>
        </w:rPr>
        <w:t>주석</w:t>
      </w:r>
    </w:p>
    <w:p w14:paraId="5F931920" w14:textId="77777777" w:rsidR="00395D7B" w:rsidRDefault="00395D7B" w:rsidP="00395D7B">
      <w:pPr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</w:t>
      </w:r>
    </w:p>
    <w:p w14:paraId="4FC27F56" w14:textId="77777777" w:rsidR="00395D7B" w:rsidRPr="00395D7B" w:rsidRDefault="00395D7B" w:rsidP="00F57031">
      <w:pPr>
        <w:rPr>
          <w:lang w:val="en-GB"/>
        </w:rPr>
      </w:pPr>
    </w:p>
    <w:p w14:paraId="4F728F70" w14:textId="330A4B17" w:rsidR="00395D7B" w:rsidRDefault="00395D7B" w:rsidP="00395D7B">
      <w:pPr>
        <w:pStyle w:val="Heading2"/>
        <w:ind w:left="567" w:hanging="567"/>
        <w:jc w:val="left"/>
      </w:pPr>
      <w:r>
        <w:rPr>
          <w:rFonts w:hint="eastAsia"/>
        </w:rPr>
        <w:t>본 프로젝트 주석규칙</w:t>
      </w:r>
    </w:p>
    <w:p w14:paraId="776A2623" w14:textId="41CCE652" w:rsidR="00395D7B" w:rsidRPr="009D5A33" w:rsidRDefault="00395D7B" w:rsidP="00395D7B">
      <w:pPr>
        <w:pStyle w:val="Heading3"/>
        <w:numPr>
          <w:ilvl w:val="0"/>
          <w:numId w:val="44"/>
        </w:numPr>
        <w:tabs>
          <w:tab w:val="num" w:pos="426"/>
        </w:tabs>
        <w:ind w:hanging="880"/>
      </w:pPr>
      <w:r>
        <w:rPr>
          <w:rFonts w:hint="eastAsia"/>
        </w:rPr>
        <w:t>서버프로그램(</w:t>
      </w:r>
      <w:r>
        <w:t xml:space="preserve">Java) </w:t>
      </w:r>
      <w:r>
        <w:rPr>
          <w:rFonts w:hint="eastAsia"/>
        </w:rPr>
        <w:t>주석규칙</w:t>
      </w:r>
    </w:p>
    <w:p w14:paraId="3E460E44" w14:textId="77777777" w:rsidR="00395D7B" w:rsidRDefault="00395D7B" w:rsidP="00395D7B">
      <w:pPr>
        <w:rPr>
          <w:lang w:val="en-GB"/>
        </w:rPr>
      </w:pP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 </w:t>
      </w:r>
    </w:p>
    <w:p w14:paraId="209E22CB" w14:textId="6F52B133" w:rsidR="00395D7B" w:rsidRPr="009D5A33" w:rsidRDefault="00395D7B" w:rsidP="00395D7B">
      <w:pPr>
        <w:pStyle w:val="Heading3"/>
        <w:numPr>
          <w:ilvl w:val="0"/>
          <w:numId w:val="43"/>
        </w:numPr>
        <w:tabs>
          <w:tab w:val="num" w:pos="757"/>
        </w:tabs>
        <w:ind w:left="426" w:hanging="426"/>
      </w:pPr>
      <w:r>
        <w:t>UI</w:t>
      </w:r>
      <w:r>
        <w:rPr>
          <w:rFonts w:hint="eastAsia"/>
        </w:rPr>
        <w:t>프로그램</w:t>
      </w:r>
      <w:r>
        <w:t xml:space="preserve">(Websquare) </w:t>
      </w:r>
      <w:r>
        <w:rPr>
          <w:rFonts w:hint="eastAsia"/>
        </w:rPr>
        <w:t>주석규칙</w:t>
      </w:r>
    </w:p>
    <w:p w14:paraId="77D42FC1" w14:textId="77777777" w:rsidR="00395D7B" w:rsidRPr="00395D7B" w:rsidRDefault="00395D7B" w:rsidP="00F57031">
      <w:pPr>
        <w:rPr>
          <w:lang w:val="en-GB"/>
        </w:rPr>
      </w:pPr>
    </w:p>
    <w:p w14:paraId="3F09F525" w14:textId="051E372C" w:rsidR="00F57031" w:rsidRDefault="00F57031" w:rsidP="00F57031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t>통합개발환경</w:t>
      </w:r>
    </w:p>
    <w:p w14:paraId="116ADEE2" w14:textId="1D46DD60" w:rsidR="004D321D" w:rsidRDefault="004D321D" w:rsidP="004D321D">
      <w:pPr>
        <w:pStyle w:val="Heading2"/>
        <w:ind w:left="567" w:hanging="567"/>
        <w:jc w:val="left"/>
      </w:pPr>
      <w:r>
        <w:rPr>
          <w:rFonts w:hint="eastAsia"/>
        </w:rPr>
        <w:t>개요</w:t>
      </w:r>
    </w:p>
    <w:p w14:paraId="58EAB40B" w14:textId="113EB516" w:rsidR="00F57031" w:rsidRDefault="004D321D" w:rsidP="00F57031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7B0D5C77" w14:textId="284EF661" w:rsidR="004D321D" w:rsidRDefault="004D321D" w:rsidP="004D321D">
      <w:pPr>
        <w:pStyle w:val="Heading2"/>
        <w:ind w:left="567" w:hanging="567"/>
        <w:jc w:val="left"/>
      </w:pPr>
      <w:r>
        <w:rPr>
          <w:rFonts w:hint="eastAsia"/>
        </w:rPr>
        <w:t>W</w:t>
      </w:r>
      <w:r>
        <w:t>EBAPPLICATION LIBRARIES</w:t>
      </w:r>
    </w:p>
    <w:p w14:paraId="4AA1421B" w14:textId="77777777" w:rsidR="004D321D" w:rsidRDefault="004D321D" w:rsidP="004D321D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701E5311" w14:textId="31A21776" w:rsidR="004D321D" w:rsidRDefault="004D321D" w:rsidP="004D321D">
      <w:pPr>
        <w:pStyle w:val="Heading2"/>
        <w:ind w:left="567" w:hanging="567"/>
        <w:jc w:val="left"/>
      </w:pPr>
      <w:r>
        <w:rPr>
          <w:rFonts w:hint="eastAsia"/>
        </w:rPr>
        <w:t>W</w:t>
      </w:r>
      <w:r>
        <w:t>ORKSPACE</w:t>
      </w:r>
    </w:p>
    <w:p w14:paraId="56659C26" w14:textId="77777777" w:rsidR="004D321D" w:rsidRDefault="004D321D" w:rsidP="004D321D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09180F3D" w14:textId="77777777" w:rsidR="004D321D" w:rsidRDefault="004D321D" w:rsidP="00F57031">
      <w:pPr>
        <w:rPr>
          <w:lang w:val="en-GB"/>
        </w:rPr>
      </w:pPr>
    </w:p>
    <w:p w14:paraId="00FEA9DE" w14:textId="029ECAC0" w:rsidR="00F57031" w:rsidRDefault="00F57031" w:rsidP="00F57031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lastRenderedPageBreak/>
        <w:t>F</w:t>
      </w:r>
      <w:r>
        <w:t>RAMEWORK</w:t>
      </w:r>
    </w:p>
    <w:p w14:paraId="2374B485" w14:textId="77777777" w:rsidR="00F57031" w:rsidRDefault="00F57031" w:rsidP="00F57031">
      <w:pPr>
        <w:rPr>
          <w:lang w:val="en-GB"/>
        </w:rPr>
      </w:pPr>
    </w:p>
    <w:p w14:paraId="1EFEBCE1" w14:textId="56895CD0" w:rsidR="00F57031" w:rsidRDefault="004D321D" w:rsidP="00F57031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t>코딩 가이드</w:t>
      </w:r>
    </w:p>
    <w:p w14:paraId="267504E4" w14:textId="3EDBBC49" w:rsidR="00110460" w:rsidRDefault="00110460" w:rsidP="00110460">
      <w:pPr>
        <w:pStyle w:val="Heading2"/>
        <w:ind w:left="567" w:hanging="567"/>
        <w:jc w:val="left"/>
      </w:pPr>
      <w:r>
        <w:rPr>
          <w:rFonts w:hint="eastAsia"/>
        </w:rPr>
        <w:t>서버프로그램(</w:t>
      </w:r>
      <w:r>
        <w:t xml:space="preserve">Java) </w:t>
      </w:r>
      <w:r>
        <w:rPr>
          <w:rFonts w:hint="eastAsia"/>
        </w:rPr>
        <w:t>개발</w:t>
      </w:r>
    </w:p>
    <w:p w14:paraId="724969C1" w14:textId="77777777" w:rsidR="00110460" w:rsidRDefault="00110460" w:rsidP="00110460">
      <w:pPr>
        <w:pStyle w:val="Heading3"/>
        <w:numPr>
          <w:ilvl w:val="0"/>
          <w:numId w:val="47"/>
        </w:numPr>
        <w:tabs>
          <w:tab w:val="num" w:pos="426"/>
        </w:tabs>
        <w:ind w:left="851" w:hanging="880"/>
      </w:pPr>
      <w:r>
        <w:rPr>
          <w:rFonts w:hint="eastAsia"/>
        </w:rPr>
        <w:t>서버프로그램(</w:t>
      </w:r>
      <w:r>
        <w:t xml:space="preserve">Java) </w:t>
      </w:r>
      <w:r>
        <w:rPr>
          <w:rFonts w:hint="eastAsia"/>
        </w:rPr>
        <w:t>주석규칙</w:t>
      </w:r>
    </w:p>
    <w:p w14:paraId="161A7EC0" w14:textId="77777777" w:rsidR="00110460" w:rsidRPr="00110460" w:rsidRDefault="00110460" w:rsidP="00110460"/>
    <w:p w14:paraId="1DA80488" w14:textId="387C571F" w:rsidR="00110460" w:rsidRDefault="00110460" w:rsidP="00110460">
      <w:pPr>
        <w:pStyle w:val="Heading2"/>
        <w:ind w:left="567" w:hanging="567"/>
        <w:jc w:val="left"/>
      </w:pPr>
      <w:r>
        <w:rPr>
          <w:rFonts w:hint="eastAsia"/>
        </w:rPr>
        <w:t>U</w:t>
      </w:r>
      <w:r>
        <w:t>I</w:t>
      </w:r>
      <w:r>
        <w:rPr>
          <w:rFonts w:hint="eastAsia"/>
        </w:rPr>
        <w:t>프로그램(</w:t>
      </w:r>
      <w:r>
        <w:t xml:space="preserve">WEBSQUARE) </w:t>
      </w:r>
      <w:r>
        <w:rPr>
          <w:rFonts w:hint="eastAsia"/>
        </w:rPr>
        <w:t>개발</w:t>
      </w:r>
    </w:p>
    <w:p w14:paraId="51C29E76" w14:textId="08952062" w:rsidR="00110460" w:rsidRPr="009D5A33" w:rsidRDefault="00110460" w:rsidP="00110460">
      <w:pPr>
        <w:pStyle w:val="Heading3"/>
        <w:numPr>
          <w:ilvl w:val="0"/>
          <w:numId w:val="50"/>
        </w:numPr>
        <w:tabs>
          <w:tab w:val="num" w:pos="426"/>
        </w:tabs>
        <w:ind w:hanging="880"/>
      </w:pPr>
      <w:r>
        <w:rPr>
          <w:rFonts w:hint="eastAsia"/>
        </w:rPr>
        <w:t>F</w:t>
      </w:r>
      <w:r>
        <w:t xml:space="preserve">rame Set </w:t>
      </w:r>
      <w:r>
        <w:rPr>
          <w:rFonts w:hint="eastAsia"/>
        </w:rPr>
        <w:t>개요</w:t>
      </w:r>
    </w:p>
    <w:p w14:paraId="0F146D0B" w14:textId="5C081702" w:rsidR="00110460" w:rsidRPr="00110460" w:rsidRDefault="00110460" w:rsidP="00110460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3A9FB348" w14:textId="076F0792" w:rsidR="00110460" w:rsidRPr="009D5A33" w:rsidRDefault="00110460" w:rsidP="00110460">
      <w:pPr>
        <w:pStyle w:val="Heading3"/>
        <w:numPr>
          <w:ilvl w:val="0"/>
          <w:numId w:val="50"/>
        </w:numPr>
        <w:tabs>
          <w:tab w:val="num" w:pos="426"/>
        </w:tabs>
        <w:ind w:hanging="880"/>
      </w:pPr>
      <w:r>
        <w:rPr>
          <w:rFonts w:hint="eastAsia"/>
        </w:rPr>
        <w:t>코딩</w:t>
      </w:r>
      <w:r>
        <w:t xml:space="preserve"> </w:t>
      </w:r>
      <w:r>
        <w:rPr>
          <w:rFonts w:hint="eastAsia"/>
        </w:rPr>
        <w:t>개요</w:t>
      </w:r>
    </w:p>
    <w:p w14:paraId="1BADB6E9" w14:textId="77777777" w:rsidR="00110460" w:rsidRPr="00110460" w:rsidRDefault="00110460" w:rsidP="00110460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3D6EB5CC" w14:textId="2CDF4D7C" w:rsidR="00110460" w:rsidRPr="009D5A33" w:rsidRDefault="00110460" w:rsidP="00110460">
      <w:pPr>
        <w:pStyle w:val="Heading3"/>
        <w:numPr>
          <w:ilvl w:val="0"/>
          <w:numId w:val="50"/>
        </w:numPr>
        <w:tabs>
          <w:tab w:val="num" w:pos="426"/>
        </w:tabs>
        <w:ind w:hanging="880"/>
      </w:pPr>
      <w:r>
        <w:rPr>
          <w:rFonts w:hint="eastAsia"/>
        </w:rPr>
        <w:t>D</w:t>
      </w:r>
      <w:r>
        <w:t xml:space="preserve">ataSet </w:t>
      </w:r>
      <w:r>
        <w:rPr>
          <w:rFonts w:hint="eastAsia"/>
        </w:rPr>
        <w:t>등록 및 편집</w:t>
      </w:r>
    </w:p>
    <w:p w14:paraId="5B41175E" w14:textId="77777777" w:rsidR="00110460" w:rsidRPr="00110460" w:rsidRDefault="00110460" w:rsidP="00110460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38456C3C" w14:textId="76BEB5F7" w:rsidR="00110460" w:rsidRPr="009D5A33" w:rsidRDefault="00110460" w:rsidP="00110460">
      <w:pPr>
        <w:pStyle w:val="Heading3"/>
        <w:numPr>
          <w:ilvl w:val="0"/>
          <w:numId w:val="50"/>
        </w:numPr>
        <w:tabs>
          <w:tab w:val="num" w:pos="426"/>
        </w:tabs>
        <w:ind w:hanging="880"/>
      </w:pPr>
      <w:r>
        <w:rPr>
          <w:rFonts w:hint="eastAsia"/>
        </w:rPr>
        <w:t>기본 공통S</w:t>
      </w:r>
      <w:r>
        <w:t>cript</w:t>
      </w:r>
    </w:p>
    <w:p w14:paraId="5A561881" w14:textId="77777777" w:rsidR="00110460" w:rsidRPr="00110460" w:rsidRDefault="00110460" w:rsidP="00110460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1216E03C" w14:textId="78A8F8F7" w:rsidR="00110460" w:rsidRPr="009D5A33" w:rsidRDefault="00110460" w:rsidP="00110460">
      <w:pPr>
        <w:pStyle w:val="Heading3"/>
        <w:numPr>
          <w:ilvl w:val="0"/>
          <w:numId w:val="50"/>
        </w:numPr>
        <w:tabs>
          <w:tab w:val="num" w:pos="426"/>
        </w:tabs>
        <w:ind w:hanging="880"/>
      </w:pPr>
      <w:r>
        <w:rPr>
          <w:rFonts w:hint="eastAsia"/>
        </w:rPr>
        <w:t>전체 공통S</w:t>
      </w:r>
      <w:r>
        <w:t>cript</w:t>
      </w:r>
    </w:p>
    <w:p w14:paraId="12A50B48" w14:textId="77777777" w:rsidR="00110460" w:rsidRPr="00110460" w:rsidRDefault="00110460" w:rsidP="00110460">
      <w:pPr>
        <w:rPr>
          <w:lang w:val="en-GB"/>
        </w:rPr>
      </w:pPr>
      <w:r>
        <w:rPr>
          <w:rFonts w:hint="eastAsia"/>
          <w:lang w:val="en-GB"/>
        </w:rPr>
        <w:t xml:space="preserve"> </w:t>
      </w:r>
    </w:p>
    <w:p w14:paraId="00559CD6" w14:textId="77777777" w:rsidR="004D321D" w:rsidRPr="00110460" w:rsidRDefault="004D321D" w:rsidP="004D321D">
      <w:pPr>
        <w:rPr>
          <w:lang w:val="en-GB"/>
        </w:rPr>
      </w:pPr>
    </w:p>
    <w:p w14:paraId="621119D5" w14:textId="77777777" w:rsidR="004D321D" w:rsidRDefault="004D321D" w:rsidP="004D321D">
      <w:pPr>
        <w:pStyle w:val="Heading1"/>
        <w:tabs>
          <w:tab w:val="clear" w:pos="567"/>
        </w:tabs>
        <w:ind w:left="426" w:hanging="426"/>
        <w:jc w:val="left"/>
      </w:pPr>
      <w:r>
        <w:t>TESTCASE</w:t>
      </w:r>
    </w:p>
    <w:p w14:paraId="71727BFA" w14:textId="3020E449" w:rsidR="00110460" w:rsidRDefault="00110460" w:rsidP="00110460">
      <w:pPr>
        <w:pStyle w:val="Heading2"/>
        <w:ind w:left="567" w:hanging="567"/>
        <w:jc w:val="left"/>
      </w:pPr>
      <w:r>
        <w:t xml:space="preserve">CONTROLLER URL </w:t>
      </w:r>
      <w:r>
        <w:rPr>
          <w:rFonts w:hint="eastAsia"/>
        </w:rPr>
        <w:t>호출 테스트</w:t>
      </w:r>
    </w:p>
    <w:p w14:paraId="4209478B" w14:textId="77777777" w:rsidR="00110460" w:rsidRPr="00110460" w:rsidRDefault="00110460" w:rsidP="00110460"/>
    <w:p w14:paraId="782BB22E" w14:textId="05D01426" w:rsidR="00110460" w:rsidRDefault="00110460" w:rsidP="00110460">
      <w:pPr>
        <w:pStyle w:val="Heading2"/>
        <w:ind w:left="567" w:hanging="567"/>
        <w:jc w:val="left"/>
      </w:pPr>
      <w:r>
        <w:rPr>
          <w:rFonts w:hint="eastAsia"/>
        </w:rPr>
        <w:t>S</w:t>
      </w:r>
      <w:r>
        <w:t xml:space="preserve">ervice </w:t>
      </w:r>
      <w:r>
        <w:rPr>
          <w:rFonts w:hint="eastAsia"/>
        </w:rPr>
        <w:t>호출 테스트</w:t>
      </w:r>
    </w:p>
    <w:p w14:paraId="24AC1198" w14:textId="77777777" w:rsidR="00110460" w:rsidRDefault="00110460" w:rsidP="00110460"/>
    <w:p w14:paraId="6519841B" w14:textId="77777777" w:rsidR="00110460" w:rsidRPr="00110460" w:rsidRDefault="00110460" w:rsidP="00110460"/>
    <w:p w14:paraId="1EEDDD8C" w14:textId="7AC991D1" w:rsidR="00110460" w:rsidRDefault="00110460" w:rsidP="00110460">
      <w:pPr>
        <w:pStyle w:val="Heading2"/>
        <w:ind w:left="567" w:hanging="567"/>
        <w:jc w:val="left"/>
      </w:pPr>
      <w:r>
        <w:rPr>
          <w:rFonts w:hint="eastAsia"/>
        </w:rPr>
        <w:t>D</w:t>
      </w:r>
      <w:r>
        <w:t>OM</w:t>
      </w:r>
      <w:r>
        <w:rPr>
          <w:rFonts w:hint="eastAsia"/>
        </w:rPr>
        <w:t xml:space="preserve"> 테스트</w:t>
      </w:r>
    </w:p>
    <w:p w14:paraId="0E630617" w14:textId="77777777" w:rsidR="00110460" w:rsidRPr="00110460" w:rsidRDefault="00110460" w:rsidP="00110460"/>
    <w:p w14:paraId="07ED5C14" w14:textId="60FABEEB" w:rsidR="00110460" w:rsidRDefault="00110460" w:rsidP="00110460">
      <w:pPr>
        <w:pStyle w:val="Heading2"/>
        <w:ind w:left="567" w:hanging="567"/>
        <w:jc w:val="left"/>
      </w:pPr>
      <w:r>
        <w:t xml:space="preserve">SAX </w:t>
      </w:r>
      <w:r>
        <w:rPr>
          <w:rFonts w:hint="eastAsia"/>
        </w:rPr>
        <w:t>테스트</w:t>
      </w:r>
    </w:p>
    <w:p w14:paraId="4050DC91" w14:textId="77777777" w:rsidR="00110460" w:rsidRPr="00110460" w:rsidRDefault="00110460" w:rsidP="00110460"/>
    <w:p w14:paraId="792A824F" w14:textId="3DB7E567" w:rsidR="00110460" w:rsidRDefault="00110460" w:rsidP="00110460">
      <w:pPr>
        <w:pStyle w:val="Heading2"/>
        <w:ind w:left="567" w:hanging="567"/>
        <w:jc w:val="left"/>
      </w:pPr>
      <w:r>
        <w:t xml:space="preserve">POI </w:t>
      </w:r>
      <w:r>
        <w:rPr>
          <w:rFonts w:hint="eastAsia"/>
        </w:rPr>
        <w:t>테스트</w:t>
      </w:r>
    </w:p>
    <w:p w14:paraId="485DB004" w14:textId="77777777" w:rsidR="00110460" w:rsidRPr="00110460" w:rsidRDefault="00110460" w:rsidP="00110460"/>
    <w:p w14:paraId="60276316" w14:textId="77777777" w:rsidR="004D321D" w:rsidRPr="004D321D" w:rsidRDefault="004D321D" w:rsidP="004D321D">
      <w:pPr>
        <w:rPr>
          <w:lang w:val="en-GB"/>
        </w:rPr>
      </w:pPr>
    </w:p>
    <w:p w14:paraId="1035B620" w14:textId="77777777" w:rsidR="00F57031" w:rsidRDefault="00F57031" w:rsidP="00F57031">
      <w:pPr>
        <w:rPr>
          <w:lang w:val="en-GB"/>
        </w:rPr>
      </w:pPr>
    </w:p>
    <w:p w14:paraId="64F38E43" w14:textId="0CABFEB5" w:rsidR="00F57031" w:rsidRDefault="00F57031" w:rsidP="00F57031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t>솔루션</w:t>
      </w:r>
    </w:p>
    <w:p w14:paraId="1CEC333E" w14:textId="2330F702" w:rsidR="00110460" w:rsidRDefault="00110460" w:rsidP="00110460">
      <w:pPr>
        <w:pStyle w:val="Heading2"/>
        <w:ind w:left="567" w:hanging="567"/>
        <w:jc w:val="left"/>
      </w:pPr>
      <w:r>
        <w:t xml:space="preserve">CLIP </w:t>
      </w:r>
      <w:r>
        <w:rPr>
          <w:rFonts w:hint="eastAsia"/>
        </w:rPr>
        <w:t>레포트</w:t>
      </w:r>
    </w:p>
    <w:p w14:paraId="70636B7D" w14:textId="77777777" w:rsidR="00110460" w:rsidRPr="00110460" w:rsidRDefault="00110460" w:rsidP="00110460"/>
    <w:p w14:paraId="093833B2" w14:textId="7EF7B0D6" w:rsidR="00F57031" w:rsidRDefault="00F57031" w:rsidP="00F57031">
      <w:pPr>
        <w:pStyle w:val="Heading1"/>
        <w:tabs>
          <w:tab w:val="clear" w:pos="567"/>
        </w:tabs>
        <w:ind w:left="426" w:hanging="426"/>
        <w:jc w:val="left"/>
      </w:pPr>
      <w:r>
        <w:rPr>
          <w:rFonts w:hint="eastAsia"/>
        </w:rPr>
        <w:t>시큐어코딩</w:t>
      </w:r>
    </w:p>
    <w:p w14:paraId="3637A4B3" w14:textId="58BF8A72" w:rsidR="006E5A38" w:rsidRDefault="006E5A38" w:rsidP="006E5A38">
      <w:pPr>
        <w:pStyle w:val="Heading2"/>
        <w:ind w:left="567" w:hanging="567"/>
        <w:jc w:val="left"/>
      </w:pPr>
      <w:r>
        <w:rPr>
          <w:rFonts w:hint="eastAsia"/>
        </w:rPr>
        <w:t xml:space="preserve">전자정부 </w:t>
      </w:r>
      <w:r>
        <w:t>CODE INSPECTION RULESET 39</w:t>
      </w:r>
      <w:r>
        <w:rPr>
          <w:rFonts w:hint="eastAsia"/>
        </w:rPr>
        <w:t>개</w:t>
      </w:r>
    </w:p>
    <w:p w14:paraId="01AB5C63" w14:textId="2603E110" w:rsidR="006E5A38" w:rsidRPr="006E5A38" w:rsidRDefault="006E5A38" w:rsidP="006E5A38">
      <w:r>
        <w:rPr>
          <w:rFonts w:hint="eastAsia"/>
        </w:rPr>
        <w:t xml:space="preserve"> </w:t>
      </w:r>
    </w:p>
    <w:p w14:paraId="6022E50E" w14:textId="03DCCD08" w:rsidR="006E5A38" w:rsidRDefault="006E5A38" w:rsidP="006E5A38">
      <w:pPr>
        <w:pStyle w:val="Heading2"/>
        <w:ind w:left="567" w:hanging="567"/>
        <w:jc w:val="left"/>
      </w:pPr>
      <w:r>
        <w:rPr>
          <w:rFonts w:hint="eastAsia"/>
        </w:rPr>
        <w:t>일반코드 품질개선 예제</w:t>
      </w:r>
    </w:p>
    <w:p w14:paraId="35BA231A" w14:textId="77777777" w:rsidR="006E5A38" w:rsidRPr="006E5A38" w:rsidRDefault="006E5A38" w:rsidP="006E5A38">
      <w:r>
        <w:rPr>
          <w:rFonts w:hint="eastAsia"/>
        </w:rPr>
        <w:t xml:space="preserve"> </w:t>
      </w:r>
    </w:p>
    <w:p w14:paraId="08AA2E09" w14:textId="6650F8B0" w:rsidR="006E5A38" w:rsidRDefault="006E5A38" w:rsidP="006E5A38">
      <w:pPr>
        <w:pStyle w:val="Heading2"/>
        <w:ind w:left="567" w:hanging="567"/>
        <w:jc w:val="left"/>
      </w:pPr>
      <w:r>
        <w:rPr>
          <w:rFonts w:hint="eastAsia"/>
        </w:rPr>
        <w:t>코드가독성 개선 예제</w:t>
      </w:r>
    </w:p>
    <w:p w14:paraId="03B4BD48" w14:textId="77777777" w:rsidR="006E5A38" w:rsidRPr="006E5A38" w:rsidRDefault="006E5A38" w:rsidP="006E5A38">
      <w:r>
        <w:rPr>
          <w:rFonts w:hint="eastAsia"/>
        </w:rPr>
        <w:t xml:space="preserve"> </w:t>
      </w:r>
    </w:p>
    <w:p w14:paraId="74C3025C" w14:textId="6C8D2320" w:rsidR="006E5A38" w:rsidRDefault="006E5A38" w:rsidP="006E5A38">
      <w:pPr>
        <w:pStyle w:val="Heading2"/>
        <w:ind w:left="567" w:hanging="567"/>
        <w:jc w:val="left"/>
      </w:pPr>
      <w:r>
        <w:rPr>
          <w:rFonts w:hint="eastAsia"/>
        </w:rPr>
        <w:t>코드설계변경으로 품질개선 예제</w:t>
      </w:r>
    </w:p>
    <w:p w14:paraId="783E7E00" w14:textId="77777777" w:rsidR="006E5A38" w:rsidRDefault="006E5A38" w:rsidP="006E5A38">
      <w:r>
        <w:rPr>
          <w:rFonts w:hint="eastAsia"/>
        </w:rPr>
        <w:t xml:space="preserve"> </w:t>
      </w:r>
    </w:p>
    <w:p w14:paraId="720D9212" w14:textId="5736CAB8" w:rsidR="006E5A38" w:rsidRDefault="006E5A38" w:rsidP="006E5A38">
      <w:pPr>
        <w:pStyle w:val="Heading2"/>
        <w:ind w:left="567" w:hanging="567"/>
        <w:jc w:val="left"/>
      </w:pPr>
      <w:r>
        <w:rPr>
          <w:rFonts w:hint="eastAsia"/>
        </w:rPr>
        <w:t>기타 코드표준 개선 예제</w:t>
      </w:r>
    </w:p>
    <w:p w14:paraId="0DA9B6AD" w14:textId="77777777" w:rsidR="006E5A38" w:rsidRPr="006E5A38" w:rsidRDefault="006E5A38" w:rsidP="006E5A38">
      <w:r>
        <w:rPr>
          <w:rFonts w:hint="eastAsia"/>
        </w:rPr>
        <w:t xml:space="preserve"> </w:t>
      </w:r>
    </w:p>
    <w:p w14:paraId="1C0E7790" w14:textId="77777777" w:rsidR="006E5A38" w:rsidRPr="006E5A38" w:rsidRDefault="006E5A38" w:rsidP="006E5A38"/>
    <w:p w14:paraId="202010FB" w14:textId="77777777" w:rsidR="00F57031" w:rsidRPr="00F57031" w:rsidRDefault="00F57031" w:rsidP="00F57031">
      <w:pPr>
        <w:rPr>
          <w:lang w:val="en-GB"/>
        </w:rPr>
      </w:pPr>
    </w:p>
    <w:p w14:paraId="37EEF32B" w14:textId="77777777" w:rsidR="00F57031" w:rsidRPr="00F57031" w:rsidRDefault="00F57031" w:rsidP="00F57031">
      <w:pPr>
        <w:rPr>
          <w:lang w:val="en-GB"/>
        </w:rPr>
      </w:pPr>
    </w:p>
    <w:p w14:paraId="1B3A19DC" w14:textId="77777777" w:rsidR="00F57031" w:rsidRPr="00F57031" w:rsidRDefault="00F57031" w:rsidP="00F57031">
      <w:pPr>
        <w:rPr>
          <w:lang w:val="en-GB"/>
        </w:rPr>
      </w:pPr>
    </w:p>
    <w:p w14:paraId="2BCD6093" w14:textId="77777777" w:rsidR="00F57031" w:rsidRPr="00F57031" w:rsidRDefault="00F57031" w:rsidP="00F57031">
      <w:pPr>
        <w:rPr>
          <w:lang w:val="en-GB"/>
        </w:rPr>
      </w:pPr>
    </w:p>
    <w:p w14:paraId="205D2214" w14:textId="77777777" w:rsidR="00242D2D" w:rsidRPr="00936E34" w:rsidRDefault="00242D2D" w:rsidP="00242D2D">
      <w:pPr>
        <w:pStyle w:val="ListParagraph"/>
        <w:ind w:leftChars="0" w:left="760"/>
        <w:jc w:val="left"/>
        <w:rPr>
          <w:rFonts w:ascii="맑은 고딕" w:hAnsi="맑은 고딕"/>
        </w:rPr>
      </w:pPr>
    </w:p>
    <w:sectPr w:rsidR="00242D2D" w:rsidRPr="00936E34" w:rsidSect="008E2E86">
      <w:headerReference w:type="default" r:id="rId17"/>
      <w:footerReference w:type="default" r:id="rId18"/>
      <w:pgSz w:w="11907" w:h="16840" w:code="9"/>
      <w:pgMar w:top="1134" w:right="425" w:bottom="851" w:left="1077" w:header="737" w:footer="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E49D" w14:textId="77777777" w:rsidR="0012515D" w:rsidRDefault="0012515D">
      <w:r>
        <w:separator/>
      </w:r>
    </w:p>
    <w:p w14:paraId="63CE5C22" w14:textId="77777777" w:rsidR="0012515D" w:rsidRDefault="0012515D"/>
    <w:p w14:paraId="7EB1835A" w14:textId="77777777" w:rsidR="0012515D" w:rsidRDefault="0012515D" w:rsidP="00FD13CC"/>
    <w:p w14:paraId="7B090F53" w14:textId="77777777" w:rsidR="0012515D" w:rsidRDefault="0012515D"/>
  </w:endnote>
  <w:endnote w:type="continuationSeparator" w:id="0">
    <w:p w14:paraId="337E7EF2" w14:textId="77777777" w:rsidR="0012515D" w:rsidRDefault="0012515D">
      <w:r>
        <w:continuationSeparator/>
      </w:r>
    </w:p>
    <w:p w14:paraId="16D8E661" w14:textId="77777777" w:rsidR="0012515D" w:rsidRDefault="0012515D"/>
    <w:p w14:paraId="1A0AD043" w14:textId="77777777" w:rsidR="0012515D" w:rsidRDefault="0012515D" w:rsidP="00FD13CC"/>
    <w:p w14:paraId="2BE45695" w14:textId="77777777" w:rsidR="0012515D" w:rsidRDefault="00125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A5AB" w14:textId="77777777" w:rsidR="00D30B3B" w:rsidRDefault="00D30B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xxvii</w:t>
    </w:r>
    <w:r>
      <w:rPr>
        <w:rStyle w:val="PageNumber"/>
      </w:rPr>
      <w:fldChar w:fldCharType="end"/>
    </w:r>
  </w:p>
  <w:p w14:paraId="136C5F46" w14:textId="77777777" w:rsidR="00D30B3B" w:rsidRDefault="00D30B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4603"/>
      <w:gridCol w:w="775"/>
      <w:gridCol w:w="3006"/>
      <w:gridCol w:w="1459"/>
    </w:tblGrid>
    <w:tr w:rsidR="00D30B3B" w14:paraId="417A4253" w14:textId="77777777" w:rsidTr="00E72826">
      <w:trPr>
        <w:trHeight w:val="558"/>
      </w:trPr>
      <w:tc>
        <w:tcPr>
          <w:tcW w:w="4603" w:type="dxa"/>
        </w:tcPr>
        <w:p w14:paraId="098D9F15" w14:textId="48093AD0" w:rsidR="00D30B3B" w:rsidRPr="008218BD" w:rsidRDefault="00E27DC8" w:rsidP="00E6785B">
          <w:pPr>
            <w:tabs>
              <w:tab w:val="right" w:pos="9180"/>
            </w:tabs>
            <w:ind w:right="-7"/>
            <w:rPr>
              <w:rFonts w:ascii="Times New Roman" w:hAnsi="Times New Roman"/>
            </w:rPr>
          </w:pPr>
          <w:r>
            <w:rPr>
              <w:rFonts w:ascii="맑은 고딕" w:hAnsi="맑은 고딕" w:hint="eastAsia"/>
              <w:bCs/>
              <w:iCs/>
              <w:kern w:val="2"/>
              <w:szCs w:val="22"/>
            </w:rPr>
            <w:t xml:space="preserve"> </w:t>
          </w:r>
        </w:p>
      </w:tc>
      <w:tc>
        <w:tcPr>
          <w:tcW w:w="775" w:type="dxa"/>
        </w:tcPr>
        <w:p w14:paraId="191CA2C7" w14:textId="25C0B4EC" w:rsidR="00D30B3B" w:rsidRPr="003247EF" w:rsidRDefault="00E27DC8" w:rsidP="00BE5F5B">
          <w:pPr>
            <w:tabs>
              <w:tab w:val="right" w:pos="9180"/>
            </w:tabs>
            <w:ind w:right="-7"/>
            <w:jc w:val="center"/>
            <w:rPr>
              <w:rFonts w:asciiTheme="minorHAnsi" w:eastAsiaTheme="minorHAnsi" w:hAnsiTheme="minorHAnsi"/>
              <w:szCs w:val="18"/>
            </w:rPr>
          </w:pPr>
          <w:r>
            <w:rPr>
              <w:rFonts w:asciiTheme="minorHAnsi" w:eastAsiaTheme="minorHAnsi" w:hAnsiTheme="minorHAnsi"/>
              <w:szCs w:val="18"/>
            </w:rPr>
            <w:t xml:space="preserve"> </w:t>
          </w:r>
        </w:p>
      </w:tc>
      <w:tc>
        <w:tcPr>
          <w:tcW w:w="3006" w:type="dxa"/>
        </w:tcPr>
        <w:p w14:paraId="7A9D5DF8" w14:textId="77777777" w:rsidR="00D30B3B" w:rsidRPr="003247EF" w:rsidRDefault="00D30B3B" w:rsidP="00BE5F5B">
          <w:pPr>
            <w:tabs>
              <w:tab w:val="right" w:pos="9180"/>
            </w:tabs>
            <w:ind w:right="-7"/>
            <w:rPr>
              <w:rFonts w:asciiTheme="minorHAnsi" w:eastAsiaTheme="minorHAnsi" w:hAnsiTheme="minorHAnsi"/>
            </w:rPr>
          </w:pPr>
        </w:p>
      </w:tc>
      <w:tc>
        <w:tcPr>
          <w:tcW w:w="1459" w:type="dxa"/>
        </w:tcPr>
        <w:p w14:paraId="022ADD59" w14:textId="593455CE" w:rsidR="00D30B3B" w:rsidRDefault="00D30B3B" w:rsidP="003247EF">
          <w:pPr>
            <w:pStyle w:val="af2"/>
          </w:pPr>
        </w:p>
      </w:tc>
    </w:tr>
  </w:tbl>
  <w:p w14:paraId="0A4F3D54" w14:textId="77777777" w:rsidR="00D30B3B" w:rsidRPr="00AE56F3" w:rsidRDefault="00D30B3B" w:rsidP="003247EF">
    <w:pPr>
      <w:tabs>
        <w:tab w:val="right" w:pos="9180"/>
      </w:tabs>
      <w:ind w:right="-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5179" w14:textId="77777777" w:rsidR="00D30B3B" w:rsidRDefault="00D30B3B" w:rsidP="00660041">
    <w:pPr>
      <w:jc w:val="right"/>
      <w:rPr>
        <w:i/>
      </w:rPr>
    </w:pPr>
    <w:bookmarkStart w:id="0" w:name="OLE_LINK1"/>
    <w:bookmarkStart w:id="1" w:name="OLE_LINK3"/>
  </w:p>
  <w:bookmarkEnd w:id="0"/>
  <w:bookmarkEnd w:id="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99" w:type="dxa"/>
      <w:tblBorders>
        <w:top w:val="single" w:sz="4" w:space="0" w:color="auto"/>
        <w:insideH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34"/>
      <w:gridCol w:w="797"/>
      <w:gridCol w:w="3091"/>
      <w:gridCol w:w="1188"/>
    </w:tblGrid>
    <w:tr w:rsidR="00D30B3B" w14:paraId="6444BD0A" w14:textId="77777777" w:rsidTr="00C34FA9">
      <w:trPr>
        <w:trHeight w:val="650"/>
      </w:trPr>
      <w:tc>
        <w:tcPr>
          <w:tcW w:w="4734" w:type="dxa"/>
          <w:tcMar>
            <w:top w:w="113" w:type="dxa"/>
          </w:tcMar>
          <w:vAlign w:val="center"/>
        </w:tcPr>
        <w:p w14:paraId="5F862A0B" w14:textId="62875ED0" w:rsidR="00D30B3B" w:rsidRPr="005C73D5" w:rsidRDefault="008469A2" w:rsidP="00540FDC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 w:hint="eastAsia"/>
              <w:sz w:val="18"/>
              <w:szCs w:val="18"/>
            </w:rPr>
            <w:t>ㅇㅇㅇ</w:t>
          </w:r>
        </w:p>
      </w:tc>
      <w:tc>
        <w:tcPr>
          <w:tcW w:w="797" w:type="dxa"/>
          <w:tcMar>
            <w:top w:w="113" w:type="dxa"/>
          </w:tcMar>
          <w:vAlign w:val="center"/>
        </w:tcPr>
        <w:p w14:paraId="3907DC83" w14:textId="7D668951" w:rsidR="00D30B3B" w:rsidRPr="005C73D5" w:rsidRDefault="00D30B3B" w:rsidP="00A0632A">
          <w:pPr>
            <w:tabs>
              <w:tab w:val="right" w:pos="9180"/>
            </w:tabs>
            <w:ind w:right="-7"/>
            <w:jc w:val="center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/>
              <w:sz w:val="18"/>
              <w:szCs w:val="18"/>
            </w:rPr>
            <w:fldChar w:fldCharType="begin"/>
          </w:r>
          <w:r>
            <w:rPr>
              <w:rFonts w:ascii="맑은 고딕" w:hAnsi="맑은 고딕"/>
              <w:sz w:val="18"/>
              <w:szCs w:val="18"/>
            </w:rPr>
            <w:instrText xml:space="preserve"> PAGE   \* MERGEFORMAT </w:instrText>
          </w:r>
          <w:r>
            <w:rPr>
              <w:rFonts w:ascii="맑은 고딕" w:hAnsi="맑은 고딕"/>
              <w:sz w:val="18"/>
              <w:szCs w:val="18"/>
            </w:rPr>
            <w:fldChar w:fldCharType="separate"/>
          </w:r>
          <w:r w:rsidR="00C07691">
            <w:rPr>
              <w:rFonts w:ascii="맑은 고딕" w:hAnsi="맑은 고딕"/>
              <w:noProof/>
              <w:sz w:val="18"/>
              <w:szCs w:val="18"/>
            </w:rPr>
            <w:t>8-17</w:t>
          </w:r>
          <w:r>
            <w:rPr>
              <w:rFonts w:ascii="맑은 고딕" w:hAnsi="맑은 고딕"/>
              <w:sz w:val="18"/>
              <w:szCs w:val="18"/>
            </w:rPr>
            <w:fldChar w:fldCharType="end"/>
          </w:r>
        </w:p>
      </w:tc>
      <w:tc>
        <w:tcPr>
          <w:tcW w:w="3091" w:type="dxa"/>
          <w:vAlign w:val="center"/>
        </w:tcPr>
        <w:p w14:paraId="7DA3525F" w14:textId="77777777" w:rsidR="00D30B3B" w:rsidRPr="005C73D5" w:rsidRDefault="00D30B3B" w:rsidP="00A0632A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</w:p>
      </w:tc>
      <w:tc>
        <w:tcPr>
          <w:tcW w:w="1188" w:type="dxa"/>
          <w:vAlign w:val="center"/>
        </w:tcPr>
        <w:p w14:paraId="7D9BFCF8" w14:textId="6228B27F" w:rsidR="00D30B3B" w:rsidRPr="005C73D5" w:rsidRDefault="00D30B3B" w:rsidP="003247EF">
          <w:pPr>
            <w:pStyle w:val="af2"/>
          </w:pPr>
        </w:p>
      </w:tc>
    </w:tr>
  </w:tbl>
  <w:p w14:paraId="3C1507B8" w14:textId="77777777" w:rsidR="00D30B3B" w:rsidRDefault="00D30B3B" w:rsidP="00C34F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35787" w14:textId="77777777" w:rsidR="0012515D" w:rsidRDefault="0012515D">
      <w:r>
        <w:separator/>
      </w:r>
    </w:p>
    <w:p w14:paraId="221192AA" w14:textId="77777777" w:rsidR="0012515D" w:rsidRDefault="0012515D"/>
    <w:p w14:paraId="17343537" w14:textId="77777777" w:rsidR="0012515D" w:rsidRDefault="0012515D" w:rsidP="00FD13CC"/>
    <w:p w14:paraId="48EA2DF6" w14:textId="77777777" w:rsidR="0012515D" w:rsidRDefault="0012515D"/>
  </w:footnote>
  <w:footnote w:type="continuationSeparator" w:id="0">
    <w:p w14:paraId="12C0BA4D" w14:textId="77777777" w:rsidR="0012515D" w:rsidRDefault="0012515D">
      <w:r>
        <w:continuationSeparator/>
      </w:r>
    </w:p>
    <w:p w14:paraId="06B7D3B9" w14:textId="77777777" w:rsidR="0012515D" w:rsidRDefault="0012515D"/>
    <w:p w14:paraId="55421914" w14:textId="77777777" w:rsidR="0012515D" w:rsidRDefault="0012515D" w:rsidP="00FD13CC"/>
    <w:p w14:paraId="63C8E8EF" w14:textId="77777777" w:rsidR="0012515D" w:rsidRDefault="00125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962E" w14:textId="77777777" w:rsidR="00D30B3B" w:rsidRDefault="00D30B3B" w:rsidP="00F317C4">
    <w:pPr>
      <w:pStyle w:val="Header"/>
      <w:rPr>
        <w:sz w:val="16"/>
      </w:rPr>
    </w:pPr>
  </w:p>
  <w:p w14:paraId="111E337D" w14:textId="77777777" w:rsidR="00D30B3B" w:rsidRDefault="00D30B3B" w:rsidP="00F317C4">
    <w:pPr>
      <w:pStyle w:val="Header"/>
      <w:rPr>
        <w:sz w:val="16"/>
      </w:rPr>
    </w:pPr>
  </w:p>
  <w:tbl>
    <w:tblPr>
      <w:tblStyle w:val="TableClassic1"/>
      <w:tblW w:w="98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4918"/>
      <w:gridCol w:w="2903"/>
    </w:tblGrid>
    <w:tr w:rsidR="00D30B3B" w:rsidRPr="00063E2F" w14:paraId="4037A9D2" w14:textId="77777777" w:rsidTr="003F04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4EA9EE8B" w14:textId="5A006BAE" w:rsidR="00D30B3B" w:rsidRPr="00075BCB" w:rsidRDefault="00D30B3B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</w:p>
      </w:tc>
      <w:tc>
        <w:tcPr>
          <w:tcW w:w="7821" w:type="dxa"/>
          <w:gridSpan w:val="2"/>
          <w:tcBorders>
            <w:bottom w:val="none" w:sz="0" w:space="0" w:color="auto"/>
          </w:tcBorders>
          <w:vAlign w:val="center"/>
        </w:tcPr>
        <w:p w14:paraId="683123CF" w14:textId="719EEA24" w:rsidR="00D30B3B" w:rsidRPr="00E231B8" w:rsidRDefault="00E27DC8" w:rsidP="00E231B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Cs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표준개발가이드</w:t>
          </w:r>
        </w:p>
      </w:tc>
    </w:tr>
    <w:tr w:rsidR="00D30B3B" w:rsidRPr="00063E2F" w14:paraId="7731EC46" w14:textId="77777777" w:rsidTr="003F04FA">
      <w:trPr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/>
          <w:tcBorders>
            <w:right w:val="none" w:sz="0" w:space="0" w:color="auto"/>
          </w:tcBorders>
          <w:vAlign w:val="center"/>
        </w:tcPr>
        <w:p w14:paraId="327AAD2A" w14:textId="77777777" w:rsidR="00D30B3B" w:rsidRPr="00075BCB" w:rsidRDefault="00D30B3B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4918" w:type="dxa"/>
          <w:vAlign w:val="center"/>
        </w:tcPr>
        <w:p w14:paraId="2751EFDD" w14:textId="5338248C" w:rsidR="00D30B3B" w:rsidRPr="00075BCB" w:rsidRDefault="00D30B3B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</w:p>
      </w:tc>
      <w:tc>
        <w:tcPr>
          <w:tcW w:w="2903" w:type="dxa"/>
          <w:vAlign w:val="center"/>
        </w:tcPr>
        <w:p w14:paraId="0D6BAF54" w14:textId="23799F71" w:rsidR="00D30B3B" w:rsidRPr="00075BCB" w:rsidRDefault="00D30B3B" w:rsidP="00007A3D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 w:rsidR="00E27DC8">
            <w:rPr>
              <w:rFonts w:ascii="맑은 고딕" w:hAnsi="맑은 고딕"/>
              <w:sz w:val="16"/>
              <w:szCs w:val="16"/>
            </w:rPr>
            <w:t>0.1</w:t>
          </w:r>
        </w:p>
      </w:tc>
    </w:tr>
  </w:tbl>
  <w:p w14:paraId="51423390" w14:textId="77777777" w:rsidR="00D30B3B" w:rsidRPr="00F317C4" w:rsidRDefault="00D30B3B" w:rsidP="00F317C4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1D55" w14:textId="77777777" w:rsidR="00D30B3B" w:rsidRDefault="00D30B3B" w:rsidP="00A349B0">
    <w:pPr>
      <w:pStyle w:val="Header"/>
      <w:spacing w:before="240"/>
      <w:jc w:val="left"/>
      <w:rPr>
        <w:rFonts w:ascii="Times New Roman" w:hAnsi="Times New Roman"/>
        <w:b/>
        <w:noProof/>
        <w:sz w:val="68"/>
        <w:szCs w:val="6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4C55" w14:textId="77777777" w:rsidR="00D30B3B" w:rsidRPr="00F317C4" w:rsidRDefault="00D30B3B" w:rsidP="00F317C4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7A00194"/>
    <w:lvl w:ilvl="0">
      <w:start w:val="1"/>
      <w:numFmt w:val="upperRoman"/>
      <w:pStyle w:val="0"/>
      <w:lvlText w:val="%1."/>
      <w:lvlJc w:val="left"/>
      <w:pPr>
        <w:tabs>
          <w:tab w:val="num" w:pos="720"/>
        </w:tabs>
        <w:ind w:left="425" w:hanging="425"/>
      </w:pPr>
      <w:rPr>
        <w:rFonts w:hint="eastAsia"/>
        <w:b/>
        <w:i w:val="0"/>
        <w:sz w:val="32"/>
        <w:szCs w:val="32"/>
      </w:rPr>
    </w:lvl>
    <w:lvl w:ilvl="1">
      <w:start w:val="1"/>
      <w:numFmt w:val="decimal"/>
      <w:pStyle w:val="Heading1"/>
      <w:lvlText w:val="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Heading2"/>
      <w:lvlText w:val="%2.%3."/>
      <w:lvlJc w:val="left"/>
      <w:pPr>
        <w:tabs>
          <w:tab w:val="num" w:pos="1277"/>
        </w:tabs>
        <w:ind w:left="1277" w:hanging="709"/>
      </w:pPr>
      <w:rPr>
        <w:rFonts w:hint="eastAsia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Heading4"/>
      <w:lvlText w:val="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pStyle w:val="Heading5"/>
      <w:lvlText w:val="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lvlText w:val="%2.%3.%4.%5.%6.%7.%8.%9."/>
      <w:lvlJc w:val="left"/>
      <w:pPr>
        <w:tabs>
          <w:tab w:val="num" w:pos="1800"/>
        </w:tabs>
        <w:ind w:left="1559" w:hanging="1559"/>
      </w:pPr>
      <w:rPr>
        <w:rFonts w:hint="eastAsia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2" w15:restartNumberingAfterBreak="0">
    <w:nsid w:val="01F12026"/>
    <w:multiLevelType w:val="hybridMultilevel"/>
    <w:tmpl w:val="BBE250C6"/>
    <w:lvl w:ilvl="0" w:tplc="56D48AA6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30756B3"/>
    <w:multiLevelType w:val="multilevel"/>
    <w:tmpl w:val="ACA48648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eastAsia"/>
        <w:sz w:val="32"/>
      </w:rPr>
    </w:lvl>
    <w:lvl w:ilvl="1">
      <w:start w:val="1"/>
      <w:numFmt w:val="decimal"/>
      <w:lvlRestart w:val="0"/>
      <w:pStyle w:val="2"/>
      <w:lvlText w:val="%1.%2"/>
      <w:lvlJc w:val="left"/>
      <w:pPr>
        <w:ind w:left="993" w:hanging="851"/>
      </w:pPr>
      <w:rPr>
        <w:rFonts w:hint="eastAsia"/>
        <w:sz w:val="28"/>
      </w:rPr>
    </w:lvl>
    <w:lvl w:ilvl="2">
      <w:start w:val="1"/>
      <w:numFmt w:val="decimal"/>
      <w:lvlRestart w:val="0"/>
      <w:pStyle w:val="3"/>
      <w:lvlText w:val="%1.%2.%3"/>
      <w:lvlJc w:val="left"/>
      <w:pPr>
        <w:ind w:left="1134" w:hanging="1134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4" w15:restartNumberingAfterBreak="0">
    <w:nsid w:val="0311598A"/>
    <w:multiLevelType w:val="hybridMultilevel"/>
    <w:tmpl w:val="412C8DC0"/>
    <w:lvl w:ilvl="0" w:tplc="CABC47C2">
      <w:start w:val="1"/>
      <w:numFmt w:val="decimal"/>
      <w:pStyle w:val="10"/>
      <w:lvlText w:val="%1)"/>
      <w:lvlJc w:val="left"/>
      <w:pPr>
        <w:tabs>
          <w:tab w:val="num" w:pos="810"/>
        </w:tabs>
        <w:ind w:left="810" w:hanging="405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5"/>
        </w:tabs>
        <w:ind w:left="16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5"/>
        </w:tabs>
        <w:ind w:left="20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5"/>
        </w:tabs>
        <w:ind w:left="28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5"/>
        </w:tabs>
        <w:ind w:left="40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5"/>
        </w:tabs>
        <w:ind w:left="4405" w:hanging="400"/>
      </w:pPr>
    </w:lvl>
  </w:abstractNum>
  <w:abstractNum w:abstractNumId="5" w15:restartNumberingAfterBreak="0">
    <w:nsid w:val="03DC34C9"/>
    <w:multiLevelType w:val="hybridMultilevel"/>
    <w:tmpl w:val="97505094"/>
    <w:lvl w:ilvl="0" w:tplc="ABB01874">
      <w:start w:val="1"/>
      <w:numFmt w:val="bullet"/>
      <w:pStyle w:val="a0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3E04E4C"/>
    <w:multiLevelType w:val="hybridMultilevel"/>
    <w:tmpl w:val="656EAFDE"/>
    <w:lvl w:ilvl="0" w:tplc="4FFCD30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9C749B1"/>
    <w:multiLevelType w:val="hybridMultilevel"/>
    <w:tmpl w:val="41E67E66"/>
    <w:lvl w:ilvl="0" w:tplc="607AB1D4">
      <w:start w:val="1"/>
      <w:numFmt w:val="ganada"/>
      <w:lvlText w:val="(%1)"/>
      <w:lvlJc w:val="left"/>
      <w:pPr>
        <w:tabs>
          <w:tab w:val="num" w:pos="910"/>
        </w:tabs>
        <w:ind w:left="910" w:hanging="510"/>
      </w:pPr>
      <w:rPr>
        <w:rFonts w:hint="eastAsia"/>
      </w:rPr>
    </w:lvl>
    <w:lvl w:ilvl="1" w:tplc="2A9E5108">
      <w:start w:val="1"/>
      <w:numFmt w:val="bullet"/>
      <w:pStyle w:val="-0"/>
      <w:lvlText w:val="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D3E0E62">
      <w:start w:val="1"/>
      <w:numFmt w:val="bullet"/>
      <w:lvlText w:val=""/>
      <w:lvlJc w:val="left"/>
      <w:pPr>
        <w:tabs>
          <w:tab w:val="num" w:pos="1100"/>
        </w:tabs>
        <w:ind w:left="1040" w:hanging="340"/>
      </w:pPr>
      <w:rPr>
        <w:rFonts w:ascii="Wingdings" w:hAnsi="Wingdings" w:hint="default"/>
      </w:rPr>
    </w:lvl>
    <w:lvl w:ilvl="3" w:tplc="AF168EE8">
      <w:start w:val="1"/>
      <w:numFmt w:val="decimalFullWidth"/>
      <w:pStyle w:val="-1"/>
      <w:lvlText w:val="(%4)"/>
      <w:lvlJc w:val="left"/>
      <w:pPr>
        <w:tabs>
          <w:tab w:val="num" w:pos="2140"/>
        </w:tabs>
        <w:ind w:left="2140" w:hanging="540"/>
      </w:pPr>
      <w:rPr>
        <w:rFonts w:hint="default"/>
      </w:rPr>
    </w:lvl>
    <w:lvl w:ilvl="4" w:tplc="FBEAC9A8">
      <w:start w:val="1"/>
      <w:numFmt w:val="decimal"/>
      <w:lvlText w:val="(%5)"/>
      <w:lvlJc w:val="left"/>
      <w:pPr>
        <w:tabs>
          <w:tab w:val="num" w:pos="2435"/>
        </w:tabs>
        <w:ind w:left="2435" w:hanging="435"/>
      </w:pPr>
      <w:rPr>
        <w:rFonts w:hint="default"/>
      </w:rPr>
    </w:lvl>
    <w:lvl w:ilvl="5" w:tplc="34143C50">
      <w:start w:val="1"/>
      <w:numFmt w:val="decimal"/>
      <w:suff w:val="space"/>
      <w:lvlText w:val="%6)"/>
      <w:lvlJc w:val="left"/>
      <w:pPr>
        <w:ind w:left="2730" w:hanging="33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11F401DE"/>
    <w:multiLevelType w:val="multilevel"/>
    <w:tmpl w:val="004E119E"/>
    <w:lvl w:ilvl="0">
      <w:start w:val="1"/>
      <w:numFmt w:val="upperLetter"/>
      <w:pStyle w:val="a1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  <w:b w:val="0"/>
      </w:rPr>
    </w:lvl>
    <w:lvl w:ilvl="2">
      <w:start w:val="1"/>
      <w:numFmt w:val="decimal"/>
      <w:lvlText w:val="%1.%3.%2"/>
      <w:lvlJc w:val="left"/>
      <w:pPr>
        <w:tabs>
          <w:tab w:val="num" w:pos="329"/>
        </w:tabs>
        <w:ind w:left="2489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29"/>
        </w:tabs>
        <w:ind w:left="3209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29"/>
        </w:tabs>
        <w:ind w:left="3929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9"/>
        </w:tabs>
        <w:ind w:left="4649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29"/>
        </w:tabs>
        <w:ind w:left="5369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29"/>
        </w:tabs>
        <w:ind w:left="6089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29"/>
        </w:tabs>
        <w:ind w:left="6809" w:hanging="720"/>
      </w:pPr>
      <w:rPr>
        <w:rFonts w:hint="eastAsia"/>
      </w:rPr>
    </w:lvl>
  </w:abstractNum>
  <w:abstractNum w:abstractNumId="9" w15:restartNumberingAfterBreak="0">
    <w:nsid w:val="149B2C6F"/>
    <w:multiLevelType w:val="hybridMultilevel"/>
    <w:tmpl w:val="D794C68E"/>
    <w:lvl w:ilvl="0" w:tplc="FFFFFFFF">
      <w:start w:val="1"/>
      <w:numFmt w:val="bullet"/>
      <w:pStyle w:val="a2"/>
      <w:lvlText w:val="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191781B"/>
    <w:multiLevelType w:val="hybridMultilevel"/>
    <w:tmpl w:val="F0FA5758"/>
    <w:lvl w:ilvl="0" w:tplc="ECE24024">
      <w:start w:val="1"/>
      <w:numFmt w:val="bullet"/>
      <w:pStyle w:val="a3"/>
      <w:lvlText w:val="-"/>
      <w:lvlJc w:val="left"/>
      <w:pPr>
        <w:tabs>
          <w:tab w:val="num" w:pos="700"/>
        </w:tabs>
        <w:ind w:left="624" w:hanging="284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5526BE0"/>
    <w:multiLevelType w:val="hybridMultilevel"/>
    <w:tmpl w:val="2F5E7F26"/>
    <w:lvl w:ilvl="0" w:tplc="5608FA0E">
      <w:start w:val="1"/>
      <w:numFmt w:val="bullet"/>
      <w:lvlText w:val=""/>
      <w:lvlJc w:val="left"/>
      <w:pPr>
        <w:tabs>
          <w:tab w:val="num" w:pos="1308"/>
        </w:tabs>
        <w:ind w:left="1308" w:hanging="546"/>
      </w:pPr>
      <w:rPr>
        <w:rFonts w:ascii="Wingdings" w:hAnsi="Wingdings" w:hint="default"/>
      </w:rPr>
    </w:lvl>
    <w:lvl w:ilvl="1" w:tplc="04090019">
      <w:start w:val="1"/>
      <w:numFmt w:val="bullet"/>
      <w:pStyle w:val="ifrs"/>
      <w:lvlText w:val=""/>
      <w:lvlJc w:val="left"/>
      <w:pPr>
        <w:tabs>
          <w:tab w:val="num" w:pos="974"/>
        </w:tabs>
        <w:ind w:left="974" w:hanging="546"/>
      </w:pPr>
      <w:rPr>
        <w:rFonts w:ascii="Wingdings" w:hAnsi="Wingdings" w:hint="default"/>
      </w:rPr>
    </w:lvl>
    <w:lvl w:ilvl="2" w:tplc="0409001B">
      <w:start w:val="1"/>
      <w:numFmt w:val="bullet"/>
      <w:lvlText w:val=""/>
      <w:lvlJc w:val="left"/>
      <w:pPr>
        <w:tabs>
          <w:tab w:val="num" w:pos="1228"/>
        </w:tabs>
        <w:ind w:left="1228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628"/>
        </w:tabs>
        <w:ind w:left="1628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028"/>
        </w:tabs>
        <w:ind w:left="2028" w:hanging="40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0027E"/>
    <w:multiLevelType w:val="hybridMultilevel"/>
    <w:tmpl w:val="9D6CC7AE"/>
    <w:lvl w:ilvl="0" w:tplc="9F32B4EE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33C250F7"/>
    <w:multiLevelType w:val="multilevel"/>
    <w:tmpl w:val="CFB85CB0"/>
    <w:lvl w:ilvl="0">
      <w:start w:val="1"/>
      <w:numFmt w:val="bullet"/>
      <w:pStyle w:val="a4"/>
      <w:lvlText w:val=""/>
      <w:lvlJc w:val="left"/>
      <w:pPr>
        <w:tabs>
          <w:tab w:val="num" w:pos="719"/>
        </w:tabs>
        <w:ind w:left="718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221"/>
        </w:tabs>
        <w:ind w:left="1221" w:hanging="400"/>
      </w:pPr>
      <w:rPr>
        <w:rFonts w:ascii="바탕" w:eastAsia="바탕" w:hAnsi="바탕" w:cs="Times New Roman" w:hint="eastAsia"/>
      </w:rPr>
    </w:lvl>
    <w:lvl w:ilvl="2">
      <w:start w:val="1"/>
      <w:numFmt w:val="bullet"/>
      <w:lvlText w:val=""/>
      <w:lvlJc w:val="left"/>
      <w:pPr>
        <w:tabs>
          <w:tab w:val="num" w:pos="1621"/>
        </w:tabs>
        <w:ind w:left="1621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21"/>
        </w:tabs>
        <w:ind w:left="2021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21"/>
        </w:tabs>
        <w:ind w:left="2421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1"/>
        </w:tabs>
        <w:ind w:left="2821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21"/>
        </w:tabs>
        <w:ind w:left="3621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21"/>
        </w:tabs>
        <w:ind w:left="4021" w:hanging="400"/>
      </w:pPr>
      <w:rPr>
        <w:rFonts w:ascii="Wingdings" w:hAnsi="Wingdings" w:hint="default"/>
      </w:rPr>
    </w:lvl>
  </w:abstractNum>
  <w:abstractNum w:abstractNumId="14" w15:restartNumberingAfterBreak="0">
    <w:nsid w:val="3A063A11"/>
    <w:multiLevelType w:val="hybridMultilevel"/>
    <w:tmpl w:val="D2163E7A"/>
    <w:lvl w:ilvl="0" w:tplc="F7F4F9B0">
      <w:start w:val="1"/>
      <w:numFmt w:val="bullet"/>
      <w:pStyle w:val="a5"/>
      <w:lvlText w:val=""/>
      <w:lvlJc w:val="left"/>
      <w:pPr>
        <w:tabs>
          <w:tab w:val="num" w:pos="927"/>
        </w:tabs>
        <w:ind w:left="907" w:hanging="340"/>
      </w:pPr>
      <w:rPr>
        <w:rFonts w:ascii="Wingdings" w:eastAsia="굴림체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AC54EB7"/>
    <w:multiLevelType w:val="hybridMultilevel"/>
    <w:tmpl w:val="FE3AAB2E"/>
    <w:lvl w:ilvl="0" w:tplc="FFFFFFFF">
      <w:start w:val="1"/>
      <w:numFmt w:val="bullet"/>
      <w:pStyle w:val="20"/>
      <w:lvlText w:val="–"/>
      <w:lvlJc w:val="left"/>
      <w:pPr>
        <w:tabs>
          <w:tab w:val="num" w:pos="789"/>
        </w:tabs>
        <w:ind w:left="789" w:hanging="400"/>
      </w:pPr>
      <w:rPr>
        <w:rFonts w:ascii="바탕체" w:eastAsia="바탕체" w:hAnsi="Wingdings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BD47AA0"/>
    <w:multiLevelType w:val="hybridMultilevel"/>
    <w:tmpl w:val="4B6000E2"/>
    <w:lvl w:ilvl="0" w:tplc="92DED32C">
      <w:start w:val="1"/>
      <w:numFmt w:val="bullet"/>
      <w:pStyle w:val="-2"/>
      <w:lvlText w:val="–"/>
      <w:lvlJc w:val="left"/>
      <w:pPr>
        <w:tabs>
          <w:tab w:val="num" w:pos="2058"/>
        </w:tabs>
        <w:ind w:left="2039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651"/>
        </w:tabs>
        <w:ind w:left="16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51"/>
        </w:tabs>
        <w:ind w:left="20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51"/>
        </w:tabs>
        <w:ind w:left="24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51"/>
        </w:tabs>
        <w:ind w:left="28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51"/>
        </w:tabs>
        <w:ind w:left="32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1"/>
        </w:tabs>
        <w:ind w:left="36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051"/>
        </w:tabs>
        <w:ind w:left="40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51"/>
        </w:tabs>
        <w:ind w:left="4451" w:hanging="400"/>
      </w:pPr>
      <w:rPr>
        <w:rFonts w:ascii="Wingdings" w:hAnsi="Wingdings" w:hint="default"/>
      </w:rPr>
    </w:lvl>
  </w:abstractNum>
  <w:abstractNum w:abstractNumId="17" w15:restartNumberingAfterBreak="0">
    <w:nsid w:val="41396DE0"/>
    <w:multiLevelType w:val="hybridMultilevel"/>
    <w:tmpl w:val="EE327472"/>
    <w:lvl w:ilvl="0" w:tplc="5404A38E">
      <w:start w:val="2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2A31CEF"/>
    <w:multiLevelType w:val="hybridMultilevel"/>
    <w:tmpl w:val="6D862ED2"/>
    <w:lvl w:ilvl="0" w:tplc="9F32B4EE">
      <w:start w:val="1"/>
      <w:numFmt w:val="bullet"/>
      <w:pStyle w:val="a6"/>
      <w:lvlText w:val=""/>
      <w:lvlJc w:val="left"/>
      <w:pPr>
        <w:tabs>
          <w:tab w:val="num" w:pos="1494"/>
        </w:tabs>
        <w:ind w:left="1474" w:hanging="340"/>
      </w:pPr>
      <w:rPr>
        <w:rFonts w:ascii="Wingdings" w:eastAsia="굴림체" w:hAnsi="Wingdings" w:hint="default"/>
      </w:rPr>
    </w:lvl>
    <w:lvl w:ilvl="1" w:tplc="9C20DF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2E46B78"/>
    <w:multiLevelType w:val="hybridMultilevel"/>
    <w:tmpl w:val="392CC49A"/>
    <w:lvl w:ilvl="0" w:tplc="0A943B2C">
      <w:start w:val="1"/>
      <w:numFmt w:val="decimal"/>
      <w:pStyle w:val="11"/>
      <w:lvlText w:val="%1)"/>
      <w:lvlJc w:val="left"/>
      <w:pPr>
        <w:ind w:left="760" w:hanging="360"/>
      </w:pPr>
      <w:rPr>
        <w:rFonts w:hint="default"/>
      </w:rPr>
    </w:lvl>
    <w:lvl w:ilvl="1" w:tplc="B088DD52">
      <w:start w:val="1"/>
      <w:numFmt w:val="upperLetter"/>
      <w:lvlText w:val="%2."/>
      <w:lvlJc w:val="left"/>
      <w:pPr>
        <w:ind w:left="1200" w:hanging="400"/>
      </w:pPr>
    </w:lvl>
    <w:lvl w:ilvl="2" w:tplc="3E08208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2EDAA918" w:tentative="1">
      <w:start w:val="1"/>
      <w:numFmt w:val="decimal"/>
      <w:lvlText w:val="%4."/>
      <w:lvlJc w:val="left"/>
      <w:pPr>
        <w:ind w:left="2000" w:hanging="400"/>
      </w:pPr>
    </w:lvl>
    <w:lvl w:ilvl="4" w:tplc="9F96B66E" w:tentative="1">
      <w:start w:val="1"/>
      <w:numFmt w:val="upperLetter"/>
      <w:lvlText w:val="%5."/>
      <w:lvlJc w:val="left"/>
      <w:pPr>
        <w:ind w:left="2400" w:hanging="400"/>
      </w:pPr>
    </w:lvl>
    <w:lvl w:ilvl="5" w:tplc="11A66992" w:tentative="1">
      <w:start w:val="1"/>
      <w:numFmt w:val="lowerRoman"/>
      <w:lvlText w:val="%6."/>
      <w:lvlJc w:val="right"/>
      <w:pPr>
        <w:ind w:left="2800" w:hanging="400"/>
      </w:pPr>
    </w:lvl>
    <w:lvl w:ilvl="6" w:tplc="81143E78" w:tentative="1">
      <w:start w:val="1"/>
      <w:numFmt w:val="decimal"/>
      <w:lvlText w:val="%7."/>
      <w:lvlJc w:val="left"/>
      <w:pPr>
        <w:ind w:left="3200" w:hanging="400"/>
      </w:pPr>
    </w:lvl>
    <w:lvl w:ilvl="7" w:tplc="09402830" w:tentative="1">
      <w:start w:val="1"/>
      <w:numFmt w:val="upperLetter"/>
      <w:lvlText w:val="%8."/>
      <w:lvlJc w:val="left"/>
      <w:pPr>
        <w:ind w:left="3600" w:hanging="400"/>
      </w:pPr>
    </w:lvl>
    <w:lvl w:ilvl="8" w:tplc="2F54079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55C274C"/>
    <w:multiLevelType w:val="hybridMultilevel"/>
    <w:tmpl w:val="B67C575E"/>
    <w:lvl w:ilvl="0" w:tplc="0E145086">
      <w:start w:val="1"/>
      <w:numFmt w:val="bullet"/>
      <w:pStyle w:val="a7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7AF4B7B"/>
    <w:multiLevelType w:val="hybridMultilevel"/>
    <w:tmpl w:val="D9D6A220"/>
    <w:lvl w:ilvl="0" w:tplc="B4CEE63C">
      <w:start w:val="1"/>
      <w:numFmt w:val="bullet"/>
      <w:pStyle w:val="-3"/>
      <w:lvlText w:val=""/>
      <w:lvlJc w:val="left"/>
      <w:pPr>
        <w:ind w:left="1307" w:hanging="400"/>
      </w:pPr>
      <w:rPr>
        <w:rFonts w:ascii="Wingdings" w:eastAsia="굴림체" w:hAnsi="Wingdings" w:hint="default"/>
      </w:rPr>
    </w:lvl>
    <w:lvl w:ilvl="1" w:tplc="2C62FF10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7430D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78ABC2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D567FE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D25FB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5628F2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F7406E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EBA246B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AD63D05"/>
    <w:multiLevelType w:val="hybridMultilevel"/>
    <w:tmpl w:val="76C836E6"/>
    <w:lvl w:ilvl="0" w:tplc="EC76016A">
      <w:start w:val="1"/>
      <w:numFmt w:val="decimalEnclosedCircle"/>
      <w:lvlText w:val="%1"/>
      <w:lvlJc w:val="left"/>
      <w:pPr>
        <w:ind w:left="760" w:hanging="360"/>
      </w:pPr>
      <w:rPr>
        <w:rFonts w:ascii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C384DB4"/>
    <w:multiLevelType w:val="singleLevel"/>
    <w:tmpl w:val="7A0C7D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1AD0FB0"/>
    <w:multiLevelType w:val="hybridMultilevel"/>
    <w:tmpl w:val="012676D4"/>
    <w:lvl w:ilvl="0" w:tplc="F650DFDA">
      <w:start w:val="1"/>
      <w:numFmt w:val="ganada"/>
      <w:pStyle w:val="Heading3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52944FAD"/>
    <w:multiLevelType w:val="hybridMultilevel"/>
    <w:tmpl w:val="ADD8DE56"/>
    <w:lvl w:ilvl="0" w:tplc="3C26D08E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4090019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0409001B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6" w15:restartNumberingAfterBreak="0">
    <w:nsid w:val="531C1194"/>
    <w:multiLevelType w:val="hybridMultilevel"/>
    <w:tmpl w:val="4B0A166E"/>
    <w:lvl w:ilvl="0" w:tplc="64FEC2AA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eastAsia"/>
      </w:rPr>
    </w:lvl>
    <w:lvl w:ilvl="1" w:tplc="04090019">
      <w:start w:val="1"/>
      <w:numFmt w:val="bullet"/>
      <w:pStyle w:val="a8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2" w:tplc="0409001B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7" w15:restartNumberingAfterBreak="0">
    <w:nsid w:val="5A7D2F9F"/>
    <w:multiLevelType w:val="hybridMultilevel"/>
    <w:tmpl w:val="160C4F66"/>
    <w:lvl w:ilvl="0" w:tplc="5EAC89EA">
      <w:start w:val="1"/>
      <w:numFmt w:val="bullet"/>
      <w:pStyle w:val="PE1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B035E58"/>
    <w:multiLevelType w:val="hybridMultilevel"/>
    <w:tmpl w:val="3F620272"/>
    <w:lvl w:ilvl="0" w:tplc="F7F4F9B0">
      <w:start w:val="1"/>
      <w:numFmt w:val="bullet"/>
      <w:pStyle w:val="12"/>
      <w:lvlText w:val="▪"/>
      <w:lvlJc w:val="left"/>
      <w:pPr>
        <w:tabs>
          <w:tab w:val="num" w:pos="473"/>
        </w:tabs>
        <w:ind w:left="57" w:firstLine="56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B834071"/>
    <w:multiLevelType w:val="hybridMultilevel"/>
    <w:tmpl w:val="9482CE72"/>
    <w:lvl w:ilvl="0" w:tplc="FFFFFFFF">
      <w:start w:val="1"/>
      <w:numFmt w:val="bullet"/>
      <w:pStyle w:val="-4"/>
      <w:lvlText w:val="-"/>
      <w:lvlJc w:val="left"/>
      <w:pPr>
        <w:tabs>
          <w:tab w:val="num" w:pos="1040"/>
        </w:tabs>
        <w:ind w:left="1021" w:hanging="341"/>
      </w:pPr>
      <w:rPr>
        <w:rFonts w:ascii="굴림체" w:eastAsia="굴림체" w:hAnsi="Wingdings" w:hint="eastAsia"/>
      </w:rPr>
    </w:lvl>
    <w:lvl w:ilvl="1" w:tplc="FFFFFFFF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6D9965E7"/>
    <w:multiLevelType w:val="hybridMultilevel"/>
    <w:tmpl w:val="EC3C5B2C"/>
    <w:lvl w:ilvl="0" w:tplc="04090009">
      <w:start w:val="1"/>
      <w:numFmt w:val="bullet"/>
      <w:pStyle w:val="a9"/>
      <w:suff w:val="space"/>
      <w:lvlText w:val=""/>
      <w:lvlJc w:val="left"/>
      <w:pPr>
        <w:ind w:left="1772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2" w:hanging="400"/>
      </w:pPr>
      <w:rPr>
        <w:rFonts w:ascii="Wingdings" w:hAnsi="Wingdings" w:hint="default"/>
      </w:rPr>
    </w:lvl>
  </w:abstractNum>
  <w:abstractNum w:abstractNumId="31" w15:restartNumberingAfterBreak="0">
    <w:nsid w:val="760A1D11"/>
    <w:multiLevelType w:val="hybridMultilevel"/>
    <w:tmpl w:val="39386F52"/>
    <w:lvl w:ilvl="0" w:tplc="04090009">
      <w:start w:val="1"/>
      <w:numFmt w:val="decimal"/>
      <w:pStyle w:val="-10"/>
      <w:lvlText w:val="%1)"/>
      <w:lvlJc w:val="left"/>
      <w:pPr>
        <w:tabs>
          <w:tab w:val="num" w:pos="814"/>
        </w:tabs>
        <w:ind w:left="794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32" w15:restartNumberingAfterBreak="0">
    <w:nsid w:val="77345718"/>
    <w:multiLevelType w:val="multilevel"/>
    <w:tmpl w:val="871A567E"/>
    <w:lvl w:ilvl="0">
      <w:start w:val="1"/>
      <w:numFmt w:val="upperRoman"/>
      <w:pStyle w:val="aa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361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452"/>
        </w:tabs>
        <w:ind w:left="4332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5052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452"/>
        </w:tabs>
        <w:ind w:left="5772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6492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52"/>
        </w:tabs>
        <w:ind w:left="7212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2"/>
        </w:tabs>
        <w:ind w:left="7932" w:hanging="720"/>
      </w:pPr>
      <w:rPr>
        <w:rFonts w:hint="eastAsia"/>
      </w:rPr>
    </w:lvl>
  </w:abstractNum>
  <w:abstractNum w:abstractNumId="33" w15:restartNumberingAfterBreak="0">
    <w:nsid w:val="7A09782A"/>
    <w:multiLevelType w:val="hybridMultilevel"/>
    <w:tmpl w:val="476ED4B8"/>
    <w:lvl w:ilvl="0" w:tplc="FFFFFFFF">
      <w:start w:val="1"/>
      <w:numFmt w:val="bullet"/>
      <w:pStyle w:val="WFIS-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1F8EED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7FF05ED0"/>
    <w:multiLevelType w:val="hybridMultilevel"/>
    <w:tmpl w:val="FEA6DEE0"/>
    <w:lvl w:ilvl="0" w:tplc="DDF21996">
      <w:start w:val="1"/>
      <w:numFmt w:val="decimal"/>
      <w:lvlText w:val="%1.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 w16cid:durableId="207844048">
    <w:abstractNumId w:val="0"/>
  </w:num>
  <w:num w:numId="2" w16cid:durableId="1410037812">
    <w:abstractNumId w:val="26"/>
  </w:num>
  <w:num w:numId="3" w16cid:durableId="891815667">
    <w:abstractNumId w:val="1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4" w16cid:durableId="1548106470">
    <w:abstractNumId w:val="23"/>
  </w:num>
  <w:num w:numId="5" w16cid:durableId="1423181586">
    <w:abstractNumId w:val="12"/>
    <w:lvlOverride w:ilvl="0">
      <w:startOverride w:val="1"/>
    </w:lvlOverride>
  </w:num>
  <w:num w:numId="6" w16cid:durableId="1660380260">
    <w:abstractNumId w:val="25"/>
  </w:num>
  <w:num w:numId="7" w16cid:durableId="481890905">
    <w:abstractNumId w:val="4"/>
  </w:num>
  <w:num w:numId="8" w16cid:durableId="1464957689">
    <w:abstractNumId w:val="5"/>
  </w:num>
  <w:num w:numId="9" w16cid:durableId="1309092723">
    <w:abstractNumId w:val="31"/>
  </w:num>
  <w:num w:numId="10" w16cid:durableId="284429262">
    <w:abstractNumId w:val="21"/>
  </w:num>
  <w:num w:numId="11" w16cid:durableId="1067995040">
    <w:abstractNumId w:val="2"/>
  </w:num>
  <w:num w:numId="12" w16cid:durableId="249317016">
    <w:abstractNumId w:val="29"/>
  </w:num>
  <w:num w:numId="13" w16cid:durableId="925261733">
    <w:abstractNumId w:val="9"/>
  </w:num>
  <w:num w:numId="14" w16cid:durableId="1439906445">
    <w:abstractNumId w:val="18"/>
  </w:num>
  <w:num w:numId="15" w16cid:durableId="187649228">
    <w:abstractNumId w:val="20"/>
  </w:num>
  <w:num w:numId="16" w16cid:durableId="142938551">
    <w:abstractNumId w:val="10"/>
  </w:num>
  <w:num w:numId="17" w16cid:durableId="1647003512">
    <w:abstractNumId w:val="14"/>
  </w:num>
  <w:num w:numId="18" w16cid:durableId="274868312">
    <w:abstractNumId w:val="27"/>
  </w:num>
  <w:num w:numId="19" w16cid:durableId="1722710813">
    <w:abstractNumId w:val="30"/>
  </w:num>
  <w:num w:numId="20" w16cid:durableId="358627189">
    <w:abstractNumId w:val="28"/>
  </w:num>
  <w:num w:numId="21" w16cid:durableId="937786986">
    <w:abstractNumId w:val="8"/>
  </w:num>
  <w:num w:numId="22" w16cid:durableId="657535542">
    <w:abstractNumId w:val="15"/>
  </w:num>
  <w:num w:numId="23" w16cid:durableId="889806818">
    <w:abstractNumId w:val="32"/>
  </w:num>
  <w:num w:numId="24" w16cid:durableId="752632277">
    <w:abstractNumId w:val="16"/>
  </w:num>
  <w:num w:numId="25" w16cid:durableId="209147154">
    <w:abstractNumId w:val="11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3982104">
    <w:abstractNumId w:val="7"/>
  </w:num>
  <w:num w:numId="27" w16cid:durableId="1738743552">
    <w:abstractNumId w:val="33"/>
  </w:num>
  <w:num w:numId="28" w16cid:durableId="1495797348">
    <w:abstractNumId w:val="3"/>
  </w:num>
  <w:num w:numId="29" w16cid:durableId="872494922">
    <w:abstractNumId w:val="19"/>
  </w:num>
  <w:num w:numId="30" w16cid:durableId="457380473">
    <w:abstractNumId w:val="13"/>
  </w:num>
  <w:num w:numId="31" w16cid:durableId="92212154">
    <w:abstractNumId w:val="22"/>
  </w:num>
  <w:num w:numId="32" w16cid:durableId="333143475">
    <w:abstractNumId w:val="17"/>
  </w:num>
  <w:num w:numId="33" w16cid:durableId="1538009899">
    <w:abstractNumId w:val="6"/>
  </w:num>
  <w:num w:numId="34" w16cid:durableId="1920404625">
    <w:abstractNumId w:val="34"/>
  </w:num>
  <w:num w:numId="35" w16cid:durableId="430852920">
    <w:abstractNumId w:val="0"/>
  </w:num>
  <w:num w:numId="36" w16cid:durableId="788400596">
    <w:abstractNumId w:val="0"/>
  </w:num>
  <w:num w:numId="37" w16cid:durableId="471144424">
    <w:abstractNumId w:val="24"/>
  </w:num>
  <w:num w:numId="38" w16cid:durableId="759912840">
    <w:abstractNumId w:val="24"/>
    <w:lvlOverride w:ilvl="0">
      <w:startOverride w:val="1"/>
    </w:lvlOverride>
  </w:num>
  <w:num w:numId="39" w16cid:durableId="1442987946">
    <w:abstractNumId w:val="24"/>
  </w:num>
  <w:num w:numId="40" w16cid:durableId="1150362595">
    <w:abstractNumId w:val="24"/>
    <w:lvlOverride w:ilvl="0">
      <w:startOverride w:val="1"/>
    </w:lvlOverride>
  </w:num>
  <w:num w:numId="41" w16cid:durableId="624191048">
    <w:abstractNumId w:val="24"/>
    <w:lvlOverride w:ilvl="0">
      <w:startOverride w:val="1"/>
    </w:lvlOverride>
  </w:num>
  <w:num w:numId="42" w16cid:durableId="1872306544">
    <w:abstractNumId w:val="24"/>
  </w:num>
  <w:num w:numId="43" w16cid:durableId="1998418883">
    <w:abstractNumId w:val="24"/>
    <w:lvlOverride w:ilvl="0">
      <w:startOverride w:val="1"/>
    </w:lvlOverride>
  </w:num>
  <w:num w:numId="44" w16cid:durableId="642471623">
    <w:abstractNumId w:val="24"/>
    <w:lvlOverride w:ilvl="0">
      <w:startOverride w:val="1"/>
    </w:lvlOverride>
  </w:num>
  <w:num w:numId="45" w16cid:durableId="443042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16427294">
    <w:abstractNumId w:val="0"/>
  </w:num>
  <w:num w:numId="47" w16cid:durableId="748188221">
    <w:abstractNumId w:val="24"/>
    <w:lvlOverride w:ilvl="0">
      <w:startOverride w:val="1"/>
    </w:lvlOverride>
  </w:num>
  <w:num w:numId="48" w16cid:durableId="1797916371">
    <w:abstractNumId w:val="24"/>
    <w:lvlOverride w:ilvl="0">
      <w:startOverride w:val="1"/>
    </w:lvlOverride>
  </w:num>
  <w:num w:numId="49" w16cid:durableId="1567371115">
    <w:abstractNumId w:val="24"/>
  </w:num>
  <w:num w:numId="50" w16cid:durableId="528228701">
    <w:abstractNumId w:val="24"/>
    <w:lvlOverride w:ilvl="0">
      <w:startOverride w:val="1"/>
    </w:lvlOverride>
  </w:num>
  <w:num w:numId="51" w16cid:durableId="1491866198">
    <w:abstractNumId w:val="24"/>
  </w:num>
  <w:num w:numId="52" w16cid:durableId="1466200675">
    <w:abstractNumId w:val="24"/>
  </w:num>
  <w:num w:numId="53" w16cid:durableId="58410718">
    <w:abstractNumId w:val="24"/>
  </w:num>
  <w:num w:numId="54" w16cid:durableId="1001664011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8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11"/>
    <w:rsid w:val="0000130B"/>
    <w:rsid w:val="000022DA"/>
    <w:rsid w:val="00003240"/>
    <w:rsid w:val="0000338C"/>
    <w:rsid w:val="000058B1"/>
    <w:rsid w:val="000062E6"/>
    <w:rsid w:val="000062EC"/>
    <w:rsid w:val="000070E9"/>
    <w:rsid w:val="00007A3D"/>
    <w:rsid w:val="00010313"/>
    <w:rsid w:val="00011246"/>
    <w:rsid w:val="0001190D"/>
    <w:rsid w:val="00013A90"/>
    <w:rsid w:val="000149FA"/>
    <w:rsid w:val="00015274"/>
    <w:rsid w:val="000155DD"/>
    <w:rsid w:val="00016420"/>
    <w:rsid w:val="00016706"/>
    <w:rsid w:val="00017127"/>
    <w:rsid w:val="00017940"/>
    <w:rsid w:val="00020BA2"/>
    <w:rsid w:val="0002149D"/>
    <w:rsid w:val="00024FA5"/>
    <w:rsid w:val="00027C36"/>
    <w:rsid w:val="00027F37"/>
    <w:rsid w:val="000319DF"/>
    <w:rsid w:val="00031B28"/>
    <w:rsid w:val="000321B9"/>
    <w:rsid w:val="00034158"/>
    <w:rsid w:val="000341F9"/>
    <w:rsid w:val="000356CD"/>
    <w:rsid w:val="000363CD"/>
    <w:rsid w:val="00037A02"/>
    <w:rsid w:val="0004051B"/>
    <w:rsid w:val="00044A6E"/>
    <w:rsid w:val="00047938"/>
    <w:rsid w:val="00050809"/>
    <w:rsid w:val="00052BF1"/>
    <w:rsid w:val="00053D1D"/>
    <w:rsid w:val="000543BE"/>
    <w:rsid w:val="000553C8"/>
    <w:rsid w:val="00057409"/>
    <w:rsid w:val="00057AEB"/>
    <w:rsid w:val="00057D70"/>
    <w:rsid w:val="00057DCC"/>
    <w:rsid w:val="0006027B"/>
    <w:rsid w:val="00060B91"/>
    <w:rsid w:val="00060D77"/>
    <w:rsid w:val="000611E8"/>
    <w:rsid w:val="00062514"/>
    <w:rsid w:val="000654B4"/>
    <w:rsid w:val="00065E0E"/>
    <w:rsid w:val="000661CD"/>
    <w:rsid w:val="000666CB"/>
    <w:rsid w:val="00072B51"/>
    <w:rsid w:val="00073330"/>
    <w:rsid w:val="00075BCB"/>
    <w:rsid w:val="0007787A"/>
    <w:rsid w:val="00080351"/>
    <w:rsid w:val="000806BA"/>
    <w:rsid w:val="0008130F"/>
    <w:rsid w:val="000856A8"/>
    <w:rsid w:val="00086DA1"/>
    <w:rsid w:val="00087101"/>
    <w:rsid w:val="00087DA4"/>
    <w:rsid w:val="00090924"/>
    <w:rsid w:val="0009282A"/>
    <w:rsid w:val="00092BE1"/>
    <w:rsid w:val="00095ED3"/>
    <w:rsid w:val="000A16E9"/>
    <w:rsid w:val="000A2332"/>
    <w:rsid w:val="000A56D6"/>
    <w:rsid w:val="000A5E7C"/>
    <w:rsid w:val="000A7295"/>
    <w:rsid w:val="000A7EFE"/>
    <w:rsid w:val="000B0B05"/>
    <w:rsid w:val="000B5B18"/>
    <w:rsid w:val="000C085A"/>
    <w:rsid w:val="000C1060"/>
    <w:rsid w:val="000C17A7"/>
    <w:rsid w:val="000C2B93"/>
    <w:rsid w:val="000C3746"/>
    <w:rsid w:val="000C6B67"/>
    <w:rsid w:val="000C73D7"/>
    <w:rsid w:val="000C77F3"/>
    <w:rsid w:val="000D08D2"/>
    <w:rsid w:val="000D1F70"/>
    <w:rsid w:val="000D4DFB"/>
    <w:rsid w:val="000D5F58"/>
    <w:rsid w:val="000D626D"/>
    <w:rsid w:val="000D6491"/>
    <w:rsid w:val="000E0467"/>
    <w:rsid w:val="000E0957"/>
    <w:rsid w:val="000E1385"/>
    <w:rsid w:val="000E1E69"/>
    <w:rsid w:val="000E40C6"/>
    <w:rsid w:val="000E4B96"/>
    <w:rsid w:val="000E50DE"/>
    <w:rsid w:val="000E6BA0"/>
    <w:rsid w:val="000E6ED1"/>
    <w:rsid w:val="000E709C"/>
    <w:rsid w:val="000E72F0"/>
    <w:rsid w:val="000E7565"/>
    <w:rsid w:val="000E7A34"/>
    <w:rsid w:val="000E7BF4"/>
    <w:rsid w:val="000E7E9D"/>
    <w:rsid w:val="000F0084"/>
    <w:rsid w:val="000F0C55"/>
    <w:rsid w:val="000F0E82"/>
    <w:rsid w:val="000F123E"/>
    <w:rsid w:val="000F272A"/>
    <w:rsid w:val="000F3162"/>
    <w:rsid w:val="000F332B"/>
    <w:rsid w:val="000F3D14"/>
    <w:rsid w:val="000F4F94"/>
    <w:rsid w:val="000F61FC"/>
    <w:rsid w:val="00101A41"/>
    <w:rsid w:val="00102580"/>
    <w:rsid w:val="00102DA8"/>
    <w:rsid w:val="00105B11"/>
    <w:rsid w:val="00110460"/>
    <w:rsid w:val="00112B86"/>
    <w:rsid w:val="00112C64"/>
    <w:rsid w:val="00113BA2"/>
    <w:rsid w:val="00114B73"/>
    <w:rsid w:val="00115CC1"/>
    <w:rsid w:val="00117287"/>
    <w:rsid w:val="0011788D"/>
    <w:rsid w:val="00120D53"/>
    <w:rsid w:val="00120FBA"/>
    <w:rsid w:val="00124ED5"/>
    <w:rsid w:val="0012515D"/>
    <w:rsid w:val="00133866"/>
    <w:rsid w:val="00133F08"/>
    <w:rsid w:val="0013666C"/>
    <w:rsid w:val="0014395A"/>
    <w:rsid w:val="00143D5F"/>
    <w:rsid w:val="001443EC"/>
    <w:rsid w:val="00145FB7"/>
    <w:rsid w:val="0014627D"/>
    <w:rsid w:val="00146EC0"/>
    <w:rsid w:val="00150F99"/>
    <w:rsid w:val="00152398"/>
    <w:rsid w:val="00152683"/>
    <w:rsid w:val="00152A10"/>
    <w:rsid w:val="001530E7"/>
    <w:rsid w:val="00153D0D"/>
    <w:rsid w:val="0015428D"/>
    <w:rsid w:val="001542CA"/>
    <w:rsid w:val="00156AD6"/>
    <w:rsid w:val="001573B3"/>
    <w:rsid w:val="0016003E"/>
    <w:rsid w:val="001625CA"/>
    <w:rsid w:val="00162A68"/>
    <w:rsid w:val="00163FBC"/>
    <w:rsid w:val="00165120"/>
    <w:rsid w:val="00165781"/>
    <w:rsid w:val="0016610F"/>
    <w:rsid w:val="00166D14"/>
    <w:rsid w:val="00166ED6"/>
    <w:rsid w:val="001706D0"/>
    <w:rsid w:val="001742A3"/>
    <w:rsid w:val="00175679"/>
    <w:rsid w:val="001769E5"/>
    <w:rsid w:val="00176FB5"/>
    <w:rsid w:val="00177073"/>
    <w:rsid w:val="00177170"/>
    <w:rsid w:val="001772B8"/>
    <w:rsid w:val="00177790"/>
    <w:rsid w:val="0018050D"/>
    <w:rsid w:val="001805A5"/>
    <w:rsid w:val="00180BD6"/>
    <w:rsid w:val="00182E57"/>
    <w:rsid w:val="00184F03"/>
    <w:rsid w:val="001868B1"/>
    <w:rsid w:val="00187521"/>
    <w:rsid w:val="00190101"/>
    <w:rsid w:val="00192107"/>
    <w:rsid w:val="00193186"/>
    <w:rsid w:val="00193B9B"/>
    <w:rsid w:val="00195FFA"/>
    <w:rsid w:val="00196467"/>
    <w:rsid w:val="00197240"/>
    <w:rsid w:val="001A0C59"/>
    <w:rsid w:val="001A43CC"/>
    <w:rsid w:val="001A4435"/>
    <w:rsid w:val="001A4627"/>
    <w:rsid w:val="001A5D91"/>
    <w:rsid w:val="001B376E"/>
    <w:rsid w:val="001B3F9E"/>
    <w:rsid w:val="001B5131"/>
    <w:rsid w:val="001B7028"/>
    <w:rsid w:val="001B741C"/>
    <w:rsid w:val="001C1F74"/>
    <w:rsid w:val="001C215F"/>
    <w:rsid w:val="001C2722"/>
    <w:rsid w:val="001C3280"/>
    <w:rsid w:val="001C4278"/>
    <w:rsid w:val="001C49C3"/>
    <w:rsid w:val="001C5C88"/>
    <w:rsid w:val="001C6540"/>
    <w:rsid w:val="001D29C2"/>
    <w:rsid w:val="001D2B01"/>
    <w:rsid w:val="001D343C"/>
    <w:rsid w:val="001D4BC5"/>
    <w:rsid w:val="001D521D"/>
    <w:rsid w:val="001D58C6"/>
    <w:rsid w:val="001D5D24"/>
    <w:rsid w:val="001E0176"/>
    <w:rsid w:val="001E10A8"/>
    <w:rsid w:val="001E3690"/>
    <w:rsid w:val="001E42EF"/>
    <w:rsid w:val="001E6479"/>
    <w:rsid w:val="001E6BF1"/>
    <w:rsid w:val="001E6EEC"/>
    <w:rsid w:val="001F1694"/>
    <w:rsid w:val="001F189D"/>
    <w:rsid w:val="001F1928"/>
    <w:rsid w:val="001F1DB7"/>
    <w:rsid w:val="001F4EB8"/>
    <w:rsid w:val="001F5231"/>
    <w:rsid w:val="001F5E44"/>
    <w:rsid w:val="001F7226"/>
    <w:rsid w:val="001F7A50"/>
    <w:rsid w:val="0020069E"/>
    <w:rsid w:val="002016E9"/>
    <w:rsid w:val="002047A2"/>
    <w:rsid w:val="0020484E"/>
    <w:rsid w:val="0020484F"/>
    <w:rsid w:val="00206A84"/>
    <w:rsid w:val="00207DA2"/>
    <w:rsid w:val="0021110F"/>
    <w:rsid w:val="00211A17"/>
    <w:rsid w:val="00212ED2"/>
    <w:rsid w:val="00217546"/>
    <w:rsid w:val="0022210E"/>
    <w:rsid w:val="002247E3"/>
    <w:rsid w:val="00224E65"/>
    <w:rsid w:val="00226764"/>
    <w:rsid w:val="00227D2C"/>
    <w:rsid w:val="00233F57"/>
    <w:rsid w:val="00234469"/>
    <w:rsid w:val="00234625"/>
    <w:rsid w:val="00234E1C"/>
    <w:rsid w:val="002350DF"/>
    <w:rsid w:val="00236059"/>
    <w:rsid w:val="0023759A"/>
    <w:rsid w:val="00242073"/>
    <w:rsid w:val="00242635"/>
    <w:rsid w:val="00242D2D"/>
    <w:rsid w:val="00242F61"/>
    <w:rsid w:val="00243D97"/>
    <w:rsid w:val="00246403"/>
    <w:rsid w:val="002466C3"/>
    <w:rsid w:val="00246B80"/>
    <w:rsid w:val="0024762A"/>
    <w:rsid w:val="002509FF"/>
    <w:rsid w:val="002601D7"/>
    <w:rsid w:val="00261969"/>
    <w:rsid w:val="00265547"/>
    <w:rsid w:val="002658E1"/>
    <w:rsid w:val="002661AA"/>
    <w:rsid w:val="0026669A"/>
    <w:rsid w:val="0026696D"/>
    <w:rsid w:val="00270D77"/>
    <w:rsid w:val="002712EE"/>
    <w:rsid w:val="00272637"/>
    <w:rsid w:val="00273C34"/>
    <w:rsid w:val="00273C9E"/>
    <w:rsid w:val="00274076"/>
    <w:rsid w:val="0027432D"/>
    <w:rsid w:val="00276C10"/>
    <w:rsid w:val="00281C98"/>
    <w:rsid w:val="002824F1"/>
    <w:rsid w:val="00284165"/>
    <w:rsid w:val="00286B04"/>
    <w:rsid w:val="002877D0"/>
    <w:rsid w:val="00290834"/>
    <w:rsid w:val="00290E7D"/>
    <w:rsid w:val="00291ED6"/>
    <w:rsid w:val="00294C48"/>
    <w:rsid w:val="00294F95"/>
    <w:rsid w:val="00296E54"/>
    <w:rsid w:val="002972B3"/>
    <w:rsid w:val="002A219B"/>
    <w:rsid w:val="002A35BD"/>
    <w:rsid w:val="002A4223"/>
    <w:rsid w:val="002A471A"/>
    <w:rsid w:val="002A4BEB"/>
    <w:rsid w:val="002A4CED"/>
    <w:rsid w:val="002A5046"/>
    <w:rsid w:val="002A5321"/>
    <w:rsid w:val="002A5692"/>
    <w:rsid w:val="002A5776"/>
    <w:rsid w:val="002A5845"/>
    <w:rsid w:val="002A6650"/>
    <w:rsid w:val="002A6B81"/>
    <w:rsid w:val="002A706B"/>
    <w:rsid w:val="002B0FCE"/>
    <w:rsid w:val="002B222B"/>
    <w:rsid w:val="002B2870"/>
    <w:rsid w:val="002B2CCB"/>
    <w:rsid w:val="002B2D52"/>
    <w:rsid w:val="002B34DB"/>
    <w:rsid w:val="002B3683"/>
    <w:rsid w:val="002B6DD3"/>
    <w:rsid w:val="002B73B0"/>
    <w:rsid w:val="002B7676"/>
    <w:rsid w:val="002C0732"/>
    <w:rsid w:val="002C2042"/>
    <w:rsid w:val="002C3F05"/>
    <w:rsid w:val="002C4673"/>
    <w:rsid w:val="002C51E9"/>
    <w:rsid w:val="002C7A5B"/>
    <w:rsid w:val="002D1998"/>
    <w:rsid w:val="002D4C8D"/>
    <w:rsid w:val="002D5A70"/>
    <w:rsid w:val="002D5B12"/>
    <w:rsid w:val="002D63EF"/>
    <w:rsid w:val="002D6A76"/>
    <w:rsid w:val="002D7DE3"/>
    <w:rsid w:val="002E01C6"/>
    <w:rsid w:val="002E3556"/>
    <w:rsid w:val="002E3765"/>
    <w:rsid w:val="002E45C7"/>
    <w:rsid w:val="002E5F1B"/>
    <w:rsid w:val="002E600F"/>
    <w:rsid w:val="002E6FBD"/>
    <w:rsid w:val="002E7367"/>
    <w:rsid w:val="002E7512"/>
    <w:rsid w:val="002E769C"/>
    <w:rsid w:val="002E7CFB"/>
    <w:rsid w:val="002F0281"/>
    <w:rsid w:val="002F1874"/>
    <w:rsid w:val="002F1B7A"/>
    <w:rsid w:val="002F234F"/>
    <w:rsid w:val="002F3829"/>
    <w:rsid w:val="002F40AC"/>
    <w:rsid w:val="002F44D7"/>
    <w:rsid w:val="002F5D7A"/>
    <w:rsid w:val="002F62F2"/>
    <w:rsid w:val="002F6CB5"/>
    <w:rsid w:val="002F7CBE"/>
    <w:rsid w:val="003007A8"/>
    <w:rsid w:val="00300F07"/>
    <w:rsid w:val="00301A3C"/>
    <w:rsid w:val="00301ACC"/>
    <w:rsid w:val="003033AD"/>
    <w:rsid w:val="00306167"/>
    <w:rsid w:val="0030728D"/>
    <w:rsid w:val="00311231"/>
    <w:rsid w:val="003113FB"/>
    <w:rsid w:val="00311A27"/>
    <w:rsid w:val="0031372E"/>
    <w:rsid w:val="00314D1D"/>
    <w:rsid w:val="00315986"/>
    <w:rsid w:val="00315BA3"/>
    <w:rsid w:val="003165F1"/>
    <w:rsid w:val="00317AB8"/>
    <w:rsid w:val="00320878"/>
    <w:rsid w:val="00320ACB"/>
    <w:rsid w:val="003247EF"/>
    <w:rsid w:val="003251EE"/>
    <w:rsid w:val="00326B31"/>
    <w:rsid w:val="00327877"/>
    <w:rsid w:val="00327F91"/>
    <w:rsid w:val="00331FC0"/>
    <w:rsid w:val="00332AEB"/>
    <w:rsid w:val="00336864"/>
    <w:rsid w:val="003368AB"/>
    <w:rsid w:val="00336D1E"/>
    <w:rsid w:val="00337560"/>
    <w:rsid w:val="00337B20"/>
    <w:rsid w:val="00337E7B"/>
    <w:rsid w:val="00340901"/>
    <w:rsid w:val="00340D8C"/>
    <w:rsid w:val="00341B39"/>
    <w:rsid w:val="00342205"/>
    <w:rsid w:val="00342F1F"/>
    <w:rsid w:val="0034447D"/>
    <w:rsid w:val="00344F1A"/>
    <w:rsid w:val="00347580"/>
    <w:rsid w:val="003501AF"/>
    <w:rsid w:val="00350685"/>
    <w:rsid w:val="00352484"/>
    <w:rsid w:val="003530A8"/>
    <w:rsid w:val="00353A4F"/>
    <w:rsid w:val="00354D3C"/>
    <w:rsid w:val="00356706"/>
    <w:rsid w:val="00356F2F"/>
    <w:rsid w:val="00357F80"/>
    <w:rsid w:val="003617CC"/>
    <w:rsid w:val="00361D9F"/>
    <w:rsid w:val="003629BF"/>
    <w:rsid w:val="00362D77"/>
    <w:rsid w:val="00362E79"/>
    <w:rsid w:val="0036325C"/>
    <w:rsid w:val="00365F10"/>
    <w:rsid w:val="0036753F"/>
    <w:rsid w:val="00367D7C"/>
    <w:rsid w:val="00370F11"/>
    <w:rsid w:val="00372290"/>
    <w:rsid w:val="00372297"/>
    <w:rsid w:val="00372B14"/>
    <w:rsid w:val="0037391F"/>
    <w:rsid w:val="00373A68"/>
    <w:rsid w:val="0037447C"/>
    <w:rsid w:val="00374489"/>
    <w:rsid w:val="00375768"/>
    <w:rsid w:val="00377511"/>
    <w:rsid w:val="00380341"/>
    <w:rsid w:val="00381A1D"/>
    <w:rsid w:val="00382398"/>
    <w:rsid w:val="00384757"/>
    <w:rsid w:val="0038539B"/>
    <w:rsid w:val="0038580E"/>
    <w:rsid w:val="00387902"/>
    <w:rsid w:val="00390527"/>
    <w:rsid w:val="00391103"/>
    <w:rsid w:val="003916B3"/>
    <w:rsid w:val="003943AA"/>
    <w:rsid w:val="0039449A"/>
    <w:rsid w:val="00395D7B"/>
    <w:rsid w:val="003961DA"/>
    <w:rsid w:val="00397180"/>
    <w:rsid w:val="003973D5"/>
    <w:rsid w:val="00397FCA"/>
    <w:rsid w:val="003A0177"/>
    <w:rsid w:val="003A1004"/>
    <w:rsid w:val="003A1558"/>
    <w:rsid w:val="003A5239"/>
    <w:rsid w:val="003A5C35"/>
    <w:rsid w:val="003A61DB"/>
    <w:rsid w:val="003A6E8D"/>
    <w:rsid w:val="003A7C76"/>
    <w:rsid w:val="003B2A1E"/>
    <w:rsid w:val="003B3EFA"/>
    <w:rsid w:val="003B3F5B"/>
    <w:rsid w:val="003B4556"/>
    <w:rsid w:val="003B4676"/>
    <w:rsid w:val="003B58DA"/>
    <w:rsid w:val="003B6378"/>
    <w:rsid w:val="003B74C2"/>
    <w:rsid w:val="003B7DA1"/>
    <w:rsid w:val="003C10F6"/>
    <w:rsid w:val="003C297A"/>
    <w:rsid w:val="003C2991"/>
    <w:rsid w:val="003C44B0"/>
    <w:rsid w:val="003C4771"/>
    <w:rsid w:val="003C5642"/>
    <w:rsid w:val="003D0B3C"/>
    <w:rsid w:val="003D155D"/>
    <w:rsid w:val="003D2E52"/>
    <w:rsid w:val="003D3FC7"/>
    <w:rsid w:val="003D42DF"/>
    <w:rsid w:val="003D4598"/>
    <w:rsid w:val="003D7499"/>
    <w:rsid w:val="003E20DD"/>
    <w:rsid w:val="003E2C3F"/>
    <w:rsid w:val="003E3CD7"/>
    <w:rsid w:val="003E3F89"/>
    <w:rsid w:val="003E43F9"/>
    <w:rsid w:val="003E4746"/>
    <w:rsid w:val="003E50A2"/>
    <w:rsid w:val="003E7789"/>
    <w:rsid w:val="003F04FA"/>
    <w:rsid w:val="003F057C"/>
    <w:rsid w:val="003F226E"/>
    <w:rsid w:val="003F38E0"/>
    <w:rsid w:val="003F39D9"/>
    <w:rsid w:val="003F5037"/>
    <w:rsid w:val="003F70B5"/>
    <w:rsid w:val="003F756C"/>
    <w:rsid w:val="003F78D1"/>
    <w:rsid w:val="003F7CE4"/>
    <w:rsid w:val="00400AB5"/>
    <w:rsid w:val="00400F64"/>
    <w:rsid w:val="00402DF8"/>
    <w:rsid w:val="00405DD0"/>
    <w:rsid w:val="0041074F"/>
    <w:rsid w:val="0041227B"/>
    <w:rsid w:val="004137A9"/>
    <w:rsid w:val="0041394D"/>
    <w:rsid w:val="0041527F"/>
    <w:rsid w:val="004163B6"/>
    <w:rsid w:val="0041739C"/>
    <w:rsid w:val="004173CA"/>
    <w:rsid w:val="0042472F"/>
    <w:rsid w:val="0042596E"/>
    <w:rsid w:val="0043325C"/>
    <w:rsid w:val="00433F59"/>
    <w:rsid w:val="00434158"/>
    <w:rsid w:val="004341C9"/>
    <w:rsid w:val="004348C7"/>
    <w:rsid w:val="00436E6B"/>
    <w:rsid w:val="00437994"/>
    <w:rsid w:val="00437E37"/>
    <w:rsid w:val="00440A32"/>
    <w:rsid w:val="004411FA"/>
    <w:rsid w:val="0044388A"/>
    <w:rsid w:val="00443E67"/>
    <w:rsid w:val="0044455B"/>
    <w:rsid w:val="0044494C"/>
    <w:rsid w:val="00444EE9"/>
    <w:rsid w:val="004452CC"/>
    <w:rsid w:val="004455B6"/>
    <w:rsid w:val="004468DE"/>
    <w:rsid w:val="00446E00"/>
    <w:rsid w:val="0045051A"/>
    <w:rsid w:val="00450825"/>
    <w:rsid w:val="00450C01"/>
    <w:rsid w:val="004522C9"/>
    <w:rsid w:val="00454CEC"/>
    <w:rsid w:val="00456925"/>
    <w:rsid w:val="00457BC5"/>
    <w:rsid w:val="00460C3E"/>
    <w:rsid w:val="00461EBD"/>
    <w:rsid w:val="0046376E"/>
    <w:rsid w:val="00464912"/>
    <w:rsid w:val="0046535C"/>
    <w:rsid w:val="00465806"/>
    <w:rsid w:val="00466E38"/>
    <w:rsid w:val="00471F8D"/>
    <w:rsid w:val="00473C92"/>
    <w:rsid w:val="00474416"/>
    <w:rsid w:val="004754D0"/>
    <w:rsid w:val="004760E2"/>
    <w:rsid w:val="00476111"/>
    <w:rsid w:val="00480083"/>
    <w:rsid w:val="00480C6D"/>
    <w:rsid w:val="00480CAB"/>
    <w:rsid w:val="00482327"/>
    <w:rsid w:val="00482F8B"/>
    <w:rsid w:val="00483E09"/>
    <w:rsid w:val="00484432"/>
    <w:rsid w:val="0048512A"/>
    <w:rsid w:val="00485219"/>
    <w:rsid w:val="00485DCD"/>
    <w:rsid w:val="0048729A"/>
    <w:rsid w:val="0048739A"/>
    <w:rsid w:val="00487781"/>
    <w:rsid w:val="00490BEE"/>
    <w:rsid w:val="00491C8D"/>
    <w:rsid w:val="0049374E"/>
    <w:rsid w:val="00493D60"/>
    <w:rsid w:val="004940C0"/>
    <w:rsid w:val="00494327"/>
    <w:rsid w:val="00494D01"/>
    <w:rsid w:val="0049532C"/>
    <w:rsid w:val="00497DB4"/>
    <w:rsid w:val="004A1535"/>
    <w:rsid w:val="004A1D93"/>
    <w:rsid w:val="004A4053"/>
    <w:rsid w:val="004A47F1"/>
    <w:rsid w:val="004A4B05"/>
    <w:rsid w:val="004A4BAE"/>
    <w:rsid w:val="004A607A"/>
    <w:rsid w:val="004A6998"/>
    <w:rsid w:val="004A74F4"/>
    <w:rsid w:val="004B0941"/>
    <w:rsid w:val="004B0C87"/>
    <w:rsid w:val="004B2955"/>
    <w:rsid w:val="004B2F43"/>
    <w:rsid w:val="004B3375"/>
    <w:rsid w:val="004B4529"/>
    <w:rsid w:val="004B478B"/>
    <w:rsid w:val="004B55C6"/>
    <w:rsid w:val="004B6560"/>
    <w:rsid w:val="004B72AD"/>
    <w:rsid w:val="004B7363"/>
    <w:rsid w:val="004B7DB3"/>
    <w:rsid w:val="004C131C"/>
    <w:rsid w:val="004C1957"/>
    <w:rsid w:val="004C1BD2"/>
    <w:rsid w:val="004C1D24"/>
    <w:rsid w:val="004C2A49"/>
    <w:rsid w:val="004C2C68"/>
    <w:rsid w:val="004C6227"/>
    <w:rsid w:val="004C6915"/>
    <w:rsid w:val="004C78EB"/>
    <w:rsid w:val="004D0A56"/>
    <w:rsid w:val="004D138D"/>
    <w:rsid w:val="004D29D5"/>
    <w:rsid w:val="004D321D"/>
    <w:rsid w:val="004D5330"/>
    <w:rsid w:val="004D6B84"/>
    <w:rsid w:val="004E14B4"/>
    <w:rsid w:val="004E153F"/>
    <w:rsid w:val="004E182E"/>
    <w:rsid w:val="004E36F4"/>
    <w:rsid w:val="004E4032"/>
    <w:rsid w:val="004E48C2"/>
    <w:rsid w:val="004E5372"/>
    <w:rsid w:val="004E6B56"/>
    <w:rsid w:val="004E76BA"/>
    <w:rsid w:val="004F12D6"/>
    <w:rsid w:val="004F1AAC"/>
    <w:rsid w:val="004F1ACF"/>
    <w:rsid w:val="004F1BFB"/>
    <w:rsid w:val="004F1F0A"/>
    <w:rsid w:val="004F28BB"/>
    <w:rsid w:val="004F32D9"/>
    <w:rsid w:val="004F5BDD"/>
    <w:rsid w:val="0050195A"/>
    <w:rsid w:val="00503C6C"/>
    <w:rsid w:val="005064EE"/>
    <w:rsid w:val="005072C3"/>
    <w:rsid w:val="005074F9"/>
    <w:rsid w:val="005115C1"/>
    <w:rsid w:val="00512FEC"/>
    <w:rsid w:val="00514370"/>
    <w:rsid w:val="00516BE0"/>
    <w:rsid w:val="00517BBC"/>
    <w:rsid w:val="005203D2"/>
    <w:rsid w:val="0052119E"/>
    <w:rsid w:val="00523A6F"/>
    <w:rsid w:val="00525782"/>
    <w:rsid w:val="00525A2E"/>
    <w:rsid w:val="0052640D"/>
    <w:rsid w:val="005275B9"/>
    <w:rsid w:val="00527A48"/>
    <w:rsid w:val="00527F23"/>
    <w:rsid w:val="00530050"/>
    <w:rsid w:val="00530526"/>
    <w:rsid w:val="005307F5"/>
    <w:rsid w:val="005311A5"/>
    <w:rsid w:val="005325DA"/>
    <w:rsid w:val="00532A53"/>
    <w:rsid w:val="00532C1C"/>
    <w:rsid w:val="00533EB9"/>
    <w:rsid w:val="0053435C"/>
    <w:rsid w:val="0053772E"/>
    <w:rsid w:val="00537CCF"/>
    <w:rsid w:val="0054061B"/>
    <w:rsid w:val="00540FDC"/>
    <w:rsid w:val="00541EAE"/>
    <w:rsid w:val="00542132"/>
    <w:rsid w:val="0054246C"/>
    <w:rsid w:val="00544487"/>
    <w:rsid w:val="005455A8"/>
    <w:rsid w:val="005461C7"/>
    <w:rsid w:val="00547E3A"/>
    <w:rsid w:val="0055019E"/>
    <w:rsid w:val="005515EC"/>
    <w:rsid w:val="00551784"/>
    <w:rsid w:val="0055197F"/>
    <w:rsid w:val="00551ADB"/>
    <w:rsid w:val="005521DA"/>
    <w:rsid w:val="005523D0"/>
    <w:rsid w:val="00552B60"/>
    <w:rsid w:val="0055406B"/>
    <w:rsid w:val="00554768"/>
    <w:rsid w:val="00555B05"/>
    <w:rsid w:val="00560E61"/>
    <w:rsid w:val="00560FAE"/>
    <w:rsid w:val="00560FC3"/>
    <w:rsid w:val="0056189D"/>
    <w:rsid w:val="00562A06"/>
    <w:rsid w:val="00563594"/>
    <w:rsid w:val="00563F68"/>
    <w:rsid w:val="00564555"/>
    <w:rsid w:val="005655F7"/>
    <w:rsid w:val="00566938"/>
    <w:rsid w:val="00567F58"/>
    <w:rsid w:val="005715CC"/>
    <w:rsid w:val="00573B66"/>
    <w:rsid w:val="00573FD4"/>
    <w:rsid w:val="005742EB"/>
    <w:rsid w:val="0057635F"/>
    <w:rsid w:val="00576E83"/>
    <w:rsid w:val="0058293A"/>
    <w:rsid w:val="005842F7"/>
    <w:rsid w:val="00585054"/>
    <w:rsid w:val="00585D5F"/>
    <w:rsid w:val="00585EDF"/>
    <w:rsid w:val="00586291"/>
    <w:rsid w:val="00591D9B"/>
    <w:rsid w:val="00592A8F"/>
    <w:rsid w:val="00596EA5"/>
    <w:rsid w:val="00597630"/>
    <w:rsid w:val="005A05FD"/>
    <w:rsid w:val="005A3500"/>
    <w:rsid w:val="005A3C8F"/>
    <w:rsid w:val="005A4740"/>
    <w:rsid w:val="005A505D"/>
    <w:rsid w:val="005B2089"/>
    <w:rsid w:val="005B26E5"/>
    <w:rsid w:val="005B59D8"/>
    <w:rsid w:val="005B5BCF"/>
    <w:rsid w:val="005B6B9D"/>
    <w:rsid w:val="005B72DF"/>
    <w:rsid w:val="005C1623"/>
    <w:rsid w:val="005C26B1"/>
    <w:rsid w:val="005C3DBF"/>
    <w:rsid w:val="005C587E"/>
    <w:rsid w:val="005C734E"/>
    <w:rsid w:val="005C73D5"/>
    <w:rsid w:val="005D07CB"/>
    <w:rsid w:val="005D12BA"/>
    <w:rsid w:val="005D23B0"/>
    <w:rsid w:val="005D3556"/>
    <w:rsid w:val="005D3D9F"/>
    <w:rsid w:val="005D424A"/>
    <w:rsid w:val="005D6767"/>
    <w:rsid w:val="005D6CC7"/>
    <w:rsid w:val="005D7A4B"/>
    <w:rsid w:val="005D7CF0"/>
    <w:rsid w:val="005D7E9A"/>
    <w:rsid w:val="005E0BDF"/>
    <w:rsid w:val="005E2093"/>
    <w:rsid w:val="005E248B"/>
    <w:rsid w:val="005E2D19"/>
    <w:rsid w:val="005E3295"/>
    <w:rsid w:val="005E487F"/>
    <w:rsid w:val="005E490F"/>
    <w:rsid w:val="005E4B9F"/>
    <w:rsid w:val="005E4E9B"/>
    <w:rsid w:val="005E535B"/>
    <w:rsid w:val="005F4D25"/>
    <w:rsid w:val="005F4FAF"/>
    <w:rsid w:val="005F532B"/>
    <w:rsid w:val="005F62FD"/>
    <w:rsid w:val="00601686"/>
    <w:rsid w:val="006021B4"/>
    <w:rsid w:val="006024D4"/>
    <w:rsid w:val="006036D7"/>
    <w:rsid w:val="00604008"/>
    <w:rsid w:val="00604473"/>
    <w:rsid w:val="00605CD3"/>
    <w:rsid w:val="00606440"/>
    <w:rsid w:val="00607A6D"/>
    <w:rsid w:val="00607CAB"/>
    <w:rsid w:val="00610180"/>
    <w:rsid w:val="006107E0"/>
    <w:rsid w:val="00610C31"/>
    <w:rsid w:val="0061115C"/>
    <w:rsid w:val="006135B4"/>
    <w:rsid w:val="00613716"/>
    <w:rsid w:val="00613CDD"/>
    <w:rsid w:val="00615901"/>
    <w:rsid w:val="00616AC3"/>
    <w:rsid w:val="00616B8A"/>
    <w:rsid w:val="006171B1"/>
    <w:rsid w:val="00617813"/>
    <w:rsid w:val="0062087D"/>
    <w:rsid w:val="00620E1D"/>
    <w:rsid w:val="00626317"/>
    <w:rsid w:val="0062757D"/>
    <w:rsid w:val="006313AC"/>
    <w:rsid w:val="00635DE8"/>
    <w:rsid w:val="00640A5B"/>
    <w:rsid w:val="00643512"/>
    <w:rsid w:val="00643EFD"/>
    <w:rsid w:val="00647F44"/>
    <w:rsid w:val="0065173F"/>
    <w:rsid w:val="00660041"/>
    <w:rsid w:val="006601D3"/>
    <w:rsid w:val="00660D75"/>
    <w:rsid w:val="00661A2E"/>
    <w:rsid w:val="0066241D"/>
    <w:rsid w:val="0066364D"/>
    <w:rsid w:val="00667488"/>
    <w:rsid w:val="00670017"/>
    <w:rsid w:val="00671D9A"/>
    <w:rsid w:val="006731F2"/>
    <w:rsid w:val="006740CC"/>
    <w:rsid w:val="00674104"/>
    <w:rsid w:val="006751E6"/>
    <w:rsid w:val="00680546"/>
    <w:rsid w:val="00681065"/>
    <w:rsid w:val="00681DE1"/>
    <w:rsid w:val="00682FD3"/>
    <w:rsid w:val="00683238"/>
    <w:rsid w:val="00683B6C"/>
    <w:rsid w:val="00683BFF"/>
    <w:rsid w:val="0068633C"/>
    <w:rsid w:val="00686E48"/>
    <w:rsid w:val="006873B9"/>
    <w:rsid w:val="00690415"/>
    <w:rsid w:val="006916CC"/>
    <w:rsid w:val="0069427B"/>
    <w:rsid w:val="0069448E"/>
    <w:rsid w:val="006949A0"/>
    <w:rsid w:val="00695F5D"/>
    <w:rsid w:val="00696997"/>
    <w:rsid w:val="006971E2"/>
    <w:rsid w:val="006A2016"/>
    <w:rsid w:val="006A35C7"/>
    <w:rsid w:val="006A47D7"/>
    <w:rsid w:val="006A4F27"/>
    <w:rsid w:val="006A5085"/>
    <w:rsid w:val="006A5376"/>
    <w:rsid w:val="006A5450"/>
    <w:rsid w:val="006A640A"/>
    <w:rsid w:val="006B08BE"/>
    <w:rsid w:val="006B1BE2"/>
    <w:rsid w:val="006B216C"/>
    <w:rsid w:val="006B26FA"/>
    <w:rsid w:val="006B46B1"/>
    <w:rsid w:val="006B68D6"/>
    <w:rsid w:val="006B7629"/>
    <w:rsid w:val="006C1A94"/>
    <w:rsid w:val="006C1AA9"/>
    <w:rsid w:val="006C3C28"/>
    <w:rsid w:val="006C454B"/>
    <w:rsid w:val="006E0EE3"/>
    <w:rsid w:val="006E4702"/>
    <w:rsid w:val="006E4AAD"/>
    <w:rsid w:val="006E5A38"/>
    <w:rsid w:val="006E70B7"/>
    <w:rsid w:val="006E7AF3"/>
    <w:rsid w:val="006F0E0E"/>
    <w:rsid w:val="006F1E44"/>
    <w:rsid w:val="006F2494"/>
    <w:rsid w:val="006F4447"/>
    <w:rsid w:val="006F4EFC"/>
    <w:rsid w:val="006F604D"/>
    <w:rsid w:val="006F6729"/>
    <w:rsid w:val="006F79E2"/>
    <w:rsid w:val="00700A9F"/>
    <w:rsid w:val="00703CD0"/>
    <w:rsid w:val="00703D95"/>
    <w:rsid w:val="0070673A"/>
    <w:rsid w:val="007077C7"/>
    <w:rsid w:val="00707B83"/>
    <w:rsid w:val="00714380"/>
    <w:rsid w:val="00714CD7"/>
    <w:rsid w:val="007156B5"/>
    <w:rsid w:val="00715760"/>
    <w:rsid w:val="00715A4B"/>
    <w:rsid w:val="007160FE"/>
    <w:rsid w:val="0071699E"/>
    <w:rsid w:val="00716D1B"/>
    <w:rsid w:val="007174C4"/>
    <w:rsid w:val="00720C30"/>
    <w:rsid w:val="00721188"/>
    <w:rsid w:val="00721CE5"/>
    <w:rsid w:val="00723CDE"/>
    <w:rsid w:val="00723F20"/>
    <w:rsid w:val="00724164"/>
    <w:rsid w:val="0072420B"/>
    <w:rsid w:val="007245F1"/>
    <w:rsid w:val="00725864"/>
    <w:rsid w:val="00725B34"/>
    <w:rsid w:val="0072636E"/>
    <w:rsid w:val="00726A8C"/>
    <w:rsid w:val="00727CFB"/>
    <w:rsid w:val="00727D7A"/>
    <w:rsid w:val="00731079"/>
    <w:rsid w:val="0073200B"/>
    <w:rsid w:val="007320F7"/>
    <w:rsid w:val="0073487F"/>
    <w:rsid w:val="007348B7"/>
    <w:rsid w:val="00736C0B"/>
    <w:rsid w:val="0074143F"/>
    <w:rsid w:val="0074158F"/>
    <w:rsid w:val="00743DC0"/>
    <w:rsid w:val="00744879"/>
    <w:rsid w:val="00746225"/>
    <w:rsid w:val="007465AA"/>
    <w:rsid w:val="00746EB9"/>
    <w:rsid w:val="00747E36"/>
    <w:rsid w:val="00747EFD"/>
    <w:rsid w:val="00751C7E"/>
    <w:rsid w:val="0075259A"/>
    <w:rsid w:val="0075284B"/>
    <w:rsid w:val="00756483"/>
    <w:rsid w:val="00756F8D"/>
    <w:rsid w:val="00757ABB"/>
    <w:rsid w:val="007607F9"/>
    <w:rsid w:val="00760DA4"/>
    <w:rsid w:val="0076156B"/>
    <w:rsid w:val="007621A8"/>
    <w:rsid w:val="00762EF2"/>
    <w:rsid w:val="00765EBA"/>
    <w:rsid w:val="00767BCF"/>
    <w:rsid w:val="0077173E"/>
    <w:rsid w:val="00771E31"/>
    <w:rsid w:val="007722C4"/>
    <w:rsid w:val="00773178"/>
    <w:rsid w:val="00774312"/>
    <w:rsid w:val="007746DB"/>
    <w:rsid w:val="00774A86"/>
    <w:rsid w:val="00774AD7"/>
    <w:rsid w:val="00777126"/>
    <w:rsid w:val="0077769D"/>
    <w:rsid w:val="00777CA6"/>
    <w:rsid w:val="00781B7A"/>
    <w:rsid w:val="00781D77"/>
    <w:rsid w:val="00781DD3"/>
    <w:rsid w:val="00782270"/>
    <w:rsid w:val="0078419A"/>
    <w:rsid w:val="0078436F"/>
    <w:rsid w:val="007847C7"/>
    <w:rsid w:val="00785B16"/>
    <w:rsid w:val="00786962"/>
    <w:rsid w:val="007874EA"/>
    <w:rsid w:val="0078753C"/>
    <w:rsid w:val="0079159B"/>
    <w:rsid w:val="00791B08"/>
    <w:rsid w:val="00793D36"/>
    <w:rsid w:val="00795619"/>
    <w:rsid w:val="007963F1"/>
    <w:rsid w:val="007A0115"/>
    <w:rsid w:val="007A0446"/>
    <w:rsid w:val="007A134E"/>
    <w:rsid w:val="007A1C80"/>
    <w:rsid w:val="007A2DE4"/>
    <w:rsid w:val="007A3528"/>
    <w:rsid w:val="007A41A8"/>
    <w:rsid w:val="007A5716"/>
    <w:rsid w:val="007B249D"/>
    <w:rsid w:val="007B2C62"/>
    <w:rsid w:val="007B3538"/>
    <w:rsid w:val="007B44B9"/>
    <w:rsid w:val="007B4CC5"/>
    <w:rsid w:val="007B545D"/>
    <w:rsid w:val="007B568C"/>
    <w:rsid w:val="007B66C4"/>
    <w:rsid w:val="007C0138"/>
    <w:rsid w:val="007C145C"/>
    <w:rsid w:val="007C6437"/>
    <w:rsid w:val="007C79C1"/>
    <w:rsid w:val="007D0B18"/>
    <w:rsid w:val="007D49EB"/>
    <w:rsid w:val="007D5938"/>
    <w:rsid w:val="007D5C18"/>
    <w:rsid w:val="007E0022"/>
    <w:rsid w:val="007E27CA"/>
    <w:rsid w:val="007E2DE2"/>
    <w:rsid w:val="007E3231"/>
    <w:rsid w:val="007E47DF"/>
    <w:rsid w:val="007F10DD"/>
    <w:rsid w:val="007F3481"/>
    <w:rsid w:val="007F35D6"/>
    <w:rsid w:val="007F35D9"/>
    <w:rsid w:val="007F5502"/>
    <w:rsid w:val="007F6C12"/>
    <w:rsid w:val="007F7755"/>
    <w:rsid w:val="00801D1D"/>
    <w:rsid w:val="0080381E"/>
    <w:rsid w:val="00803839"/>
    <w:rsid w:val="00804906"/>
    <w:rsid w:val="00804FF2"/>
    <w:rsid w:val="00805CAA"/>
    <w:rsid w:val="00807353"/>
    <w:rsid w:val="0080740F"/>
    <w:rsid w:val="0081056B"/>
    <w:rsid w:val="00810DB1"/>
    <w:rsid w:val="008126C3"/>
    <w:rsid w:val="00812771"/>
    <w:rsid w:val="00812D2B"/>
    <w:rsid w:val="008134F4"/>
    <w:rsid w:val="00813B95"/>
    <w:rsid w:val="008143EE"/>
    <w:rsid w:val="008169E2"/>
    <w:rsid w:val="00816A0D"/>
    <w:rsid w:val="00820181"/>
    <w:rsid w:val="00822E73"/>
    <w:rsid w:val="008243D5"/>
    <w:rsid w:val="0082590E"/>
    <w:rsid w:val="00825F90"/>
    <w:rsid w:val="008265FB"/>
    <w:rsid w:val="00826C19"/>
    <w:rsid w:val="00827C24"/>
    <w:rsid w:val="00827C69"/>
    <w:rsid w:val="00830684"/>
    <w:rsid w:val="00830C6D"/>
    <w:rsid w:val="008310CC"/>
    <w:rsid w:val="0083260C"/>
    <w:rsid w:val="008326F5"/>
    <w:rsid w:val="00833295"/>
    <w:rsid w:val="008361EB"/>
    <w:rsid w:val="00837F12"/>
    <w:rsid w:val="008406CB"/>
    <w:rsid w:val="00840FEE"/>
    <w:rsid w:val="008411DE"/>
    <w:rsid w:val="00841447"/>
    <w:rsid w:val="00841C3E"/>
    <w:rsid w:val="00842886"/>
    <w:rsid w:val="008469A2"/>
    <w:rsid w:val="00847F95"/>
    <w:rsid w:val="00847FB4"/>
    <w:rsid w:val="0085198B"/>
    <w:rsid w:val="00852DFB"/>
    <w:rsid w:val="00854504"/>
    <w:rsid w:val="008562D9"/>
    <w:rsid w:val="00860FEE"/>
    <w:rsid w:val="00861678"/>
    <w:rsid w:val="00861A75"/>
    <w:rsid w:val="0086298F"/>
    <w:rsid w:val="00866212"/>
    <w:rsid w:val="00867DDC"/>
    <w:rsid w:val="00870791"/>
    <w:rsid w:val="008708D5"/>
    <w:rsid w:val="008710CA"/>
    <w:rsid w:val="00871198"/>
    <w:rsid w:val="008724CE"/>
    <w:rsid w:val="008736C0"/>
    <w:rsid w:val="00873A3B"/>
    <w:rsid w:val="00873B8A"/>
    <w:rsid w:val="00873EB8"/>
    <w:rsid w:val="008755B6"/>
    <w:rsid w:val="0087641B"/>
    <w:rsid w:val="008766A1"/>
    <w:rsid w:val="00877405"/>
    <w:rsid w:val="0087761C"/>
    <w:rsid w:val="00880666"/>
    <w:rsid w:val="00881CAB"/>
    <w:rsid w:val="00882907"/>
    <w:rsid w:val="0088349D"/>
    <w:rsid w:val="008834AB"/>
    <w:rsid w:val="008838F8"/>
    <w:rsid w:val="008841AB"/>
    <w:rsid w:val="008846EF"/>
    <w:rsid w:val="008869DB"/>
    <w:rsid w:val="00886E5A"/>
    <w:rsid w:val="008878AD"/>
    <w:rsid w:val="00890334"/>
    <w:rsid w:val="008903C9"/>
    <w:rsid w:val="008909D2"/>
    <w:rsid w:val="00890D20"/>
    <w:rsid w:val="00890DBD"/>
    <w:rsid w:val="008913D9"/>
    <w:rsid w:val="008913EA"/>
    <w:rsid w:val="0089283F"/>
    <w:rsid w:val="00892FD1"/>
    <w:rsid w:val="00894A33"/>
    <w:rsid w:val="00894ED7"/>
    <w:rsid w:val="00895441"/>
    <w:rsid w:val="00895D80"/>
    <w:rsid w:val="00896A97"/>
    <w:rsid w:val="00896B1D"/>
    <w:rsid w:val="008A152E"/>
    <w:rsid w:val="008A200B"/>
    <w:rsid w:val="008A2128"/>
    <w:rsid w:val="008A3338"/>
    <w:rsid w:val="008A4630"/>
    <w:rsid w:val="008A477A"/>
    <w:rsid w:val="008A5558"/>
    <w:rsid w:val="008B0D26"/>
    <w:rsid w:val="008B1373"/>
    <w:rsid w:val="008B1F78"/>
    <w:rsid w:val="008B49FF"/>
    <w:rsid w:val="008B4E66"/>
    <w:rsid w:val="008B4EB0"/>
    <w:rsid w:val="008B580B"/>
    <w:rsid w:val="008B5A18"/>
    <w:rsid w:val="008B5EB1"/>
    <w:rsid w:val="008B7249"/>
    <w:rsid w:val="008B7900"/>
    <w:rsid w:val="008C08EE"/>
    <w:rsid w:val="008C1E1E"/>
    <w:rsid w:val="008C20BC"/>
    <w:rsid w:val="008C3AE0"/>
    <w:rsid w:val="008C4C41"/>
    <w:rsid w:val="008C7C26"/>
    <w:rsid w:val="008D0B9A"/>
    <w:rsid w:val="008D0CE7"/>
    <w:rsid w:val="008D2F8C"/>
    <w:rsid w:val="008D433D"/>
    <w:rsid w:val="008D4884"/>
    <w:rsid w:val="008D49C9"/>
    <w:rsid w:val="008D55C4"/>
    <w:rsid w:val="008D5B96"/>
    <w:rsid w:val="008D60D2"/>
    <w:rsid w:val="008D62AF"/>
    <w:rsid w:val="008E0838"/>
    <w:rsid w:val="008E0A9B"/>
    <w:rsid w:val="008E19BF"/>
    <w:rsid w:val="008E2E86"/>
    <w:rsid w:val="008E2F09"/>
    <w:rsid w:val="008E3BE0"/>
    <w:rsid w:val="008E5EDF"/>
    <w:rsid w:val="008E697C"/>
    <w:rsid w:val="008E6C5C"/>
    <w:rsid w:val="008E7477"/>
    <w:rsid w:val="008F0B2B"/>
    <w:rsid w:val="008F1939"/>
    <w:rsid w:val="008F3BD9"/>
    <w:rsid w:val="008F481C"/>
    <w:rsid w:val="008F4A02"/>
    <w:rsid w:val="008F5117"/>
    <w:rsid w:val="008F5A55"/>
    <w:rsid w:val="008F5CE7"/>
    <w:rsid w:val="008F7200"/>
    <w:rsid w:val="00900409"/>
    <w:rsid w:val="00900E21"/>
    <w:rsid w:val="00901412"/>
    <w:rsid w:val="00901A2E"/>
    <w:rsid w:val="00902549"/>
    <w:rsid w:val="009035DD"/>
    <w:rsid w:val="009039A1"/>
    <w:rsid w:val="0090486C"/>
    <w:rsid w:val="009049F5"/>
    <w:rsid w:val="00905175"/>
    <w:rsid w:val="009062B6"/>
    <w:rsid w:val="009068D1"/>
    <w:rsid w:val="0091265B"/>
    <w:rsid w:val="00912A59"/>
    <w:rsid w:val="009155A0"/>
    <w:rsid w:val="009163BE"/>
    <w:rsid w:val="00916D61"/>
    <w:rsid w:val="009170A7"/>
    <w:rsid w:val="00920388"/>
    <w:rsid w:val="00920527"/>
    <w:rsid w:val="00924CF5"/>
    <w:rsid w:val="00925C4D"/>
    <w:rsid w:val="00925F8D"/>
    <w:rsid w:val="00926D3D"/>
    <w:rsid w:val="00927DD2"/>
    <w:rsid w:val="00930898"/>
    <w:rsid w:val="009313DB"/>
    <w:rsid w:val="00931C85"/>
    <w:rsid w:val="00932776"/>
    <w:rsid w:val="00934FD9"/>
    <w:rsid w:val="00935034"/>
    <w:rsid w:val="00936E33"/>
    <w:rsid w:val="009374DF"/>
    <w:rsid w:val="00940662"/>
    <w:rsid w:val="00944035"/>
    <w:rsid w:val="009449BF"/>
    <w:rsid w:val="00945368"/>
    <w:rsid w:val="009455DB"/>
    <w:rsid w:val="00945B25"/>
    <w:rsid w:val="009462BA"/>
    <w:rsid w:val="00952A67"/>
    <w:rsid w:val="0095326A"/>
    <w:rsid w:val="0095497F"/>
    <w:rsid w:val="00956438"/>
    <w:rsid w:val="00956A66"/>
    <w:rsid w:val="00956E45"/>
    <w:rsid w:val="009575A8"/>
    <w:rsid w:val="009575BA"/>
    <w:rsid w:val="00960758"/>
    <w:rsid w:val="00962C9E"/>
    <w:rsid w:val="0096391D"/>
    <w:rsid w:val="00963A9D"/>
    <w:rsid w:val="009645EF"/>
    <w:rsid w:val="00965FB7"/>
    <w:rsid w:val="00967559"/>
    <w:rsid w:val="009678F9"/>
    <w:rsid w:val="00967B89"/>
    <w:rsid w:val="00967FDE"/>
    <w:rsid w:val="00970A9F"/>
    <w:rsid w:val="00974E0B"/>
    <w:rsid w:val="0097611D"/>
    <w:rsid w:val="0097700B"/>
    <w:rsid w:val="009774B9"/>
    <w:rsid w:val="009774DC"/>
    <w:rsid w:val="00980974"/>
    <w:rsid w:val="00980BC8"/>
    <w:rsid w:val="00983E40"/>
    <w:rsid w:val="009853C0"/>
    <w:rsid w:val="00986F7C"/>
    <w:rsid w:val="00987D6D"/>
    <w:rsid w:val="009904B5"/>
    <w:rsid w:val="0099147B"/>
    <w:rsid w:val="009925E8"/>
    <w:rsid w:val="00993295"/>
    <w:rsid w:val="00994CCD"/>
    <w:rsid w:val="00994FAA"/>
    <w:rsid w:val="00997527"/>
    <w:rsid w:val="009A0611"/>
    <w:rsid w:val="009A2C9C"/>
    <w:rsid w:val="009A317C"/>
    <w:rsid w:val="009A3734"/>
    <w:rsid w:val="009A4827"/>
    <w:rsid w:val="009A4D7B"/>
    <w:rsid w:val="009A5014"/>
    <w:rsid w:val="009A7806"/>
    <w:rsid w:val="009B0795"/>
    <w:rsid w:val="009B0DBE"/>
    <w:rsid w:val="009B204D"/>
    <w:rsid w:val="009B33E5"/>
    <w:rsid w:val="009B3700"/>
    <w:rsid w:val="009B4A7B"/>
    <w:rsid w:val="009C1311"/>
    <w:rsid w:val="009C1570"/>
    <w:rsid w:val="009C1685"/>
    <w:rsid w:val="009C33C9"/>
    <w:rsid w:val="009C3613"/>
    <w:rsid w:val="009C40D7"/>
    <w:rsid w:val="009C7D44"/>
    <w:rsid w:val="009C7DF1"/>
    <w:rsid w:val="009D0459"/>
    <w:rsid w:val="009D0C01"/>
    <w:rsid w:val="009D2015"/>
    <w:rsid w:val="009D4461"/>
    <w:rsid w:val="009D5A33"/>
    <w:rsid w:val="009D7F9C"/>
    <w:rsid w:val="009E0F9B"/>
    <w:rsid w:val="009E21CF"/>
    <w:rsid w:val="009E2D2B"/>
    <w:rsid w:val="009E3ED9"/>
    <w:rsid w:val="009F2CF1"/>
    <w:rsid w:val="009F3BDC"/>
    <w:rsid w:val="009F3F31"/>
    <w:rsid w:val="009F4049"/>
    <w:rsid w:val="009F6D2C"/>
    <w:rsid w:val="00A0038B"/>
    <w:rsid w:val="00A00828"/>
    <w:rsid w:val="00A0114B"/>
    <w:rsid w:val="00A01DD9"/>
    <w:rsid w:val="00A02A22"/>
    <w:rsid w:val="00A035D0"/>
    <w:rsid w:val="00A03992"/>
    <w:rsid w:val="00A046F5"/>
    <w:rsid w:val="00A04E47"/>
    <w:rsid w:val="00A0632A"/>
    <w:rsid w:val="00A071CB"/>
    <w:rsid w:val="00A0795B"/>
    <w:rsid w:val="00A11150"/>
    <w:rsid w:val="00A11365"/>
    <w:rsid w:val="00A11DEE"/>
    <w:rsid w:val="00A125EC"/>
    <w:rsid w:val="00A1304A"/>
    <w:rsid w:val="00A1417E"/>
    <w:rsid w:val="00A146FC"/>
    <w:rsid w:val="00A15A31"/>
    <w:rsid w:val="00A16BBF"/>
    <w:rsid w:val="00A177AC"/>
    <w:rsid w:val="00A20CD0"/>
    <w:rsid w:val="00A212D2"/>
    <w:rsid w:val="00A25897"/>
    <w:rsid w:val="00A269D7"/>
    <w:rsid w:val="00A27C36"/>
    <w:rsid w:val="00A30D1B"/>
    <w:rsid w:val="00A32093"/>
    <w:rsid w:val="00A32779"/>
    <w:rsid w:val="00A33135"/>
    <w:rsid w:val="00A332ED"/>
    <w:rsid w:val="00A349B0"/>
    <w:rsid w:val="00A36B40"/>
    <w:rsid w:val="00A37CB0"/>
    <w:rsid w:val="00A40651"/>
    <w:rsid w:val="00A40F4D"/>
    <w:rsid w:val="00A44ADF"/>
    <w:rsid w:val="00A44FE9"/>
    <w:rsid w:val="00A461C1"/>
    <w:rsid w:val="00A46773"/>
    <w:rsid w:val="00A4720F"/>
    <w:rsid w:val="00A47E1C"/>
    <w:rsid w:val="00A52D58"/>
    <w:rsid w:val="00A53014"/>
    <w:rsid w:val="00A54117"/>
    <w:rsid w:val="00A54AAA"/>
    <w:rsid w:val="00A60AC6"/>
    <w:rsid w:val="00A61462"/>
    <w:rsid w:val="00A6163A"/>
    <w:rsid w:val="00A64871"/>
    <w:rsid w:val="00A66367"/>
    <w:rsid w:val="00A67AA7"/>
    <w:rsid w:val="00A67C41"/>
    <w:rsid w:val="00A71038"/>
    <w:rsid w:val="00A73D5E"/>
    <w:rsid w:val="00A75207"/>
    <w:rsid w:val="00A77182"/>
    <w:rsid w:val="00A80188"/>
    <w:rsid w:val="00A813F1"/>
    <w:rsid w:val="00A81E25"/>
    <w:rsid w:val="00A842F3"/>
    <w:rsid w:val="00A846F7"/>
    <w:rsid w:val="00A8789B"/>
    <w:rsid w:val="00A9610B"/>
    <w:rsid w:val="00A9765C"/>
    <w:rsid w:val="00AA3E0B"/>
    <w:rsid w:val="00AA3FF9"/>
    <w:rsid w:val="00AA43C3"/>
    <w:rsid w:val="00AA5262"/>
    <w:rsid w:val="00AA54D3"/>
    <w:rsid w:val="00AA5F7E"/>
    <w:rsid w:val="00AA64EE"/>
    <w:rsid w:val="00AB3904"/>
    <w:rsid w:val="00AB395E"/>
    <w:rsid w:val="00AB41F8"/>
    <w:rsid w:val="00AB5DE9"/>
    <w:rsid w:val="00AB687D"/>
    <w:rsid w:val="00AB68F3"/>
    <w:rsid w:val="00AB6BB1"/>
    <w:rsid w:val="00AB6BF1"/>
    <w:rsid w:val="00AC05A4"/>
    <w:rsid w:val="00AC2A50"/>
    <w:rsid w:val="00AC3AE9"/>
    <w:rsid w:val="00AC4451"/>
    <w:rsid w:val="00AC4A08"/>
    <w:rsid w:val="00AC545E"/>
    <w:rsid w:val="00AC6F61"/>
    <w:rsid w:val="00AC7CC9"/>
    <w:rsid w:val="00AC7FD6"/>
    <w:rsid w:val="00AD21AB"/>
    <w:rsid w:val="00AD2584"/>
    <w:rsid w:val="00AD4097"/>
    <w:rsid w:val="00AD4396"/>
    <w:rsid w:val="00AD4FB0"/>
    <w:rsid w:val="00AD52A5"/>
    <w:rsid w:val="00AD5575"/>
    <w:rsid w:val="00AE01B7"/>
    <w:rsid w:val="00AE0BBA"/>
    <w:rsid w:val="00AE1B3A"/>
    <w:rsid w:val="00AE1B5A"/>
    <w:rsid w:val="00AE38C5"/>
    <w:rsid w:val="00AE56F3"/>
    <w:rsid w:val="00AE5F5B"/>
    <w:rsid w:val="00AE6775"/>
    <w:rsid w:val="00AE7D71"/>
    <w:rsid w:val="00AF0DB4"/>
    <w:rsid w:val="00AF13FC"/>
    <w:rsid w:val="00AF179B"/>
    <w:rsid w:val="00AF2A72"/>
    <w:rsid w:val="00AF388C"/>
    <w:rsid w:val="00AF5B6D"/>
    <w:rsid w:val="00AF63BD"/>
    <w:rsid w:val="00B00443"/>
    <w:rsid w:val="00B008DB"/>
    <w:rsid w:val="00B011D1"/>
    <w:rsid w:val="00B01B7E"/>
    <w:rsid w:val="00B05B0C"/>
    <w:rsid w:val="00B05FBA"/>
    <w:rsid w:val="00B07B7A"/>
    <w:rsid w:val="00B1063A"/>
    <w:rsid w:val="00B10C29"/>
    <w:rsid w:val="00B130AC"/>
    <w:rsid w:val="00B13F61"/>
    <w:rsid w:val="00B14D86"/>
    <w:rsid w:val="00B157B7"/>
    <w:rsid w:val="00B15DB0"/>
    <w:rsid w:val="00B20856"/>
    <w:rsid w:val="00B21E8B"/>
    <w:rsid w:val="00B2213B"/>
    <w:rsid w:val="00B2241D"/>
    <w:rsid w:val="00B23AA5"/>
    <w:rsid w:val="00B25C3A"/>
    <w:rsid w:val="00B2636B"/>
    <w:rsid w:val="00B26AE7"/>
    <w:rsid w:val="00B27DB7"/>
    <w:rsid w:val="00B27E29"/>
    <w:rsid w:val="00B27E93"/>
    <w:rsid w:val="00B31031"/>
    <w:rsid w:val="00B31FF5"/>
    <w:rsid w:val="00B328F4"/>
    <w:rsid w:val="00B32A18"/>
    <w:rsid w:val="00B33048"/>
    <w:rsid w:val="00B3365D"/>
    <w:rsid w:val="00B33FDC"/>
    <w:rsid w:val="00B35751"/>
    <w:rsid w:val="00B37F89"/>
    <w:rsid w:val="00B40251"/>
    <w:rsid w:val="00B40B12"/>
    <w:rsid w:val="00B4527D"/>
    <w:rsid w:val="00B45C88"/>
    <w:rsid w:val="00B46996"/>
    <w:rsid w:val="00B47E50"/>
    <w:rsid w:val="00B503B4"/>
    <w:rsid w:val="00B50774"/>
    <w:rsid w:val="00B51202"/>
    <w:rsid w:val="00B53994"/>
    <w:rsid w:val="00B5556A"/>
    <w:rsid w:val="00B567EE"/>
    <w:rsid w:val="00B56BEF"/>
    <w:rsid w:val="00B604A3"/>
    <w:rsid w:val="00B65F58"/>
    <w:rsid w:val="00B71522"/>
    <w:rsid w:val="00B7215A"/>
    <w:rsid w:val="00B72CE4"/>
    <w:rsid w:val="00B730B3"/>
    <w:rsid w:val="00B73F57"/>
    <w:rsid w:val="00B77F7D"/>
    <w:rsid w:val="00B8290F"/>
    <w:rsid w:val="00B82AE9"/>
    <w:rsid w:val="00B83A6C"/>
    <w:rsid w:val="00B84551"/>
    <w:rsid w:val="00B84BFF"/>
    <w:rsid w:val="00B87CAC"/>
    <w:rsid w:val="00B9097F"/>
    <w:rsid w:val="00B91B58"/>
    <w:rsid w:val="00B922EC"/>
    <w:rsid w:val="00B9610B"/>
    <w:rsid w:val="00B962F3"/>
    <w:rsid w:val="00B96E20"/>
    <w:rsid w:val="00BA0DFA"/>
    <w:rsid w:val="00BA1A7D"/>
    <w:rsid w:val="00BA2032"/>
    <w:rsid w:val="00BA3495"/>
    <w:rsid w:val="00BA3A23"/>
    <w:rsid w:val="00BA3A89"/>
    <w:rsid w:val="00BA4871"/>
    <w:rsid w:val="00BA4C8A"/>
    <w:rsid w:val="00BA724D"/>
    <w:rsid w:val="00BA72F1"/>
    <w:rsid w:val="00BB054B"/>
    <w:rsid w:val="00BB257E"/>
    <w:rsid w:val="00BB2C12"/>
    <w:rsid w:val="00BB37AE"/>
    <w:rsid w:val="00BB3EE0"/>
    <w:rsid w:val="00BB42F0"/>
    <w:rsid w:val="00BB69D3"/>
    <w:rsid w:val="00BB7315"/>
    <w:rsid w:val="00BC12F6"/>
    <w:rsid w:val="00BC3B1A"/>
    <w:rsid w:val="00BC3B1B"/>
    <w:rsid w:val="00BC3EC3"/>
    <w:rsid w:val="00BC4608"/>
    <w:rsid w:val="00BC462F"/>
    <w:rsid w:val="00BC547E"/>
    <w:rsid w:val="00BC6251"/>
    <w:rsid w:val="00BC77BC"/>
    <w:rsid w:val="00BC7CBF"/>
    <w:rsid w:val="00BD12BF"/>
    <w:rsid w:val="00BD18B8"/>
    <w:rsid w:val="00BD1A89"/>
    <w:rsid w:val="00BD2A58"/>
    <w:rsid w:val="00BD2F02"/>
    <w:rsid w:val="00BD4FA0"/>
    <w:rsid w:val="00BD51F2"/>
    <w:rsid w:val="00BD6E64"/>
    <w:rsid w:val="00BE0F2A"/>
    <w:rsid w:val="00BE27BB"/>
    <w:rsid w:val="00BE38A8"/>
    <w:rsid w:val="00BE4CED"/>
    <w:rsid w:val="00BE5F5B"/>
    <w:rsid w:val="00BE69AC"/>
    <w:rsid w:val="00BE7F7D"/>
    <w:rsid w:val="00BF0FFA"/>
    <w:rsid w:val="00BF1DE0"/>
    <w:rsid w:val="00BF4037"/>
    <w:rsid w:val="00BF424B"/>
    <w:rsid w:val="00BF48FC"/>
    <w:rsid w:val="00BF4A21"/>
    <w:rsid w:val="00BF5E64"/>
    <w:rsid w:val="00BF6FE2"/>
    <w:rsid w:val="00BF7892"/>
    <w:rsid w:val="00C00964"/>
    <w:rsid w:val="00C01562"/>
    <w:rsid w:val="00C04139"/>
    <w:rsid w:val="00C041E1"/>
    <w:rsid w:val="00C05D57"/>
    <w:rsid w:val="00C07691"/>
    <w:rsid w:val="00C07F97"/>
    <w:rsid w:val="00C11437"/>
    <w:rsid w:val="00C114AA"/>
    <w:rsid w:val="00C11737"/>
    <w:rsid w:val="00C11C4A"/>
    <w:rsid w:val="00C120E1"/>
    <w:rsid w:val="00C13960"/>
    <w:rsid w:val="00C13D26"/>
    <w:rsid w:val="00C14893"/>
    <w:rsid w:val="00C14FD7"/>
    <w:rsid w:val="00C15920"/>
    <w:rsid w:val="00C168CC"/>
    <w:rsid w:val="00C20F96"/>
    <w:rsid w:val="00C2155A"/>
    <w:rsid w:val="00C2390D"/>
    <w:rsid w:val="00C23AAF"/>
    <w:rsid w:val="00C23F58"/>
    <w:rsid w:val="00C24F60"/>
    <w:rsid w:val="00C25814"/>
    <w:rsid w:val="00C26C4B"/>
    <w:rsid w:val="00C300DF"/>
    <w:rsid w:val="00C3182C"/>
    <w:rsid w:val="00C31D04"/>
    <w:rsid w:val="00C32021"/>
    <w:rsid w:val="00C32B78"/>
    <w:rsid w:val="00C33123"/>
    <w:rsid w:val="00C33229"/>
    <w:rsid w:val="00C34EB5"/>
    <w:rsid w:val="00C34FA9"/>
    <w:rsid w:val="00C361E1"/>
    <w:rsid w:val="00C4056D"/>
    <w:rsid w:val="00C419B2"/>
    <w:rsid w:val="00C42B14"/>
    <w:rsid w:val="00C43B0B"/>
    <w:rsid w:val="00C4478B"/>
    <w:rsid w:val="00C4483C"/>
    <w:rsid w:val="00C454CA"/>
    <w:rsid w:val="00C47755"/>
    <w:rsid w:val="00C478E1"/>
    <w:rsid w:val="00C47B73"/>
    <w:rsid w:val="00C50F49"/>
    <w:rsid w:val="00C516A9"/>
    <w:rsid w:val="00C52154"/>
    <w:rsid w:val="00C52891"/>
    <w:rsid w:val="00C54E16"/>
    <w:rsid w:val="00C5524B"/>
    <w:rsid w:val="00C5656F"/>
    <w:rsid w:val="00C57A7A"/>
    <w:rsid w:val="00C57E43"/>
    <w:rsid w:val="00C60F8E"/>
    <w:rsid w:val="00C62A2B"/>
    <w:rsid w:val="00C63272"/>
    <w:rsid w:val="00C65168"/>
    <w:rsid w:val="00C65503"/>
    <w:rsid w:val="00C65E0F"/>
    <w:rsid w:val="00C661E5"/>
    <w:rsid w:val="00C67AD6"/>
    <w:rsid w:val="00C704C3"/>
    <w:rsid w:val="00C70C61"/>
    <w:rsid w:val="00C71A1C"/>
    <w:rsid w:val="00C73CB3"/>
    <w:rsid w:val="00C751ED"/>
    <w:rsid w:val="00C80787"/>
    <w:rsid w:val="00C80A62"/>
    <w:rsid w:val="00C82AC8"/>
    <w:rsid w:val="00C8375F"/>
    <w:rsid w:val="00C83A15"/>
    <w:rsid w:val="00C83CD4"/>
    <w:rsid w:val="00C855E2"/>
    <w:rsid w:val="00C86D4E"/>
    <w:rsid w:val="00C878BD"/>
    <w:rsid w:val="00C90874"/>
    <w:rsid w:val="00C93D66"/>
    <w:rsid w:val="00C95CCC"/>
    <w:rsid w:val="00C96CB2"/>
    <w:rsid w:val="00C9706A"/>
    <w:rsid w:val="00C97744"/>
    <w:rsid w:val="00CA1BF3"/>
    <w:rsid w:val="00CA2B5E"/>
    <w:rsid w:val="00CA3CBD"/>
    <w:rsid w:val="00CA4CEB"/>
    <w:rsid w:val="00CA5917"/>
    <w:rsid w:val="00CA5C7F"/>
    <w:rsid w:val="00CA665E"/>
    <w:rsid w:val="00CB0697"/>
    <w:rsid w:val="00CB1A74"/>
    <w:rsid w:val="00CB1D70"/>
    <w:rsid w:val="00CB331D"/>
    <w:rsid w:val="00CB3AFC"/>
    <w:rsid w:val="00CB4DBA"/>
    <w:rsid w:val="00CB6890"/>
    <w:rsid w:val="00CB691F"/>
    <w:rsid w:val="00CB7C54"/>
    <w:rsid w:val="00CB7CE5"/>
    <w:rsid w:val="00CC03FE"/>
    <w:rsid w:val="00CC0A9C"/>
    <w:rsid w:val="00CC2E81"/>
    <w:rsid w:val="00CC4C10"/>
    <w:rsid w:val="00CD1518"/>
    <w:rsid w:val="00CD2844"/>
    <w:rsid w:val="00CD2C0C"/>
    <w:rsid w:val="00CD5AF2"/>
    <w:rsid w:val="00CD6965"/>
    <w:rsid w:val="00CE06A7"/>
    <w:rsid w:val="00CE0C28"/>
    <w:rsid w:val="00CE0FF5"/>
    <w:rsid w:val="00CE1DE0"/>
    <w:rsid w:val="00CE33CB"/>
    <w:rsid w:val="00CE414F"/>
    <w:rsid w:val="00CE487A"/>
    <w:rsid w:val="00CE5EFD"/>
    <w:rsid w:val="00CF17FD"/>
    <w:rsid w:val="00CF371A"/>
    <w:rsid w:val="00CF468B"/>
    <w:rsid w:val="00CF47E4"/>
    <w:rsid w:val="00CF5B61"/>
    <w:rsid w:val="00CF64A1"/>
    <w:rsid w:val="00CF6AD9"/>
    <w:rsid w:val="00CF7960"/>
    <w:rsid w:val="00CF7B51"/>
    <w:rsid w:val="00CF7C66"/>
    <w:rsid w:val="00CF7ECD"/>
    <w:rsid w:val="00D01C7A"/>
    <w:rsid w:val="00D02AAC"/>
    <w:rsid w:val="00D0346E"/>
    <w:rsid w:val="00D05DDF"/>
    <w:rsid w:val="00D06EFA"/>
    <w:rsid w:val="00D0797D"/>
    <w:rsid w:val="00D10776"/>
    <w:rsid w:val="00D13C3B"/>
    <w:rsid w:val="00D166C2"/>
    <w:rsid w:val="00D16883"/>
    <w:rsid w:val="00D16D26"/>
    <w:rsid w:val="00D20B74"/>
    <w:rsid w:val="00D2144A"/>
    <w:rsid w:val="00D2295D"/>
    <w:rsid w:val="00D23089"/>
    <w:rsid w:val="00D23DBB"/>
    <w:rsid w:val="00D247D6"/>
    <w:rsid w:val="00D2544B"/>
    <w:rsid w:val="00D2661A"/>
    <w:rsid w:val="00D26681"/>
    <w:rsid w:val="00D30B3B"/>
    <w:rsid w:val="00D31A97"/>
    <w:rsid w:val="00D34F7E"/>
    <w:rsid w:val="00D355E4"/>
    <w:rsid w:val="00D36A99"/>
    <w:rsid w:val="00D37EB4"/>
    <w:rsid w:val="00D436C1"/>
    <w:rsid w:val="00D43A2D"/>
    <w:rsid w:val="00D441CA"/>
    <w:rsid w:val="00D445CE"/>
    <w:rsid w:val="00D4552A"/>
    <w:rsid w:val="00D46192"/>
    <w:rsid w:val="00D46C84"/>
    <w:rsid w:val="00D475C9"/>
    <w:rsid w:val="00D5014F"/>
    <w:rsid w:val="00D50435"/>
    <w:rsid w:val="00D50F4A"/>
    <w:rsid w:val="00D50F60"/>
    <w:rsid w:val="00D51C3C"/>
    <w:rsid w:val="00D52A60"/>
    <w:rsid w:val="00D53A78"/>
    <w:rsid w:val="00D55107"/>
    <w:rsid w:val="00D5605E"/>
    <w:rsid w:val="00D56B54"/>
    <w:rsid w:val="00D57F9B"/>
    <w:rsid w:val="00D60573"/>
    <w:rsid w:val="00D60D82"/>
    <w:rsid w:val="00D629CF"/>
    <w:rsid w:val="00D646B0"/>
    <w:rsid w:val="00D6471F"/>
    <w:rsid w:val="00D65D63"/>
    <w:rsid w:val="00D667F6"/>
    <w:rsid w:val="00D67DA8"/>
    <w:rsid w:val="00D70163"/>
    <w:rsid w:val="00D70BF4"/>
    <w:rsid w:val="00D71095"/>
    <w:rsid w:val="00D71894"/>
    <w:rsid w:val="00D72C25"/>
    <w:rsid w:val="00D72E7F"/>
    <w:rsid w:val="00D730A7"/>
    <w:rsid w:val="00D745F4"/>
    <w:rsid w:val="00D76DD6"/>
    <w:rsid w:val="00D77DA1"/>
    <w:rsid w:val="00D80BDF"/>
    <w:rsid w:val="00D823E1"/>
    <w:rsid w:val="00D82692"/>
    <w:rsid w:val="00D83435"/>
    <w:rsid w:val="00D8359B"/>
    <w:rsid w:val="00D84EAA"/>
    <w:rsid w:val="00D916F5"/>
    <w:rsid w:val="00D91B21"/>
    <w:rsid w:val="00D92760"/>
    <w:rsid w:val="00D92A3A"/>
    <w:rsid w:val="00D96BD6"/>
    <w:rsid w:val="00D96C18"/>
    <w:rsid w:val="00D9758A"/>
    <w:rsid w:val="00D97C37"/>
    <w:rsid w:val="00DA1050"/>
    <w:rsid w:val="00DA142B"/>
    <w:rsid w:val="00DA2372"/>
    <w:rsid w:val="00DA3231"/>
    <w:rsid w:val="00DA4282"/>
    <w:rsid w:val="00DA55AF"/>
    <w:rsid w:val="00DA599D"/>
    <w:rsid w:val="00DA7587"/>
    <w:rsid w:val="00DB3C6A"/>
    <w:rsid w:val="00DB4934"/>
    <w:rsid w:val="00DB493D"/>
    <w:rsid w:val="00DB4B5C"/>
    <w:rsid w:val="00DB5E74"/>
    <w:rsid w:val="00DB78DD"/>
    <w:rsid w:val="00DC14D6"/>
    <w:rsid w:val="00DC1A3D"/>
    <w:rsid w:val="00DC3F1C"/>
    <w:rsid w:val="00DC5453"/>
    <w:rsid w:val="00DC786A"/>
    <w:rsid w:val="00DD1A10"/>
    <w:rsid w:val="00DD38C5"/>
    <w:rsid w:val="00DD3B35"/>
    <w:rsid w:val="00DD4407"/>
    <w:rsid w:val="00DD540F"/>
    <w:rsid w:val="00DD7A85"/>
    <w:rsid w:val="00DE0282"/>
    <w:rsid w:val="00DE29DB"/>
    <w:rsid w:val="00DE368B"/>
    <w:rsid w:val="00DE46C7"/>
    <w:rsid w:val="00DE6848"/>
    <w:rsid w:val="00DE68A9"/>
    <w:rsid w:val="00DE78B3"/>
    <w:rsid w:val="00DF16FA"/>
    <w:rsid w:val="00DF1F19"/>
    <w:rsid w:val="00DF22DB"/>
    <w:rsid w:val="00DF2FF2"/>
    <w:rsid w:val="00DF4612"/>
    <w:rsid w:val="00DF6834"/>
    <w:rsid w:val="00DF7093"/>
    <w:rsid w:val="00E0075A"/>
    <w:rsid w:val="00E00AB5"/>
    <w:rsid w:val="00E0107E"/>
    <w:rsid w:val="00E0108B"/>
    <w:rsid w:val="00E012DD"/>
    <w:rsid w:val="00E04362"/>
    <w:rsid w:val="00E072CE"/>
    <w:rsid w:val="00E1047B"/>
    <w:rsid w:val="00E11EA6"/>
    <w:rsid w:val="00E12DC6"/>
    <w:rsid w:val="00E13D5E"/>
    <w:rsid w:val="00E142B2"/>
    <w:rsid w:val="00E157FD"/>
    <w:rsid w:val="00E15CB4"/>
    <w:rsid w:val="00E16347"/>
    <w:rsid w:val="00E17729"/>
    <w:rsid w:val="00E2075F"/>
    <w:rsid w:val="00E2307D"/>
    <w:rsid w:val="00E231B8"/>
    <w:rsid w:val="00E23992"/>
    <w:rsid w:val="00E24D99"/>
    <w:rsid w:val="00E27DC8"/>
    <w:rsid w:val="00E30DCB"/>
    <w:rsid w:val="00E31D35"/>
    <w:rsid w:val="00E32AFD"/>
    <w:rsid w:val="00E335A4"/>
    <w:rsid w:val="00E35623"/>
    <w:rsid w:val="00E35D96"/>
    <w:rsid w:val="00E36504"/>
    <w:rsid w:val="00E40151"/>
    <w:rsid w:val="00E424BB"/>
    <w:rsid w:val="00E425DF"/>
    <w:rsid w:val="00E4274C"/>
    <w:rsid w:val="00E45B18"/>
    <w:rsid w:val="00E46093"/>
    <w:rsid w:val="00E46A23"/>
    <w:rsid w:val="00E50ECC"/>
    <w:rsid w:val="00E53637"/>
    <w:rsid w:val="00E536F0"/>
    <w:rsid w:val="00E54F1F"/>
    <w:rsid w:val="00E57368"/>
    <w:rsid w:val="00E60546"/>
    <w:rsid w:val="00E60869"/>
    <w:rsid w:val="00E61FC0"/>
    <w:rsid w:val="00E62636"/>
    <w:rsid w:val="00E6350F"/>
    <w:rsid w:val="00E66F36"/>
    <w:rsid w:val="00E6785B"/>
    <w:rsid w:val="00E67B86"/>
    <w:rsid w:val="00E703A5"/>
    <w:rsid w:val="00E719EB"/>
    <w:rsid w:val="00E72712"/>
    <w:rsid w:val="00E72826"/>
    <w:rsid w:val="00E74E8A"/>
    <w:rsid w:val="00E77DB2"/>
    <w:rsid w:val="00E80030"/>
    <w:rsid w:val="00E813C0"/>
    <w:rsid w:val="00E82032"/>
    <w:rsid w:val="00E827B2"/>
    <w:rsid w:val="00E83281"/>
    <w:rsid w:val="00E83933"/>
    <w:rsid w:val="00E84AF4"/>
    <w:rsid w:val="00E84FBD"/>
    <w:rsid w:val="00E87C10"/>
    <w:rsid w:val="00E90847"/>
    <w:rsid w:val="00E925B6"/>
    <w:rsid w:val="00E93D53"/>
    <w:rsid w:val="00E96029"/>
    <w:rsid w:val="00E97F29"/>
    <w:rsid w:val="00EA1E29"/>
    <w:rsid w:val="00EA28CC"/>
    <w:rsid w:val="00EA5239"/>
    <w:rsid w:val="00EA7305"/>
    <w:rsid w:val="00EB0655"/>
    <w:rsid w:val="00EB129E"/>
    <w:rsid w:val="00EB12ED"/>
    <w:rsid w:val="00EB2803"/>
    <w:rsid w:val="00EB3794"/>
    <w:rsid w:val="00EB48EF"/>
    <w:rsid w:val="00EB4EEA"/>
    <w:rsid w:val="00EC0D81"/>
    <w:rsid w:val="00EC14F4"/>
    <w:rsid w:val="00EC181E"/>
    <w:rsid w:val="00EC223A"/>
    <w:rsid w:val="00EC2457"/>
    <w:rsid w:val="00EC6CC5"/>
    <w:rsid w:val="00EC76F6"/>
    <w:rsid w:val="00EC79A0"/>
    <w:rsid w:val="00ED0708"/>
    <w:rsid w:val="00ED22F2"/>
    <w:rsid w:val="00ED23E5"/>
    <w:rsid w:val="00ED6C7E"/>
    <w:rsid w:val="00EE0900"/>
    <w:rsid w:val="00EE0DE4"/>
    <w:rsid w:val="00EE289E"/>
    <w:rsid w:val="00EE2949"/>
    <w:rsid w:val="00EE41F8"/>
    <w:rsid w:val="00EE53B1"/>
    <w:rsid w:val="00EE56E4"/>
    <w:rsid w:val="00EE6EAF"/>
    <w:rsid w:val="00EE6FEA"/>
    <w:rsid w:val="00EE778F"/>
    <w:rsid w:val="00EF0E21"/>
    <w:rsid w:val="00EF1BAB"/>
    <w:rsid w:val="00EF1EF9"/>
    <w:rsid w:val="00EF34C9"/>
    <w:rsid w:val="00EF62FD"/>
    <w:rsid w:val="00F00222"/>
    <w:rsid w:val="00F01D45"/>
    <w:rsid w:val="00F044DF"/>
    <w:rsid w:val="00F055EA"/>
    <w:rsid w:val="00F05667"/>
    <w:rsid w:val="00F05D8B"/>
    <w:rsid w:val="00F0738C"/>
    <w:rsid w:val="00F0749A"/>
    <w:rsid w:val="00F0787E"/>
    <w:rsid w:val="00F07A2B"/>
    <w:rsid w:val="00F10026"/>
    <w:rsid w:val="00F1064E"/>
    <w:rsid w:val="00F11CBA"/>
    <w:rsid w:val="00F1216A"/>
    <w:rsid w:val="00F125D6"/>
    <w:rsid w:val="00F12787"/>
    <w:rsid w:val="00F1349F"/>
    <w:rsid w:val="00F14B0A"/>
    <w:rsid w:val="00F15034"/>
    <w:rsid w:val="00F153E8"/>
    <w:rsid w:val="00F15CE5"/>
    <w:rsid w:val="00F16620"/>
    <w:rsid w:val="00F17540"/>
    <w:rsid w:val="00F2117B"/>
    <w:rsid w:val="00F223EC"/>
    <w:rsid w:val="00F23056"/>
    <w:rsid w:val="00F23821"/>
    <w:rsid w:val="00F24B5F"/>
    <w:rsid w:val="00F24CEA"/>
    <w:rsid w:val="00F26D44"/>
    <w:rsid w:val="00F3074C"/>
    <w:rsid w:val="00F317C4"/>
    <w:rsid w:val="00F318EB"/>
    <w:rsid w:val="00F31930"/>
    <w:rsid w:val="00F31E49"/>
    <w:rsid w:val="00F330BE"/>
    <w:rsid w:val="00F333B5"/>
    <w:rsid w:val="00F3385C"/>
    <w:rsid w:val="00F3735D"/>
    <w:rsid w:val="00F37B40"/>
    <w:rsid w:val="00F400DC"/>
    <w:rsid w:val="00F4032D"/>
    <w:rsid w:val="00F418AC"/>
    <w:rsid w:val="00F42363"/>
    <w:rsid w:val="00F42C28"/>
    <w:rsid w:val="00F44847"/>
    <w:rsid w:val="00F45A5C"/>
    <w:rsid w:val="00F45DC5"/>
    <w:rsid w:val="00F45EDC"/>
    <w:rsid w:val="00F5174D"/>
    <w:rsid w:val="00F522C4"/>
    <w:rsid w:val="00F52899"/>
    <w:rsid w:val="00F52D5E"/>
    <w:rsid w:val="00F53D29"/>
    <w:rsid w:val="00F53E75"/>
    <w:rsid w:val="00F54B49"/>
    <w:rsid w:val="00F55B68"/>
    <w:rsid w:val="00F55FE5"/>
    <w:rsid w:val="00F567B4"/>
    <w:rsid w:val="00F57031"/>
    <w:rsid w:val="00F60643"/>
    <w:rsid w:val="00F62780"/>
    <w:rsid w:val="00F63E29"/>
    <w:rsid w:val="00F643CF"/>
    <w:rsid w:val="00F65460"/>
    <w:rsid w:val="00F658BC"/>
    <w:rsid w:val="00F659B7"/>
    <w:rsid w:val="00F662B6"/>
    <w:rsid w:val="00F662F7"/>
    <w:rsid w:val="00F66395"/>
    <w:rsid w:val="00F66E6C"/>
    <w:rsid w:val="00F67753"/>
    <w:rsid w:val="00F6782C"/>
    <w:rsid w:val="00F700C7"/>
    <w:rsid w:val="00F72AD5"/>
    <w:rsid w:val="00F74FCA"/>
    <w:rsid w:val="00F75B57"/>
    <w:rsid w:val="00F7642D"/>
    <w:rsid w:val="00F76555"/>
    <w:rsid w:val="00F817FC"/>
    <w:rsid w:val="00F820A3"/>
    <w:rsid w:val="00F8342E"/>
    <w:rsid w:val="00F83A93"/>
    <w:rsid w:val="00F84E7E"/>
    <w:rsid w:val="00F85CFD"/>
    <w:rsid w:val="00F86503"/>
    <w:rsid w:val="00F87540"/>
    <w:rsid w:val="00F876C4"/>
    <w:rsid w:val="00F87DAF"/>
    <w:rsid w:val="00F90400"/>
    <w:rsid w:val="00F923A1"/>
    <w:rsid w:val="00F96F8F"/>
    <w:rsid w:val="00F979E1"/>
    <w:rsid w:val="00F97E50"/>
    <w:rsid w:val="00FA0388"/>
    <w:rsid w:val="00FA159B"/>
    <w:rsid w:val="00FA2982"/>
    <w:rsid w:val="00FA2D47"/>
    <w:rsid w:val="00FA51BC"/>
    <w:rsid w:val="00FA7BAC"/>
    <w:rsid w:val="00FB01CD"/>
    <w:rsid w:val="00FB0AB6"/>
    <w:rsid w:val="00FB385E"/>
    <w:rsid w:val="00FB6A44"/>
    <w:rsid w:val="00FB7D9C"/>
    <w:rsid w:val="00FC6362"/>
    <w:rsid w:val="00FC677A"/>
    <w:rsid w:val="00FC701E"/>
    <w:rsid w:val="00FC74A4"/>
    <w:rsid w:val="00FC7A40"/>
    <w:rsid w:val="00FD13CC"/>
    <w:rsid w:val="00FD410D"/>
    <w:rsid w:val="00FD5655"/>
    <w:rsid w:val="00FD63F1"/>
    <w:rsid w:val="00FD75BA"/>
    <w:rsid w:val="00FD7944"/>
    <w:rsid w:val="00FE161E"/>
    <w:rsid w:val="00FE26E7"/>
    <w:rsid w:val="00FE2A24"/>
    <w:rsid w:val="00FE2FBA"/>
    <w:rsid w:val="00FE3143"/>
    <w:rsid w:val="00FE3224"/>
    <w:rsid w:val="00FE37E2"/>
    <w:rsid w:val="00FE43E0"/>
    <w:rsid w:val="00FE6E92"/>
    <w:rsid w:val="00FE7329"/>
    <w:rsid w:val="00FE750E"/>
    <w:rsid w:val="00FE7B53"/>
    <w:rsid w:val="00FF1FBA"/>
    <w:rsid w:val="00FF23BD"/>
    <w:rsid w:val="00FF3318"/>
    <w:rsid w:val="00FF3BBE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C5D1B1"/>
  <w15:docId w15:val="{1DCD9E02-0EC8-4488-AA86-5539BBEF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460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Heading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"/>
    <w:basedOn w:val="Normal"/>
    <w:next w:val="Normal"/>
    <w:link w:val="Heading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Heading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H"/>
    <w:basedOn w:val="Normal"/>
    <w:next w:val="Heading3"/>
    <w:link w:val="Heading2Char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Heading3">
    <w:name w:val="heading 3"/>
    <w:aliases w:val="Table Attribute Heading,3,제목 3 Char1,제목 3 Char Char,제목 3 Char1 Char,H3,가),h3,level 3,l3,l 3,Char Char,Char,(1),제목1.1.1,제목3,작은제목,제목2.3,H31,H32,H311,H33,H312,H321,H34,H313,H322,H35,H314,H36,H315,H37,H316,1.,수준3,1.1. 제목,L3,Headline"/>
    <w:basedOn w:val="Normal"/>
    <w:next w:val="13"/>
    <w:link w:val="Heading3Char"/>
    <w:qFormat/>
    <w:rsid w:val="006036D7"/>
    <w:pPr>
      <w:keepNext/>
      <w:keepLines/>
      <w:numPr>
        <w:numId w:val="37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Heading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"/>
    <w:basedOn w:val="Normal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Heading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L"/>
    <w:basedOn w:val="Normal"/>
    <w:next w:val="Normal"/>
    <w:link w:val="Heading5Char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Heading6">
    <w:name w:val="heading 6"/>
    <w:aliases w:val="H6,(소제목 ▶)"/>
    <w:basedOn w:val="Normal"/>
    <w:next w:val="Normal"/>
    <w:link w:val="Heading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aliases w:val="(소제목 ○)"/>
    <w:basedOn w:val="Normal"/>
    <w:next w:val="Normal"/>
    <w:link w:val="Heading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aliases w:val="(미세제목 ●)"/>
    <w:basedOn w:val="Normal"/>
    <w:next w:val="Normal"/>
    <w:link w:val="Heading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">
    <w:name w:val="본문1"/>
    <w:basedOn w:val="Normal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Normal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Header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Normal"/>
    <w:link w:val="HeaderChar"/>
    <w:rsid w:val="00552B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Normal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Normal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Normal"/>
    <w:next w:val="Normal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PageNumber">
    <w:name w:val="page number"/>
    <w:aliases w:val="바닥글1"/>
    <w:basedOn w:val="DefaultParagraphFont"/>
    <w:rsid w:val="00552B60"/>
  </w:style>
  <w:style w:type="paragraph" w:styleId="Title">
    <w:name w:val="Title"/>
    <w:basedOn w:val="Heading1"/>
    <w:link w:val="TitleChar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Normal"/>
    <w:next w:val="Normal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Normal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Normal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4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Normal"/>
    <w:uiPriority w:val="99"/>
    <w:rsid w:val="00552B60"/>
    <w:pPr>
      <w:ind w:left="720"/>
    </w:pPr>
  </w:style>
  <w:style w:type="paragraph" w:customStyle="1" w:styleId="Normal1stindent">
    <w:name w:val="Normal 1st indent"/>
    <w:basedOn w:val="Normal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Normal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Normal"/>
    <w:uiPriority w:val="99"/>
    <w:rsid w:val="00552B60"/>
    <w:pPr>
      <w:spacing w:after="60"/>
    </w:pPr>
  </w:style>
  <w:style w:type="paragraph" w:customStyle="1" w:styleId="Title12">
    <w:name w:val="Title12"/>
    <w:basedOn w:val="Title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TOC1">
    <w:name w:val="toc 1"/>
    <w:basedOn w:val="Normal"/>
    <w:next w:val="Normal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TOC2">
    <w:name w:val="toc 2"/>
    <w:basedOn w:val="Normal"/>
    <w:next w:val="Normal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TOC3">
    <w:name w:val="toc 3"/>
    <w:basedOn w:val="Normal"/>
    <w:next w:val="Normal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0">
    <w:name w:val="TOC 제목1"/>
    <w:basedOn w:val="Heading1"/>
    <w:next w:val="Normal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BodyText">
    <w:name w:val="Body Text"/>
    <w:basedOn w:val="Normal"/>
    <w:link w:val="BodyTextChar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Normal"/>
    <w:uiPriority w:val="99"/>
    <w:rsid w:val="00552B60"/>
    <w:rPr>
      <w:rFonts w:ascii="Arial" w:hAnsi="Arial"/>
      <w:b/>
      <w:sz w:val="24"/>
    </w:rPr>
  </w:style>
  <w:style w:type="paragraph" w:customStyle="1" w:styleId="ab">
    <w:name w:val="규정제목"/>
    <w:basedOn w:val="Normal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Index1">
    <w:name w:val="index 1"/>
    <w:basedOn w:val="Normal"/>
    <w:next w:val="Normal"/>
    <w:autoRedefine/>
    <w:uiPriority w:val="99"/>
    <w:rsid w:val="00552B60"/>
    <w:pPr>
      <w:ind w:left="425" w:hanging="425"/>
    </w:pPr>
  </w:style>
  <w:style w:type="paragraph" w:styleId="Index2">
    <w:name w:val="index 2"/>
    <w:basedOn w:val="Normal"/>
    <w:next w:val="Normal"/>
    <w:autoRedefine/>
    <w:uiPriority w:val="99"/>
    <w:rsid w:val="00552B60"/>
    <w:pPr>
      <w:ind w:left="850" w:hanging="425"/>
    </w:pPr>
  </w:style>
  <w:style w:type="paragraph" w:styleId="Index3">
    <w:name w:val="index 3"/>
    <w:basedOn w:val="Normal"/>
    <w:next w:val="Normal"/>
    <w:autoRedefine/>
    <w:uiPriority w:val="99"/>
    <w:rsid w:val="00552B60"/>
    <w:pPr>
      <w:ind w:left="1275" w:hanging="425"/>
    </w:pPr>
  </w:style>
  <w:style w:type="paragraph" w:styleId="Index4">
    <w:name w:val="index 4"/>
    <w:basedOn w:val="Normal"/>
    <w:next w:val="Normal"/>
    <w:autoRedefine/>
    <w:uiPriority w:val="99"/>
    <w:rsid w:val="00552B60"/>
    <w:pPr>
      <w:ind w:left="1700" w:hanging="425"/>
    </w:pPr>
  </w:style>
  <w:style w:type="paragraph" w:styleId="Index5">
    <w:name w:val="index 5"/>
    <w:basedOn w:val="Normal"/>
    <w:next w:val="Normal"/>
    <w:autoRedefine/>
    <w:uiPriority w:val="99"/>
    <w:rsid w:val="00552B60"/>
    <w:pPr>
      <w:ind w:left="2125" w:hanging="425"/>
    </w:pPr>
  </w:style>
  <w:style w:type="paragraph" w:styleId="Index6">
    <w:name w:val="index 6"/>
    <w:basedOn w:val="Normal"/>
    <w:next w:val="Normal"/>
    <w:autoRedefine/>
    <w:uiPriority w:val="99"/>
    <w:rsid w:val="00552B60"/>
    <w:pPr>
      <w:ind w:left="2550" w:hanging="425"/>
    </w:pPr>
  </w:style>
  <w:style w:type="paragraph" w:styleId="Index7">
    <w:name w:val="index 7"/>
    <w:basedOn w:val="Normal"/>
    <w:next w:val="Normal"/>
    <w:autoRedefine/>
    <w:uiPriority w:val="99"/>
    <w:rsid w:val="00552B60"/>
    <w:pPr>
      <w:ind w:left="2975" w:hanging="425"/>
    </w:pPr>
  </w:style>
  <w:style w:type="paragraph" w:styleId="Index8">
    <w:name w:val="index 8"/>
    <w:basedOn w:val="Normal"/>
    <w:next w:val="Normal"/>
    <w:autoRedefine/>
    <w:uiPriority w:val="99"/>
    <w:rsid w:val="00552B60"/>
    <w:pPr>
      <w:ind w:left="3400" w:hanging="425"/>
    </w:pPr>
  </w:style>
  <w:style w:type="paragraph" w:styleId="Index9">
    <w:name w:val="index 9"/>
    <w:basedOn w:val="Normal"/>
    <w:next w:val="Normal"/>
    <w:autoRedefine/>
    <w:uiPriority w:val="99"/>
    <w:rsid w:val="00552B60"/>
    <w:pPr>
      <w:ind w:left="3825" w:hanging="425"/>
    </w:pPr>
  </w:style>
  <w:style w:type="paragraph" w:styleId="IndexHeading">
    <w:name w:val="index heading"/>
    <w:basedOn w:val="Normal"/>
    <w:next w:val="Index1"/>
    <w:uiPriority w:val="99"/>
    <w:rsid w:val="00552B60"/>
  </w:style>
  <w:style w:type="paragraph" w:customStyle="1" w:styleId="standard">
    <w:name w:val="standard"/>
    <w:aliases w:val="s"/>
    <w:basedOn w:val="Normal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c">
    <w:name w:val="바탕글"/>
    <w:link w:val="Char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Hyperlink">
    <w:name w:val="Hyperlink"/>
    <w:basedOn w:val="DefaultParagraphFont"/>
    <w:uiPriority w:val="99"/>
    <w:rsid w:val="00552B60"/>
    <w:rPr>
      <w:color w:val="0000FF"/>
      <w:u w:val="single"/>
    </w:rPr>
  </w:style>
  <w:style w:type="character" w:styleId="FollowedHyperlink">
    <w:name w:val="FollowedHyperlink"/>
    <w:basedOn w:val="DefaultParagraphFont"/>
    <w:rsid w:val="00552B60"/>
    <w:rPr>
      <w:color w:val="800080"/>
      <w:u w:val="single"/>
    </w:rPr>
  </w:style>
  <w:style w:type="paragraph" w:styleId="Date">
    <w:name w:val="Date"/>
    <w:basedOn w:val="Normal"/>
    <w:next w:val="Normal"/>
    <w:link w:val="DateChar"/>
    <w:uiPriority w:val="99"/>
    <w:rsid w:val="00552B60"/>
  </w:style>
  <w:style w:type="paragraph" w:styleId="DocumentMap">
    <w:name w:val="Document Map"/>
    <w:basedOn w:val="Normal"/>
    <w:link w:val="DocumentMapChar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Heading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Normal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Normal"/>
    <w:uiPriority w:val="99"/>
    <w:rsid w:val="00552B60"/>
    <w:rPr>
      <w:rFonts w:ascii="Times New Roman" w:hAnsi="Times New Roman"/>
    </w:rPr>
  </w:style>
  <w:style w:type="character" w:styleId="CommentReference">
    <w:name w:val="annotation reference"/>
    <w:basedOn w:val="DefaultParagraphFont"/>
    <w:rsid w:val="00552B6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552B60"/>
  </w:style>
  <w:style w:type="paragraph" w:styleId="BodyTextIndent2">
    <w:name w:val="Body Text Indent 2"/>
    <w:basedOn w:val="Normal"/>
    <w:link w:val="BodyTextIndent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5">
    <w:name w:val="1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8">
    <w:name w:val="들여쓰기(.)"/>
    <w:basedOn w:val="Normal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Normal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Normal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d">
    <w:name w:val="설명"/>
    <w:basedOn w:val="Normal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e">
    <w:name w:val="표머리"/>
    <w:basedOn w:val="Normal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">
    <w:name w:val="표내부"/>
    <w:basedOn w:val="Normal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6">
    <w:name w:val="1)"/>
    <w:basedOn w:val="ad"/>
    <w:uiPriority w:val="99"/>
    <w:rsid w:val="00552B60"/>
    <w:pPr>
      <w:ind w:left="1191" w:hanging="340"/>
    </w:pPr>
  </w:style>
  <w:style w:type="paragraph" w:customStyle="1" w:styleId="af0">
    <w:name w:val="큰제목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1">
    <w:name w:val="세번째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NormalIndent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Normal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TableGrid">
    <w:name w:val="Table Grid"/>
    <w:basedOn w:val="TableNormal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C8D"/>
    <w:pPr>
      <w:ind w:leftChars="400" w:left="800"/>
    </w:pPr>
  </w:style>
  <w:style w:type="paragraph" w:styleId="Caption">
    <w:name w:val="caption"/>
    <w:basedOn w:val="Normal"/>
    <w:next w:val="Normal"/>
    <w:uiPriority w:val="99"/>
    <w:qFormat/>
    <w:rsid w:val="00152398"/>
    <w:rPr>
      <w:b/>
      <w:bCs/>
    </w:rPr>
  </w:style>
  <w:style w:type="character" w:customStyle="1" w:styleId="Heading3Char">
    <w:name w:val="Heading 3 Char"/>
    <w:aliases w:val="Table Attribute Heading Char,3 Char,제목 3 Char1 Char1,제목 3 Char Char Char,제목 3 Char1 Char Char,H3 Char,가) Char,h3 Char,level 3 Char,l3 Char,l 3 Char,Char Char Char,Char Char1,(1) Char,제목1.1.1 Char,제목3 Char,작은제목 Char,제목2.3 Char,H31 Char"/>
    <w:basedOn w:val="DefaultParagraphFont"/>
    <w:link w:val="Heading3"/>
    <w:rsid w:val="006036D7"/>
    <w:rPr>
      <w:rFonts w:ascii="맑은 고딕" w:eastAsia="맑은 고딕" w:hAnsi="맑은 고딕"/>
      <w:b/>
      <w:lang w:val="en-GB"/>
    </w:rPr>
  </w:style>
  <w:style w:type="character" w:customStyle="1" w:styleId="HeaderChar">
    <w:name w:val="Header Char"/>
    <w:aliases w:val="header odd Char,header odd1 Char,header odd2 Char,header odd3 Char,header odd4 Char,header odd5 Char,header odd6 Char,header Char,header odd11 Char,header odd21 Char,header odd31 Char,header odd41 Char,header odd51 Char,header odd61 Char"/>
    <w:basedOn w:val="DefaultParagraphFont"/>
    <w:link w:val="Header"/>
    <w:rsid w:val="007F6C12"/>
    <w:rPr>
      <w:rFonts w:ascii="Book Antiqua" w:eastAsia="굴림" w:hAnsi="Book Antiqua"/>
    </w:rPr>
  </w:style>
  <w:style w:type="character" w:customStyle="1" w:styleId="FooterChar">
    <w:name w:val="Footer Char"/>
    <w:basedOn w:val="DefaultParagraphFont"/>
    <w:link w:val="Footer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Normal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2">
    <w:name w:val="그림"/>
    <w:basedOn w:val="Normal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3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Normal"/>
    <w:next w:val="Normal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4">
    <w:name w:val="표본문"/>
    <w:basedOn w:val="Normal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5">
    <w:name w:val="표제목"/>
    <w:basedOn w:val="BodyText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NormalWeb">
    <w:name w:val="Normal (Web)"/>
    <w:basedOn w:val="Normal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6">
    <w:name w:val="표글머리기호"/>
    <w:basedOn w:val="Normal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Heading1Char">
    <w:name w:val="Heading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"/>
    <w:basedOn w:val="DefaultParagraphFont"/>
    <w:link w:val="Heading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Heading2Char">
    <w:name w:val="Heading 2 Char"/>
    <w:aliases w:val="2 Char,Level 2 Char,H2 Char,제목 2 Char Char,제목 2 Char1 Char Char1,제목 2 Char Char Char Char,제목 2 Char1 Char Char Char,Attribute Heading 2 Char,1). Char,LEVEL 2 Char,l2 Char,l 2 Char,two Char,heading2 Char,_Überschrift Char,DR SOP 2 Char"/>
    <w:basedOn w:val="DefaultParagraphFont"/>
    <w:link w:val="Heading2"/>
    <w:rsid w:val="006036D7"/>
    <w:rPr>
      <w:rFonts w:ascii="맑은 고딕" w:eastAsia="맑은 고딕" w:hAnsi="맑은 고딕"/>
      <w:b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20BA2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447C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47C"/>
    <w:rPr>
      <w:rFonts w:ascii="Book Antiqua" w:eastAsia="굴림" w:hAnsi="Book Antiqua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447C"/>
    <w:rPr>
      <w:rFonts w:ascii="Book Antiqua" w:eastAsia="굴림" w:hAnsi="Book Antiqua"/>
    </w:rPr>
  </w:style>
  <w:style w:type="paragraph" w:styleId="Revision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3">
    <w:name w:val="본문1"/>
    <w:basedOn w:val="Normal"/>
    <w:link w:val="1Char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3"/>
    <w:uiPriority w:val="99"/>
    <w:rsid w:val="00DA2372"/>
    <w:pPr>
      <w:ind w:left="720"/>
    </w:pPr>
  </w:style>
  <w:style w:type="paragraph" w:styleId="ListNumber">
    <w:name w:val="List Number"/>
    <w:basedOn w:val="Normal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0">
    <w:name w:val="3단계본문"/>
    <w:basedOn w:val="Normal"/>
    <w:link w:val="3Char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">
    <w:name w:val="3단계본문 Char"/>
    <w:basedOn w:val="DefaultParagraphFont"/>
    <w:link w:val="30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Strong">
    <w:name w:val="Strong"/>
    <w:basedOn w:val="DefaultParagraphFont"/>
    <w:qFormat/>
    <w:rsid w:val="00DA2372"/>
    <w:rPr>
      <w:b/>
      <w:bCs/>
    </w:rPr>
  </w:style>
  <w:style w:type="paragraph" w:customStyle="1" w:styleId="11">
    <w:name w:val="1) 제목"/>
    <w:basedOn w:val="Normal"/>
    <w:link w:val="1Char0"/>
    <w:uiPriority w:val="99"/>
    <w:qFormat/>
    <w:rsid w:val="00DA2372"/>
    <w:pPr>
      <w:numPr>
        <w:numId w:val="29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7">
    <w:name w:val="소제목 1)"/>
    <w:basedOn w:val="11"/>
    <w:link w:val="1Char1"/>
    <w:uiPriority w:val="99"/>
    <w:qFormat/>
    <w:rsid w:val="00DA2372"/>
  </w:style>
  <w:style w:type="character" w:customStyle="1" w:styleId="1Char1">
    <w:name w:val="소제목 1) Char"/>
    <w:basedOn w:val="DefaultParagraphFont"/>
    <w:link w:val="17"/>
    <w:uiPriority w:val="99"/>
    <w:rsid w:val="00DA2372"/>
    <w:rPr>
      <w:rFonts w:ascii="Arial" w:eastAsia="굴림" w:hAnsi="Arial"/>
    </w:rPr>
  </w:style>
  <w:style w:type="character" w:customStyle="1" w:styleId="1Char">
    <w:name w:val="본문1 Char"/>
    <w:basedOn w:val="DefaultParagraphFont"/>
    <w:link w:val="13"/>
    <w:uiPriority w:val="99"/>
    <w:rsid w:val="00DA2372"/>
    <w:rPr>
      <w:rFonts w:ascii="Arial" w:eastAsia="굴림" w:hAnsi="Arial"/>
    </w:rPr>
  </w:style>
  <w:style w:type="character" w:customStyle="1" w:styleId="1Char0">
    <w:name w:val="1) 제목 Char"/>
    <w:basedOn w:val="1Char"/>
    <w:link w:val="11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Normal"/>
    <w:next w:val="Normal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DefaultParagraphFont"/>
    <w:rsid w:val="00DA2372"/>
  </w:style>
  <w:style w:type="paragraph" w:customStyle="1" w:styleId="WFIS-0">
    <w:name w:val="WFIS-본문"/>
    <w:basedOn w:val="Normal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DefaultParagraphFont"/>
    <w:link w:val="WFIS-0"/>
    <w:rsid w:val="00DA2372"/>
    <w:rPr>
      <w:rFonts w:ascii="Arial" w:eastAsia="굴림" w:hAnsi="Arial"/>
      <w:sz w:val="22"/>
    </w:rPr>
  </w:style>
  <w:style w:type="paragraph" w:customStyle="1" w:styleId="21">
    <w:name w:val="표준_2수준"/>
    <w:basedOn w:val="Normal"/>
    <w:next w:val="Normal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Normal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Normal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TableClassic4">
    <w:name w:val="Table Classic 4"/>
    <w:basedOn w:val="TableNormal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스타일1"/>
    <w:basedOn w:val="TableNormal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0">
    <w:name w:val="1) 스타일"/>
    <w:basedOn w:val="Header"/>
    <w:link w:val="1Char2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2">
    <w:name w:val="1) 스타일 Char"/>
    <w:basedOn w:val="HeaderChar"/>
    <w:link w:val="10"/>
    <w:uiPriority w:val="99"/>
    <w:rsid w:val="00DA2372"/>
    <w:rPr>
      <w:rFonts w:ascii="맑은 고딕" w:eastAsia="맑은 고딕" w:hAnsi="맑은 고딕" w:cs="맑은 고딕"/>
    </w:rPr>
  </w:style>
  <w:style w:type="numbering" w:customStyle="1" w:styleId="19">
    <w:name w:val="목록 없음1"/>
    <w:next w:val="NoList"/>
    <w:uiPriority w:val="99"/>
    <w:semiHidden/>
    <w:unhideWhenUsed/>
    <w:rsid w:val="00DA2372"/>
  </w:style>
  <w:style w:type="paragraph" w:styleId="NoSpacing">
    <w:name w:val="No Spacing"/>
    <w:link w:val="NoSpacingChar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Normal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TableofFigures">
    <w:name w:val="table of figures"/>
    <w:basedOn w:val="Normal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2">
    <w:name w:val="부록2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2">
    <w:name w:val="부록3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FootnoteText">
    <w:name w:val="footnote text"/>
    <w:basedOn w:val="Normal"/>
    <w:link w:val="FootnoteTextChar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17A7"/>
    <w:rPr>
      <w:rFonts w:eastAsia="맑은 고딕"/>
      <w:sz w:val="22"/>
    </w:rPr>
  </w:style>
  <w:style w:type="character" w:styleId="FootnoteReference">
    <w:name w:val="footnote reference"/>
    <w:basedOn w:val="DefaultParagraphFont"/>
    <w:rsid w:val="000C17A7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a">
    <w:name w:val="부록1"/>
    <w:basedOn w:val="Normal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Normal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ListBullet">
    <w:name w:val="List Bullet"/>
    <w:basedOn w:val="Normal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0">
    <w:name w:val="표내부 Char"/>
    <w:basedOn w:val="Normal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7">
    <w:name w:val="글머리"/>
    <w:basedOn w:val="ListBullet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8">
    <w:name w:val="질문"/>
    <w:basedOn w:val="Normal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7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Normal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Normal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Heading1"/>
    <w:next w:val="Normal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Heading1"/>
    <w:next w:val="Normal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1">
    <w:name w:val="본문 들여쓰기 Char"/>
    <w:basedOn w:val="DefaultParagraphFont"/>
    <w:rsid w:val="000C17A7"/>
    <w:rPr>
      <w:rFonts w:eastAsia="굴림체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9">
    <w:name w:val="용어(글머리)"/>
    <w:basedOn w:val="Normal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2">
    <w:name w:val="표본문 글머리 1"/>
    <w:basedOn w:val="Normal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Normal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0">
    <w:name w:val="표본문 글머리 2"/>
    <w:basedOn w:val="Normal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a">
    <w:name w:val="대안흐름"/>
    <w:basedOn w:val="Normal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b">
    <w:name w:val="유형1"/>
    <w:basedOn w:val="Normal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TitleChar">
    <w:name w:val="Title Char"/>
    <w:basedOn w:val="DefaultParagraphFont"/>
    <w:link w:val="Title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DateChar">
    <w:name w:val="Date Char"/>
    <w:basedOn w:val="DefaultParagraphFont"/>
    <w:link w:val="Date"/>
    <w:uiPriority w:val="99"/>
    <w:rsid w:val="000C17A7"/>
    <w:rPr>
      <w:rFonts w:ascii="Book Antiqua" w:eastAsia="맑은 고딕" w:hAnsi="Book Antiq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9">
    <w:name w:val="개요"/>
    <w:basedOn w:val="Normal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NormalIndent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Heading5Char">
    <w:name w:val="Heading 5 Char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"/>
    <w:basedOn w:val="DefaultParagraphFont"/>
    <w:link w:val="Heading5"/>
    <w:rsid w:val="006F2494"/>
    <w:rPr>
      <w:rFonts w:ascii="Arial" w:eastAsia="맑은 고딕" w:hAnsi="Arial"/>
      <w:b/>
    </w:rPr>
  </w:style>
  <w:style w:type="character" w:customStyle="1" w:styleId="Heading6Char">
    <w:name w:val="Heading 6 Char"/>
    <w:aliases w:val="H6 Char,(소제목 ▶) Char"/>
    <w:basedOn w:val="DefaultParagraphFont"/>
    <w:link w:val="Heading6"/>
    <w:rsid w:val="006F2494"/>
    <w:rPr>
      <w:rFonts w:eastAsia="맑은 고딕"/>
      <w:i/>
      <w:sz w:val="22"/>
    </w:rPr>
  </w:style>
  <w:style w:type="character" w:customStyle="1" w:styleId="Heading7Char">
    <w:name w:val="Heading 7 Char"/>
    <w:aliases w:val="(소제목 ○) Char"/>
    <w:basedOn w:val="DefaultParagraphFont"/>
    <w:link w:val="Heading7"/>
    <w:uiPriority w:val="99"/>
    <w:rsid w:val="006F2494"/>
    <w:rPr>
      <w:rFonts w:ascii="Arial" w:eastAsia="맑은 고딕" w:hAnsi="Arial"/>
    </w:rPr>
  </w:style>
  <w:style w:type="character" w:customStyle="1" w:styleId="Heading8Char">
    <w:name w:val="Heading 8 Char"/>
    <w:basedOn w:val="DefaultParagraphFont"/>
    <w:link w:val="Heading8"/>
    <w:uiPriority w:val="99"/>
    <w:rsid w:val="006F2494"/>
    <w:rPr>
      <w:rFonts w:ascii="Arial" w:eastAsia="맑은 고딕" w:hAnsi="Arial"/>
      <w:i/>
    </w:rPr>
  </w:style>
  <w:style w:type="character" w:customStyle="1" w:styleId="Heading9Char">
    <w:name w:val="Heading 9 Char"/>
    <w:aliases w:val="(미세제목 ●) Char"/>
    <w:basedOn w:val="DefaultParagraphFont"/>
    <w:link w:val="Heading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F2494"/>
    <w:rPr>
      <w:rFonts w:ascii="Arial" w:eastAsia="돋움" w:hAnsi="Arial"/>
      <w:shd w:val="clear" w:color="auto" w:fill="000080"/>
    </w:rPr>
  </w:style>
  <w:style w:type="paragraph" w:styleId="Subtitle">
    <w:name w:val="Subtitle"/>
    <w:basedOn w:val="Normal"/>
    <w:next w:val="Normal"/>
    <w:link w:val="SubtitleChar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Normal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Normal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DefaultParagraphFont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Normal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DefaultParagraphFont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">
    <w:name w:val="바탕글 Char"/>
    <w:basedOn w:val="DefaultParagraphFont"/>
    <w:link w:val="ac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Normal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a">
    <w:name w:val="내용"/>
    <w:basedOn w:val="Normal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0">
    <w:name w:val="메모 텍스트 Char1"/>
    <w:basedOn w:val="DefaultParagraphFont"/>
    <w:rsid w:val="006F2494"/>
    <w:rPr>
      <w:rFonts w:eastAsia="굴림체"/>
    </w:rPr>
  </w:style>
  <w:style w:type="paragraph" w:customStyle="1" w:styleId="RFI">
    <w:name w:val="RFI_표 컨텐츠"/>
    <w:basedOn w:val="ListNumber2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ListNumber2">
    <w:name w:val="List Number 2"/>
    <w:basedOn w:val="Normal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">
    <w:name w:val="개요 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Normal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Normal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Normal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Normal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Normal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Normal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Normal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Normal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Normal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Normal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Normal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Normal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Normal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">
    <w:name w:val="제목 1수준"/>
    <w:basedOn w:val="Normal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">
    <w:name w:val="제목 2수준"/>
    <w:basedOn w:val="Normal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">
    <w:name w:val="제목 3수준"/>
    <w:basedOn w:val="Normal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MediumList2-Accent1">
    <w:name w:val="Medium List 2 Accent 1"/>
    <w:basedOn w:val="TableNormal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Classic2">
    <w:name w:val="Table Classic 2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lassic1">
    <w:name w:val="Table Classic 1"/>
    <w:basedOn w:val="TableNormal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Normal"/>
    <w:link w:val="Char2"/>
    <w:uiPriority w:val="99"/>
    <w:qFormat/>
    <w:rsid w:val="002E01C6"/>
    <w:pPr>
      <w:numPr>
        <w:numId w:val="30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2">
    <w:name w:val="표준글머리 Char"/>
    <w:basedOn w:val="DefaultParagraphFont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b">
    <w:name w:val="표헤더"/>
    <w:basedOn w:val="Normal"/>
    <w:link w:val="Char3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c">
    <w:name w:val="표내용"/>
    <w:basedOn w:val="Normal"/>
    <w:link w:val="Char4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3">
    <w:name w:val="표헤더 Char"/>
    <w:basedOn w:val="DefaultParagraphFont"/>
    <w:link w:val="afb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4">
    <w:name w:val="표내용 Char"/>
    <w:basedOn w:val="DefaultParagraphFont"/>
    <w:link w:val="afc"/>
    <w:rsid w:val="002F40AC"/>
    <w:rPr>
      <w:rFonts w:ascii="맑은 고딕" w:eastAsia="맑은 고딕" w:hAnsi="맑은 고딕" w:cs="맑은 고딕"/>
      <w:szCs w:val="22"/>
    </w:rPr>
  </w:style>
  <w:style w:type="paragraph" w:customStyle="1" w:styleId="23">
    <w:name w:val="본문2"/>
    <w:basedOn w:val="Normal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DefaultParagraphFont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Normal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Char11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1c">
    <w:name w:val="확인되지 않은 멘션1"/>
    <w:basedOn w:val="DefaultParagraphFont"/>
    <w:uiPriority w:val="99"/>
    <w:semiHidden/>
    <w:unhideWhenUsed/>
    <w:rsid w:val="00E8203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61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154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593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001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542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72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030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0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437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72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1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5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4048\LOCALS~1\Temp\&#53596;&#54540;&#47551;%20&#51089;&#49457;%20&#54364;&#5145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151F5EC7D5F5488C2D2DADDD25AABE" ma:contentTypeVersion="10" ma:contentTypeDescription="새 문서를 만듭니다." ma:contentTypeScope="" ma:versionID="741fe2797b5e1bc92712e331f6d424f5">
  <xsd:schema xmlns:xsd="http://www.w3.org/2001/XMLSchema" xmlns:xs="http://www.w3.org/2001/XMLSchema" xmlns:p="http://schemas.microsoft.com/office/2006/metadata/properties" xmlns:ns2="c3b764ad-fc4d-4b1e-8c57-56438e39c46a" targetNamespace="http://schemas.microsoft.com/office/2006/metadata/properties" ma:root="true" ma:fieldsID="85becf13c5de9149150e28529e87f40c" ns2:_="">
    <xsd:import namespace="c3b764ad-fc4d-4b1e-8c57-56438e39c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64ad-fc4d-4b1e-8c57-56438e39c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81CC868-F167-4A2D-9C40-A14DB35F5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C4258-A60B-4A6E-A348-7156DBFB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64ad-fc4d-4b1e-8c57-56438e39c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70573-3B12-4860-B0DC-F3DC090C5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B8EDE8-169E-4CEE-8735-CD5B0280C8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37D223-056E-49AE-AB35-3A69C33DF0C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템플릿 작성 표준 양식.dot</Template>
  <TotalTime>79</TotalTime>
  <Pages>6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SOW</vt:lpstr>
      <vt:lpstr>SOW</vt:lpstr>
    </vt:vector>
  </TitlesOfParts>
  <Company>SKC&amp;C</Company>
  <LinksUpToDate>false</LinksUpToDate>
  <CharactersWithSpaces>1498</CharactersWithSpaces>
  <SharedDoc>false</SharedDoc>
  <HLinks>
    <vt:vector size="366" baseType="variant"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_Toc370291276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_Toc370291275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_Toc370291274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_Toc370291273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_Toc370291272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_Toc370291271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_Toc370291270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_Toc370291269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_Toc370291268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_Toc370291267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_Toc370291266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_Toc370291265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_Toc370291264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_Toc370291263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_Toc370291262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_Toc370291261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_Toc370291260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_Toc370291259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_Toc370291258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_Toc370291257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_Toc370291256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_Toc370291255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_Toc370291254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_Toc370291253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_Toc370291252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_Toc370291251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_Toc370291250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_Toc370291249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_Toc370291248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_Toc370291247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_Toc370291246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_Toc370291245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_Toc370291244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_Toc370291243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_Toc370291242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_Toc370291241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_Toc370291240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_Toc370291239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_Toc370291238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_Toc370291237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_Toc370291236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_Toc370291235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_Toc370291234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_Toc370291233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_Toc370291232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_Toc370291231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_Toc370291230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_Toc370291229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_Toc370291228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_Toc370291227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_Toc370291226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_Toc370291225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_Toc370291224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_Toc370291223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_Toc370291222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_Toc370291221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_Toc370291220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_Toc370291219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_Toc370291218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_Toc370291217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_Toc370291216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SOW</dc:title>
  <dc:subject/>
  <dc:creator>노보영</dc:creator>
  <cp:keywords/>
  <dc:description>ISM-BC AD/M_x000d_
{Team Name}_x000d_
9-3777 Kingsway_x000d_
Burnaby BC_x000d_
V5H 3Z7</dc:description>
  <cp:lastModifiedBy>830</cp:lastModifiedBy>
  <cp:revision>15</cp:revision>
  <cp:lastPrinted>2012-03-29T06:41:00Z</cp:lastPrinted>
  <dcterms:created xsi:type="dcterms:W3CDTF">2023-06-14T06:07:00Z</dcterms:created>
  <dcterms:modified xsi:type="dcterms:W3CDTF">2023-07-16T04:39:00Z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yyyy mm dd</vt:lpwstr>
  </property>
  <property fmtid="{D5CDD505-2E9C-101B-9397-08002B2CF9AE}" pid="3" name="Version">
    <vt:lpwstr>{1.x}</vt:lpwstr>
  </property>
  <property fmtid="{D5CDD505-2E9C-101B-9397-08002B2CF9AE}" pid="4" name="Document Number">
    <vt:lpwstr>{Doc Number}</vt:lpwstr>
  </property>
  <property fmtid="{D5CDD505-2E9C-101B-9397-08002B2CF9AE}" pid="5" name="Caveat Left">
    <vt:lpwstr>Company Restricted</vt:lpwstr>
  </property>
  <property fmtid="{D5CDD505-2E9C-101B-9397-08002B2CF9AE}" pid="6" name="Caveat Right">
    <vt:lpwstr>Uncontrolled copy if printed</vt:lpwstr>
  </property>
  <property fmtid="{D5CDD505-2E9C-101B-9397-08002B2CF9AE}" pid="7" name="Template Version">
    <vt:lpwstr>1.2</vt:lpwstr>
  </property>
  <property fmtid="{D5CDD505-2E9C-101B-9397-08002B2CF9AE}" pid="8" name="ContentType">
    <vt:lpwstr>프로젝트 작업 환경 문서</vt:lpwstr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노보영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>ISM-BC AD/M_x000d_
{Team Name}_x000d_
9-3777 Kingsway_x000d_
Burnaby BC_x000d_
V5H 3Z7</vt:lpwstr>
  </property>
  <property fmtid="{D5CDD505-2E9C-101B-9397-08002B2CF9AE}" pid="16" name="Assigned To">
    <vt:lpwstr/>
  </property>
  <property fmtid="{D5CDD505-2E9C-101B-9397-08002B2CF9AE}" pid="17" name="ContentTypeId">
    <vt:lpwstr>0x0101008D151F5EC7D5F5488C2D2DADDD25AABE</vt:lpwstr>
  </property>
</Properties>
</file>